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46F125" w14:textId="31FCDF6E" w:rsidR="00EE5532" w:rsidRDefault="006746F3" w:rsidP="0026743D">
      <w:pPr>
        <w:spacing w:after="2640"/>
        <w:jc w:val="right"/>
      </w:pPr>
      <w:r>
        <w:rPr>
          <w:noProof/>
        </w:rPr>
        <w:drawing>
          <wp:inline distT="0" distB="0" distL="0" distR="0" wp14:anchorId="2821029A" wp14:editId="51691678">
            <wp:extent cx="2084832" cy="938784"/>
            <wp:effectExtent l="0" t="0" r="0" b="0"/>
            <wp:docPr id="2" name="Picture 2" descr="Court Services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8">
                      <a:extLst>
                        <a:ext uri="{28A0092B-C50C-407E-A947-70E740481C1C}">
                          <a14:useLocalDpi xmlns:a14="http://schemas.microsoft.com/office/drawing/2010/main" val="0"/>
                        </a:ext>
                      </a:extLst>
                    </a:blip>
                    <a:stretch>
                      <a:fillRect/>
                    </a:stretch>
                  </pic:blipFill>
                  <pic:spPr>
                    <a:xfrm>
                      <a:off x="0" y="0"/>
                      <a:ext cx="2084832" cy="938784"/>
                    </a:xfrm>
                    <a:prstGeom prst="rect">
                      <a:avLst/>
                    </a:prstGeom>
                  </pic:spPr>
                </pic:pic>
              </a:graphicData>
            </a:graphic>
          </wp:inline>
        </w:drawing>
      </w:r>
    </w:p>
    <w:p w14:paraId="333ECC3F" w14:textId="3D1429E2" w:rsidR="00B21199" w:rsidRDefault="008E276E" w:rsidP="0026743D">
      <w:pPr>
        <w:pStyle w:val="Title"/>
      </w:pPr>
      <w:r>
        <w:t>Annual R</w:t>
      </w:r>
      <w:r w:rsidR="00B21199">
        <w:t>eport 2018-2019</w:t>
      </w:r>
    </w:p>
    <w:p w14:paraId="647FC0BE" w14:textId="333495E1" w:rsidR="00ED2096" w:rsidRPr="00ED2096" w:rsidRDefault="00B21199" w:rsidP="00ED2096">
      <w:pPr>
        <w:pStyle w:val="Subtitle"/>
      </w:pPr>
      <w:r>
        <w:t>Connecting Courts and Communities</w:t>
      </w:r>
    </w:p>
    <w:p w14:paraId="14122646" w14:textId="77777777" w:rsidR="00ED2096" w:rsidRPr="00891721" w:rsidRDefault="00ED2096" w:rsidP="00ED2096">
      <w:pPr>
        <w:pStyle w:val="TOCHeading"/>
      </w:pPr>
      <w:r>
        <w:lastRenderedPageBreak/>
        <w:t>Contents</w:t>
      </w:r>
    </w:p>
    <w:p w14:paraId="5795CD0D" w14:textId="36A24D77" w:rsidR="00C565BD" w:rsidRDefault="00715795">
      <w:pPr>
        <w:pStyle w:val="TOC1"/>
        <w:rPr>
          <w:rFonts w:eastAsiaTheme="minorEastAsia" w:cstheme="minorBidi"/>
          <w:b w:val="0"/>
          <w:color w:val="auto"/>
        </w:rPr>
      </w:pPr>
      <w:r>
        <w:fldChar w:fldCharType="begin"/>
      </w:r>
      <w:r>
        <w:instrText xml:space="preserve"> TOC \o "1-3" \h \z \u </w:instrText>
      </w:r>
      <w:r>
        <w:fldChar w:fldCharType="separate"/>
      </w:r>
      <w:hyperlink w:anchor="_Toc22665064" w:history="1">
        <w:r w:rsidR="00C565BD" w:rsidRPr="001515BA">
          <w:rPr>
            <w:rStyle w:val="Hyperlink"/>
          </w:rPr>
          <w:t>Glossary</w:t>
        </w:r>
        <w:r w:rsidR="00C565BD">
          <w:rPr>
            <w:webHidden/>
          </w:rPr>
          <w:tab/>
        </w:r>
        <w:r w:rsidR="00C565BD">
          <w:rPr>
            <w:webHidden/>
          </w:rPr>
          <w:fldChar w:fldCharType="begin"/>
        </w:r>
        <w:r w:rsidR="00C565BD">
          <w:rPr>
            <w:webHidden/>
          </w:rPr>
          <w:instrText xml:space="preserve"> PAGEREF _Toc22665064 \h </w:instrText>
        </w:r>
        <w:r w:rsidR="00C565BD">
          <w:rPr>
            <w:webHidden/>
          </w:rPr>
        </w:r>
        <w:r w:rsidR="00C565BD">
          <w:rPr>
            <w:webHidden/>
          </w:rPr>
          <w:fldChar w:fldCharType="separate"/>
        </w:r>
        <w:r w:rsidR="0067082F">
          <w:rPr>
            <w:webHidden/>
          </w:rPr>
          <w:t>6</w:t>
        </w:r>
        <w:r w:rsidR="00C565BD">
          <w:rPr>
            <w:webHidden/>
          </w:rPr>
          <w:fldChar w:fldCharType="end"/>
        </w:r>
      </w:hyperlink>
    </w:p>
    <w:p w14:paraId="28E85AEB" w14:textId="07F9352B" w:rsidR="00C565BD" w:rsidRDefault="004E222A">
      <w:pPr>
        <w:pStyle w:val="TOC1"/>
        <w:rPr>
          <w:rFonts w:eastAsiaTheme="minorEastAsia" w:cstheme="minorBidi"/>
          <w:b w:val="0"/>
          <w:color w:val="auto"/>
        </w:rPr>
      </w:pPr>
      <w:hyperlink w:anchor="_Toc22665065" w:history="1">
        <w:r w:rsidR="00C565BD" w:rsidRPr="001515BA">
          <w:rPr>
            <w:rStyle w:val="Hyperlink"/>
          </w:rPr>
          <w:t>Message from the Chair</w:t>
        </w:r>
        <w:r w:rsidR="00C565BD">
          <w:rPr>
            <w:webHidden/>
          </w:rPr>
          <w:tab/>
        </w:r>
        <w:r w:rsidR="00C565BD">
          <w:rPr>
            <w:webHidden/>
          </w:rPr>
          <w:fldChar w:fldCharType="begin"/>
        </w:r>
        <w:r w:rsidR="00C565BD">
          <w:rPr>
            <w:webHidden/>
          </w:rPr>
          <w:instrText xml:space="preserve"> PAGEREF _Toc22665065 \h </w:instrText>
        </w:r>
        <w:r w:rsidR="00C565BD">
          <w:rPr>
            <w:webHidden/>
          </w:rPr>
        </w:r>
        <w:r w:rsidR="00C565BD">
          <w:rPr>
            <w:webHidden/>
          </w:rPr>
          <w:fldChar w:fldCharType="separate"/>
        </w:r>
        <w:r w:rsidR="0067082F">
          <w:rPr>
            <w:webHidden/>
          </w:rPr>
          <w:t>8</w:t>
        </w:r>
        <w:r w:rsidR="00C565BD">
          <w:rPr>
            <w:webHidden/>
          </w:rPr>
          <w:fldChar w:fldCharType="end"/>
        </w:r>
      </w:hyperlink>
    </w:p>
    <w:p w14:paraId="74F4B220" w14:textId="1099B26A" w:rsidR="00C565BD" w:rsidRDefault="004E222A">
      <w:pPr>
        <w:pStyle w:val="TOC2"/>
        <w:rPr>
          <w:rFonts w:eastAsiaTheme="minorEastAsia" w:cstheme="minorBidi"/>
          <w:color w:val="auto"/>
        </w:rPr>
      </w:pPr>
      <w:hyperlink w:anchor="_Toc22665066" w:history="1">
        <w:r w:rsidR="00C565BD" w:rsidRPr="001515BA">
          <w:rPr>
            <w:rStyle w:val="Hyperlink"/>
          </w:rPr>
          <w:t>Serving Our Community</w:t>
        </w:r>
        <w:r w:rsidR="00C565BD">
          <w:rPr>
            <w:webHidden/>
          </w:rPr>
          <w:tab/>
        </w:r>
        <w:r w:rsidR="00C565BD">
          <w:rPr>
            <w:webHidden/>
          </w:rPr>
          <w:fldChar w:fldCharType="begin"/>
        </w:r>
        <w:r w:rsidR="00C565BD">
          <w:rPr>
            <w:webHidden/>
          </w:rPr>
          <w:instrText xml:space="preserve"> PAGEREF _Toc22665066 \h </w:instrText>
        </w:r>
        <w:r w:rsidR="00C565BD">
          <w:rPr>
            <w:webHidden/>
          </w:rPr>
        </w:r>
        <w:r w:rsidR="00C565BD">
          <w:rPr>
            <w:webHidden/>
          </w:rPr>
          <w:fldChar w:fldCharType="separate"/>
        </w:r>
        <w:r w:rsidR="0067082F">
          <w:rPr>
            <w:webHidden/>
          </w:rPr>
          <w:t>8</w:t>
        </w:r>
        <w:r w:rsidR="00C565BD">
          <w:rPr>
            <w:webHidden/>
          </w:rPr>
          <w:fldChar w:fldCharType="end"/>
        </w:r>
      </w:hyperlink>
    </w:p>
    <w:p w14:paraId="6A625DC6" w14:textId="03A0E303" w:rsidR="00C565BD" w:rsidRDefault="004E222A">
      <w:pPr>
        <w:pStyle w:val="TOC2"/>
        <w:rPr>
          <w:rFonts w:eastAsiaTheme="minorEastAsia" w:cstheme="minorBidi"/>
          <w:color w:val="auto"/>
        </w:rPr>
      </w:pPr>
      <w:hyperlink w:anchor="_Toc22665067" w:history="1">
        <w:r w:rsidR="00C565BD" w:rsidRPr="001515BA">
          <w:rPr>
            <w:rStyle w:val="Hyperlink"/>
          </w:rPr>
          <w:t>Acknowledgements</w:t>
        </w:r>
        <w:r w:rsidR="00C565BD">
          <w:rPr>
            <w:webHidden/>
          </w:rPr>
          <w:tab/>
        </w:r>
        <w:r w:rsidR="00C565BD">
          <w:rPr>
            <w:webHidden/>
          </w:rPr>
          <w:fldChar w:fldCharType="begin"/>
        </w:r>
        <w:r w:rsidR="00C565BD">
          <w:rPr>
            <w:webHidden/>
          </w:rPr>
          <w:instrText xml:space="preserve"> PAGEREF _Toc22665067 \h </w:instrText>
        </w:r>
        <w:r w:rsidR="00C565BD">
          <w:rPr>
            <w:webHidden/>
          </w:rPr>
        </w:r>
        <w:r w:rsidR="00C565BD">
          <w:rPr>
            <w:webHidden/>
          </w:rPr>
          <w:fldChar w:fldCharType="separate"/>
        </w:r>
        <w:r w:rsidR="0067082F">
          <w:rPr>
            <w:webHidden/>
          </w:rPr>
          <w:t>9</w:t>
        </w:r>
        <w:r w:rsidR="00C565BD">
          <w:rPr>
            <w:webHidden/>
          </w:rPr>
          <w:fldChar w:fldCharType="end"/>
        </w:r>
      </w:hyperlink>
    </w:p>
    <w:p w14:paraId="5AB4615A" w14:textId="629E7C84" w:rsidR="00C565BD" w:rsidRDefault="004E222A">
      <w:pPr>
        <w:pStyle w:val="TOC1"/>
        <w:rPr>
          <w:rFonts w:eastAsiaTheme="minorEastAsia" w:cstheme="minorBidi"/>
          <w:b w:val="0"/>
          <w:color w:val="auto"/>
        </w:rPr>
      </w:pPr>
      <w:hyperlink w:anchor="_Toc22665068" w:history="1">
        <w:r w:rsidR="00C565BD" w:rsidRPr="001515BA">
          <w:rPr>
            <w:rStyle w:val="Hyperlink"/>
          </w:rPr>
          <w:t>Message from the CEO</w:t>
        </w:r>
        <w:r w:rsidR="00C565BD">
          <w:rPr>
            <w:webHidden/>
          </w:rPr>
          <w:tab/>
        </w:r>
        <w:r w:rsidR="00C565BD">
          <w:rPr>
            <w:webHidden/>
          </w:rPr>
          <w:fldChar w:fldCharType="begin"/>
        </w:r>
        <w:r w:rsidR="00C565BD">
          <w:rPr>
            <w:webHidden/>
          </w:rPr>
          <w:instrText xml:space="preserve"> PAGEREF _Toc22665068 \h </w:instrText>
        </w:r>
        <w:r w:rsidR="00C565BD">
          <w:rPr>
            <w:webHidden/>
          </w:rPr>
        </w:r>
        <w:r w:rsidR="00C565BD">
          <w:rPr>
            <w:webHidden/>
          </w:rPr>
          <w:fldChar w:fldCharType="separate"/>
        </w:r>
        <w:r w:rsidR="0067082F">
          <w:rPr>
            <w:webHidden/>
          </w:rPr>
          <w:t>10</w:t>
        </w:r>
        <w:r w:rsidR="00C565BD">
          <w:rPr>
            <w:webHidden/>
          </w:rPr>
          <w:fldChar w:fldCharType="end"/>
        </w:r>
      </w:hyperlink>
    </w:p>
    <w:p w14:paraId="55078D2A" w14:textId="43FDBE5D" w:rsidR="00C565BD" w:rsidRDefault="004E222A">
      <w:pPr>
        <w:pStyle w:val="TOC1"/>
        <w:rPr>
          <w:rFonts w:eastAsiaTheme="minorEastAsia" w:cstheme="minorBidi"/>
          <w:b w:val="0"/>
          <w:color w:val="auto"/>
        </w:rPr>
      </w:pPr>
      <w:hyperlink w:anchor="_Toc22665069" w:history="1">
        <w:r w:rsidR="00C565BD" w:rsidRPr="001515BA">
          <w:rPr>
            <w:rStyle w:val="Hyperlink"/>
          </w:rPr>
          <w:t>Section 1: Governance and Organisational Structure</w:t>
        </w:r>
        <w:r w:rsidR="00C565BD">
          <w:rPr>
            <w:webHidden/>
          </w:rPr>
          <w:tab/>
        </w:r>
        <w:r w:rsidR="00C565BD">
          <w:rPr>
            <w:webHidden/>
          </w:rPr>
          <w:fldChar w:fldCharType="begin"/>
        </w:r>
        <w:r w:rsidR="00C565BD">
          <w:rPr>
            <w:webHidden/>
          </w:rPr>
          <w:instrText xml:space="preserve"> PAGEREF _Toc22665069 \h </w:instrText>
        </w:r>
        <w:r w:rsidR="00C565BD">
          <w:rPr>
            <w:webHidden/>
          </w:rPr>
        </w:r>
        <w:r w:rsidR="00C565BD">
          <w:rPr>
            <w:webHidden/>
          </w:rPr>
          <w:fldChar w:fldCharType="separate"/>
        </w:r>
        <w:r w:rsidR="0067082F">
          <w:rPr>
            <w:webHidden/>
          </w:rPr>
          <w:t>12</w:t>
        </w:r>
        <w:r w:rsidR="00C565BD">
          <w:rPr>
            <w:webHidden/>
          </w:rPr>
          <w:fldChar w:fldCharType="end"/>
        </w:r>
      </w:hyperlink>
    </w:p>
    <w:p w14:paraId="1DBF6B70" w14:textId="67417E47" w:rsidR="00C565BD" w:rsidRDefault="004E222A">
      <w:pPr>
        <w:pStyle w:val="TOC2"/>
        <w:rPr>
          <w:rFonts w:eastAsiaTheme="minorEastAsia" w:cstheme="minorBidi"/>
          <w:color w:val="auto"/>
        </w:rPr>
      </w:pPr>
      <w:hyperlink w:anchor="_Toc22665070" w:history="1">
        <w:r w:rsidR="00C565BD" w:rsidRPr="001515BA">
          <w:rPr>
            <w:rStyle w:val="Hyperlink"/>
          </w:rPr>
          <w:t>About Court Services Victoria</w:t>
        </w:r>
        <w:r w:rsidR="00C565BD">
          <w:rPr>
            <w:webHidden/>
          </w:rPr>
          <w:tab/>
        </w:r>
        <w:r w:rsidR="00C565BD">
          <w:rPr>
            <w:webHidden/>
          </w:rPr>
          <w:fldChar w:fldCharType="begin"/>
        </w:r>
        <w:r w:rsidR="00C565BD">
          <w:rPr>
            <w:webHidden/>
          </w:rPr>
          <w:instrText xml:space="preserve"> PAGEREF _Toc22665070 \h </w:instrText>
        </w:r>
        <w:r w:rsidR="00C565BD">
          <w:rPr>
            <w:webHidden/>
          </w:rPr>
        </w:r>
        <w:r w:rsidR="00C565BD">
          <w:rPr>
            <w:webHidden/>
          </w:rPr>
          <w:fldChar w:fldCharType="separate"/>
        </w:r>
        <w:r w:rsidR="0067082F">
          <w:rPr>
            <w:webHidden/>
          </w:rPr>
          <w:t>12</w:t>
        </w:r>
        <w:r w:rsidR="00C565BD">
          <w:rPr>
            <w:webHidden/>
          </w:rPr>
          <w:fldChar w:fldCharType="end"/>
        </w:r>
      </w:hyperlink>
    </w:p>
    <w:p w14:paraId="53895FBC" w14:textId="60E94A47" w:rsidR="00C565BD" w:rsidRDefault="004E222A">
      <w:pPr>
        <w:pStyle w:val="TOC3"/>
        <w:rPr>
          <w:rFonts w:eastAsiaTheme="minorEastAsia" w:cstheme="minorBidi"/>
          <w:color w:val="auto"/>
        </w:rPr>
      </w:pPr>
      <w:hyperlink w:anchor="_Toc22665071" w:history="1">
        <w:r w:rsidR="00C565BD" w:rsidRPr="001515BA">
          <w:rPr>
            <w:rStyle w:val="Hyperlink"/>
          </w:rPr>
          <w:t>Role with Respect to the Jurisdictions</w:t>
        </w:r>
        <w:r w:rsidR="00C565BD">
          <w:rPr>
            <w:webHidden/>
          </w:rPr>
          <w:tab/>
        </w:r>
        <w:r w:rsidR="00C565BD">
          <w:rPr>
            <w:webHidden/>
          </w:rPr>
          <w:fldChar w:fldCharType="begin"/>
        </w:r>
        <w:r w:rsidR="00C565BD">
          <w:rPr>
            <w:webHidden/>
          </w:rPr>
          <w:instrText xml:space="preserve"> PAGEREF _Toc22665071 \h </w:instrText>
        </w:r>
        <w:r w:rsidR="00C565BD">
          <w:rPr>
            <w:webHidden/>
          </w:rPr>
        </w:r>
        <w:r w:rsidR="00C565BD">
          <w:rPr>
            <w:webHidden/>
          </w:rPr>
          <w:fldChar w:fldCharType="separate"/>
        </w:r>
        <w:r w:rsidR="0067082F">
          <w:rPr>
            <w:webHidden/>
          </w:rPr>
          <w:t>13</w:t>
        </w:r>
        <w:r w:rsidR="00C565BD">
          <w:rPr>
            <w:webHidden/>
          </w:rPr>
          <w:fldChar w:fldCharType="end"/>
        </w:r>
      </w:hyperlink>
    </w:p>
    <w:p w14:paraId="582A840A" w14:textId="78535828" w:rsidR="00C565BD" w:rsidRDefault="004E222A">
      <w:pPr>
        <w:pStyle w:val="TOC3"/>
        <w:rPr>
          <w:rFonts w:eastAsiaTheme="minorEastAsia" w:cstheme="minorBidi"/>
          <w:color w:val="auto"/>
        </w:rPr>
      </w:pPr>
      <w:hyperlink w:anchor="_Toc22665072" w:history="1">
        <w:r w:rsidR="00C565BD" w:rsidRPr="001515BA">
          <w:rPr>
            <w:rStyle w:val="Hyperlink"/>
          </w:rPr>
          <w:t>Establishment and Ministerial Powers</w:t>
        </w:r>
        <w:r w:rsidR="00C565BD">
          <w:rPr>
            <w:webHidden/>
          </w:rPr>
          <w:tab/>
        </w:r>
        <w:r w:rsidR="00C565BD">
          <w:rPr>
            <w:webHidden/>
          </w:rPr>
          <w:fldChar w:fldCharType="begin"/>
        </w:r>
        <w:r w:rsidR="00C565BD">
          <w:rPr>
            <w:webHidden/>
          </w:rPr>
          <w:instrText xml:space="preserve"> PAGEREF _Toc22665072 \h </w:instrText>
        </w:r>
        <w:r w:rsidR="00C565BD">
          <w:rPr>
            <w:webHidden/>
          </w:rPr>
        </w:r>
        <w:r w:rsidR="00C565BD">
          <w:rPr>
            <w:webHidden/>
          </w:rPr>
          <w:fldChar w:fldCharType="separate"/>
        </w:r>
        <w:r w:rsidR="0067082F">
          <w:rPr>
            <w:webHidden/>
          </w:rPr>
          <w:t>13</w:t>
        </w:r>
        <w:r w:rsidR="00C565BD">
          <w:rPr>
            <w:webHidden/>
          </w:rPr>
          <w:fldChar w:fldCharType="end"/>
        </w:r>
      </w:hyperlink>
    </w:p>
    <w:p w14:paraId="72185E2E" w14:textId="6D4ACF1C" w:rsidR="00C565BD" w:rsidRDefault="004E222A">
      <w:pPr>
        <w:pStyle w:val="TOC3"/>
        <w:rPr>
          <w:rFonts w:eastAsiaTheme="minorEastAsia" w:cstheme="minorBidi"/>
          <w:color w:val="auto"/>
        </w:rPr>
      </w:pPr>
      <w:hyperlink w:anchor="_Toc22665073" w:history="1">
        <w:r w:rsidR="00C565BD" w:rsidRPr="001515BA">
          <w:rPr>
            <w:rStyle w:val="Hyperlink"/>
          </w:rPr>
          <w:t>Governance Structure</w:t>
        </w:r>
        <w:r w:rsidR="00C565BD">
          <w:rPr>
            <w:webHidden/>
          </w:rPr>
          <w:tab/>
        </w:r>
        <w:r w:rsidR="00C565BD">
          <w:rPr>
            <w:webHidden/>
          </w:rPr>
          <w:fldChar w:fldCharType="begin"/>
        </w:r>
        <w:r w:rsidR="00C565BD">
          <w:rPr>
            <w:webHidden/>
          </w:rPr>
          <w:instrText xml:space="preserve"> PAGEREF _Toc22665073 \h </w:instrText>
        </w:r>
        <w:r w:rsidR="00C565BD">
          <w:rPr>
            <w:webHidden/>
          </w:rPr>
        </w:r>
        <w:r w:rsidR="00C565BD">
          <w:rPr>
            <w:webHidden/>
          </w:rPr>
          <w:fldChar w:fldCharType="separate"/>
        </w:r>
        <w:r w:rsidR="0067082F">
          <w:rPr>
            <w:webHidden/>
          </w:rPr>
          <w:t>14</w:t>
        </w:r>
        <w:r w:rsidR="00C565BD">
          <w:rPr>
            <w:webHidden/>
          </w:rPr>
          <w:fldChar w:fldCharType="end"/>
        </w:r>
      </w:hyperlink>
    </w:p>
    <w:p w14:paraId="2BE1EFCA" w14:textId="760BAB96" w:rsidR="00C565BD" w:rsidRDefault="004E222A">
      <w:pPr>
        <w:pStyle w:val="TOC2"/>
        <w:rPr>
          <w:rFonts w:eastAsiaTheme="minorEastAsia" w:cstheme="minorBidi"/>
          <w:color w:val="auto"/>
        </w:rPr>
      </w:pPr>
      <w:hyperlink w:anchor="_Toc22665074" w:history="1">
        <w:r w:rsidR="00C565BD" w:rsidRPr="001515BA">
          <w:rPr>
            <w:rStyle w:val="Hyperlink"/>
          </w:rPr>
          <w:t>Governing Body</w:t>
        </w:r>
        <w:r w:rsidR="00C565BD">
          <w:rPr>
            <w:webHidden/>
          </w:rPr>
          <w:tab/>
        </w:r>
        <w:r w:rsidR="00C565BD">
          <w:rPr>
            <w:webHidden/>
          </w:rPr>
          <w:fldChar w:fldCharType="begin"/>
        </w:r>
        <w:r w:rsidR="00C565BD">
          <w:rPr>
            <w:webHidden/>
          </w:rPr>
          <w:instrText xml:space="preserve"> PAGEREF _Toc22665074 \h </w:instrText>
        </w:r>
        <w:r w:rsidR="00C565BD">
          <w:rPr>
            <w:webHidden/>
          </w:rPr>
        </w:r>
        <w:r w:rsidR="00C565BD">
          <w:rPr>
            <w:webHidden/>
          </w:rPr>
          <w:fldChar w:fldCharType="separate"/>
        </w:r>
        <w:r w:rsidR="0067082F">
          <w:rPr>
            <w:webHidden/>
          </w:rPr>
          <w:t>14</w:t>
        </w:r>
        <w:r w:rsidR="00C565BD">
          <w:rPr>
            <w:webHidden/>
          </w:rPr>
          <w:fldChar w:fldCharType="end"/>
        </w:r>
      </w:hyperlink>
    </w:p>
    <w:p w14:paraId="15B8F393" w14:textId="1B8F3F00" w:rsidR="00C565BD" w:rsidRDefault="004E222A">
      <w:pPr>
        <w:pStyle w:val="TOC3"/>
        <w:rPr>
          <w:rFonts w:eastAsiaTheme="minorEastAsia" w:cstheme="minorBidi"/>
          <w:color w:val="auto"/>
        </w:rPr>
      </w:pPr>
      <w:hyperlink w:anchor="_Toc22665075" w:history="1">
        <w:r w:rsidR="00C565BD" w:rsidRPr="001515BA">
          <w:rPr>
            <w:rStyle w:val="Hyperlink"/>
          </w:rPr>
          <w:t>Courts Council</w:t>
        </w:r>
        <w:r w:rsidR="00C565BD">
          <w:rPr>
            <w:webHidden/>
          </w:rPr>
          <w:tab/>
        </w:r>
        <w:r w:rsidR="00C565BD">
          <w:rPr>
            <w:webHidden/>
          </w:rPr>
          <w:fldChar w:fldCharType="begin"/>
        </w:r>
        <w:r w:rsidR="00C565BD">
          <w:rPr>
            <w:webHidden/>
          </w:rPr>
          <w:instrText xml:space="preserve"> PAGEREF _Toc22665075 \h </w:instrText>
        </w:r>
        <w:r w:rsidR="00C565BD">
          <w:rPr>
            <w:webHidden/>
          </w:rPr>
        </w:r>
        <w:r w:rsidR="00C565BD">
          <w:rPr>
            <w:webHidden/>
          </w:rPr>
          <w:fldChar w:fldCharType="separate"/>
        </w:r>
        <w:r w:rsidR="0067082F">
          <w:rPr>
            <w:webHidden/>
          </w:rPr>
          <w:t>14</w:t>
        </w:r>
        <w:r w:rsidR="00C565BD">
          <w:rPr>
            <w:webHidden/>
          </w:rPr>
          <w:fldChar w:fldCharType="end"/>
        </w:r>
      </w:hyperlink>
    </w:p>
    <w:p w14:paraId="7365040C" w14:textId="36C83DD0" w:rsidR="00C565BD" w:rsidRDefault="004E222A">
      <w:pPr>
        <w:pStyle w:val="TOC3"/>
        <w:rPr>
          <w:rFonts w:eastAsiaTheme="minorEastAsia" w:cstheme="minorBidi"/>
          <w:color w:val="auto"/>
        </w:rPr>
      </w:pPr>
      <w:hyperlink w:anchor="_Toc22665076" w:history="1">
        <w:r w:rsidR="00C565BD" w:rsidRPr="001515BA">
          <w:rPr>
            <w:rStyle w:val="Hyperlink"/>
          </w:rPr>
          <w:t>Courts Council Members</w:t>
        </w:r>
        <w:r w:rsidR="00C565BD">
          <w:rPr>
            <w:webHidden/>
          </w:rPr>
          <w:tab/>
        </w:r>
        <w:r w:rsidR="00C565BD">
          <w:rPr>
            <w:webHidden/>
          </w:rPr>
          <w:fldChar w:fldCharType="begin"/>
        </w:r>
        <w:r w:rsidR="00C565BD">
          <w:rPr>
            <w:webHidden/>
          </w:rPr>
          <w:instrText xml:space="preserve"> PAGEREF _Toc22665076 \h </w:instrText>
        </w:r>
        <w:r w:rsidR="00C565BD">
          <w:rPr>
            <w:webHidden/>
          </w:rPr>
        </w:r>
        <w:r w:rsidR="00C565BD">
          <w:rPr>
            <w:webHidden/>
          </w:rPr>
          <w:fldChar w:fldCharType="separate"/>
        </w:r>
        <w:r w:rsidR="0067082F">
          <w:rPr>
            <w:webHidden/>
          </w:rPr>
          <w:t>15</w:t>
        </w:r>
        <w:r w:rsidR="00C565BD">
          <w:rPr>
            <w:webHidden/>
          </w:rPr>
          <w:fldChar w:fldCharType="end"/>
        </w:r>
      </w:hyperlink>
    </w:p>
    <w:p w14:paraId="055942AA" w14:textId="5D1362DB" w:rsidR="00C565BD" w:rsidRDefault="004E222A">
      <w:pPr>
        <w:pStyle w:val="TOC3"/>
        <w:rPr>
          <w:rFonts w:eastAsiaTheme="minorEastAsia" w:cstheme="minorBidi"/>
          <w:color w:val="auto"/>
        </w:rPr>
      </w:pPr>
      <w:hyperlink w:anchor="_Toc22665077" w:history="1">
        <w:r w:rsidR="00C565BD" w:rsidRPr="001515BA">
          <w:rPr>
            <w:rStyle w:val="Hyperlink"/>
          </w:rPr>
          <w:t>Committees</w:t>
        </w:r>
        <w:r w:rsidR="00C565BD">
          <w:rPr>
            <w:webHidden/>
          </w:rPr>
          <w:tab/>
        </w:r>
        <w:r w:rsidR="00C565BD">
          <w:rPr>
            <w:webHidden/>
          </w:rPr>
          <w:fldChar w:fldCharType="begin"/>
        </w:r>
        <w:r w:rsidR="00C565BD">
          <w:rPr>
            <w:webHidden/>
          </w:rPr>
          <w:instrText xml:space="preserve"> PAGEREF _Toc22665077 \h </w:instrText>
        </w:r>
        <w:r w:rsidR="00C565BD">
          <w:rPr>
            <w:webHidden/>
          </w:rPr>
        </w:r>
        <w:r w:rsidR="00C565BD">
          <w:rPr>
            <w:webHidden/>
          </w:rPr>
          <w:fldChar w:fldCharType="separate"/>
        </w:r>
        <w:r w:rsidR="0067082F">
          <w:rPr>
            <w:webHidden/>
          </w:rPr>
          <w:t>17</w:t>
        </w:r>
        <w:r w:rsidR="00C565BD">
          <w:rPr>
            <w:webHidden/>
          </w:rPr>
          <w:fldChar w:fldCharType="end"/>
        </w:r>
      </w:hyperlink>
    </w:p>
    <w:p w14:paraId="4C5F2270" w14:textId="480B1929" w:rsidR="00C565BD" w:rsidRDefault="004E222A">
      <w:pPr>
        <w:pStyle w:val="TOC3"/>
        <w:rPr>
          <w:rFonts w:eastAsiaTheme="minorEastAsia" w:cstheme="minorBidi"/>
          <w:color w:val="auto"/>
        </w:rPr>
      </w:pPr>
      <w:hyperlink w:anchor="_Toc22665078" w:history="1">
        <w:r w:rsidR="00C565BD" w:rsidRPr="001515BA">
          <w:rPr>
            <w:rStyle w:val="Hyperlink"/>
          </w:rPr>
          <w:t>Senior Executive</w:t>
        </w:r>
        <w:r w:rsidR="00C565BD">
          <w:rPr>
            <w:webHidden/>
          </w:rPr>
          <w:tab/>
        </w:r>
        <w:r w:rsidR="00C565BD">
          <w:rPr>
            <w:webHidden/>
          </w:rPr>
          <w:fldChar w:fldCharType="begin"/>
        </w:r>
        <w:r w:rsidR="00C565BD">
          <w:rPr>
            <w:webHidden/>
          </w:rPr>
          <w:instrText xml:space="preserve"> PAGEREF _Toc22665078 \h </w:instrText>
        </w:r>
        <w:r w:rsidR="00C565BD">
          <w:rPr>
            <w:webHidden/>
          </w:rPr>
        </w:r>
        <w:r w:rsidR="00C565BD">
          <w:rPr>
            <w:webHidden/>
          </w:rPr>
          <w:fldChar w:fldCharType="separate"/>
        </w:r>
        <w:r w:rsidR="0067082F">
          <w:rPr>
            <w:webHidden/>
          </w:rPr>
          <w:t>18</w:t>
        </w:r>
        <w:r w:rsidR="00C565BD">
          <w:rPr>
            <w:webHidden/>
          </w:rPr>
          <w:fldChar w:fldCharType="end"/>
        </w:r>
      </w:hyperlink>
    </w:p>
    <w:p w14:paraId="78B902BE" w14:textId="2BDAC5E0" w:rsidR="00C565BD" w:rsidRDefault="004E222A">
      <w:pPr>
        <w:pStyle w:val="TOC1"/>
        <w:rPr>
          <w:rFonts w:eastAsiaTheme="minorEastAsia" w:cstheme="minorBidi"/>
          <w:b w:val="0"/>
          <w:color w:val="auto"/>
        </w:rPr>
      </w:pPr>
      <w:hyperlink w:anchor="_Toc22665079" w:history="1">
        <w:r w:rsidR="00C565BD" w:rsidRPr="001515BA">
          <w:rPr>
            <w:rStyle w:val="Hyperlink"/>
          </w:rPr>
          <w:t>Section 2: Year in Review</w:t>
        </w:r>
        <w:r w:rsidR="00C565BD">
          <w:rPr>
            <w:webHidden/>
          </w:rPr>
          <w:tab/>
        </w:r>
        <w:r w:rsidR="00C565BD">
          <w:rPr>
            <w:webHidden/>
          </w:rPr>
          <w:fldChar w:fldCharType="begin"/>
        </w:r>
        <w:r w:rsidR="00C565BD">
          <w:rPr>
            <w:webHidden/>
          </w:rPr>
          <w:instrText xml:space="preserve"> PAGEREF _Toc22665079 \h </w:instrText>
        </w:r>
        <w:r w:rsidR="00C565BD">
          <w:rPr>
            <w:webHidden/>
          </w:rPr>
        </w:r>
        <w:r w:rsidR="00C565BD">
          <w:rPr>
            <w:webHidden/>
          </w:rPr>
          <w:fldChar w:fldCharType="separate"/>
        </w:r>
        <w:r w:rsidR="0067082F">
          <w:rPr>
            <w:webHidden/>
          </w:rPr>
          <w:t>22</w:t>
        </w:r>
        <w:r w:rsidR="00C565BD">
          <w:rPr>
            <w:webHidden/>
          </w:rPr>
          <w:fldChar w:fldCharType="end"/>
        </w:r>
      </w:hyperlink>
    </w:p>
    <w:p w14:paraId="6CAB2DFA" w14:textId="4A8E2CB9" w:rsidR="00C565BD" w:rsidRDefault="004E222A">
      <w:pPr>
        <w:pStyle w:val="TOC2"/>
        <w:rPr>
          <w:rFonts w:eastAsiaTheme="minorEastAsia" w:cstheme="minorBidi"/>
          <w:color w:val="auto"/>
        </w:rPr>
      </w:pPr>
      <w:hyperlink w:anchor="_Toc22665080" w:history="1">
        <w:r w:rsidR="00C565BD" w:rsidRPr="001515BA">
          <w:rPr>
            <w:rStyle w:val="Hyperlink"/>
          </w:rPr>
          <w:t>Corporate Plan</w:t>
        </w:r>
        <w:r w:rsidR="00C565BD">
          <w:rPr>
            <w:webHidden/>
          </w:rPr>
          <w:tab/>
        </w:r>
        <w:r w:rsidR="00C565BD">
          <w:rPr>
            <w:webHidden/>
          </w:rPr>
          <w:fldChar w:fldCharType="begin"/>
        </w:r>
        <w:r w:rsidR="00C565BD">
          <w:rPr>
            <w:webHidden/>
          </w:rPr>
          <w:instrText xml:space="preserve"> PAGEREF _Toc22665080 \h </w:instrText>
        </w:r>
        <w:r w:rsidR="00C565BD">
          <w:rPr>
            <w:webHidden/>
          </w:rPr>
        </w:r>
        <w:r w:rsidR="00C565BD">
          <w:rPr>
            <w:webHidden/>
          </w:rPr>
          <w:fldChar w:fldCharType="separate"/>
        </w:r>
        <w:r w:rsidR="0067082F">
          <w:rPr>
            <w:webHidden/>
          </w:rPr>
          <w:t>22</w:t>
        </w:r>
        <w:r w:rsidR="00C565BD">
          <w:rPr>
            <w:webHidden/>
          </w:rPr>
          <w:fldChar w:fldCharType="end"/>
        </w:r>
      </w:hyperlink>
    </w:p>
    <w:p w14:paraId="7E0FD2DE" w14:textId="53B1DCE9" w:rsidR="00C565BD" w:rsidRDefault="004E222A">
      <w:pPr>
        <w:pStyle w:val="TOC2"/>
        <w:rPr>
          <w:rFonts w:eastAsiaTheme="minorEastAsia" w:cstheme="minorBidi"/>
          <w:color w:val="auto"/>
        </w:rPr>
      </w:pPr>
      <w:hyperlink w:anchor="_Toc22665081" w:history="1">
        <w:r w:rsidR="00C565BD" w:rsidRPr="001515BA">
          <w:rPr>
            <w:rStyle w:val="Hyperlink"/>
          </w:rPr>
          <w:t>Judicial Independence</w:t>
        </w:r>
        <w:r w:rsidR="00C565BD">
          <w:rPr>
            <w:webHidden/>
          </w:rPr>
          <w:tab/>
        </w:r>
        <w:r w:rsidR="00C565BD">
          <w:rPr>
            <w:webHidden/>
          </w:rPr>
          <w:fldChar w:fldCharType="begin"/>
        </w:r>
        <w:r w:rsidR="00C565BD">
          <w:rPr>
            <w:webHidden/>
          </w:rPr>
          <w:instrText xml:space="preserve"> PAGEREF _Toc22665081 \h </w:instrText>
        </w:r>
        <w:r w:rsidR="00C565BD">
          <w:rPr>
            <w:webHidden/>
          </w:rPr>
        </w:r>
        <w:r w:rsidR="00C565BD">
          <w:rPr>
            <w:webHidden/>
          </w:rPr>
          <w:fldChar w:fldCharType="separate"/>
        </w:r>
        <w:r w:rsidR="0067082F">
          <w:rPr>
            <w:webHidden/>
          </w:rPr>
          <w:t>23</w:t>
        </w:r>
        <w:r w:rsidR="00C565BD">
          <w:rPr>
            <w:webHidden/>
          </w:rPr>
          <w:fldChar w:fldCharType="end"/>
        </w:r>
      </w:hyperlink>
    </w:p>
    <w:p w14:paraId="40198303" w14:textId="3F9754B5" w:rsidR="00C565BD" w:rsidRDefault="004E222A">
      <w:pPr>
        <w:pStyle w:val="TOC3"/>
        <w:rPr>
          <w:rFonts w:eastAsiaTheme="minorEastAsia" w:cstheme="minorBidi"/>
          <w:color w:val="auto"/>
        </w:rPr>
      </w:pPr>
      <w:hyperlink w:anchor="_Toc22665082" w:history="1">
        <w:r w:rsidR="00C565BD" w:rsidRPr="001515BA">
          <w:rPr>
            <w:rStyle w:val="Hyperlink"/>
          </w:rPr>
          <w:t>Office of the CEO</w:t>
        </w:r>
        <w:r w:rsidR="00C565BD">
          <w:rPr>
            <w:webHidden/>
          </w:rPr>
          <w:tab/>
        </w:r>
        <w:r w:rsidR="00C565BD">
          <w:rPr>
            <w:webHidden/>
          </w:rPr>
          <w:fldChar w:fldCharType="begin"/>
        </w:r>
        <w:r w:rsidR="00C565BD">
          <w:rPr>
            <w:webHidden/>
          </w:rPr>
          <w:instrText xml:space="preserve"> PAGEREF _Toc22665082 \h </w:instrText>
        </w:r>
        <w:r w:rsidR="00C565BD">
          <w:rPr>
            <w:webHidden/>
          </w:rPr>
        </w:r>
        <w:r w:rsidR="00C565BD">
          <w:rPr>
            <w:webHidden/>
          </w:rPr>
          <w:fldChar w:fldCharType="separate"/>
        </w:r>
        <w:r w:rsidR="0067082F">
          <w:rPr>
            <w:webHidden/>
          </w:rPr>
          <w:t>23</w:t>
        </w:r>
        <w:r w:rsidR="00C565BD">
          <w:rPr>
            <w:webHidden/>
          </w:rPr>
          <w:fldChar w:fldCharType="end"/>
        </w:r>
      </w:hyperlink>
    </w:p>
    <w:p w14:paraId="2DC3E761" w14:textId="38EFF35A" w:rsidR="00C565BD" w:rsidRDefault="004E222A">
      <w:pPr>
        <w:pStyle w:val="TOC3"/>
        <w:rPr>
          <w:rFonts w:eastAsiaTheme="minorEastAsia" w:cstheme="minorBidi"/>
          <w:color w:val="auto"/>
        </w:rPr>
      </w:pPr>
      <w:hyperlink w:anchor="_Toc22665083" w:history="1">
        <w:r w:rsidR="00C565BD" w:rsidRPr="001515BA">
          <w:rPr>
            <w:rStyle w:val="Hyperlink"/>
          </w:rPr>
          <w:t>Aboriginal Justice Agreement 4</w:t>
        </w:r>
        <w:r w:rsidR="00C565BD">
          <w:rPr>
            <w:webHidden/>
          </w:rPr>
          <w:tab/>
        </w:r>
        <w:r w:rsidR="00C565BD">
          <w:rPr>
            <w:webHidden/>
          </w:rPr>
          <w:fldChar w:fldCharType="begin"/>
        </w:r>
        <w:r w:rsidR="00C565BD">
          <w:rPr>
            <w:webHidden/>
          </w:rPr>
          <w:instrText xml:space="preserve"> PAGEREF _Toc22665083 \h </w:instrText>
        </w:r>
        <w:r w:rsidR="00C565BD">
          <w:rPr>
            <w:webHidden/>
          </w:rPr>
        </w:r>
        <w:r w:rsidR="00C565BD">
          <w:rPr>
            <w:webHidden/>
          </w:rPr>
          <w:fldChar w:fldCharType="separate"/>
        </w:r>
        <w:r w:rsidR="0067082F">
          <w:rPr>
            <w:webHidden/>
          </w:rPr>
          <w:t>23</w:t>
        </w:r>
        <w:r w:rsidR="00C565BD">
          <w:rPr>
            <w:webHidden/>
          </w:rPr>
          <w:fldChar w:fldCharType="end"/>
        </w:r>
      </w:hyperlink>
    </w:p>
    <w:p w14:paraId="4F902D2F" w14:textId="01552433" w:rsidR="00C565BD" w:rsidRDefault="004E222A">
      <w:pPr>
        <w:pStyle w:val="TOC3"/>
        <w:rPr>
          <w:rFonts w:eastAsiaTheme="minorEastAsia" w:cstheme="minorBidi"/>
          <w:color w:val="auto"/>
        </w:rPr>
      </w:pPr>
      <w:hyperlink w:anchor="_Toc22665084" w:history="1">
        <w:r w:rsidR="00C565BD" w:rsidRPr="001515BA">
          <w:rPr>
            <w:rStyle w:val="Hyperlink"/>
          </w:rPr>
          <w:t>Koori Programs and Initiatives</w:t>
        </w:r>
        <w:r w:rsidR="00C565BD">
          <w:rPr>
            <w:webHidden/>
          </w:rPr>
          <w:tab/>
        </w:r>
        <w:r w:rsidR="00C565BD">
          <w:rPr>
            <w:webHidden/>
          </w:rPr>
          <w:fldChar w:fldCharType="begin"/>
        </w:r>
        <w:r w:rsidR="00C565BD">
          <w:rPr>
            <w:webHidden/>
          </w:rPr>
          <w:instrText xml:space="preserve"> PAGEREF _Toc22665084 \h </w:instrText>
        </w:r>
        <w:r w:rsidR="00C565BD">
          <w:rPr>
            <w:webHidden/>
          </w:rPr>
        </w:r>
        <w:r w:rsidR="00C565BD">
          <w:rPr>
            <w:webHidden/>
          </w:rPr>
          <w:fldChar w:fldCharType="separate"/>
        </w:r>
        <w:r w:rsidR="0067082F">
          <w:rPr>
            <w:webHidden/>
          </w:rPr>
          <w:t>24</w:t>
        </w:r>
        <w:r w:rsidR="00C565BD">
          <w:rPr>
            <w:webHidden/>
          </w:rPr>
          <w:fldChar w:fldCharType="end"/>
        </w:r>
      </w:hyperlink>
    </w:p>
    <w:p w14:paraId="69223FB6" w14:textId="3A13925B" w:rsidR="00C565BD" w:rsidRDefault="004E222A">
      <w:pPr>
        <w:pStyle w:val="TOC3"/>
        <w:rPr>
          <w:rFonts w:eastAsiaTheme="minorEastAsia" w:cstheme="minorBidi"/>
          <w:color w:val="auto"/>
        </w:rPr>
      </w:pPr>
      <w:hyperlink w:anchor="_Toc22665085" w:history="1">
        <w:r w:rsidR="00C565BD" w:rsidRPr="001515BA">
          <w:rPr>
            <w:rStyle w:val="Hyperlink"/>
          </w:rPr>
          <w:t>Finance and Governance</w:t>
        </w:r>
        <w:r w:rsidR="00C565BD">
          <w:rPr>
            <w:webHidden/>
          </w:rPr>
          <w:tab/>
        </w:r>
        <w:r w:rsidR="00C565BD">
          <w:rPr>
            <w:webHidden/>
          </w:rPr>
          <w:fldChar w:fldCharType="begin"/>
        </w:r>
        <w:r w:rsidR="00C565BD">
          <w:rPr>
            <w:webHidden/>
          </w:rPr>
          <w:instrText xml:space="preserve"> PAGEREF _Toc22665085 \h </w:instrText>
        </w:r>
        <w:r w:rsidR="00C565BD">
          <w:rPr>
            <w:webHidden/>
          </w:rPr>
        </w:r>
        <w:r w:rsidR="00C565BD">
          <w:rPr>
            <w:webHidden/>
          </w:rPr>
          <w:fldChar w:fldCharType="separate"/>
        </w:r>
        <w:r w:rsidR="0067082F">
          <w:rPr>
            <w:webHidden/>
          </w:rPr>
          <w:t>25</w:t>
        </w:r>
        <w:r w:rsidR="00C565BD">
          <w:rPr>
            <w:webHidden/>
          </w:rPr>
          <w:fldChar w:fldCharType="end"/>
        </w:r>
      </w:hyperlink>
    </w:p>
    <w:p w14:paraId="61F30893" w14:textId="5BBCFE78" w:rsidR="00C565BD" w:rsidRDefault="004E222A">
      <w:pPr>
        <w:pStyle w:val="TOC3"/>
        <w:rPr>
          <w:rFonts w:eastAsiaTheme="minorEastAsia" w:cstheme="minorBidi"/>
          <w:color w:val="auto"/>
        </w:rPr>
      </w:pPr>
      <w:hyperlink w:anchor="_Toc22665086" w:history="1">
        <w:r w:rsidR="00C565BD" w:rsidRPr="001515BA">
          <w:rPr>
            <w:rStyle w:val="Hyperlink"/>
          </w:rPr>
          <w:t>Risk and Audit Services</w:t>
        </w:r>
        <w:r w:rsidR="00C565BD">
          <w:rPr>
            <w:webHidden/>
          </w:rPr>
          <w:tab/>
        </w:r>
        <w:r w:rsidR="00C565BD">
          <w:rPr>
            <w:webHidden/>
          </w:rPr>
          <w:fldChar w:fldCharType="begin"/>
        </w:r>
        <w:r w:rsidR="00C565BD">
          <w:rPr>
            <w:webHidden/>
          </w:rPr>
          <w:instrText xml:space="preserve"> PAGEREF _Toc22665086 \h </w:instrText>
        </w:r>
        <w:r w:rsidR="00C565BD">
          <w:rPr>
            <w:webHidden/>
          </w:rPr>
        </w:r>
        <w:r w:rsidR="00C565BD">
          <w:rPr>
            <w:webHidden/>
          </w:rPr>
          <w:fldChar w:fldCharType="separate"/>
        </w:r>
        <w:r w:rsidR="0067082F">
          <w:rPr>
            <w:webHidden/>
          </w:rPr>
          <w:t>25</w:t>
        </w:r>
        <w:r w:rsidR="00C565BD">
          <w:rPr>
            <w:webHidden/>
          </w:rPr>
          <w:fldChar w:fldCharType="end"/>
        </w:r>
      </w:hyperlink>
    </w:p>
    <w:p w14:paraId="439CD8FA" w14:textId="19DE02BD" w:rsidR="00C565BD" w:rsidRDefault="004E222A">
      <w:pPr>
        <w:pStyle w:val="TOC3"/>
        <w:rPr>
          <w:rFonts w:eastAsiaTheme="minorEastAsia" w:cstheme="minorBidi"/>
          <w:color w:val="auto"/>
        </w:rPr>
      </w:pPr>
      <w:hyperlink w:anchor="_Toc22665087" w:history="1">
        <w:r w:rsidR="00C565BD" w:rsidRPr="001515BA">
          <w:rPr>
            <w:rStyle w:val="Hyperlink"/>
          </w:rPr>
          <w:t>Integrity Framework</w:t>
        </w:r>
        <w:r w:rsidR="00C565BD">
          <w:rPr>
            <w:webHidden/>
          </w:rPr>
          <w:tab/>
        </w:r>
        <w:r w:rsidR="00C565BD">
          <w:rPr>
            <w:webHidden/>
          </w:rPr>
          <w:fldChar w:fldCharType="begin"/>
        </w:r>
        <w:r w:rsidR="00C565BD">
          <w:rPr>
            <w:webHidden/>
          </w:rPr>
          <w:instrText xml:space="preserve"> PAGEREF _Toc22665087 \h </w:instrText>
        </w:r>
        <w:r w:rsidR="00C565BD">
          <w:rPr>
            <w:webHidden/>
          </w:rPr>
        </w:r>
        <w:r w:rsidR="00C565BD">
          <w:rPr>
            <w:webHidden/>
          </w:rPr>
          <w:fldChar w:fldCharType="separate"/>
        </w:r>
        <w:r w:rsidR="0067082F">
          <w:rPr>
            <w:webHidden/>
          </w:rPr>
          <w:t>26</w:t>
        </w:r>
        <w:r w:rsidR="00C565BD">
          <w:rPr>
            <w:webHidden/>
          </w:rPr>
          <w:fldChar w:fldCharType="end"/>
        </w:r>
      </w:hyperlink>
    </w:p>
    <w:p w14:paraId="733CC609" w14:textId="49191D2C" w:rsidR="00C565BD" w:rsidRDefault="004E222A">
      <w:pPr>
        <w:pStyle w:val="TOC3"/>
        <w:rPr>
          <w:rFonts w:eastAsiaTheme="minorEastAsia" w:cstheme="minorBidi"/>
          <w:color w:val="auto"/>
        </w:rPr>
      </w:pPr>
      <w:hyperlink w:anchor="_Toc22665088" w:history="1">
        <w:r w:rsidR="00C565BD" w:rsidRPr="001515BA">
          <w:rPr>
            <w:rStyle w:val="Hyperlink"/>
          </w:rPr>
          <w:t>Data and Reporting</w:t>
        </w:r>
        <w:r w:rsidR="00C565BD">
          <w:rPr>
            <w:webHidden/>
          </w:rPr>
          <w:tab/>
        </w:r>
        <w:r w:rsidR="00C565BD">
          <w:rPr>
            <w:webHidden/>
          </w:rPr>
          <w:fldChar w:fldCharType="begin"/>
        </w:r>
        <w:r w:rsidR="00C565BD">
          <w:rPr>
            <w:webHidden/>
          </w:rPr>
          <w:instrText xml:space="preserve"> PAGEREF _Toc22665088 \h </w:instrText>
        </w:r>
        <w:r w:rsidR="00C565BD">
          <w:rPr>
            <w:webHidden/>
          </w:rPr>
        </w:r>
        <w:r w:rsidR="00C565BD">
          <w:rPr>
            <w:webHidden/>
          </w:rPr>
          <w:fldChar w:fldCharType="separate"/>
        </w:r>
        <w:r w:rsidR="0067082F">
          <w:rPr>
            <w:webHidden/>
          </w:rPr>
          <w:t>26</w:t>
        </w:r>
        <w:r w:rsidR="00C565BD">
          <w:rPr>
            <w:webHidden/>
          </w:rPr>
          <w:fldChar w:fldCharType="end"/>
        </w:r>
      </w:hyperlink>
    </w:p>
    <w:p w14:paraId="7D863197" w14:textId="68BE2452" w:rsidR="00C565BD" w:rsidRDefault="004E222A">
      <w:pPr>
        <w:pStyle w:val="TOC2"/>
        <w:rPr>
          <w:rFonts w:eastAsiaTheme="minorEastAsia" w:cstheme="minorBidi"/>
          <w:color w:val="auto"/>
        </w:rPr>
      </w:pPr>
      <w:hyperlink w:anchor="_Toc22665089" w:history="1">
        <w:r w:rsidR="00C565BD" w:rsidRPr="001515BA">
          <w:rPr>
            <w:rStyle w:val="Hyperlink"/>
          </w:rPr>
          <w:t>Support the Administration of Justice</w:t>
        </w:r>
        <w:r w:rsidR="00C565BD">
          <w:rPr>
            <w:webHidden/>
          </w:rPr>
          <w:tab/>
        </w:r>
        <w:r w:rsidR="00C565BD">
          <w:rPr>
            <w:webHidden/>
          </w:rPr>
          <w:fldChar w:fldCharType="begin"/>
        </w:r>
        <w:r w:rsidR="00C565BD">
          <w:rPr>
            <w:webHidden/>
          </w:rPr>
          <w:instrText xml:space="preserve"> PAGEREF _Toc22665089 \h </w:instrText>
        </w:r>
        <w:r w:rsidR="00C565BD">
          <w:rPr>
            <w:webHidden/>
          </w:rPr>
        </w:r>
        <w:r w:rsidR="00C565BD">
          <w:rPr>
            <w:webHidden/>
          </w:rPr>
          <w:fldChar w:fldCharType="separate"/>
        </w:r>
        <w:r w:rsidR="0067082F">
          <w:rPr>
            <w:webHidden/>
          </w:rPr>
          <w:t>26</w:t>
        </w:r>
        <w:r w:rsidR="00C565BD">
          <w:rPr>
            <w:webHidden/>
          </w:rPr>
          <w:fldChar w:fldCharType="end"/>
        </w:r>
      </w:hyperlink>
    </w:p>
    <w:p w14:paraId="20296478" w14:textId="28B8A8C4" w:rsidR="00C565BD" w:rsidRDefault="004E222A">
      <w:pPr>
        <w:pStyle w:val="TOC3"/>
        <w:rPr>
          <w:rFonts w:eastAsiaTheme="minorEastAsia" w:cstheme="minorBidi"/>
          <w:color w:val="auto"/>
        </w:rPr>
      </w:pPr>
      <w:hyperlink w:anchor="_Toc22665090" w:history="1">
        <w:r w:rsidR="00C565BD" w:rsidRPr="001515BA">
          <w:rPr>
            <w:rStyle w:val="Hyperlink"/>
          </w:rPr>
          <w:t>People and Culture</w:t>
        </w:r>
        <w:r w:rsidR="00C565BD">
          <w:rPr>
            <w:webHidden/>
          </w:rPr>
          <w:tab/>
        </w:r>
        <w:r w:rsidR="00C565BD">
          <w:rPr>
            <w:webHidden/>
          </w:rPr>
          <w:fldChar w:fldCharType="begin"/>
        </w:r>
        <w:r w:rsidR="00C565BD">
          <w:rPr>
            <w:webHidden/>
          </w:rPr>
          <w:instrText xml:space="preserve"> PAGEREF _Toc22665090 \h </w:instrText>
        </w:r>
        <w:r w:rsidR="00C565BD">
          <w:rPr>
            <w:webHidden/>
          </w:rPr>
        </w:r>
        <w:r w:rsidR="00C565BD">
          <w:rPr>
            <w:webHidden/>
          </w:rPr>
          <w:fldChar w:fldCharType="separate"/>
        </w:r>
        <w:r w:rsidR="0067082F">
          <w:rPr>
            <w:webHidden/>
          </w:rPr>
          <w:t>26</w:t>
        </w:r>
        <w:r w:rsidR="00C565BD">
          <w:rPr>
            <w:webHidden/>
          </w:rPr>
          <w:fldChar w:fldCharType="end"/>
        </w:r>
      </w:hyperlink>
    </w:p>
    <w:p w14:paraId="6F0017BF" w14:textId="5F0DC0A3" w:rsidR="00C565BD" w:rsidRDefault="004E222A">
      <w:pPr>
        <w:pStyle w:val="TOC3"/>
        <w:rPr>
          <w:rFonts w:eastAsiaTheme="minorEastAsia" w:cstheme="minorBidi"/>
          <w:color w:val="auto"/>
        </w:rPr>
      </w:pPr>
      <w:hyperlink w:anchor="_Toc22665091" w:history="1">
        <w:r w:rsidR="00C565BD" w:rsidRPr="001515BA">
          <w:rPr>
            <w:rStyle w:val="Hyperlink"/>
          </w:rPr>
          <w:t>Strategic Asset Plan</w:t>
        </w:r>
        <w:r w:rsidR="00C565BD">
          <w:rPr>
            <w:webHidden/>
          </w:rPr>
          <w:tab/>
        </w:r>
        <w:r w:rsidR="00C565BD">
          <w:rPr>
            <w:webHidden/>
          </w:rPr>
          <w:fldChar w:fldCharType="begin"/>
        </w:r>
        <w:r w:rsidR="00C565BD">
          <w:rPr>
            <w:webHidden/>
          </w:rPr>
          <w:instrText xml:space="preserve"> PAGEREF _Toc22665091 \h </w:instrText>
        </w:r>
        <w:r w:rsidR="00C565BD">
          <w:rPr>
            <w:webHidden/>
          </w:rPr>
        </w:r>
        <w:r w:rsidR="00C565BD">
          <w:rPr>
            <w:webHidden/>
          </w:rPr>
          <w:fldChar w:fldCharType="separate"/>
        </w:r>
        <w:r w:rsidR="0067082F">
          <w:rPr>
            <w:webHidden/>
          </w:rPr>
          <w:t>27</w:t>
        </w:r>
        <w:r w:rsidR="00C565BD">
          <w:rPr>
            <w:webHidden/>
          </w:rPr>
          <w:fldChar w:fldCharType="end"/>
        </w:r>
      </w:hyperlink>
    </w:p>
    <w:p w14:paraId="719BF784" w14:textId="0BA093E1" w:rsidR="00C565BD" w:rsidRDefault="004E222A">
      <w:pPr>
        <w:pStyle w:val="TOC3"/>
        <w:rPr>
          <w:rFonts w:eastAsiaTheme="minorEastAsia" w:cstheme="minorBidi"/>
          <w:color w:val="auto"/>
        </w:rPr>
      </w:pPr>
      <w:hyperlink w:anchor="_Toc22665092" w:history="1">
        <w:r w:rsidR="00C565BD" w:rsidRPr="001515BA">
          <w:rPr>
            <w:rStyle w:val="Hyperlink"/>
          </w:rPr>
          <w:t>Bendigo and Wyndham Law Courts Developments</w:t>
        </w:r>
        <w:r w:rsidR="00C565BD">
          <w:rPr>
            <w:webHidden/>
          </w:rPr>
          <w:tab/>
        </w:r>
        <w:r w:rsidR="00C565BD">
          <w:rPr>
            <w:webHidden/>
          </w:rPr>
          <w:fldChar w:fldCharType="begin"/>
        </w:r>
        <w:r w:rsidR="00C565BD">
          <w:rPr>
            <w:webHidden/>
          </w:rPr>
          <w:instrText xml:space="preserve"> PAGEREF _Toc22665092 \h </w:instrText>
        </w:r>
        <w:r w:rsidR="00C565BD">
          <w:rPr>
            <w:webHidden/>
          </w:rPr>
        </w:r>
        <w:r w:rsidR="00C565BD">
          <w:rPr>
            <w:webHidden/>
          </w:rPr>
          <w:fldChar w:fldCharType="separate"/>
        </w:r>
        <w:r w:rsidR="0067082F">
          <w:rPr>
            <w:webHidden/>
          </w:rPr>
          <w:t>27</w:t>
        </w:r>
        <w:r w:rsidR="00C565BD">
          <w:rPr>
            <w:webHidden/>
          </w:rPr>
          <w:fldChar w:fldCharType="end"/>
        </w:r>
      </w:hyperlink>
    </w:p>
    <w:p w14:paraId="077369FC" w14:textId="38886400" w:rsidR="00C565BD" w:rsidRDefault="004E222A">
      <w:pPr>
        <w:pStyle w:val="TOC3"/>
        <w:rPr>
          <w:rFonts w:eastAsiaTheme="minorEastAsia" w:cstheme="minorBidi"/>
          <w:color w:val="auto"/>
        </w:rPr>
      </w:pPr>
      <w:hyperlink w:anchor="_Toc22665093" w:history="1">
        <w:r w:rsidR="00C565BD" w:rsidRPr="001515BA">
          <w:rPr>
            <w:rStyle w:val="Hyperlink"/>
          </w:rPr>
          <w:t>Design and Development Specialist Court Facilities</w:t>
        </w:r>
        <w:r w:rsidR="00C565BD">
          <w:rPr>
            <w:webHidden/>
          </w:rPr>
          <w:tab/>
        </w:r>
        <w:r w:rsidR="00C565BD">
          <w:rPr>
            <w:webHidden/>
          </w:rPr>
          <w:fldChar w:fldCharType="begin"/>
        </w:r>
        <w:r w:rsidR="00C565BD">
          <w:rPr>
            <w:webHidden/>
          </w:rPr>
          <w:instrText xml:space="preserve"> PAGEREF _Toc22665093 \h </w:instrText>
        </w:r>
        <w:r w:rsidR="00C565BD">
          <w:rPr>
            <w:webHidden/>
          </w:rPr>
        </w:r>
        <w:r w:rsidR="00C565BD">
          <w:rPr>
            <w:webHidden/>
          </w:rPr>
          <w:fldChar w:fldCharType="separate"/>
        </w:r>
        <w:r w:rsidR="0067082F">
          <w:rPr>
            <w:webHidden/>
          </w:rPr>
          <w:t>27</w:t>
        </w:r>
        <w:r w:rsidR="00C565BD">
          <w:rPr>
            <w:webHidden/>
          </w:rPr>
          <w:fldChar w:fldCharType="end"/>
        </w:r>
      </w:hyperlink>
    </w:p>
    <w:p w14:paraId="71B592BB" w14:textId="05913E75" w:rsidR="00C565BD" w:rsidRDefault="004E222A">
      <w:pPr>
        <w:pStyle w:val="TOC3"/>
        <w:rPr>
          <w:rFonts w:eastAsiaTheme="minorEastAsia" w:cstheme="minorBidi"/>
          <w:color w:val="auto"/>
        </w:rPr>
      </w:pPr>
      <w:hyperlink w:anchor="_Toc22665094" w:history="1">
        <w:r w:rsidR="00C565BD" w:rsidRPr="001515BA">
          <w:rPr>
            <w:rStyle w:val="Hyperlink"/>
          </w:rPr>
          <w:t>Court Security Model</w:t>
        </w:r>
        <w:r w:rsidR="00C565BD">
          <w:rPr>
            <w:webHidden/>
          </w:rPr>
          <w:tab/>
        </w:r>
        <w:r w:rsidR="00C565BD">
          <w:rPr>
            <w:webHidden/>
          </w:rPr>
          <w:fldChar w:fldCharType="begin"/>
        </w:r>
        <w:r w:rsidR="00C565BD">
          <w:rPr>
            <w:webHidden/>
          </w:rPr>
          <w:instrText xml:space="preserve"> PAGEREF _Toc22665094 \h </w:instrText>
        </w:r>
        <w:r w:rsidR="00C565BD">
          <w:rPr>
            <w:webHidden/>
          </w:rPr>
        </w:r>
        <w:r w:rsidR="00C565BD">
          <w:rPr>
            <w:webHidden/>
          </w:rPr>
          <w:fldChar w:fldCharType="separate"/>
        </w:r>
        <w:r w:rsidR="0067082F">
          <w:rPr>
            <w:webHidden/>
          </w:rPr>
          <w:t>28</w:t>
        </w:r>
        <w:r w:rsidR="00C565BD">
          <w:rPr>
            <w:webHidden/>
          </w:rPr>
          <w:fldChar w:fldCharType="end"/>
        </w:r>
      </w:hyperlink>
    </w:p>
    <w:p w14:paraId="5DCAF3E3" w14:textId="4D9D0D68" w:rsidR="00C565BD" w:rsidRDefault="004E222A">
      <w:pPr>
        <w:pStyle w:val="TOC3"/>
        <w:rPr>
          <w:rFonts w:eastAsiaTheme="minorEastAsia" w:cstheme="minorBidi"/>
          <w:color w:val="auto"/>
        </w:rPr>
      </w:pPr>
      <w:hyperlink w:anchor="_Toc22665095" w:history="1">
        <w:r w:rsidR="00C565BD" w:rsidRPr="001515BA">
          <w:rPr>
            <w:rStyle w:val="Hyperlink"/>
          </w:rPr>
          <w:t>Victorian Government Reporting Service</w:t>
        </w:r>
        <w:r w:rsidR="00C565BD">
          <w:rPr>
            <w:webHidden/>
          </w:rPr>
          <w:tab/>
        </w:r>
        <w:r w:rsidR="00C565BD">
          <w:rPr>
            <w:webHidden/>
          </w:rPr>
          <w:fldChar w:fldCharType="begin"/>
        </w:r>
        <w:r w:rsidR="00C565BD">
          <w:rPr>
            <w:webHidden/>
          </w:rPr>
          <w:instrText xml:space="preserve"> PAGEREF _Toc22665095 \h </w:instrText>
        </w:r>
        <w:r w:rsidR="00C565BD">
          <w:rPr>
            <w:webHidden/>
          </w:rPr>
        </w:r>
        <w:r w:rsidR="00C565BD">
          <w:rPr>
            <w:webHidden/>
          </w:rPr>
          <w:fldChar w:fldCharType="separate"/>
        </w:r>
        <w:r w:rsidR="0067082F">
          <w:rPr>
            <w:webHidden/>
          </w:rPr>
          <w:t>28</w:t>
        </w:r>
        <w:r w:rsidR="00C565BD">
          <w:rPr>
            <w:webHidden/>
          </w:rPr>
          <w:fldChar w:fldCharType="end"/>
        </w:r>
      </w:hyperlink>
    </w:p>
    <w:p w14:paraId="4DFB314B" w14:textId="44735B12" w:rsidR="00C565BD" w:rsidRDefault="004E222A">
      <w:pPr>
        <w:pStyle w:val="TOC2"/>
        <w:rPr>
          <w:rFonts w:eastAsiaTheme="minorEastAsia" w:cstheme="minorBidi"/>
          <w:color w:val="auto"/>
        </w:rPr>
      </w:pPr>
      <w:hyperlink w:anchor="_Toc22665096" w:history="1">
        <w:r w:rsidR="00C565BD" w:rsidRPr="001515BA">
          <w:rPr>
            <w:rStyle w:val="Hyperlink"/>
          </w:rPr>
          <w:t>Responsible Management and Accountability</w:t>
        </w:r>
        <w:r w:rsidR="00C565BD">
          <w:rPr>
            <w:webHidden/>
          </w:rPr>
          <w:tab/>
        </w:r>
        <w:r w:rsidR="00C565BD">
          <w:rPr>
            <w:webHidden/>
          </w:rPr>
          <w:fldChar w:fldCharType="begin"/>
        </w:r>
        <w:r w:rsidR="00C565BD">
          <w:rPr>
            <w:webHidden/>
          </w:rPr>
          <w:instrText xml:space="preserve"> PAGEREF _Toc22665096 \h </w:instrText>
        </w:r>
        <w:r w:rsidR="00C565BD">
          <w:rPr>
            <w:webHidden/>
          </w:rPr>
        </w:r>
        <w:r w:rsidR="00C565BD">
          <w:rPr>
            <w:webHidden/>
          </w:rPr>
          <w:fldChar w:fldCharType="separate"/>
        </w:r>
        <w:r w:rsidR="0067082F">
          <w:rPr>
            <w:webHidden/>
          </w:rPr>
          <w:t>28</w:t>
        </w:r>
        <w:r w:rsidR="00C565BD">
          <w:rPr>
            <w:webHidden/>
          </w:rPr>
          <w:fldChar w:fldCharType="end"/>
        </w:r>
      </w:hyperlink>
    </w:p>
    <w:p w14:paraId="389EDE51" w14:textId="0AC3BB81" w:rsidR="00C565BD" w:rsidRDefault="004E222A">
      <w:pPr>
        <w:pStyle w:val="TOC3"/>
        <w:rPr>
          <w:rFonts w:eastAsiaTheme="minorEastAsia" w:cstheme="minorBidi"/>
          <w:color w:val="auto"/>
        </w:rPr>
      </w:pPr>
      <w:hyperlink w:anchor="_Toc22665097" w:history="1">
        <w:r w:rsidR="00C565BD" w:rsidRPr="001515BA">
          <w:rPr>
            <w:rStyle w:val="Hyperlink"/>
          </w:rPr>
          <w:t>Finance Services</w:t>
        </w:r>
        <w:r w:rsidR="00C565BD">
          <w:rPr>
            <w:webHidden/>
          </w:rPr>
          <w:tab/>
        </w:r>
        <w:r w:rsidR="00C565BD">
          <w:rPr>
            <w:webHidden/>
          </w:rPr>
          <w:fldChar w:fldCharType="begin"/>
        </w:r>
        <w:r w:rsidR="00C565BD">
          <w:rPr>
            <w:webHidden/>
          </w:rPr>
          <w:instrText xml:space="preserve"> PAGEREF _Toc22665097 \h </w:instrText>
        </w:r>
        <w:r w:rsidR="00C565BD">
          <w:rPr>
            <w:webHidden/>
          </w:rPr>
        </w:r>
        <w:r w:rsidR="00C565BD">
          <w:rPr>
            <w:webHidden/>
          </w:rPr>
          <w:fldChar w:fldCharType="separate"/>
        </w:r>
        <w:r w:rsidR="0067082F">
          <w:rPr>
            <w:webHidden/>
          </w:rPr>
          <w:t>28</w:t>
        </w:r>
        <w:r w:rsidR="00C565BD">
          <w:rPr>
            <w:webHidden/>
          </w:rPr>
          <w:fldChar w:fldCharType="end"/>
        </w:r>
      </w:hyperlink>
    </w:p>
    <w:p w14:paraId="41C39B9F" w14:textId="2E5970EB" w:rsidR="00C565BD" w:rsidRDefault="004E222A">
      <w:pPr>
        <w:pStyle w:val="TOC3"/>
        <w:rPr>
          <w:rFonts w:eastAsiaTheme="minorEastAsia" w:cstheme="minorBidi"/>
          <w:color w:val="auto"/>
        </w:rPr>
      </w:pPr>
      <w:hyperlink w:anchor="_Toc22665098" w:history="1">
        <w:r w:rsidR="00C565BD" w:rsidRPr="001515BA">
          <w:rPr>
            <w:rStyle w:val="Hyperlink"/>
          </w:rPr>
          <w:t>Procurement Group</w:t>
        </w:r>
        <w:r w:rsidR="00C565BD">
          <w:rPr>
            <w:webHidden/>
          </w:rPr>
          <w:tab/>
        </w:r>
        <w:r w:rsidR="00C565BD">
          <w:rPr>
            <w:webHidden/>
          </w:rPr>
          <w:fldChar w:fldCharType="begin"/>
        </w:r>
        <w:r w:rsidR="00C565BD">
          <w:rPr>
            <w:webHidden/>
          </w:rPr>
          <w:instrText xml:space="preserve"> PAGEREF _Toc22665098 \h </w:instrText>
        </w:r>
        <w:r w:rsidR="00C565BD">
          <w:rPr>
            <w:webHidden/>
          </w:rPr>
        </w:r>
        <w:r w:rsidR="00C565BD">
          <w:rPr>
            <w:webHidden/>
          </w:rPr>
          <w:fldChar w:fldCharType="separate"/>
        </w:r>
        <w:r w:rsidR="0067082F">
          <w:rPr>
            <w:webHidden/>
          </w:rPr>
          <w:t>29</w:t>
        </w:r>
        <w:r w:rsidR="00C565BD">
          <w:rPr>
            <w:webHidden/>
          </w:rPr>
          <w:fldChar w:fldCharType="end"/>
        </w:r>
      </w:hyperlink>
    </w:p>
    <w:p w14:paraId="08360692" w14:textId="1AA67E88" w:rsidR="00C565BD" w:rsidRDefault="004E222A">
      <w:pPr>
        <w:pStyle w:val="TOC3"/>
        <w:rPr>
          <w:rFonts w:eastAsiaTheme="minorEastAsia" w:cstheme="minorBidi"/>
          <w:color w:val="auto"/>
        </w:rPr>
      </w:pPr>
      <w:hyperlink w:anchor="_Toc22665099" w:history="1">
        <w:r w:rsidR="00C565BD" w:rsidRPr="001515BA">
          <w:rPr>
            <w:rStyle w:val="Hyperlink"/>
          </w:rPr>
          <w:t>Legal and Governance</w:t>
        </w:r>
        <w:r w:rsidR="00C565BD">
          <w:rPr>
            <w:webHidden/>
          </w:rPr>
          <w:tab/>
        </w:r>
        <w:r w:rsidR="00C565BD">
          <w:rPr>
            <w:webHidden/>
          </w:rPr>
          <w:fldChar w:fldCharType="begin"/>
        </w:r>
        <w:r w:rsidR="00C565BD">
          <w:rPr>
            <w:webHidden/>
          </w:rPr>
          <w:instrText xml:space="preserve"> PAGEREF _Toc22665099 \h </w:instrText>
        </w:r>
        <w:r w:rsidR="00C565BD">
          <w:rPr>
            <w:webHidden/>
          </w:rPr>
        </w:r>
        <w:r w:rsidR="00C565BD">
          <w:rPr>
            <w:webHidden/>
          </w:rPr>
          <w:fldChar w:fldCharType="separate"/>
        </w:r>
        <w:r w:rsidR="0067082F">
          <w:rPr>
            <w:webHidden/>
          </w:rPr>
          <w:t>29</w:t>
        </w:r>
        <w:r w:rsidR="00C565BD">
          <w:rPr>
            <w:webHidden/>
          </w:rPr>
          <w:fldChar w:fldCharType="end"/>
        </w:r>
      </w:hyperlink>
    </w:p>
    <w:p w14:paraId="1BA6C06B" w14:textId="3C08FDD2" w:rsidR="00C565BD" w:rsidRDefault="004E222A">
      <w:pPr>
        <w:pStyle w:val="TOC3"/>
        <w:rPr>
          <w:rFonts w:eastAsiaTheme="minorEastAsia" w:cstheme="minorBidi"/>
          <w:color w:val="auto"/>
        </w:rPr>
      </w:pPr>
      <w:hyperlink w:anchor="_Toc22665100" w:history="1">
        <w:r w:rsidR="00C565BD" w:rsidRPr="001515BA">
          <w:rPr>
            <w:rStyle w:val="Hyperlink"/>
          </w:rPr>
          <w:t>Data Governance Framework</w:t>
        </w:r>
        <w:r w:rsidR="00C565BD">
          <w:rPr>
            <w:webHidden/>
          </w:rPr>
          <w:tab/>
        </w:r>
        <w:r w:rsidR="00C565BD">
          <w:rPr>
            <w:webHidden/>
          </w:rPr>
          <w:fldChar w:fldCharType="begin"/>
        </w:r>
        <w:r w:rsidR="00C565BD">
          <w:rPr>
            <w:webHidden/>
          </w:rPr>
          <w:instrText xml:space="preserve"> PAGEREF _Toc22665100 \h </w:instrText>
        </w:r>
        <w:r w:rsidR="00C565BD">
          <w:rPr>
            <w:webHidden/>
          </w:rPr>
        </w:r>
        <w:r w:rsidR="00C565BD">
          <w:rPr>
            <w:webHidden/>
          </w:rPr>
          <w:fldChar w:fldCharType="separate"/>
        </w:r>
        <w:r w:rsidR="0067082F">
          <w:rPr>
            <w:webHidden/>
          </w:rPr>
          <w:t>29</w:t>
        </w:r>
        <w:r w:rsidR="00C565BD">
          <w:rPr>
            <w:webHidden/>
          </w:rPr>
          <w:fldChar w:fldCharType="end"/>
        </w:r>
      </w:hyperlink>
    </w:p>
    <w:p w14:paraId="6730973E" w14:textId="17E738C6" w:rsidR="00C565BD" w:rsidRDefault="004E222A">
      <w:pPr>
        <w:pStyle w:val="TOC3"/>
        <w:rPr>
          <w:rFonts w:eastAsiaTheme="minorEastAsia" w:cstheme="minorBidi"/>
          <w:color w:val="auto"/>
        </w:rPr>
      </w:pPr>
      <w:hyperlink w:anchor="_Toc22665101" w:history="1">
        <w:r w:rsidR="00C565BD" w:rsidRPr="001515BA">
          <w:rPr>
            <w:rStyle w:val="Hyperlink"/>
          </w:rPr>
          <w:t>Network Infrastructure and Telephony Upgrades</w:t>
        </w:r>
        <w:r w:rsidR="00C565BD">
          <w:rPr>
            <w:webHidden/>
          </w:rPr>
          <w:tab/>
        </w:r>
        <w:r w:rsidR="00C565BD">
          <w:rPr>
            <w:webHidden/>
          </w:rPr>
          <w:fldChar w:fldCharType="begin"/>
        </w:r>
        <w:r w:rsidR="00C565BD">
          <w:rPr>
            <w:webHidden/>
          </w:rPr>
          <w:instrText xml:space="preserve"> PAGEREF _Toc22665101 \h </w:instrText>
        </w:r>
        <w:r w:rsidR="00C565BD">
          <w:rPr>
            <w:webHidden/>
          </w:rPr>
        </w:r>
        <w:r w:rsidR="00C565BD">
          <w:rPr>
            <w:webHidden/>
          </w:rPr>
          <w:fldChar w:fldCharType="separate"/>
        </w:r>
        <w:r w:rsidR="0067082F">
          <w:rPr>
            <w:webHidden/>
          </w:rPr>
          <w:t>30</w:t>
        </w:r>
        <w:r w:rsidR="00C565BD">
          <w:rPr>
            <w:webHidden/>
          </w:rPr>
          <w:fldChar w:fldCharType="end"/>
        </w:r>
      </w:hyperlink>
    </w:p>
    <w:p w14:paraId="4E272593" w14:textId="046CA33C" w:rsidR="00C565BD" w:rsidRDefault="004E222A">
      <w:pPr>
        <w:pStyle w:val="TOC3"/>
        <w:rPr>
          <w:rFonts w:eastAsiaTheme="minorEastAsia" w:cstheme="minorBidi"/>
          <w:color w:val="auto"/>
        </w:rPr>
      </w:pPr>
      <w:hyperlink w:anchor="_Toc22665102" w:history="1">
        <w:r w:rsidR="00C565BD" w:rsidRPr="001515BA">
          <w:rPr>
            <w:rStyle w:val="Hyperlink"/>
          </w:rPr>
          <w:t>Information Technology Server and Workplace Hazard Removal</w:t>
        </w:r>
        <w:r w:rsidR="00C565BD">
          <w:rPr>
            <w:webHidden/>
          </w:rPr>
          <w:tab/>
        </w:r>
        <w:r w:rsidR="00C565BD">
          <w:rPr>
            <w:webHidden/>
          </w:rPr>
          <w:fldChar w:fldCharType="begin"/>
        </w:r>
        <w:r w:rsidR="00C565BD">
          <w:rPr>
            <w:webHidden/>
          </w:rPr>
          <w:instrText xml:space="preserve"> PAGEREF _Toc22665102 \h </w:instrText>
        </w:r>
        <w:r w:rsidR="00C565BD">
          <w:rPr>
            <w:webHidden/>
          </w:rPr>
        </w:r>
        <w:r w:rsidR="00C565BD">
          <w:rPr>
            <w:webHidden/>
          </w:rPr>
          <w:fldChar w:fldCharType="separate"/>
        </w:r>
        <w:r w:rsidR="0067082F">
          <w:rPr>
            <w:webHidden/>
          </w:rPr>
          <w:t>30</w:t>
        </w:r>
        <w:r w:rsidR="00C565BD">
          <w:rPr>
            <w:webHidden/>
          </w:rPr>
          <w:fldChar w:fldCharType="end"/>
        </w:r>
      </w:hyperlink>
    </w:p>
    <w:p w14:paraId="4ED96280" w14:textId="72C52F69" w:rsidR="00C565BD" w:rsidRDefault="004E222A">
      <w:pPr>
        <w:pStyle w:val="TOC3"/>
        <w:rPr>
          <w:rFonts w:eastAsiaTheme="minorEastAsia" w:cstheme="minorBidi"/>
          <w:color w:val="auto"/>
        </w:rPr>
      </w:pPr>
      <w:hyperlink w:anchor="_Toc22665103" w:history="1">
        <w:r w:rsidR="00C565BD" w:rsidRPr="001515BA">
          <w:rPr>
            <w:rStyle w:val="Hyperlink"/>
          </w:rPr>
          <w:t>Leased Properties</w:t>
        </w:r>
        <w:r w:rsidR="00C565BD">
          <w:rPr>
            <w:webHidden/>
          </w:rPr>
          <w:tab/>
        </w:r>
        <w:r w:rsidR="00C565BD">
          <w:rPr>
            <w:webHidden/>
          </w:rPr>
          <w:fldChar w:fldCharType="begin"/>
        </w:r>
        <w:r w:rsidR="00C565BD">
          <w:rPr>
            <w:webHidden/>
          </w:rPr>
          <w:instrText xml:space="preserve"> PAGEREF _Toc22665103 \h </w:instrText>
        </w:r>
        <w:r w:rsidR="00C565BD">
          <w:rPr>
            <w:webHidden/>
          </w:rPr>
        </w:r>
        <w:r w:rsidR="00C565BD">
          <w:rPr>
            <w:webHidden/>
          </w:rPr>
          <w:fldChar w:fldCharType="separate"/>
        </w:r>
        <w:r w:rsidR="0067082F">
          <w:rPr>
            <w:webHidden/>
          </w:rPr>
          <w:t>30</w:t>
        </w:r>
        <w:r w:rsidR="00C565BD">
          <w:rPr>
            <w:webHidden/>
          </w:rPr>
          <w:fldChar w:fldCharType="end"/>
        </w:r>
      </w:hyperlink>
    </w:p>
    <w:p w14:paraId="04A4AA23" w14:textId="7B058EEB" w:rsidR="00C565BD" w:rsidRDefault="004E222A">
      <w:pPr>
        <w:pStyle w:val="TOC2"/>
        <w:rPr>
          <w:rFonts w:eastAsiaTheme="minorEastAsia" w:cstheme="minorBidi"/>
          <w:color w:val="auto"/>
        </w:rPr>
      </w:pPr>
      <w:hyperlink w:anchor="_Toc22665104" w:history="1">
        <w:r w:rsidR="00C565BD" w:rsidRPr="001515BA">
          <w:rPr>
            <w:rStyle w:val="Hyperlink"/>
          </w:rPr>
          <w:t>Excellence in Court, Tribunal and Judicial Support Services</w:t>
        </w:r>
        <w:r w:rsidR="00C565BD">
          <w:rPr>
            <w:webHidden/>
          </w:rPr>
          <w:tab/>
        </w:r>
        <w:r w:rsidR="00C565BD">
          <w:rPr>
            <w:webHidden/>
          </w:rPr>
          <w:fldChar w:fldCharType="begin"/>
        </w:r>
        <w:r w:rsidR="00C565BD">
          <w:rPr>
            <w:webHidden/>
          </w:rPr>
          <w:instrText xml:space="preserve"> PAGEREF _Toc22665104 \h </w:instrText>
        </w:r>
        <w:r w:rsidR="00C565BD">
          <w:rPr>
            <w:webHidden/>
          </w:rPr>
        </w:r>
        <w:r w:rsidR="00C565BD">
          <w:rPr>
            <w:webHidden/>
          </w:rPr>
          <w:fldChar w:fldCharType="separate"/>
        </w:r>
        <w:r w:rsidR="0067082F">
          <w:rPr>
            <w:webHidden/>
          </w:rPr>
          <w:t>30</w:t>
        </w:r>
        <w:r w:rsidR="00C565BD">
          <w:rPr>
            <w:webHidden/>
          </w:rPr>
          <w:fldChar w:fldCharType="end"/>
        </w:r>
      </w:hyperlink>
    </w:p>
    <w:p w14:paraId="3C1FA7D4" w14:textId="476DAD4A" w:rsidR="00C565BD" w:rsidRDefault="004E222A">
      <w:pPr>
        <w:pStyle w:val="TOC3"/>
        <w:rPr>
          <w:rFonts w:eastAsiaTheme="minorEastAsia" w:cstheme="minorBidi"/>
          <w:color w:val="auto"/>
        </w:rPr>
      </w:pPr>
      <w:hyperlink w:anchor="_Toc22665105" w:history="1">
        <w:r w:rsidR="00C565BD" w:rsidRPr="001515BA">
          <w:rPr>
            <w:rStyle w:val="Hyperlink"/>
          </w:rPr>
          <w:t>Technology Independence for CSV</w:t>
        </w:r>
        <w:r w:rsidR="00C565BD">
          <w:rPr>
            <w:webHidden/>
          </w:rPr>
          <w:tab/>
        </w:r>
        <w:r w:rsidR="00C565BD">
          <w:rPr>
            <w:webHidden/>
          </w:rPr>
          <w:fldChar w:fldCharType="begin"/>
        </w:r>
        <w:r w:rsidR="00C565BD">
          <w:rPr>
            <w:webHidden/>
          </w:rPr>
          <w:instrText xml:space="preserve"> PAGEREF _Toc22665105 \h </w:instrText>
        </w:r>
        <w:r w:rsidR="00C565BD">
          <w:rPr>
            <w:webHidden/>
          </w:rPr>
        </w:r>
        <w:r w:rsidR="00C565BD">
          <w:rPr>
            <w:webHidden/>
          </w:rPr>
          <w:fldChar w:fldCharType="separate"/>
        </w:r>
        <w:r w:rsidR="0067082F">
          <w:rPr>
            <w:webHidden/>
          </w:rPr>
          <w:t>31</w:t>
        </w:r>
        <w:r w:rsidR="00C565BD">
          <w:rPr>
            <w:webHidden/>
          </w:rPr>
          <w:fldChar w:fldCharType="end"/>
        </w:r>
      </w:hyperlink>
    </w:p>
    <w:p w14:paraId="257642D0" w14:textId="2164AEFA" w:rsidR="00C565BD" w:rsidRDefault="004E222A">
      <w:pPr>
        <w:pStyle w:val="TOC3"/>
        <w:rPr>
          <w:rFonts w:eastAsiaTheme="minorEastAsia" w:cstheme="minorBidi"/>
          <w:color w:val="auto"/>
        </w:rPr>
      </w:pPr>
      <w:hyperlink w:anchor="_Toc22665106" w:history="1">
        <w:r w:rsidR="00C565BD" w:rsidRPr="001515BA">
          <w:rPr>
            <w:rStyle w:val="Hyperlink"/>
          </w:rPr>
          <w:t>Case Management System Project</w:t>
        </w:r>
        <w:r w:rsidR="00C565BD">
          <w:rPr>
            <w:webHidden/>
          </w:rPr>
          <w:tab/>
        </w:r>
        <w:r w:rsidR="00C565BD">
          <w:rPr>
            <w:webHidden/>
          </w:rPr>
          <w:fldChar w:fldCharType="begin"/>
        </w:r>
        <w:r w:rsidR="00C565BD">
          <w:rPr>
            <w:webHidden/>
          </w:rPr>
          <w:instrText xml:space="preserve"> PAGEREF _Toc22665106 \h </w:instrText>
        </w:r>
        <w:r w:rsidR="00C565BD">
          <w:rPr>
            <w:webHidden/>
          </w:rPr>
        </w:r>
        <w:r w:rsidR="00C565BD">
          <w:rPr>
            <w:webHidden/>
          </w:rPr>
          <w:fldChar w:fldCharType="separate"/>
        </w:r>
        <w:r w:rsidR="0067082F">
          <w:rPr>
            <w:webHidden/>
          </w:rPr>
          <w:t>31</w:t>
        </w:r>
        <w:r w:rsidR="00C565BD">
          <w:rPr>
            <w:webHidden/>
          </w:rPr>
          <w:fldChar w:fldCharType="end"/>
        </w:r>
      </w:hyperlink>
    </w:p>
    <w:p w14:paraId="44EDF463" w14:textId="4E6BE5A2" w:rsidR="00C565BD" w:rsidRDefault="004E222A">
      <w:pPr>
        <w:pStyle w:val="TOC3"/>
        <w:rPr>
          <w:rFonts w:eastAsiaTheme="minorEastAsia" w:cstheme="minorBidi"/>
          <w:color w:val="auto"/>
        </w:rPr>
      </w:pPr>
      <w:hyperlink w:anchor="_Toc22665107" w:history="1">
        <w:r w:rsidR="00C565BD" w:rsidRPr="001515BA">
          <w:rPr>
            <w:rStyle w:val="Hyperlink"/>
          </w:rPr>
          <w:t>In-Court Technology</w:t>
        </w:r>
        <w:r w:rsidR="00C565BD">
          <w:rPr>
            <w:webHidden/>
          </w:rPr>
          <w:tab/>
        </w:r>
        <w:r w:rsidR="00C565BD">
          <w:rPr>
            <w:webHidden/>
          </w:rPr>
          <w:fldChar w:fldCharType="begin"/>
        </w:r>
        <w:r w:rsidR="00C565BD">
          <w:rPr>
            <w:webHidden/>
          </w:rPr>
          <w:instrText xml:space="preserve"> PAGEREF _Toc22665107 \h </w:instrText>
        </w:r>
        <w:r w:rsidR="00C565BD">
          <w:rPr>
            <w:webHidden/>
          </w:rPr>
        </w:r>
        <w:r w:rsidR="00C565BD">
          <w:rPr>
            <w:webHidden/>
          </w:rPr>
          <w:fldChar w:fldCharType="separate"/>
        </w:r>
        <w:r w:rsidR="0067082F">
          <w:rPr>
            <w:webHidden/>
          </w:rPr>
          <w:t>31</w:t>
        </w:r>
        <w:r w:rsidR="00C565BD">
          <w:rPr>
            <w:webHidden/>
          </w:rPr>
          <w:fldChar w:fldCharType="end"/>
        </w:r>
      </w:hyperlink>
    </w:p>
    <w:p w14:paraId="77C55719" w14:textId="101D659F" w:rsidR="00C565BD" w:rsidRDefault="004E222A">
      <w:pPr>
        <w:pStyle w:val="TOC3"/>
        <w:rPr>
          <w:rFonts w:eastAsiaTheme="minorEastAsia" w:cstheme="minorBidi"/>
          <w:color w:val="auto"/>
        </w:rPr>
      </w:pPr>
      <w:hyperlink w:anchor="_Toc22665108" w:history="1">
        <w:r w:rsidR="00C565BD" w:rsidRPr="001515BA">
          <w:rPr>
            <w:rStyle w:val="Hyperlink"/>
          </w:rPr>
          <w:t>Safe, Secure and Sustainable Courts and Tribunals</w:t>
        </w:r>
        <w:r w:rsidR="00C565BD">
          <w:rPr>
            <w:webHidden/>
          </w:rPr>
          <w:tab/>
        </w:r>
        <w:r w:rsidR="00C565BD">
          <w:rPr>
            <w:webHidden/>
          </w:rPr>
          <w:fldChar w:fldCharType="begin"/>
        </w:r>
        <w:r w:rsidR="00C565BD">
          <w:rPr>
            <w:webHidden/>
          </w:rPr>
          <w:instrText xml:space="preserve"> PAGEREF _Toc22665108 \h </w:instrText>
        </w:r>
        <w:r w:rsidR="00C565BD">
          <w:rPr>
            <w:webHidden/>
          </w:rPr>
        </w:r>
        <w:r w:rsidR="00C565BD">
          <w:rPr>
            <w:webHidden/>
          </w:rPr>
          <w:fldChar w:fldCharType="separate"/>
        </w:r>
        <w:r w:rsidR="0067082F">
          <w:rPr>
            <w:webHidden/>
          </w:rPr>
          <w:t>31</w:t>
        </w:r>
        <w:r w:rsidR="00C565BD">
          <w:rPr>
            <w:webHidden/>
          </w:rPr>
          <w:fldChar w:fldCharType="end"/>
        </w:r>
      </w:hyperlink>
    </w:p>
    <w:p w14:paraId="68AB51D1" w14:textId="1C0F8B0C" w:rsidR="00C565BD" w:rsidRDefault="004E222A">
      <w:pPr>
        <w:pStyle w:val="TOC3"/>
        <w:rPr>
          <w:rFonts w:eastAsiaTheme="minorEastAsia" w:cstheme="minorBidi"/>
          <w:color w:val="auto"/>
        </w:rPr>
      </w:pPr>
      <w:hyperlink w:anchor="_Toc22665109" w:history="1">
        <w:r w:rsidR="00C565BD" w:rsidRPr="001515BA">
          <w:rPr>
            <w:rStyle w:val="Hyperlink"/>
          </w:rPr>
          <w:t>Learning and Development</w:t>
        </w:r>
        <w:r w:rsidR="00C565BD">
          <w:rPr>
            <w:webHidden/>
          </w:rPr>
          <w:tab/>
        </w:r>
        <w:r w:rsidR="00C565BD">
          <w:rPr>
            <w:webHidden/>
          </w:rPr>
          <w:fldChar w:fldCharType="begin"/>
        </w:r>
        <w:r w:rsidR="00C565BD">
          <w:rPr>
            <w:webHidden/>
          </w:rPr>
          <w:instrText xml:space="preserve"> PAGEREF _Toc22665109 \h </w:instrText>
        </w:r>
        <w:r w:rsidR="00C565BD">
          <w:rPr>
            <w:webHidden/>
          </w:rPr>
        </w:r>
        <w:r w:rsidR="00C565BD">
          <w:rPr>
            <w:webHidden/>
          </w:rPr>
          <w:fldChar w:fldCharType="separate"/>
        </w:r>
        <w:r w:rsidR="0067082F">
          <w:rPr>
            <w:webHidden/>
          </w:rPr>
          <w:t>32</w:t>
        </w:r>
        <w:r w:rsidR="00C565BD">
          <w:rPr>
            <w:webHidden/>
          </w:rPr>
          <w:fldChar w:fldCharType="end"/>
        </w:r>
      </w:hyperlink>
    </w:p>
    <w:p w14:paraId="0F6EA2F5" w14:textId="4DA54356" w:rsidR="00C565BD" w:rsidRDefault="004E222A">
      <w:pPr>
        <w:pStyle w:val="TOC3"/>
        <w:rPr>
          <w:rFonts w:eastAsiaTheme="minorEastAsia" w:cstheme="minorBidi"/>
          <w:color w:val="auto"/>
        </w:rPr>
      </w:pPr>
      <w:hyperlink w:anchor="_Toc22665110" w:history="1">
        <w:r w:rsidR="00C565BD" w:rsidRPr="001515BA">
          <w:rPr>
            <w:rStyle w:val="Hyperlink"/>
          </w:rPr>
          <w:t>Health and Wellbeing</w:t>
        </w:r>
        <w:r w:rsidR="00C565BD">
          <w:rPr>
            <w:webHidden/>
          </w:rPr>
          <w:tab/>
        </w:r>
        <w:r w:rsidR="00C565BD">
          <w:rPr>
            <w:webHidden/>
          </w:rPr>
          <w:fldChar w:fldCharType="begin"/>
        </w:r>
        <w:r w:rsidR="00C565BD">
          <w:rPr>
            <w:webHidden/>
          </w:rPr>
          <w:instrText xml:space="preserve"> PAGEREF _Toc22665110 \h </w:instrText>
        </w:r>
        <w:r w:rsidR="00C565BD">
          <w:rPr>
            <w:webHidden/>
          </w:rPr>
        </w:r>
        <w:r w:rsidR="00C565BD">
          <w:rPr>
            <w:webHidden/>
          </w:rPr>
          <w:fldChar w:fldCharType="separate"/>
        </w:r>
        <w:r w:rsidR="0067082F">
          <w:rPr>
            <w:webHidden/>
          </w:rPr>
          <w:t>32</w:t>
        </w:r>
        <w:r w:rsidR="00C565BD">
          <w:rPr>
            <w:webHidden/>
          </w:rPr>
          <w:fldChar w:fldCharType="end"/>
        </w:r>
      </w:hyperlink>
    </w:p>
    <w:p w14:paraId="226E574A" w14:textId="3B571F4F" w:rsidR="00C565BD" w:rsidRDefault="004E222A">
      <w:pPr>
        <w:pStyle w:val="TOC2"/>
        <w:rPr>
          <w:rFonts w:eastAsiaTheme="minorEastAsia" w:cstheme="minorBidi"/>
          <w:color w:val="auto"/>
        </w:rPr>
      </w:pPr>
      <w:hyperlink w:anchor="_Toc22665111" w:history="1">
        <w:r w:rsidR="00C565BD" w:rsidRPr="001515BA">
          <w:rPr>
            <w:rStyle w:val="Hyperlink"/>
          </w:rPr>
          <w:t>Output Performance</w:t>
        </w:r>
        <w:r w:rsidR="00C565BD">
          <w:rPr>
            <w:webHidden/>
          </w:rPr>
          <w:tab/>
        </w:r>
        <w:r w:rsidR="00C565BD">
          <w:rPr>
            <w:webHidden/>
          </w:rPr>
          <w:fldChar w:fldCharType="begin"/>
        </w:r>
        <w:r w:rsidR="00C565BD">
          <w:rPr>
            <w:webHidden/>
          </w:rPr>
          <w:instrText xml:space="preserve"> PAGEREF _Toc22665111 \h </w:instrText>
        </w:r>
        <w:r w:rsidR="00C565BD">
          <w:rPr>
            <w:webHidden/>
          </w:rPr>
        </w:r>
        <w:r w:rsidR="00C565BD">
          <w:rPr>
            <w:webHidden/>
          </w:rPr>
          <w:fldChar w:fldCharType="separate"/>
        </w:r>
        <w:r w:rsidR="0067082F">
          <w:rPr>
            <w:webHidden/>
          </w:rPr>
          <w:t>32</w:t>
        </w:r>
        <w:r w:rsidR="00C565BD">
          <w:rPr>
            <w:webHidden/>
          </w:rPr>
          <w:fldChar w:fldCharType="end"/>
        </w:r>
      </w:hyperlink>
    </w:p>
    <w:p w14:paraId="7E1773E4" w14:textId="295851BA" w:rsidR="00C565BD" w:rsidRDefault="004E222A">
      <w:pPr>
        <w:pStyle w:val="TOC3"/>
        <w:rPr>
          <w:rFonts w:eastAsiaTheme="minorEastAsia" w:cstheme="minorBidi"/>
          <w:color w:val="auto"/>
        </w:rPr>
      </w:pPr>
      <w:hyperlink w:anchor="_Toc22665112" w:history="1">
        <w:r w:rsidR="00C565BD" w:rsidRPr="001515BA">
          <w:rPr>
            <w:rStyle w:val="Hyperlink"/>
          </w:rPr>
          <w:t>Courts Mission Statement</w:t>
        </w:r>
        <w:r w:rsidR="00C565BD">
          <w:rPr>
            <w:webHidden/>
          </w:rPr>
          <w:tab/>
        </w:r>
        <w:r w:rsidR="00C565BD">
          <w:rPr>
            <w:webHidden/>
          </w:rPr>
          <w:fldChar w:fldCharType="begin"/>
        </w:r>
        <w:r w:rsidR="00C565BD">
          <w:rPr>
            <w:webHidden/>
          </w:rPr>
          <w:instrText xml:space="preserve"> PAGEREF _Toc22665112 \h </w:instrText>
        </w:r>
        <w:r w:rsidR="00C565BD">
          <w:rPr>
            <w:webHidden/>
          </w:rPr>
        </w:r>
        <w:r w:rsidR="00C565BD">
          <w:rPr>
            <w:webHidden/>
          </w:rPr>
          <w:fldChar w:fldCharType="separate"/>
        </w:r>
        <w:r w:rsidR="0067082F">
          <w:rPr>
            <w:webHidden/>
          </w:rPr>
          <w:t>32</w:t>
        </w:r>
        <w:r w:rsidR="00C565BD">
          <w:rPr>
            <w:webHidden/>
          </w:rPr>
          <w:fldChar w:fldCharType="end"/>
        </w:r>
      </w:hyperlink>
    </w:p>
    <w:p w14:paraId="64C5F301" w14:textId="1A82DE59" w:rsidR="00C565BD" w:rsidRDefault="004E222A">
      <w:pPr>
        <w:pStyle w:val="TOC3"/>
        <w:rPr>
          <w:rFonts w:eastAsiaTheme="minorEastAsia" w:cstheme="minorBidi"/>
          <w:color w:val="auto"/>
        </w:rPr>
      </w:pPr>
      <w:hyperlink w:anchor="_Toc22665113" w:history="1">
        <w:r w:rsidR="00C565BD" w:rsidRPr="001515BA">
          <w:rPr>
            <w:rStyle w:val="Hyperlink"/>
          </w:rPr>
          <w:t>Courts Objective</w:t>
        </w:r>
        <w:r w:rsidR="00C565BD">
          <w:rPr>
            <w:webHidden/>
          </w:rPr>
          <w:tab/>
        </w:r>
        <w:r w:rsidR="00C565BD">
          <w:rPr>
            <w:webHidden/>
          </w:rPr>
          <w:fldChar w:fldCharType="begin"/>
        </w:r>
        <w:r w:rsidR="00C565BD">
          <w:rPr>
            <w:webHidden/>
          </w:rPr>
          <w:instrText xml:space="preserve"> PAGEREF _Toc22665113 \h </w:instrText>
        </w:r>
        <w:r w:rsidR="00C565BD">
          <w:rPr>
            <w:webHidden/>
          </w:rPr>
        </w:r>
        <w:r w:rsidR="00C565BD">
          <w:rPr>
            <w:webHidden/>
          </w:rPr>
          <w:fldChar w:fldCharType="separate"/>
        </w:r>
        <w:r w:rsidR="0067082F">
          <w:rPr>
            <w:webHidden/>
          </w:rPr>
          <w:t>32</w:t>
        </w:r>
        <w:r w:rsidR="00C565BD">
          <w:rPr>
            <w:webHidden/>
          </w:rPr>
          <w:fldChar w:fldCharType="end"/>
        </w:r>
      </w:hyperlink>
    </w:p>
    <w:p w14:paraId="19084CE6" w14:textId="65775D83" w:rsidR="00C565BD" w:rsidRDefault="004E222A">
      <w:pPr>
        <w:pStyle w:val="TOC3"/>
        <w:rPr>
          <w:rFonts w:eastAsiaTheme="minorEastAsia" w:cstheme="minorBidi"/>
          <w:color w:val="auto"/>
        </w:rPr>
      </w:pPr>
      <w:hyperlink w:anchor="_Toc22665114" w:history="1">
        <w:r w:rsidR="00C565BD" w:rsidRPr="001515BA">
          <w:rPr>
            <w:rStyle w:val="Hyperlink"/>
          </w:rPr>
          <w:t>Courts Indicators</w:t>
        </w:r>
        <w:r w:rsidR="00C565BD">
          <w:rPr>
            <w:webHidden/>
          </w:rPr>
          <w:tab/>
        </w:r>
        <w:r w:rsidR="00C565BD">
          <w:rPr>
            <w:webHidden/>
          </w:rPr>
          <w:fldChar w:fldCharType="begin"/>
        </w:r>
        <w:r w:rsidR="00C565BD">
          <w:rPr>
            <w:webHidden/>
          </w:rPr>
          <w:instrText xml:space="preserve"> PAGEREF _Toc22665114 \h </w:instrText>
        </w:r>
        <w:r w:rsidR="00C565BD">
          <w:rPr>
            <w:webHidden/>
          </w:rPr>
        </w:r>
        <w:r w:rsidR="00C565BD">
          <w:rPr>
            <w:webHidden/>
          </w:rPr>
          <w:fldChar w:fldCharType="separate"/>
        </w:r>
        <w:r w:rsidR="0067082F">
          <w:rPr>
            <w:webHidden/>
          </w:rPr>
          <w:t>33</w:t>
        </w:r>
        <w:r w:rsidR="00C565BD">
          <w:rPr>
            <w:webHidden/>
          </w:rPr>
          <w:fldChar w:fldCharType="end"/>
        </w:r>
      </w:hyperlink>
    </w:p>
    <w:p w14:paraId="6E7ADDBB" w14:textId="765ED830" w:rsidR="00C565BD" w:rsidRDefault="004E222A">
      <w:pPr>
        <w:pStyle w:val="TOC3"/>
        <w:rPr>
          <w:rFonts w:eastAsiaTheme="minorEastAsia" w:cstheme="minorBidi"/>
          <w:color w:val="auto"/>
        </w:rPr>
      </w:pPr>
      <w:hyperlink w:anchor="_Toc22665115" w:history="1">
        <w:r w:rsidR="00C565BD" w:rsidRPr="001515BA">
          <w:rPr>
            <w:rStyle w:val="Hyperlink"/>
          </w:rPr>
          <w:t>International Framework for Court Excellence</w:t>
        </w:r>
        <w:r w:rsidR="00C565BD">
          <w:rPr>
            <w:webHidden/>
          </w:rPr>
          <w:tab/>
        </w:r>
        <w:r w:rsidR="00C565BD">
          <w:rPr>
            <w:webHidden/>
          </w:rPr>
          <w:fldChar w:fldCharType="begin"/>
        </w:r>
        <w:r w:rsidR="00C565BD">
          <w:rPr>
            <w:webHidden/>
          </w:rPr>
          <w:instrText xml:space="preserve"> PAGEREF _Toc22665115 \h </w:instrText>
        </w:r>
        <w:r w:rsidR="00C565BD">
          <w:rPr>
            <w:webHidden/>
          </w:rPr>
        </w:r>
        <w:r w:rsidR="00C565BD">
          <w:rPr>
            <w:webHidden/>
          </w:rPr>
          <w:fldChar w:fldCharType="separate"/>
        </w:r>
        <w:r w:rsidR="0067082F">
          <w:rPr>
            <w:webHidden/>
          </w:rPr>
          <w:t>33</w:t>
        </w:r>
        <w:r w:rsidR="00C565BD">
          <w:rPr>
            <w:webHidden/>
          </w:rPr>
          <w:fldChar w:fldCharType="end"/>
        </w:r>
      </w:hyperlink>
    </w:p>
    <w:p w14:paraId="7A994864" w14:textId="0F8860B4" w:rsidR="00C565BD" w:rsidRDefault="004E222A">
      <w:pPr>
        <w:pStyle w:val="TOC2"/>
        <w:rPr>
          <w:rFonts w:eastAsiaTheme="minorEastAsia" w:cstheme="minorBidi"/>
          <w:color w:val="auto"/>
        </w:rPr>
      </w:pPr>
      <w:hyperlink w:anchor="_Toc22665116" w:history="1">
        <w:r w:rsidR="00C565BD" w:rsidRPr="001515BA">
          <w:rPr>
            <w:rStyle w:val="Hyperlink"/>
          </w:rPr>
          <w:t>Performance Against Measures</w:t>
        </w:r>
        <w:r w:rsidR="00C565BD">
          <w:rPr>
            <w:webHidden/>
          </w:rPr>
          <w:tab/>
        </w:r>
        <w:r w:rsidR="00C565BD">
          <w:rPr>
            <w:webHidden/>
          </w:rPr>
          <w:fldChar w:fldCharType="begin"/>
        </w:r>
        <w:r w:rsidR="00C565BD">
          <w:rPr>
            <w:webHidden/>
          </w:rPr>
          <w:instrText xml:space="preserve"> PAGEREF _Toc22665116 \h </w:instrText>
        </w:r>
        <w:r w:rsidR="00C565BD">
          <w:rPr>
            <w:webHidden/>
          </w:rPr>
        </w:r>
        <w:r w:rsidR="00C565BD">
          <w:rPr>
            <w:webHidden/>
          </w:rPr>
          <w:fldChar w:fldCharType="separate"/>
        </w:r>
        <w:r w:rsidR="0067082F">
          <w:rPr>
            <w:webHidden/>
          </w:rPr>
          <w:t>33</w:t>
        </w:r>
        <w:r w:rsidR="00C565BD">
          <w:rPr>
            <w:webHidden/>
          </w:rPr>
          <w:fldChar w:fldCharType="end"/>
        </w:r>
      </w:hyperlink>
    </w:p>
    <w:p w14:paraId="657B0F19" w14:textId="5EC4FECA" w:rsidR="00C565BD" w:rsidRDefault="004E222A">
      <w:pPr>
        <w:pStyle w:val="TOC2"/>
        <w:rPr>
          <w:rFonts w:eastAsiaTheme="minorEastAsia" w:cstheme="minorBidi"/>
          <w:color w:val="auto"/>
        </w:rPr>
      </w:pPr>
      <w:hyperlink w:anchor="_Toc22665117" w:history="1">
        <w:r w:rsidR="00C565BD" w:rsidRPr="001515BA">
          <w:rPr>
            <w:rStyle w:val="Hyperlink"/>
          </w:rPr>
          <w:t>Financial Summary and Review</w:t>
        </w:r>
        <w:r w:rsidR="00C565BD">
          <w:rPr>
            <w:webHidden/>
          </w:rPr>
          <w:tab/>
        </w:r>
        <w:r w:rsidR="00C565BD">
          <w:rPr>
            <w:webHidden/>
          </w:rPr>
          <w:fldChar w:fldCharType="begin"/>
        </w:r>
        <w:r w:rsidR="00C565BD">
          <w:rPr>
            <w:webHidden/>
          </w:rPr>
          <w:instrText xml:space="preserve"> PAGEREF _Toc22665117 \h </w:instrText>
        </w:r>
        <w:r w:rsidR="00C565BD">
          <w:rPr>
            <w:webHidden/>
          </w:rPr>
        </w:r>
        <w:r w:rsidR="00C565BD">
          <w:rPr>
            <w:webHidden/>
          </w:rPr>
          <w:fldChar w:fldCharType="separate"/>
        </w:r>
        <w:r w:rsidR="0067082F">
          <w:rPr>
            <w:webHidden/>
          </w:rPr>
          <w:t>38</w:t>
        </w:r>
        <w:r w:rsidR="00C565BD">
          <w:rPr>
            <w:webHidden/>
          </w:rPr>
          <w:fldChar w:fldCharType="end"/>
        </w:r>
      </w:hyperlink>
    </w:p>
    <w:p w14:paraId="3CFF2C24" w14:textId="3EF79A6D" w:rsidR="00C565BD" w:rsidRDefault="004E222A">
      <w:pPr>
        <w:pStyle w:val="TOC3"/>
        <w:rPr>
          <w:rFonts w:eastAsiaTheme="minorEastAsia" w:cstheme="minorBidi"/>
          <w:color w:val="auto"/>
        </w:rPr>
      </w:pPr>
      <w:hyperlink w:anchor="_Toc22665118" w:history="1">
        <w:r w:rsidR="00C565BD" w:rsidRPr="001515BA">
          <w:rPr>
            <w:rStyle w:val="Hyperlink"/>
          </w:rPr>
          <w:t>Five-Year Financial Summary</w:t>
        </w:r>
        <w:r w:rsidR="00C565BD">
          <w:rPr>
            <w:webHidden/>
          </w:rPr>
          <w:tab/>
        </w:r>
        <w:r w:rsidR="00C565BD">
          <w:rPr>
            <w:webHidden/>
          </w:rPr>
          <w:fldChar w:fldCharType="begin"/>
        </w:r>
        <w:r w:rsidR="00C565BD">
          <w:rPr>
            <w:webHidden/>
          </w:rPr>
          <w:instrText xml:space="preserve"> PAGEREF _Toc22665118 \h </w:instrText>
        </w:r>
        <w:r w:rsidR="00C565BD">
          <w:rPr>
            <w:webHidden/>
          </w:rPr>
        </w:r>
        <w:r w:rsidR="00C565BD">
          <w:rPr>
            <w:webHidden/>
          </w:rPr>
          <w:fldChar w:fldCharType="separate"/>
        </w:r>
        <w:r w:rsidR="0067082F">
          <w:rPr>
            <w:webHidden/>
          </w:rPr>
          <w:t>38</w:t>
        </w:r>
        <w:r w:rsidR="00C565BD">
          <w:rPr>
            <w:webHidden/>
          </w:rPr>
          <w:fldChar w:fldCharType="end"/>
        </w:r>
      </w:hyperlink>
    </w:p>
    <w:p w14:paraId="244D36CC" w14:textId="6ADD2D9A" w:rsidR="00C565BD" w:rsidRDefault="004E222A">
      <w:pPr>
        <w:pStyle w:val="TOC3"/>
        <w:rPr>
          <w:rFonts w:eastAsiaTheme="minorEastAsia" w:cstheme="minorBidi"/>
          <w:color w:val="auto"/>
        </w:rPr>
      </w:pPr>
      <w:hyperlink w:anchor="_Toc22665119" w:history="1">
        <w:r w:rsidR="00C565BD" w:rsidRPr="001515BA">
          <w:rPr>
            <w:rStyle w:val="Hyperlink"/>
          </w:rPr>
          <w:t>Court Services Victoria Current Year Financial Review</w:t>
        </w:r>
        <w:r w:rsidR="00C565BD">
          <w:rPr>
            <w:webHidden/>
          </w:rPr>
          <w:tab/>
        </w:r>
        <w:r w:rsidR="00C565BD">
          <w:rPr>
            <w:webHidden/>
          </w:rPr>
          <w:fldChar w:fldCharType="begin"/>
        </w:r>
        <w:r w:rsidR="00C565BD">
          <w:rPr>
            <w:webHidden/>
          </w:rPr>
          <w:instrText xml:space="preserve"> PAGEREF _Toc22665119 \h </w:instrText>
        </w:r>
        <w:r w:rsidR="00C565BD">
          <w:rPr>
            <w:webHidden/>
          </w:rPr>
        </w:r>
        <w:r w:rsidR="00C565BD">
          <w:rPr>
            <w:webHidden/>
          </w:rPr>
          <w:fldChar w:fldCharType="separate"/>
        </w:r>
        <w:r w:rsidR="0067082F">
          <w:rPr>
            <w:webHidden/>
          </w:rPr>
          <w:t>39</w:t>
        </w:r>
        <w:r w:rsidR="00C565BD">
          <w:rPr>
            <w:webHidden/>
          </w:rPr>
          <w:fldChar w:fldCharType="end"/>
        </w:r>
      </w:hyperlink>
    </w:p>
    <w:p w14:paraId="413C0228" w14:textId="13F37FFD" w:rsidR="00C565BD" w:rsidRDefault="004E222A">
      <w:pPr>
        <w:pStyle w:val="TOC3"/>
        <w:rPr>
          <w:rFonts w:eastAsiaTheme="minorEastAsia" w:cstheme="minorBidi"/>
          <w:color w:val="auto"/>
        </w:rPr>
      </w:pPr>
      <w:hyperlink w:anchor="_Toc22665120" w:history="1">
        <w:r w:rsidR="00C565BD" w:rsidRPr="001515BA">
          <w:rPr>
            <w:rStyle w:val="Hyperlink"/>
          </w:rPr>
          <w:t>Budget Allocation</w:t>
        </w:r>
        <w:r w:rsidR="00C565BD">
          <w:rPr>
            <w:webHidden/>
          </w:rPr>
          <w:tab/>
        </w:r>
        <w:r w:rsidR="00C565BD">
          <w:rPr>
            <w:webHidden/>
          </w:rPr>
          <w:fldChar w:fldCharType="begin"/>
        </w:r>
        <w:r w:rsidR="00C565BD">
          <w:rPr>
            <w:webHidden/>
          </w:rPr>
          <w:instrText xml:space="preserve"> PAGEREF _Toc22665120 \h </w:instrText>
        </w:r>
        <w:r w:rsidR="00C565BD">
          <w:rPr>
            <w:webHidden/>
          </w:rPr>
        </w:r>
        <w:r w:rsidR="00C565BD">
          <w:rPr>
            <w:webHidden/>
          </w:rPr>
          <w:fldChar w:fldCharType="separate"/>
        </w:r>
        <w:r w:rsidR="0067082F">
          <w:rPr>
            <w:webHidden/>
          </w:rPr>
          <w:t>39</w:t>
        </w:r>
        <w:r w:rsidR="00C565BD">
          <w:rPr>
            <w:webHidden/>
          </w:rPr>
          <w:fldChar w:fldCharType="end"/>
        </w:r>
      </w:hyperlink>
    </w:p>
    <w:p w14:paraId="362B8E66" w14:textId="33369FAD" w:rsidR="00C565BD" w:rsidRDefault="004E222A">
      <w:pPr>
        <w:pStyle w:val="TOC3"/>
        <w:rPr>
          <w:rFonts w:eastAsiaTheme="minorEastAsia" w:cstheme="minorBidi"/>
          <w:color w:val="auto"/>
        </w:rPr>
      </w:pPr>
      <w:hyperlink w:anchor="_Toc22665121" w:history="1">
        <w:r w:rsidR="00C565BD" w:rsidRPr="001515BA">
          <w:rPr>
            <w:rStyle w:val="Hyperlink"/>
          </w:rPr>
          <w:t>Disclosure of Grants and Transfer Payments (other than contributions by owners)</w:t>
        </w:r>
        <w:r w:rsidR="00C565BD">
          <w:rPr>
            <w:webHidden/>
          </w:rPr>
          <w:tab/>
        </w:r>
        <w:r w:rsidR="00C565BD">
          <w:rPr>
            <w:webHidden/>
          </w:rPr>
          <w:fldChar w:fldCharType="begin"/>
        </w:r>
        <w:r w:rsidR="00C565BD">
          <w:rPr>
            <w:webHidden/>
          </w:rPr>
          <w:instrText xml:space="preserve"> PAGEREF _Toc22665121 \h </w:instrText>
        </w:r>
        <w:r w:rsidR="00C565BD">
          <w:rPr>
            <w:webHidden/>
          </w:rPr>
        </w:r>
        <w:r w:rsidR="00C565BD">
          <w:rPr>
            <w:webHidden/>
          </w:rPr>
          <w:fldChar w:fldCharType="separate"/>
        </w:r>
        <w:r w:rsidR="0067082F">
          <w:rPr>
            <w:webHidden/>
          </w:rPr>
          <w:t>40</w:t>
        </w:r>
        <w:r w:rsidR="00C565BD">
          <w:rPr>
            <w:webHidden/>
          </w:rPr>
          <w:fldChar w:fldCharType="end"/>
        </w:r>
      </w:hyperlink>
    </w:p>
    <w:p w14:paraId="4002BF0A" w14:textId="62BC040F" w:rsidR="00C565BD" w:rsidRDefault="004E222A">
      <w:pPr>
        <w:pStyle w:val="TOC1"/>
        <w:rPr>
          <w:rFonts w:eastAsiaTheme="minorEastAsia" w:cstheme="minorBidi"/>
          <w:b w:val="0"/>
          <w:color w:val="auto"/>
        </w:rPr>
      </w:pPr>
      <w:hyperlink w:anchor="_Toc22665122" w:history="1">
        <w:r w:rsidR="00C565BD" w:rsidRPr="001515BA">
          <w:rPr>
            <w:rStyle w:val="Hyperlink"/>
          </w:rPr>
          <w:t>Section 3: Workforce Data</w:t>
        </w:r>
        <w:r w:rsidR="00C565BD">
          <w:rPr>
            <w:webHidden/>
          </w:rPr>
          <w:tab/>
        </w:r>
        <w:r w:rsidR="00C565BD">
          <w:rPr>
            <w:webHidden/>
          </w:rPr>
          <w:fldChar w:fldCharType="begin"/>
        </w:r>
        <w:r w:rsidR="00C565BD">
          <w:rPr>
            <w:webHidden/>
          </w:rPr>
          <w:instrText xml:space="preserve"> PAGEREF _Toc22665122 \h </w:instrText>
        </w:r>
        <w:r w:rsidR="00C565BD">
          <w:rPr>
            <w:webHidden/>
          </w:rPr>
        </w:r>
        <w:r w:rsidR="00C565BD">
          <w:rPr>
            <w:webHidden/>
          </w:rPr>
          <w:fldChar w:fldCharType="separate"/>
        </w:r>
        <w:r w:rsidR="0067082F">
          <w:rPr>
            <w:webHidden/>
          </w:rPr>
          <w:t>42</w:t>
        </w:r>
        <w:r w:rsidR="00C565BD">
          <w:rPr>
            <w:webHidden/>
          </w:rPr>
          <w:fldChar w:fldCharType="end"/>
        </w:r>
      </w:hyperlink>
    </w:p>
    <w:p w14:paraId="4467B042" w14:textId="7EC8D6F2" w:rsidR="00C565BD" w:rsidRDefault="004E222A">
      <w:pPr>
        <w:pStyle w:val="TOC2"/>
        <w:rPr>
          <w:rFonts w:eastAsiaTheme="minorEastAsia" w:cstheme="minorBidi"/>
          <w:color w:val="auto"/>
        </w:rPr>
      </w:pPr>
      <w:hyperlink w:anchor="_Toc22665123" w:history="1">
        <w:r w:rsidR="00C565BD" w:rsidRPr="001515BA">
          <w:rPr>
            <w:rStyle w:val="Hyperlink"/>
          </w:rPr>
          <w:t>Workforce Data</w:t>
        </w:r>
        <w:r w:rsidR="00C565BD">
          <w:rPr>
            <w:webHidden/>
          </w:rPr>
          <w:tab/>
        </w:r>
        <w:r w:rsidR="00C565BD">
          <w:rPr>
            <w:webHidden/>
          </w:rPr>
          <w:fldChar w:fldCharType="begin"/>
        </w:r>
        <w:r w:rsidR="00C565BD">
          <w:rPr>
            <w:webHidden/>
          </w:rPr>
          <w:instrText xml:space="preserve"> PAGEREF _Toc22665123 \h </w:instrText>
        </w:r>
        <w:r w:rsidR="00C565BD">
          <w:rPr>
            <w:webHidden/>
          </w:rPr>
        </w:r>
        <w:r w:rsidR="00C565BD">
          <w:rPr>
            <w:webHidden/>
          </w:rPr>
          <w:fldChar w:fldCharType="separate"/>
        </w:r>
        <w:r w:rsidR="0067082F">
          <w:rPr>
            <w:webHidden/>
          </w:rPr>
          <w:t>42</w:t>
        </w:r>
        <w:r w:rsidR="00C565BD">
          <w:rPr>
            <w:webHidden/>
          </w:rPr>
          <w:fldChar w:fldCharType="end"/>
        </w:r>
      </w:hyperlink>
    </w:p>
    <w:p w14:paraId="58E1B4B5" w14:textId="48C57EBF" w:rsidR="00C565BD" w:rsidRDefault="004E222A">
      <w:pPr>
        <w:pStyle w:val="TOC2"/>
        <w:rPr>
          <w:rFonts w:eastAsiaTheme="minorEastAsia" w:cstheme="minorBidi"/>
          <w:color w:val="auto"/>
        </w:rPr>
      </w:pPr>
      <w:hyperlink w:anchor="_Toc22665124" w:history="1">
        <w:r w:rsidR="00C565BD" w:rsidRPr="001515BA">
          <w:rPr>
            <w:rStyle w:val="Hyperlink"/>
          </w:rPr>
          <w:t>Executive Officer Data</w:t>
        </w:r>
        <w:r w:rsidR="00C565BD">
          <w:rPr>
            <w:webHidden/>
          </w:rPr>
          <w:tab/>
        </w:r>
        <w:r w:rsidR="00C565BD">
          <w:rPr>
            <w:webHidden/>
          </w:rPr>
          <w:fldChar w:fldCharType="begin"/>
        </w:r>
        <w:r w:rsidR="00C565BD">
          <w:rPr>
            <w:webHidden/>
          </w:rPr>
          <w:instrText xml:space="preserve"> PAGEREF _Toc22665124 \h </w:instrText>
        </w:r>
        <w:r w:rsidR="00C565BD">
          <w:rPr>
            <w:webHidden/>
          </w:rPr>
        </w:r>
        <w:r w:rsidR="00C565BD">
          <w:rPr>
            <w:webHidden/>
          </w:rPr>
          <w:fldChar w:fldCharType="separate"/>
        </w:r>
        <w:r w:rsidR="0067082F">
          <w:rPr>
            <w:webHidden/>
          </w:rPr>
          <w:t>44</w:t>
        </w:r>
        <w:r w:rsidR="00C565BD">
          <w:rPr>
            <w:webHidden/>
          </w:rPr>
          <w:fldChar w:fldCharType="end"/>
        </w:r>
      </w:hyperlink>
    </w:p>
    <w:p w14:paraId="65DE70B3" w14:textId="15DBD29B" w:rsidR="00C565BD" w:rsidRDefault="004E222A">
      <w:pPr>
        <w:pStyle w:val="TOC3"/>
        <w:rPr>
          <w:rFonts w:eastAsiaTheme="minorEastAsia" w:cstheme="minorBidi"/>
          <w:color w:val="auto"/>
        </w:rPr>
      </w:pPr>
      <w:hyperlink w:anchor="_Toc22665125" w:history="1">
        <w:r w:rsidR="00C565BD" w:rsidRPr="001515BA">
          <w:rPr>
            <w:rStyle w:val="Hyperlink"/>
          </w:rPr>
          <w:t>Employment and Conduct Principles</w:t>
        </w:r>
        <w:r w:rsidR="00C565BD">
          <w:rPr>
            <w:webHidden/>
          </w:rPr>
          <w:tab/>
        </w:r>
        <w:r w:rsidR="00C565BD">
          <w:rPr>
            <w:webHidden/>
          </w:rPr>
          <w:fldChar w:fldCharType="begin"/>
        </w:r>
        <w:r w:rsidR="00C565BD">
          <w:rPr>
            <w:webHidden/>
          </w:rPr>
          <w:instrText xml:space="preserve"> PAGEREF _Toc22665125 \h </w:instrText>
        </w:r>
        <w:r w:rsidR="00C565BD">
          <w:rPr>
            <w:webHidden/>
          </w:rPr>
        </w:r>
        <w:r w:rsidR="00C565BD">
          <w:rPr>
            <w:webHidden/>
          </w:rPr>
          <w:fldChar w:fldCharType="separate"/>
        </w:r>
        <w:r w:rsidR="0067082F">
          <w:rPr>
            <w:webHidden/>
          </w:rPr>
          <w:t>45</w:t>
        </w:r>
        <w:r w:rsidR="00C565BD">
          <w:rPr>
            <w:webHidden/>
          </w:rPr>
          <w:fldChar w:fldCharType="end"/>
        </w:r>
      </w:hyperlink>
    </w:p>
    <w:p w14:paraId="219660EA" w14:textId="6E8C25BD" w:rsidR="00C565BD" w:rsidRDefault="004E222A">
      <w:pPr>
        <w:pStyle w:val="TOC2"/>
        <w:rPr>
          <w:rFonts w:eastAsiaTheme="minorEastAsia" w:cstheme="minorBidi"/>
          <w:color w:val="auto"/>
        </w:rPr>
      </w:pPr>
      <w:hyperlink w:anchor="_Toc22665126" w:history="1">
        <w:r w:rsidR="00C565BD" w:rsidRPr="001515BA">
          <w:rPr>
            <w:rStyle w:val="Hyperlink"/>
          </w:rPr>
          <w:t>Staff Health, Safety and Wellbeing</w:t>
        </w:r>
        <w:r w:rsidR="00C565BD">
          <w:rPr>
            <w:webHidden/>
          </w:rPr>
          <w:tab/>
        </w:r>
        <w:r w:rsidR="00C565BD">
          <w:rPr>
            <w:webHidden/>
          </w:rPr>
          <w:fldChar w:fldCharType="begin"/>
        </w:r>
        <w:r w:rsidR="00C565BD">
          <w:rPr>
            <w:webHidden/>
          </w:rPr>
          <w:instrText xml:space="preserve"> PAGEREF _Toc22665126 \h </w:instrText>
        </w:r>
        <w:r w:rsidR="00C565BD">
          <w:rPr>
            <w:webHidden/>
          </w:rPr>
        </w:r>
        <w:r w:rsidR="00C565BD">
          <w:rPr>
            <w:webHidden/>
          </w:rPr>
          <w:fldChar w:fldCharType="separate"/>
        </w:r>
        <w:r w:rsidR="0067082F">
          <w:rPr>
            <w:webHidden/>
          </w:rPr>
          <w:t>45</w:t>
        </w:r>
        <w:r w:rsidR="00C565BD">
          <w:rPr>
            <w:webHidden/>
          </w:rPr>
          <w:fldChar w:fldCharType="end"/>
        </w:r>
      </w:hyperlink>
    </w:p>
    <w:p w14:paraId="2110BB57" w14:textId="79FBC3ED" w:rsidR="00C565BD" w:rsidRDefault="004E222A">
      <w:pPr>
        <w:pStyle w:val="TOC1"/>
        <w:rPr>
          <w:rFonts w:eastAsiaTheme="minorEastAsia" w:cstheme="minorBidi"/>
          <w:b w:val="0"/>
          <w:color w:val="auto"/>
        </w:rPr>
      </w:pPr>
      <w:hyperlink w:anchor="_Toc22665127" w:history="1">
        <w:r w:rsidR="00C565BD" w:rsidRPr="001515BA">
          <w:rPr>
            <w:rStyle w:val="Hyperlink"/>
          </w:rPr>
          <w:t>Section 4: Other Disclosures</w:t>
        </w:r>
        <w:r w:rsidR="00C565BD">
          <w:rPr>
            <w:webHidden/>
          </w:rPr>
          <w:tab/>
        </w:r>
        <w:r w:rsidR="00C565BD">
          <w:rPr>
            <w:webHidden/>
          </w:rPr>
          <w:fldChar w:fldCharType="begin"/>
        </w:r>
        <w:r w:rsidR="00C565BD">
          <w:rPr>
            <w:webHidden/>
          </w:rPr>
          <w:instrText xml:space="preserve"> PAGEREF _Toc22665127 \h </w:instrText>
        </w:r>
        <w:r w:rsidR="00C565BD">
          <w:rPr>
            <w:webHidden/>
          </w:rPr>
        </w:r>
        <w:r w:rsidR="00C565BD">
          <w:rPr>
            <w:webHidden/>
          </w:rPr>
          <w:fldChar w:fldCharType="separate"/>
        </w:r>
        <w:r w:rsidR="0067082F">
          <w:rPr>
            <w:webHidden/>
          </w:rPr>
          <w:t>48</w:t>
        </w:r>
        <w:r w:rsidR="00C565BD">
          <w:rPr>
            <w:webHidden/>
          </w:rPr>
          <w:fldChar w:fldCharType="end"/>
        </w:r>
      </w:hyperlink>
    </w:p>
    <w:p w14:paraId="19EFB347" w14:textId="4F9AA5D3" w:rsidR="00C565BD" w:rsidRDefault="004E222A">
      <w:pPr>
        <w:pStyle w:val="TOC2"/>
        <w:rPr>
          <w:rFonts w:eastAsiaTheme="minorEastAsia" w:cstheme="minorBidi"/>
          <w:color w:val="auto"/>
        </w:rPr>
      </w:pPr>
      <w:hyperlink w:anchor="_Toc22665128" w:history="1">
        <w:r w:rsidR="00C565BD" w:rsidRPr="001515BA">
          <w:rPr>
            <w:rStyle w:val="Hyperlink"/>
          </w:rPr>
          <w:t>Local Jobs First</w:t>
        </w:r>
        <w:r w:rsidR="00C565BD">
          <w:rPr>
            <w:webHidden/>
          </w:rPr>
          <w:tab/>
        </w:r>
        <w:r w:rsidR="00C565BD">
          <w:rPr>
            <w:webHidden/>
          </w:rPr>
          <w:fldChar w:fldCharType="begin"/>
        </w:r>
        <w:r w:rsidR="00C565BD">
          <w:rPr>
            <w:webHidden/>
          </w:rPr>
          <w:instrText xml:space="preserve"> PAGEREF _Toc22665128 \h </w:instrText>
        </w:r>
        <w:r w:rsidR="00C565BD">
          <w:rPr>
            <w:webHidden/>
          </w:rPr>
        </w:r>
        <w:r w:rsidR="00C565BD">
          <w:rPr>
            <w:webHidden/>
          </w:rPr>
          <w:fldChar w:fldCharType="separate"/>
        </w:r>
        <w:r w:rsidR="0067082F">
          <w:rPr>
            <w:webHidden/>
          </w:rPr>
          <w:t>48</w:t>
        </w:r>
        <w:r w:rsidR="00C565BD">
          <w:rPr>
            <w:webHidden/>
          </w:rPr>
          <w:fldChar w:fldCharType="end"/>
        </w:r>
      </w:hyperlink>
    </w:p>
    <w:p w14:paraId="1BBD66E3" w14:textId="5A318582" w:rsidR="00C565BD" w:rsidRDefault="004E222A">
      <w:pPr>
        <w:pStyle w:val="TOC3"/>
        <w:rPr>
          <w:rFonts w:eastAsiaTheme="minorEastAsia" w:cstheme="minorBidi"/>
          <w:color w:val="auto"/>
        </w:rPr>
      </w:pPr>
      <w:hyperlink w:anchor="_Toc22665129" w:history="1">
        <w:r w:rsidR="00C565BD" w:rsidRPr="001515BA">
          <w:rPr>
            <w:rStyle w:val="Hyperlink"/>
          </w:rPr>
          <w:t>Projects Commenced – Local Jobs First Standard</w:t>
        </w:r>
        <w:r w:rsidR="00C565BD">
          <w:rPr>
            <w:webHidden/>
          </w:rPr>
          <w:tab/>
        </w:r>
        <w:r w:rsidR="00C565BD">
          <w:rPr>
            <w:webHidden/>
          </w:rPr>
          <w:fldChar w:fldCharType="begin"/>
        </w:r>
        <w:r w:rsidR="00C565BD">
          <w:rPr>
            <w:webHidden/>
          </w:rPr>
          <w:instrText xml:space="preserve"> PAGEREF _Toc22665129 \h </w:instrText>
        </w:r>
        <w:r w:rsidR="00C565BD">
          <w:rPr>
            <w:webHidden/>
          </w:rPr>
        </w:r>
        <w:r w:rsidR="00C565BD">
          <w:rPr>
            <w:webHidden/>
          </w:rPr>
          <w:fldChar w:fldCharType="separate"/>
        </w:r>
        <w:r w:rsidR="0067082F">
          <w:rPr>
            <w:webHidden/>
          </w:rPr>
          <w:t>48</w:t>
        </w:r>
        <w:r w:rsidR="00C565BD">
          <w:rPr>
            <w:webHidden/>
          </w:rPr>
          <w:fldChar w:fldCharType="end"/>
        </w:r>
      </w:hyperlink>
    </w:p>
    <w:p w14:paraId="4C20DFDE" w14:textId="5C92F673" w:rsidR="00C565BD" w:rsidRDefault="004E222A">
      <w:pPr>
        <w:pStyle w:val="TOC3"/>
        <w:rPr>
          <w:rFonts w:eastAsiaTheme="minorEastAsia" w:cstheme="minorBidi"/>
          <w:color w:val="auto"/>
        </w:rPr>
      </w:pPr>
      <w:hyperlink w:anchor="_Toc22665130" w:history="1">
        <w:r w:rsidR="00C565BD" w:rsidRPr="001515BA">
          <w:rPr>
            <w:rStyle w:val="Hyperlink"/>
          </w:rPr>
          <w:t>Projects Completed – Local Jobs First Standard</w:t>
        </w:r>
        <w:r w:rsidR="00C565BD">
          <w:rPr>
            <w:webHidden/>
          </w:rPr>
          <w:tab/>
        </w:r>
        <w:r w:rsidR="00C565BD">
          <w:rPr>
            <w:webHidden/>
          </w:rPr>
          <w:fldChar w:fldCharType="begin"/>
        </w:r>
        <w:r w:rsidR="00C565BD">
          <w:rPr>
            <w:webHidden/>
          </w:rPr>
          <w:instrText xml:space="preserve"> PAGEREF _Toc22665130 \h </w:instrText>
        </w:r>
        <w:r w:rsidR="00C565BD">
          <w:rPr>
            <w:webHidden/>
          </w:rPr>
        </w:r>
        <w:r w:rsidR="00C565BD">
          <w:rPr>
            <w:webHidden/>
          </w:rPr>
          <w:fldChar w:fldCharType="separate"/>
        </w:r>
        <w:r w:rsidR="0067082F">
          <w:rPr>
            <w:webHidden/>
          </w:rPr>
          <w:t>48</w:t>
        </w:r>
        <w:r w:rsidR="00C565BD">
          <w:rPr>
            <w:webHidden/>
          </w:rPr>
          <w:fldChar w:fldCharType="end"/>
        </w:r>
      </w:hyperlink>
    </w:p>
    <w:p w14:paraId="2439137A" w14:textId="29C6114F" w:rsidR="00C565BD" w:rsidRDefault="004E222A">
      <w:pPr>
        <w:pStyle w:val="TOC3"/>
        <w:rPr>
          <w:rFonts w:eastAsiaTheme="minorEastAsia" w:cstheme="minorBidi"/>
          <w:color w:val="auto"/>
        </w:rPr>
      </w:pPr>
      <w:hyperlink w:anchor="_Toc22665131" w:history="1">
        <w:r w:rsidR="00C565BD" w:rsidRPr="001515BA">
          <w:rPr>
            <w:rStyle w:val="Hyperlink"/>
          </w:rPr>
          <w:t>Projects Commenced – Local Jobs First Strategic</w:t>
        </w:r>
        <w:r w:rsidR="00C565BD">
          <w:rPr>
            <w:webHidden/>
          </w:rPr>
          <w:tab/>
        </w:r>
        <w:r w:rsidR="00C565BD">
          <w:rPr>
            <w:webHidden/>
          </w:rPr>
          <w:fldChar w:fldCharType="begin"/>
        </w:r>
        <w:r w:rsidR="00C565BD">
          <w:rPr>
            <w:webHidden/>
          </w:rPr>
          <w:instrText xml:space="preserve"> PAGEREF _Toc22665131 \h </w:instrText>
        </w:r>
        <w:r w:rsidR="00C565BD">
          <w:rPr>
            <w:webHidden/>
          </w:rPr>
        </w:r>
        <w:r w:rsidR="00C565BD">
          <w:rPr>
            <w:webHidden/>
          </w:rPr>
          <w:fldChar w:fldCharType="separate"/>
        </w:r>
        <w:r w:rsidR="0067082F">
          <w:rPr>
            <w:webHidden/>
          </w:rPr>
          <w:t>49</w:t>
        </w:r>
        <w:r w:rsidR="00C565BD">
          <w:rPr>
            <w:webHidden/>
          </w:rPr>
          <w:fldChar w:fldCharType="end"/>
        </w:r>
      </w:hyperlink>
    </w:p>
    <w:p w14:paraId="3CAD0244" w14:textId="4E75C06A" w:rsidR="00C565BD" w:rsidRDefault="004E222A">
      <w:pPr>
        <w:pStyle w:val="TOC3"/>
        <w:rPr>
          <w:rFonts w:eastAsiaTheme="minorEastAsia" w:cstheme="minorBidi"/>
          <w:color w:val="auto"/>
        </w:rPr>
      </w:pPr>
      <w:hyperlink w:anchor="_Toc22665132" w:history="1">
        <w:r w:rsidR="00C565BD" w:rsidRPr="001515BA">
          <w:rPr>
            <w:rStyle w:val="Hyperlink"/>
          </w:rPr>
          <w:t>Projects Completed – Local Jobs First Strategic</w:t>
        </w:r>
        <w:r w:rsidR="00C565BD">
          <w:rPr>
            <w:webHidden/>
          </w:rPr>
          <w:tab/>
        </w:r>
        <w:r w:rsidR="00C565BD">
          <w:rPr>
            <w:webHidden/>
          </w:rPr>
          <w:fldChar w:fldCharType="begin"/>
        </w:r>
        <w:r w:rsidR="00C565BD">
          <w:rPr>
            <w:webHidden/>
          </w:rPr>
          <w:instrText xml:space="preserve"> PAGEREF _Toc22665132 \h </w:instrText>
        </w:r>
        <w:r w:rsidR="00C565BD">
          <w:rPr>
            <w:webHidden/>
          </w:rPr>
        </w:r>
        <w:r w:rsidR="00C565BD">
          <w:rPr>
            <w:webHidden/>
          </w:rPr>
          <w:fldChar w:fldCharType="separate"/>
        </w:r>
        <w:r w:rsidR="0067082F">
          <w:rPr>
            <w:webHidden/>
          </w:rPr>
          <w:t>49</w:t>
        </w:r>
        <w:r w:rsidR="00C565BD">
          <w:rPr>
            <w:webHidden/>
          </w:rPr>
          <w:fldChar w:fldCharType="end"/>
        </w:r>
      </w:hyperlink>
    </w:p>
    <w:p w14:paraId="543CC777" w14:textId="02AEA81C" w:rsidR="00C565BD" w:rsidRDefault="004E222A">
      <w:pPr>
        <w:pStyle w:val="TOC3"/>
        <w:rPr>
          <w:rFonts w:eastAsiaTheme="minorEastAsia" w:cstheme="minorBidi"/>
          <w:color w:val="auto"/>
        </w:rPr>
      </w:pPr>
      <w:hyperlink w:anchor="_Toc22665133" w:history="1">
        <w:r w:rsidR="00C565BD" w:rsidRPr="001515BA">
          <w:rPr>
            <w:rStyle w:val="Hyperlink"/>
          </w:rPr>
          <w:t>Reporting Requirements – All Projects</w:t>
        </w:r>
        <w:r w:rsidR="00C565BD">
          <w:rPr>
            <w:webHidden/>
          </w:rPr>
          <w:tab/>
        </w:r>
        <w:r w:rsidR="00C565BD">
          <w:rPr>
            <w:webHidden/>
          </w:rPr>
          <w:fldChar w:fldCharType="begin"/>
        </w:r>
        <w:r w:rsidR="00C565BD">
          <w:rPr>
            <w:webHidden/>
          </w:rPr>
          <w:instrText xml:space="preserve"> PAGEREF _Toc22665133 \h </w:instrText>
        </w:r>
        <w:r w:rsidR="00C565BD">
          <w:rPr>
            <w:webHidden/>
          </w:rPr>
        </w:r>
        <w:r w:rsidR="00C565BD">
          <w:rPr>
            <w:webHidden/>
          </w:rPr>
          <w:fldChar w:fldCharType="separate"/>
        </w:r>
        <w:r w:rsidR="0067082F">
          <w:rPr>
            <w:webHidden/>
          </w:rPr>
          <w:t>49</w:t>
        </w:r>
        <w:r w:rsidR="00C565BD">
          <w:rPr>
            <w:webHidden/>
          </w:rPr>
          <w:fldChar w:fldCharType="end"/>
        </w:r>
      </w:hyperlink>
    </w:p>
    <w:p w14:paraId="3ABCF520" w14:textId="580C03FE" w:rsidR="00C565BD" w:rsidRDefault="004E222A">
      <w:pPr>
        <w:pStyle w:val="TOC3"/>
        <w:rPr>
          <w:rFonts w:eastAsiaTheme="minorEastAsia" w:cstheme="minorBidi"/>
          <w:color w:val="auto"/>
        </w:rPr>
      </w:pPr>
      <w:hyperlink w:anchor="_Toc22665134" w:history="1">
        <w:r w:rsidR="00C565BD" w:rsidRPr="001515BA">
          <w:rPr>
            <w:rStyle w:val="Hyperlink"/>
          </w:rPr>
          <w:t>Reporting Requirements – Grants</w:t>
        </w:r>
        <w:r w:rsidR="00C565BD">
          <w:rPr>
            <w:webHidden/>
          </w:rPr>
          <w:tab/>
        </w:r>
        <w:r w:rsidR="00C565BD">
          <w:rPr>
            <w:webHidden/>
          </w:rPr>
          <w:fldChar w:fldCharType="begin"/>
        </w:r>
        <w:r w:rsidR="00C565BD">
          <w:rPr>
            <w:webHidden/>
          </w:rPr>
          <w:instrText xml:space="preserve"> PAGEREF _Toc22665134 \h </w:instrText>
        </w:r>
        <w:r w:rsidR="00C565BD">
          <w:rPr>
            <w:webHidden/>
          </w:rPr>
        </w:r>
        <w:r w:rsidR="00C565BD">
          <w:rPr>
            <w:webHidden/>
          </w:rPr>
          <w:fldChar w:fldCharType="separate"/>
        </w:r>
        <w:r w:rsidR="0067082F">
          <w:rPr>
            <w:webHidden/>
          </w:rPr>
          <w:t>49</w:t>
        </w:r>
        <w:r w:rsidR="00C565BD">
          <w:rPr>
            <w:webHidden/>
          </w:rPr>
          <w:fldChar w:fldCharType="end"/>
        </w:r>
      </w:hyperlink>
    </w:p>
    <w:p w14:paraId="7E149EBE" w14:textId="4C77B99E" w:rsidR="00C565BD" w:rsidRDefault="004E222A">
      <w:pPr>
        <w:pStyle w:val="TOC2"/>
        <w:rPr>
          <w:rFonts w:eastAsiaTheme="minorEastAsia" w:cstheme="minorBidi"/>
          <w:color w:val="auto"/>
        </w:rPr>
      </w:pPr>
      <w:hyperlink w:anchor="_Toc22665135" w:history="1">
        <w:r w:rsidR="00C565BD" w:rsidRPr="001515BA">
          <w:rPr>
            <w:rStyle w:val="Hyperlink"/>
          </w:rPr>
          <w:t>Compliance with Building Act 1993</w:t>
        </w:r>
        <w:r w:rsidR="00C565BD">
          <w:rPr>
            <w:webHidden/>
          </w:rPr>
          <w:tab/>
        </w:r>
        <w:r w:rsidR="00C565BD">
          <w:rPr>
            <w:webHidden/>
          </w:rPr>
          <w:fldChar w:fldCharType="begin"/>
        </w:r>
        <w:r w:rsidR="00C565BD">
          <w:rPr>
            <w:webHidden/>
          </w:rPr>
          <w:instrText xml:space="preserve"> PAGEREF _Toc22665135 \h </w:instrText>
        </w:r>
        <w:r w:rsidR="00C565BD">
          <w:rPr>
            <w:webHidden/>
          </w:rPr>
        </w:r>
        <w:r w:rsidR="00C565BD">
          <w:rPr>
            <w:webHidden/>
          </w:rPr>
          <w:fldChar w:fldCharType="separate"/>
        </w:r>
        <w:r w:rsidR="0067082F">
          <w:rPr>
            <w:webHidden/>
          </w:rPr>
          <w:t>49</w:t>
        </w:r>
        <w:r w:rsidR="00C565BD">
          <w:rPr>
            <w:webHidden/>
          </w:rPr>
          <w:fldChar w:fldCharType="end"/>
        </w:r>
      </w:hyperlink>
    </w:p>
    <w:p w14:paraId="781AE238" w14:textId="5A27E8BE" w:rsidR="00C565BD" w:rsidRDefault="004E222A">
      <w:pPr>
        <w:pStyle w:val="TOC3"/>
        <w:rPr>
          <w:rFonts w:eastAsiaTheme="minorEastAsia" w:cstheme="minorBidi"/>
          <w:color w:val="auto"/>
        </w:rPr>
      </w:pPr>
      <w:hyperlink w:anchor="_Toc22665136" w:history="1">
        <w:r w:rsidR="00C565BD" w:rsidRPr="001515BA">
          <w:rPr>
            <w:rStyle w:val="Hyperlink"/>
          </w:rPr>
          <w:t>Scope of Properties</w:t>
        </w:r>
        <w:r w:rsidR="00C565BD">
          <w:rPr>
            <w:webHidden/>
          </w:rPr>
          <w:tab/>
        </w:r>
        <w:r w:rsidR="00C565BD">
          <w:rPr>
            <w:webHidden/>
          </w:rPr>
          <w:fldChar w:fldCharType="begin"/>
        </w:r>
        <w:r w:rsidR="00C565BD">
          <w:rPr>
            <w:webHidden/>
          </w:rPr>
          <w:instrText xml:space="preserve"> PAGEREF _Toc22665136 \h </w:instrText>
        </w:r>
        <w:r w:rsidR="00C565BD">
          <w:rPr>
            <w:webHidden/>
          </w:rPr>
        </w:r>
        <w:r w:rsidR="00C565BD">
          <w:rPr>
            <w:webHidden/>
          </w:rPr>
          <w:fldChar w:fldCharType="separate"/>
        </w:r>
        <w:r w:rsidR="0067082F">
          <w:rPr>
            <w:webHidden/>
          </w:rPr>
          <w:t>49</w:t>
        </w:r>
        <w:r w:rsidR="00C565BD">
          <w:rPr>
            <w:webHidden/>
          </w:rPr>
          <w:fldChar w:fldCharType="end"/>
        </w:r>
      </w:hyperlink>
    </w:p>
    <w:p w14:paraId="3A6580A5" w14:textId="73D45820" w:rsidR="00C565BD" w:rsidRDefault="004E222A">
      <w:pPr>
        <w:pStyle w:val="TOC3"/>
        <w:rPr>
          <w:rFonts w:eastAsiaTheme="minorEastAsia" w:cstheme="minorBidi"/>
          <w:color w:val="auto"/>
        </w:rPr>
      </w:pPr>
      <w:hyperlink w:anchor="_Toc22665137" w:history="1">
        <w:r w:rsidR="00C565BD" w:rsidRPr="001515BA">
          <w:rPr>
            <w:rStyle w:val="Hyperlink"/>
          </w:rPr>
          <w:t>New and Existing Building Standards</w:t>
        </w:r>
        <w:r w:rsidR="00C565BD">
          <w:rPr>
            <w:webHidden/>
          </w:rPr>
          <w:tab/>
        </w:r>
        <w:r w:rsidR="00C565BD">
          <w:rPr>
            <w:webHidden/>
          </w:rPr>
          <w:fldChar w:fldCharType="begin"/>
        </w:r>
        <w:r w:rsidR="00C565BD">
          <w:rPr>
            <w:webHidden/>
          </w:rPr>
          <w:instrText xml:space="preserve"> PAGEREF _Toc22665137 \h </w:instrText>
        </w:r>
        <w:r w:rsidR="00C565BD">
          <w:rPr>
            <w:webHidden/>
          </w:rPr>
        </w:r>
        <w:r w:rsidR="00C565BD">
          <w:rPr>
            <w:webHidden/>
          </w:rPr>
          <w:fldChar w:fldCharType="separate"/>
        </w:r>
        <w:r w:rsidR="0067082F">
          <w:rPr>
            <w:webHidden/>
          </w:rPr>
          <w:t>49</w:t>
        </w:r>
        <w:r w:rsidR="00C565BD">
          <w:rPr>
            <w:webHidden/>
          </w:rPr>
          <w:fldChar w:fldCharType="end"/>
        </w:r>
      </w:hyperlink>
    </w:p>
    <w:p w14:paraId="63050EFC" w14:textId="7273B966" w:rsidR="00C565BD" w:rsidRDefault="004E222A">
      <w:pPr>
        <w:pStyle w:val="TOC3"/>
        <w:rPr>
          <w:rFonts w:eastAsiaTheme="minorEastAsia" w:cstheme="minorBidi"/>
          <w:color w:val="auto"/>
        </w:rPr>
      </w:pPr>
      <w:hyperlink w:anchor="_Toc22665138" w:history="1">
        <w:r w:rsidR="00C565BD" w:rsidRPr="001515BA">
          <w:rPr>
            <w:rStyle w:val="Hyperlink"/>
          </w:rPr>
          <w:t>Maintenance of CSV- Owned Facilities</w:t>
        </w:r>
        <w:r w:rsidR="00C565BD">
          <w:rPr>
            <w:webHidden/>
          </w:rPr>
          <w:tab/>
        </w:r>
        <w:r w:rsidR="00C565BD">
          <w:rPr>
            <w:webHidden/>
          </w:rPr>
          <w:fldChar w:fldCharType="begin"/>
        </w:r>
        <w:r w:rsidR="00C565BD">
          <w:rPr>
            <w:webHidden/>
          </w:rPr>
          <w:instrText xml:space="preserve"> PAGEREF _Toc22665138 \h </w:instrText>
        </w:r>
        <w:r w:rsidR="00C565BD">
          <w:rPr>
            <w:webHidden/>
          </w:rPr>
        </w:r>
        <w:r w:rsidR="00C565BD">
          <w:rPr>
            <w:webHidden/>
          </w:rPr>
          <w:fldChar w:fldCharType="separate"/>
        </w:r>
        <w:r w:rsidR="0067082F">
          <w:rPr>
            <w:webHidden/>
          </w:rPr>
          <w:t>50</w:t>
        </w:r>
        <w:r w:rsidR="00C565BD">
          <w:rPr>
            <w:webHidden/>
          </w:rPr>
          <w:fldChar w:fldCharType="end"/>
        </w:r>
      </w:hyperlink>
    </w:p>
    <w:p w14:paraId="541CB99B" w14:textId="79B5E661" w:rsidR="00C565BD" w:rsidRDefault="004E222A">
      <w:pPr>
        <w:pStyle w:val="TOC2"/>
        <w:rPr>
          <w:rFonts w:eastAsiaTheme="minorEastAsia" w:cstheme="minorBidi"/>
          <w:color w:val="auto"/>
        </w:rPr>
      </w:pPr>
      <w:hyperlink w:anchor="_Toc22665139" w:history="1">
        <w:r w:rsidR="00C565BD" w:rsidRPr="001515BA">
          <w:rPr>
            <w:rStyle w:val="Hyperlink"/>
          </w:rPr>
          <w:t>Government Advertising Expenditure</w:t>
        </w:r>
        <w:r w:rsidR="00C565BD">
          <w:rPr>
            <w:webHidden/>
          </w:rPr>
          <w:tab/>
        </w:r>
        <w:r w:rsidR="00C565BD">
          <w:rPr>
            <w:webHidden/>
          </w:rPr>
          <w:fldChar w:fldCharType="begin"/>
        </w:r>
        <w:r w:rsidR="00C565BD">
          <w:rPr>
            <w:webHidden/>
          </w:rPr>
          <w:instrText xml:space="preserve"> PAGEREF _Toc22665139 \h </w:instrText>
        </w:r>
        <w:r w:rsidR="00C565BD">
          <w:rPr>
            <w:webHidden/>
          </w:rPr>
        </w:r>
        <w:r w:rsidR="00C565BD">
          <w:rPr>
            <w:webHidden/>
          </w:rPr>
          <w:fldChar w:fldCharType="separate"/>
        </w:r>
        <w:r w:rsidR="0067082F">
          <w:rPr>
            <w:webHidden/>
          </w:rPr>
          <w:t>50</w:t>
        </w:r>
        <w:r w:rsidR="00C565BD">
          <w:rPr>
            <w:webHidden/>
          </w:rPr>
          <w:fldChar w:fldCharType="end"/>
        </w:r>
      </w:hyperlink>
    </w:p>
    <w:p w14:paraId="6D0943E6" w14:textId="7E874235" w:rsidR="00C565BD" w:rsidRDefault="004E222A">
      <w:pPr>
        <w:pStyle w:val="TOC2"/>
        <w:rPr>
          <w:rFonts w:eastAsiaTheme="minorEastAsia" w:cstheme="minorBidi"/>
          <w:color w:val="auto"/>
        </w:rPr>
      </w:pPr>
      <w:hyperlink w:anchor="_Toc22665140" w:history="1">
        <w:r w:rsidR="00C565BD" w:rsidRPr="001515BA">
          <w:rPr>
            <w:rStyle w:val="Hyperlink"/>
          </w:rPr>
          <w:t>Compliance with the DataVic Access Policy</w:t>
        </w:r>
        <w:r w:rsidR="00C565BD">
          <w:rPr>
            <w:webHidden/>
          </w:rPr>
          <w:tab/>
        </w:r>
        <w:r w:rsidR="00C565BD">
          <w:rPr>
            <w:webHidden/>
          </w:rPr>
          <w:fldChar w:fldCharType="begin"/>
        </w:r>
        <w:r w:rsidR="00C565BD">
          <w:rPr>
            <w:webHidden/>
          </w:rPr>
          <w:instrText xml:space="preserve"> PAGEREF _Toc22665140 \h </w:instrText>
        </w:r>
        <w:r w:rsidR="00C565BD">
          <w:rPr>
            <w:webHidden/>
          </w:rPr>
        </w:r>
        <w:r w:rsidR="00C565BD">
          <w:rPr>
            <w:webHidden/>
          </w:rPr>
          <w:fldChar w:fldCharType="separate"/>
        </w:r>
        <w:r w:rsidR="0067082F">
          <w:rPr>
            <w:webHidden/>
          </w:rPr>
          <w:t>50</w:t>
        </w:r>
        <w:r w:rsidR="00C565BD">
          <w:rPr>
            <w:webHidden/>
          </w:rPr>
          <w:fldChar w:fldCharType="end"/>
        </w:r>
      </w:hyperlink>
    </w:p>
    <w:p w14:paraId="177ED188" w14:textId="7D3672CD" w:rsidR="00C565BD" w:rsidRDefault="004E222A">
      <w:pPr>
        <w:pStyle w:val="TOC2"/>
        <w:rPr>
          <w:rFonts w:eastAsiaTheme="minorEastAsia" w:cstheme="minorBidi"/>
          <w:color w:val="auto"/>
        </w:rPr>
      </w:pPr>
      <w:hyperlink w:anchor="_Toc22665141" w:history="1">
        <w:r w:rsidR="00C565BD" w:rsidRPr="001515BA">
          <w:rPr>
            <w:rStyle w:val="Hyperlink"/>
          </w:rPr>
          <w:t>Statement of Competitive Neutrality Policy</w:t>
        </w:r>
        <w:r w:rsidR="00C565BD">
          <w:rPr>
            <w:webHidden/>
          </w:rPr>
          <w:tab/>
        </w:r>
        <w:r w:rsidR="00C565BD">
          <w:rPr>
            <w:webHidden/>
          </w:rPr>
          <w:fldChar w:fldCharType="begin"/>
        </w:r>
        <w:r w:rsidR="00C565BD">
          <w:rPr>
            <w:webHidden/>
          </w:rPr>
          <w:instrText xml:space="preserve"> PAGEREF _Toc22665141 \h </w:instrText>
        </w:r>
        <w:r w:rsidR="00C565BD">
          <w:rPr>
            <w:webHidden/>
          </w:rPr>
        </w:r>
        <w:r w:rsidR="00C565BD">
          <w:rPr>
            <w:webHidden/>
          </w:rPr>
          <w:fldChar w:fldCharType="separate"/>
        </w:r>
        <w:r w:rsidR="0067082F">
          <w:rPr>
            <w:webHidden/>
          </w:rPr>
          <w:t>50</w:t>
        </w:r>
        <w:r w:rsidR="00C565BD">
          <w:rPr>
            <w:webHidden/>
          </w:rPr>
          <w:fldChar w:fldCharType="end"/>
        </w:r>
      </w:hyperlink>
    </w:p>
    <w:p w14:paraId="7739155C" w14:textId="047658E0" w:rsidR="00C565BD" w:rsidRDefault="004E222A">
      <w:pPr>
        <w:pStyle w:val="TOC2"/>
        <w:rPr>
          <w:rFonts w:eastAsiaTheme="minorEastAsia" w:cstheme="minorBidi"/>
          <w:color w:val="auto"/>
        </w:rPr>
      </w:pPr>
      <w:hyperlink w:anchor="_Toc22665142" w:history="1">
        <w:r w:rsidR="00C565BD" w:rsidRPr="001515BA">
          <w:rPr>
            <w:rStyle w:val="Hyperlink"/>
          </w:rPr>
          <w:t>Compliance with the Protected Disclosure Act 2012</w:t>
        </w:r>
        <w:r w:rsidR="00C565BD">
          <w:rPr>
            <w:webHidden/>
          </w:rPr>
          <w:tab/>
        </w:r>
        <w:r w:rsidR="00C565BD">
          <w:rPr>
            <w:webHidden/>
          </w:rPr>
          <w:fldChar w:fldCharType="begin"/>
        </w:r>
        <w:r w:rsidR="00C565BD">
          <w:rPr>
            <w:webHidden/>
          </w:rPr>
          <w:instrText xml:space="preserve"> PAGEREF _Toc22665142 \h </w:instrText>
        </w:r>
        <w:r w:rsidR="00C565BD">
          <w:rPr>
            <w:webHidden/>
          </w:rPr>
        </w:r>
        <w:r w:rsidR="00C565BD">
          <w:rPr>
            <w:webHidden/>
          </w:rPr>
          <w:fldChar w:fldCharType="separate"/>
        </w:r>
        <w:r w:rsidR="0067082F">
          <w:rPr>
            <w:webHidden/>
          </w:rPr>
          <w:t>50</w:t>
        </w:r>
        <w:r w:rsidR="00C565BD">
          <w:rPr>
            <w:webHidden/>
          </w:rPr>
          <w:fldChar w:fldCharType="end"/>
        </w:r>
      </w:hyperlink>
    </w:p>
    <w:p w14:paraId="63F56B26" w14:textId="6189E245" w:rsidR="00C565BD" w:rsidRDefault="004E222A">
      <w:pPr>
        <w:pStyle w:val="TOC3"/>
        <w:rPr>
          <w:rFonts w:eastAsiaTheme="minorEastAsia" w:cstheme="minorBidi"/>
          <w:color w:val="auto"/>
        </w:rPr>
      </w:pPr>
      <w:hyperlink w:anchor="_Toc22665143" w:history="1">
        <w:r w:rsidR="00C565BD" w:rsidRPr="001515BA">
          <w:rPr>
            <w:rStyle w:val="Hyperlink"/>
          </w:rPr>
          <w:t>Reporting Procedures</w:t>
        </w:r>
        <w:r w:rsidR="00C565BD">
          <w:rPr>
            <w:webHidden/>
          </w:rPr>
          <w:tab/>
        </w:r>
        <w:r w:rsidR="00C565BD">
          <w:rPr>
            <w:webHidden/>
          </w:rPr>
          <w:fldChar w:fldCharType="begin"/>
        </w:r>
        <w:r w:rsidR="00C565BD">
          <w:rPr>
            <w:webHidden/>
          </w:rPr>
          <w:instrText xml:space="preserve"> PAGEREF _Toc22665143 \h </w:instrText>
        </w:r>
        <w:r w:rsidR="00C565BD">
          <w:rPr>
            <w:webHidden/>
          </w:rPr>
        </w:r>
        <w:r w:rsidR="00C565BD">
          <w:rPr>
            <w:webHidden/>
          </w:rPr>
          <w:fldChar w:fldCharType="separate"/>
        </w:r>
        <w:r w:rsidR="0067082F">
          <w:rPr>
            <w:webHidden/>
          </w:rPr>
          <w:t>51</w:t>
        </w:r>
        <w:r w:rsidR="00C565BD">
          <w:rPr>
            <w:webHidden/>
          </w:rPr>
          <w:fldChar w:fldCharType="end"/>
        </w:r>
      </w:hyperlink>
    </w:p>
    <w:p w14:paraId="591C6D0A" w14:textId="65C6B632" w:rsidR="00C565BD" w:rsidRDefault="004E222A">
      <w:pPr>
        <w:pStyle w:val="TOC3"/>
        <w:rPr>
          <w:rFonts w:eastAsiaTheme="minorEastAsia" w:cstheme="minorBidi"/>
          <w:color w:val="auto"/>
        </w:rPr>
      </w:pPr>
      <w:hyperlink w:anchor="_Toc22665144" w:history="1">
        <w:r w:rsidR="00C565BD" w:rsidRPr="001515BA">
          <w:rPr>
            <w:rStyle w:val="Hyperlink"/>
          </w:rPr>
          <w:t>Further Information</w:t>
        </w:r>
        <w:r w:rsidR="00C565BD">
          <w:rPr>
            <w:webHidden/>
          </w:rPr>
          <w:tab/>
        </w:r>
        <w:r w:rsidR="00C565BD">
          <w:rPr>
            <w:webHidden/>
          </w:rPr>
          <w:fldChar w:fldCharType="begin"/>
        </w:r>
        <w:r w:rsidR="00C565BD">
          <w:rPr>
            <w:webHidden/>
          </w:rPr>
          <w:instrText xml:space="preserve"> PAGEREF _Toc22665144 \h </w:instrText>
        </w:r>
        <w:r w:rsidR="00C565BD">
          <w:rPr>
            <w:webHidden/>
          </w:rPr>
        </w:r>
        <w:r w:rsidR="00C565BD">
          <w:rPr>
            <w:webHidden/>
          </w:rPr>
          <w:fldChar w:fldCharType="separate"/>
        </w:r>
        <w:r w:rsidR="0067082F">
          <w:rPr>
            <w:webHidden/>
          </w:rPr>
          <w:t>51</w:t>
        </w:r>
        <w:r w:rsidR="00C565BD">
          <w:rPr>
            <w:webHidden/>
          </w:rPr>
          <w:fldChar w:fldCharType="end"/>
        </w:r>
      </w:hyperlink>
    </w:p>
    <w:p w14:paraId="3290097A" w14:textId="635BCE0E" w:rsidR="00C565BD" w:rsidRDefault="004E222A">
      <w:pPr>
        <w:pStyle w:val="TOC2"/>
        <w:rPr>
          <w:rFonts w:eastAsiaTheme="minorEastAsia" w:cstheme="minorBidi"/>
          <w:color w:val="auto"/>
        </w:rPr>
      </w:pPr>
      <w:hyperlink w:anchor="_Toc22665145" w:history="1">
        <w:r w:rsidR="00C565BD" w:rsidRPr="001515BA">
          <w:rPr>
            <w:rStyle w:val="Hyperlink"/>
          </w:rPr>
          <w:t>Compliance with the Carers Recognition Act 2012</w:t>
        </w:r>
        <w:r w:rsidR="00C565BD">
          <w:rPr>
            <w:webHidden/>
          </w:rPr>
          <w:tab/>
        </w:r>
        <w:r w:rsidR="00C565BD">
          <w:rPr>
            <w:webHidden/>
          </w:rPr>
          <w:fldChar w:fldCharType="begin"/>
        </w:r>
        <w:r w:rsidR="00C565BD">
          <w:rPr>
            <w:webHidden/>
          </w:rPr>
          <w:instrText xml:space="preserve"> PAGEREF _Toc22665145 \h </w:instrText>
        </w:r>
        <w:r w:rsidR="00C565BD">
          <w:rPr>
            <w:webHidden/>
          </w:rPr>
        </w:r>
        <w:r w:rsidR="00C565BD">
          <w:rPr>
            <w:webHidden/>
          </w:rPr>
          <w:fldChar w:fldCharType="separate"/>
        </w:r>
        <w:r w:rsidR="0067082F">
          <w:rPr>
            <w:webHidden/>
          </w:rPr>
          <w:t>51</w:t>
        </w:r>
        <w:r w:rsidR="00C565BD">
          <w:rPr>
            <w:webHidden/>
          </w:rPr>
          <w:fldChar w:fldCharType="end"/>
        </w:r>
      </w:hyperlink>
    </w:p>
    <w:p w14:paraId="5AC855ED" w14:textId="2638E0CD" w:rsidR="00C565BD" w:rsidRDefault="004E222A">
      <w:pPr>
        <w:pStyle w:val="TOC2"/>
        <w:rPr>
          <w:rFonts w:eastAsiaTheme="minorEastAsia" w:cstheme="minorBidi"/>
          <w:color w:val="auto"/>
        </w:rPr>
      </w:pPr>
      <w:hyperlink w:anchor="_Toc22665146" w:history="1">
        <w:r w:rsidR="00C565BD" w:rsidRPr="001515BA">
          <w:rPr>
            <w:rStyle w:val="Hyperlink"/>
          </w:rPr>
          <w:t>Consultancy Expenditure</w:t>
        </w:r>
        <w:r w:rsidR="00C565BD">
          <w:rPr>
            <w:webHidden/>
          </w:rPr>
          <w:tab/>
        </w:r>
        <w:r w:rsidR="00C565BD">
          <w:rPr>
            <w:webHidden/>
          </w:rPr>
          <w:fldChar w:fldCharType="begin"/>
        </w:r>
        <w:r w:rsidR="00C565BD">
          <w:rPr>
            <w:webHidden/>
          </w:rPr>
          <w:instrText xml:space="preserve"> PAGEREF _Toc22665146 \h </w:instrText>
        </w:r>
        <w:r w:rsidR="00C565BD">
          <w:rPr>
            <w:webHidden/>
          </w:rPr>
        </w:r>
        <w:r w:rsidR="00C565BD">
          <w:rPr>
            <w:webHidden/>
          </w:rPr>
          <w:fldChar w:fldCharType="separate"/>
        </w:r>
        <w:r w:rsidR="0067082F">
          <w:rPr>
            <w:webHidden/>
          </w:rPr>
          <w:t>52</w:t>
        </w:r>
        <w:r w:rsidR="00C565BD">
          <w:rPr>
            <w:webHidden/>
          </w:rPr>
          <w:fldChar w:fldCharType="end"/>
        </w:r>
      </w:hyperlink>
    </w:p>
    <w:p w14:paraId="52953F4F" w14:textId="11337DA7" w:rsidR="00C565BD" w:rsidRDefault="004E222A">
      <w:pPr>
        <w:pStyle w:val="TOC3"/>
        <w:rPr>
          <w:rFonts w:eastAsiaTheme="minorEastAsia" w:cstheme="minorBidi"/>
          <w:color w:val="auto"/>
        </w:rPr>
      </w:pPr>
      <w:hyperlink w:anchor="_Toc22665147" w:history="1">
        <w:r w:rsidR="00C565BD" w:rsidRPr="001515BA">
          <w:rPr>
            <w:rStyle w:val="Hyperlink"/>
          </w:rPr>
          <w:t>Details of Consultancies Valued at $10,000 or Greater</w:t>
        </w:r>
        <w:r w:rsidR="00C565BD">
          <w:rPr>
            <w:webHidden/>
          </w:rPr>
          <w:tab/>
        </w:r>
        <w:r w:rsidR="00C565BD">
          <w:rPr>
            <w:webHidden/>
          </w:rPr>
          <w:fldChar w:fldCharType="begin"/>
        </w:r>
        <w:r w:rsidR="00C565BD">
          <w:rPr>
            <w:webHidden/>
          </w:rPr>
          <w:instrText xml:space="preserve"> PAGEREF _Toc22665147 \h </w:instrText>
        </w:r>
        <w:r w:rsidR="00C565BD">
          <w:rPr>
            <w:webHidden/>
          </w:rPr>
        </w:r>
        <w:r w:rsidR="00C565BD">
          <w:rPr>
            <w:webHidden/>
          </w:rPr>
          <w:fldChar w:fldCharType="separate"/>
        </w:r>
        <w:r w:rsidR="0067082F">
          <w:rPr>
            <w:webHidden/>
          </w:rPr>
          <w:t>52</w:t>
        </w:r>
        <w:r w:rsidR="00C565BD">
          <w:rPr>
            <w:webHidden/>
          </w:rPr>
          <w:fldChar w:fldCharType="end"/>
        </w:r>
      </w:hyperlink>
    </w:p>
    <w:p w14:paraId="42AAAE36" w14:textId="59808F75" w:rsidR="00C565BD" w:rsidRDefault="004E222A">
      <w:pPr>
        <w:pStyle w:val="TOC3"/>
        <w:rPr>
          <w:rFonts w:eastAsiaTheme="minorEastAsia" w:cstheme="minorBidi"/>
          <w:color w:val="auto"/>
        </w:rPr>
      </w:pPr>
      <w:hyperlink w:anchor="_Toc22665148" w:history="1">
        <w:r w:rsidR="00C565BD" w:rsidRPr="001515BA">
          <w:rPr>
            <w:rStyle w:val="Hyperlink"/>
          </w:rPr>
          <w:t>Details of Consultancies Valued under $10,000</w:t>
        </w:r>
        <w:r w:rsidR="00C565BD">
          <w:rPr>
            <w:webHidden/>
          </w:rPr>
          <w:tab/>
        </w:r>
        <w:r w:rsidR="00C565BD">
          <w:rPr>
            <w:webHidden/>
          </w:rPr>
          <w:fldChar w:fldCharType="begin"/>
        </w:r>
        <w:r w:rsidR="00C565BD">
          <w:rPr>
            <w:webHidden/>
          </w:rPr>
          <w:instrText xml:space="preserve"> PAGEREF _Toc22665148 \h </w:instrText>
        </w:r>
        <w:r w:rsidR="00C565BD">
          <w:rPr>
            <w:webHidden/>
          </w:rPr>
        </w:r>
        <w:r w:rsidR="00C565BD">
          <w:rPr>
            <w:webHidden/>
          </w:rPr>
          <w:fldChar w:fldCharType="separate"/>
        </w:r>
        <w:r w:rsidR="0067082F">
          <w:rPr>
            <w:webHidden/>
          </w:rPr>
          <w:t>53</w:t>
        </w:r>
        <w:r w:rsidR="00C565BD">
          <w:rPr>
            <w:webHidden/>
          </w:rPr>
          <w:fldChar w:fldCharType="end"/>
        </w:r>
      </w:hyperlink>
    </w:p>
    <w:p w14:paraId="28EA38C4" w14:textId="58EADA5D" w:rsidR="00C565BD" w:rsidRDefault="004E222A">
      <w:pPr>
        <w:pStyle w:val="TOC3"/>
        <w:rPr>
          <w:rFonts w:eastAsiaTheme="minorEastAsia" w:cstheme="minorBidi"/>
          <w:color w:val="auto"/>
        </w:rPr>
      </w:pPr>
      <w:hyperlink w:anchor="_Toc22665149" w:history="1">
        <w:r w:rsidR="00C565BD" w:rsidRPr="001515BA">
          <w:rPr>
            <w:rStyle w:val="Hyperlink"/>
          </w:rPr>
          <w:t>Disclosure of Major Contracts</w:t>
        </w:r>
        <w:r w:rsidR="00C565BD">
          <w:rPr>
            <w:webHidden/>
          </w:rPr>
          <w:tab/>
        </w:r>
        <w:r w:rsidR="00C565BD">
          <w:rPr>
            <w:webHidden/>
          </w:rPr>
          <w:fldChar w:fldCharType="begin"/>
        </w:r>
        <w:r w:rsidR="00C565BD">
          <w:rPr>
            <w:webHidden/>
          </w:rPr>
          <w:instrText xml:space="preserve"> PAGEREF _Toc22665149 \h </w:instrText>
        </w:r>
        <w:r w:rsidR="00C565BD">
          <w:rPr>
            <w:webHidden/>
          </w:rPr>
        </w:r>
        <w:r w:rsidR="00C565BD">
          <w:rPr>
            <w:webHidden/>
          </w:rPr>
          <w:fldChar w:fldCharType="separate"/>
        </w:r>
        <w:r w:rsidR="0067082F">
          <w:rPr>
            <w:webHidden/>
          </w:rPr>
          <w:t>53</w:t>
        </w:r>
        <w:r w:rsidR="00C565BD">
          <w:rPr>
            <w:webHidden/>
          </w:rPr>
          <w:fldChar w:fldCharType="end"/>
        </w:r>
      </w:hyperlink>
    </w:p>
    <w:p w14:paraId="3C90874D" w14:textId="47B3B34C" w:rsidR="00C565BD" w:rsidRDefault="004E222A">
      <w:pPr>
        <w:pStyle w:val="TOC2"/>
        <w:rPr>
          <w:rFonts w:eastAsiaTheme="minorEastAsia" w:cstheme="minorBidi"/>
          <w:color w:val="auto"/>
        </w:rPr>
      </w:pPr>
      <w:hyperlink w:anchor="_Toc22665150" w:history="1">
        <w:r w:rsidR="00C565BD" w:rsidRPr="001515BA">
          <w:rPr>
            <w:rStyle w:val="Hyperlink"/>
          </w:rPr>
          <w:t>Information and Communication Technology Expenditure</w:t>
        </w:r>
        <w:r w:rsidR="00C565BD">
          <w:rPr>
            <w:webHidden/>
          </w:rPr>
          <w:tab/>
        </w:r>
        <w:r w:rsidR="00C565BD">
          <w:rPr>
            <w:webHidden/>
          </w:rPr>
          <w:fldChar w:fldCharType="begin"/>
        </w:r>
        <w:r w:rsidR="00C565BD">
          <w:rPr>
            <w:webHidden/>
          </w:rPr>
          <w:instrText xml:space="preserve"> PAGEREF _Toc22665150 \h </w:instrText>
        </w:r>
        <w:r w:rsidR="00C565BD">
          <w:rPr>
            <w:webHidden/>
          </w:rPr>
        </w:r>
        <w:r w:rsidR="00C565BD">
          <w:rPr>
            <w:webHidden/>
          </w:rPr>
          <w:fldChar w:fldCharType="separate"/>
        </w:r>
        <w:r w:rsidR="0067082F">
          <w:rPr>
            <w:webHidden/>
          </w:rPr>
          <w:t>54</w:t>
        </w:r>
        <w:r w:rsidR="00C565BD">
          <w:rPr>
            <w:webHidden/>
          </w:rPr>
          <w:fldChar w:fldCharType="end"/>
        </w:r>
      </w:hyperlink>
    </w:p>
    <w:p w14:paraId="0FA3757C" w14:textId="0ED4517D" w:rsidR="00C565BD" w:rsidRDefault="004E222A">
      <w:pPr>
        <w:pStyle w:val="TOC2"/>
        <w:rPr>
          <w:rFonts w:eastAsiaTheme="minorEastAsia" w:cstheme="minorBidi"/>
          <w:color w:val="auto"/>
        </w:rPr>
      </w:pPr>
      <w:hyperlink w:anchor="_Toc22665151" w:history="1">
        <w:r w:rsidR="00C565BD" w:rsidRPr="001515BA">
          <w:rPr>
            <w:rStyle w:val="Hyperlink"/>
          </w:rPr>
          <w:t>Freedom of Information</w:t>
        </w:r>
        <w:r w:rsidR="00C565BD">
          <w:rPr>
            <w:webHidden/>
          </w:rPr>
          <w:tab/>
        </w:r>
        <w:r w:rsidR="00C565BD">
          <w:rPr>
            <w:webHidden/>
          </w:rPr>
          <w:fldChar w:fldCharType="begin"/>
        </w:r>
        <w:r w:rsidR="00C565BD">
          <w:rPr>
            <w:webHidden/>
          </w:rPr>
          <w:instrText xml:space="preserve"> PAGEREF _Toc22665151 \h </w:instrText>
        </w:r>
        <w:r w:rsidR="00C565BD">
          <w:rPr>
            <w:webHidden/>
          </w:rPr>
        </w:r>
        <w:r w:rsidR="00C565BD">
          <w:rPr>
            <w:webHidden/>
          </w:rPr>
          <w:fldChar w:fldCharType="separate"/>
        </w:r>
        <w:r w:rsidR="0067082F">
          <w:rPr>
            <w:webHidden/>
          </w:rPr>
          <w:t>54</w:t>
        </w:r>
        <w:r w:rsidR="00C565BD">
          <w:rPr>
            <w:webHidden/>
          </w:rPr>
          <w:fldChar w:fldCharType="end"/>
        </w:r>
      </w:hyperlink>
    </w:p>
    <w:p w14:paraId="0CDEC7BA" w14:textId="753490B3" w:rsidR="00C565BD" w:rsidRDefault="004E222A">
      <w:pPr>
        <w:pStyle w:val="TOC3"/>
        <w:rPr>
          <w:rFonts w:eastAsiaTheme="minorEastAsia" w:cstheme="minorBidi"/>
          <w:color w:val="auto"/>
        </w:rPr>
      </w:pPr>
      <w:hyperlink w:anchor="_Toc22665152" w:history="1">
        <w:r w:rsidR="00C565BD" w:rsidRPr="001515BA">
          <w:rPr>
            <w:rStyle w:val="Hyperlink"/>
          </w:rPr>
          <w:t>Court Documents</w:t>
        </w:r>
        <w:r w:rsidR="00C565BD">
          <w:rPr>
            <w:webHidden/>
          </w:rPr>
          <w:tab/>
        </w:r>
        <w:r w:rsidR="00C565BD">
          <w:rPr>
            <w:webHidden/>
          </w:rPr>
          <w:fldChar w:fldCharType="begin"/>
        </w:r>
        <w:r w:rsidR="00C565BD">
          <w:rPr>
            <w:webHidden/>
          </w:rPr>
          <w:instrText xml:space="preserve"> PAGEREF _Toc22665152 \h </w:instrText>
        </w:r>
        <w:r w:rsidR="00C565BD">
          <w:rPr>
            <w:webHidden/>
          </w:rPr>
        </w:r>
        <w:r w:rsidR="00C565BD">
          <w:rPr>
            <w:webHidden/>
          </w:rPr>
          <w:fldChar w:fldCharType="separate"/>
        </w:r>
        <w:r w:rsidR="0067082F">
          <w:rPr>
            <w:webHidden/>
          </w:rPr>
          <w:t>55</w:t>
        </w:r>
        <w:r w:rsidR="00C565BD">
          <w:rPr>
            <w:webHidden/>
          </w:rPr>
          <w:fldChar w:fldCharType="end"/>
        </w:r>
      </w:hyperlink>
    </w:p>
    <w:p w14:paraId="59A0EE74" w14:textId="268B7613" w:rsidR="00C565BD" w:rsidRDefault="004E222A">
      <w:pPr>
        <w:pStyle w:val="TOC3"/>
        <w:rPr>
          <w:rFonts w:eastAsiaTheme="minorEastAsia" w:cstheme="minorBidi"/>
          <w:color w:val="auto"/>
        </w:rPr>
      </w:pPr>
      <w:hyperlink w:anchor="_Toc22665153" w:history="1">
        <w:r w:rsidR="00C565BD" w:rsidRPr="001515BA">
          <w:rPr>
            <w:rStyle w:val="Hyperlink"/>
          </w:rPr>
          <w:t>Making a Request</w:t>
        </w:r>
        <w:r w:rsidR="00C565BD">
          <w:rPr>
            <w:webHidden/>
          </w:rPr>
          <w:tab/>
        </w:r>
        <w:r w:rsidR="00C565BD">
          <w:rPr>
            <w:webHidden/>
          </w:rPr>
          <w:fldChar w:fldCharType="begin"/>
        </w:r>
        <w:r w:rsidR="00C565BD">
          <w:rPr>
            <w:webHidden/>
          </w:rPr>
          <w:instrText xml:space="preserve"> PAGEREF _Toc22665153 \h </w:instrText>
        </w:r>
        <w:r w:rsidR="00C565BD">
          <w:rPr>
            <w:webHidden/>
          </w:rPr>
        </w:r>
        <w:r w:rsidR="00C565BD">
          <w:rPr>
            <w:webHidden/>
          </w:rPr>
          <w:fldChar w:fldCharType="separate"/>
        </w:r>
        <w:r w:rsidR="0067082F">
          <w:rPr>
            <w:webHidden/>
          </w:rPr>
          <w:t>55</w:t>
        </w:r>
        <w:r w:rsidR="00C565BD">
          <w:rPr>
            <w:webHidden/>
          </w:rPr>
          <w:fldChar w:fldCharType="end"/>
        </w:r>
      </w:hyperlink>
    </w:p>
    <w:p w14:paraId="0DE8C7B6" w14:textId="074B61AF" w:rsidR="00C565BD" w:rsidRDefault="004E222A">
      <w:pPr>
        <w:pStyle w:val="TOC2"/>
        <w:rPr>
          <w:rFonts w:eastAsiaTheme="minorEastAsia" w:cstheme="minorBidi"/>
          <w:color w:val="auto"/>
        </w:rPr>
      </w:pPr>
      <w:hyperlink w:anchor="_Toc22665154" w:history="1">
        <w:r w:rsidR="00C565BD" w:rsidRPr="001515BA">
          <w:rPr>
            <w:rStyle w:val="Hyperlink"/>
          </w:rPr>
          <w:t>Court Services Victoria Financial Management Compliance Attestation Statement</w:t>
        </w:r>
        <w:r w:rsidR="00C565BD">
          <w:rPr>
            <w:webHidden/>
          </w:rPr>
          <w:tab/>
        </w:r>
        <w:r w:rsidR="00C565BD">
          <w:rPr>
            <w:webHidden/>
          </w:rPr>
          <w:fldChar w:fldCharType="begin"/>
        </w:r>
        <w:r w:rsidR="00C565BD">
          <w:rPr>
            <w:webHidden/>
          </w:rPr>
          <w:instrText xml:space="preserve"> PAGEREF _Toc22665154 \h </w:instrText>
        </w:r>
        <w:r w:rsidR="00C565BD">
          <w:rPr>
            <w:webHidden/>
          </w:rPr>
        </w:r>
        <w:r w:rsidR="00C565BD">
          <w:rPr>
            <w:webHidden/>
          </w:rPr>
          <w:fldChar w:fldCharType="separate"/>
        </w:r>
        <w:r w:rsidR="0067082F">
          <w:rPr>
            <w:webHidden/>
          </w:rPr>
          <w:t>56</w:t>
        </w:r>
        <w:r w:rsidR="00C565BD">
          <w:rPr>
            <w:webHidden/>
          </w:rPr>
          <w:fldChar w:fldCharType="end"/>
        </w:r>
      </w:hyperlink>
    </w:p>
    <w:p w14:paraId="3642565A" w14:textId="7DF6945C" w:rsidR="00C565BD" w:rsidRDefault="004E222A">
      <w:pPr>
        <w:pStyle w:val="TOC2"/>
        <w:rPr>
          <w:rFonts w:eastAsiaTheme="minorEastAsia" w:cstheme="minorBidi"/>
          <w:color w:val="auto"/>
        </w:rPr>
      </w:pPr>
      <w:hyperlink w:anchor="_Toc22665155" w:history="1">
        <w:r w:rsidR="00C565BD" w:rsidRPr="001515BA">
          <w:rPr>
            <w:rStyle w:val="Hyperlink"/>
          </w:rPr>
          <w:t>Statement of Availability of Other Information</w:t>
        </w:r>
        <w:r w:rsidR="00C565BD">
          <w:rPr>
            <w:webHidden/>
          </w:rPr>
          <w:tab/>
        </w:r>
        <w:r w:rsidR="00C565BD">
          <w:rPr>
            <w:webHidden/>
          </w:rPr>
          <w:fldChar w:fldCharType="begin"/>
        </w:r>
        <w:r w:rsidR="00C565BD">
          <w:rPr>
            <w:webHidden/>
          </w:rPr>
          <w:instrText xml:space="preserve"> PAGEREF _Toc22665155 \h </w:instrText>
        </w:r>
        <w:r w:rsidR="00C565BD">
          <w:rPr>
            <w:webHidden/>
          </w:rPr>
        </w:r>
        <w:r w:rsidR="00C565BD">
          <w:rPr>
            <w:webHidden/>
          </w:rPr>
          <w:fldChar w:fldCharType="separate"/>
        </w:r>
        <w:r w:rsidR="0067082F">
          <w:rPr>
            <w:webHidden/>
          </w:rPr>
          <w:t>56</w:t>
        </w:r>
        <w:r w:rsidR="00C565BD">
          <w:rPr>
            <w:webHidden/>
          </w:rPr>
          <w:fldChar w:fldCharType="end"/>
        </w:r>
      </w:hyperlink>
    </w:p>
    <w:p w14:paraId="29F78E3E" w14:textId="493E1FC5" w:rsidR="00C565BD" w:rsidRDefault="004E222A">
      <w:pPr>
        <w:pStyle w:val="TOC2"/>
        <w:rPr>
          <w:rFonts w:eastAsiaTheme="minorEastAsia" w:cstheme="minorBidi"/>
          <w:color w:val="auto"/>
        </w:rPr>
      </w:pPr>
      <w:hyperlink w:anchor="_Toc22665156" w:history="1">
        <w:r w:rsidR="00C565BD" w:rsidRPr="001515BA">
          <w:rPr>
            <w:rStyle w:val="Hyperlink"/>
          </w:rPr>
          <w:t>Disclosure Index</w:t>
        </w:r>
        <w:r w:rsidR="00C565BD">
          <w:rPr>
            <w:webHidden/>
          </w:rPr>
          <w:tab/>
        </w:r>
        <w:r w:rsidR="00C565BD">
          <w:rPr>
            <w:webHidden/>
          </w:rPr>
          <w:fldChar w:fldCharType="begin"/>
        </w:r>
        <w:r w:rsidR="00C565BD">
          <w:rPr>
            <w:webHidden/>
          </w:rPr>
          <w:instrText xml:space="preserve"> PAGEREF _Toc22665156 \h </w:instrText>
        </w:r>
        <w:r w:rsidR="00C565BD">
          <w:rPr>
            <w:webHidden/>
          </w:rPr>
        </w:r>
        <w:r w:rsidR="00C565BD">
          <w:rPr>
            <w:webHidden/>
          </w:rPr>
          <w:fldChar w:fldCharType="separate"/>
        </w:r>
        <w:r w:rsidR="0067082F">
          <w:rPr>
            <w:webHidden/>
          </w:rPr>
          <w:t>57</w:t>
        </w:r>
        <w:r w:rsidR="00C565BD">
          <w:rPr>
            <w:webHidden/>
          </w:rPr>
          <w:fldChar w:fldCharType="end"/>
        </w:r>
      </w:hyperlink>
    </w:p>
    <w:p w14:paraId="1918A84F" w14:textId="463B1F50" w:rsidR="00C565BD" w:rsidRDefault="004E222A">
      <w:pPr>
        <w:pStyle w:val="TOC1"/>
        <w:rPr>
          <w:rFonts w:eastAsiaTheme="minorEastAsia" w:cstheme="minorBidi"/>
          <w:b w:val="0"/>
          <w:color w:val="auto"/>
        </w:rPr>
      </w:pPr>
      <w:hyperlink w:anchor="_Toc22665157" w:history="1">
        <w:r w:rsidR="00C565BD" w:rsidRPr="001515BA">
          <w:rPr>
            <w:rStyle w:val="Hyperlink"/>
          </w:rPr>
          <w:t>Section 5: Financial Statements for the Financial Year Ended 30 June 2019</w:t>
        </w:r>
        <w:r w:rsidR="00C565BD">
          <w:rPr>
            <w:webHidden/>
          </w:rPr>
          <w:tab/>
        </w:r>
        <w:r w:rsidR="00C565BD">
          <w:rPr>
            <w:webHidden/>
          </w:rPr>
          <w:fldChar w:fldCharType="begin"/>
        </w:r>
        <w:r w:rsidR="00C565BD">
          <w:rPr>
            <w:webHidden/>
          </w:rPr>
          <w:instrText xml:space="preserve"> PAGEREF _Toc22665157 \h </w:instrText>
        </w:r>
        <w:r w:rsidR="00C565BD">
          <w:rPr>
            <w:webHidden/>
          </w:rPr>
        </w:r>
        <w:r w:rsidR="00C565BD">
          <w:rPr>
            <w:webHidden/>
          </w:rPr>
          <w:fldChar w:fldCharType="separate"/>
        </w:r>
        <w:r w:rsidR="0067082F">
          <w:rPr>
            <w:webHidden/>
          </w:rPr>
          <w:t>60</w:t>
        </w:r>
        <w:r w:rsidR="00C565BD">
          <w:rPr>
            <w:webHidden/>
          </w:rPr>
          <w:fldChar w:fldCharType="end"/>
        </w:r>
      </w:hyperlink>
    </w:p>
    <w:p w14:paraId="61FD929F" w14:textId="0C2B1CE8" w:rsidR="00C565BD" w:rsidRDefault="004E222A">
      <w:pPr>
        <w:pStyle w:val="TOC2"/>
        <w:rPr>
          <w:rFonts w:eastAsiaTheme="minorEastAsia" w:cstheme="minorBidi"/>
          <w:color w:val="auto"/>
        </w:rPr>
      </w:pPr>
      <w:hyperlink w:anchor="_Toc22665158" w:history="1">
        <w:r w:rsidR="00C565BD" w:rsidRPr="001515BA">
          <w:rPr>
            <w:rStyle w:val="Hyperlink"/>
          </w:rPr>
          <w:t>Contents</w:t>
        </w:r>
        <w:r w:rsidR="00C565BD">
          <w:rPr>
            <w:webHidden/>
          </w:rPr>
          <w:tab/>
        </w:r>
        <w:r w:rsidR="00C565BD">
          <w:rPr>
            <w:webHidden/>
          </w:rPr>
          <w:fldChar w:fldCharType="begin"/>
        </w:r>
        <w:r w:rsidR="00C565BD">
          <w:rPr>
            <w:webHidden/>
          </w:rPr>
          <w:instrText xml:space="preserve"> PAGEREF _Toc22665158 \h </w:instrText>
        </w:r>
        <w:r w:rsidR="00C565BD">
          <w:rPr>
            <w:webHidden/>
          </w:rPr>
        </w:r>
        <w:r w:rsidR="00C565BD">
          <w:rPr>
            <w:webHidden/>
          </w:rPr>
          <w:fldChar w:fldCharType="separate"/>
        </w:r>
        <w:r w:rsidR="0067082F">
          <w:rPr>
            <w:webHidden/>
          </w:rPr>
          <w:t>60</w:t>
        </w:r>
        <w:r w:rsidR="00C565BD">
          <w:rPr>
            <w:webHidden/>
          </w:rPr>
          <w:fldChar w:fldCharType="end"/>
        </w:r>
      </w:hyperlink>
    </w:p>
    <w:p w14:paraId="57EED93E" w14:textId="4DA54EFE" w:rsidR="00C565BD" w:rsidRDefault="004E222A">
      <w:pPr>
        <w:pStyle w:val="TOC2"/>
        <w:rPr>
          <w:rFonts w:eastAsiaTheme="minorEastAsia" w:cstheme="minorBidi"/>
          <w:color w:val="auto"/>
        </w:rPr>
      </w:pPr>
      <w:hyperlink w:anchor="_Toc22665159" w:history="1">
        <w:r w:rsidR="00C565BD" w:rsidRPr="001515BA">
          <w:rPr>
            <w:rStyle w:val="Hyperlink"/>
          </w:rPr>
          <w:t>How this report is structured</w:t>
        </w:r>
        <w:r w:rsidR="00C565BD">
          <w:rPr>
            <w:webHidden/>
          </w:rPr>
          <w:tab/>
        </w:r>
        <w:r w:rsidR="00C565BD">
          <w:rPr>
            <w:webHidden/>
          </w:rPr>
          <w:fldChar w:fldCharType="begin"/>
        </w:r>
        <w:r w:rsidR="00C565BD">
          <w:rPr>
            <w:webHidden/>
          </w:rPr>
          <w:instrText xml:space="preserve"> PAGEREF _Toc22665159 \h </w:instrText>
        </w:r>
        <w:r w:rsidR="00C565BD">
          <w:rPr>
            <w:webHidden/>
          </w:rPr>
        </w:r>
        <w:r w:rsidR="00C565BD">
          <w:rPr>
            <w:webHidden/>
          </w:rPr>
          <w:fldChar w:fldCharType="separate"/>
        </w:r>
        <w:r w:rsidR="0067082F">
          <w:rPr>
            <w:webHidden/>
          </w:rPr>
          <w:t>61</w:t>
        </w:r>
        <w:r w:rsidR="00C565BD">
          <w:rPr>
            <w:webHidden/>
          </w:rPr>
          <w:fldChar w:fldCharType="end"/>
        </w:r>
      </w:hyperlink>
    </w:p>
    <w:p w14:paraId="0111068E" w14:textId="3E0B7173" w:rsidR="00C565BD" w:rsidRDefault="004E222A">
      <w:pPr>
        <w:pStyle w:val="TOC2"/>
        <w:rPr>
          <w:rFonts w:eastAsiaTheme="minorEastAsia" w:cstheme="minorBidi"/>
          <w:color w:val="auto"/>
        </w:rPr>
      </w:pPr>
      <w:hyperlink w:anchor="_Toc22665160" w:history="1">
        <w:r w:rsidR="00C565BD" w:rsidRPr="001515BA">
          <w:rPr>
            <w:rStyle w:val="Hyperlink"/>
          </w:rPr>
          <w:t>Declaration in the financial statements</w:t>
        </w:r>
        <w:r w:rsidR="00C565BD">
          <w:rPr>
            <w:webHidden/>
          </w:rPr>
          <w:tab/>
        </w:r>
        <w:r w:rsidR="00C565BD">
          <w:rPr>
            <w:webHidden/>
          </w:rPr>
          <w:fldChar w:fldCharType="begin"/>
        </w:r>
        <w:r w:rsidR="00C565BD">
          <w:rPr>
            <w:webHidden/>
          </w:rPr>
          <w:instrText xml:space="preserve"> PAGEREF _Toc22665160 \h </w:instrText>
        </w:r>
        <w:r w:rsidR="00C565BD">
          <w:rPr>
            <w:webHidden/>
          </w:rPr>
        </w:r>
        <w:r w:rsidR="00C565BD">
          <w:rPr>
            <w:webHidden/>
          </w:rPr>
          <w:fldChar w:fldCharType="separate"/>
        </w:r>
        <w:r w:rsidR="0067082F">
          <w:rPr>
            <w:webHidden/>
          </w:rPr>
          <w:t>63</w:t>
        </w:r>
        <w:r w:rsidR="00C565BD">
          <w:rPr>
            <w:webHidden/>
          </w:rPr>
          <w:fldChar w:fldCharType="end"/>
        </w:r>
      </w:hyperlink>
    </w:p>
    <w:p w14:paraId="05351FB3" w14:textId="649E98CF" w:rsidR="00C565BD" w:rsidRDefault="004E222A">
      <w:pPr>
        <w:pStyle w:val="TOC2"/>
        <w:rPr>
          <w:rFonts w:eastAsiaTheme="minorEastAsia" w:cstheme="minorBidi"/>
          <w:color w:val="auto"/>
        </w:rPr>
      </w:pPr>
      <w:hyperlink w:anchor="_Toc22665161" w:history="1">
        <w:r w:rsidR="00C565BD" w:rsidRPr="001515BA">
          <w:rPr>
            <w:rStyle w:val="Hyperlink"/>
          </w:rPr>
          <w:t>Independent Auditors Report</w:t>
        </w:r>
        <w:r w:rsidR="00C565BD">
          <w:rPr>
            <w:webHidden/>
          </w:rPr>
          <w:tab/>
        </w:r>
        <w:r w:rsidR="00C565BD">
          <w:rPr>
            <w:webHidden/>
          </w:rPr>
          <w:fldChar w:fldCharType="begin"/>
        </w:r>
        <w:r w:rsidR="00C565BD">
          <w:rPr>
            <w:webHidden/>
          </w:rPr>
          <w:instrText xml:space="preserve"> PAGEREF _Toc22665161 \h </w:instrText>
        </w:r>
        <w:r w:rsidR="00C565BD">
          <w:rPr>
            <w:webHidden/>
          </w:rPr>
        </w:r>
        <w:r w:rsidR="00C565BD">
          <w:rPr>
            <w:webHidden/>
          </w:rPr>
          <w:fldChar w:fldCharType="separate"/>
        </w:r>
        <w:r w:rsidR="0067082F">
          <w:rPr>
            <w:webHidden/>
          </w:rPr>
          <w:t>64</w:t>
        </w:r>
        <w:r w:rsidR="00C565BD">
          <w:rPr>
            <w:webHidden/>
          </w:rPr>
          <w:fldChar w:fldCharType="end"/>
        </w:r>
      </w:hyperlink>
    </w:p>
    <w:p w14:paraId="620DCCA6" w14:textId="0047F919" w:rsidR="00C565BD" w:rsidRDefault="004E222A">
      <w:pPr>
        <w:pStyle w:val="TOC2"/>
        <w:rPr>
          <w:rFonts w:eastAsiaTheme="minorEastAsia" w:cstheme="minorBidi"/>
          <w:color w:val="auto"/>
        </w:rPr>
      </w:pPr>
      <w:hyperlink w:anchor="_Toc22665162" w:history="1">
        <w:r w:rsidR="00C565BD" w:rsidRPr="001515BA">
          <w:rPr>
            <w:rStyle w:val="Hyperlink"/>
          </w:rPr>
          <w:t>Comprehensive Operating Statement  for the Financial Year Ended 30 June 2019</w:t>
        </w:r>
        <w:r w:rsidR="00C565BD">
          <w:rPr>
            <w:webHidden/>
          </w:rPr>
          <w:tab/>
        </w:r>
        <w:r w:rsidR="00C565BD">
          <w:rPr>
            <w:webHidden/>
          </w:rPr>
          <w:fldChar w:fldCharType="begin"/>
        </w:r>
        <w:r w:rsidR="00C565BD">
          <w:rPr>
            <w:webHidden/>
          </w:rPr>
          <w:instrText xml:space="preserve"> PAGEREF _Toc22665162 \h </w:instrText>
        </w:r>
        <w:r w:rsidR="00C565BD">
          <w:rPr>
            <w:webHidden/>
          </w:rPr>
        </w:r>
        <w:r w:rsidR="00C565BD">
          <w:rPr>
            <w:webHidden/>
          </w:rPr>
          <w:fldChar w:fldCharType="separate"/>
        </w:r>
        <w:r w:rsidR="0067082F">
          <w:rPr>
            <w:webHidden/>
          </w:rPr>
          <w:t>66</w:t>
        </w:r>
        <w:r w:rsidR="00C565BD">
          <w:rPr>
            <w:webHidden/>
          </w:rPr>
          <w:fldChar w:fldCharType="end"/>
        </w:r>
      </w:hyperlink>
    </w:p>
    <w:p w14:paraId="4670F19A" w14:textId="00348F19" w:rsidR="00C565BD" w:rsidRDefault="004E222A">
      <w:pPr>
        <w:pStyle w:val="TOC2"/>
        <w:rPr>
          <w:rFonts w:eastAsiaTheme="minorEastAsia" w:cstheme="minorBidi"/>
          <w:color w:val="auto"/>
        </w:rPr>
      </w:pPr>
      <w:hyperlink w:anchor="_Toc22665163" w:history="1">
        <w:r w:rsidR="00C565BD" w:rsidRPr="001515BA">
          <w:rPr>
            <w:rStyle w:val="Hyperlink"/>
          </w:rPr>
          <w:t>Balance Sheet as at 30 June 2019</w:t>
        </w:r>
        <w:r w:rsidR="00C565BD">
          <w:rPr>
            <w:webHidden/>
          </w:rPr>
          <w:tab/>
        </w:r>
        <w:r w:rsidR="00C565BD">
          <w:rPr>
            <w:webHidden/>
          </w:rPr>
          <w:fldChar w:fldCharType="begin"/>
        </w:r>
        <w:r w:rsidR="00C565BD">
          <w:rPr>
            <w:webHidden/>
          </w:rPr>
          <w:instrText xml:space="preserve"> PAGEREF _Toc22665163 \h </w:instrText>
        </w:r>
        <w:r w:rsidR="00C565BD">
          <w:rPr>
            <w:webHidden/>
          </w:rPr>
        </w:r>
        <w:r w:rsidR="00C565BD">
          <w:rPr>
            <w:webHidden/>
          </w:rPr>
          <w:fldChar w:fldCharType="separate"/>
        </w:r>
        <w:r w:rsidR="0067082F">
          <w:rPr>
            <w:webHidden/>
          </w:rPr>
          <w:t>67</w:t>
        </w:r>
        <w:r w:rsidR="00C565BD">
          <w:rPr>
            <w:webHidden/>
          </w:rPr>
          <w:fldChar w:fldCharType="end"/>
        </w:r>
      </w:hyperlink>
    </w:p>
    <w:p w14:paraId="75F16DBE" w14:textId="06E50763" w:rsidR="00C565BD" w:rsidRDefault="004E222A">
      <w:pPr>
        <w:pStyle w:val="TOC2"/>
        <w:rPr>
          <w:rFonts w:eastAsiaTheme="minorEastAsia" w:cstheme="minorBidi"/>
          <w:color w:val="auto"/>
        </w:rPr>
      </w:pPr>
      <w:hyperlink w:anchor="_Toc22665164" w:history="1">
        <w:r w:rsidR="00C565BD" w:rsidRPr="001515BA">
          <w:rPr>
            <w:rStyle w:val="Hyperlink"/>
          </w:rPr>
          <w:t>Cash Flow Statement for the Financial Year Ended 30 June 2019</w:t>
        </w:r>
        <w:r w:rsidR="00C565BD">
          <w:rPr>
            <w:webHidden/>
          </w:rPr>
          <w:tab/>
        </w:r>
        <w:r w:rsidR="00C565BD">
          <w:rPr>
            <w:webHidden/>
          </w:rPr>
          <w:fldChar w:fldCharType="begin"/>
        </w:r>
        <w:r w:rsidR="00C565BD">
          <w:rPr>
            <w:webHidden/>
          </w:rPr>
          <w:instrText xml:space="preserve"> PAGEREF _Toc22665164 \h </w:instrText>
        </w:r>
        <w:r w:rsidR="00C565BD">
          <w:rPr>
            <w:webHidden/>
          </w:rPr>
        </w:r>
        <w:r w:rsidR="00C565BD">
          <w:rPr>
            <w:webHidden/>
          </w:rPr>
          <w:fldChar w:fldCharType="separate"/>
        </w:r>
        <w:r w:rsidR="0067082F">
          <w:rPr>
            <w:webHidden/>
          </w:rPr>
          <w:t>68</w:t>
        </w:r>
        <w:r w:rsidR="00C565BD">
          <w:rPr>
            <w:webHidden/>
          </w:rPr>
          <w:fldChar w:fldCharType="end"/>
        </w:r>
      </w:hyperlink>
    </w:p>
    <w:p w14:paraId="4A0C1932" w14:textId="44FEB2E0" w:rsidR="00C565BD" w:rsidRDefault="004E222A">
      <w:pPr>
        <w:pStyle w:val="TOC2"/>
        <w:rPr>
          <w:rFonts w:eastAsiaTheme="minorEastAsia" w:cstheme="minorBidi"/>
          <w:color w:val="auto"/>
        </w:rPr>
      </w:pPr>
      <w:hyperlink w:anchor="_Toc22665165" w:history="1">
        <w:r w:rsidR="00C565BD" w:rsidRPr="001515BA">
          <w:rPr>
            <w:rStyle w:val="Hyperlink"/>
          </w:rPr>
          <w:t>Statement of Changes in Equity  for the Financial Year Ended 30 June 2019</w:t>
        </w:r>
        <w:r w:rsidR="00C565BD">
          <w:rPr>
            <w:webHidden/>
          </w:rPr>
          <w:tab/>
        </w:r>
        <w:r w:rsidR="00C565BD">
          <w:rPr>
            <w:webHidden/>
          </w:rPr>
          <w:fldChar w:fldCharType="begin"/>
        </w:r>
        <w:r w:rsidR="00C565BD">
          <w:rPr>
            <w:webHidden/>
          </w:rPr>
          <w:instrText xml:space="preserve"> PAGEREF _Toc22665165 \h </w:instrText>
        </w:r>
        <w:r w:rsidR="00C565BD">
          <w:rPr>
            <w:webHidden/>
          </w:rPr>
        </w:r>
        <w:r w:rsidR="00C565BD">
          <w:rPr>
            <w:webHidden/>
          </w:rPr>
          <w:fldChar w:fldCharType="separate"/>
        </w:r>
        <w:r w:rsidR="0067082F">
          <w:rPr>
            <w:webHidden/>
          </w:rPr>
          <w:t>69</w:t>
        </w:r>
        <w:r w:rsidR="00C565BD">
          <w:rPr>
            <w:webHidden/>
          </w:rPr>
          <w:fldChar w:fldCharType="end"/>
        </w:r>
      </w:hyperlink>
    </w:p>
    <w:p w14:paraId="4D2F60B7" w14:textId="632925CA" w:rsidR="00C565BD" w:rsidRDefault="004E222A">
      <w:pPr>
        <w:pStyle w:val="TOC2"/>
        <w:rPr>
          <w:rFonts w:eastAsiaTheme="minorEastAsia" w:cstheme="minorBidi"/>
          <w:color w:val="auto"/>
        </w:rPr>
      </w:pPr>
      <w:hyperlink w:anchor="_Toc22665166" w:history="1">
        <w:r w:rsidR="00C565BD" w:rsidRPr="001515BA">
          <w:rPr>
            <w:rStyle w:val="Hyperlink"/>
            <w:iCs/>
          </w:rPr>
          <w:t>Note 1</w:t>
        </w:r>
        <w:r w:rsidR="00C565BD" w:rsidRPr="001515BA">
          <w:rPr>
            <w:rStyle w:val="Hyperlink"/>
          </w:rPr>
          <w:t>.</w:t>
        </w:r>
        <w:r w:rsidR="00C565BD">
          <w:rPr>
            <w:rFonts w:eastAsiaTheme="minorEastAsia" w:cstheme="minorBidi"/>
            <w:color w:val="auto"/>
          </w:rPr>
          <w:tab/>
        </w:r>
        <w:r w:rsidR="00C565BD" w:rsidRPr="001515BA">
          <w:rPr>
            <w:rStyle w:val="Hyperlink"/>
          </w:rPr>
          <w:t>About This Report</w:t>
        </w:r>
        <w:r w:rsidR="00C565BD">
          <w:rPr>
            <w:webHidden/>
          </w:rPr>
          <w:tab/>
        </w:r>
        <w:r w:rsidR="00C565BD">
          <w:rPr>
            <w:webHidden/>
          </w:rPr>
          <w:fldChar w:fldCharType="begin"/>
        </w:r>
        <w:r w:rsidR="00C565BD">
          <w:rPr>
            <w:webHidden/>
          </w:rPr>
          <w:instrText xml:space="preserve"> PAGEREF _Toc22665166 \h </w:instrText>
        </w:r>
        <w:r w:rsidR="00C565BD">
          <w:rPr>
            <w:webHidden/>
          </w:rPr>
        </w:r>
        <w:r w:rsidR="00C565BD">
          <w:rPr>
            <w:webHidden/>
          </w:rPr>
          <w:fldChar w:fldCharType="separate"/>
        </w:r>
        <w:r w:rsidR="0067082F">
          <w:rPr>
            <w:webHidden/>
          </w:rPr>
          <w:t>69</w:t>
        </w:r>
        <w:r w:rsidR="00C565BD">
          <w:rPr>
            <w:webHidden/>
          </w:rPr>
          <w:fldChar w:fldCharType="end"/>
        </w:r>
      </w:hyperlink>
    </w:p>
    <w:p w14:paraId="2D9E263F" w14:textId="36CAAE73" w:rsidR="00C565BD" w:rsidRDefault="004E222A">
      <w:pPr>
        <w:pStyle w:val="TOC3"/>
        <w:rPr>
          <w:rFonts w:eastAsiaTheme="minorEastAsia" w:cstheme="minorBidi"/>
          <w:color w:val="auto"/>
        </w:rPr>
      </w:pPr>
      <w:hyperlink w:anchor="_Toc22665167" w:history="1">
        <w:r w:rsidR="00C565BD" w:rsidRPr="001515BA">
          <w:rPr>
            <w:rStyle w:val="Hyperlink"/>
          </w:rPr>
          <w:t>Basis of Preparation</w:t>
        </w:r>
        <w:r w:rsidR="00C565BD">
          <w:rPr>
            <w:webHidden/>
          </w:rPr>
          <w:tab/>
        </w:r>
        <w:r w:rsidR="00C565BD">
          <w:rPr>
            <w:webHidden/>
          </w:rPr>
          <w:fldChar w:fldCharType="begin"/>
        </w:r>
        <w:r w:rsidR="00C565BD">
          <w:rPr>
            <w:webHidden/>
          </w:rPr>
          <w:instrText xml:space="preserve"> PAGEREF _Toc22665167 \h </w:instrText>
        </w:r>
        <w:r w:rsidR="00C565BD">
          <w:rPr>
            <w:webHidden/>
          </w:rPr>
        </w:r>
        <w:r w:rsidR="00C565BD">
          <w:rPr>
            <w:webHidden/>
          </w:rPr>
          <w:fldChar w:fldCharType="separate"/>
        </w:r>
        <w:r w:rsidR="0067082F">
          <w:rPr>
            <w:webHidden/>
          </w:rPr>
          <w:t>70</w:t>
        </w:r>
        <w:r w:rsidR="00C565BD">
          <w:rPr>
            <w:webHidden/>
          </w:rPr>
          <w:fldChar w:fldCharType="end"/>
        </w:r>
      </w:hyperlink>
    </w:p>
    <w:p w14:paraId="272E0998" w14:textId="64199178" w:rsidR="00C565BD" w:rsidRDefault="004E222A">
      <w:pPr>
        <w:pStyle w:val="TOC3"/>
        <w:rPr>
          <w:rFonts w:eastAsiaTheme="minorEastAsia" w:cstheme="minorBidi"/>
          <w:color w:val="auto"/>
        </w:rPr>
      </w:pPr>
      <w:hyperlink w:anchor="_Toc22665168" w:history="1">
        <w:r w:rsidR="00C565BD" w:rsidRPr="001515BA">
          <w:rPr>
            <w:rStyle w:val="Hyperlink"/>
          </w:rPr>
          <w:t>Compliance Information</w:t>
        </w:r>
        <w:r w:rsidR="00C565BD">
          <w:rPr>
            <w:webHidden/>
          </w:rPr>
          <w:tab/>
        </w:r>
        <w:r w:rsidR="00C565BD">
          <w:rPr>
            <w:webHidden/>
          </w:rPr>
          <w:fldChar w:fldCharType="begin"/>
        </w:r>
        <w:r w:rsidR="00C565BD">
          <w:rPr>
            <w:webHidden/>
          </w:rPr>
          <w:instrText xml:space="preserve"> PAGEREF _Toc22665168 \h </w:instrText>
        </w:r>
        <w:r w:rsidR="00C565BD">
          <w:rPr>
            <w:webHidden/>
          </w:rPr>
        </w:r>
        <w:r w:rsidR="00C565BD">
          <w:rPr>
            <w:webHidden/>
          </w:rPr>
          <w:fldChar w:fldCharType="separate"/>
        </w:r>
        <w:r w:rsidR="0067082F">
          <w:rPr>
            <w:webHidden/>
          </w:rPr>
          <w:t>71</w:t>
        </w:r>
        <w:r w:rsidR="00C565BD">
          <w:rPr>
            <w:webHidden/>
          </w:rPr>
          <w:fldChar w:fldCharType="end"/>
        </w:r>
      </w:hyperlink>
    </w:p>
    <w:p w14:paraId="2C32C35E" w14:textId="30A42746" w:rsidR="00C565BD" w:rsidRDefault="004E222A">
      <w:pPr>
        <w:pStyle w:val="TOC2"/>
        <w:rPr>
          <w:rFonts w:eastAsiaTheme="minorEastAsia" w:cstheme="minorBidi"/>
          <w:color w:val="auto"/>
        </w:rPr>
      </w:pPr>
      <w:hyperlink w:anchor="_Toc22665169" w:history="1">
        <w:r w:rsidR="00C565BD" w:rsidRPr="001515BA">
          <w:rPr>
            <w:rStyle w:val="Hyperlink"/>
          </w:rPr>
          <w:t>Note 2.</w:t>
        </w:r>
        <w:r w:rsidR="00C565BD">
          <w:rPr>
            <w:rFonts w:eastAsiaTheme="minorEastAsia" w:cstheme="minorBidi"/>
            <w:color w:val="auto"/>
          </w:rPr>
          <w:tab/>
        </w:r>
        <w:r w:rsidR="00C565BD" w:rsidRPr="001515BA">
          <w:rPr>
            <w:rStyle w:val="Hyperlink"/>
          </w:rPr>
          <w:t>Funding Delivery of Our Services</w:t>
        </w:r>
        <w:r w:rsidR="00C565BD">
          <w:rPr>
            <w:webHidden/>
          </w:rPr>
          <w:tab/>
        </w:r>
        <w:r w:rsidR="00C565BD">
          <w:rPr>
            <w:webHidden/>
          </w:rPr>
          <w:fldChar w:fldCharType="begin"/>
        </w:r>
        <w:r w:rsidR="00C565BD">
          <w:rPr>
            <w:webHidden/>
          </w:rPr>
          <w:instrText xml:space="preserve"> PAGEREF _Toc22665169 \h </w:instrText>
        </w:r>
        <w:r w:rsidR="00C565BD">
          <w:rPr>
            <w:webHidden/>
          </w:rPr>
        </w:r>
        <w:r w:rsidR="00C565BD">
          <w:rPr>
            <w:webHidden/>
          </w:rPr>
          <w:fldChar w:fldCharType="separate"/>
        </w:r>
        <w:r w:rsidR="0067082F">
          <w:rPr>
            <w:webHidden/>
          </w:rPr>
          <w:t>71</w:t>
        </w:r>
        <w:r w:rsidR="00C565BD">
          <w:rPr>
            <w:webHidden/>
          </w:rPr>
          <w:fldChar w:fldCharType="end"/>
        </w:r>
      </w:hyperlink>
    </w:p>
    <w:p w14:paraId="327DBB00" w14:textId="60B9CA4F" w:rsidR="00C565BD" w:rsidRDefault="004E222A">
      <w:pPr>
        <w:pStyle w:val="TOC3"/>
        <w:rPr>
          <w:rFonts w:eastAsiaTheme="minorEastAsia" w:cstheme="minorBidi"/>
          <w:color w:val="auto"/>
        </w:rPr>
      </w:pPr>
      <w:hyperlink w:anchor="_Toc22665170" w:history="1">
        <w:r w:rsidR="00C565BD" w:rsidRPr="001515BA">
          <w:rPr>
            <w:rStyle w:val="Hyperlink"/>
          </w:rPr>
          <w:t>Introduction</w:t>
        </w:r>
        <w:r w:rsidR="00C565BD">
          <w:rPr>
            <w:webHidden/>
          </w:rPr>
          <w:tab/>
        </w:r>
        <w:r w:rsidR="00C565BD">
          <w:rPr>
            <w:webHidden/>
          </w:rPr>
          <w:fldChar w:fldCharType="begin"/>
        </w:r>
        <w:r w:rsidR="00C565BD">
          <w:rPr>
            <w:webHidden/>
          </w:rPr>
          <w:instrText xml:space="preserve"> PAGEREF _Toc22665170 \h </w:instrText>
        </w:r>
        <w:r w:rsidR="00C565BD">
          <w:rPr>
            <w:webHidden/>
          </w:rPr>
        </w:r>
        <w:r w:rsidR="00C565BD">
          <w:rPr>
            <w:webHidden/>
          </w:rPr>
          <w:fldChar w:fldCharType="separate"/>
        </w:r>
        <w:r w:rsidR="0067082F">
          <w:rPr>
            <w:webHidden/>
          </w:rPr>
          <w:t>71</w:t>
        </w:r>
        <w:r w:rsidR="00C565BD">
          <w:rPr>
            <w:webHidden/>
          </w:rPr>
          <w:fldChar w:fldCharType="end"/>
        </w:r>
      </w:hyperlink>
    </w:p>
    <w:p w14:paraId="1C7BBE47" w14:textId="742BD0E6" w:rsidR="00C565BD" w:rsidRDefault="004E222A">
      <w:pPr>
        <w:pStyle w:val="TOC3"/>
        <w:rPr>
          <w:rFonts w:eastAsiaTheme="minorEastAsia" w:cstheme="minorBidi"/>
          <w:color w:val="auto"/>
        </w:rPr>
      </w:pPr>
      <w:hyperlink w:anchor="_Toc22665171" w:history="1">
        <w:r w:rsidR="00C565BD" w:rsidRPr="001515BA">
          <w:rPr>
            <w:rStyle w:val="Hyperlink"/>
          </w:rPr>
          <w:t>Note 2.1 Summary of Income that Funds the Delivery of our Services</w:t>
        </w:r>
        <w:r w:rsidR="00C565BD">
          <w:rPr>
            <w:webHidden/>
          </w:rPr>
          <w:tab/>
        </w:r>
        <w:r w:rsidR="00C565BD">
          <w:rPr>
            <w:webHidden/>
          </w:rPr>
          <w:fldChar w:fldCharType="begin"/>
        </w:r>
        <w:r w:rsidR="00C565BD">
          <w:rPr>
            <w:webHidden/>
          </w:rPr>
          <w:instrText xml:space="preserve"> PAGEREF _Toc22665171 \h </w:instrText>
        </w:r>
        <w:r w:rsidR="00C565BD">
          <w:rPr>
            <w:webHidden/>
          </w:rPr>
        </w:r>
        <w:r w:rsidR="00C565BD">
          <w:rPr>
            <w:webHidden/>
          </w:rPr>
          <w:fldChar w:fldCharType="separate"/>
        </w:r>
        <w:r w:rsidR="0067082F">
          <w:rPr>
            <w:webHidden/>
          </w:rPr>
          <w:t>71</w:t>
        </w:r>
        <w:r w:rsidR="00C565BD">
          <w:rPr>
            <w:webHidden/>
          </w:rPr>
          <w:fldChar w:fldCharType="end"/>
        </w:r>
      </w:hyperlink>
    </w:p>
    <w:p w14:paraId="523F6403" w14:textId="44704196" w:rsidR="00C565BD" w:rsidRDefault="004E222A">
      <w:pPr>
        <w:pStyle w:val="TOC3"/>
        <w:rPr>
          <w:rFonts w:eastAsiaTheme="minorEastAsia" w:cstheme="minorBidi"/>
          <w:color w:val="auto"/>
        </w:rPr>
      </w:pPr>
      <w:hyperlink w:anchor="_Toc22665172" w:history="1">
        <w:r w:rsidR="00C565BD" w:rsidRPr="001515BA">
          <w:rPr>
            <w:rStyle w:val="Hyperlink"/>
          </w:rPr>
          <w:t>Note 2.2 Appropriations</w:t>
        </w:r>
        <w:r w:rsidR="00C565BD">
          <w:rPr>
            <w:webHidden/>
          </w:rPr>
          <w:tab/>
        </w:r>
        <w:r w:rsidR="00C565BD">
          <w:rPr>
            <w:webHidden/>
          </w:rPr>
          <w:fldChar w:fldCharType="begin"/>
        </w:r>
        <w:r w:rsidR="00C565BD">
          <w:rPr>
            <w:webHidden/>
          </w:rPr>
          <w:instrText xml:space="preserve"> PAGEREF _Toc22665172 \h </w:instrText>
        </w:r>
        <w:r w:rsidR="00C565BD">
          <w:rPr>
            <w:webHidden/>
          </w:rPr>
        </w:r>
        <w:r w:rsidR="00C565BD">
          <w:rPr>
            <w:webHidden/>
          </w:rPr>
          <w:fldChar w:fldCharType="separate"/>
        </w:r>
        <w:r w:rsidR="0067082F">
          <w:rPr>
            <w:webHidden/>
          </w:rPr>
          <w:t>71</w:t>
        </w:r>
        <w:r w:rsidR="00C565BD">
          <w:rPr>
            <w:webHidden/>
          </w:rPr>
          <w:fldChar w:fldCharType="end"/>
        </w:r>
      </w:hyperlink>
    </w:p>
    <w:p w14:paraId="64ECA619" w14:textId="52F6DF7C" w:rsidR="00C565BD" w:rsidRDefault="004E222A">
      <w:pPr>
        <w:pStyle w:val="TOC3"/>
        <w:rPr>
          <w:rFonts w:eastAsiaTheme="minorEastAsia" w:cstheme="minorBidi"/>
          <w:color w:val="auto"/>
        </w:rPr>
      </w:pPr>
      <w:hyperlink w:anchor="_Toc22665173" w:history="1">
        <w:r w:rsidR="00C565BD" w:rsidRPr="001515BA">
          <w:rPr>
            <w:rStyle w:val="Hyperlink"/>
          </w:rPr>
          <w:t>Note 2.3 Summary of Compliance with Annual Parliamentary and Special Appropriations</w:t>
        </w:r>
        <w:r w:rsidR="00C565BD">
          <w:rPr>
            <w:webHidden/>
          </w:rPr>
          <w:tab/>
        </w:r>
        <w:r w:rsidR="00C565BD">
          <w:rPr>
            <w:webHidden/>
          </w:rPr>
          <w:fldChar w:fldCharType="begin"/>
        </w:r>
        <w:r w:rsidR="00C565BD">
          <w:rPr>
            <w:webHidden/>
          </w:rPr>
          <w:instrText xml:space="preserve"> PAGEREF _Toc22665173 \h </w:instrText>
        </w:r>
        <w:r w:rsidR="00C565BD">
          <w:rPr>
            <w:webHidden/>
          </w:rPr>
        </w:r>
        <w:r w:rsidR="00C565BD">
          <w:rPr>
            <w:webHidden/>
          </w:rPr>
          <w:fldChar w:fldCharType="separate"/>
        </w:r>
        <w:r w:rsidR="0067082F">
          <w:rPr>
            <w:webHidden/>
          </w:rPr>
          <w:t>73</w:t>
        </w:r>
        <w:r w:rsidR="00C565BD">
          <w:rPr>
            <w:webHidden/>
          </w:rPr>
          <w:fldChar w:fldCharType="end"/>
        </w:r>
      </w:hyperlink>
    </w:p>
    <w:p w14:paraId="65ACF335" w14:textId="6B4B5642" w:rsidR="00C565BD" w:rsidRDefault="004E222A">
      <w:pPr>
        <w:pStyle w:val="TOC3"/>
        <w:rPr>
          <w:rFonts w:eastAsiaTheme="minorEastAsia" w:cstheme="minorBidi"/>
          <w:color w:val="auto"/>
        </w:rPr>
      </w:pPr>
      <w:hyperlink w:anchor="_Toc22665174" w:history="1">
        <w:r w:rsidR="00C565BD" w:rsidRPr="001515BA">
          <w:rPr>
            <w:rStyle w:val="Hyperlink"/>
          </w:rPr>
          <w:t>Note 2.4 Income from Transactions</w:t>
        </w:r>
        <w:r w:rsidR="00C565BD">
          <w:rPr>
            <w:webHidden/>
          </w:rPr>
          <w:tab/>
        </w:r>
        <w:r w:rsidR="00C565BD">
          <w:rPr>
            <w:webHidden/>
          </w:rPr>
          <w:fldChar w:fldCharType="begin"/>
        </w:r>
        <w:r w:rsidR="00C565BD">
          <w:rPr>
            <w:webHidden/>
          </w:rPr>
          <w:instrText xml:space="preserve"> PAGEREF _Toc22665174 \h </w:instrText>
        </w:r>
        <w:r w:rsidR="00C565BD">
          <w:rPr>
            <w:webHidden/>
          </w:rPr>
        </w:r>
        <w:r w:rsidR="00C565BD">
          <w:rPr>
            <w:webHidden/>
          </w:rPr>
          <w:fldChar w:fldCharType="separate"/>
        </w:r>
        <w:r w:rsidR="0067082F">
          <w:rPr>
            <w:webHidden/>
          </w:rPr>
          <w:t>75</w:t>
        </w:r>
        <w:r w:rsidR="00C565BD">
          <w:rPr>
            <w:webHidden/>
          </w:rPr>
          <w:fldChar w:fldCharType="end"/>
        </w:r>
      </w:hyperlink>
    </w:p>
    <w:p w14:paraId="36FB2833" w14:textId="5D3A8364" w:rsidR="00C565BD" w:rsidRDefault="004E222A">
      <w:pPr>
        <w:pStyle w:val="TOC3"/>
        <w:rPr>
          <w:rFonts w:eastAsiaTheme="minorEastAsia" w:cstheme="minorBidi"/>
          <w:color w:val="auto"/>
        </w:rPr>
      </w:pPr>
      <w:hyperlink w:anchor="_Toc22665175" w:history="1">
        <w:r w:rsidR="00C565BD" w:rsidRPr="001515BA">
          <w:rPr>
            <w:rStyle w:val="Hyperlink"/>
          </w:rPr>
          <w:t>Note 2.5 Annotated Income Agreements</w:t>
        </w:r>
        <w:r w:rsidR="00C565BD">
          <w:rPr>
            <w:webHidden/>
          </w:rPr>
          <w:tab/>
        </w:r>
        <w:r w:rsidR="00C565BD">
          <w:rPr>
            <w:webHidden/>
          </w:rPr>
          <w:fldChar w:fldCharType="begin"/>
        </w:r>
        <w:r w:rsidR="00C565BD">
          <w:rPr>
            <w:webHidden/>
          </w:rPr>
          <w:instrText xml:space="preserve"> PAGEREF _Toc22665175 \h </w:instrText>
        </w:r>
        <w:r w:rsidR="00C565BD">
          <w:rPr>
            <w:webHidden/>
          </w:rPr>
        </w:r>
        <w:r w:rsidR="00C565BD">
          <w:rPr>
            <w:webHidden/>
          </w:rPr>
          <w:fldChar w:fldCharType="separate"/>
        </w:r>
        <w:r w:rsidR="0067082F">
          <w:rPr>
            <w:webHidden/>
          </w:rPr>
          <w:t>75</w:t>
        </w:r>
        <w:r w:rsidR="00C565BD">
          <w:rPr>
            <w:webHidden/>
          </w:rPr>
          <w:fldChar w:fldCharType="end"/>
        </w:r>
      </w:hyperlink>
    </w:p>
    <w:p w14:paraId="5C41EE3D" w14:textId="3D16C8B1" w:rsidR="00C565BD" w:rsidRDefault="004E222A">
      <w:pPr>
        <w:pStyle w:val="TOC2"/>
        <w:rPr>
          <w:rFonts w:eastAsiaTheme="minorEastAsia" w:cstheme="minorBidi"/>
          <w:color w:val="auto"/>
        </w:rPr>
      </w:pPr>
      <w:hyperlink w:anchor="_Toc22665176" w:history="1">
        <w:r w:rsidR="00C565BD" w:rsidRPr="001515BA">
          <w:rPr>
            <w:rStyle w:val="Hyperlink"/>
          </w:rPr>
          <w:t>Note 3.</w:t>
        </w:r>
        <w:r w:rsidR="00C565BD">
          <w:rPr>
            <w:rFonts w:eastAsiaTheme="minorEastAsia" w:cstheme="minorBidi"/>
            <w:color w:val="auto"/>
          </w:rPr>
          <w:tab/>
        </w:r>
        <w:r w:rsidR="00C565BD" w:rsidRPr="001515BA">
          <w:rPr>
            <w:rStyle w:val="Hyperlink"/>
          </w:rPr>
          <w:t>The Cost of Delivering Services</w:t>
        </w:r>
        <w:r w:rsidR="00C565BD">
          <w:rPr>
            <w:webHidden/>
          </w:rPr>
          <w:tab/>
        </w:r>
        <w:r w:rsidR="00C565BD">
          <w:rPr>
            <w:webHidden/>
          </w:rPr>
          <w:fldChar w:fldCharType="begin"/>
        </w:r>
        <w:r w:rsidR="00C565BD">
          <w:rPr>
            <w:webHidden/>
          </w:rPr>
          <w:instrText xml:space="preserve"> PAGEREF _Toc22665176 \h </w:instrText>
        </w:r>
        <w:r w:rsidR="00C565BD">
          <w:rPr>
            <w:webHidden/>
          </w:rPr>
        </w:r>
        <w:r w:rsidR="00C565BD">
          <w:rPr>
            <w:webHidden/>
          </w:rPr>
          <w:fldChar w:fldCharType="separate"/>
        </w:r>
        <w:r w:rsidR="0067082F">
          <w:rPr>
            <w:webHidden/>
          </w:rPr>
          <w:t>76</w:t>
        </w:r>
        <w:r w:rsidR="00C565BD">
          <w:rPr>
            <w:webHidden/>
          </w:rPr>
          <w:fldChar w:fldCharType="end"/>
        </w:r>
      </w:hyperlink>
    </w:p>
    <w:p w14:paraId="685D7F76" w14:textId="51E5F658" w:rsidR="00C565BD" w:rsidRDefault="004E222A">
      <w:pPr>
        <w:pStyle w:val="TOC3"/>
        <w:rPr>
          <w:rFonts w:eastAsiaTheme="minorEastAsia" w:cstheme="minorBidi"/>
          <w:color w:val="auto"/>
        </w:rPr>
      </w:pPr>
      <w:hyperlink w:anchor="_Toc22665177" w:history="1">
        <w:r w:rsidR="00C565BD" w:rsidRPr="001515BA">
          <w:rPr>
            <w:rStyle w:val="Hyperlink"/>
          </w:rPr>
          <w:t>Introduction</w:t>
        </w:r>
        <w:r w:rsidR="00C565BD">
          <w:rPr>
            <w:webHidden/>
          </w:rPr>
          <w:tab/>
        </w:r>
        <w:r w:rsidR="00C565BD">
          <w:rPr>
            <w:webHidden/>
          </w:rPr>
          <w:fldChar w:fldCharType="begin"/>
        </w:r>
        <w:r w:rsidR="00C565BD">
          <w:rPr>
            <w:webHidden/>
          </w:rPr>
          <w:instrText xml:space="preserve"> PAGEREF _Toc22665177 \h </w:instrText>
        </w:r>
        <w:r w:rsidR="00C565BD">
          <w:rPr>
            <w:webHidden/>
          </w:rPr>
        </w:r>
        <w:r w:rsidR="00C565BD">
          <w:rPr>
            <w:webHidden/>
          </w:rPr>
          <w:fldChar w:fldCharType="separate"/>
        </w:r>
        <w:r w:rsidR="0067082F">
          <w:rPr>
            <w:webHidden/>
          </w:rPr>
          <w:t>76</w:t>
        </w:r>
        <w:r w:rsidR="00C565BD">
          <w:rPr>
            <w:webHidden/>
          </w:rPr>
          <w:fldChar w:fldCharType="end"/>
        </w:r>
      </w:hyperlink>
    </w:p>
    <w:p w14:paraId="65EFC1E2" w14:textId="6F2BE17B" w:rsidR="00C565BD" w:rsidRDefault="004E222A">
      <w:pPr>
        <w:pStyle w:val="TOC3"/>
        <w:rPr>
          <w:rFonts w:eastAsiaTheme="minorEastAsia" w:cstheme="minorBidi"/>
          <w:color w:val="auto"/>
        </w:rPr>
      </w:pPr>
      <w:hyperlink w:anchor="_Toc22665178" w:history="1">
        <w:r w:rsidR="00C565BD" w:rsidRPr="001515BA">
          <w:rPr>
            <w:rStyle w:val="Hyperlink"/>
          </w:rPr>
          <w:t>Note 3.1 Expenses incurred in delivery of services</w:t>
        </w:r>
        <w:r w:rsidR="00C565BD">
          <w:rPr>
            <w:webHidden/>
          </w:rPr>
          <w:tab/>
        </w:r>
        <w:r w:rsidR="00C565BD">
          <w:rPr>
            <w:webHidden/>
          </w:rPr>
          <w:fldChar w:fldCharType="begin"/>
        </w:r>
        <w:r w:rsidR="00C565BD">
          <w:rPr>
            <w:webHidden/>
          </w:rPr>
          <w:instrText xml:space="preserve"> PAGEREF _Toc22665178 \h </w:instrText>
        </w:r>
        <w:r w:rsidR="00C565BD">
          <w:rPr>
            <w:webHidden/>
          </w:rPr>
        </w:r>
        <w:r w:rsidR="00C565BD">
          <w:rPr>
            <w:webHidden/>
          </w:rPr>
          <w:fldChar w:fldCharType="separate"/>
        </w:r>
        <w:r w:rsidR="0067082F">
          <w:rPr>
            <w:webHidden/>
          </w:rPr>
          <w:t>76</w:t>
        </w:r>
        <w:r w:rsidR="00C565BD">
          <w:rPr>
            <w:webHidden/>
          </w:rPr>
          <w:fldChar w:fldCharType="end"/>
        </w:r>
      </w:hyperlink>
    </w:p>
    <w:p w14:paraId="39EDEA25" w14:textId="2B95CB33" w:rsidR="00C565BD" w:rsidRDefault="004E222A">
      <w:pPr>
        <w:pStyle w:val="TOC3"/>
        <w:rPr>
          <w:rFonts w:eastAsiaTheme="minorEastAsia" w:cstheme="minorBidi"/>
          <w:color w:val="auto"/>
        </w:rPr>
      </w:pPr>
      <w:hyperlink w:anchor="_Toc22665179" w:history="1">
        <w:r w:rsidR="00C565BD" w:rsidRPr="001515BA">
          <w:rPr>
            <w:rStyle w:val="Hyperlink"/>
          </w:rPr>
          <w:t>3.2 Grants and Other Transfers</w:t>
        </w:r>
        <w:r w:rsidR="00C565BD">
          <w:rPr>
            <w:webHidden/>
          </w:rPr>
          <w:tab/>
        </w:r>
        <w:r w:rsidR="00C565BD">
          <w:rPr>
            <w:webHidden/>
          </w:rPr>
          <w:fldChar w:fldCharType="begin"/>
        </w:r>
        <w:r w:rsidR="00C565BD">
          <w:rPr>
            <w:webHidden/>
          </w:rPr>
          <w:instrText xml:space="preserve"> PAGEREF _Toc22665179 \h </w:instrText>
        </w:r>
        <w:r w:rsidR="00C565BD">
          <w:rPr>
            <w:webHidden/>
          </w:rPr>
        </w:r>
        <w:r w:rsidR="00C565BD">
          <w:rPr>
            <w:webHidden/>
          </w:rPr>
          <w:fldChar w:fldCharType="separate"/>
        </w:r>
        <w:r w:rsidR="0067082F">
          <w:rPr>
            <w:webHidden/>
          </w:rPr>
          <w:t>79</w:t>
        </w:r>
        <w:r w:rsidR="00C565BD">
          <w:rPr>
            <w:webHidden/>
          </w:rPr>
          <w:fldChar w:fldCharType="end"/>
        </w:r>
      </w:hyperlink>
    </w:p>
    <w:p w14:paraId="773C6E9F" w14:textId="3D77A1F5" w:rsidR="00C565BD" w:rsidRDefault="004E222A">
      <w:pPr>
        <w:pStyle w:val="TOC3"/>
        <w:rPr>
          <w:rFonts w:eastAsiaTheme="minorEastAsia" w:cstheme="minorBidi"/>
          <w:color w:val="auto"/>
        </w:rPr>
      </w:pPr>
      <w:hyperlink w:anchor="_Toc22665180" w:history="1">
        <w:r w:rsidR="00C565BD" w:rsidRPr="001515BA">
          <w:rPr>
            <w:rStyle w:val="Hyperlink"/>
          </w:rPr>
          <w:t>3.3 Capital Asset Charge</w:t>
        </w:r>
        <w:r w:rsidR="00C565BD">
          <w:rPr>
            <w:webHidden/>
          </w:rPr>
          <w:tab/>
        </w:r>
        <w:r w:rsidR="00C565BD">
          <w:rPr>
            <w:webHidden/>
          </w:rPr>
          <w:fldChar w:fldCharType="begin"/>
        </w:r>
        <w:r w:rsidR="00C565BD">
          <w:rPr>
            <w:webHidden/>
          </w:rPr>
          <w:instrText xml:space="preserve"> PAGEREF _Toc22665180 \h </w:instrText>
        </w:r>
        <w:r w:rsidR="00C565BD">
          <w:rPr>
            <w:webHidden/>
          </w:rPr>
        </w:r>
        <w:r w:rsidR="00C565BD">
          <w:rPr>
            <w:webHidden/>
          </w:rPr>
          <w:fldChar w:fldCharType="separate"/>
        </w:r>
        <w:r w:rsidR="0067082F">
          <w:rPr>
            <w:webHidden/>
          </w:rPr>
          <w:t>80</w:t>
        </w:r>
        <w:r w:rsidR="00C565BD">
          <w:rPr>
            <w:webHidden/>
          </w:rPr>
          <w:fldChar w:fldCharType="end"/>
        </w:r>
      </w:hyperlink>
    </w:p>
    <w:p w14:paraId="646CBA27" w14:textId="0938319D" w:rsidR="00C565BD" w:rsidRDefault="004E222A">
      <w:pPr>
        <w:pStyle w:val="TOC3"/>
        <w:rPr>
          <w:rFonts w:eastAsiaTheme="minorEastAsia" w:cstheme="minorBidi"/>
          <w:color w:val="auto"/>
        </w:rPr>
      </w:pPr>
      <w:hyperlink w:anchor="_Toc22665181" w:history="1">
        <w:r w:rsidR="00C565BD" w:rsidRPr="001515BA">
          <w:rPr>
            <w:rStyle w:val="Hyperlink"/>
          </w:rPr>
          <w:t>3.4 Supplies and Services</w:t>
        </w:r>
        <w:r w:rsidR="00C565BD">
          <w:rPr>
            <w:webHidden/>
          </w:rPr>
          <w:tab/>
        </w:r>
        <w:r w:rsidR="00C565BD">
          <w:rPr>
            <w:webHidden/>
          </w:rPr>
          <w:fldChar w:fldCharType="begin"/>
        </w:r>
        <w:r w:rsidR="00C565BD">
          <w:rPr>
            <w:webHidden/>
          </w:rPr>
          <w:instrText xml:space="preserve"> PAGEREF _Toc22665181 \h </w:instrText>
        </w:r>
        <w:r w:rsidR="00C565BD">
          <w:rPr>
            <w:webHidden/>
          </w:rPr>
        </w:r>
        <w:r w:rsidR="00C565BD">
          <w:rPr>
            <w:webHidden/>
          </w:rPr>
          <w:fldChar w:fldCharType="separate"/>
        </w:r>
        <w:r w:rsidR="0067082F">
          <w:rPr>
            <w:webHidden/>
          </w:rPr>
          <w:t>80</w:t>
        </w:r>
        <w:r w:rsidR="00C565BD">
          <w:rPr>
            <w:webHidden/>
          </w:rPr>
          <w:fldChar w:fldCharType="end"/>
        </w:r>
      </w:hyperlink>
    </w:p>
    <w:p w14:paraId="3A2E55B1" w14:textId="21A6AD74" w:rsidR="00C565BD" w:rsidRDefault="004E222A">
      <w:pPr>
        <w:pStyle w:val="TOC2"/>
        <w:rPr>
          <w:rFonts w:eastAsiaTheme="minorEastAsia" w:cstheme="minorBidi"/>
          <w:color w:val="auto"/>
        </w:rPr>
      </w:pPr>
      <w:hyperlink w:anchor="_Toc22665182" w:history="1">
        <w:r w:rsidR="00C565BD" w:rsidRPr="001515BA">
          <w:rPr>
            <w:rStyle w:val="Hyperlink"/>
          </w:rPr>
          <w:t>Note 4.</w:t>
        </w:r>
        <w:r w:rsidR="00C565BD">
          <w:rPr>
            <w:rFonts w:eastAsiaTheme="minorEastAsia" w:cstheme="minorBidi"/>
            <w:color w:val="auto"/>
          </w:rPr>
          <w:tab/>
        </w:r>
        <w:r w:rsidR="00C565BD" w:rsidRPr="001515BA">
          <w:rPr>
            <w:rStyle w:val="Hyperlink"/>
          </w:rPr>
          <w:t>Disaggregated Financial Information by Output</w:t>
        </w:r>
        <w:r w:rsidR="00C565BD">
          <w:rPr>
            <w:webHidden/>
          </w:rPr>
          <w:tab/>
        </w:r>
        <w:r w:rsidR="00C565BD">
          <w:rPr>
            <w:webHidden/>
          </w:rPr>
          <w:fldChar w:fldCharType="begin"/>
        </w:r>
        <w:r w:rsidR="00C565BD">
          <w:rPr>
            <w:webHidden/>
          </w:rPr>
          <w:instrText xml:space="preserve"> PAGEREF _Toc22665182 \h </w:instrText>
        </w:r>
        <w:r w:rsidR="00C565BD">
          <w:rPr>
            <w:webHidden/>
          </w:rPr>
        </w:r>
        <w:r w:rsidR="00C565BD">
          <w:rPr>
            <w:webHidden/>
          </w:rPr>
          <w:fldChar w:fldCharType="separate"/>
        </w:r>
        <w:r w:rsidR="0067082F">
          <w:rPr>
            <w:webHidden/>
          </w:rPr>
          <w:t>81</w:t>
        </w:r>
        <w:r w:rsidR="00C565BD">
          <w:rPr>
            <w:webHidden/>
          </w:rPr>
          <w:fldChar w:fldCharType="end"/>
        </w:r>
      </w:hyperlink>
    </w:p>
    <w:p w14:paraId="1E9A33E1" w14:textId="78E97384" w:rsidR="00C565BD" w:rsidRDefault="004E222A">
      <w:pPr>
        <w:pStyle w:val="TOC3"/>
        <w:rPr>
          <w:rFonts w:eastAsiaTheme="minorEastAsia" w:cstheme="minorBidi"/>
          <w:color w:val="auto"/>
        </w:rPr>
      </w:pPr>
      <w:hyperlink w:anchor="_Toc22665183" w:history="1">
        <w:r w:rsidR="00C565BD" w:rsidRPr="001515BA">
          <w:rPr>
            <w:rStyle w:val="Hyperlink"/>
          </w:rPr>
          <w:t>Introduction</w:t>
        </w:r>
        <w:r w:rsidR="00C565BD">
          <w:rPr>
            <w:webHidden/>
          </w:rPr>
          <w:tab/>
        </w:r>
        <w:r w:rsidR="00C565BD">
          <w:rPr>
            <w:webHidden/>
          </w:rPr>
          <w:fldChar w:fldCharType="begin"/>
        </w:r>
        <w:r w:rsidR="00C565BD">
          <w:rPr>
            <w:webHidden/>
          </w:rPr>
          <w:instrText xml:space="preserve"> PAGEREF _Toc22665183 \h </w:instrText>
        </w:r>
        <w:r w:rsidR="00C565BD">
          <w:rPr>
            <w:webHidden/>
          </w:rPr>
        </w:r>
        <w:r w:rsidR="00C565BD">
          <w:rPr>
            <w:webHidden/>
          </w:rPr>
          <w:fldChar w:fldCharType="separate"/>
        </w:r>
        <w:r w:rsidR="0067082F">
          <w:rPr>
            <w:webHidden/>
          </w:rPr>
          <w:t>81</w:t>
        </w:r>
        <w:r w:rsidR="00C565BD">
          <w:rPr>
            <w:webHidden/>
          </w:rPr>
          <w:fldChar w:fldCharType="end"/>
        </w:r>
      </w:hyperlink>
    </w:p>
    <w:p w14:paraId="1CC50AA5" w14:textId="68231731" w:rsidR="00C565BD" w:rsidRDefault="004E222A">
      <w:pPr>
        <w:pStyle w:val="TOC3"/>
        <w:rPr>
          <w:rFonts w:eastAsiaTheme="minorEastAsia" w:cstheme="minorBidi"/>
          <w:color w:val="auto"/>
        </w:rPr>
      </w:pPr>
      <w:hyperlink w:anchor="_Toc22665184" w:history="1">
        <w:r w:rsidR="00C565BD" w:rsidRPr="001515BA">
          <w:rPr>
            <w:rStyle w:val="Hyperlink"/>
          </w:rPr>
          <w:t>4.1 CSV Outputs–Descriptions and Objectives</w:t>
        </w:r>
        <w:r w:rsidR="00C565BD">
          <w:rPr>
            <w:webHidden/>
          </w:rPr>
          <w:tab/>
        </w:r>
        <w:r w:rsidR="00C565BD">
          <w:rPr>
            <w:webHidden/>
          </w:rPr>
          <w:fldChar w:fldCharType="begin"/>
        </w:r>
        <w:r w:rsidR="00C565BD">
          <w:rPr>
            <w:webHidden/>
          </w:rPr>
          <w:instrText xml:space="preserve"> PAGEREF _Toc22665184 \h </w:instrText>
        </w:r>
        <w:r w:rsidR="00C565BD">
          <w:rPr>
            <w:webHidden/>
          </w:rPr>
        </w:r>
        <w:r w:rsidR="00C565BD">
          <w:rPr>
            <w:webHidden/>
          </w:rPr>
          <w:fldChar w:fldCharType="separate"/>
        </w:r>
        <w:r w:rsidR="0067082F">
          <w:rPr>
            <w:webHidden/>
          </w:rPr>
          <w:t>81</w:t>
        </w:r>
        <w:r w:rsidR="00C565BD">
          <w:rPr>
            <w:webHidden/>
          </w:rPr>
          <w:fldChar w:fldCharType="end"/>
        </w:r>
      </w:hyperlink>
    </w:p>
    <w:p w14:paraId="4E360F7E" w14:textId="4962720C" w:rsidR="00C565BD" w:rsidRDefault="004E222A">
      <w:pPr>
        <w:pStyle w:val="TOC3"/>
        <w:rPr>
          <w:rFonts w:eastAsiaTheme="minorEastAsia" w:cstheme="minorBidi"/>
          <w:color w:val="auto"/>
        </w:rPr>
      </w:pPr>
      <w:hyperlink w:anchor="_Toc22665185" w:history="1">
        <w:r w:rsidR="00C565BD" w:rsidRPr="001515BA">
          <w:rPr>
            <w:rStyle w:val="Hyperlink"/>
          </w:rPr>
          <w:t>4.2 Controlled Items</w:t>
        </w:r>
        <w:r w:rsidR="00C565BD">
          <w:rPr>
            <w:webHidden/>
          </w:rPr>
          <w:tab/>
        </w:r>
        <w:r w:rsidR="00C565BD">
          <w:rPr>
            <w:webHidden/>
          </w:rPr>
          <w:fldChar w:fldCharType="begin"/>
        </w:r>
        <w:r w:rsidR="00C565BD">
          <w:rPr>
            <w:webHidden/>
          </w:rPr>
          <w:instrText xml:space="preserve"> PAGEREF _Toc22665185 \h </w:instrText>
        </w:r>
        <w:r w:rsidR="00C565BD">
          <w:rPr>
            <w:webHidden/>
          </w:rPr>
        </w:r>
        <w:r w:rsidR="00C565BD">
          <w:rPr>
            <w:webHidden/>
          </w:rPr>
          <w:fldChar w:fldCharType="separate"/>
        </w:r>
        <w:r w:rsidR="0067082F">
          <w:rPr>
            <w:webHidden/>
          </w:rPr>
          <w:t>82</w:t>
        </w:r>
        <w:r w:rsidR="00C565BD">
          <w:rPr>
            <w:webHidden/>
          </w:rPr>
          <w:fldChar w:fldCharType="end"/>
        </w:r>
      </w:hyperlink>
    </w:p>
    <w:p w14:paraId="0AFD2D6B" w14:textId="753B74CF" w:rsidR="00C565BD" w:rsidRDefault="004E222A">
      <w:pPr>
        <w:pStyle w:val="TOC3"/>
        <w:rPr>
          <w:rFonts w:eastAsiaTheme="minorEastAsia" w:cstheme="minorBidi"/>
          <w:color w:val="auto"/>
        </w:rPr>
      </w:pPr>
      <w:hyperlink w:anchor="_Toc22665186" w:history="1">
        <w:r w:rsidR="00C565BD" w:rsidRPr="001515BA">
          <w:rPr>
            <w:rStyle w:val="Hyperlink"/>
          </w:rPr>
          <w:t>4.3 Administered (Non-Controlled) Items for the Financial Year Ended 30 June 2019</w:t>
        </w:r>
        <w:r w:rsidR="00C565BD">
          <w:rPr>
            <w:webHidden/>
          </w:rPr>
          <w:tab/>
        </w:r>
        <w:r w:rsidR="00C565BD">
          <w:rPr>
            <w:webHidden/>
          </w:rPr>
          <w:fldChar w:fldCharType="begin"/>
        </w:r>
        <w:r w:rsidR="00C565BD">
          <w:rPr>
            <w:webHidden/>
          </w:rPr>
          <w:instrText xml:space="preserve"> PAGEREF _Toc22665186 \h </w:instrText>
        </w:r>
        <w:r w:rsidR="00C565BD">
          <w:rPr>
            <w:webHidden/>
          </w:rPr>
        </w:r>
        <w:r w:rsidR="00C565BD">
          <w:rPr>
            <w:webHidden/>
          </w:rPr>
          <w:fldChar w:fldCharType="separate"/>
        </w:r>
        <w:r w:rsidR="0067082F">
          <w:rPr>
            <w:webHidden/>
          </w:rPr>
          <w:t>84</w:t>
        </w:r>
        <w:r w:rsidR="00C565BD">
          <w:rPr>
            <w:webHidden/>
          </w:rPr>
          <w:fldChar w:fldCharType="end"/>
        </w:r>
      </w:hyperlink>
    </w:p>
    <w:p w14:paraId="2DC410C7" w14:textId="7FE4FDAE" w:rsidR="00C565BD" w:rsidRDefault="004E222A">
      <w:pPr>
        <w:pStyle w:val="TOC2"/>
        <w:rPr>
          <w:rFonts w:eastAsiaTheme="minorEastAsia" w:cstheme="minorBidi"/>
          <w:color w:val="auto"/>
        </w:rPr>
      </w:pPr>
      <w:hyperlink w:anchor="_Toc22665187" w:history="1">
        <w:r w:rsidR="00C565BD" w:rsidRPr="001515BA">
          <w:rPr>
            <w:rStyle w:val="Hyperlink"/>
          </w:rPr>
          <w:t>Note 5.</w:t>
        </w:r>
        <w:r w:rsidR="00C565BD">
          <w:rPr>
            <w:rFonts w:eastAsiaTheme="minorEastAsia" w:cstheme="minorBidi"/>
            <w:color w:val="auto"/>
          </w:rPr>
          <w:tab/>
        </w:r>
        <w:r w:rsidR="00C565BD" w:rsidRPr="001515BA">
          <w:rPr>
            <w:rStyle w:val="Hyperlink"/>
          </w:rPr>
          <w:t>Key Assets Available to Support Output Delivery</w:t>
        </w:r>
        <w:r w:rsidR="00C565BD">
          <w:rPr>
            <w:webHidden/>
          </w:rPr>
          <w:tab/>
        </w:r>
        <w:r w:rsidR="00C565BD">
          <w:rPr>
            <w:webHidden/>
          </w:rPr>
          <w:fldChar w:fldCharType="begin"/>
        </w:r>
        <w:r w:rsidR="00C565BD">
          <w:rPr>
            <w:webHidden/>
          </w:rPr>
          <w:instrText xml:space="preserve"> PAGEREF _Toc22665187 \h </w:instrText>
        </w:r>
        <w:r w:rsidR="00C565BD">
          <w:rPr>
            <w:webHidden/>
          </w:rPr>
        </w:r>
        <w:r w:rsidR="00C565BD">
          <w:rPr>
            <w:webHidden/>
          </w:rPr>
          <w:fldChar w:fldCharType="separate"/>
        </w:r>
        <w:r w:rsidR="0067082F">
          <w:rPr>
            <w:webHidden/>
          </w:rPr>
          <w:t>86</w:t>
        </w:r>
        <w:r w:rsidR="00C565BD">
          <w:rPr>
            <w:webHidden/>
          </w:rPr>
          <w:fldChar w:fldCharType="end"/>
        </w:r>
      </w:hyperlink>
    </w:p>
    <w:p w14:paraId="55C470E4" w14:textId="01BCDFF2" w:rsidR="00C565BD" w:rsidRDefault="004E222A">
      <w:pPr>
        <w:pStyle w:val="TOC3"/>
        <w:rPr>
          <w:rFonts w:eastAsiaTheme="minorEastAsia" w:cstheme="minorBidi"/>
          <w:color w:val="auto"/>
        </w:rPr>
      </w:pPr>
      <w:hyperlink w:anchor="_Toc22665188" w:history="1">
        <w:r w:rsidR="00C565BD" w:rsidRPr="001515BA">
          <w:rPr>
            <w:rStyle w:val="Hyperlink"/>
          </w:rPr>
          <w:t>Introduction</w:t>
        </w:r>
        <w:r w:rsidR="00C565BD">
          <w:rPr>
            <w:webHidden/>
          </w:rPr>
          <w:tab/>
        </w:r>
        <w:r w:rsidR="00C565BD">
          <w:rPr>
            <w:webHidden/>
          </w:rPr>
          <w:fldChar w:fldCharType="begin"/>
        </w:r>
        <w:r w:rsidR="00C565BD">
          <w:rPr>
            <w:webHidden/>
          </w:rPr>
          <w:instrText xml:space="preserve"> PAGEREF _Toc22665188 \h </w:instrText>
        </w:r>
        <w:r w:rsidR="00C565BD">
          <w:rPr>
            <w:webHidden/>
          </w:rPr>
        </w:r>
        <w:r w:rsidR="00C565BD">
          <w:rPr>
            <w:webHidden/>
          </w:rPr>
          <w:fldChar w:fldCharType="separate"/>
        </w:r>
        <w:r w:rsidR="0067082F">
          <w:rPr>
            <w:webHidden/>
          </w:rPr>
          <w:t>86</w:t>
        </w:r>
        <w:r w:rsidR="00C565BD">
          <w:rPr>
            <w:webHidden/>
          </w:rPr>
          <w:fldChar w:fldCharType="end"/>
        </w:r>
      </w:hyperlink>
    </w:p>
    <w:p w14:paraId="6C2BC96B" w14:textId="6FA8BE0F" w:rsidR="00C565BD" w:rsidRDefault="004E222A">
      <w:pPr>
        <w:pStyle w:val="TOC3"/>
        <w:rPr>
          <w:rFonts w:eastAsiaTheme="minorEastAsia" w:cstheme="minorBidi"/>
          <w:color w:val="auto"/>
        </w:rPr>
      </w:pPr>
      <w:hyperlink w:anchor="_Toc22665189" w:history="1">
        <w:r w:rsidR="00C565BD" w:rsidRPr="001515BA">
          <w:rPr>
            <w:rStyle w:val="Hyperlink"/>
          </w:rPr>
          <w:t>Fair Value Measurement</w:t>
        </w:r>
        <w:r w:rsidR="00C565BD">
          <w:rPr>
            <w:webHidden/>
          </w:rPr>
          <w:tab/>
        </w:r>
        <w:r w:rsidR="00C565BD">
          <w:rPr>
            <w:webHidden/>
          </w:rPr>
          <w:fldChar w:fldCharType="begin"/>
        </w:r>
        <w:r w:rsidR="00C565BD">
          <w:rPr>
            <w:webHidden/>
          </w:rPr>
          <w:instrText xml:space="preserve"> PAGEREF _Toc22665189 \h </w:instrText>
        </w:r>
        <w:r w:rsidR="00C565BD">
          <w:rPr>
            <w:webHidden/>
          </w:rPr>
        </w:r>
        <w:r w:rsidR="00C565BD">
          <w:rPr>
            <w:webHidden/>
          </w:rPr>
          <w:fldChar w:fldCharType="separate"/>
        </w:r>
        <w:r w:rsidR="0067082F">
          <w:rPr>
            <w:webHidden/>
          </w:rPr>
          <w:t>86</w:t>
        </w:r>
        <w:r w:rsidR="00C565BD">
          <w:rPr>
            <w:webHidden/>
          </w:rPr>
          <w:fldChar w:fldCharType="end"/>
        </w:r>
      </w:hyperlink>
    </w:p>
    <w:p w14:paraId="66DB11F8" w14:textId="34AA6AF8" w:rsidR="00C565BD" w:rsidRDefault="004E222A">
      <w:pPr>
        <w:pStyle w:val="TOC3"/>
        <w:rPr>
          <w:rFonts w:eastAsiaTheme="minorEastAsia" w:cstheme="minorBidi"/>
          <w:color w:val="auto"/>
        </w:rPr>
      </w:pPr>
      <w:hyperlink w:anchor="_Toc22665190" w:history="1">
        <w:r w:rsidR="00C565BD" w:rsidRPr="001515BA">
          <w:rPr>
            <w:rStyle w:val="Hyperlink"/>
          </w:rPr>
          <w:t>5.1 Property, Plant and Equipment</w:t>
        </w:r>
        <w:r w:rsidR="00C565BD">
          <w:rPr>
            <w:webHidden/>
          </w:rPr>
          <w:tab/>
        </w:r>
        <w:r w:rsidR="00C565BD">
          <w:rPr>
            <w:webHidden/>
          </w:rPr>
          <w:fldChar w:fldCharType="begin"/>
        </w:r>
        <w:r w:rsidR="00C565BD">
          <w:rPr>
            <w:webHidden/>
          </w:rPr>
          <w:instrText xml:space="preserve"> PAGEREF _Toc22665190 \h </w:instrText>
        </w:r>
        <w:r w:rsidR="00C565BD">
          <w:rPr>
            <w:webHidden/>
          </w:rPr>
        </w:r>
        <w:r w:rsidR="00C565BD">
          <w:rPr>
            <w:webHidden/>
          </w:rPr>
          <w:fldChar w:fldCharType="separate"/>
        </w:r>
        <w:r w:rsidR="0067082F">
          <w:rPr>
            <w:webHidden/>
          </w:rPr>
          <w:t>86</w:t>
        </w:r>
        <w:r w:rsidR="00C565BD">
          <w:rPr>
            <w:webHidden/>
          </w:rPr>
          <w:fldChar w:fldCharType="end"/>
        </w:r>
      </w:hyperlink>
    </w:p>
    <w:p w14:paraId="7D4D39EC" w14:textId="25C0B752" w:rsidR="00C565BD" w:rsidRDefault="004E222A">
      <w:pPr>
        <w:pStyle w:val="TOC2"/>
        <w:rPr>
          <w:rFonts w:eastAsiaTheme="minorEastAsia" w:cstheme="minorBidi"/>
          <w:color w:val="auto"/>
        </w:rPr>
      </w:pPr>
      <w:hyperlink w:anchor="_Toc22665191" w:history="1">
        <w:r w:rsidR="00C565BD" w:rsidRPr="001515BA">
          <w:rPr>
            <w:rStyle w:val="Hyperlink"/>
          </w:rPr>
          <w:t>Note 6.</w:t>
        </w:r>
        <w:r w:rsidR="00C565BD">
          <w:rPr>
            <w:rFonts w:eastAsiaTheme="minorEastAsia" w:cstheme="minorBidi"/>
            <w:color w:val="auto"/>
          </w:rPr>
          <w:tab/>
        </w:r>
        <w:r w:rsidR="00C565BD" w:rsidRPr="001515BA">
          <w:rPr>
            <w:rStyle w:val="Hyperlink"/>
          </w:rPr>
          <w:t>Other Assets and Liabilities</w:t>
        </w:r>
        <w:r w:rsidR="00C565BD">
          <w:rPr>
            <w:webHidden/>
          </w:rPr>
          <w:tab/>
        </w:r>
        <w:r w:rsidR="00C565BD">
          <w:rPr>
            <w:webHidden/>
          </w:rPr>
          <w:fldChar w:fldCharType="begin"/>
        </w:r>
        <w:r w:rsidR="00C565BD">
          <w:rPr>
            <w:webHidden/>
          </w:rPr>
          <w:instrText xml:space="preserve"> PAGEREF _Toc22665191 \h </w:instrText>
        </w:r>
        <w:r w:rsidR="00C565BD">
          <w:rPr>
            <w:webHidden/>
          </w:rPr>
        </w:r>
        <w:r w:rsidR="00C565BD">
          <w:rPr>
            <w:webHidden/>
          </w:rPr>
          <w:fldChar w:fldCharType="separate"/>
        </w:r>
        <w:r w:rsidR="0067082F">
          <w:rPr>
            <w:webHidden/>
          </w:rPr>
          <w:t>93</w:t>
        </w:r>
        <w:r w:rsidR="00C565BD">
          <w:rPr>
            <w:webHidden/>
          </w:rPr>
          <w:fldChar w:fldCharType="end"/>
        </w:r>
      </w:hyperlink>
    </w:p>
    <w:p w14:paraId="16B402FB" w14:textId="216AC91B" w:rsidR="00C565BD" w:rsidRDefault="004E222A">
      <w:pPr>
        <w:pStyle w:val="TOC3"/>
        <w:rPr>
          <w:rFonts w:eastAsiaTheme="minorEastAsia" w:cstheme="minorBidi"/>
          <w:color w:val="auto"/>
        </w:rPr>
      </w:pPr>
      <w:hyperlink w:anchor="_Toc22665192" w:history="1">
        <w:r w:rsidR="00C565BD" w:rsidRPr="001515BA">
          <w:rPr>
            <w:rStyle w:val="Hyperlink"/>
          </w:rPr>
          <w:t>Introduction</w:t>
        </w:r>
        <w:r w:rsidR="00C565BD">
          <w:rPr>
            <w:webHidden/>
          </w:rPr>
          <w:tab/>
        </w:r>
        <w:r w:rsidR="00C565BD">
          <w:rPr>
            <w:webHidden/>
          </w:rPr>
          <w:fldChar w:fldCharType="begin"/>
        </w:r>
        <w:r w:rsidR="00C565BD">
          <w:rPr>
            <w:webHidden/>
          </w:rPr>
          <w:instrText xml:space="preserve"> PAGEREF _Toc22665192 \h </w:instrText>
        </w:r>
        <w:r w:rsidR="00C565BD">
          <w:rPr>
            <w:webHidden/>
          </w:rPr>
        </w:r>
        <w:r w:rsidR="00C565BD">
          <w:rPr>
            <w:webHidden/>
          </w:rPr>
          <w:fldChar w:fldCharType="separate"/>
        </w:r>
        <w:r w:rsidR="0067082F">
          <w:rPr>
            <w:webHidden/>
          </w:rPr>
          <w:t>93</w:t>
        </w:r>
        <w:r w:rsidR="00C565BD">
          <w:rPr>
            <w:webHidden/>
          </w:rPr>
          <w:fldChar w:fldCharType="end"/>
        </w:r>
      </w:hyperlink>
    </w:p>
    <w:p w14:paraId="12E30E8F" w14:textId="771FF20D" w:rsidR="00C565BD" w:rsidRDefault="004E222A">
      <w:pPr>
        <w:pStyle w:val="TOC3"/>
        <w:rPr>
          <w:rFonts w:eastAsiaTheme="minorEastAsia" w:cstheme="minorBidi"/>
          <w:color w:val="auto"/>
        </w:rPr>
      </w:pPr>
      <w:hyperlink w:anchor="_Toc22665193" w:history="1">
        <w:r w:rsidR="00C565BD" w:rsidRPr="001515BA">
          <w:rPr>
            <w:rStyle w:val="Hyperlink"/>
          </w:rPr>
          <w:t>6.1 Receivables</w:t>
        </w:r>
        <w:r w:rsidR="00C565BD">
          <w:rPr>
            <w:webHidden/>
          </w:rPr>
          <w:tab/>
        </w:r>
        <w:r w:rsidR="00C565BD">
          <w:rPr>
            <w:webHidden/>
          </w:rPr>
          <w:fldChar w:fldCharType="begin"/>
        </w:r>
        <w:r w:rsidR="00C565BD">
          <w:rPr>
            <w:webHidden/>
          </w:rPr>
          <w:instrText xml:space="preserve"> PAGEREF _Toc22665193 \h </w:instrText>
        </w:r>
        <w:r w:rsidR="00C565BD">
          <w:rPr>
            <w:webHidden/>
          </w:rPr>
        </w:r>
        <w:r w:rsidR="00C565BD">
          <w:rPr>
            <w:webHidden/>
          </w:rPr>
          <w:fldChar w:fldCharType="separate"/>
        </w:r>
        <w:r w:rsidR="0067082F">
          <w:rPr>
            <w:webHidden/>
          </w:rPr>
          <w:t>93</w:t>
        </w:r>
        <w:r w:rsidR="00C565BD">
          <w:rPr>
            <w:webHidden/>
          </w:rPr>
          <w:fldChar w:fldCharType="end"/>
        </w:r>
      </w:hyperlink>
    </w:p>
    <w:p w14:paraId="2BB24058" w14:textId="50B41F97" w:rsidR="00C565BD" w:rsidRDefault="004E222A">
      <w:pPr>
        <w:pStyle w:val="TOC3"/>
        <w:rPr>
          <w:rFonts w:eastAsiaTheme="minorEastAsia" w:cstheme="minorBidi"/>
          <w:color w:val="auto"/>
        </w:rPr>
      </w:pPr>
      <w:hyperlink w:anchor="_Toc22665194" w:history="1">
        <w:r w:rsidR="00C565BD" w:rsidRPr="001515BA">
          <w:rPr>
            <w:rStyle w:val="Hyperlink"/>
          </w:rPr>
          <w:t>6.2 Payables</w:t>
        </w:r>
        <w:r w:rsidR="00C565BD">
          <w:rPr>
            <w:webHidden/>
          </w:rPr>
          <w:tab/>
        </w:r>
        <w:r w:rsidR="00C565BD">
          <w:rPr>
            <w:webHidden/>
          </w:rPr>
          <w:fldChar w:fldCharType="begin"/>
        </w:r>
        <w:r w:rsidR="00C565BD">
          <w:rPr>
            <w:webHidden/>
          </w:rPr>
          <w:instrText xml:space="preserve"> PAGEREF _Toc22665194 \h </w:instrText>
        </w:r>
        <w:r w:rsidR="00C565BD">
          <w:rPr>
            <w:webHidden/>
          </w:rPr>
        </w:r>
        <w:r w:rsidR="00C565BD">
          <w:rPr>
            <w:webHidden/>
          </w:rPr>
          <w:fldChar w:fldCharType="separate"/>
        </w:r>
        <w:r w:rsidR="0067082F">
          <w:rPr>
            <w:webHidden/>
          </w:rPr>
          <w:t>94</w:t>
        </w:r>
        <w:r w:rsidR="00C565BD">
          <w:rPr>
            <w:webHidden/>
          </w:rPr>
          <w:fldChar w:fldCharType="end"/>
        </w:r>
      </w:hyperlink>
    </w:p>
    <w:p w14:paraId="705B32E1" w14:textId="33C10F7C" w:rsidR="00C565BD" w:rsidRDefault="004E222A">
      <w:pPr>
        <w:pStyle w:val="TOC2"/>
        <w:rPr>
          <w:rFonts w:eastAsiaTheme="minorEastAsia" w:cstheme="minorBidi"/>
          <w:color w:val="auto"/>
        </w:rPr>
      </w:pPr>
      <w:hyperlink w:anchor="_Toc22665195" w:history="1">
        <w:r w:rsidR="00C565BD" w:rsidRPr="001515BA">
          <w:rPr>
            <w:rStyle w:val="Hyperlink"/>
          </w:rPr>
          <w:t>Note 7.</w:t>
        </w:r>
        <w:r w:rsidR="00C565BD">
          <w:rPr>
            <w:rFonts w:eastAsiaTheme="minorEastAsia" w:cstheme="minorBidi"/>
            <w:color w:val="auto"/>
          </w:rPr>
          <w:tab/>
        </w:r>
        <w:r w:rsidR="00C565BD" w:rsidRPr="001515BA">
          <w:rPr>
            <w:rStyle w:val="Hyperlink"/>
          </w:rPr>
          <w:t>Financing Our Operations</w:t>
        </w:r>
        <w:r w:rsidR="00C565BD">
          <w:rPr>
            <w:webHidden/>
          </w:rPr>
          <w:tab/>
        </w:r>
        <w:r w:rsidR="00C565BD">
          <w:rPr>
            <w:webHidden/>
          </w:rPr>
          <w:fldChar w:fldCharType="begin"/>
        </w:r>
        <w:r w:rsidR="00C565BD">
          <w:rPr>
            <w:webHidden/>
          </w:rPr>
          <w:instrText xml:space="preserve"> PAGEREF _Toc22665195 \h </w:instrText>
        </w:r>
        <w:r w:rsidR="00C565BD">
          <w:rPr>
            <w:webHidden/>
          </w:rPr>
        </w:r>
        <w:r w:rsidR="00C565BD">
          <w:rPr>
            <w:webHidden/>
          </w:rPr>
          <w:fldChar w:fldCharType="separate"/>
        </w:r>
        <w:r w:rsidR="0067082F">
          <w:rPr>
            <w:webHidden/>
          </w:rPr>
          <w:t>95</w:t>
        </w:r>
        <w:r w:rsidR="00C565BD">
          <w:rPr>
            <w:webHidden/>
          </w:rPr>
          <w:fldChar w:fldCharType="end"/>
        </w:r>
      </w:hyperlink>
    </w:p>
    <w:p w14:paraId="75BBC371" w14:textId="7A2E434D" w:rsidR="00C565BD" w:rsidRDefault="004E222A">
      <w:pPr>
        <w:pStyle w:val="TOC3"/>
        <w:rPr>
          <w:rFonts w:eastAsiaTheme="minorEastAsia" w:cstheme="minorBidi"/>
          <w:color w:val="auto"/>
        </w:rPr>
      </w:pPr>
      <w:hyperlink w:anchor="_Toc22665196" w:history="1">
        <w:r w:rsidR="00C565BD" w:rsidRPr="001515BA">
          <w:rPr>
            <w:rStyle w:val="Hyperlink"/>
          </w:rPr>
          <w:t>Introduction</w:t>
        </w:r>
        <w:r w:rsidR="00C565BD">
          <w:rPr>
            <w:webHidden/>
          </w:rPr>
          <w:tab/>
        </w:r>
        <w:r w:rsidR="00C565BD">
          <w:rPr>
            <w:webHidden/>
          </w:rPr>
          <w:fldChar w:fldCharType="begin"/>
        </w:r>
        <w:r w:rsidR="00C565BD">
          <w:rPr>
            <w:webHidden/>
          </w:rPr>
          <w:instrText xml:space="preserve"> PAGEREF _Toc22665196 \h </w:instrText>
        </w:r>
        <w:r w:rsidR="00C565BD">
          <w:rPr>
            <w:webHidden/>
          </w:rPr>
        </w:r>
        <w:r w:rsidR="00C565BD">
          <w:rPr>
            <w:webHidden/>
          </w:rPr>
          <w:fldChar w:fldCharType="separate"/>
        </w:r>
        <w:r w:rsidR="0067082F">
          <w:rPr>
            <w:webHidden/>
          </w:rPr>
          <w:t>95</w:t>
        </w:r>
        <w:r w:rsidR="00C565BD">
          <w:rPr>
            <w:webHidden/>
          </w:rPr>
          <w:fldChar w:fldCharType="end"/>
        </w:r>
      </w:hyperlink>
    </w:p>
    <w:p w14:paraId="3F45C0DC" w14:textId="26E7D3B1" w:rsidR="00C565BD" w:rsidRDefault="004E222A">
      <w:pPr>
        <w:pStyle w:val="TOC3"/>
        <w:rPr>
          <w:rFonts w:eastAsiaTheme="minorEastAsia" w:cstheme="minorBidi"/>
          <w:color w:val="auto"/>
        </w:rPr>
      </w:pPr>
      <w:hyperlink w:anchor="_Toc22665197" w:history="1">
        <w:r w:rsidR="00C565BD" w:rsidRPr="001515BA">
          <w:rPr>
            <w:rStyle w:val="Hyperlink"/>
          </w:rPr>
          <w:t>7.1 Borrowings–Finance Lease Liabilities (CSV as Lessee)</w:t>
        </w:r>
        <w:r w:rsidR="00C565BD">
          <w:rPr>
            <w:webHidden/>
          </w:rPr>
          <w:tab/>
        </w:r>
        <w:r w:rsidR="00C565BD">
          <w:rPr>
            <w:webHidden/>
          </w:rPr>
          <w:fldChar w:fldCharType="begin"/>
        </w:r>
        <w:r w:rsidR="00C565BD">
          <w:rPr>
            <w:webHidden/>
          </w:rPr>
          <w:instrText xml:space="preserve"> PAGEREF _Toc22665197 \h </w:instrText>
        </w:r>
        <w:r w:rsidR="00C565BD">
          <w:rPr>
            <w:webHidden/>
          </w:rPr>
        </w:r>
        <w:r w:rsidR="00C565BD">
          <w:rPr>
            <w:webHidden/>
          </w:rPr>
          <w:fldChar w:fldCharType="separate"/>
        </w:r>
        <w:r w:rsidR="0067082F">
          <w:rPr>
            <w:webHidden/>
          </w:rPr>
          <w:t>95</w:t>
        </w:r>
        <w:r w:rsidR="00C565BD">
          <w:rPr>
            <w:webHidden/>
          </w:rPr>
          <w:fldChar w:fldCharType="end"/>
        </w:r>
      </w:hyperlink>
    </w:p>
    <w:p w14:paraId="720486AB" w14:textId="6B4A1CD9" w:rsidR="00C565BD" w:rsidRDefault="004E222A">
      <w:pPr>
        <w:pStyle w:val="TOC3"/>
        <w:rPr>
          <w:rFonts w:eastAsiaTheme="minorEastAsia" w:cstheme="minorBidi"/>
          <w:color w:val="auto"/>
        </w:rPr>
      </w:pPr>
      <w:hyperlink w:anchor="_Toc22665198" w:history="1">
        <w:r w:rsidR="00C565BD" w:rsidRPr="001515BA">
          <w:rPr>
            <w:rStyle w:val="Hyperlink"/>
          </w:rPr>
          <w:t>7.2 Cash Flow Information and Balances</w:t>
        </w:r>
        <w:r w:rsidR="00C565BD">
          <w:rPr>
            <w:webHidden/>
          </w:rPr>
          <w:tab/>
        </w:r>
        <w:r w:rsidR="00C565BD">
          <w:rPr>
            <w:webHidden/>
          </w:rPr>
          <w:fldChar w:fldCharType="begin"/>
        </w:r>
        <w:r w:rsidR="00C565BD">
          <w:rPr>
            <w:webHidden/>
          </w:rPr>
          <w:instrText xml:space="preserve"> PAGEREF _Toc22665198 \h </w:instrText>
        </w:r>
        <w:r w:rsidR="00C565BD">
          <w:rPr>
            <w:webHidden/>
          </w:rPr>
        </w:r>
        <w:r w:rsidR="00C565BD">
          <w:rPr>
            <w:webHidden/>
          </w:rPr>
          <w:fldChar w:fldCharType="separate"/>
        </w:r>
        <w:r w:rsidR="0067082F">
          <w:rPr>
            <w:webHidden/>
          </w:rPr>
          <w:t>97</w:t>
        </w:r>
        <w:r w:rsidR="00C565BD">
          <w:rPr>
            <w:webHidden/>
          </w:rPr>
          <w:fldChar w:fldCharType="end"/>
        </w:r>
      </w:hyperlink>
    </w:p>
    <w:p w14:paraId="32AF4AA7" w14:textId="14A752A4" w:rsidR="00C565BD" w:rsidRDefault="004E222A">
      <w:pPr>
        <w:pStyle w:val="TOC3"/>
        <w:rPr>
          <w:rFonts w:eastAsiaTheme="minorEastAsia" w:cstheme="minorBidi"/>
          <w:color w:val="auto"/>
        </w:rPr>
      </w:pPr>
      <w:hyperlink w:anchor="_Toc22665199" w:history="1">
        <w:r w:rsidR="00C565BD" w:rsidRPr="001515BA">
          <w:rPr>
            <w:rStyle w:val="Hyperlink"/>
          </w:rPr>
          <w:t>7.3 Trust Account Balances</w:t>
        </w:r>
        <w:r w:rsidR="00C565BD">
          <w:rPr>
            <w:webHidden/>
          </w:rPr>
          <w:tab/>
        </w:r>
        <w:r w:rsidR="00C565BD">
          <w:rPr>
            <w:webHidden/>
          </w:rPr>
          <w:fldChar w:fldCharType="begin"/>
        </w:r>
        <w:r w:rsidR="00C565BD">
          <w:rPr>
            <w:webHidden/>
          </w:rPr>
          <w:instrText xml:space="preserve"> PAGEREF _Toc22665199 \h </w:instrText>
        </w:r>
        <w:r w:rsidR="00C565BD">
          <w:rPr>
            <w:webHidden/>
          </w:rPr>
        </w:r>
        <w:r w:rsidR="00C565BD">
          <w:rPr>
            <w:webHidden/>
          </w:rPr>
          <w:fldChar w:fldCharType="separate"/>
        </w:r>
        <w:r w:rsidR="0067082F">
          <w:rPr>
            <w:webHidden/>
          </w:rPr>
          <w:t>99</w:t>
        </w:r>
        <w:r w:rsidR="00C565BD">
          <w:rPr>
            <w:webHidden/>
          </w:rPr>
          <w:fldChar w:fldCharType="end"/>
        </w:r>
      </w:hyperlink>
    </w:p>
    <w:p w14:paraId="09CFBE51" w14:textId="70689116" w:rsidR="00C565BD" w:rsidRDefault="004E222A">
      <w:pPr>
        <w:pStyle w:val="TOC3"/>
        <w:rPr>
          <w:rFonts w:eastAsiaTheme="minorEastAsia" w:cstheme="minorBidi"/>
          <w:color w:val="auto"/>
        </w:rPr>
      </w:pPr>
      <w:hyperlink w:anchor="_Toc22665200" w:history="1">
        <w:r w:rsidR="00C565BD" w:rsidRPr="001515BA">
          <w:rPr>
            <w:rStyle w:val="Hyperlink"/>
          </w:rPr>
          <w:t>7.4 Commitments for Expenditure</w:t>
        </w:r>
        <w:r w:rsidR="00C565BD">
          <w:rPr>
            <w:webHidden/>
          </w:rPr>
          <w:tab/>
        </w:r>
        <w:r w:rsidR="00C565BD">
          <w:rPr>
            <w:webHidden/>
          </w:rPr>
          <w:fldChar w:fldCharType="begin"/>
        </w:r>
        <w:r w:rsidR="00C565BD">
          <w:rPr>
            <w:webHidden/>
          </w:rPr>
          <w:instrText xml:space="preserve"> PAGEREF _Toc22665200 \h </w:instrText>
        </w:r>
        <w:r w:rsidR="00C565BD">
          <w:rPr>
            <w:webHidden/>
          </w:rPr>
        </w:r>
        <w:r w:rsidR="00C565BD">
          <w:rPr>
            <w:webHidden/>
          </w:rPr>
          <w:fldChar w:fldCharType="separate"/>
        </w:r>
        <w:r w:rsidR="0067082F">
          <w:rPr>
            <w:webHidden/>
          </w:rPr>
          <w:t>102</w:t>
        </w:r>
        <w:r w:rsidR="00C565BD">
          <w:rPr>
            <w:webHidden/>
          </w:rPr>
          <w:fldChar w:fldCharType="end"/>
        </w:r>
      </w:hyperlink>
    </w:p>
    <w:p w14:paraId="01C4CE25" w14:textId="7EB10D71" w:rsidR="00C565BD" w:rsidRDefault="004E222A">
      <w:pPr>
        <w:pStyle w:val="TOC2"/>
        <w:rPr>
          <w:rFonts w:eastAsiaTheme="minorEastAsia" w:cstheme="minorBidi"/>
          <w:color w:val="auto"/>
        </w:rPr>
      </w:pPr>
      <w:hyperlink w:anchor="_Toc22665201" w:history="1">
        <w:r w:rsidR="00C565BD" w:rsidRPr="001515BA">
          <w:rPr>
            <w:rStyle w:val="Hyperlink"/>
          </w:rPr>
          <w:t>Note 8.</w:t>
        </w:r>
        <w:r w:rsidR="00C565BD">
          <w:rPr>
            <w:rFonts w:eastAsiaTheme="minorEastAsia" w:cstheme="minorBidi"/>
            <w:color w:val="auto"/>
          </w:rPr>
          <w:tab/>
        </w:r>
        <w:r w:rsidR="00C565BD" w:rsidRPr="001515BA">
          <w:rPr>
            <w:rStyle w:val="Hyperlink"/>
          </w:rPr>
          <w:t>Risks, Contingencies and Valuation Judgements</w:t>
        </w:r>
        <w:r w:rsidR="00C565BD">
          <w:rPr>
            <w:webHidden/>
          </w:rPr>
          <w:tab/>
        </w:r>
        <w:r w:rsidR="00C565BD">
          <w:rPr>
            <w:webHidden/>
          </w:rPr>
          <w:fldChar w:fldCharType="begin"/>
        </w:r>
        <w:r w:rsidR="00C565BD">
          <w:rPr>
            <w:webHidden/>
          </w:rPr>
          <w:instrText xml:space="preserve"> PAGEREF _Toc22665201 \h </w:instrText>
        </w:r>
        <w:r w:rsidR="00C565BD">
          <w:rPr>
            <w:webHidden/>
          </w:rPr>
        </w:r>
        <w:r w:rsidR="00C565BD">
          <w:rPr>
            <w:webHidden/>
          </w:rPr>
          <w:fldChar w:fldCharType="separate"/>
        </w:r>
        <w:r w:rsidR="0067082F">
          <w:rPr>
            <w:webHidden/>
          </w:rPr>
          <w:t>104</w:t>
        </w:r>
        <w:r w:rsidR="00C565BD">
          <w:rPr>
            <w:webHidden/>
          </w:rPr>
          <w:fldChar w:fldCharType="end"/>
        </w:r>
      </w:hyperlink>
    </w:p>
    <w:p w14:paraId="76251510" w14:textId="4A8DC608" w:rsidR="00C565BD" w:rsidRDefault="004E222A">
      <w:pPr>
        <w:pStyle w:val="TOC3"/>
        <w:rPr>
          <w:rFonts w:eastAsiaTheme="minorEastAsia" w:cstheme="minorBidi"/>
          <w:color w:val="auto"/>
        </w:rPr>
      </w:pPr>
      <w:hyperlink w:anchor="_Toc22665202" w:history="1">
        <w:r w:rsidR="00C565BD" w:rsidRPr="001515BA">
          <w:rPr>
            <w:rStyle w:val="Hyperlink"/>
          </w:rPr>
          <w:t>Introduction</w:t>
        </w:r>
        <w:r w:rsidR="00C565BD">
          <w:rPr>
            <w:webHidden/>
          </w:rPr>
          <w:tab/>
        </w:r>
        <w:r w:rsidR="00C565BD">
          <w:rPr>
            <w:webHidden/>
          </w:rPr>
          <w:fldChar w:fldCharType="begin"/>
        </w:r>
        <w:r w:rsidR="00C565BD">
          <w:rPr>
            <w:webHidden/>
          </w:rPr>
          <w:instrText xml:space="preserve"> PAGEREF _Toc22665202 \h </w:instrText>
        </w:r>
        <w:r w:rsidR="00C565BD">
          <w:rPr>
            <w:webHidden/>
          </w:rPr>
        </w:r>
        <w:r w:rsidR="00C565BD">
          <w:rPr>
            <w:webHidden/>
          </w:rPr>
          <w:fldChar w:fldCharType="separate"/>
        </w:r>
        <w:r w:rsidR="0067082F">
          <w:rPr>
            <w:webHidden/>
          </w:rPr>
          <w:t>104</w:t>
        </w:r>
        <w:r w:rsidR="00C565BD">
          <w:rPr>
            <w:webHidden/>
          </w:rPr>
          <w:fldChar w:fldCharType="end"/>
        </w:r>
      </w:hyperlink>
    </w:p>
    <w:p w14:paraId="07A60CCA" w14:textId="723FB1EE" w:rsidR="00C565BD" w:rsidRDefault="004E222A">
      <w:pPr>
        <w:pStyle w:val="TOC3"/>
        <w:rPr>
          <w:rFonts w:eastAsiaTheme="minorEastAsia" w:cstheme="minorBidi"/>
          <w:color w:val="auto"/>
        </w:rPr>
      </w:pPr>
      <w:hyperlink w:anchor="_Toc22665203" w:history="1">
        <w:r w:rsidR="00C565BD" w:rsidRPr="001515BA">
          <w:rPr>
            <w:rStyle w:val="Hyperlink"/>
          </w:rPr>
          <w:t>8.1 Financial Instruments Specific Disclosures</w:t>
        </w:r>
        <w:r w:rsidR="00C565BD">
          <w:rPr>
            <w:webHidden/>
          </w:rPr>
          <w:tab/>
        </w:r>
        <w:r w:rsidR="00C565BD">
          <w:rPr>
            <w:webHidden/>
          </w:rPr>
          <w:fldChar w:fldCharType="begin"/>
        </w:r>
        <w:r w:rsidR="00C565BD">
          <w:rPr>
            <w:webHidden/>
          </w:rPr>
          <w:instrText xml:space="preserve"> PAGEREF _Toc22665203 \h </w:instrText>
        </w:r>
        <w:r w:rsidR="00C565BD">
          <w:rPr>
            <w:webHidden/>
          </w:rPr>
        </w:r>
        <w:r w:rsidR="00C565BD">
          <w:rPr>
            <w:webHidden/>
          </w:rPr>
          <w:fldChar w:fldCharType="separate"/>
        </w:r>
        <w:r w:rsidR="0067082F">
          <w:rPr>
            <w:webHidden/>
          </w:rPr>
          <w:t>104</w:t>
        </w:r>
        <w:r w:rsidR="00C565BD">
          <w:rPr>
            <w:webHidden/>
          </w:rPr>
          <w:fldChar w:fldCharType="end"/>
        </w:r>
      </w:hyperlink>
    </w:p>
    <w:p w14:paraId="08456340" w14:textId="79F65229" w:rsidR="00C565BD" w:rsidRDefault="004E222A">
      <w:pPr>
        <w:pStyle w:val="TOC3"/>
        <w:rPr>
          <w:rFonts w:eastAsiaTheme="minorEastAsia" w:cstheme="minorBidi"/>
          <w:color w:val="auto"/>
        </w:rPr>
      </w:pPr>
      <w:hyperlink w:anchor="_Toc22665204" w:history="1">
        <w:r w:rsidR="00C565BD" w:rsidRPr="001515BA">
          <w:rPr>
            <w:rStyle w:val="Hyperlink"/>
          </w:rPr>
          <w:t>8.2 Contingent Assets and Contingent Liabilities</w:t>
        </w:r>
        <w:r w:rsidR="00C565BD">
          <w:rPr>
            <w:webHidden/>
          </w:rPr>
          <w:tab/>
        </w:r>
        <w:r w:rsidR="00C565BD">
          <w:rPr>
            <w:webHidden/>
          </w:rPr>
          <w:fldChar w:fldCharType="begin"/>
        </w:r>
        <w:r w:rsidR="00C565BD">
          <w:rPr>
            <w:webHidden/>
          </w:rPr>
          <w:instrText xml:space="preserve"> PAGEREF _Toc22665204 \h </w:instrText>
        </w:r>
        <w:r w:rsidR="00C565BD">
          <w:rPr>
            <w:webHidden/>
          </w:rPr>
        </w:r>
        <w:r w:rsidR="00C565BD">
          <w:rPr>
            <w:webHidden/>
          </w:rPr>
          <w:fldChar w:fldCharType="separate"/>
        </w:r>
        <w:r w:rsidR="0067082F">
          <w:rPr>
            <w:webHidden/>
          </w:rPr>
          <w:t>111</w:t>
        </w:r>
        <w:r w:rsidR="00C565BD">
          <w:rPr>
            <w:webHidden/>
          </w:rPr>
          <w:fldChar w:fldCharType="end"/>
        </w:r>
      </w:hyperlink>
    </w:p>
    <w:p w14:paraId="68FD34C3" w14:textId="10E12186" w:rsidR="00C565BD" w:rsidRDefault="004E222A">
      <w:pPr>
        <w:pStyle w:val="TOC3"/>
        <w:rPr>
          <w:rFonts w:eastAsiaTheme="minorEastAsia" w:cstheme="minorBidi"/>
          <w:color w:val="auto"/>
        </w:rPr>
      </w:pPr>
      <w:hyperlink w:anchor="_Toc22665205" w:history="1">
        <w:r w:rsidR="00C565BD" w:rsidRPr="001515BA">
          <w:rPr>
            <w:rStyle w:val="Hyperlink"/>
          </w:rPr>
          <w:t>8.3 Fair Value Determination</w:t>
        </w:r>
        <w:r w:rsidR="00C565BD">
          <w:rPr>
            <w:webHidden/>
          </w:rPr>
          <w:tab/>
        </w:r>
        <w:r w:rsidR="00C565BD">
          <w:rPr>
            <w:webHidden/>
          </w:rPr>
          <w:fldChar w:fldCharType="begin"/>
        </w:r>
        <w:r w:rsidR="00C565BD">
          <w:rPr>
            <w:webHidden/>
          </w:rPr>
          <w:instrText xml:space="preserve"> PAGEREF _Toc22665205 \h </w:instrText>
        </w:r>
        <w:r w:rsidR="00C565BD">
          <w:rPr>
            <w:webHidden/>
          </w:rPr>
        </w:r>
        <w:r w:rsidR="00C565BD">
          <w:rPr>
            <w:webHidden/>
          </w:rPr>
          <w:fldChar w:fldCharType="separate"/>
        </w:r>
        <w:r w:rsidR="0067082F">
          <w:rPr>
            <w:webHidden/>
          </w:rPr>
          <w:t>113</w:t>
        </w:r>
        <w:r w:rsidR="00C565BD">
          <w:rPr>
            <w:webHidden/>
          </w:rPr>
          <w:fldChar w:fldCharType="end"/>
        </w:r>
      </w:hyperlink>
    </w:p>
    <w:p w14:paraId="54DE049D" w14:textId="6886644E" w:rsidR="00C565BD" w:rsidRDefault="004E222A">
      <w:pPr>
        <w:pStyle w:val="TOC2"/>
        <w:rPr>
          <w:rFonts w:eastAsiaTheme="minorEastAsia" w:cstheme="minorBidi"/>
          <w:color w:val="auto"/>
        </w:rPr>
      </w:pPr>
      <w:hyperlink w:anchor="_Toc22665206" w:history="1">
        <w:r w:rsidR="00C565BD" w:rsidRPr="001515BA">
          <w:rPr>
            <w:rStyle w:val="Hyperlink"/>
          </w:rPr>
          <w:t>Note 9.</w:t>
        </w:r>
        <w:r w:rsidR="00C565BD">
          <w:rPr>
            <w:rFonts w:eastAsiaTheme="minorEastAsia" w:cstheme="minorBidi"/>
            <w:color w:val="auto"/>
          </w:rPr>
          <w:tab/>
        </w:r>
        <w:r w:rsidR="00C565BD" w:rsidRPr="001515BA">
          <w:rPr>
            <w:rStyle w:val="Hyperlink"/>
          </w:rPr>
          <w:t>Other Disclosures</w:t>
        </w:r>
        <w:r w:rsidR="00C565BD">
          <w:rPr>
            <w:webHidden/>
          </w:rPr>
          <w:tab/>
        </w:r>
        <w:r w:rsidR="00C565BD">
          <w:rPr>
            <w:webHidden/>
          </w:rPr>
          <w:fldChar w:fldCharType="begin"/>
        </w:r>
        <w:r w:rsidR="00C565BD">
          <w:rPr>
            <w:webHidden/>
          </w:rPr>
          <w:instrText xml:space="preserve"> PAGEREF _Toc22665206 \h </w:instrText>
        </w:r>
        <w:r w:rsidR="00C565BD">
          <w:rPr>
            <w:webHidden/>
          </w:rPr>
        </w:r>
        <w:r w:rsidR="00C565BD">
          <w:rPr>
            <w:webHidden/>
          </w:rPr>
          <w:fldChar w:fldCharType="separate"/>
        </w:r>
        <w:r w:rsidR="0067082F">
          <w:rPr>
            <w:webHidden/>
          </w:rPr>
          <w:t>116</w:t>
        </w:r>
        <w:r w:rsidR="00C565BD">
          <w:rPr>
            <w:webHidden/>
          </w:rPr>
          <w:fldChar w:fldCharType="end"/>
        </w:r>
      </w:hyperlink>
    </w:p>
    <w:p w14:paraId="6463EAD4" w14:textId="0013D085" w:rsidR="00C565BD" w:rsidRDefault="004E222A">
      <w:pPr>
        <w:pStyle w:val="TOC3"/>
        <w:rPr>
          <w:rFonts w:eastAsiaTheme="minorEastAsia" w:cstheme="minorBidi"/>
          <w:color w:val="auto"/>
        </w:rPr>
      </w:pPr>
      <w:hyperlink w:anchor="_Toc22665207" w:history="1">
        <w:r w:rsidR="00C565BD" w:rsidRPr="001515BA">
          <w:rPr>
            <w:rStyle w:val="Hyperlink"/>
          </w:rPr>
          <w:t>Introduction</w:t>
        </w:r>
        <w:r w:rsidR="00C565BD">
          <w:rPr>
            <w:webHidden/>
          </w:rPr>
          <w:tab/>
        </w:r>
        <w:r w:rsidR="00C565BD">
          <w:rPr>
            <w:webHidden/>
          </w:rPr>
          <w:fldChar w:fldCharType="begin"/>
        </w:r>
        <w:r w:rsidR="00C565BD">
          <w:rPr>
            <w:webHidden/>
          </w:rPr>
          <w:instrText xml:space="preserve"> PAGEREF _Toc22665207 \h </w:instrText>
        </w:r>
        <w:r w:rsidR="00C565BD">
          <w:rPr>
            <w:webHidden/>
          </w:rPr>
        </w:r>
        <w:r w:rsidR="00C565BD">
          <w:rPr>
            <w:webHidden/>
          </w:rPr>
          <w:fldChar w:fldCharType="separate"/>
        </w:r>
        <w:r w:rsidR="0067082F">
          <w:rPr>
            <w:webHidden/>
          </w:rPr>
          <w:t>116</w:t>
        </w:r>
        <w:r w:rsidR="00C565BD">
          <w:rPr>
            <w:webHidden/>
          </w:rPr>
          <w:fldChar w:fldCharType="end"/>
        </w:r>
      </w:hyperlink>
    </w:p>
    <w:p w14:paraId="6834A127" w14:textId="2D189549" w:rsidR="00C565BD" w:rsidRDefault="004E222A">
      <w:pPr>
        <w:pStyle w:val="TOC3"/>
        <w:rPr>
          <w:rFonts w:eastAsiaTheme="minorEastAsia" w:cstheme="minorBidi"/>
          <w:color w:val="auto"/>
        </w:rPr>
      </w:pPr>
      <w:hyperlink w:anchor="_Toc22665208" w:history="1">
        <w:r w:rsidR="00C565BD" w:rsidRPr="001515BA">
          <w:rPr>
            <w:rStyle w:val="Hyperlink"/>
          </w:rPr>
          <w:t>9.1 Other Economic Flows Included in Net Result</w:t>
        </w:r>
        <w:r w:rsidR="00C565BD">
          <w:rPr>
            <w:webHidden/>
          </w:rPr>
          <w:tab/>
        </w:r>
        <w:r w:rsidR="00C565BD">
          <w:rPr>
            <w:webHidden/>
          </w:rPr>
          <w:fldChar w:fldCharType="begin"/>
        </w:r>
        <w:r w:rsidR="00C565BD">
          <w:rPr>
            <w:webHidden/>
          </w:rPr>
          <w:instrText xml:space="preserve"> PAGEREF _Toc22665208 \h </w:instrText>
        </w:r>
        <w:r w:rsidR="00C565BD">
          <w:rPr>
            <w:webHidden/>
          </w:rPr>
        </w:r>
        <w:r w:rsidR="00C565BD">
          <w:rPr>
            <w:webHidden/>
          </w:rPr>
          <w:fldChar w:fldCharType="separate"/>
        </w:r>
        <w:r w:rsidR="0067082F">
          <w:rPr>
            <w:webHidden/>
          </w:rPr>
          <w:t>116</w:t>
        </w:r>
        <w:r w:rsidR="00C565BD">
          <w:rPr>
            <w:webHidden/>
          </w:rPr>
          <w:fldChar w:fldCharType="end"/>
        </w:r>
      </w:hyperlink>
    </w:p>
    <w:p w14:paraId="461742B7" w14:textId="30665BF2" w:rsidR="00C565BD" w:rsidRDefault="004E222A">
      <w:pPr>
        <w:pStyle w:val="TOC3"/>
        <w:rPr>
          <w:rFonts w:eastAsiaTheme="minorEastAsia" w:cstheme="minorBidi"/>
          <w:color w:val="auto"/>
        </w:rPr>
      </w:pPr>
      <w:hyperlink w:anchor="_Toc22665209" w:history="1">
        <w:r w:rsidR="00C565BD" w:rsidRPr="001515BA">
          <w:rPr>
            <w:rStyle w:val="Hyperlink"/>
          </w:rPr>
          <w:t>9.2 Responsible Persons</w:t>
        </w:r>
        <w:r w:rsidR="00C565BD">
          <w:rPr>
            <w:webHidden/>
          </w:rPr>
          <w:tab/>
        </w:r>
        <w:r w:rsidR="00C565BD">
          <w:rPr>
            <w:webHidden/>
          </w:rPr>
          <w:fldChar w:fldCharType="begin"/>
        </w:r>
        <w:r w:rsidR="00C565BD">
          <w:rPr>
            <w:webHidden/>
          </w:rPr>
          <w:instrText xml:space="preserve"> PAGEREF _Toc22665209 \h </w:instrText>
        </w:r>
        <w:r w:rsidR="00C565BD">
          <w:rPr>
            <w:webHidden/>
          </w:rPr>
        </w:r>
        <w:r w:rsidR="00C565BD">
          <w:rPr>
            <w:webHidden/>
          </w:rPr>
          <w:fldChar w:fldCharType="separate"/>
        </w:r>
        <w:r w:rsidR="0067082F">
          <w:rPr>
            <w:webHidden/>
          </w:rPr>
          <w:t>117</w:t>
        </w:r>
        <w:r w:rsidR="00C565BD">
          <w:rPr>
            <w:webHidden/>
          </w:rPr>
          <w:fldChar w:fldCharType="end"/>
        </w:r>
      </w:hyperlink>
    </w:p>
    <w:p w14:paraId="05672F64" w14:textId="3B40AC48" w:rsidR="00C565BD" w:rsidRDefault="004E222A">
      <w:pPr>
        <w:pStyle w:val="TOC3"/>
        <w:rPr>
          <w:rFonts w:eastAsiaTheme="minorEastAsia" w:cstheme="minorBidi"/>
          <w:color w:val="auto"/>
        </w:rPr>
      </w:pPr>
      <w:hyperlink w:anchor="_Toc22665210" w:history="1">
        <w:r w:rsidR="00C565BD" w:rsidRPr="001515BA">
          <w:rPr>
            <w:rStyle w:val="Hyperlink"/>
          </w:rPr>
          <w:t>9.3 Remuneration of Executives</w:t>
        </w:r>
        <w:r w:rsidR="00C565BD">
          <w:rPr>
            <w:webHidden/>
          </w:rPr>
          <w:tab/>
        </w:r>
        <w:r w:rsidR="00C565BD">
          <w:rPr>
            <w:webHidden/>
          </w:rPr>
          <w:fldChar w:fldCharType="begin"/>
        </w:r>
        <w:r w:rsidR="00C565BD">
          <w:rPr>
            <w:webHidden/>
          </w:rPr>
          <w:instrText xml:space="preserve"> PAGEREF _Toc22665210 \h </w:instrText>
        </w:r>
        <w:r w:rsidR="00C565BD">
          <w:rPr>
            <w:webHidden/>
          </w:rPr>
        </w:r>
        <w:r w:rsidR="00C565BD">
          <w:rPr>
            <w:webHidden/>
          </w:rPr>
          <w:fldChar w:fldCharType="separate"/>
        </w:r>
        <w:r w:rsidR="0067082F">
          <w:rPr>
            <w:webHidden/>
          </w:rPr>
          <w:t>118</w:t>
        </w:r>
        <w:r w:rsidR="00C565BD">
          <w:rPr>
            <w:webHidden/>
          </w:rPr>
          <w:fldChar w:fldCharType="end"/>
        </w:r>
      </w:hyperlink>
    </w:p>
    <w:p w14:paraId="6291B8B0" w14:textId="0A011661" w:rsidR="00C565BD" w:rsidRDefault="004E222A">
      <w:pPr>
        <w:pStyle w:val="TOC3"/>
        <w:rPr>
          <w:rFonts w:eastAsiaTheme="minorEastAsia" w:cstheme="minorBidi"/>
          <w:color w:val="auto"/>
        </w:rPr>
      </w:pPr>
      <w:hyperlink w:anchor="_Toc22665211" w:history="1">
        <w:r w:rsidR="00C565BD" w:rsidRPr="001515BA">
          <w:rPr>
            <w:rStyle w:val="Hyperlink"/>
          </w:rPr>
          <w:t>9.4 Key Management Personnel</w:t>
        </w:r>
        <w:r w:rsidR="00C565BD">
          <w:rPr>
            <w:webHidden/>
          </w:rPr>
          <w:tab/>
        </w:r>
        <w:r w:rsidR="00C565BD">
          <w:rPr>
            <w:webHidden/>
          </w:rPr>
          <w:fldChar w:fldCharType="begin"/>
        </w:r>
        <w:r w:rsidR="00C565BD">
          <w:rPr>
            <w:webHidden/>
          </w:rPr>
          <w:instrText xml:space="preserve"> PAGEREF _Toc22665211 \h </w:instrText>
        </w:r>
        <w:r w:rsidR="00C565BD">
          <w:rPr>
            <w:webHidden/>
          </w:rPr>
        </w:r>
        <w:r w:rsidR="00C565BD">
          <w:rPr>
            <w:webHidden/>
          </w:rPr>
          <w:fldChar w:fldCharType="separate"/>
        </w:r>
        <w:r w:rsidR="0067082F">
          <w:rPr>
            <w:webHidden/>
          </w:rPr>
          <w:t>119</w:t>
        </w:r>
        <w:r w:rsidR="00C565BD">
          <w:rPr>
            <w:webHidden/>
          </w:rPr>
          <w:fldChar w:fldCharType="end"/>
        </w:r>
      </w:hyperlink>
    </w:p>
    <w:p w14:paraId="0B671BF8" w14:textId="0FABC010" w:rsidR="00C565BD" w:rsidRDefault="004E222A">
      <w:pPr>
        <w:pStyle w:val="TOC3"/>
        <w:rPr>
          <w:rFonts w:eastAsiaTheme="minorEastAsia" w:cstheme="minorBidi"/>
          <w:color w:val="auto"/>
        </w:rPr>
      </w:pPr>
      <w:hyperlink w:anchor="_Toc22665212" w:history="1">
        <w:r w:rsidR="00C565BD" w:rsidRPr="001515BA">
          <w:rPr>
            <w:rStyle w:val="Hyperlink"/>
          </w:rPr>
          <w:t>9.5 Remuneration of Auditors</w:t>
        </w:r>
        <w:r w:rsidR="00C565BD">
          <w:rPr>
            <w:webHidden/>
          </w:rPr>
          <w:tab/>
        </w:r>
        <w:r w:rsidR="00C565BD">
          <w:rPr>
            <w:webHidden/>
          </w:rPr>
          <w:fldChar w:fldCharType="begin"/>
        </w:r>
        <w:r w:rsidR="00C565BD">
          <w:rPr>
            <w:webHidden/>
          </w:rPr>
          <w:instrText xml:space="preserve"> PAGEREF _Toc22665212 \h </w:instrText>
        </w:r>
        <w:r w:rsidR="00C565BD">
          <w:rPr>
            <w:webHidden/>
          </w:rPr>
        </w:r>
        <w:r w:rsidR="00C565BD">
          <w:rPr>
            <w:webHidden/>
          </w:rPr>
          <w:fldChar w:fldCharType="separate"/>
        </w:r>
        <w:r w:rsidR="0067082F">
          <w:rPr>
            <w:webHidden/>
          </w:rPr>
          <w:t>120</w:t>
        </w:r>
        <w:r w:rsidR="00C565BD">
          <w:rPr>
            <w:webHidden/>
          </w:rPr>
          <w:fldChar w:fldCharType="end"/>
        </w:r>
      </w:hyperlink>
    </w:p>
    <w:p w14:paraId="0DA8BF61" w14:textId="090BD03D" w:rsidR="00C565BD" w:rsidRDefault="004E222A">
      <w:pPr>
        <w:pStyle w:val="TOC3"/>
        <w:rPr>
          <w:rFonts w:eastAsiaTheme="minorEastAsia" w:cstheme="minorBidi"/>
          <w:color w:val="auto"/>
        </w:rPr>
      </w:pPr>
      <w:hyperlink w:anchor="_Toc22665213" w:history="1">
        <w:r w:rsidR="00C565BD" w:rsidRPr="001515BA">
          <w:rPr>
            <w:rStyle w:val="Hyperlink"/>
          </w:rPr>
          <w:t>9.6 Subsequent Events</w:t>
        </w:r>
        <w:r w:rsidR="00C565BD">
          <w:rPr>
            <w:webHidden/>
          </w:rPr>
          <w:tab/>
        </w:r>
        <w:r w:rsidR="00C565BD">
          <w:rPr>
            <w:webHidden/>
          </w:rPr>
          <w:fldChar w:fldCharType="begin"/>
        </w:r>
        <w:r w:rsidR="00C565BD">
          <w:rPr>
            <w:webHidden/>
          </w:rPr>
          <w:instrText xml:space="preserve"> PAGEREF _Toc22665213 \h </w:instrText>
        </w:r>
        <w:r w:rsidR="00C565BD">
          <w:rPr>
            <w:webHidden/>
          </w:rPr>
        </w:r>
        <w:r w:rsidR="00C565BD">
          <w:rPr>
            <w:webHidden/>
          </w:rPr>
          <w:fldChar w:fldCharType="separate"/>
        </w:r>
        <w:r w:rsidR="0067082F">
          <w:rPr>
            <w:webHidden/>
          </w:rPr>
          <w:t>120</w:t>
        </w:r>
        <w:r w:rsidR="00C565BD">
          <w:rPr>
            <w:webHidden/>
          </w:rPr>
          <w:fldChar w:fldCharType="end"/>
        </w:r>
      </w:hyperlink>
    </w:p>
    <w:p w14:paraId="1DC2AE41" w14:textId="32648EEE" w:rsidR="00C565BD" w:rsidRDefault="004E222A">
      <w:pPr>
        <w:pStyle w:val="TOC3"/>
        <w:rPr>
          <w:rFonts w:eastAsiaTheme="minorEastAsia" w:cstheme="minorBidi"/>
          <w:color w:val="auto"/>
        </w:rPr>
      </w:pPr>
      <w:hyperlink w:anchor="_Toc22665214" w:history="1">
        <w:r w:rsidR="00C565BD" w:rsidRPr="001515BA">
          <w:rPr>
            <w:rStyle w:val="Hyperlink"/>
          </w:rPr>
          <w:t>9.7 Other Accounting Policies</w:t>
        </w:r>
        <w:r w:rsidR="00C565BD">
          <w:rPr>
            <w:webHidden/>
          </w:rPr>
          <w:tab/>
        </w:r>
        <w:r w:rsidR="00C565BD">
          <w:rPr>
            <w:webHidden/>
          </w:rPr>
          <w:fldChar w:fldCharType="begin"/>
        </w:r>
        <w:r w:rsidR="00C565BD">
          <w:rPr>
            <w:webHidden/>
          </w:rPr>
          <w:instrText xml:space="preserve"> PAGEREF _Toc22665214 \h </w:instrText>
        </w:r>
        <w:r w:rsidR="00C565BD">
          <w:rPr>
            <w:webHidden/>
          </w:rPr>
        </w:r>
        <w:r w:rsidR="00C565BD">
          <w:rPr>
            <w:webHidden/>
          </w:rPr>
          <w:fldChar w:fldCharType="separate"/>
        </w:r>
        <w:r w:rsidR="0067082F">
          <w:rPr>
            <w:webHidden/>
          </w:rPr>
          <w:t>120</w:t>
        </w:r>
        <w:r w:rsidR="00C565BD">
          <w:rPr>
            <w:webHidden/>
          </w:rPr>
          <w:fldChar w:fldCharType="end"/>
        </w:r>
      </w:hyperlink>
    </w:p>
    <w:p w14:paraId="50A3A810" w14:textId="701F61E0" w:rsidR="00C565BD" w:rsidRDefault="004E222A">
      <w:pPr>
        <w:pStyle w:val="TOC3"/>
        <w:rPr>
          <w:rFonts w:eastAsiaTheme="minorEastAsia" w:cstheme="minorBidi"/>
          <w:color w:val="auto"/>
        </w:rPr>
      </w:pPr>
      <w:hyperlink w:anchor="_Toc22665215" w:history="1">
        <w:r w:rsidR="00C565BD" w:rsidRPr="001515BA">
          <w:rPr>
            <w:rStyle w:val="Hyperlink"/>
          </w:rPr>
          <w:t>9.8 Australian Accounting Standards Issued That Are Not Yet Effective</w:t>
        </w:r>
        <w:r w:rsidR="00C565BD">
          <w:rPr>
            <w:webHidden/>
          </w:rPr>
          <w:tab/>
        </w:r>
        <w:r w:rsidR="00C565BD">
          <w:rPr>
            <w:webHidden/>
          </w:rPr>
          <w:fldChar w:fldCharType="begin"/>
        </w:r>
        <w:r w:rsidR="00C565BD">
          <w:rPr>
            <w:webHidden/>
          </w:rPr>
          <w:instrText xml:space="preserve"> PAGEREF _Toc22665215 \h </w:instrText>
        </w:r>
        <w:r w:rsidR="00C565BD">
          <w:rPr>
            <w:webHidden/>
          </w:rPr>
        </w:r>
        <w:r w:rsidR="00C565BD">
          <w:rPr>
            <w:webHidden/>
          </w:rPr>
          <w:fldChar w:fldCharType="separate"/>
        </w:r>
        <w:r w:rsidR="0067082F">
          <w:rPr>
            <w:webHidden/>
          </w:rPr>
          <w:t>121</w:t>
        </w:r>
        <w:r w:rsidR="00C565BD">
          <w:rPr>
            <w:webHidden/>
          </w:rPr>
          <w:fldChar w:fldCharType="end"/>
        </w:r>
      </w:hyperlink>
    </w:p>
    <w:p w14:paraId="31734D59" w14:textId="724D698E" w:rsidR="00C565BD" w:rsidRDefault="004E222A">
      <w:pPr>
        <w:pStyle w:val="TOC2"/>
        <w:rPr>
          <w:rFonts w:eastAsiaTheme="minorEastAsia" w:cstheme="minorBidi"/>
          <w:color w:val="auto"/>
        </w:rPr>
      </w:pPr>
      <w:hyperlink w:anchor="_Toc22665216" w:history="1">
        <w:r w:rsidR="00C565BD" w:rsidRPr="001515BA">
          <w:rPr>
            <w:rStyle w:val="Hyperlink"/>
          </w:rPr>
          <w:t>Note 10.</w:t>
        </w:r>
        <w:r w:rsidR="00C565BD">
          <w:rPr>
            <w:rFonts w:eastAsiaTheme="minorEastAsia" w:cstheme="minorBidi"/>
            <w:color w:val="auto"/>
          </w:rPr>
          <w:tab/>
        </w:r>
        <w:r w:rsidR="00C565BD" w:rsidRPr="001515BA">
          <w:rPr>
            <w:rStyle w:val="Hyperlink"/>
          </w:rPr>
          <w:t>Glossary of Technical Terms and Style Conventions</w:t>
        </w:r>
        <w:r w:rsidR="00C565BD">
          <w:rPr>
            <w:webHidden/>
          </w:rPr>
          <w:tab/>
        </w:r>
        <w:r w:rsidR="00C565BD">
          <w:rPr>
            <w:webHidden/>
          </w:rPr>
          <w:fldChar w:fldCharType="begin"/>
        </w:r>
        <w:r w:rsidR="00C565BD">
          <w:rPr>
            <w:webHidden/>
          </w:rPr>
          <w:instrText xml:space="preserve"> PAGEREF _Toc22665216 \h </w:instrText>
        </w:r>
        <w:r w:rsidR="00C565BD">
          <w:rPr>
            <w:webHidden/>
          </w:rPr>
        </w:r>
        <w:r w:rsidR="00C565BD">
          <w:rPr>
            <w:webHidden/>
          </w:rPr>
          <w:fldChar w:fldCharType="separate"/>
        </w:r>
        <w:r w:rsidR="0067082F">
          <w:rPr>
            <w:webHidden/>
          </w:rPr>
          <w:t>125</w:t>
        </w:r>
        <w:r w:rsidR="00C565BD">
          <w:rPr>
            <w:webHidden/>
          </w:rPr>
          <w:fldChar w:fldCharType="end"/>
        </w:r>
      </w:hyperlink>
    </w:p>
    <w:p w14:paraId="2F6B1983" w14:textId="455382B9" w:rsidR="00C565BD" w:rsidRDefault="004E222A">
      <w:pPr>
        <w:pStyle w:val="TOC2"/>
        <w:rPr>
          <w:rFonts w:eastAsiaTheme="minorEastAsia" w:cstheme="minorBidi"/>
          <w:color w:val="auto"/>
        </w:rPr>
      </w:pPr>
      <w:hyperlink w:anchor="_Toc22665217" w:history="1">
        <w:r w:rsidR="00C565BD" w:rsidRPr="001515BA">
          <w:rPr>
            <w:rStyle w:val="Hyperlink"/>
          </w:rPr>
          <w:t>Note 11.</w:t>
        </w:r>
        <w:r w:rsidR="00C565BD">
          <w:rPr>
            <w:rFonts w:eastAsiaTheme="minorEastAsia" w:cstheme="minorBidi"/>
            <w:color w:val="auto"/>
          </w:rPr>
          <w:tab/>
        </w:r>
        <w:r w:rsidR="00C565BD" w:rsidRPr="001515BA">
          <w:rPr>
            <w:rStyle w:val="Hyperlink"/>
          </w:rPr>
          <w:t>Budgetary Reporting</w:t>
        </w:r>
        <w:r w:rsidR="00C565BD">
          <w:rPr>
            <w:webHidden/>
          </w:rPr>
          <w:tab/>
        </w:r>
        <w:r w:rsidR="00C565BD">
          <w:rPr>
            <w:webHidden/>
          </w:rPr>
          <w:fldChar w:fldCharType="begin"/>
        </w:r>
        <w:r w:rsidR="00C565BD">
          <w:rPr>
            <w:webHidden/>
          </w:rPr>
          <w:instrText xml:space="preserve"> PAGEREF _Toc22665217 \h </w:instrText>
        </w:r>
        <w:r w:rsidR="00C565BD">
          <w:rPr>
            <w:webHidden/>
          </w:rPr>
        </w:r>
        <w:r w:rsidR="00C565BD">
          <w:rPr>
            <w:webHidden/>
          </w:rPr>
          <w:fldChar w:fldCharType="separate"/>
        </w:r>
        <w:r w:rsidR="0067082F">
          <w:rPr>
            <w:webHidden/>
          </w:rPr>
          <w:t>129</w:t>
        </w:r>
        <w:r w:rsidR="00C565BD">
          <w:rPr>
            <w:webHidden/>
          </w:rPr>
          <w:fldChar w:fldCharType="end"/>
        </w:r>
      </w:hyperlink>
    </w:p>
    <w:p w14:paraId="3ABE89B0" w14:textId="10714AD2" w:rsidR="00C565BD" w:rsidRDefault="004E222A">
      <w:pPr>
        <w:pStyle w:val="TOC3"/>
        <w:rPr>
          <w:rFonts w:eastAsiaTheme="minorEastAsia" w:cstheme="minorBidi"/>
          <w:color w:val="auto"/>
        </w:rPr>
      </w:pPr>
      <w:hyperlink w:anchor="_Toc22665218" w:history="1">
        <w:r w:rsidR="00C565BD" w:rsidRPr="001515BA">
          <w:rPr>
            <w:rStyle w:val="Hyperlink"/>
          </w:rPr>
          <w:t>Introduction</w:t>
        </w:r>
        <w:r w:rsidR="00C565BD">
          <w:rPr>
            <w:webHidden/>
          </w:rPr>
          <w:tab/>
        </w:r>
        <w:r w:rsidR="00C565BD">
          <w:rPr>
            <w:webHidden/>
          </w:rPr>
          <w:fldChar w:fldCharType="begin"/>
        </w:r>
        <w:r w:rsidR="00C565BD">
          <w:rPr>
            <w:webHidden/>
          </w:rPr>
          <w:instrText xml:space="preserve"> PAGEREF _Toc22665218 \h </w:instrText>
        </w:r>
        <w:r w:rsidR="00C565BD">
          <w:rPr>
            <w:webHidden/>
          </w:rPr>
        </w:r>
        <w:r w:rsidR="00C565BD">
          <w:rPr>
            <w:webHidden/>
          </w:rPr>
          <w:fldChar w:fldCharType="separate"/>
        </w:r>
        <w:r w:rsidR="0067082F">
          <w:rPr>
            <w:webHidden/>
          </w:rPr>
          <w:t>129</w:t>
        </w:r>
        <w:r w:rsidR="00C565BD">
          <w:rPr>
            <w:webHidden/>
          </w:rPr>
          <w:fldChar w:fldCharType="end"/>
        </w:r>
      </w:hyperlink>
    </w:p>
    <w:p w14:paraId="3AB4E946" w14:textId="4D9CADD0" w:rsidR="00C565BD" w:rsidRDefault="004E222A">
      <w:pPr>
        <w:pStyle w:val="TOC3"/>
        <w:rPr>
          <w:rFonts w:eastAsiaTheme="minorEastAsia" w:cstheme="minorBidi"/>
          <w:color w:val="auto"/>
        </w:rPr>
      </w:pPr>
      <w:hyperlink w:anchor="_Toc22665219" w:history="1">
        <w:r w:rsidR="00C565BD" w:rsidRPr="001515BA">
          <w:rPr>
            <w:rStyle w:val="Hyperlink"/>
          </w:rPr>
          <w:t>11.1 Comprehensive Operating Statement for the Financial Year Ended 30 June 2019</w:t>
        </w:r>
        <w:r w:rsidR="00C565BD">
          <w:rPr>
            <w:webHidden/>
          </w:rPr>
          <w:tab/>
        </w:r>
        <w:r w:rsidR="00C565BD">
          <w:rPr>
            <w:webHidden/>
          </w:rPr>
          <w:fldChar w:fldCharType="begin"/>
        </w:r>
        <w:r w:rsidR="00C565BD">
          <w:rPr>
            <w:webHidden/>
          </w:rPr>
          <w:instrText xml:space="preserve"> PAGEREF _Toc22665219 \h </w:instrText>
        </w:r>
        <w:r w:rsidR="00C565BD">
          <w:rPr>
            <w:webHidden/>
          </w:rPr>
        </w:r>
        <w:r w:rsidR="00C565BD">
          <w:rPr>
            <w:webHidden/>
          </w:rPr>
          <w:fldChar w:fldCharType="separate"/>
        </w:r>
        <w:r w:rsidR="0067082F">
          <w:rPr>
            <w:webHidden/>
          </w:rPr>
          <w:t>129</w:t>
        </w:r>
        <w:r w:rsidR="00C565BD">
          <w:rPr>
            <w:webHidden/>
          </w:rPr>
          <w:fldChar w:fldCharType="end"/>
        </w:r>
      </w:hyperlink>
    </w:p>
    <w:p w14:paraId="4965EF15" w14:textId="2FBA9C6E" w:rsidR="00C565BD" w:rsidRDefault="004E222A">
      <w:pPr>
        <w:pStyle w:val="TOC3"/>
        <w:rPr>
          <w:rFonts w:eastAsiaTheme="minorEastAsia" w:cstheme="minorBidi"/>
          <w:color w:val="auto"/>
        </w:rPr>
      </w:pPr>
      <w:hyperlink w:anchor="_Toc22665220" w:history="1">
        <w:r w:rsidR="00C565BD" w:rsidRPr="001515BA">
          <w:rPr>
            <w:rStyle w:val="Hyperlink"/>
          </w:rPr>
          <w:t>11.2 Balance Sheet as at 30 June 2019</w:t>
        </w:r>
        <w:r w:rsidR="00C565BD">
          <w:rPr>
            <w:webHidden/>
          </w:rPr>
          <w:tab/>
        </w:r>
        <w:r w:rsidR="00C565BD">
          <w:rPr>
            <w:webHidden/>
          </w:rPr>
          <w:fldChar w:fldCharType="begin"/>
        </w:r>
        <w:r w:rsidR="00C565BD">
          <w:rPr>
            <w:webHidden/>
          </w:rPr>
          <w:instrText xml:space="preserve"> PAGEREF _Toc22665220 \h </w:instrText>
        </w:r>
        <w:r w:rsidR="00C565BD">
          <w:rPr>
            <w:webHidden/>
          </w:rPr>
        </w:r>
        <w:r w:rsidR="00C565BD">
          <w:rPr>
            <w:webHidden/>
          </w:rPr>
          <w:fldChar w:fldCharType="separate"/>
        </w:r>
        <w:r w:rsidR="0067082F">
          <w:rPr>
            <w:webHidden/>
          </w:rPr>
          <w:t>130</w:t>
        </w:r>
        <w:r w:rsidR="00C565BD">
          <w:rPr>
            <w:webHidden/>
          </w:rPr>
          <w:fldChar w:fldCharType="end"/>
        </w:r>
      </w:hyperlink>
    </w:p>
    <w:p w14:paraId="6691CB7F" w14:textId="707B5A27" w:rsidR="00C565BD" w:rsidRDefault="004E222A">
      <w:pPr>
        <w:pStyle w:val="TOC3"/>
        <w:rPr>
          <w:rFonts w:eastAsiaTheme="minorEastAsia" w:cstheme="minorBidi"/>
          <w:color w:val="auto"/>
        </w:rPr>
      </w:pPr>
      <w:hyperlink w:anchor="_Toc22665221" w:history="1">
        <w:r w:rsidR="00C565BD" w:rsidRPr="001515BA">
          <w:rPr>
            <w:rStyle w:val="Hyperlink"/>
          </w:rPr>
          <w:t>11.3 Cash Flow Statement for the Financial Year Ended 30 June 2019</w:t>
        </w:r>
        <w:r w:rsidR="00C565BD">
          <w:rPr>
            <w:webHidden/>
          </w:rPr>
          <w:tab/>
        </w:r>
        <w:r w:rsidR="00C565BD">
          <w:rPr>
            <w:webHidden/>
          </w:rPr>
          <w:fldChar w:fldCharType="begin"/>
        </w:r>
        <w:r w:rsidR="00C565BD">
          <w:rPr>
            <w:webHidden/>
          </w:rPr>
          <w:instrText xml:space="preserve"> PAGEREF _Toc22665221 \h </w:instrText>
        </w:r>
        <w:r w:rsidR="00C565BD">
          <w:rPr>
            <w:webHidden/>
          </w:rPr>
        </w:r>
        <w:r w:rsidR="00C565BD">
          <w:rPr>
            <w:webHidden/>
          </w:rPr>
          <w:fldChar w:fldCharType="separate"/>
        </w:r>
        <w:r w:rsidR="0067082F">
          <w:rPr>
            <w:webHidden/>
          </w:rPr>
          <w:t>131</w:t>
        </w:r>
        <w:r w:rsidR="00C565BD">
          <w:rPr>
            <w:webHidden/>
          </w:rPr>
          <w:fldChar w:fldCharType="end"/>
        </w:r>
      </w:hyperlink>
    </w:p>
    <w:p w14:paraId="0238C34C" w14:textId="440A5EF3" w:rsidR="00C565BD" w:rsidRDefault="004E222A">
      <w:pPr>
        <w:pStyle w:val="TOC3"/>
        <w:rPr>
          <w:rFonts w:eastAsiaTheme="minorEastAsia" w:cstheme="minorBidi"/>
          <w:color w:val="auto"/>
        </w:rPr>
      </w:pPr>
      <w:hyperlink w:anchor="_Toc22665222" w:history="1">
        <w:r w:rsidR="00C565BD" w:rsidRPr="001515BA">
          <w:rPr>
            <w:rStyle w:val="Hyperlink"/>
          </w:rPr>
          <w:t>11.4 Statement of Changes in Equity for the Financial Year Ended 30 June 2019</w:t>
        </w:r>
        <w:r w:rsidR="00C565BD">
          <w:rPr>
            <w:webHidden/>
          </w:rPr>
          <w:tab/>
        </w:r>
        <w:r w:rsidR="00C565BD">
          <w:rPr>
            <w:webHidden/>
          </w:rPr>
          <w:fldChar w:fldCharType="begin"/>
        </w:r>
        <w:r w:rsidR="00C565BD">
          <w:rPr>
            <w:webHidden/>
          </w:rPr>
          <w:instrText xml:space="preserve"> PAGEREF _Toc22665222 \h </w:instrText>
        </w:r>
        <w:r w:rsidR="00C565BD">
          <w:rPr>
            <w:webHidden/>
          </w:rPr>
        </w:r>
        <w:r w:rsidR="00C565BD">
          <w:rPr>
            <w:webHidden/>
          </w:rPr>
          <w:fldChar w:fldCharType="separate"/>
        </w:r>
        <w:r w:rsidR="0067082F">
          <w:rPr>
            <w:webHidden/>
          </w:rPr>
          <w:t>133</w:t>
        </w:r>
        <w:r w:rsidR="00C565BD">
          <w:rPr>
            <w:webHidden/>
          </w:rPr>
          <w:fldChar w:fldCharType="end"/>
        </w:r>
      </w:hyperlink>
    </w:p>
    <w:p w14:paraId="56A8ED43" w14:textId="7EAA9452" w:rsidR="00C565BD" w:rsidRDefault="004E222A">
      <w:pPr>
        <w:pStyle w:val="TOC3"/>
        <w:rPr>
          <w:rFonts w:eastAsiaTheme="minorEastAsia" w:cstheme="minorBidi"/>
          <w:color w:val="auto"/>
        </w:rPr>
      </w:pPr>
      <w:hyperlink w:anchor="_Toc22665223" w:history="1">
        <w:r w:rsidR="00C565BD" w:rsidRPr="001515BA">
          <w:rPr>
            <w:rStyle w:val="Hyperlink"/>
          </w:rPr>
          <w:t>11.5 Administered Items</w:t>
        </w:r>
        <w:r w:rsidR="00C565BD">
          <w:rPr>
            <w:webHidden/>
          </w:rPr>
          <w:tab/>
        </w:r>
        <w:r w:rsidR="00C565BD">
          <w:rPr>
            <w:webHidden/>
          </w:rPr>
          <w:fldChar w:fldCharType="begin"/>
        </w:r>
        <w:r w:rsidR="00C565BD">
          <w:rPr>
            <w:webHidden/>
          </w:rPr>
          <w:instrText xml:space="preserve"> PAGEREF _Toc22665223 \h </w:instrText>
        </w:r>
        <w:r w:rsidR="00C565BD">
          <w:rPr>
            <w:webHidden/>
          </w:rPr>
        </w:r>
        <w:r w:rsidR="00C565BD">
          <w:rPr>
            <w:webHidden/>
          </w:rPr>
          <w:fldChar w:fldCharType="separate"/>
        </w:r>
        <w:r w:rsidR="0067082F">
          <w:rPr>
            <w:webHidden/>
          </w:rPr>
          <w:t>134</w:t>
        </w:r>
        <w:r w:rsidR="00C565BD">
          <w:rPr>
            <w:webHidden/>
          </w:rPr>
          <w:fldChar w:fldCharType="end"/>
        </w:r>
      </w:hyperlink>
    </w:p>
    <w:p w14:paraId="29DB7631" w14:textId="1EA25200" w:rsidR="00B21199" w:rsidRPr="007A0D86" w:rsidRDefault="00715795" w:rsidP="008E276E">
      <w:pPr>
        <w:pStyle w:val="NoSpacing"/>
        <w:spacing w:before="360"/>
      </w:pPr>
      <w:r>
        <w:rPr>
          <w:b/>
          <w:bCs/>
          <w:noProof/>
          <w:lang w:val="en-US"/>
        </w:rPr>
        <w:fldChar w:fldCharType="end"/>
      </w:r>
      <w:r w:rsidR="00B21199" w:rsidRPr="007A0D86">
        <w:t>Court Services Victoria acknowledges the Aboriginal and Torres Strait Islander people as the Traditional Custodians of the land. Court Services Victoria also acknowledges and pays respect to their Elders, past and present.</w:t>
      </w:r>
    </w:p>
    <w:p w14:paraId="6351F82F" w14:textId="77777777" w:rsidR="00B21199" w:rsidRPr="007A0D86" w:rsidRDefault="00B21199" w:rsidP="00B21199">
      <w:pPr>
        <w:pStyle w:val="BodyText"/>
      </w:pPr>
      <w:r w:rsidRPr="007A0D86">
        <w:t>This report is protected by copyright. Apart from any use permitted under the Copyright Act 1968 (Cth), all rights are reserved.</w:t>
      </w:r>
    </w:p>
    <w:p w14:paraId="5AAB20BA" w14:textId="77777777" w:rsidR="00B21199" w:rsidRPr="007A0D86" w:rsidRDefault="00B21199" w:rsidP="00B21199">
      <w:pPr>
        <w:pStyle w:val="BodyText"/>
      </w:pPr>
      <w:r w:rsidRPr="007A0D86">
        <w:t>Court Services Victoria ISSN 2205-1090 (Print) Published by Court Services Victoria</w:t>
      </w:r>
    </w:p>
    <w:p w14:paraId="721370DC" w14:textId="0E5BBE94" w:rsidR="00B21199" w:rsidRDefault="00B21199" w:rsidP="00B21199">
      <w:pPr>
        <w:pStyle w:val="BodyText"/>
      </w:pPr>
      <w:r w:rsidRPr="007A0D86">
        <w:t>October 2019</w:t>
      </w:r>
    </w:p>
    <w:p w14:paraId="692813AA" w14:textId="5187E600" w:rsidR="0032480B" w:rsidRPr="007A0D86" w:rsidRDefault="0032480B" w:rsidP="000C4EFC">
      <w:pPr>
        <w:pStyle w:val="NoSpacing"/>
      </w:pPr>
      <w:r w:rsidRPr="007A0D86">
        <w:t>Enquires</w:t>
      </w:r>
      <w:r w:rsidR="000C4EFC">
        <w:t>:</w:t>
      </w:r>
    </w:p>
    <w:p w14:paraId="22F1B203" w14:textId="13D6EBAD" w:rsidR="005A746E" w:rsidRDefault="004E222A" w:rsidP="0032480B">
      <w:pPr>
        <w:pStyle w:val="NoSpacing"/>
      </w:pPr>
      <w:hyperlink r:id="rId9" w:history="1">
        <w:r w:rsidR="0032480B" w:rsidRPr="005A746E">
          <w:rPr>
            <w:rStyle w:val="Hyperlink"/>
          </w:rPr>
          <w:t>Court Services Victoria</w:t>
        </w:r>
      </w:hyperlink>
      <w:r w:rsidR="00202545">
        <w:rPr>
          <w:rStyle w:val="FootnoteReference"/>
          <w:u w:val="single"/>
        </w:rPr>
        <w:footnoteReference w:id="2"/>
      </w:r>
    </w:p>
    <w:p w14:paraId="4187581E" w14:textId="611CA4F8" w:rsidR="0032480B" w:rsidRPr="007A0D86" w:rsidRDefault="0032480B" w:rsidP="0032480B">
      <w:pPr>
        <w:pStyle w:val="NoSpacing"/>
      </w:pPr>
      <w:r w:rsidRPr="007A0D86">
        <w:t>223 William Street</w:t>
      </w:r>
    </w:p>
    <w:p w14:paraId="004C5E4E" w14:textId="3058FE33" w:rsidR="0032480B" w:rsidRPr="007A0D86" w:rsidRDefault="0032480B" w:rsidP="0032480B">
      <w:pPr>
        <w:pStyle w:val="NoSpacing"/>
      </w:pPr>
      <w:r w:rsidRPr="007A0D86">
        <w:t>Melbourne Vic 3000</w:t>
      </w:r>
    </w:p>
    <w:p w14:paraId="0CCA7CED" w14:textId="371BFBA7" w:rsidR="0032480B" w:rsidRPr="007A0D86" w:rsidRDefault="0032480B" w:rsidP="0032480B">
      <w:pPr>
        <w:pStyle w:val="NoSpacing"/>
      </w:pPr>
      <w:r w:rsidRPr="007A0D86">
        <w:t xml:space="preserve">Email: </w:t>
      </w:r>
      <w:hyperlink r:id="rId10">
        <w:r w:rsidRPr="007A0D86">
          <w:rPr>
            <w:rStyle w:val="Hyperlink"/>
          </w:rPr>
          <w:t>feedback@courts.vic.gov.au</w:t>
        </w:r>
      </w:hyperlink>
    </w:p>
    <w:p w14:paraId="6D5C9CAE" w14:textId="77777777" w:rsidR="00B21199" w:rsidRDefault="00B21199" w:rsidP="005A746E">
      <w:pPr>
        <w:pStyle w:val="Heading1"/>
      </w:pPr>
      <w:bookmarkStart w:id="0" w:name="_Toc22665064"/>
      <w:r w:rsidRPr="003C6EEC">
        <w:lastRenderedPageBreak/>
        <w:t>Glossary</w:t>
      </w:r>
      <w:bookmarkEnd w:id="0"/>
    </w:p>
    <w:tbl>
      <w:tblPr>
        <w:tblStyle w:val="TableGrid"/>
        <w:tblW w:w="5000" w:type="pct"/>
        <w:tblLook w:val="06A0" w:firstRow="1" w:lastRow="0" w:firstColumn="1" w:lastColumn="0" w:noHBand="1" w:noVBand="1"/>
      </w:tblPr>
      <w:tblGrid>
        <w:gridCol w:w="2294"/>
        <w:gridCol w:w="7345"/>
      </w:tblGrid>
      <w:tr w:rsidR="00B21199" w:rsidRPr="00B21199" w14:paraId="48E40E9E" w14:textId="77777777" w:rsidTr="007756CB">
        <w:trPr>
          <w:cnfStyle w:val="100000000000" w:firstRow="1" w:lastRow="0" w:firstColumn="0" w:lastColumn="0" w:oddVBand="0" w:evenVBand="0" w:oddHBand="0" w:evenHBand="0" w:firstRowFirstColumn="0" w:firstRowLastColumn="0" w:lastRowFirstColumn="0" w:lastRowLastColumn="0"/>
        </w:trPr>
        <w:tc>
          <w:tcPr>
            <w:tcW w:w="1190" w:type="pct"/>
          </w:tcPr>
          <w:p w14:paraId="14F3C27D" w14:textId="77777777" w:rsidR="00B21199" w:rsidRPr="00B21199" w:rsidRDefault="00B21199" w:rsidP="00B21199">
            <w:pPr>
              <w:pStyle w:val="TableText"/>
            </w:pPr>
            <w:bookmarkStart w:id="1" w:name="ColumnTitle_1"/>
            <w:r w:rsidRPr="00B21199">
              <w:t>Term</w:t>
            </w:r>
          </w:p>
        </w:tc>
        <w:tc>
          <w:tcPr>
            <w:tcW w:w="3810" w:type="pct"/>
          </w:tcPr>
          <w:p w14:paraId="6678F1E0" w14:textId="77777777" w:rsidR="00B21199" w:rsidRPr="00B21199" w:rsidRDefault="00B21199" w:rsidP="00B21199">
            <w:pPr>
              <w:pStyle w:val="TableText"/>
            </w:pPr>
            <w:r w:rsidRPr="00B21199">
              <w:t>Definition</w:t>
            </w:r>
          </w:p>
        </w:tc>
      </w:tr>
      <w:bookmarkEnd w:id="1"/>
      <w:tr w:rsidR="00B21199" w:rsidRPr="00B21199" w14:paraId="6002B94D" w14:textId="77777777" w:rsidTr="007756CB">
        <w:tc>
          <w:tcPr>
            <w:tcW w:w="1190" w:type="pct"/>
          </w:tcPr>
          <w:p w14:paraId="7011A0FB" w14:textId="77777777" w:rsidR="00B21199" w:rsidRPr="00B21199" w:rsidRDefault="00B21199" w:rsidP="00B21199">
            <w:pPr>
              <w:pStyle w:val="TableText"/>
            </w:pPr>
            <w:r w:rsidRPr="00B21199">
              <w:t>AJA</w:t>
            </w:r>
          </w:p>
        </w:tc>
        <w:tc>
          <w:tcPr>
            <w:tcW w:w="3810" w:type="pct"/>
          </w:tcPr>
          <w:p w14:paraId="6F59B85D" w14:textId="77777777" w:rsidR="00B21199" w:rsidRPr="00B21199" w:rsidRDefault="00B21199" w:rsidP="00B21199">
            <w:pPr>
              <w:pStyle w:val="TableText"/>
            </w:pPr>
            <w:r w:rsidRPr="00B21199">
              <w:t>Aboriginal Justice Agreement</w:t>
            </w:r>
          </w:p>
        </w:tc>
      </w:tr>
      <w:tr w:rsidR="00B21199" w:rsidRPr="00B21199" w14:paraId="7BD8CDB0" w14:textId="77777777" w:rsidTr="007756CB">
        <w:tc>
          <w:tcPr>
            <w:tcW w:w="1190" w:type="pct"/>
          </w:tcPr>
          <w:p w14:paraId="638BA001" w14:textId="77777777" w:rsidR="00B21199" w:rsidRPr="00B21199" w:rsidRDefault="00B21199" w:rsidP="00B21199">
            <w:pPr>
              <w:pStyle w:val="TableText"/>
            </w:pPr>
            <w:r w:rsidRPr="00B21199">
              <w:t>AJF</w:t>
            </w:r>
          </w:p>
        </w:tc>
        <w:tc>
          <w:tcPr>
            <w:tcW w:w="3810" w:type="pct"/>
          </w:tcPr>
          <w:p w14:paraId="7E8628D1" w14:textId="77777777" w:rsidR="00B21199" w:rsidRPr="00B21199" w:rsidRDefault="00B21199" w:rsidP="00B21199">
            <w:pPr>
              <w:pStyle w:val="TableText"/>
            </w:pPr>
            <w:r w:rsidRPr="00B21199">
              <w:t>Aboriginal Justice Forum</w:t>
            </w:r>
          </w:p>
        </w:tc>
      </w:tr>
      <w:tr w:rsidR="00B21199" w:rsidRPr="00B21199" w14:paraId="4BD38E59" w14:textId="77777777" w:rsidTr="007756CB">
        <w:tc>
          <w:tcPr>
            <w:tcW w:w="1190" w:type="pct"/>
          </w:tcPr>
          <w:p w14:paraId="4757CB34" w14:textId="77777777" w:rsidR="00B21199" w:rsidRPr="00B21199" w:rsidRDefault="00B21199" w:rsidP="00B21199">
            <w:pPr>
              <w:pStyle w:val="TableText"/>
            </w:pPr>
            <w:r w:rsidRPr="00B21199">
              <w:t>CEO</w:t>
            </w:r>
          </w:p>
        </w:tc>
        <w:tc>
          <w:tcPr>
            <w:tcW w:w="3810" w:type="pct"/>
          </w:tcPr>
          <w:p w14:paraId="0E1B63E2" w14:textId="77777777" w:rsidR="00B21199" w:rsidRPr="00B21199" w:rsidRDefault="00B21199" w:rsidP="00B21199">
            <w:pPr>
              <w:pStyle w:val="TableText"/>
            </w:pPr>
            <w:r w:rsidRPr="00B21199">
              <w:t>Chief Executive Officer</w:t>
            </w:r>
          </w:p>
        </w:tc>
      </w:tr>
      <w:tr w:rsidR="00B21199" w:rsidRPr="00B21199" w14:paraId="13F2A61B" w14:textId="77777777" w:rsidTr="007756CB">
        <w:tc>
          <w:tcPr>
            <w:tcW w:w="1190" w:type="pct"/>
          </w:tcPr>
          <w:p w14:paraId="0E08BD7C" w14:textId="77777777" w:rsidR="00B21199" w:rsidRPr="00B21199" w:rsidRDefault="00B21199" w:rsidP="00B21199">
            <w:pPr>
              <w:pStyle w:val="TableText"/>
            </w:pPr>
            <w:r w:rsidRPr="00B21199">
              <w:t>CMS</w:t>
            </w:r>
          </w:p>
        </w:tc>
        <w:tc>
          <w:tcPr>
            <w:tcW w:w="3810" w:type="pct"/>
          </w:tcPr>
          <w:p w14:paraId="0059E6AA" w14:textId="77777777" w:rsidR="00B21199" w:rsidRPr="00B21199" w:rsidRDefault="00B21199" w:rsidP="00B21199">
            <w:pPr>
              <w:pStyle w:val="TableText"/>
            </w:pPr>
            <w:r w:rsidRPr="00B21199">
              <w:t>Case management system</w:t>
            </w:r>
          </w:p>
        </w:tc>
      </w:tr>
      <w:tr w:rsidR="00B21199" w:rsidRPr="00B21199" w14:paraId="5EBC99D0" w14:textId="77777777" w:rsidTr="007756CB">
        <w:tc>
          <w:tcPr>
            <w:tcW w:w="1190" w:type="pct"/>
          </w:tcPr>
          <w:p w14:paraId="5EDB22F0" w14:textId="77777777" w:rsidR="00B21199" w:rsidRPr="00B21199" w:rsidRDefault="00B21199" w:rsidP="00B21199">
            <w:pPr>
              <w:pStyle w:val="TableText"/>
            </w:pPr>
            <w:r w:rsidRPr="00B21199">
              <w:t>College</w:t>
            </w:r>
          </w:p>
        </w:tc>
        <w:tc>
          <w:tcPr>
            <w:tcW w:w="3810" w:type="pct"/>
          </w:tcPr>
          <w:p w14:paraId="17D84430" w14:textId="77777777" w:rsidR="00B21199" w:rsidRPr="00B21199" w:rsidRDefault="00B21199" w:rsidP="00B21199">
            <w:pPr>
              <w:pStyle w:val="TableText"/>
            </w:pPr>
            <w:r w:rsidRPr="00B21199">
              <w:t>Judicial College of Victoria</w:t>
            </w:r>
          </w:p>
        </w:tc>
      </w:tr>
      <w:tr w:rsidR="00B21199" w:rsidRPr="00B21199" w14:paraId="2FC4CA9B" w14:textId="77777777" w:rsidTr="007756CB">
        <w:tc>
          <w:tcPr>
            <w:tcW w:w="1190" w:type="pct"/>
          </w:tcPr>
          <w:p w14:paraId="04659922" w14:textId="77777777" w:rsidR="00B21199" w:rsidRPr="00B21199" w:rsidRDefault="00B21199" w:rsidP="00B21199">
            <w:pPr>
              <w:pStyle w:val="TableText"/>
            </w:pPr>
            <w:r w:rsidRPr="00B21199">
              <w:t>Commission</w:t>
            </w:r>
          </w:p>
        </w:tc>
        <w:tc>
          <w:tcPr>
            <w:tcW w:w="3810" w:type="pct"/>
          </w:tcPr>
          <w:p w14:paraId="48B0554A" w14:textId="77777777" w:rsidR="00B21199" w:rsidRPr="00B21199" w:rsidRDefault="00B21199" w:rsidP="00B21199">
            <w:pPr>
              <w:pStyle w:val="TableText"/>
            </w:pPr>
            <w:r w:rsidRPr="00B21199">
              <w:t>Judicial Commission of Victoria</w:t>
            </w:r>
          </w:p>
        </w:tc>
      </w:tr>
      <w:tr w:rsidR="00B21199" w:rsidRPr="00B21199" w14:paraId="570718F3" w14:textId="77777777" w:rsidTr="007756CB">
        <w:tc>
          <w:tcPr>
            <w:tcW w:w="1190" w:type="pct"/>
          </w:tcPr>
          <w:p w14:paraId="2B9D642B" w14:textId="77777777" w:rsidR="00B21199" w:rsidRPr="00B21199" w:rsidRDefault="00B21199" w:rsidP="00B21199">
            <w:pPr>
              <w:pStyle w:val="TableText"/>
            </w:pPr>
            <w:r w:rsidRPr="00B21199">
              <w:t>Courts Council</w:t>
            </w:r>
          </w:p>
        </w:tc>
        <w:tc>
          <w:tcPr>
            <w:tcW w:w="3810" w:type="pct"/>
          </w:tcPr>
          <w:p w14:paraId="50188084" w14:textId="513336B5" w:rsidR="00B21199" w:rsidRPr="00B21199" w:rsidRDefault="00E952AB" w:rsidP="00B21199">
            <w:pPr>
              <w:pStyle w:val="TableText"/>
            </w:pPr>
            <w:r>
              <w:t>the</w:t>
            </w:r>
            <w:r w:rsidR="00B21199" w:rsidRPr="00B21199">
              <w:t xml:space="preserve"> governing body of Court Services Victoria, comprising the Heads of</w:t>
            </w:r>
            <w:r w:rsidR="00D45E5B">
              <w:t xml:space="preserve"> </w:t>
            </w:r>
            <w:r w:rsidR="00B21199" w:rsidRPr="00B21199">
              <w:t>Jurisdiction and up to two non-judicial members appointed by the Heads</w:t>
            </w:r>
            <w:r w:rsidR="00D45E5B">
              <w:t xml:space="preserve"> </w:t>
            </w:r>
            <w:r w:rsidR="00B21199" w:rsidRPr="00B21199">
              <w:t>of</w:t>
            </w:r>
            <w:r w:rsidR="00D45E5B">
              <w:t xml:space="preserve"> </w:t>
            </w:r>
            <w:r w:rsidR="00B21199" w:rsidRPr="00B21199">
              <w:t>Jurisdiction</w:t>
            </w:r>
          </w:p>
        </w:tc>
      </w:tr>
      <w:tr w:rsidR="00B21199" w:rsidRPr="00B21199" w14:paraId="74DB84A3" w14:textId="77777777" w:rsidTr="007756CB">
        <w:tc>
          <w:tcPr>
            <w:tcW w:w="1190" w:type="pct"/>
          </w:tcPr>
          <w:p w14:paraId="465509AE" w14:textId="77777777" w:rsidR="00B21199" w:rsidRPr="00B21199" w:rsidRDefault="00B21199" w:rsidP="00B21199">
            <w:pPr>
              <w:pStyle w:val="TableText"/>
            </w:pPr>
            <w:r w:rsidRPr="00B21199">
              <w:t>CSO</w:t>
            </w:r>
          </w:p>
        </w:tc>
        <w:tc>
          <w:tcPr>
            <w:tcW w:w="3810" w:type="pct"/>
          </w:tcPr>
          <w:p w14:paraId="4761252A" w14:textId="77777777" w:rsidR="00B21199" w:rsidRPr="00B21199" w:rsidRDefault="00B21199" w:rsidP="00B21199">
            <w:pPr>
              <w:pStyle w:val="TableText"/>
            </w:pPr>
            <w:r w:rsidRPr="00B21199">
              <w:t>Court security officer</w:t>
            </w:r>
          </w:p>
        </w:tc>
      </w:tr>
      <w:tr w:rsidR="00B21199" w:rsidRPr="00B21199" w14:paraId="0DE392B8" w14:textId="77777777" w:rsidTr="007756CB">
        <w:tc>
          <w:tcPr>
            <w:tcW w:w="1190" w:type="pct"/>
          </w:tcPr>
          <w:p w14:paraId="247C4CE4" w14:textId="77777777" w:rsidR="00B21199" w:rsidRPr="00B21199" w:rsidRDefault="00B21199" w:rsidP="00B21199">
            <w:pPr>
              <w:pStyle w:val="TableText"/>
            </w:pPr>
            <w:r w:rsidRPr="00B21199">
              <w:t>CSV</w:t>
            </w:r>
          </w:p>
        </w:tc>
        <w:tc>
          <w:tcPr>
            <w:tcW w:w="3810" w:type="pct"/>
          </w:tcPr>
          <w:p w14:paraId="4F9E7B0D" w14:textId="77777777" w:rsidR="00B21199" w:rsidRPr="00B21199" w:rsidRDefault="00B21199" w:rsidP="00B21199">
            <w:pPr>
              <w:pStyle w:val="TableText"/>
            </w:pPr>
            <w:r w:rsidRPr="00B21199">
              <w:t>Court Services Victoria</w:t>
            </w:r>
          </w:p>
        </w:tc>
      </w:tr>
      <w:tr w:rsidR="00B21199" w:rsidRPr="00B21199" w14:paraId="66F3F437" w14:textId="77777777" w:rsidTr="007756CB">
        <w:tc>
          <w:tcPr>
            <w:tcW w:w="1190" w:type="pct"/>
          </w:tcPr>
          <w:p w14:paraId="6E804D05" w14:textId="77777777" w:rsidR="00B21199" w:rsidRPr="00B21199" w:rsidRDefault="00B21199" w:rsidP="00B21199">
            <w:pPr>
              <w:pStyle w:val="TableText"/>
            </w:pPr>
            <w:r w:rsidRPr="00B21199">
              <w:t>DTF</w:t>
            </w:r>
          </w:p>
        </w:tc>
        <w:tc>
          <w:tcPr>
            <w:tcW w:w="3810" w:type="pct"/>
          </w:tcPr>
          <w:p w14:paraId="4B17B127" w14:textId="77777777" w:rsidR="00B21199" w:rsidRPr="00B21199" w:rsidRDefault="00B21199" w:rsidP="00B21199">
            <w:pPr>
              <w:pStyle w:val="TableText"/>
            </w:pPr>
            <w:r w:rsidRPr="00B21199">
              <w:t>Department of Treasury and Finance</w:t>
            </w:r>
          </w:p>
        </w:tc>
      </w:tr>
      <w:tr w:rsidR="00B21199" w:rsidRPr="00B21199" w14:paraId="63E3A970" w14:textId="77777777" w:rsidTr="007756CB">
        <w:tc>
          <w:tcPr>
            <w:tcW w:w="1190" w:type="pct"/>
          </w:tcPr>
          <w:p w14:paraId="37ECD406" w14:textId="77777777" w:rsidR="00B21199" w:rsidRPr="00B21199" w:rsidRDefault="00B21199" w:rsidP="00B21199">
            <w:pPr>
              <w:pStyle w:val="TableText"/>
            </w:pPr>
            <w:r w:rsidRPr="00B21199">
              <w:t>ERP</w:t>
            </w:r>
          </w:p>
        </w:tc>
        <w:tc>
          <w:tcPr>
            <w:tcW w:w="3810" w:type="pct"/>
          </w:tcPr>
          <w:p w14:paraId="138EAF31" w14:textId="77777777" w:rsidR="00B21199" w:rsidRPr="00B21199" w:rsidRDefault="00B21199" w:rsidP="00B21199">
            <w:pPr>
              <w:pStyle w:val="TableText"/>
            </w:pPr>
            <w:r w:rsidRPr="00B21199">
              <w:t>Elders and Respected Persons</w:t>
            </w:r>
          </w:p>
        </w:tc>
      </w:tr>
      <w:tr w:rsidR="00B21199" w:rsidRPr="00B21199" w14:paraId="51367933" w14:textId="77777777" w:rsidTr="007756CB">
        <w:tc>
          <w:tcPr>
            <w:tcW w:w="1190" w:type="pct"/>
          </w:tcPr>
          <w:p w14:paraId="2FE82832" w14:textId="77777777" w:rsidR="00B21199" w:rsidRPr="00B21199" w:rsidRDefault="00B21199" w:rsidP="00B21199">
            <w:pPr>
              <w:pStyle w:val="TableText"/>
            </w:pPr>
            <w:r w:rsidRPr="00B21199">
              <w:t>FOI</w:t>
            </w:r>
          </w:p>
        </w:tc>
        <w:tc>
          <w:tcPr>
            <w:tcW w:w="3810" w:type="pct"/>
          </w:tcPr>
          <w:p w14:paraId="785ADF53" w14:textId="77777777" w:rsidR="00B21199" w:rsidRPr="00B21199" w:rsidRDefault="00B21199" w:rsidP="00B21199">
            <w:pPr>
              <w:pStyle w:val="TableText"/>
            </w:pPr>
            <w:r w:rsidRPr="00B21199">
              <w:t>Freedom of information</w:t>
            </w:r>
          </w:p>
        </w:tc>
      </w:tr>
      <w:tr w:rsidR="00B21199" w:rsidRPr="00B21199" w14:paraId="3DE46E16" w14:textId="77777777" w:rsidTr="007756CB">
        <w:tc>
          <w:tcPr>
            <w:tcW w:w="1190" w:type="pct"/>
          </w:tcPr>
          <w:p w14:paraId="31D471B8" w14:textId="77777777" w:rsidR="00B21199" w:rsidRPr="00B21199" w:rsidRDefault="00B21199" w:rsidP="00B21199">
            <w:pPr>
              <w:pStyle w:val="TableText"/>
            </w:pPr>
            <w:r w:rsidRPr="00B21199">
              <w:t>FTE</w:t>
            </w:r>
          </w:p>
        </w:tc>
        <w:tc>
          <w:tcPr>
            <w:tcW w:w="3810" w:type="pct"/>
          </w:tcPr>
          <w:p w14:paraId="3E1B71AA" w14:textId="77777777" w:rsidR="00B21199" w:rsidRPr="00B21199" w:rsidRDefault="00B21199" w:rsidP="00B21199">
            <w:pPr>
              <w:pStyle w:val="TableText"/>
            </w:pPr>
            <w:r w:rsidRPr="00B21199">
              <w:t>Full-time equivalent</w:t>
            </w:r>
          </w:p>
        </w:tc>
      </w:tr>
      <w:tr w:rsidR="00B21199" w:rsidRPr="00B21199" w14:paraId="12DE0B2A" w14:textId="77777777" w:rsidTr="007756CB">
        <w:tc>
          <w:tcPr>
            <w:tcW w:w="1190" w:type="pct"/>
          </w:tcPr>
          <w:p w14:paraId="7F6007F9" w14:textId="77777777" w:rsidR="00B21199" w:rsidRPr="00B21199" w:rsidRDefault="00B21199" w:rsidP="00B21199">
            <w:pPr>
              <w:pStyle w:val="TableText"/>
            </w:pPr>
            <w:r w:rsidRPr="00B21199">
              <w:t>ITS</w:t>
            </w:r>
          </w:p>
        </w:tc>
        <w:tc>
          <w:tcPr>
            <w:tcW w:w="3810" w:type="pct"/>
          </w:tcPr>
          <w:p w14:paraId="221ECE53" w14:textId="77777777" w:rsidR="00B21199" w:rsidRPr="00B21199" w:rsidRDefault="00B21199" w:rsidP="00B21199">
            <w:pPr>
              <w:pStyle w:val="TableText"/>
            </w:pPr>
            <w:r w:rsidRPr="00B21199">
              <w:t>Information Technology Services</w:t>
            </w:r>
          </w:p>
        </w:tc>
      </w:tr>
      <w:tr w:rsidR="00B21199" w:rsidRPr="00B21199" w14:paraId="6EFD3344" w14:textId="77777777" w:rsidTr="007756CB">
        <w:tc>
          <w:tcPr>
            <w:tcW w:w="1190" w:type="pct"/>
          </w:tcPr>
          <w:p w14:paraId="6B5F08E5" w14:textId="77777777" w:rsidR="00B21199" w:rsidRPr="00B21199" w:rsidRDefault="00B21199" w:rsidP="00B21199">
            <w:pPr>
              <w:pStyle w:val="TableText"/>
            </w:pPr>
            <w:r w:rsidRPr="00B21199">
              <w:t>Jurisdictions</w:t>
            </w:r>
          </w:p>
        </w:tc>
        <w:tc>
          <w:tcPr>
            <w:tcW w:w="3810" w:type="pct"/>
          </w:tcPr>
          <w:p w14:paraId="37E533B3" w14:textId="77777777" w:rsidR="00B21199" w:rsidRPr="00B21199" w:rsidRDefault="00B21199" w:rsidP="00B21199">
            <w:pPr>
              <w:pStyle w:val="TableText"/>
            </w:pPr>
            <w:r w:rsidRPr="00B21199">
              <w:t>Victorian courts and tribunal, which are the Supreme Court of Victoria, the County Court of Victoria, the Magistrates’ Court of Victoria, the Children’s Court of Victoria, the Coroners Court of Victoria and the Victorian Civil and Administrative Tribunal</w:t>
            </w:r>
          </w:p>
        </w:tc>
      </w:tr>
      <w:tr w:rsidR="00B21199" w:rsidRPr="00B21199" w14:paraId="5F41ED0E" w14:textId="77777777" w:rsidTr="007756CB">
        <w:tc>
          <w:tcPr>
            <w:tcW w:w="1190" w:type="pct"/>
          </w:tcPr>
          <w:p w14:paraId="02A49E5C" w14:textId="77777777" w:rsidR="00B21199" w:rsidRPr="00B21199" w:rsidRDefault="00B21199" w:rsidP="00B21199">
            <w:pPr>
              <w:pStyle w:val="TableText"/>
            </w:pPr>
            <w:r w:rsidRPr="00B21199">
              <w:t>Jurisdiction Services</w:t>
            </w:r>
          </w:p>
        </w:tc>
        <w:tc>
          <w:tcPr>
            <w:tcW w:w="3810" w:type="pct"/>
          </w:tcPr>
          <w:p w14:paraId="005BDD35" w14:textId="77777777" w:rsidR="00B21199" w:rsidRPr="00B21199" w:rsidRDefault="00B21199" w:rsidP="00B21199">
            <w:pPr>
              <w:pStyle w:val="TableText"/>
            </w:pPr>
            <w:r w:rsidRPr="00B21199">
              <w:t>Collective term used internally to refer to the operational divisions of CSV</w:t>
            </w:r>
          </w:p>
        </w:tc>
      </w:tr>
      <w:tr w:rsidR="00B21199" w:rsidRPr="00B21199" w14:paraId="01E4A14B" w14:textId="77777777" w:rsidTr="007756CB">
        <w:tc>
          <w:tcPr>
            <w:tcW w:w="1190" w:type="pct"/>
          </w:tcPr>
          <w:p w14:paraId="7F3028C3" w14:textId="77777777" w:rsidR="00B21199" w:rsidRPr="00B21199" w:rsidRDefault="00B21199" w:rsidP="00B21199">
            <w:pPr>
              <w:pStyle w:val="TableText"/>
            </w:pPr>
            <w:r w:rsidRPr="00B21199">
              <w:t>OH&amp;S</w:t>
            </w:r>
          </w:p>
        </w:tc>
        <w:tc>
          <w:tcPr>
            <w:tcW w:w="3810" w:type="pct"/>
          </w:tcPr>
          <w:p w14:paraId="7598CC5A" w14:textId="77777777" w:rsidR="00B21199" w:rsidRPr="00B21199" w:rsidRDefault="00B21199" w:rsidP="00B21199">
            <w:pPr>
              <w:pStyle w:val="TableText"/>
            </w:pPr>
            <w:r w:rsidRPr="00B21199">
              <w:t>Occupational health and safety</w:t>
            </w:r>
          </w:p>
        </w:tc>
      </w:tr>
      <w:tr w:rsidR="00B21199" w:rsidRPr="00B21199" w14:paraId="24537FB3" w14:textId="77777777" w:rsidTr="007756CB">
        <w:tc>
          <w:tcPr>
            <w:tcW w:w="1190" w:type="pct"/>
          </w:tcPr>
          <w:p w14:paraId="3B0C72D1" w14:textId="77777777" w:rsidR="00B21199" w:rsidRPr="00B21199" w:rsidRDefault="00B21199" w:rsidP="00B21199">
            <w:pPr>
              <w:pStyle w:val="TableText"/>
            </w:pPr>
            <w:r w:rsidRPr="00B21199">
              <w:t>STS</w:t>
            </w:r>
          </w:p>
        </w:tc>
        <w:tc>
          <w:tcPr>
            <w:tcW w:w="3810" w:type="pct"/>
          </w:tcPr>
          <w:p w14:paraId="679D9B16" w14:textId="77777777" w:rsidR="00B21199" w:rsidRPr="00B21199" w:rsidRDefault="00B21199" w:rsidP="00B21199">
            <w:pPr>
              <w:pStyle w:val="TableText"/>
            </w:pPr>
            <w:r w:rsidRPr="00B21199">
              <w:t>Senior Technical Specialist</w:t>
            </w:r>
          </w:p>
        </w:tc>
      </w:tr>
      <w:tr w:rsidR="00B21199" w:rsidRPr="00B21199" w14:paraId="64DD5929" w14:textId="77777777" w:rsidTr="007756CB">
        <w:tc>
          <w:tcPr>
            <w:tcW w:w="1190" w:type="pct"/>
          </w:tcPr>
          <w:p w14:paraId="3256AE4D" w14:textId="77777777" w:rsidR="00B21199" w:rsidRPr="00B21199" w:rsidRDefault="00B21199" w:rsidP="00B21199">
            <w:pPr>
              <w:pStyle w:val="TableText"/>
            </w:pPr>
            <w:r w:rsidRPr="00B21199">
              <w:t>VCAT</w:t>
            </w:r>
          </w:p>
        </w:tc>
        <w:tc>
          <w:tcPr>
            <w:tcW w:w="3810" w:type="pct"/>
          </w:tcPr>
          <w:p w14:paraId="42698342" w14:textId="77777777" w:rsidR="00B21199" w:rsidRPr="00B21199" w:rsidRDefault="00B21199" w:rsidP="00B21199">
            <w:pPr>
              <w:pStyle w:val="TableText"/>
            </w:pPr>
            <w:r w:rsidRPr="00B21199">
              <w:t>Victorian Civil and Administrative Tribunal</w:t>
            </w:r>
          </w:p>
        </w:tc>
      </w:tr>
      <w:tr w:rsidR="00B21199" w:rsidRPr="00B21199" w14:paraId="2C505772" w14:textId="77777777" w:rsidTr="007756CB">
        <w:tc>
          <w:tcPr>
            <w:tcW w:w="1190" w:type="pct"/>
          </w:tcPr>
          <w:p w14:paraId="1AB26019" w14:textId="77777777" w:rsidR="00B21199" w:rsidRPr="00B21199" w:rsidRDefault="00B21199" w:rsidP="00B21199">
            <w:pPr>
              <w:pStyle w:val="TableText"/>
            </w:pPr>
            <w:r w:rsidRPr="00B21199">
              <w:t>VGRS</w:t>
            </w:r>
          </w:p>
        </w:tc>
        <w:tc>
          <w:tcPr>
            <w:tcW w:w="3810" w:type="pct"/>
          </w:tcPr>
          <w:p w14:paraId="481D6FA1" w14:textId="77777777" w:rsidR="00B21199" w:rsidRPr="00B21199" w:rsidRDefault="00B21199" w:rsidP="00B21199">
            <w:pPr>
              <w:pStyle w:val="TableText"/>
            </w:pPr>
            <w:r w:rsidRPr="00B21199">
              <w:t>Victorian Government Reporting Service</w:t>
            </w:r>
          </w:p>
        </w:tc>
      </w:tr>
      <w:tr w:rsidR="00B21199" w:rsidRPr="00B21199" w14:paraId="59A2A99D" w14:textId="77777777" w:rsidTr="007756CB">
        <w:tc>
          <w:tcPr>
            <w:tcW w:w="1190" w:type="pct"/>
          </w:tcPr>
          <w:p w14:paraId="21376FBB" w14:textId="77777777" w:rsidR="00B21199" w:rsidRPr="00B21199" w:rsidRDefault="00B21199" w:rsidP="00B21199">
            <w:pPr>
              <w:pStyle w:val="TableText"/>
            </w:pPr>
            <w:r w:rsidRPr="00B21199">
              <w:t>VPS</w:t>
            </w:r>
          </w:p>
        </w:tc>
        <w:tc>
          <w:tcPr>
            <w:tcW w:w="3810" w:type="pct"/>
          </w:tcPr>
          <w:p w14:paraId="66C61F10" w14:textId="77777777" w:rsidR="00B21199" w:rsidRPr="00B21199" w:rsidRDefault="00B21199" w:rsidP="00B21199">
            <w:pPr>
              <w:pStyle w:val="TableText"/>
            </w:pPr>
            <w:r w:rsidRPr="00B21199">
              <w:t>Victorian Public Service</w:t>
            </w:r>
          </w:p>
        </w:tc>
      </w:tr>
    </w:tbl>
    <w:p w14:paraId="4AF63261" w14:textId="5E630A11" w:rsidR="004B6BAC" w:rsidRPr="007A0D86" w:rsidRDefault="004B6BAC" w:rsidP="005A746E">
      <w:pPr>
        <w:pStyle w:val="BodyText"/>
        <w:pageBreakBefore/>
      </w:pPr>
      <w:bookmarkStart w:id="2" w:name="RespBodDecl"/>
      <w:r w:rsidRPr="007A0D86">
        <w:lastRenderedPageBreak/>
        <w:t>Responsible Body’s Declaration</w:t>
      </w:r>
      <w:bookmarkEnd w:id="2"/>
    </w:p>
    <w:p w14:paraId="757A24F6" w14:textId="77777777" w:rsidR="00E952AB" w:rsidRDefault="004B6BAC" w:rsidP="004B6BAC">
      <w:pPr>
        <w:pStyle w:val="BodyText"/>
      </w:pPr>
      <w:r w:rsidRPr="007A0D86">
        <w:t>In accordance with the Financial Management Act 1994 (Vic) and the Court Services Victoria Act 2014 (Vic), I am pleased to present the Court Services Victoria Annual Report for the year ended 30 June 2019.</w:t>
      </w:r>
    </w:p>
    <w:p w14:paraId="6F485CD1" w14:textId="69E8F7C9" w:rsidR="004B6BAC" w:rsidRPr="007A0D86" w:rsidRDefault="00E952AB" w:rsidP="005A746E">
      <w:pPr>
        <w:pStyle w:val="NoSpacing"/>
      </w:pPr>
      <w:r>
        <w:t>The</w:t>
      </w:r>
      <w:r w:rsidR="004B6BAC" w:rsidRPr="007A0D86">
        <w:t xml:space="preserve"> Honourable Chief Justice Mary Anne Ferguson</w:t>
      </w:r>
    </w:p>
    <w:p w14:paraId="461DB18A" w14:textId="77777777" w:rsidR="004B6BAC" w:rsidRPr="007A0D86" w:rsidRDefault="004B6BAC" w:rsidP="005A746E">
      <w:pPr>
        <w:pStyle w:val="NoSpacing"/>
      </w:pPr>
      <w:r w:rsidRPr="007A0D86">
        <w:t>Chair of the Courts Council</w:t>
      </w:r>
    </w:p>
    <w:p w14:paraId="7C30DF75" w14:textId="54307E13" w:rsidR="004B6BAC" w:rsidRPr="007A0D86" w:rsidRDefault="004F5399" w:rsidP="005A746E">
      <w:pPr>
        <w:pStyle w:val="Heading1"/>
      </w:pPr>
      <w:bookmarkStart w:id="3" w:name="_Toc22665065"/>
      <w:r>
        <w:lastRenderedPageBreak/>
        <w:t>Message f</w:t>
      </w:r>
      <w:r w:rsidR="004B6BAC" w:rsidRPr="007A0D86">
        <w:t xml:space="preserve">rom </w:t>
      </w:r>
      <w:r w:rsidR="00E952AB">
        <w:t>the</w:t>
      </w:r>
      <w:r w:rsidR="004B6BAC" w:rsidRPr="007A0D86">
        <w:t xml:space="preserve"> Chair</w:t>
      </w:r>
      <w:bookmarkEnd w:id="3"/>
    </w:p>
    <w:p w14:paraId="79F99405" w14:textId="77777777" w:rsidR="004B6BAC" w:rsidRPr="007A0D86" w:rsidRDefault="004B6BAC" w:rsidP="004B6BAC">
      <w:pPr>
        <w:pStyle w:val="BodyText"/>
      </w:pPr>
      <w:r w:rsidRPr="007A0D86">
        <w:t>It is a pleasure to present the fifth annual report of Court Services Victoria (CSV).</w:t>
      </w:r>
    </w:p>
    <w:p w14:paraId="76B08238" w14:textId="67C54DC8" w:rsidR="004B6BAC" w:rsidRPr="007A0D86" w:rsidRDefault="004B6BAC" w:rsidP="004B6BAC">
      <w:pPr>
        <w:pStyle w:val="BodyText"/>
      </w:pPr>
      <w:r w:rsidRPr="007A0D86">
        <w:t xml:space="preserve">Since 2014, </w:t>
      </w:r>
      <w:r w:rsidR="00E57EEE">
        <w:t>Court Services Victoria</w:t>
      </w:r>
      <w:r w:rsidRPr="007A0D86">
        <w:t xml:space="preserve"> has worked to improve services and strengthen the administrative independence of Victoria’s courts and tribunal.</w:t>
      </w:r>
    </w:p>
    <w:p w14:paraId="4EDB172C" w14:textId="6C51B0A9" w:rsidR="00E952AB" w:rsidRDefault="004B6BAC" w:rsidP="004B6BAC">
      <w:pPr>
        <w:pStyle w:val="BodyText"/>
      </w:pPr>
      <w:r w:rsidRPr="007A0D86">
        <w:t xml:space="preserve">As Chair of the Courts Council, I have seen firsthand how </w:t>
      </w:r>
      <w:r w:rsidR="00E57EEE">
        <w:t>Court Services Victoria</w:t>
      </w:r>
      <w:r w:rsidRPr="007A0D86">
        <w:t xml:space="preserve"> is meeting its objectives and continuing to build its ability to do so year on year.</w:t>
      </w:r>
    </w:p>
    <w:p w14:paraId="1A07D85F" w14:textId="0AE714B0" w:rsidR="004B6BAC" w:rsidRPr="007A0D86" w:rsidRDefault="00E952AB" w:rsidP="004B6BAC">
      <w:pPr>
        <w:pStyle w:val="BodyText"/>
      </w:pPr>
      <w:r>
        <w:t>The</w:t>
      </w:r>
      <w:r w:rsidR="004B6BAC" w:rsidRPr="007A0D86">
        <w:t xml:space="preserve"> Victorian courts and tribunal operate as an interconnected network providing services to the community right across the State. Fair, accessible and efficient courts contribute to public trust and confidence in the justice system. </w:t>
      </w:r>
      <w:r w:rsidR="00E57EEE">
        <w:t>Court Services Victoria</w:t>
      </w:r>
      <w:r w:rsidR="004B6BAC" w:rsidRPr="007A0D86">
        <w:t xml:space="preserve">’s role in enabling this is through the delivery of efficient and effective services and supporting Courts Council in the governance and strategy of </w:t>
      </w:r>
      <w:r w:rsidR="00E57EEE">
        <w:t>Court Services Victoria</w:t>
      </w:r>
      <w:r w:rsidR="004B6BAC" w:rsidRPr="007A0D86">
        <w:t>.</w:t>
      </w:r>
    </w:p>
    <w:p w14:paraId="3A047CAB" w14:textId="5BD47DD9" w:rsidR="004B6BAC" w:rsidRPr="007A0D86" w:rsidRDefault="004B6BAC" w:rsidP="004B6BAC">
      <w:pPr>
        <w:pStyle w:val="BodyText"/>
      </w:pPr>
      <w:r w:rsidRPr="007A0D86">
        <w:t xml:space="preserve">I commend </w:t>
      </w:r>
      <w:r w:rsidR="00E57EEE">
        <w:t>Court Services Victoria</w:t>
      </w:r>
      <w:r w:rsidRPr="007A0D86">
        <w:t xml:space="preserve"> for helping to connect the courts and the Victorian Civil and Administrative Tribunal (VCAT), while at the same time supporting their independence. This enables individual jurisdictions to establish a culture that drives collaboration, information sharing and collective progress towards our common objectives.</w:t>
      </w:r>
    </w:p>
    <w:p w14:paraId="592F82E3" w14:textId="77777777" w:rsidR="004B6BAC" w:rsidRPr="007A0D86" w:rsidRDefault="004B6BAC" w:rsidP="004B6BAC">
      <w:pPr>
        <w:pStyle w:val="Heading2"/>
      </w:pPr>
      <w:bookmarkStart w:id="4" w:name="_Toc22665066"/>
      <w:r w:rsidRPr="007A0D86">
        <w:t>Serving Our Community</w:t>
      </w:r>
      <w:bookmarkEnd w:id="4"/>
    </w:p>
    <w:p w14:paraId="094E6382" w14:textId="6D3DEA88" w:rsidR="004B6BAC" w:rsidRPr="007A0D86" w:rsidRDefault="004B6BAC" w:rsidP="004B6BAC">
      <w:pPr>
        <w:pStyle w:val="BodyText"/>
      </w:pPr>
      <w:r w:rsidRPr="007A0D86">
        <w:t>Courts and tribunals are at the frontline of delivering justice services to the community.</w:t>
      </w:r>
      <w:r w:rsidR="00715795">
        <w:t xml:space="preserve"> </w:t>
      </w:r>
      <w:r w:rsidRPr="007A0D86">
        <w:t>To do this effectively, it is necessary to be able to deliver justice through modern court environments.</w:t>
      </w:r>
    </w:p>
    <w:p w14:paraId="45103124" w14:textId="0F2E00CC" w:rsidR="00E952AB" w:rsidRDefault="004B6BAC" w:rsidP="004B6BAC">
      <w:pPr>
        <w:pStyle w:val="BodyText"/>
      </w:pPr>
      <w:r w:rsidRPr="007A0D86">
        <w:t xml:space="preserve">Following on from the successful opening and commencement of operations of the new Shepparton Law Courts in 2018, it is extremely pleasing that funding for the Bendigo Law Courts development was announced earlier this year. </w:t>
      </w:r>
      <w:r w:rsidR="004F5399">
        <w:t>T</w:t>
      </w:r>
      <w:r w:rsidR="00E952AB">
        <w:t>he</w:t>
      </w:r>
      <w:r w:rsidRPr="007A0D86">
        <w:t xml:space="preserve"> new facility will deliver a fit-for-purpose court of the future to meet community justice needs for Bendigo and the wider Loddon Mallee region.</w:t>
      </w:r>
    </w:p>
    <w:p w14:paraId="49042868" w14:textId="193A1224" w:rsidR="004B6BAC" w:rsidRPr="007A0D86" w:rsidRDefault="00E952AB" w:rsidP="004B6BAC">
      <w:pPr>
        <w:pStyle w:val="BodyText"/>
      </w:pPr>
      <w:r>
        <w:t>The</w:t>
      </w:r>
      <w:r w:rsidR="004B6BAC" w:rsidRPr="007A0D86">
        <w:t xml:space="preserve"> Bendigo community has already contributed extensively to the design of the court and will continue to be engaged throughout the planning and construction phases to ensure the new court meets contemporary community and justice needs. I very much look forward to supporting the progress of this important development.</w:t>
      </w:r>
    </w:p>
    <w:p w14:paraId="3F8EEA95" w14:textId="692ED69A" w:rsidR="004B6BAC" w:rsidRPr="007A0D86" w:rsidRDefault="004B6BAC" w:rsidP="004B6BAC">
      <w:pPr>
        <w:pStyle w:val="BodyText"/>
      </w:pPr>
      <w:r w:rsidRPr="007A0D86">
        <w:t xml:space="preserve">On a broader scale, </w:t>
      </w:r>
      <w:r w:rsidR="00E57EEE">
        <w:t>Court Services Victoria</w:t>
      </w:r>
      <w:r w:rsidRPr="007A0D86">
        <w:t xml:space="preserve"> is working on the next generation Strategic Asset Plan that will assess </w:t>
      </w:r>
      <w:r w:rsidR="00E57EEE">
        <w:t>Court Services Victoria</w:t>
      </w:r>
      <w:r w:rsidRPr="007A0D86">
        <w:t xml:space="preserve">’s future asset needs and develop effective responses to addressing those needs. </w:t>
      </w:r>
      <w:r w:rsidR="004F5399">
        <w:t>T</w:t>
      </w:r>
      <w:r w:rsidR="00E952AB">
        <w:t>he</w:t>
      </w:r>
      <w:r w:rsidRPr="007A0D86">
        <w:t xml:space="preserve"> Strategic Asset Plan will assist the courts and tribunal to respond to the increasing demand, as well as the changing landscape of operating in a modern justice system, by planning for their future infrastructure needs.</w:t>
      </w:r>
    </w:p>
    <w:p w14:paraId="68CA36EF" w14:textId="0EC691A0" w:rsidR="004B6BAC" w:rsidRPr="007A0D86" w:rsidRDefault="004B6BAC" w:rsidP="004B6BAC">
      <w:pPr>
        <w:pStyle w:val="BodyText"/>
      </w:pPr>
      <w:r w:rsidRPr="007A0D86">
        <w:t xml:space="preserve">When </w:t>
      </w:r>
      <w:r w:rsidR="00E57EEE">
        <w:t>Court Services Victoria</w:t>
      </w:r>
      <w:r w:rsidRPr="007A0D86">
        <w:t xml:space="preserve"> was established, it was recognised that one of the significant challenges was to replace ageing and inadequate IT infrastructure and systems so that modern information technology solutions could be implemented to improve accessibility for the community and efficiency of the courts and tribunal. I am pleased to say that </w:t>
      </w:r>
      <w:r w:rsidR="00E57EEE">
        <w:t>Court Services Victoria</w:t>
      </w:r>
      <w:r w:rsidRPr="007A0D86">
        <w:t xml:space="preserve"> has taken great steps forward, including transitioning to a robust and modern technology platform that is overseen by the courts and the tribunal and progressing major IT projects to support case management</w:t>
      </w:r>
      <w:r w:rsidR="004F5399">
        <w:t>.</w:t>
      </w:r>
    </w:p>
    <w:p w14:paraId="3B5DBC50" w14:textId="77777777" w:rsidR="00E952AB" w:rsidRDefault="004B6BAC" w:rsidP="004B6BAC">
      <w:pPr>
        <w:pStyle w:val="Heading2"/>
      </w:pPr>
      <w:bookmarkStart w:id="5" w:name="_Toc22665067"/>
      <w:r w:rsidRPr="007A0D86">
        <w:lastRenderedPageBreak/>
        <w:t>Acknowledgements</w:t>
      </w:r>
      <w:bookmarkEnd w:id="5"/>
    </w:p>
    <w:p w14:paraId="139AC66D" w14:textId="43A7E48B" w:rsidR="004B6BAC" w:rsidRPr="007A0D86" w:rsidRDefault="00E952AB" w:rsidP="00715795">
      <w:pPr>
        <w:pStyle w:val="BodyText"/>
        <w:keepLines/>
      </w:pPr>
      <w:r>
        <w:t>The</w:t>
      </w:r>
      <w:r w:rsidR="004B6BAC" w:rsidRPr="007A0D86">
        <w:t xml:space="preserve"> Courts Council has been very well supported during the past year by the Chief Executive Officer (CEO) and </w:t>
      </w:r>
      <w:r w:rsidR="00E57EEE">
        <w:t>Court Services Victoria</w:t>
      </w:r>
      <w:r w:rsidR="004B6BAC" w:rsidRPr="007A0D86">
        <w:t xml:space="preserve"> staff. I am very pleased to welcome Louise Anderson, who joined </w:t>
      </w:r>
      <w:r w:rsidR="00E57EEE">
        <w:t>Court Services Victoria</w:t>
      </w:r>
      <w:r w:rsidR="004B6BAC" w:rsidRPr="007A0D86">
        <w:t xml:space="preserve"> as the new </w:t>
      </w:r>
      <w:r w:rsidR="00E57EEE">
        <w:t>Chief Executive Officer</w:t>
      </w:r>
      <w:r w:rsidR="004B6BAC" w:rsidRPr="007A0D86">
        <w:t xml:space="preserve"> in April this year. I extend the sincere thanks of Courts Council to David Ware for his dedicated service to </w:t>
      </w:r>
      <w:r w:rsidR="00E57EEE">
        <w:t>Court Services Victoria</w:t>
      </w:r>
      <w:r w:rsidR="004B6BAC" w:rsidRPr="007A0D86">
        <w:t xml:space="preserve">, and to Terry Healy for his work as acting </w:t>
      </w:r>
      <w:r w:rsidR="00E57EEE">
        <w:t>Chief Executive Officer</w:t>
      </w:r>
      <w:r w:rsidR="004B6BAC" w:rsidRPr="007A0D86">
        <w:t>.</w:t>
      </w:r>
    </w:p>
    <w:p w14:paraId="33BB0E4D" w14:textId="41D03492" w:rsidR="004B6BAC" w:rsidRPr="007A0D86" w:rsidRDefault="004B6BAC" w:rsidP="004B6BAC">
      <w:pPr>
        <w:pStyle w:val="BodyText"/>
      </w:pPr>
      <w:r w:rsidRPr="007A0D86">
        <w:t xml:space="preserve">All staff of </w:t>
      </w:r>
      <w:r w:rsidR="00E57EEE">
        <w:t>Court Services Victoria</w:t>
      </w:r>
      <w:r w:rsidRPr="007A0D86">
        <w:t xml:space="preserve"> have again demonstrated their commitment to supporting Victoria’s courts and tribunal to deliver independent and fair justice, and I thank them for their considerable efforts in the past year. I also extend my thanks to all Portfolio Committee members. We are extremely grateful for your contribution to the delivery of quality and accessible justice across our community.</w:t>
      </w:r>
    </w:p>
    <w:p w14:paraId="16BB42CD" w14:textId="77777777" w:rsidR="00E952AB" w:rsidRDefault="004B6BAC" w:rsidP="004B6BAC">
      <w:pPr>
        <w:pStyle w:val="BodyText"/>
      </w:pPr>
      <w:r w:rsidRPr="007A0D86">
        <w:t>Finally, I also thank the members of the Courts Council for their diligence, enthusiasm and vision. It is my great pleasure to work with them.</w:t>
      </w:r>
    </w:p>
    <w:p w14:paraId="3B7ACBE6" w14:textId="28FE6F04" w:rsidR="004B6BAC" w:rsidRPr="007A0D86" w:rsidRDefault="00E952AB" w:rsidP="00715795">
      <w:pPr>
        <w:pStyle w:val="NoSpacing"/>
      </w:pPr>
      <w:r>
        <w:t>The</w:t>
      </w:r>
      <w:r w:rsidR="004B6BAC" w:rsidRPr="007A0D86">
        <w:t xml:space="preserve"> Honourable Anne Ferguson</w:t>
      </w:r>
    </w:p>
    <w:p w14:paraId="31B25156" w14:textId="77777777" w:rsidR="00353D85" w:rsidRDefault="004B6BAC" w:rsidP="00715795">
      <w:pPr>
        <w:pStyle w:val="NoSpacing"/>
      </w:pPr>
      <w:r w:rsidRPr="00353D85">
        <w:t>Chief Justice of the Supreme Court of Victoria</w:t>
      </w:r>
    </w:p>
    <w:p w14:paraId="70ED05D3" w14:textId="20E72FEE" w:rsidR="004B6BAC" w:rsidRPr="00353D85" w:rsidRDefault="004B6BAC" w:rsidP="00353D85">
      <w:pPr>
        <w:pStyle w:val="NoSpacing"/>
        <w:spacing w:after="240"/>
      </w:pPr>
      <w:r w:rsidRPr="00353D85">
        <w:t>Chair of the Courts Council</w:t>
      </w:r>
    </w:p>
    <w:p w14:paraId="50057699" w14:textId="2729A5B9" w:rsidR="004B6BAC" w:rsidRPr="007A0D86" w:rsidRDefault="004B6BAC" w:rsidP="00353D85">
      <w:pPr>
        <w:pStyle w:val="PullOutBoxBodyText"/>
      </w:pPr>
      <w:r w:rsidRPr="007A0D86">
        <w:t>“</w:t>
      </w:r>
      <w:r w:rsidR="004F5399">
        <w:t>T</w:t>
      </w:r>
      <w:r w:rsidR="00E952AB">
        <w:t>he</w:t>
      </w:r>
      <w:r w:rsidRPr="007A0D86">
        <w:t xml:space="preserve"> Victorian courts and tribunal operate as an interconnected network providing services to the community right across the state. Fair, accessible and efficient courts contribute to public trust and confidence in the justice system.”</w:t>
      </w:r>
    </w:p>
    <w:p w14:paraId="7CA3AAAA" w14:textId="25A8DF66" w:rsidR="004B6BAC" w:rsidRPr="007A0D86" w:rsidRDefault="004F5399" w:rsidP="005A746E">
      <w:pPr>
        <w:pStyle w:val="Heading1"/>
      </w:pPr>
      <w:bookmarkStart w:id="6" w:name="_Toc22665068"/>
      <w:r>
        <w:lastRenderedPageBreak/>
        <w:t>Message f</w:t>
      </w:r>
      <w:r w:rsidR="004B6BAC" w:rsidRPr="007A0D86">
        <w:t xml:space="preserve">rom </w:t>
      </w:r>
      <w:r w:rsidR="00E952AB">
        <w:t>the</w:t>
      </w:r>
      <w:r w:rsidR="004B6BAC" w:rsidRPr="007A0D86">
        <w:t xml:space="preserve"> </w:t>
      </w:r>
      <w:r w:rsidR="00E57EEE">
        <w:t>Chief Executive Officer</w:t>
      </w:r>
      <w:bookmarkEnd w:id="6"/>
    </w:p>
    <w:p w14:paraId="2DD728DB" w14:textId="15BABD5F" w:rsidR="004B6BAC" w:rsidRPr="007A0D86" w:rsidRDefault="004B6BAC" w:rsidP="004B6BAC">
      <w:pPr>
        <w:pStyle w:val="BodyText"/>
      </w:pPr>
      <w:r w:rsidRPr="007A0D86">
        <w:t xml:space="preserve">Court Services Victoria’s Annual Report sets out </w:t>
      </w:r>
      <w:r w:rsidR="00E57EEE">
        <w:t>Court Services Victoria</w:t>
      </w:r>
      <w:r w:rsidRPr="007A0D86">
        <w:t xml:space="preserve">’s purpose, strategic direction, achievements, challenges and priorities, as well as, to a more limited extent, those of the courts, the Victorian Civil and Administrative Tribunal, the Judicial College and the Judicial Commission, to which </w:t>
      </w:r>
      <w:r w:rsidR="00E57EEE">
        <w:t>Court Services Victoria</w:t>
      </w:r>
      <w:r w:rsidRPr="007A0D86">
        <w:t xml:space="preserve"> provides support.</w:t>
      </w:r>
    </w:p>
    <w:p w14:paraId="6D7DC4E7" w14:textId="4645748D" w:rsidR="004B6BAC" w:rsidRPr="007A0D86" w:rsidRDefault="004B6BAC" w:rsidP="004B6BAC">
      <w:pPr>
        <w:pStyle w:val="BodyText"/>
      </w:pPr>
      <w:r w:rsidRPr="007A0D86">
        <w:t xml:space="preserve">Over the past five years Courts Council has laid the foundation for </w:t>
      </w:r>
      <w:r w:rsidR="00E57EEE">
        <w:t>Court Services Victoria</w:t>
      </w:r>
      <w:r w:rsidRPr="007A0D86">
        <w:t>’s performance, through setting a strategic direction, improving governance, and building a strengthened financial position.</w:t>
      </w:r>
      <w:r w:rsidR="00700BDB">
        <w:t xml:space="preserve"> </w:t>
      </w:r>
      <w:r w:rsidRPr="007A0D86">
        <w:t xml:space="preserve">This positions </w:t>
      </w:r>
      <w:r w:rsidR="00E57EEE">
        <w:t>Court Services Victoria</w:t>
      </w:r>
      <w:r w:rsidRPr="007A0D86">
        <w:t xml:space="preserve"> well for the future, as to meet the challenges of </w:t>
      </w:r>
      <w:r w:rsidR="00E57EEE">
        <w:t>Court Services Victoria</w:t>
      </w:r>
      <w:r w:rsidRPr="007A0D86">
        <w:t>’s charter it is important</w:t>
      </w:r>
      <w:r w:rsidR="00700BDB">
        <w:t xml:space="preserve"> </w:t>
      </w:r>
      <w:r w:rsidRPr="007A0D86">
        <w:t>to plan, work and invest for the long term.</w:t>
      </w:r>
    </w:p>
    <w:p w14:paraId="0CF7B3B4" w14:textId="7EAD9350" w:rsidR="004B6BAC" w:rsidRPr="007A0D86" w:rsidRDefault="00E57EEE" w:rsidP="004B6BAC">
      <w:pPr>
        <w:pStyle w:val="BodyText"/>
      </w:pPr>
      <w:r>
        <w:t>Court Services Victoria</w:t>
      </w:r>
      <w:r w:rsidR="004B6BAC" w:rsidRPr="007A0D86">
        <w:t xml:space="preserve"> has a clear and overriding objective to support the independence of the courts and tribunal. It does this through sound financial management, innovative use of technology, enabling safe and secure courts, and the provision of a professional and competent staff cohort. All these components are important to make sure that justice is delivered, performance is maintained, and public confidence in the rule of law is safeguarded.</w:t>
      </w:r>
    </w:p>
    <w:p w14:paraId="15B5B585" w14:textId="6FFA2971" w:rsidR="004B6BAC" w:rsidRPr="007A0D86" w:rsidRDefault="004B6BAC" w:rsidP="004B6BAC">
      <w:pPr>
        <w:pStyle w:val="BodyText"/>
      </w:pPr>
      <w:r w:rsidRPr="007A0D86">
        <w:t xml:space="preserve">Overall, the 2018-19 financial end-of-year results for </w:t>
      </w:r>
      <w:r w:rsidR="00E57EEE">
        <w:t>Court Services Victoria</w:t>
      </w:r>
      <w:r w:rsidRPr="007A0D86">
        <w:t xml:space="preserve"> were strong, but many of the jurisdictions that </w:t>
      </w:r>
      <w:r w:rsidR="00E57EEE">
        <w:t>Court Services Victoria</w:t>
      </w:r>
      <w:r w:rsidRPr="007A0D86">
        <w:t xml:space="preserve"> supports are challenged to find the resources necessary to keep pace with demand and community expectation. </w:t>
      </w:r>
      <w:r w:rsidR="00E57EEE">
        <w:t>Court Services Victoria</w:t>
      </w:r>
      <w:r w:rsidRPr="007A0D86">
        <w:t xml:space="preserve"> and the jurisdictions are engaging with this challenge and considering how service integration, co-location, and more shared corporate support, including shared in-court-technology systems, could alleviate some of the operational pressures.</w:t>
      </w:r>
    </w:p>
    <w:p w14:paraId="77015A79" w14:textId="64A51BCF" w:rsidR="004B6BAC" w:rsidRPr="007A0D86" w:rsidRDefault="004B6BAC" w:rsidP="004B6BAC">
      <w:pPr>
        <w:pStyle w:val="BodyText"/>
      </w:pPr>
      <w:r w:rsidRPr="007A0D86">
        <w:t xml:space="preserve">Safety and security of our judiciary, staff and the thousands of people who access the courts and </w:t>
      </w:r>
      <w:r w:rsidR="00E57EEE">
        <w:t>Victorian Civil and Administrative Tribunal</w:t>
      </w:r>
      <w:r w:rsidRPr="007A0D86">
        <w:t xml:space="preserve"> every day is of foremost importance to </w:t>
      </w:r>
      <w:r w:rsidR="00E57EEE">
        <w:t>Court Services Victoria</w:t>
      </w:r>
      <w:r w:rsidRPr="007A0D86">
        <w:t xml:space="preserve">. </w:t>
      </w:r>
      <w:r w:rsidR="004F5399">
        <w:t>T</w:t>
      </w:r>
      <w:r w:rsidR="00E952AB">
        <w:t>he</w:t>
      </w:r>
      <w:r w:rsidRPr="007A0D86">
        <w:t xml:space="preserve"> Court Security contract has been operational for several years, enabling </w:t>
      </w:r>
      <w:r w:rsidR="00E57EEE">
        <w:t>Court Services Victoria</w:t>
      </w:r>
      <w:r w:rsidRPr="007A0D86">
        <w:t xml:space="preserve"> to deliver security staff and screening in all court buildings across Victoria. Our strong performance in this area is critical, and there are further improvements to make as we continue our efforts to strengthen the safety of facilities in outer metropolitan Melbourne and regional Victoria. This, along with increased focus on ensuring all staff understand the risks and controls that must be in place to protect the health and safety of those who access Victorian courts, is helping </w:t>
      </w:r>
      <w:r w:rsidR="00E57EEE">
        <w:t>Court Services Victoria</w:t>
      </w:r>
      <w:r w:rsidRPr="007A0D86">
        <w:t xml:space="preserve"> improve its performance in many aspects of safety.</w:t>
      </w:r>
    </w:p>
    <w:p w14:paraId="09F8C5C7" w14:textId="0D13E286" w:rsidR="004B6BAC" w:rsidRPr="007A0D86" w:rsidRDefault="004B6BAC" w:rsidP="004B6BAC">
      <w:pPr>
        <w:pStyle w:val="BodyText"/>
      </w:pPr>
      <w:r w:rsidRPr="007A0D86">
        <w:t xml:space="preserve">Strengthening technology capability to enable courts and </w:t>
      </w:r>
      <w:r w:rsidR="00E57EEE">
        <w:t>Victorian Civil and Administrative Tribunal</w:t>
      </w:r>
      <w:r w:rsidRPr="007A0D86">
        <w:t xml:space="preserve"> to move towards the delivery of robust, accessible digital services is another key priority for </w:t>
      </w:r>
      <w:r w:rsidR="00E57EEE">
        <w:t>Court Services Victoria</w:t>
      </w:r>
      <w:r w:rsidRPr="007A0D86">
        <w:t xml:space="preserve">. Securing funding for a modern Case Management System for the Magistrates’ and Children’s Courts was a fundamental step towards achieving this capability. Continuing to roll out specialist family violence courts and related support services as required by the report arising from the Royal Commission into Family Violence will require </w:t>
      </w:r>
      <w:r w:rsidR="00E57EEE">
        <w:t>Court Services Victoria</w:t>
      </w:r>
      <w:r w:rsidRPr="007A0D86">
        <w:t xml:space="preserve"> to develop even greater capacity in asset management and delivering major capital works.</w:t>
      </w:r>
    </w:p>
    <w:p w14:paraId="27C81379" w14:textId="6436094C" w:rsidR="004B6BAC" w:rsidRPr="007A0D86" w:rsidRDefault="004B6BAC" w:rsidP="004B6BAC">
      <w:pPr>
        <w:pStyle w:val="BodyText"/>
      </w:pPr>
      <w:r w:rsidRPr="007A0D86">
        <w:t xml:space="preserve">Funding for the Aboriginal Justice Agreement Phase 4 - Burra Lotjpa Dunguludja was announced in August 2018. It provides for the expansion of Koori Courts in the County, Magistrates’ and Children’s Courts, and implementation of new initiatives in the Coroners Court, Victims of Crime Assistance Tribunal, and </w:t>
      </w:r>
      <w:r w:rsidR="00E57EEE">
        <w:t>Victorian Civil and Administrative Tribunal</w:t>
      </w:r>
      <w:r w:rsidRPr="007A0D86">
        <w:t xml:space="preserve"> designed to enhance Aboriginal people’s access to civil courts. Koori Courts play a very important role in the criminal justice system, delivering justice in a manner that is directed to reducing the rate of re-offending by Aboriginal offenders, and addressing the long-standing over-representation of Aboriginal people in </w:t>
      </w:r>
      <w:r w:rsidRPr="007A0D86">
        <w:lastRenderedPageBreak/>
        <w:t xml:space="preserve">the system. </w:t>
      </w:r>
      <w:r w:rsidR="004F5399">
        <w:t>Th</w:t>
      </w:r>
      <w:r w:rsidR="00E952AB">
        <w:t>e</w:t>
      </w:r>
      <w:r w:rsidRPr="007A0D86">
        <w:t xml:space="preserve"> courts are supported by dedicated specialist Koori and Aboriginal staff, and rely on the expertise of Koori elders in carrying out this significant function.</w:t>
      </w:r>
    </w:p>
    <w:p w14:paraId="419FDAEE" w14:textId="4D9EF96C" w:rsidR="004B6BAC" w:rsidRPr="007A0D86" w:rsidRDefault="004B6BAC" w:rsidP="004B6BAC">
      <w:pPr>
        <w:pStyle w:val="BodyText"/>
      </w:pPr>
      <w:r w:rsidRPr="007A0D86">
        <w:t xml:space="preserve">These are but a few examples of </w:t>
      </w:r>
      <w:r w:rsidR="00E57EEE">
        <w:t>Court Services Victoria</w:t>
      </w:r>
      <w:r w:rsidRPr="007A0D86">
        <w:t xml:space="preserve">’s achievements and forward challenges, and I take this opportunity to thank David Ware and Terry Healy for their contributions in the role of Chief Executive Officer, making much of this possible. </w:t>
      </w:r>
      <w:r w:rsidR="004F5399">
        <w:t>T</w:t>
      </w:r>
      <w:r w:rsidR="00E952AB">
        <w:t>he</w:t>
      </w:r>
      <w:r w:rsidRPr="007A0D86">
        <w:t xml:space="preserve"> leadership of Courts Council and the jurisdiction Chief Executive Officers, as well as the professionalism and commitment of senior executives and the staff they lead, place </w:t>
      </w:r>
      <w:r w:rsidR="00E57EEE">
        <w:t>Court Services Victoria</w:t>
      </w:r>
      <w:r w:rsidRPr="007A0D86">
        <w:t xml:space="preserve"> in a strong position to improve its value to the Victorian courts, tribunal and public year on year.</w:t>
      </w:r>
    </w:p>
    <w:p w14:paraId="2C9EAB5D" w14:textId="77777777" w:rsidR="004B6BAC" w:rsidRPr="007A0D86" w:rsidRDefault="004B6BAC" w:rsidP="004B6BAC">
      <w:pPr>
        <w:pStyle w:val="BodyText"/>
      </w:pPr>
      <w:r w:rsidRPr="007A0D86">
        <w:t>I am very much looking forward to working collaboratively, thinking boldly and acting creatively so that we can keep improving and delivering independent, valuable court and tribunal services to Victoria.</w:t>
      </w:r>
    </w:p>
    <w:p w14:paraId="5E20CC86" w14:textId="77777777" w:rsidR="004B6BAC" w:rsidRPr="007A0D86" w:rsidRDefault="004B6BAC" w:rsidP="00700BDB">
      <w:pPr>
        <w:pStyle w:val="NoSpacing"/>
      </w:pPr>
      <w:r w:rsidRPr="007A0D86">
        <w:t>Louise Anderson</w:t>
      </w:r>
    </w:p>
    <w:p w14:paraId="2B53244C" w14:textId="77777777" w:rsidR="004B6BAC" w:rsidRPr="007A0D86" w:rsidRDefault="004B6BAC" w:rsidP="00700BDB">
      <w:pPr>
        <w:pStyle w:val="NoSpacing"/>
      </w:pPr>
      <w:r w:rsidRPr="007A0D86">
        <w:t>Chief Executive Officer</w:t>
      </w:r>
    </w:p>
    <w:p w14:paraId="2FA43580" w14:textId="5CFCB507" w:rsidR="004B6BAC" w:rsidRPr="007A0D86" w:rsidRDefault="004B6BAC" w:rsidP="00700BDB">
      <w:pPr>
        <w:pStyle w:val="PullOutBoxBodyText"/>
      </w:pPr>
      <w:r w:rsidRPr="007A0D86">
        <w:t>“</w:t>
      </w:r>
      <w:r w:rsidR="00E57EEE">
        <w:t>Court Services Victoria</w:t>
      </w:r>
      <w:r w:rsidRPr="007A0D86">
        <w:t xml:space="preserve"> has a clear and overriding objective to support the independence of the courts and tribunal. It does this through sound financial management, innovative use of technology, enabling safe and secure courts, and the provision of a professional and competent staff cohort.”</w:t>
      </w:r>
    </w:p>
    <w:p w14:paraId="49A54AB0" w14:textId="77777777" w:rsidR="004B6BAC" w:rsidRPr="007A0D86" w:rsidRDefault="004B6BAC" w:rsidP="005A746E">
      <w:pPr>
        <w:pStyle w:val="Heading1"/>
      </w:pPr>
      <w:bookmarkStart w:id="7" w:name="_Toc22665069"/>
      <w:r w:rsidRPr="007A0D86">
        <w:lastRenderedPageBreak/>
        <w:t>Section 1: Governance and Organisational Structure</w:t>
      </w:r>
      <w:bookmarkEnd w:id="7"/>
    </w:p>
    <w:p w14:paraId="456C0C70" w14:textId="77777777" w:rsidR="00E952AB" w:rsidRDefault="004B6BAC" w:rsidP="004B6BAC">
      <w:pPr>
        <w:pStyle w:val="Heading2"/>
      </w:pPr>
      <w:bookmarkStart w:id="8" w:name="_Ref22639603"/>
      <w:bookmarkStart w:id="9" w:name="_Toc22665070"/>
      <w:r w:rsidRPr="007A0D86">
        <w:t>About Court Services Victoria</w:t>
      </w:r>
      <w:bookmarkEnd w:id="8"/>
      <w:bookmarkEnd w:id="9"/>
    </w:p>
    <w:p w14:paraId="5A3E6AA6" w14:textId="77777777" w:rsidR="00E952AB" w:rsidRDefault="00E952AB" w:rsidP="004B6BAC">
      <w:pPr>
        <w:pStyle w:val="BodyText"/>
      </w:pPr>
      <w:r>
        <w:t>The</w:t>
      </w:r>
      <w:r w:rsidR="004B6BAC" w:rsidRPr="007A0D86">
        <w:t xml:space="preserve"> </w:t>
      </w:r>
      <w:r w:rsidR="004B6BAC" w:rsidRPr="004F5399">
        <w:rPr>
          <w:rStyle w:val="Italics"/>
        </w:rPr>
        <w:t>Court Services Victoria Act 2014</w:t>
      </w:r>
      <w:r w:rsidR="004B6BAC" w:rsidRPr="007A0D86">
        <w:t xml:space="preserve"> established Court Services Victoria (CSV) as an independent statutory body corporate to provide services and facilities to the Supreme Court of Victoria, the County Court of Victoria, the Magistrates’ Court of Victoria, the Children’s Court of Victoria, the Coroners Court of Victoria, the Victorian Civil and Administrative Tribunal (VCAT), the Judicial College of Victoria (College) and the Judicial Commission of Victoria (Commission).</w:t>
      </w:r>
    </w:p>
    <w:p w14:paraId="29C645F3" w14:textId="580F1803" w:rsidR="004B6BAC" w:rsidRPr="007A0D86" w:rsidRDefault="00E952AB" w:rsidP="004B6BAC">
      <w:pPr>
        <w:pStyle w:val="BodyText"/>
      </w:pPr>
      <w:r>
        <w:t>The</w:t>
      </w:r>
      <w:r w:rsidR="004B6BAC" w:rsidRPr="007A0D86">
        <w:t xml:space="preserve"> governing body of </w:t>
      </w:r>
      <w:r w:rsidR="00E57EEE">
        <w:t>Court Services Victoria</w:t>
      </w:r>
      <w:r w:rsidR="004B6BAC" w:rsidRPr="007A0D86">
        <w:t xml:space="preserve"> is the Courts Council, chaired by the Chief Justice. </w:t>
      </w:r>
      <w:r w:rsidR="004F5399">
        <w:t>Th</w:t>
      </w:r>
      <w:r>
        <w:t>e</w:t>
      </w:r>
      <w:r w:rsidR="004B6BAC" w:rsidRPr="007A0D86">
        <w:t xml:space="preserve"> Courts Council comprises the heads of each jurisdiction and up to two non-judicial members. There are seven standing committees that inform the work of the Courts Council.</w:t>
      </w:r>
    </w:p>
    <w:p w14:paraId="3676545E" w14:textId="576817CD" w:rsidR="004B6BAC" w:rsidRPr="007A0D86" w:rsidRDefault="00E57EEE" w:rsidP="004B6BAC">
      <w:pPr>
        <w:pStyle w:val="BodyText"/>
      </w:pPr>
      <w:r>
        <w:t>Court Services Victoria</w:t>
      </w:r>
      <w:r w:rsidR="004B6BAC" w:rsidRPr="007A0D86">
        <w:t xml:space="preserve">’s functions are to provide, or arrange the provision of, the administrative services and facilities necessary to support the performance of the judicial, quasi-judicial and administrative functions of the courts, </w:t>
      </w:r>
      <w:r>
        <w:t>Victorian Civil and Administrative Tribunal</w:t>
      </w:r>
      <w:r w:rsidR="004B6BAC" w:rsidRPr="007A0D86">
        <w:t xml:space="preserve">, the College, and the Commission. In performing its functions and carrying out its powers, </w:t>
      </w:r>
      <w:r>
        <w:t>Court Services Victoria</w:t>
      </w:r>
      <w:r w:rsidR="004B6BAC" w:rsidRPr="007A0D86">
        <w:t xml:space="preserve"> acknowledges and respects the unique identity, independence and institutional integrity of each jurisdiction, the College, and the Commission.</w:t>
      </w:r>
    </w:p>
    <w:p w14:paraId="3E7187C9" w14:textId="3879E294" w:rsidR="00E952AB" w:rsidRDefault="004B6BAC" w:rsidP="004B6BAC">
      <w:pPr>
        <w:pStyle w:val="BodyText"/>
      </w:pPr>
      <w:r w:rsidRPr="007A0D86">
        <w:t xml:space="preserve">All staff, including those working in jurisdictions, the College, and the Commission, are employed by </w:t>
      </w:r>
      <w:r w:rsidR="00E57EEE">
        <w:t>Court Services Victoria</w:t>
      </w:r>
      <w:r w:rsidRPr="007A0D86">
        <w:t>.</w:t>
      </w:r>
    </w:p>
    <w:p w14:paraId="012117DE" w14:textId="0BDC4B9D" w:rsidR="00E952AB" w:rsidRDefault="00E952AB" w:rsidP="004B6BAC">
      <w:pPr>
        <w:pStyle w:val="BodyText"/>
      </w:pPr>
      <w:r>
        <w:t>The</w:t>
      </w:r>
      <w:r w:rsidR="004B6BAC" w:rsidRPr="007A0D86">
        <w:t xml:space="preserve"> Courts Council appoints the </w:t>
      </w:r>
      <w:r w:rsidR="00E57EEE">
        <w:t>Chief Executive Officer</w:t>
      </w:r>
      <w:r w:rsidR="004B6BAC" w:rsidRPr="007A0D86">
        <w:t xml:space="preserve"> </w:t>
      </w:r>
      <w:r w:rsidR="00E57EEE">
        <w:t>Court Services Victoria</w:t>
      </w:r>
      <w:r w:rsidR="004B6BAC" w:rsidRPr="007A0D86">
        <w:t xml:space="preserve"> to lead the functions of </w:t>
      </w:r>
      <w:r w:rsidR="00E57EEE">
        <w:t>Court Services Victoria</w:t>
      </w:r>
      <w:r w:rsidR="004B6BAC" w:rsidRPr="007A0D86">
        <w:t xml:space="preserve"> consistent with the governance, strategy, plans, procedures and policies of the Courts Council. </w:t>
      </w:r>
      <w:r w:rsidR="004F5399">
        <w:t>T</w:t>
      </w:r>
      <w:r>
        <w:t>he</w:t>
      </w:r>
      <w:r w:rsidR="004B6BAC" w:rsidRPr="007A0D86">
        <w:t xml:space="preserve"> </w:t>
      </w:r>
      <w:r w:rsidR="00E57EEE">
        <w:t>Chief Executive Officer</w:t>
      </w:r>
      <w:r w:rsidR="004B6BAC" w:rsidRPr="007A0D86">
        <w:t xml:space="preserve"> </w:t>
      </w:r>
      <w:r w:rsidR="00E57EEE">
        <w:t>Court Services Victoria</w:t>
      </w:r>
      <w:r w:rsidR="004B6BAC" w:rsidRPr="007A0D86">
        <w:t xml:space="preserve"> is the accountable officer under Section 42 of the </w:t>
      </w:r>
      <w:r w:rsidR="004B6BAC" w:rsidRPr="004F5399">
        <w:rPr>
          <w:rStyle w:val="Italics"/>
        </w:rPr>
        <w:t>Financial Management Act 1994</w:t>
      </w:r>
      <w:r w:rsidR="004B6BAC" w:rsidRPr="007A0D86">
        <w:t xml:space="preserve"> responsible for financial management compliance, planning and reporting of </w:t>
      </w:r>
      <w:r w:rsidR="00E57EEE">
        <w:t>Court Services Victoria</w:t>
      </w:r>
      <w:r w:rsidR="004B6BAC" w:rsidRPr="007A0D86">
        <w:t xml:space="preserve">. </w:t>
      </w:r>
      <w:r w:rsidR="004F5399">
        <w:t>T</w:t>
      </w:r>
      <w:r>
        <w:t>he</w:t>
      </w:r>
      <w:r w:rsidR="004B6BAC" w:rsidRPr="007A0D86">
        <w:t xml:space="preserve"> </w:t>
      </w:r>
      <w:r w:rsidR="00E57EEE">
        <w:t>Chief Executive Officer</w:t>
      </w:r>
      <w:r w:rsidR="004B6BAC" w:rsidRPr="007A0D86">
        <w:t xml:space="preserve"> </w:t>
      </w:r>
      <w:r w:rsidR="00E57EEE">
        <w:t>Court Services Victoria</w:t>
      </w:r>
      <w:r w:rsidR="004B6BAC" w:rsidRPr="007A0D86">
        <w:t xml:space="preserve"> also has the rights, powers and authorities of a public service body head, on behalf of the Crown, for employees of </w:t>
      </w:r>
      <w:r w:rsidR="00E57EEE">
        <w:t>Court Services Victoria</w:t>
      </w:r>
      <w:r w:rsidR="004B6BAC" w:rsidRPr="007A0D86">
        <w:t xml:space="preserve">. </w:t>
      </w:r>
      <w:r w:rsidR="004F5399">
        <w:t>T</w:t>
      </w:r>
      <w:r>
        <w:t>he</w:t>
      </w:r>
      <w:r w:rsidR="004B6BAC" w:rsidRPr="007A0D86">
        <w:t xml:space="preserve"> </w:t>
      </w:r>
      <w:r w:rsidR="00E57EEE">
        <w:t>Chief Executive Officer</w:t>
      </w:r>
      <w:r w:rsidR="004B6BAC" w:rsidRPr="007A0D86">
        <w:t xml:space="preserve"> </w:t>
      </w:r>
      <w:r w:rsidR="00E57EEE">
        <w:t>Court Services Victoria</w:t>
      </w:r>
      <w:r w:rsidR="004B6BAC" w:rsidRPr="007A0D86">
        <w:t xml:space="preserve"> is the employer of all staff members of </w:t>
      </w:r>
      <w:r w:rsidR="00E57EEE">
        <w:t>Court Services Victoria</w:t>
      </w:r>
      <w:r w:rsidR="004B6BAC" w:rsidRPr="007A0D86">
        <w:t>.</w:t>
      </w:r>
    </w:p>
    <w:p w14:paraId="1C6F75A0" w14:textId="143F8862" w:rsidR="00E952AB" w:rsidRDefault="00E952AB" w:rsidP="004B6BAC">
      <w:pPr>
        <w:pStyle w:val="BodyText"/>
      </w:pPr>
      <w:r>
        <w:t>The</w:t>
      </w:r>
      <w:r w:rsidR="004B6BAC" w:rsidRPr="007A0D86">
        <w:t xml:space="preserve"> Courts Council on the nomination of the relevant head of jurisdiction appoints </w:t>
      </w:r>
      <w:r w:rsidR="00E57EEE">
        <w:t>Chief Executive Officer</w:t>
      </w:r>
      <w:r w:rsidR="004B6BAC" w:rsidRPr="007A0D86">
        <w:t xml:space="preserve">s for each court and </w:t>
      </w:r>
      <w:r w:rsidR="00E57EEE">
        <w:t>Victorian Civil and Administrative Tribunal</w:t>
      </w:r>
      <w:r w:rsidR="004B6BAC" w:rsidRPr="007A0D86">
        <w:t xml:space="preserve">. </w:t>
      </w:r>
      <w:r w:rsidR="00E57EEE">
        <w:t>Chief Executive Officer</w:t>
      </w:r>
      <w:r w:rsidR="004B6BAC" w:rsidRPr="007A0D86">
        <w:t xml:space="preserve">s ensure that appropriate supports are provided to their jurisdictions and are responsible directly to their head of jurisdiction in relation to those operations. </w:t>
      </w:r>
      <w:r w:rsidR="004F5399">
        <w:t>T</w:t>
      </w:r>
      <w:r>
        <w:t>he</w:t>
      </w:r>
      <w:r w:rsidR="004B6BAC" w:rsidRPr="007A0D86">
        <w:t xml:space="preserve"> jurisdiction </w:t>
      </w:r>
      <w:r w:rsidR="00E57EEE">
        <w:t>Chief Executive Officer</w:t>
      </w:r>
      <w:r w:rsidR="004B6BAC" w:rsidRPr="007A0D86">
        <w:t xml:space="preserve">s exercise delegated authority necessary to assist the Head of Jurisdiction in the administration of the jurisdiction, and to support the effective and efficient operations of </w:t>
      </w:r>
      <w:r w:rsidR="00E57EEE">
        <w:t>Court Services Victoria</w:t>
      </w:r>
      <w:r w:rsidR="004B6BAC" w:rsidRPr="007A0D86">
        <w:t>.</w:t>
      </w:r>
    </w:p>
    <w:p w14:paraId="73A9545E" w14:textId="7D909A16" w:rsidR="004B6BAC" w:rsidRPr="007A0D86" w:rsidRDefault="00E952AB" w:rsidP="004B6BAC">
      <w:pPr>
        <w:pStyle w:val="BodyText"/>
      </w:pPr>
      <w:r>
        <w:t>The</w:t>
      </w:r>
      <w:r w:rsidR="004B6BAC" w:rsidRPr="007A0D86">
        <w:t xml:space="preserve"> </w:t>
      </w:r>
      <w:r w:rsidR="00E57EEE">
        <w:t>Chief Executive Officer</w:t>
      </w:r>
      <w:r w:rsidR="004B6BAC" w:rsidRPr="007A0D86">
        <w:t xml:space="preserve"> of the Judicial College and the Director of the Judicial Commission are appointed by the </w:t>
      </w:r>
      <w:r w:rsidR="00E57EEE">
        <w:t>Court Services Victoria</w:t>
      </w:r>
      <w:r w:rsidR="004B6BAC" w:rsidRPr="007A0D86">
        <w:t xml:space="preserve"> </w:t>
      </w:r>
      <w:r w:rsidR="00E57EEE">
        <w:t>Chief Executive Officer</w:t>
      </w:r>
      <w:r w:rsidR="004B6BAC" w:rsidRPr="007A0D86">
        <w:t>, pursuant to nomination by the respective Boards of the College and the Commission.</w:t>
      </w:r>
    </w:p>
    <w:p w14:paraId="4216969B" w14:textId="01E2FB09" w:rsidR="004B6BAC" w:rsidRPr="007A0D86" w:rsidRDefault="00E57EEE" w:rsidP="004B6BAC">
      <w:pPr>
        <w:pStyle w:val="BodyText"/>
      </w:pPr>
      <w:r>
        <w:t>Chief Executive Officer</w:t>
      </w:r>
      <w:r w:rsidR="004B6BAC" w:rsidRPr="007A0D86">
        <w:t xml:space="preserve">s and the Commission Director also work with the </w:t>
      </w:r>
      <w:r>
        <w:t>Chief Executive Officer</w:t>
      </w:r>
      <w:r w:rsidR="004B6BAC" w:rsidRPr="007A0D86">
        <w:t xml:space="preserve"> </w:t>
      </w:r>
      <w:r>
        <w:t>Court Services Victoria</w:t>
      </w:r>
      <w:r w:rsidR="004B6BAC" w:rsidRPr="007A0D86">
        <w:t xml:space="preserve">, and each other, on matters relevant to </w:t>
      </w:r>
      <w:r>
        <w:t>Court Services Victoria</w:t>
      </w:r>
      <w:r w:rsidR="004B6BAC" w:rsidRPr="007A0D86">
        <w:t xml:space="preserve"> as a whole.</w:t>
      </w:r>
    </w:p>
    <w:p w14:paraId="779C86E8" w14:textId="5F311889" w:rsidR="004B6BAC" w:rsidRPr="007A0D86" w:rsidRDefault="00493A14" w:rsidP="004B6BAC">
      <w:pPr>
        <w:pStyle w:val="Heading3"/>
      </w:pPr>
      <w:bookmarkStart w:id="10" w:name="_Toc22665071"/>
      <w:r>
        <w:lastRenderedPageBreak/>
        <w:t>Role with Respect t</w:t>
      </w:r>
      <w:r w:rsidR="004B6BAC" w:rsidRPr="007A0D86">
        <w:t xml:space="preserve">o </w:t>
      </w:r>
      <w:r w:rsidR="00E952AB">
        <w:t>the</w:t>
      </w:r>
      <w:r w:rsidR="004B6BAC" w:rsidRPr="007A0D86">
        <w:t xml:space="preserve"> Jurisdictions</w:t>
      </w:r>
      <w:bookmarkEnd w:id="10"/>
    </w:p>
    <w:p w14:paraId="427423D1" w14:textId="77777777" w:rsidR="00E952AB" w:rsidRDefault="004B6BAC" w:rsidP="004B6BAC">
      <w:pPr>
        <w:pStyle w:val="BodyText"/>
      </w:pPr>
      <w:r w:rsidRPr="007A0D86">
        <w:t>Each jurisdiction, the College, and the Commission are separate and distinct institutions with their own legislation, governing councils and internal arrangements.</w:t>
      </w:r>
    </w:p>
    <w:p w14:paraId="02C14F1D" w14:textId="5D3B1B31" w:rsidR="004B6BAC" w:rsidRPr="007A0D86" w:rsidRDefault="00E952AB" w:rsidP="004B6BAC">
      <w:pPr>
        <w:pStyle w:val="BodyText"/>
      </w:pPr>
      <w:r>
        <w:t>The</w:t>
      </w:r>
      <w:r w:rsidR="004B6BAC" w:rsidRPr="007A0D86">
        <w:t xml:space="preserve"> substantive work of the jurisdictions, the College, and the Commission is not encompassed within the </w:t>
      </w:r>
      <w:r w:rsidR="00E57EEE">
        <w:t>Court Services Victoria</w:t>
      </w:r>
      <w:r w:rsidR="004B6BAC" w:rsidRPr="007A0D86">
        <w:t xml:space="preserve"> Annual Report.</w:t>
      </w:r>
    </w:p>
    <w:p w14:paraId="4D04C7ED" w14:textId="55E89EB6" w:rsidR="004B6BAC" w:rsidRPr="007A0D86" w:rsidRDefault="00E57EEE" w:rsidP="004B6BAC">
      <w:pPr>
        <w:pStyle w:val="BodyText"/>
      </w:pPr>
      <w:r>
        <w:t>Court Services Victoria</w:t>
      </w:r>
      <w:r w:rsidR="004B6BAC" w:rsidRPr="007A0D86">
        <w:t xml:space="preserve"> receives a direct appropriation from the parliament to enable it to carry out its functions and manage its own budget. </w:t>
      </w:r>
      <w:r w:rsidR="00493A14">
        <w:t>Th</w:t>
      </w:r>
      <w:r w:rsidR="00E952AB">
        <w:t>e</w:t>
      </w:r>
      <w:r w:rsidR="004B6BAC" w:rsidRPr="007A0D86">
        <w:t xml:space="preserve"> </w:t>
      </w:r>
      <w:r>
        <w:t>Court Services Victoria</w:t>
      </w:r>
      <w:r w:rsidR="004B6BAC" w:rsidRPr="007A0D86">
        <w:t xml:space="preserve"> </w:t>
      </w:r>
      <w:r>
        <w:t>Chief Executive Officer</w:t>
      </w:r>
      <w:r w:rsidR="004B6BAC" w:rsidRPr="007A0D86">
        <w:t xml:space="preserve"> is the Accountable Officer for the Courts’ appropriation, and the Courts Council is the Responsible Body.</w:t>
      </w:r>
    </w:p>
    <w:p w14:paraId="248C0D39" w14:textId="0C8EDBAF" w:rsidR="004B6BAC" w:rsidRPr="007A0D86" w:rsidRDefault="00E57EEE" w:rsidP="004B6BAC">
      <w:pPr>
        <w:pStyle w:val="BodyText"/>
      </w:pPr>
      <w:r>
        <w:t>Court Services Victoria</w:t>
      </w:r>
      <w:r w:rsidR="004B6BAC" w:rsidRPr="007A0D86">
        <w:t xml:space="preserve">, each of the jurisdictions, the College and the Commission have separate budgets prepared and approved under section 41 of the </w:t>
      </w:r>
      <w:r>
        <w:t>Court Services Victoria</w:t>
      </w:r>
      <w:r w:rsidR="004B6BAC" w:rsidRPr="007A0D86">
        <w:t xml:space="preserve"> Act.</w:t>
      </w:r>
      <w:r w:rsidR="00493A14">
        <w:t xml:space="preserve"> </w:t>
      </w:r>
      <w:r>
        <w:t>Court Services Victoria</w:t>
      </w:r>
      <w:r w:rsidR="004B6BAC" w:rsidRPr="007A0D86">
        <w:t>, as the relevant body corporate, enters into contracts, holds property and related legal rights and obligations, relevant to the administrative services and facilities required to support the performance of the jurisdictions, the College and the Commission.</w:t>
      </w:r>
    </w:p>
    <w:p w14:paraId="2BE40F16" w14:textId="3FE4783C" w:rsidR="004B6BAC" w:rsidRPr="007A0D86" w:rsidRDefault="004B6BAC" w:rsidP="004B6BAC">
      <w:pPr>
        <w:pStyle w:val="Heading3"/>
      </w:pPr>
      <w:bookmarkStart w:id="11" w:name="_Ref22639583"/>
      <w:bookmarkStart w:id="12" w:name="_Toc22665072"/>
      <w:r w:rsidRPr="007A0D86">
        <w:t xml:space="preserve">Establishment </w:t>
      </w:r>
      <w:r w:rsidR="005F68BF">
        <w:t>and</w:t>
      </w:r>
      <w:r w:rsidRPr="007A0D86">
        <w:t xml:space="preserve"> Ministerial Powers</w:t>
      </w:r>
      <w:bookmarkEnd w:id="11"/>
      <w:bookmarkEnd w:id="12"/>
    </w:p>
    <w:p w14:paraId="1F802D65" w14:textId="7BB7C82C" w:rsidR="00E952AB" w:rsidRDefault="00E57EEE" w:rsidP="004B6BAC">
      <w:pPr>
        <w:pStyle w:val="BodyText"/>
      </w:pPr>
      <w:r>
        <w:t>Court Services Victoria</w:t>
      </w:r>
      <w:r w:rsidR="004B6BAC" w:rsidRPr="007A0D86">
        <w:t xml:space="preserve"> has accountabilities to both the parliament and the executive for the way in which it carries out its operations within its allocated budget.</w:t>
      </w:r>
    </w:p>
    <w:p w14:paraId="5A1E46E5" w14:textId="1D544DD1" w:rsidR="004B6BAC" w:rsidRPr="007A0D86" w:rsidRDefault="00E952AB" w:rsidP="004B6BAC">
      <w:pPr>
        <w:pStyle w:val="BodyText"/>
      </w:pPr>
      <w:r>
        <w:t>The</w:t>
      </w:r>
      <w:r w:rsidR="004B6BAC" w:rsidRPr="007A0D86">
        <w:t xml:space="preserve"> Attorney-General is the relevant Victorian Minister with portfolio responsibility for </w:t>
      </w:r>
      <w:r w:rsidR="00E57EEE">
        <w:t>Court Services Victoria</w:t>
      </w:r>
      <w:r w:rsidR="004B6BAC" w:rsidRPr="007A0D86">
        <w:t xml:space="preserve">. </w:t>
      </w:r>
      <w:r w:rsidR="009A015E">
        <w:t>T</w:t>
      </w:r>
      <w:r>
        <w:t>he</w:t>
      </w:r>
      <w:r w:rsidR="004B6BAC" w:rsidRPr="007A0D86">
        <w:t xml:space="preserve"> Attorney-General's statutory powers with respect to </w:t>
      </w:r>
      <w:r w:rsidR="00E57EEE">
        <w:t>Court Services Victoria</w:t>
      </w:r>
      <w:r w:rsidR="004B6BAC" w:rsidRPr="007A0D86">
        <w:t xml:space="preserve"> are budget approval (section 41, </w:t>
      </w:r>
      <w:r w:rsidR="00E57EEE">
        <w:t>Court Services Victoria</w:t>
      </w:r>
      <w:r w:rsidR="004B6BAC" w:rsidRPr="007A0D86">
        <w:t xml:space="preserve"> Act), agreement to allocation statements (section 48, </w:t>
      </w:r>
      <w:r w:rsidR="00E57EEE">
        <w:t>Court Services Victoria</w:t>
      </w:r>
      <w:r w:rsidR="004B6BAC" w:rsidRPr="007A0D86">
        <w:t xml:space="preserve"> Act) and recommending the vesting of Crown Land to </w:t>
      </w:r>
      <w:r w:rsidR="00E57EEE">
        <w:t>Court Services Victoria</w:t>
      </w:r>
      <w:r w:rsidR="004B6BAC" w:rsidRPr="007A0D86">
        <w:t xml:space="preserve"> (section 58, </w:t>
      </w:r>
      <w:r w:rsidR="00E57EEE">
        <w:t>Court Services Victoria</w:t>
      </w:r>
      <w:r w:rsidR="004B6BAC" w:rsidRPr="007A0D86">
        <w:t xml:space="preserve"> Act).</w:t>
      </w:r>
    </w:p>
    <w:p w14:paraId="5692B833" w14:textId="3B517689" w:rsidR="004B6BAC" w:rsidRPr="007A0D86" w:rsidRDefault="004B6BAC" w:rsidP="004B6BAC">
      <w:pPr>
        <w:pStyle w:val="BodyText"/>
      </w:pPr>
      <w:r w:rsidRPr="007A0D86">
        <w:t xml:space="preserve">In performing its functions, </w:t>
      </w:r>
      <w:r w:rsidR="00E57EEE">
        <w:t>Court Services Victoria</w:t>
      </w:r>
      <w:r w:rsidRPr="007A0D86">
        <w:t xml:space="preserve"> serves the Victorian community through the efficient and effective delivery of court and tribunal services, thereby supporting Victoria’s system of responsible government and the rule of law.</w:t>
      </w:r>
    </w:p>
    <w:p w14:paraId="55B163C7" w14:textId="132C1A75" w:rsidR="004B6BAC" w:rsidRDefault="004B6BAC" w:rsidP="004B6BAC">
      <w:pPr>
        <w:pStyle w:val="Heading3"/>
      </w:pPr>
      <w:bookmarkStart w:id="13" w:name="_Ref22639729"/>
      <w:bookmarkStart w:id="14" w:name="_Toc22665073"/>
      <w:r w:rsidRPr="007A0D86">
        <w:lastRenderedPageBreak/>
        <w:t>Governance Structure</w:t>
      </w:r>
      <w:bookmarkEnd w:id="13"/>
      <w:bookmarkEnd w:id="14"/>
    </w:p>
    <w:p w14:paraId="1DFFB39A" w14:textId="2AEC7BC0" w:rsidR="005F67D1" w:rsidRDefault="005F67D1" w:rsidP="005F67D1">
      <w:pPr>
        <w:pStyle w:val="BodyText"/>
      </w:pPr>
      <w:r>
        <w:rPr>
          <w:noProof/>
        </w:rPr>
        <w:drawing>
          <wp:inline distT="0" distB="0" distL="0" distR="0" wp14:anchorId="4D5438B6" wp14:editId="758B5D0B">
            <wp:extent cx="5291339" cy="4739650"/>
            <wp:effectExtent l="0" t="0" r="5080" b="3810"/>
            <wp:docPr id="108" name="Picture 108" descr="A diagram showing the Governance structure. Reporting directly to the Courts Council is the Audit and Risk Portfolio Committee; Strategic Planning, Infrastructure and Services Portfolio Committee; Finance Portfolio Committee; and the Human Resources Portfolio Committee. Reporting to these four committees is the Information Technology Portfolio Committee; Courts Koori Portfolio Committee;  and the Executive Remuneration Committee. Also reporting directly to the Courts Council is the CSV Chief Executive Officer. Reporting to the CSV Chief Executive Officer is the Court, VCAT and College CEO's, and Commission Director, and reporting to this position is the Board of the Judicial Commission of Victoria; Board of the Judicial College of Victoria; and the Heads of Jurisdictions. The following positions also report directly to the CSV Chief Executive Officer: Information Technology Services - Chief Information Officer; Finance and Governance - Chief Corporate Officer; Strategy, Policy and Research - Director; Assets Planning and Management - Executive Director; Major Projects - Director; and People and Culture - Executive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09 org char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91339" cy="4739650"/>
                    </a:xfrm>
                    <a:prstGeom prst="rect">
                      <a:avLst/>
                    </a:prstGeom>
                  </pic:spPr>
                </pic:pic>
              </a:graphicData>
            </a:graphic>
          </wp:inline>
        </w:drawing>
      </w:r>
    </w:p>
    <w:p w14:paraId="5D123A90" w14:textId="77777777" w:rsidR="004B6BAC" w:rsidRPr="007A0D86" w:rsidRDefault="004B6BAC" w:rsidP="004B6BAC">
      <w:pPr>
        <w:pStyle w:val="Heading2"/>
      </w:pPr>
      <w:bookmarkStart w:id="15" w:name="_Toc22665074"/>
      <w:r w:rsidRPr="007A0D86">
        <w:t>Governing Body</w:t>
      </w:r>
      <w:bookmarkEnd w:id="15"/>
    </w:p>
    <w:p w14:paraId="4DD24A27" w14:textId="77777777" w:rsidR="00E952AB" w:rsidRDefault="004B6BAC" w:rsidP="004B6BAC">
      <w:pPr>
        <w:pStyle w:val="Heading3"/>
      </w:pPr>
      <w:bookmarkStart w:id="16" w:name="_Toc22665075"/>
      <w:r w:rsidRPr="007A0D86">
        <w:t>Courts Council</w:t>
      </w:r>
      <w:bookmarkEnd w:id="16"/>
    </w:p>
    <w:p w14:paraId="1517EAFB" w14:textId="2D1CC591" w:rsidR="00E952AB" w:rsidRDefault="00E952AB" w:rsidP="004B6BAC">
      <w:pPr>
        <w:pStyle w:val="BodyText"/>
      </w:pPr>
      <w:r>
        <w:t>The</w:t>
      </w:r>
      <w:r w:rsidR="004B6BAC" w:rsidRPr="007A0D86">
        <w:t xml:space="preserve"> </w:t>
      </w:r>
      <w:r w:rsidR="00E57EEE">
        <w:t>Court Services Victoria</w:t>
      </w:r>
      <w:r w:rsidR="004B6BAC" w:rsidRPr="007A0D86">
        <w:t xml:space="preserve"> governing body is the Courts Council. It is chaired by the Chief Justice of the Supreme Court of Victoria and consists of the six Heads of</w:t>
      </w:r>
      <w:r w:rsidR="005F67D1">
        <w:t xml:space="preserve"> </w:t>
      </w:r>
      <w:r w:rsidR="004B6BAC" w:rsidRPr="007A0D86">
        <w:t>Jurisdiction and up to two non-judicial members appointed by the Heads of Jurisdiction. As at 30 June 2019, the Courts Council had one non-judicial appointed member.</w:t>
      </w:r>
    </w:p>
    <w:p w14:paraId="6F013AEC" w14:textId="000FF1D3" w:rsidR="004B6BAC" w:rsidRDefault="00E952AB" w:rsidP="004B6BAC">
      <w:pPr>
        <w:pStyle w:val="BodyText"/>
      </w:pPr>
      <w:r>
        <w:t>The</w:t>
      </w:r>
      <w:r w:rsidR="004B6BAC" w:rsidRPr="007A0D86">
        <w:t xml:space="preserve"> Courts Council is responsible for the general direction and superintendence of </w:t>
      </w:r>
      <w:r w:rsidR="00E57EEE">
        <w:t>Court Services Victoria</w:t>
      </w:r>
      <w:r w:rsidR="004B6BAC" w:rsidRPr="007A0D86">
        <w:t xml:space="preserve"> and, subject to the </w:t>
      </w:r>
      <w:r w:rsidR="00E57EEE">
        <w:t>Court Services Victoria</w:t>
      </w:r>
      <w:r w:rsidR="004B6BAC" w:rsidRPr="007A0D86">
        <w:t xml:space="preserve"> Act, may perform the functions and exercise the powers of </w:t>
      </w:r>
      <w:r w:rsidR="00E57EEE">
        <w:t>Court Services Victoria</w:t>
      </w:r>
      <w:r w:rsidR="004B6BAC" w:rsidRPr="007A0D86">
        <w:t>. In addition, the Courts Council has the following functions and powers.</w:t>
      </w:r>
    </w:p>
    <w:p w14:paraId="29459D0B" w14:textId="303E75DA" w:rsidR="005F67D1" w:rsidRPr="007A0D86" w:rsidRDefault="005F67D1" w:rsidP="005F67D1">
      <w:pPr>
        <w:pStyle w:val="ListBullet"/>
      </w:pPr>
      <w:r w:rsidRPr="007A0D86">
        <w:t xml:space="preserve">To direct the strategy, governance and risk management of </w:t>
      </w:r>
      <w:r w:rsidR="00E57EEE">
        <w:t>Court Services Victoria</w:t>
      </w:r>
      <w:r w:rsidRPr="007A0D86">
        <w:t>.</w:t>
      </w:r>
    </w:p>
    <w:p w14:paraId="6EA68456" w14:textId="7FEDD691" w:rsidR="005F67D1" w:rsidRPr="007A0D86" w:rsidRDefault="005F67D1" w:rsidP="005F67D1">
      <w:pPr>
        <w:pStyle w:val="ListBullet"/>
      </w:pPr>
      <w:r w:rsidRPr="007A0D86">
        <w:t xml:space="preserve">To appoint the </w:t>
      </w:r>
      <w:r w:rsidR="00E57EEE">
        <w:t>Court Services Victoria</w:t>
      </w:r>
      <w:r w:rsidRPr="007A0D86">
        <w:t xml:space="preserve"> </w:t>
      </w:r>
      <w:r w:rsidR="00E57EEE">
        <w:t>Chief Executive Officer</w:t>
      </w:r>
      <w:r w:rsidRPr="007A0D86">
        <w:t>.</w:t>
      </w:r>
    </w:p>
    <w:p w14:paraId="052FD32D" w14:textId="537EC653" w:rsidR="005F67D1" w:rsidRPr="007A0D86" w:rsidRDefault="005F67D1" w:rsidP="005F67D1">
      <w:pPr>
        <w:pStyle w:val="ListBullet"/>
      </w:pPr>
      <w:r w:rsidRPr="007A0D86">
        <w:t xml:space="preserve">To appoint the </w:t>
      </w:r>
      <w:r w:rsidR="00E57EEE">
        <w:t>Chief Executive Officer</w:t>
      </w:r>
      <w:r w:rsidRPr="007A0D86">
        <w:t xml:space="preserve"> for each jurisdiction on the recommendation of the relevant Head of Jurisdiction.</w:t>
      </w:r>
    </w:p>
    <w:p w14:paraId="16C5299C" w14:textId="124861B5" w:rsidR="005F67D1" w:rsidRPr="007A0D86" w:rsidRDefault="005F67D1" w:rsidP="005F67D1">
      <w:pPr>
        <w:pStyle w:val="ListBullet"/>
      </w:pPr>
      <w:r w:rsidRPr="007A0D86">
        <w:t xml:space="preserve">Any other functions that are conferred on the Courts Council by the </w:t>
      </w:r>
      <w:r w:rsidR="00E57EEE">
        <w:t>Court Services Victoria</w:t>
      </w:r>
      <w:r w:rsidRPr="007A0D86">
        <w:t xml:space="preserve"> Act, or any other Act.</w:t>
      </w:r>
    </w:p>
    <w:p w14:paraId="1D3E63F3" w14:textId="526EEEF9" w:rsidR="004B6BAC" w:rsidRDefault="004B6BAC" w:rsidP="004B6BAC">
      <w:pPr>
        <w:pStyle w:val="Heading3"/>
      </w:pPr>
      <w:bookmarkStart w:id="17" w:name="_Toc22665076"/>
      <w:r w:rsidRPr="007A0D86">
        <w:lastRenderedPageBreak/>
        <w:t>Courts Council Members</w:t>
      </w:r>
      <w:bookmarkEnd w:id="17"/>
    </w:p>
    <w:p w14:paraId="7D2CDE27" w14:textId="37BF0AE5" w:rsidR="000934C7" w:rsidRPr="00374EA3" w:rsidRDefault="000934C7" w:rsidP="000934C7">
      <w:pPr>
        <w:keepNext/>
      </w:pPr>
      <w:r w:rsidRPr="00576FAB">
        <w:rPr>
          <w:noProof/>
        </w:rPr>
        <w:drawing>
          <wp:inline distT="0" distB="0" distL="0" distR="0" wp14:anchorId="1EFD798D" wp14:editId="5460E13D">
            <wp:extent cx="1552575" cy="1552575"/>
            <wp:effectExtent l="0" t="0" r="9525" b="9525"/>
            <wp:docPr id="109" name="Picture 109" descr="A photograph of The Honourable Chief Justice Anne Fergu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descr="A photograph of The Honourable Chief Justice Anne Ferguson. Refer data below.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14:paraId="3362842E" w14:textId="77777777" w:rsidR="00E952AB" w:rsidRDefault="004B6BAC" w:rsidP="000934C7">
      <w:pPr>
        <w:pStyle w:val="BodyText"/>
      </w:pPr>
      <w:r w:rsidRPr="000934C7">
        <w:t>Chief Justice of the Supreme Court of Victoria</w:t>
      </w:r>
    </w:p>
    <w:p w14:paraId="2C8F51AD" w14:textId="6575A429" w:rsidR="004B6BAC" w:rsidRPr="007A0D86" w:rsidRDefault="00E952AB" w:rsidP="004B6BAC">
      <w:pPr>
        <w:pStyle w:val="BodyText"/>
      </w:pPr>
      <w:r>
        <w:t>The</w:t>
      </w:r>
      <w:r w:rsidR="004B6BAC" w:rsidRPr="007A0D86">
        <w:t xml:space="preserve"> Honourable Chief Justice Anne Ferguson was first appointed as a judge of the Supreme Court of Victoria in 2010, and subsequently appointed Chief Justice on 2 October 2017.</w:t>
      </w:r>
    </w:p>
    <w:p w14:paraId="654D7724" w14:textId="3B71C8CA" w:rsidR="000934C7" w:rsidRPr="00374EA3" w:rsidRDefault="000934C7" w:rsidP="000934C7">
      <w:pPr>
        <w:pStyle w:val="BodyText"/>
      </w:pPr>
      <w:r w:rsidRPr="00576FAB">
        <w:rPr>
          <w:noProof/>
        </w:rPr>
        <w:drawing>
          <wp:inline distT="0" distB="0" distL="0" distR="0" wp14:anchorId="73036BDA" wp14:editId="716FA8CE">
            <wp:extent cx="1552575" cy="1552575"/>
            <wp:effectExtent l="0" t="0" r="9525" b="9525"/>
            <wp:docPr id="110" name="Picture 110" descr="A photograph of The Honourable Justice Peter Kid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descr="A photograph of The Honourable Justice Peter Kidd. Refer data below.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14:paraId="27736B93" w14:textId="77777777" w:rsidR="00E952AB" w:rsidRDefault="004B6BAC" w:rsidP="000934C7">
      <w:pPr>
        <w:pStyle w:val="BodyText"/>
      </w:pPr>
      <w:r w:rsidRPr="007A0D86">
        <w:t>Chief Judge of the County Court of Victoria</w:t>
      </w:r>
    </w:p>
    <w:p w14:paraId="40A78B33" w14:textId="11F2B980" w:rsidR="004B6BAC" w:rsidRPr="007A0D86" w:rsidRDefault="00E952AB" w:rsidP="004B6BAC">
      <w:pPr>
        <w:pStyle w:val="BodyText"/>
      </w:pPr>
      <w:r>
        <w:t>The</w:t>
      </w:r>
      <w:r w:rsidR="004B6BAC" w:rsidRPr="007A0D86">
        <w:t xml:space="preserve"> Honourable Justice Peter Kidd was appointed Chief Judge of the County Court of Victoria in September 2015.</w:t>
      </w:r>
    </w:p>
    <w:p w14:paraId="31195AA4" w14:textId="472D69B6" w:rsidR="000934C7" w:rsidRPr="00374EA3" w:rsidRDefault="000934C7" w:rsidP="000934C7">
      <w:pPr>
        <w:keepNext/>
      </w:pPr>
      <w:r w:rsidRPr="00576FAB">
        <w:rPr>
          <w:noProof/>
        </w:rPr>
        <w:drawing>
          <wp:inline distT="0" distB="0" distL="0" distR="0" wp14:anchorId="1FB30025" wp14:editId="6739BC76">
            <wp:extent cx="1541780" cy="1541780"/>
            <wp:effectExtent l="0" t="0" r="1270" b="1270"/>
            <wp:docPr id="111" name="Picture 111" descr="A photograph of His Honour Judge Peter Laurits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descr="A photograph of His Honour Judge Peter Lauritsen. Refer data below.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1780" cy="1541780"/>
                    </a:xfrm>
                    <a:prstGeom prst="rect">
                      <a:avLst/>
                    </a:prstGeom>
                    <a:noFill/>
                    <a:ln>
                      <a:noFill/>
                    </a:ln>
                  </pic:spPr>
                </pic:pic>
              </a:graphicData>
            </a:graphic>
          </wp:inline>
        </w:drawing>
      </w:r>
    </w:p>
    <w:p w14:paraId="76940395" w14:textId="1178469F" w:rsidR="004B6BAC" w:rsidRPr="007A0D86" w:rsidRDefault="004B6BAC" w:rsidP="000934C7">
      <w:pPr>
        <w:pStyle w:val="BodyText"/>
      </w:pPr>
      <w:r w:rsidRPr="007A0D86">
        <w:t>Chief Magistrate of the Magistrates’ Court of Victoria</w:t>
      </w:r>
    </w:p>
    <w:p w14:paraId="275A6617" w14:textId="77777777" w:rsidR="004B6BAC" w:rsidRPr="007A0D86" w:rsidRDefault="004B6BAC" w:rsidP="004B6BAC">
      <w:pPr>
        <w:pStyle w:val="BodyText"/>
      </w:pPr>
      <w:r w:rsidRPr="007A0D86">
        <w:t>His Honour Judge Peter Lauritsen commenced in the role of Chief Magistrate on 29 November 2012, after being first appointed as a Magistrate in 1989.</w:t>
      </w:r>
    </w:p>
    <w:p w14:paraId="04973760" w14:textId="5A1DD8CC" w:rsidR="000934C7" w:rsidRPr="00374EA3" w:rsidRDefault="000934C7" w:rsidP="000934C7">
      <w:r w:rsidRPr="00576FAB">
        <w:rPr>
          <w:noProof/>
        </w:rPr>
        <w:lastRenderedPageBreak/>
        <w:drawing>
          <wp:inline distT="0" distB="0" distL="0" distR="0" wp14:anchorId="203DF971" wp14:editId="6F341FE4">
            <wp:extent cx="1552575" cy="1541780"/>
            <wp:effectExtent l="0" t="0" r="9525" b="1270"/>
            <wp:docPr id="112" name="Picture 112" descr="A photograph of The Honourable Justice Michelle Quigl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descr="A photograph of The Honourable Justice Michelle Quigley. Refer data below.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2575" cy="1541780"/>
                    </a:xfrm>
                    <a:prstGeom prst="rect">
                      <a:avLst/>
                    </a:prstGeom>
                    <a:noFill/>
                    <a:ln>
                      <a:noFill/>
                    </a:ln>
                  </pic:spPr>
                </pic:pic>
              </a:graphicData>
            </a:graphic>
          </wp:inline>
        </w:drawing>
      </w:r>
    </w:p>
    <w:p w14:paraId="04DC0966" w14:textId="77777777" w:rsidR="00E952AB" w:rsidRDefault="004B6BAC" w:rsidP="000934C7">
      <w:pPr>
        <w:pStyle w:val="BodyText"/>
      </w:pPr>
      <w:r w:rsidRPr="007A0D86">
        <w:t>President, Victorian Civil and Administrative Tribunal</w:t>
      </w:r>
    </w:p>
    <w:p w14:paraId="133D7F24" w14:textId="08613A91" w:rsidR="004B6BAC" w:rsidRDefault="00E952AB" w:rsidP="004B6BAC">
      <w:pPr>
        <w:pStyle w:val="BodyText"/>
      </w:pPr>
      <w:r>
        <w:t>The</w:t>
      </w:r>
      <w:r w:rsidR="004B6BAC" w:rsidRPr="007A0D86">
        <w:t xml:space="preserve"> Honourable Justice Michelle Quigley was appointed as a judge of the Supreme Court of Victoria in December 2017, and appointed as President of the Victorian Civil and Administrative Tribunal on 1 June 2018.</w:t>
      </w:r>
    </w:p>
    <w:p w14:paraId="404C0EB4" w14:textId="7376CA6D" w:rsidR="000934C7" w:rsidRPr="007A0D86" w:rsidRDefault="000934C7" w:rsidP="004B6BAC">
      <w:pPr>
        <w:pStyle w:val="BodyText"/>
      </w:pPr>
      <w:r>
        <w:rPr>
          <w:noProof/>
        </w:rPr>
        <w:drawing>
          <wp:inline distT="0" distB="0" distL="0" distR="0" wp14:anchorId="2F40A525" wp14:editId="41A87606">
            <wp:extent cx="1548384" cy="1548384"/>
            <wp:effectExtent l="0" t="0" r="0" b="0"/>
            <wp:docPr id="113" name="Picture 113" descr="A photograph of Her Honour Coroner Caitlin Engli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tate coroner.jpg"/>
                    <pic:cNvPicPr/>
                  </pic:nvPicPr>
                  <pic:blipFill>
                    <a:blip r:embed="rId16">
                      <a:extLst>
                        <a:ext uri="{28A0092B-C50C-407E-A947-70E740481C1C}">
                          <a14:useLocalDpi xmlns:a14="http://schemas.microsoft.com/office/drawing/2010/main" val="0"/>
                        </a:ext>
                      </a:extLst>
                    </a:blip>
                    <a:stretch>
                      <a:fillRect/>
                    </a:stretch>
                  </pic:blipFill>
                  <pic:spPr>
                    <a:xfrm>
                      <a:off x="0" y="0"/>
                      <a:ext cx="1548384" cy="1548384"/>
                    </a:xfrm>
                    <a:prstGeom prst="rect">
                      <a:avLst/>
                    </a:prstGeom>
                  </pic:spPr>
                </pic:pic>
              </a:graphicData>
            </a:graphic>
          </wp:inline>
        </w:drawing>
      </w:r>
    </w:p>
    <w:p w14:paraId="394337F5" w14:textId="77777777" w:rsidR="004B6BAC" w:rsidRPr="007A0D86" w:rsidRDefault="004B6BAC" w:rsidP="000934C7">
      <w:pPr>
        <w:pStyle w:val="BodyText"/>
      </w:pPr>
      <w:r w:rsidRPr="007A0D86">
        <w:t>State Coroner, Coroners Court of Victoria</w:t>
      </w:r>
    </w:p>
    <w:p w14:paraId="62C68E77" w14:textId="77777777" w:rsidR="004B6BAC" w:rsidRPr="007A0D86" w:rsidRDefault="004B6BAC" w:rsidP="004B6BAC">
      <w:pPr>
        <w:pStyle w:val="BodyText"/>
      </w:pPr>
      <w:r w:rsidRPr="007A0D86">
        <w:t>Her Honour Coroner Caitlin English was Acting State Coroner from 16 April 2019 to 30 June 2019.</w:t>
      </w:r>
    </w:p>
    <w:p w14:paraId="76544A9C" w14:textId="77777777" w:rsidR="004B6BAC" w:rsidRPr="007A0D86" w:rsidRDefault="004B6BAC" w:rsidP="004B6BAC">
      <w:pPr>
        <w:pStyle w:val="BodyText"/>
      </w:pPr>
      <w:r w:rsidRPr="007A0D86">
        <w:t>His Honour Deputy State Coroner Iain West was Acting State Coroner from 18 August 2018 to 15 April 2019.</w:t>
      </w:r>
    </w:p>
    <w:p w14:paraId="1ABF4BA5" w14:textId="40565DCB" w:rsidR="004B6BAC" w:rsidRDefault="004B6BAC" w:rsidP="004B6BAC">
      <w:pPr>
        <w:pStyle w:val="BodyText"/>
      </w:pPr>
      <w:r w:rsidRPr="007A0D86">
        <w:t>Her Honour Judge Sara Hinchey was State Coroner until 17 August 2018.</w:t>
      </w:r>
    </w:p>
    <w:p w14:paraId="0B12F43C" w14:textId="0CED740B" w:rsidR="009F62B5" w:rsidRPr="00374EA3" w:rsidRDefault="009F62B5" w:rsidP="009F62B5">
      <w:r w:rsidRPr="00576FAB">
        <w:rPr>
          <w:noProof/>
        </w:rPr>
        <w:drawing>
          <wp:inline distT="0" distB="0" distL="0" distR="0" wp14:anchorId="0CF0C06E" wp14:editId="145F9CF2">
            <wp:extent cx="1552575" cy="1541780"/>
            <wp:effectExtent l="0" t="0" r="9525" b="1270"/>
            <wp:docPr id="114" name="Picture 114" descr="A photograph of Her Honour Judge Amanda Chamb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descr="A photograph of Her Honour Judge Amanda Chambers. Refer data below.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2575" cy="1541780"/>
                    </a:xfrm>
                    <a:prstGeom prst="rect">
                      <a:avLst/>
                    </a:prstGeom>
                    <a:noFill/>
                    <a:ln>
                      <a:noFill/>
                    </a:ln>
                  </pic:spPr>
                </pic:pic>
              </a:graphicData>
            </a:graphic>
          </wp:inline>
        </w:drawing>
      </w:r>
    </w:p>
    <w:p w14:paraId="37C5ADEB" w14:textId="77777777" w:rsidR="004B6BAC" w:rsidRPr="007A0D86" w:rsidRDefault="004B6BAC" w:rsidP="009F62B5">
      <w:pPr>
        <w:pStyle w:val="BodyText"/>
      </w:pPr>
      <w:r w:rsidRPr="007A0D86">
        <w:t>President of the Children’s Court of Victoria</w:t>
      </w:r>
    </w:p>
    <w:p w14:paraId="35ADD3F5" w14:textId="77777777" w:rsidR="004B6BAC" w:rsidRPr="007A0D86" w:rsidRDefault="004B6BAC" w:rsidP="004B6BAC">
      <w:pPr>
        <w:pStyle w:val="BodyText"/>
      </w:pPr>
      <w:r w:rsidRPr="007A0D86">
        <w:t>Her Honour Judge Amanda Chambers was appointed as a judge of the County Court of Victoria and President of the Children’s Court of Victoria on 9 June 2015.</w:t>
      </w:r>
    </w:p>
    <w:p w14:paraId="42704D7E" w14:textId="48B51252" w:rsidR="009F62B5" w:rsidRPr="00374EA3" w:rsidRDefault="009F62B5" w:rsidP="009F62B5">
      <w:pPr>
        <w:pStyle w:val="BodyText"/>
      </w:pPr>
      <w:r w:rsidRPr="00576FAB">
        <w:rPr>
          <w:noProof/>
        </w:rPr>
        <w:lastRenderedPageBreak/>
        <w:drawing>
          <wp:inline distT="0" distB="0" distL="0" distR="0" wp14:anchorId="01EB7EE8" wp14:editId="5FD9D793">
            <wp:extent cx="1552575" cy="1541780"/>
            <wp:effectExtent l="0" t="0" r="9525" b="1270"/>
            <wp:docPr id="115" name="Picture 115" descr="A photograph of Dr Philip Williams 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descr="A photograph of Dr Philip Williams AM. Refer data below.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2575" cy="1541780"/>
                    </a:xfrm>
                    <a:prstGeom prst="rect">
                      <a:avLst/>
                    </a:prstGeom>
                    <a:noFill/>
                    <a:ln>
                      <a:noFill/>
                    </a:ln>
                  </pic:spPr>
                </pic:pic>
              </a:graphicData>
            </a:graphic>
          </wp:inline>
        </w:drawing>
      </w:r>
    </w:p>
    <w:p w14:paraId="68A931B2" w14:textId="499D8AE3" w:rsidR="004B6BAC" w:rsidRPr="007A0D86" w:rsidRDefault="004B6BAC" w:rsidP="00356776">
      <w:pPr>
        <w:pStyle w:val="Heading4"/>
      </w:pPr>
      <w:r w:rsidRPr="007A0D86">
        <w:t>Independent Member</w:t>
      </w:r>
    </w:p>
    <w:p w14:paraId="3DE475BF" w14:textId="5F24A890" w:rsidR="004B6BAC" w:rsidRPr="007A0D86" w:rsidRDefault="004B6BAC" w:rsidP="004B6BAC">
      <w:pPr>
        <w:pStyle w:val="BodyText"/>
      </w:pPr>
      <w:r w:rsidRPr="007A0D86">
        <w:t xml:space="preserve">Dr Philip Williams AM heads the legal and competition team of Frontier Economics (Australia). Dr Williams’ area of expertise is the relationship between economics and the law, and he is a co-author of </w:t>
      </w:r>
      <w:r w:rsidR="00E952AB">
        <w:t>the</w:t>
      </w:r>
      <w:r w:rsidRPr="007A0D86">
        <w:t xml:space="preserve"> Australasian Institute of Judicial Administration’s Report on Court Governance.</w:t>
      </w:r>
    </w:p>
    <w:p w14:paraId="3475F0D3" w14:textId="77777777" w:rsidR="00E952AB" w:rsidRDefault="004B6BAC" w:rsidP="004B6BAC">
      <w:pPr>
        <w:pStyle w:val="Heading3"/>
      </w:pPr>
      <w:bookmarkStart w:id="18" w:name="_Toc22665077"/>
      <w:r w:rsidRPr="007A0D86">
        <w:t>Committees</w:t>
      </w:r>
      <w:bookmarkEnd w:id="18"/>
    </w:p>
    <w:p w14:paraId="2DB26232" w14:textId="0AF75D1E" w:rsidR="004B6BAC" w:rsidRPr="007A0D86" w:rsidRDefault="00E952AB" w:rsidP="004B6BAC">
      <w:pPr>
        <w:pStyle w:val="BodyText"/>
      </w:pPr>
      <w:r>
        <w:t>The</w:t>
      </w:r>
      <w:r w:rsidR="004B6BAC" w:rsidRPr="007A0D86">
        <w:t xml:space="preserve"> Courts Council is supported by seven standing committees. These committees are judicially led, an important feature of </w:t>
      </w:r>
      <w:r w:rsidR="00E57EEE">
        <w:t>Court Services Victoria</w:t>
      </w:r>
      <w:r w:rsidR="004B6BAC" w:rsidRPr="007A0D86">
        <w:t>’s governance and operating structure.</w:t>
      </w:r>
    </w:p>
    <w:p w14:paraId="2F6DD1C9" w14:textId="1E7ECE57" w:rsidR="004B6BAC" w:rsidRPr="007A0D86" w:rsidRDefault="004B6BAC" w:rsidP="004B6BAC">
      <w:pPr>
        <w:pStyle w:val="BodyText"/>
      </w:pPr>
      <w:r w:rsidRPr="007A0D86">
        <w:t xml:space="preserve">Each committee considers a range of issues pivotal to </w:t>
      </w:r>
      <w:r w:rsidR="00E57EEE">
        <w:t>Court Services Victoria</w:t>
      </w:r>
      <w:r w:rsidRPr="007A0D86">
        <w:t>’s operations and meet regularly, except for the Executive Remuneration Committee that meets as and when required.</w:t>
      </w:r>
    </w:p>
    <w:p w14:paraId="50CF319C" w14:textId="77777777" w:rsidR="00E952AB" w:rsidRDefault="004B6BAC" w:rsidP="00356776">
      <w:pPr>
        <w:pStyle w:val="Heading4"/>
      </w:pPr>
      <w:r w:rsidRPr="007A0D86">
        <w:t xml:space="preserve">Audit </w:t>
      </w:r>
      <w:r w:rsidR="005F68BF">
        <w:t>and</w:t>
      </w:r>
      <w:r w:rsidRPr="007A0D86">
        <w:t xml:space="preserve"> Risk Portfolio Committee</w:t>
      </w:r>
    </w:p>
    <w:p w14:paraId="404084A6" w14:textId="6AC12087" w:rsidR="004B6BAC" w:rsidRPr="007A0D86" w:rsidRDefault="00E952AB" w:rsidP="004B6BAC">
      <w:pPr>
        <w:pStyle w:val="BodyText"/>
      </w:pPr>
      <w:r>
        <w:t>The</w:t>
      </w:r>
      <w:r w:rsidR="004B6BAC" w:rsidRPr="007A0D86">
        <w:t xml:space="preserve"> Audit and Risk Portfolio Committee assists the Council to fulfil its governance responsibilities and obligations in relation to financial reporting and accuracy of the </w:t>
      </w:r>
      <w:r w:rsidR="00E57EEE">
        <w:t>Court Services Victoria</w:t>
      </w:r>
      <w:r w:rsidR="004B6BAC" w:rsidRPr="007A0D86">
        <w:t xml:space="preserve"> Financial Statements. </w:t>
      </w:r>
      <w:r w:rsidR="007A37F4">
        <w:t>T</w:t>
      </w:r>
      <w:r>
        <w:t>he</w:t>
      </w:r>
      <w:r w:rsidR="004B6BAC" w:rsidRPr="007A0D86">
        <w:t xml:space="preserve"> Committee also advises on risk management; the development of the internal audit annual program; internal control functions; external audit; and ensures the financial systems and processes of</w:t>
      </w:r>
      <w:r w:rsidR="007A37F4">
        <w:t xml:space="preserve"> </w:t>
      </w:r>
      <w:r w:rsidR="00E57EEE">
        <w:t>Court Services Victoria</w:t>
      </w:r>
      <w:r w:rsidR="004B6BAC" w:rsidRPr="007A0D86">
        <w:t xml:space="preserve"> are consistent with the requirements of the </w:t>
      </w:r>
      <w:r w:rsidR="004B6BAC" w:rsidRPr="007A37F4">
        <w:rPr>
          <w:rStyle w:val="Italics"/>
        </w:rPr>
        <w:t>Financial Management Act 1994</w:t>
      </w:r>
      <w:r w:rsidR="004B6BAC" w:rsidRPr="007A0D86">
        <w:t xml:space="preserve">, the </w:t>
      </w:r>
      <w:r w:rsidR="004B6BAC" w:rsidRPr="007A37F4">
        <w:rPr>
          <w:rStyle w:val="Italics"/>
        </w:rPr>
        <w:t>Audit Act 1994</w:t>
      </w:r>
      <w:r w:rsidR="004B6BAC" w:rsidRPr="007A0D86">
        <w:t>, and other legislation and prescribed requirements.</w:t>
      </w:r>
    </w:p>
    <w:p w14:paraId="062D9EF9" w14:textId="77777777" w:rsidR="004B6BAC" w:rsidRPr="007A0D86" w:rsidRDefault="004B6BAC" w:rsidP="004B6BAC">
      <w:pPr>
        <w:pStyle w:val="BodyText"/>
      </w:pPr>
      <w:r w:rsidRPr="007A0D86">
        <w:t>In accordance with the Financial Reporting Directions under the Financial Management Act, the members of the committee during the 2018-19 financial year are listed below.</w:t>
      </w:r>
    </w:p>
    <w:p w14:paraId="552D4600" w14:textId="3B106BC8" w:rsidR="004B6BAC" w:rsidRPr="007A0D86" w:rsidRDefault="004B6BAC" w:rsidP="001813B7">
      <w:pPr>
        <w:pStyle w:val="ListBullet"/>
      </w:pPr>
      <w:r w:rsidRPr="007A0D86">
        <w:t>Stewart Leslie</w:t>
      </w:r>
      <w:r w:rsidR="00356776">
        <w:t xml:space="preserve">, </w:t>
      </w:r>
      <w:r w:rsidRPr="007A0D86">
        <w:t>Chair, Independent Member</w:t>
      </w:r>
    </w:p>
    <w:p w14:paraId="29083FC2" w14:textId="77777777" w:rsidR="00E952AB" w:rsidRDefault="004B6BAC" w:rsidP="001813B7">
      <w:pPr>
        <w:pStyle w:val="ListBullet"/>
      </w:pPr>
      <w:r w:rsidRPr="007A0D86">
        <w:t>Dr Philip Williams</w:t>
      </w:r>
      <w:r w:rsidR="00356776">
        <w:t xml:space="preserve">, </w:t>
      </w:r>
      <w:r w:rsidRPr="007A0D86">
        <w:t>Independent Member, Courts Council</w:t>
      </w:r>
    </w:p>
    <w:p w14:paraId="21493C09" w14:textId="3113E75F" w:rsidR="004B6BAC" w:rsidRPr="007A0D86" w:rsidRDefault="00E952AB" w:rsidP="001813B7">
      <w:pPr>
        <w:pStyle w:val="ListBullet"/>
      </w:pPr>
      <w:r>
        <w:t>The</w:t>
      </w:r>
      <w:r w:rsidR="004B6BAC" w:rsidRPr="007A0D86">
        <w:t xml:space="preserve"> Honourable Justice Peter Almond Supreme Court of Victoria</w:t>
      </w:r>
      <w:r w:rsidR="007A37F4">
        <w:t xml:space="preserve"> </w:t>
      </w:r>
      <w:r w:rsidR="004B6BAC" w:rsidRPr="007A0D86">
        <w:t>(Retired November 2018)</w:t>
      </w:r>
    </w:p>
    <w:p w14:paraId="019D9219" w14:textId="6A61F7A5" w:rsidR="004B6BAC" w:rsidRPr="007A0D86" w:rsidRDefault="004B6BAC" w:rsidP="001813B7">
      <w:pPr>
        <w:pStyle w:val="ListBullet"/>
      </w:pPr>
      <w:r w:rsidRPr="007A0D86">
        <w:t>His Honour Judge Paul Lacava County Court of Victoria</w:t>
      </w:r>
      <w:r w:rsidR="00356776">
        <w:t xml:space="preserve"> </w:t>
      </w:r>
      <w:r w:rsidRPr="007A0D86">
        <w:t>(Retired February 2019)</w:t>
      </w:r>
    </w:p>
    <w:p w14:paraId="6A74D581" w14:textId="4224A314" w:rsidR="004B6BAC" w:rsidRPr="007A0D86" w:rsidRDefault="004B6BAC" w:rsidP="001813B7">
      <w:pPr>
        <w:pStyle w:val="ListBullet"/>
      </w:pPr>
      <w:r w:rsidRPr="007A0D86">
        <w:t>Magistrate Phillip Goldberg</w:t>
      </w:r>
      <w:r w:rsidR="00356776">
        <w:t xml:space="preserve">, </w:t>
      </w:r>
      <w:r w:rsidRPr="007A0D86">
        <w:t>Magistrates’ Court of Victoria</w:t>
      </w:r>
    </w:p>
    <w:p w14:paraId="03F1312E" w14:textId="54CF7632" w:rsidR="004B6BAC" w:rsidRPr="007A0D86" w:rsidRDefault="004B6BAC" w:rsidP="001813B7">
      <w:pPr>
        <w:pStyle w:val="ListBullet"/>
      </w:pPr>
      <w:r w:rsidRPr="007A0D86">
        <w:t>Dr Margaret Salter Independent Member</w:t>
      </w:r>
      <w:r w:rsidR="007A37F4">
        <w:t xml:space="preserve"> </w:t>
      </w:r>
      <w:r w:rsidRPr="007A0D86">
        <w:t>(Ceased November 2018)</w:t>
      </w:r>
    </w:p>
    <w:p w14:paraId="1459DC93" w14:textId="4EC6C0B5" w:rsidR="004B6BAC" w:rsidRPr="007A0D86" w:rsidRDefault="004B6BAC" w:rsidP="001813B7">
      <w:pPr>
        <w:pStyle w:val="ListBullet"/>
      </w:pPr>
      <w:r w:rsidRPr="007A0D86">
        <w:t>Elizabeth Camilleri</w:t>
      </w:r>
      <w:r w:rsidR="00356776">
        <w:t xml:space="preserve">, </w:t>
      </w:r>
      <w:r w:rsidRPr="007A0D86">
        <w:t>Independent Member</w:t>
      </w:r>
    </w:p>
    <w:p w14:paraId="16E5BA72" w14:textId="02257AF6" w:rsidR="004B6BAC" w:rsidRPr="007A0D86" w:rsidRDefault="004B6BAC" w:rsidP="001813B7">
      <w:pPr>
        <w:pStyle w:val="ListBullet"/>
      </w:pPr>
      <w:r w:rsidRPr="007A0D86">
        <w:t>Justice Michael McDonald Supreme Court of Victoria</w:t>
      </w:r>
      <w:r w:rsidR="00356776">
        <w:t xml:space="preserve">, </w:t>
      </w:r>
      <w:r w:rsidRPr="007A0D86">
        <w:t>(Appointed August 2018)</w:t>
      </w:r>
    </w:p>
    <w:p w14:paraId="3AF4736A" w14:textId="35F6351B" w:rsidR="004B6BAC" w:rsidRPr="007A0D86" w:rsidRDefault="004B6BAC" w:rsidP="001813B7">
      <w:pPr>
        <w:pStyle w:val="ListBullet"/>
      </w:pPr>
      <w:r w:rsidRPr="007A0D86">
        <w:t>Judge Philip Ginnane County Court of Victoria</w:t>
      </w:r>
      <w:r w:rsidR="00356776">
        <w:t xml:space="preserve"> </w:t>
      </w:r>
      <w:r w:rsidRPr="007A0D86">
        <w:t>(Appointed March 2019)</w:t>
      </w:r>
    </w:p>
    <w:p w14:paraId="48AF3A59" w14:textId="41601796" w:rsidR="004B6BAC" w:rsidRPr="007A0D86" w:rsidRDefault="004B6BAC" w:rsidP="001813B7">
      <w:pPr>
        <w:pStyle w:val="ListBullet"/>
      </w:pPr>
      <w:r w:rsidRPr="007A0D86">
        <w:t>Ms Kylie Maher Independent Member</w:t>
      </w:r>
      <w:r w:rsidR="00356776">
        <w:t xml:space="preserve"> </w:t>
      </w:r>
      <w:r w:rsidRPr="007A0D86">
        <w:t>(Appointed August 2018 – Resigned January 2019)</w:t>
      </w:r>
    </w:p>
    <w:p w14:paraId="5D601980" w14:textId="77777777" w:rsidR="00E952AB" w:rsidRDefault="004B6BAC" w:rsidP="00356776">
      <w:pPr>
        <w:pStyle w:val="Heading4"/>
      </w:pPr>
      <w:r w:rsidRPr="007A0D86">
        <w:lastRenderedPageBreak/>
        <w:t>Courts Koori Portfolio Committee</w:t>
      </w:r>
    </w:p>
    <w:p w14:paraId="0CCF9BA4" w14:textId="4ABF26DB" w:rsidR="004B6BAC" w:rsidRPr="007A0D86" w:rsidRDefault="00E952AB" w:rsidP="004B6BAC">
      <w:pPr>
        <w:pStyle w:val="BodyText"/>
      </w:pPr>
      <w:r>
        <w:t>The</w:t>
      </w:r>
      <w:r w:rsidR="004B6BAC" w:rsidRPr="007A0D86">
        <w:t xml:space="preserve"> Courts Koori Portfolio Committee advises the Courts Council on Indigenous issues, assists jurisdictions with issues relating to Indigenous justice, and recognises the importance that Indigenous communities and stakeholders have in the delivery of Indigenous justice.</w:t>
      </w:r>
    </w:p>
    <w:p w14:paraId="6C1B2582" w14:textId="77777777" w:rsidR="00E952AB" w:rsidRDefault="004B6BAC" w:rsidP="00356776">
      <w:pPr>
        <w:pStyle w:val="Heading4"/>
      </w:pPr>
      <w:r w:rsidRPr="007A0D86">
        <w:t>Executive Remuneration Committee</w:t>
      </w:r>
    </w:p>
    <w:p w14:paraId="7B765307" w14:textId="687AD952" w:rsidR="004B6BAC" w:rsidRPr="007A0D86" w:rsidRDefault="00E952AB" w:rsidP="004B6BAC">
      <w:pPr>
        <w:pStyle w:val="BodyText"/>
      </w:pPr>
      <w:r>
        <w:t>The</w:t>
      </w:r>
      <w:r w:rsidR="004B6BAC" w:rsidRPr="007A0D86">
        <w:t xml:space="preserve"> Executive Remuneration Committee meets as required to consider matters relating to executive remuneration, performance and governance for the assessment and approval of executive salaries, terms and conditions.</w:t>
      </w:r>
    </w:p>
    <w:p w14:paraId="52D3EB1F" w14:textId="77777777" w:rsidR="00E952AB" w:rsidRDefault="004B6BAC" w:rsidP="00356776">
      <w:pPr>
        <w:pStyle w:val="Heading4"/>
      </w:pPr>
      <w:r w:rsidRPr="007A0D86">
        <w:t xml:space="preserve">Finance Portfolio Committee </w:t>
      </w:r>
    </w:p>
    <w:p w14:paraId="3CE3BC04" w14:textId="28A04EEB" w:rsidR="004B6BAC" w:rsidRPr="007A0D86" w:rsidRDefault="00E952AB" w:rsidP="004B6BAC">
      <w:pPr>
        <w:pStyle w:val="BodyText"/>
      </w:pPr>
      <w:r>
        <w:t>The</w:t>
      </w:r>
      <w:r w:rsidR="004B6BAC" w:rsidRPr="007A0D86">
        <w:t xml:space="preserve"> Finance Portfolio Committee supports and advises the Courts Council on issues affecting financial sustainability, strategy and performance, and to assist it in fulfilling its fiduciary responsibilities and obligations. It also advises Council on matters relating to the </w:t>
      </w:r>
      <w:r w:rsidR="00E57EEE">
        <w:t>Court Services Victoria</w:t>
      </w:r>
      <w:r w:rsidR="004B6BAC" w:rsidRPr="007A0D86">
        <w:t xml:space="preserve"> budget and financial risk management, reviewing operating and capital budgets and monitoring performance against budget.</w:t>
      </w:r>
    </w:p>
    <w:p w14:paraId="5FB0F9B2" w14:textId="77777777" w:rsidR="00E952AB" w:rsidRDefault="004B6BAC" w:rsidP="00356776">
      <w:pPr>
        <w:pStyle w:val="Heading4"/>
      </w:pPr>
      <w:r w:rsidRPr="007A0D86">
        <w:t>Human Resources Portfolio Committee</w:t>
      </w:r>
    </w:p>
    <w:p w14:paraId="1F297A24" w14:textId="0BE99DCE" w:rsidR="004B6BAC" w:rsidRPr="007A0D86" w:rsidRDefault="00E952AB" w:rsidP="004B6BAC">
      <w:pPr>
        <w:pStyle w:val="BodyText"/>
      </w:pPr>
      <w:r>
        <w:t>The</w:t>
      </w:r>
      <w:r w:rsidR="004B6BAC" w:rsidRPr="007A0D86">
        <w:t xml:space="preserve"> Human Resources Portfolio Committee assists the Courts Council by overseeing the development of human resources policies and strategies that support best practice human resource planning and management in </w:t>
      </w:r>
      <w:r w:rsidR="00E57EEE">
        <w:t>Court Services Victoria</w:t>
      </w:r>
      <w:r w:rsidR="004B6BAC" w:rsidRPr="007A0D86">
        <w:t>.</w:t>
      </w:r>
    </w:p>
    <w:p w14:paraId="1A8B5F29" w14:textId="77777777" w:rsidR="00E952AB" w:rsidRDefault="004B6BAC" w:rsidP="00356776">
      <w:pPr>
        <w:pStyle w:val="Heading4"/>
      </w:pPr>
      <w:r w:rsidRPr="007A0D86">
        <w:t>Information Technology Portfolio Committee</w:t>
      </w:r>
    </w:p>
    <w:p w14:paraId="3F2F2101" w14:textId="6FCE6928" w:rsidR="004B6BAC" w:rsidRPr="007A0D86" w:rsidRDefault="00E952AB" w:rsidP="004B6BAC">
      <w:pPr>
        <w:pStyle w:val="BodyText"/>
      </w:pPr>
      <w:r>
        <w:t>The</w:t>
      </w:r>
      <w:r w:rsidR="004B6BAC" w:rsidRPr="007A0D86">
        <w:t xml:space="preserve"> Information Technology Portfolio Committee oversees the development of information technology strategies and initiatives to support the independent operation of Victoria’s courts and tribunals, and focuses on the identification and development of multijurisdictional policies, strategic initiatives, solutions, and services to benefit all jurisdictions.</w:t>
      </w:r>
    </w:p>
    <w:p w14:paraId="41CC897F" w14:textId="77777777" w:rsidR="00E952AB" w:rsidRDefault="004B6BAC" w:rsidP="00356776">
      <w:pPr>
        <w:pStyle w:val="Heading4"/>
      </w:pPr>
      <w:r w:rsidRPr="007A0D86">
        <w:t xml:space="preserve">Strategic Planning, Infrastructure </w:t>
      </w:r>
      <w:r w:rsidR="005F68BF">
        <w:t>and</w:t>
      </w:r>
      <w:r w:rsidRPr="007A0D86">
        <w:t xml:space="preserve"> Services Portfolio Committee</w:t>
      </w:r>
    </w:p>
    <w:p w14:paraId="6436D989" w14:textId="5EC3A181" w:rsidR="004B6BAC" w:rsidRPr="007A0D86" w:rsidRDefault="00E952AB" w:rsidP="004B6BAC">
      <w:pPr>
        <w:pStyle w:val="BodyText"/>
      </w:pPr>
      <w:r>
        <w:t>The</w:t>
      </w:r>
      <w:r w:rsidR="004B6BAC" w:rsidRPr="007A0D86">
        <w:t xml:space="preserve"> Strategic Planning, Infrastructure and Services Portfolio Committee assists the Courts Council in the strategic planning, development and oversight of courts and tribunals infrastructure and services for Victoria.</w:t>
      </w:r>
    </w:p>
    <w:p w14:paraId="27443689" w14:textId="636181F5" w:rsidR="004B6BAC" w:rsidRPr="007A0D86" w:rsidRDefault="004B6BAC" w:rsidP="004B6BAC">
      <w:pPr>
        <w:pStyle w:val="Heading3"/>
      </w:pPr>
      <w:bookmarkStart w:id="19" w:name="_Toc22665078"/>
      <w:r w:rsidRPr="007A0D86">
        <w:t>Senior Executive</w:t>
      </w:r>
      <w:bookmarkEnd w:id="19"/>
    </w:p>
    <w:p w14:paraId="7EECF078" w14:textId="77777777" w:rsidR="004B6BAC" w:rsidRPr="007A0D86" w:rsidRDefault="004B6BAC" w:rsidP="00356776">
      <w:pPr>
        <w:pStyle w:val="Heading4"/>
      </w:pPr>
      <w:r w:rsidRPr="007A0D86">
        <w:t xml:space="preserve">Court Services Victoria Chief Executive Officer </w:t>
      </w:r>
    </w:p>
    <w:p w14:paraId="62D22F77" w14:textId="18739478" w:rsidR="004B6BAC" w:rsidRPr="007A0D86" w:rsidRDefault="004B6BAC" w:rsidP="004B6BAC">
      <w:pPr>
        <w:pStyle w:val="BodyText"/>
      </w:pPr>
      <w:r w:rsidRPr="007A0D86">
        <w:t xml:space="preserve">Louise Anderson was appointed as the </w:t>
      </w:r>
      <w:r w:rsidR="00E57EEE">
        <w:t>Court Services Victoria</w:t>
      </w:r>
      <w:r w:rsidRPr="007A0D86">
        <w:t xml:space="preserve"> </w:t>
      </w:r>
      <w:r w:rsidR="00E57EEE">
        <w:t>Chief Executive Officer</w:t>
      </w:r>
      <w:r w:rsidRPr="007A0D86">
        <w:t xml:space="preserve"> on 8 April 2019, by the Courts Council under, section 22 of the </w:t>
      </w:r>
      <w:r w:rsidR="00E57EEE">
        <w:t>Court Services Victoria</w:t>
      </w:r>
      <w:r w:rsidRPr="007A0D86">
        <w:t xml:space="preserve"> Act.</w:t>
      </w:r>
    </w:p>
    <w:p w14:paraId="3473DC72" w14:textId="5A0920DE" w:rsidR="004B6BAC" w:rsidRPr="007A0D86" w:rsidRDefault="004B6BAC" w:rsidP="004B6BAC">
      <w:pPr>
        <w:pStyle w:val="BodyText"/>
      </w:pPr>
      <w:r w:rsidRPr="007A0D86">
        <w:t xml:space="preserve">Her functions and powers include the management of the support services and functions of </w:t>
      </w:r>
      <w:r w:rsidR="00E57EEE">
        <w:t>Court Services Victoria</w:t>
      </w:r>
      <w:r w:rsidRPr="007A0D86">
        <w:t xml:space="preserve"> in accordance with the strategy, plan, procedures and functions of the Courts Council. </w:t>
      </w:r>
      <w:r w:rsidR="006A197A">
        <w:t>T</w:t>
      </w:r>
      <w:r w:rsidR="00E952AB">
        <w:t>he</w:t>
      </w:r>
      <w:r w:rsidRPr="007A0D86">
        <w:t xml:space="preserve"> </w:t>
      </w:r>
      <w:r w:rsidR="00E57EEE">
        <w:t>Court Services Victoria</w:t>
      </w:r>
      <w:r w:rsidRPr="007A0D86">
        <w:t xml:space="preserve"> </w:t>
      </w:r>
      <w:r w:rsidR="00E57EEE">
        <w:t>Chief Executive Officer</w:t>
      </w:r>
      <w:r w:rsidRPr="007A0D86">
        <w:t xml:space="preserve"> is also responsible for the appointment and management of </w:t>
      </w:r>
      <w:r w:rsidR="00E57EEE">
        <w:t>Court Services Victoria</w:t>
      </w:r>
      <w:r w:rsidRPr="007A0D86">
        <w:t xml:space="preserve"> staff (other than the appointment of the jurisdiction </w:t>
      </w:r>
      <w:r w:rsidR="00E57EEE">
        <w:t>Chief Executive Officer</w:t>
      </w:r>
      <w:r w:rsidRPr="007A0D86">
        <w:t>s).</w:t>
      </w:r>
    </w:p>
    <w:p w14:paraId="5BDCD0B0" w14:textId="247E7C81" w:rsidR="004B6BAC" w:rsidRPr="007A0D86" w:rsidRDefault="004B6BAC" w:rsidP="004B6BAC">
      <w:pPr>
        <w:pStyle w:val="BodyText"/>
      </w:pPr>
      <w:r w:rsidRPr="007A0D86">
        <w:t xml:space="preserve">David Ware served as </w:t>
      </w:r>
      <w:r w:rsidR="00E57EEE">
        <w:t>Chief Executive Officer</w:t>
      </w:r>
      <w:r w:rsidRPr="007A0D86">
        <w:t xml:space="preserve"> from 1 July 2018 to 27 September 2018. Terry Healy served as Acting </w:t>
      </w:r>
      <w:r w:rsidR="00E57EEE">
        <w:t>Court Services Victoria</w:t>
      </w:r>
      <w:r w:rsidRPr="007A0D86">
        <w:t xml:space="preserve"> </w:t>
      </w:r>
      <w:r w:rsidR="00E57EEE">
        <w:t>Chief Executive Officer</w:t>
      </w:r>
      <w:r w:rsidRPr="007A0D86">
        <w:t xml:space="preserve"> from 28 September 2018 to 7 April 2019.</w:t>
      </w:r>
    </w:p>
    <w:p w14:paraId="413ED085" w14:textId="77777777" w:rsidR="004B6BAC" w:rsidRPr="007A0D86" w:rsidRDefault="004B6BAC" w:rsidP="008E276E">
      <w:pPr>
        <w:pStyle w:val="Heading4"/>
      </w:pPr>
      <w:r w:rsidRPr="007A0D86">
        <w:lastRenderedPageBreak/>
        <w:t>Operational Divisions</w:t>
      </w:r>
    </w:p>
    <w:p w14:paraId="21D25D54" w14:textId="0C138AE7" w:rsidR="004B6BAC" w:rsidRPr="007A0D86" w:rsidRDefault="00E57EEE" w:rsidP="004B6BAC">
      <w:pPr>
        <w:pStyle w:val="BodyText"/>
      </w:pPr>
      <w:r>
        <w:t>Court Services Victoria</w:t>
      </w:r>
      <w:r w:rsidR="004B6BAC" w:rsidRPr="007A0D86">
        <w:t xml:space="preserve"> supports the operations of the jurisdictions, the College and the Commission through:</w:t>
      </w:r>
    </w:p>
    <w:p w14:paraId="1E531F48" w14:textId="77777777" w:rsidR="004B6BAC" w:rsidRPr="007A0D86" w:rsidRDefault="004B6BAC" w:rsidP="004B6BAC">
      <w:pPr>
        <w:pStyle w:val="ListBullet"/>
      </w:pPr>
      <w:r w:rsidRPr="007A0D86">
        <w:t>Asset Planning and Management</w:t>
      </w:r>
    </w:p>
    <w:p w14:paraId="75E3D6BC" w14:textId="77777777" w:rsidR="004B6BAC" w:rsidRPr="007A0D86" w:rsidRDefault="004B6BAC" w:rsidP="004B6BAC">
      <w:pPr>
        <w:pStyle w:val="ListBullet"/>
      </w:pPr>
      <w:r w:rsidRPr="007A0D86">
        <w:t>Compliance and best practice in Finance and Governance</w:t>
      </w:r>
    </w:p>
    <w:p w14:paraId="40B1D25F" w14:textId="77777777" w:rsidR="004B6BAC" w:rsidRPr="007A0D86" w:rsidRDefault="004B6BAC" w:rsidP="004B6BAC">
      <w:pPr>
        <w:pStyle w:val="ListBullet"/>
      </w:pPr>
      <w:r w:rsidRPr="007A0D86">
        <w:t>Information Technology Services</w:t>
      </w:r>
    </w:p>
    <w:p w14:paraId="00E06BE5" w14:textId="77777777" w:rsidR="004B6BAC" w:rsidRPr="007A0D86" w:rsidRDefault="004B6BAC" w:rsidP="004B6BAC">
      <w:pPr>
        <w:pStyle w:val="ListBullet"/>
      </w:pPr>
      <w:r w:rsidRPr="007A0D86">
        <w:t>Delivery of Major Projects</w:t>
      </w:r>
    </w:p>
    <w:p w14:paraId="3C97DA74" w14:textId="77777777" w:rsidR="004B6BAC" w:rsidRPr="007A0D86" w:rsidRDefault="004B6BAC" w:rsidP="004B6BAC">
      <w:pPr>
        <w:pStyle w:val="ListBullet"/>
      </w:pPr>
      <w:r w:rsidRPr="007A0D86">
        <w:t>Workforce support and planning through People and Culture</w:t>
      </w:r>
    </w:p>
    <w:p w14:paraId="342B0725" w14:textId="77777777" w:rsidR="00E952AB" w:rsidRDefault="004B6BAC" w:rsidP="004B6BAC">
      <w:pPr>
        <w:pStyle w:val="ListBullet"/>
      </w:pPr>
      <w:r w:rsidRPr="007A0D86">
        <w:t>Data and Business Intelligence</w:t>
      </w:r>
    </w:p>
    <w:p w14:paraId="43EBB80C" w14:textId="71BDEFAE" w:rsidR="004B6BAC" w:rsidRPr="007A0D86" w:rsidRDefault="00E952AB" w:rsidP="004B6BAC">
      <w:pPr>
        <w:pStyle w:val="BodyText"/>
      </w:pPr>
      <w:r>
        <w:t>The</w:t>
      </w:r>
      <w:r w:rsidR="004B6BAC" w:rsidRPr="007A0D86">
        <w:t xml:space="preserve"> Senior Executives, as at 30 June 2019, who have a leadership role in respect of the delivery of these services are.</w:t>
      </w:r>
    </w:p>
    <w:p w14:paraId="45008936" w14:textId="5AD8EB35" w:rsidR="004B6BAC" w:rsidRPr="007A0D86" w:rsidRDefault="004B6BAC" w:rsidP="004B6BAC">
      <w:pPr>
        <w:pStyle w:val="BodyText"/>
      </w:pPr>
      <w:r w:rsidRPr="007A0D86">
        <w:rPr>
          <w:noProof/>
        </w:rPr>
        <w:drawing>
          <wp:inline distT="0" distB="0" distL="0" distR="0" wp14:anchorId="781E48E7" wp14:editId="2BBD60DB">
            <wp:extent cx="1260240" cy="1260240"/>
            <wp:effectExtent l="0" t="0" r="0" b="0"/>
            <wp:docPr id="21" name="image15.png" descr="A photograph of Justin Bree, Chief Informati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19">
                      <a:extLst>
                        <a:ext uri="{28A0092B-C50C-407E-A947-70E740481C1C}">
                          <a14:useLocalDpi xmlns:a14="http://schemas.microsoft.com/office/drawing/2010/main" val="0"/>
                        </a:ext>
                      </a:extLst>
                    </a:blip>
                    <a:stretch>
                      <a:fillRect/>
                    </a:stretch>
                  </pic:blipFill>
                  <pic:spPr>
                    <a:xfrm>
                      <a:off x="0" y="0"/>
                      <a:ext cx="1260240" cy="1260240"/>
                    </a:xfrm>
                    <a:prstGeom prst="rect">
                      <a:avLst/>
                    </a:prstGeom>
                  </pic:spPr>
                </pic:pic>
              </a:graphicData>
            </a:graphic>
          </wp:inline>
        </w:drawing>
      </w:r>
    </w:p>
    <w:p w14:paraId="59DF17D8" w14:textId="729211F5" w:rsidR="004B6BAC" w:rsidRPr="007A0D86" w:rsidRDefault="004B6BAC" w:rsidP="004B6BAC">
      <w:pPr>
        <w:pStyle w:val="BodyText"/>
      </w:pPr>
      <w:r w:rsidRPr="007A0D86">
        <w:t>Justin Bree</w:t>
      </w:r>
      <w:r w:rsidR="00FA1A25">
        <w:t xml:space="preserve">, </w:t>
      </w:r>
      <w:r w:rsidRPr="007A0D86">
        <w:t>Chief Information Officer</w:t>
      </w:r>
    </w:p>
    <w:p w14:paraId="5EA29867" w14:textId="77777777" w:rsidR="004B6BAC" w:rsidRPr="007A0D86" w:rsidRDefault="004B6BAC" w:rsidP="004B6BAC">
      <w:pPr>
        <w:pStyle w:val="BodyText"/>
      </w:pPr>
      <w:r w:rsidRPr="007A0D86">
        <w:rPr>
          <w:noProof/>
        </w:rPr>
        <w:drawing>
          <wp:inline distT="0" distB="0" distL="0" distR="0" wp14:anchorId="3A811703" wp14:editId="48F159C3">
            <wp:extent cx="1267968" cy="1267968"/>
            <wp:effectExtent l="0" t="0" r="8890" b="8890"/>
            <wp:docPr id="25" name="image17.png" descr="A photograph of Michael Carroll, Director, Major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20">
                      <a:extLst>
                        <a:ext uri="{28A0092B-C50C-407E-A947-70E740481C1C}">
                          <a14:useLocalDpi xmlns:a14="http://schemas.microsoft.com/office/drawing/2010/main" val="0"/>
                        </a:ext>
                      </a:extLst>
                    </a:blip>
                    <a:stretch>
                      <a:fillRect/>
                    </a:stretch>
                  </pic:blipFill>
                  <pic:spPr>
                    <a:xfrm>
                      <a:off x="0" y="0"/>
                      <a:ext cx="1267968" cy="1267968"/>
                    </a:xfrm>
                    <a:prstGeom prst="rect">
                      <a:avLst/>
                    </a:prstGeom>
                  </pic:spPr>
                </pic:pic>
              </a:graphicData>
            </a:graphic>
          </wp:inline>
        </w:drawing>
      </w:r>
    </w:p>
    <w:p w14:paraId="67E0A977" w14:textId="4841ABDD" w:rsidR="004B6BAC" w:rsidRPr="007A0D86" w:rsidRDefault="004B6BAC" w:rsidP="004B6BAC">
      <w:pPr>
        <w:pStyle w:val="BodyText"/>
      </w:pPr>
      <w:r w:rsidRPr="007A0D86">
        <w:t>Michael Carroll</w:t>
      </w:r>
      <w:r w:rsidR="00FA1A25">
        <w:t xml:space="preserve">, </w:t>
      </w:r>
      <w:r w:rsidRPr="007A0D86">
        <w:t>Director, Major Projects</w:t>
      </w:r>
    </w:p>
    <w:p w14:paraId="30D221EF" w14:textId="77777777" w:rsidR="004B6BAC" w:rsidRPr="007A0D86" w:rsidRDefault="004B6BAC" w:rsidP="004B6BAC">
      <w:pPr>
        <w:pStyle w:val="BodyText"/>
      </w:pPr>
      <w:r w:rsidRPr="007A0D86">
        <w:rPr>
          <w:noProof/>
        </w:rPr>
        <w:drawing>
          <wp:inline distT="0" distB="0" distL="0" distR="0" wp14:anchorId="4DFF4E81" wp14:editId="43B7CF63">
            <wp:extent cx="1254169" cy="1254156"/>
            <wp:effectExtent l="0" t="0" r="3175" b="3175"/>
            <wp:docPr id="27" name="image18.png" descr="A photograph of Salvatore Costanzo, Chief Finance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54169" cy="1254156"/>
                    </a:xfrm>
                    <a:prstGeom prst="rect">
                      <a:avLst/>
                    </a:prstGeom>
                  </pic:spPr>
                </pic:pic>
              </a:graphicData>
            </a:graphic>
          </wp:inline>
        </w:drawing>
      </w:r>
    </w:p>
    <w:p w14:paraId="47E81EC7" w14:textId="7C6EB377" w:rsidR="004B6BAC" w:rsidRPr="007A0D86" w:rsidRDefault="004B6BAC" w:rsidP="004B6BAC">
      <w:pPr>
        <w:pStyle w:val="BodyText"/>
      </w:pPr>
      <w:r w:rsidRPr="007A0D86">
        <w:t>Salvatore Costanzo</w:t>
      </w:r>
      <w:r w:rsidR="00FA1A25">
        <w:t xml:space="preserve">, </w:t>
      </w:r>
      <w:r w:rsidRPr="007A0D86">
        <w:t>Chief Finance Officer</w:t>
      </w:r>
    </w:p>
    <w:p w14:paraId="005CDE64" w14:textId="05CC5EB9" w:rsidR="00FA1A25" w:rsidRDefault="00FA1A25" w:rsidP="004B6BAC">
      <w:pPr>
        <w:pStyle w:val="BodyText"/>
      </w:pPr>
      <w:r w:rsidRPr="007A0D86">
        <w:rPr>
          <w:noProof/>
        </w:rPr>
        <w:drawing>
          <wp:inline distT="0" distB="0" distL="0" distR="0" wp14:anchorId="0C5AA21F" wp14:editId="14A19952">
            <wp:extent cx="1257287" cy="1257287"/>
            <wp:effectExtent l="0" t="0" r="635" b="635"/>
            <wp:docPr id="23" name="image16.png" descr="A photograph of Alicia Goddard, Executive Director, People and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22">
                      <a:extLst>
                        <a:ext uri="{28A0092B-C50C-407E-A947-70E740481C1C}">
                          <a14:useLocalDpi xmlns:a14="http://schemas.microsoft.com/office/drawing/2010/main" val="0"/>
                        </a:ext>
                      </a:extLst>
                    </a:blip>
                    <a:stretch>
                      <a:fillRect/>
                    </a:stretch>
                  </pic:blipFill>
                  <pic:spPr>
                    <a:xfrm>
                      <a:off x="0" y="0"/>
                      <a:ext cx="1257287" cy="1257287"/>
                    </a:xfrm>
                    <a:prstGeom prst="rect">
                      <a:avLst/>
                    </a:prstGeom>
                  </pic:spPr>
                </pic:pic>
              </a:graphicData>
            </a:graphic>
          </wp:inline>
        </w:drawing>
      </w:r>
    </w:p>
    <w:p w14:paraId="076592A9" w14:textId="4BE55B55" w:rsidR="004B6BAC" w:rsidRPr="007A0D86" w:rsidRDefault="004B6BAC" w:rsidP="004B6BAC">
      <w:pPr>
        <w:pStyle w:val="BodyText"/>
      </w:pPr>
      <w:r w:rsidRPr="007A0D86">
        <w:lastRenderedPageBreak/>
        <w:t>Alicia Goddard</w:t>
      </w:r>
      <w:r w:rsidR="00FA1A25">
        <w:t xml:space="preserve">, </w:t>
      </w:r>
      <w:r w:rsidRPr="007A0D86">
        <w:t>Executive Director, People and Culture</w:t>
      </w:r>
    </w:p>
    <w:p w14:paraId="5EB81B5C" w14:textId="77777777" w:rsidR="004B6BAC" w:rsidRPr="007A0D86" w:rsidRDefault="004B6BAC" w:rsidP="004B6BAC">
      <w:pPr>
        <w:pStyle w:val="BodyText"/>
      </w:pPr>
      <w:r w:rsidRPr="007A0D86">
        <w:rPr>
          <w:noProof/>
        </w:rPr>
        <w:drawing>
          <wp:inline distT="0" distB="0" distL="0" distR="0" wp14:anchorId="295A97B1" wp14:editId="43E3CD9C">
            <wp:extent cx="1254156" cy="1254156"/>
            <wp:effectExtent l="0" t="0" r="3175" b="3175"/>
            <wp:docPr id="29" name="image19.png" descr="A photograph of Marlene Morison, Executive Director, Asset Planning and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54156" cy="1254156"/>
                    </a:xfrm>
                    <a:prstGeom prst="rect">
                      <a:avLst/>
                    </a:prstGeom>
                  </pic:spPr>
                </pic:pic>
              </a:graphicData>
            </a:graphic>
          </wp:inline>
        </w:drawing>
      </w:r>
    </w:p>
    <w:p w14:paraId="58B157A8" w14:textId="2DEE7C7D" w:rsidR="004B6BAC" w:rsidRPr="007A0D86" w:rsidRDefault="004B6BAC" w:rsidP="004B6BAC">
      <w:pPr>
        <w:pStyle w:val="BodyText"/>
      </w:pPr>
      <w:r w:rsidRPr="007A0D86">
        <w:t>Marlene Morison</w:t>
      </w:r>
      <w:r w:rsidR="00FA1A25">
        <w:t xml:space="preserve">, </w:t>
      </w:r>
      <w:r w:rsidRPr="007A0D86">
        <w:t>Executive Director, Asset Planning and Management</w:t>
      </w:r>
    </w:p>
    <w:p w14:paraId="267CA458" w14:textId="77777777" w:rsidR="004B6BAC" w:rsidRPr="007A0D86" w:rsidRDefault="004B6BAC" w:rsidP="004B6BAC">
      <w:pPr>
        <w:pStyle w:val="BodyText"/>
      </w:pPr>
      <w:r w:rsidRPr="007A0D86">
        <w:rPr>
          <w:noProof/>
        </w:rPr>
        <w:drawing>
          <wp:inline distT="0" distB="0" distL="0" distR="0" wp14:anchorId="52754EAC" wp14:editId="4B76F961">
            <wp:extent cx="1254169" cy="1254156"/>
            <wp:effectExtent l="0" t="0" r="3175" b="3175"/>
            <wp:docPr id="31" name="image20.png" descr="A photograph of Marion van Rooden, Chief Corporate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54169" cy="1254156"/>
                    </a:xfrm>
                    <a:prstGeom prst="rect">
                      <a:avLst/>
                    </a:prstGeom>
                  </pic:spPr>
                </pic:pic>
              </a:graphicData>
            </a:graphic>
          </wp:inline>
        </w:drawing>
      </w:r>
    </w:p>
    <w:p w14:paraId="68A5EE5A" w14:textId="740D65C8" w:rsidR="004B6BAC" w:rsidRPr="007A0D86" w:rsidRDefault="004B6BAC" w:rsidP="004B6BAC">
      <w:pPr>
        <w:pStyle w:val="BodyText"/>
      </w:pPr>
      <w:r w:rsidRPr="007A0D86">
        <w:t>Marion van Rooden</w:t>
      </w:r>
      <w:r w:rsidR="00FA1A25">
        <w:t xml:space="preserve">, </w:t>
      </w:r>
      <w:r w:rsidRPr="007A0D86">
        <w:t>Chief Corporate Officer</w:t>
      </w:r>
    </w:p>
    <w:p w14:paraId="19E00E6F" w14:textId="77777777" w:rsidR="00E952AB" w:rsidRDefault="004B6BAC" w:rsidP="00356776">
      <w:pPr>
        <w:pStyle w:val="Heading4"/>
      </w:pPr>
      <w:r w:rsidRPr="007A0D86">
        <w:t>Jurisdiction Chief Executive Officers</w:t>
      </w:r>
    </w:p>
    <w:p w14:paraId="02FED0D2" w14:textId="47C4915E" w:rsidR="00E952AB" w:rsidRDefault="00E952AB" w:rsidP="004B6BAC">
      <w:pPr>
        <w:pStyle w:val="BodyText"/>
      </w:pPr>
      <w:r>
        <w:t>The</w:t>
      </w:r>
      <w:r w:rsidR="004B6BAC" w:rsidRPr="007A0D86">
        <w:t xml:space="preserve"> jurisdiction </w:t>
      </w:r>
      <w:r w:rsidR="00E57EEE">
        <w:t>Chief Executive Officer</w:t>
      </w:r>
      <w:r w:rsidR="004B6BAC" w:rsidRPr="007A0D86">
        <w:t>s oversee the administrative support services for their respective jurisdictions and provide support to the relative Head of Jurisdiction.</w:t>
      </w:r>
    </w:p>
    <w:p w14:paraId="2D860AA0" w14:textId="6F8C7D3E" w:rsidR="00E952AB" w:rsidRDefault="00E952AB" w:rsidP="004B6BAC">
      <w:pPr>
        <w:pStyle w:val="BodyText"/>
      </w:pPr>
      <w:r>
        <w:t>The</w:t>
      </w:r>
      <w:r w:rsidR="004B6BAC" w:rsidRPr="007A0D86">
        <w:t xml:space="preserve"> </w:t>
      </w:r>
      <w:r w:rsidR="00E57EEE">
        <w:t>Chief Executive Officer</w:t>
      </w:r>
      <w:r w:rsidR="004B6BAC" w:rsidRPr="007A0D86">
        <w:t xml:space="preserve">s also come together in a collaborative forum with the </w:t>
      </w:r>
      <w:r w:rsidR="00E57EEE">
        <w:t>Court Services Victoria</w:t>
      </w:r>
      <w:r w:rsidR="004B6BAC" w:rsidRPr="007A0D86">
        <w:t xml:space="preserve"> </w:t>
      </w:r>
      <w:r w:rsidR="00E57EEE">
        <w:t>Chief Executive Officer</w:t>
      </w:r>
      <w:r w:rsidR="004B6BAC" w:rsidRPr="007A0D86">
        <w:t xml:space="preserve"> to manage </w:t>
      </w:r>
      <w:r w:rsidR="00E57EEE">
        <w:t>Court Services Victoria</w:t>
      </w:r>
      <w:r w:rsidR="004B6BAC" w:rsidRPr="007A0D86">
        <w:t xml:space="preserve"> as a whole. </w:t>
      </w:r>
      <w:r w:rsidR="006A197A">
        <w:t>T</w:t>
      </w:r>
      <w:r>
        <w:t>he</w:t>
      </w:r>
      <w:r w:rsidR="004B6BAC" w:rsidRPr="007A0D86">
        <w:t xml:space="preserve"> </w:t>
      </w:r>
      <w:r w:rsidR="00E57EEE">
        <w:t>Chief Executive Officer</w:t>
      </w:r>
      <w:r w:rsidR="004B6BAC" w:rsidRPr="007A0D86">
        <w:t xml:space="preserve"> Group assists the Courts Council through leadership in court and tribunal administration, strategies and plans that the Council chooses to implement in pursuit of court excellence, and continuous improvement to better serve the Victorian community independently of executive government.</w:t>
      </w:r>
    </w:p>
    <w:p w14:paraId="5C0BCC1E" w14:textId="4F147814" w:rsidR="004B6BAC" w:rsidRPr="007A0D86" w:rsidRDefault="00E952AB" w:rsidP="00872801">
      <w:pPr>
        <w:pStyle w:val="BodyText"/>
        <w:keepNext/>
      </w:pPr>
      <w:r>
        <w:t>The</w:t>
      </w:r>
      <w:r w:rsidR="004B6BAC" w:rsidRPr="007A0D86">
        <w:t xml:space="preserve"> </w:t>
      </w:r>
      <w:r w:rsidR="00E57EEE">
        <w:t>Chief Executive Officer</w:t>
      </w:r>
      <w:r w:rsidR="004B6BAC" w:rsidRPr="007A0D86">
        <w:t>s, as at 30 June 2019, are listed below.</w:t>
      </w:r>
    </w:p>
    <w:p w14:paraId="4BA29050" w14:textId="2FD57256" w:rsidR="004B6BAC" w:rsidRPr="007A0D86" w:rsidRDefault="004B6BAC" w:rsidP="004B6BAC">
      <w:pPr>
        <w:pStyle w:val="BodyText"/>
      </w:pPr>
      <w:r w:rsidRPr="007A0D86">
        <w:rPr>
          <w:noProof/>
        </w:rPr>
        <w:drawing>
          <wp:inline distT="0" distB="0" distL="0" distR="0" wp14:anchorId="40DEE550" wp14:editId="74246841">
            <wp:extent cx="1254144" cy="1254156"/>
            <wp:effectExtent l="0" t="0" r="3175" b="3175"/>
            <wp:docPr id="33" name="image21.png" descr="A photograph of Matt Hall, CEO of Supreme Court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54144" cy="1254156"/>
                    </a:xfrm>
                    <a:prstGeom prst="rect">
                      <a:avLst/>
                    </a:prstGeom>
                  </pic:spPr>
                </pic:pic>
              </a:graphicData>
            </a:graphic>
          </wp:inline>
        </w:drawing>
      </w:r>
    </w:p>
    <w:p w14:paraId="77CCF608" w14:textId="67846059" w:rsidR="004B6BAC" w:rsidRPr="007A0D86" w:rsidRDefault="004B6BAC" w:rsidP="004B6BAC">
      <w:pPr>
        <w:pStyle w:val="BodyText"/>
      </w:pPr>
      <w:r w:rsidRPr="007A0D86">
        <w:t>Matt Hall</w:t>
      </w:r>
      <w:r w:rsidR="00C648AC">
        <w:t xml:space="preserve">, </w:t>
      </w:r>
      <w:r w:rsidRPr="007A0D86">
        <w:t>Supreme Court of Victoria</w:t>
      </w:r>
    </w:p>
    <w:p w14:paraId="0D0775EA" w14:textId="77777777" w:rsidR="004B6BAC" w:rsidRPr="007A0D86" w:rsidRDefault="004B6BAC" w:rsidP="004B6BAC">
      <w:pPr>
        <w:pStyle w:val="BodyText"/>
      </w:pPr>
      <w:r w:rsidRPr="007A0D86">
        <w:rPr>
          <w:noProof/>
        </w:rPr>
        <w:drawing>
          <wp:inline distT="0" distB="0" distL="0" distR="0" wp14:anchorId="4949D7F1" wp14:editId="2816A956">
            <wp:extent cx="1242155" cy="1242155"/>
            <wp:effectExtent l="0" t="0" r="0" b="0"/>
            <wp:docPr id="37" name="image23.png" descr="A photograph of Fiona Chamberlain, CEO of County Court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42155" cy="1242155"/>
                    </a:xfrm>
                    <a:prstGeom prst="rect">
                      <a:avLst/>
                    </a:prstGeom>
                  </pic:spPr>
                </pic:pic>
              </a:graphicData>
            </a:graphic>
          </wp:inline>
        </w:drawing>
      </w:r>
    </w:p>
    <w:p w14:paraId="18F3018D" w14:textId="753C5746" w:rsidR="004B6BAC" w:rsidRPr="007A0D86" w:rsidRDefault="004B6BAC" w:rsidP="004B6BAC">
      <w:pPr>
        <w:pStyle w:val="BodyText"/>
      </w:pPr>
      <w:r w:rsidRPr="007A0D86">
        <w:t>Fiona Chamberlain</w:t>
      </w:r>
      <w:r w:rsidR="00C648AC">
        <w:t xml:space="preserve">, </w:t>
      </w:r>
      <w:r w:rsidRPr="007A0D86">
        <w:t>County Court of Victoria</w:t>
      </w:r>
    </w:p>
    <w:p w14:paraId="0EC1A3E5" w14:textId="77777777" w:rsidR="00D45E5B" w:rsidRDefault="004B6BAC" w:rsidP="004B6BAC">
      <w:pPr>
        <w:pStyle w:val="BodyText"/>
      </w:pPr>
      <w:r w:rsidRPr="007A0D86">
        <w:rPr>
          <w:noProof/>
        </w:rPr>
        <w:lastRenderedPageBreak/>
        <w:drawing>
          <wp:inline distT="0" distB="0" distL="0" distR="0" wp14:anchorId="39E52540" wp14:editId="10373547">
            <wp:extent cx="1247774" cy="1247774"/>
            <wp:effectExtent l="0" t="0" r="0" b="0"/>
            <wp:docPr id="39" name="image24.png" descr="A photograph of Andrew Tenni, CEO of Magistrates' Court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png"/>
                    <pic:cNvPicPr/>
                  </pic:nvPicPr>
                  <pic:blipFill>
                    <a:blip r:embed="rId27">
                      <a:extLst>
                        <a:ext uri="{28A0092B-C50C-407E-A947-70E740481C1C}">
                          <a14:useLocalDpi xmlns:a14="http://schemas.microsoft.com/office/drawing/2010/main" val="0"/>
                        </a:ext>
                      </a:extLst>
                    </a:blip>
                    <a:stretch>
                      <a:fillRect/>
                    </a:stretch>
                  </pic:blipFill>
                  <pic:spPr>
                    <a:xfrm>
                      <a:off x="0" y="0"/>
                      <a:ext cx="1247774" cy="1247774"/>
                    </a:xfrm>
                    <a:prstGeom prst="rect">
                      <a:avLst/>
                    </a:prstGeom>
                  </pic:spPr>
                </pic:pic>
              </a:graphicData>
            </a:graphic>
          </wp:inline>
        </w:drawing>
      </w:r>
    </w:p>
    <w:p w14:paraId="6C81D0AB" w14:textId="1E0C2058" w:rsidR="004B6BAC" w:rsidRPr="007A0D86" w:rsidRDefault="007A37F4" w:rsidP="004B6BAC">
      <w:pPr>
        <w:pStyle w:val="BodyText"/>
      </w:pPr>
      <w:r>
        <w:t>Andrew</w:t>
      </w:r>
      <w:r w:rsidR="004B6BAC" w:rsidRPr="007A0D86">
        <w:t xml:space="preserve"> Tenni</w:t>
      </w:r>
      <w:r w:rsidR="00C648AC">
        <w:t xml:space="preserve">, </w:t>
      </w:r>
      <w:r w:rsidR="004B6BAC" w:rsidRPr="007A0D86">
        <w:t>Magistrates’ Court of Victoria</w:t>
      </w:r>
    </w:p>
    <w:p w14:paraId="332793B9" w14:textId="0A51D167" w:rsidR="00C648AC" w:rsidRDefault="00C648AC" w:rsidP="004B6BAC">
      <w:pPr>
        <w:pStyle w:val="BodyText"/>
      </w:pPr>
      <w:r>
        <w:rPr>
          <w:noProof/>
        </w:rPr>
        <w:drawing>
          <wp:inline distT="0" distB="0" distL="0" distR="0" wp14:anchorId="7FDB0480" wp14:editId="07E5816D">
            <wp:extent cx="1261872" cy="1261872"/>
            <wp:effectExtent l="0" t="0" r="0" b="0"/>
            <wp:docPr id="116" name="Picture 116" descr="A photograph of Simon McDonald, CEO of Children's Court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15a.jpg"/>
                    <pic:cNvPicPr/>
                  </pic:nvPicPr>
                  <pic:blipFill>
                    <a:blip r:embed="rId28">
                      <a:extLst>
                        <a:ext uri="{28A0092B-C50C-407E-A947-70E740481C1C}">
                          <a14:useLocalDpi xmlns:a14="http://schemas.microsoft.com/office/drawing/2010/main" val="0"/>
                        </a:ext>
                      </a:extLst>
                    </a:blip>
                    <a:stretch>
                      <a:fillRect/>
                    </a:stretch>
                  </pic:blipFill>
                  <pic:spPr>
                    <a:xfrm>
                      <a:off x="0" y="0"/>
                      <a:ext cx="1261872" cy="1261872"/>
                    </a:xfrm>
                    <a:prstGeom prst="rect">
                      <a:avLst/>
                    </a:prstGeom>
                  </pic:spPr>
                </pic:pic>
              </a:graphicData>
            </a:graphic>
          </wp:inline>
        </w:drawing>
      </w:r>
    </w:p>
    <w:p w14:paraId="695E345A" w14:textId="175CBEA3" w:rsidR="004B6BAC" w:rsidRPr="007A0D86" w:rsidRDefault="004B6BAC" w:rsidP="004B6BAC">
      <w:pPr>
        <w:pStyle w:val="BodyText"/>
      </w:pPr>
      <w:r w:rsidRPr="007A0D86">
        <w:t>Simon McDonald</w:t>
      </w:r>
      <w:r w:rsidR="00C648AC">
        <w:t xml:space="preserve">, </w:t>
      </w:r>
      <w:r w:rsidRPr="007A0D86">
        <w:t>Children’s Court of Victoria</w:t>
      </w:r>
    </w:p>
    <w:p w14:paraId="5E0B543C" w14:textId="77777777" w:rsidR="004B6BAC" w:rsidRPr="007A0D86" w:rsidRDefault="004B6BAC" w:rsidP="004B6BAC">
      <w:pPr>
        <w:pStyle w:val="BodyText"/>
      </w:pPr>
      <w:r w:rsidRPr="007A0D86">
        <w:rPr>
          <w:noProof/>
        </w:rPr>
        <w:drawing>
          <wp:inline distT="0" distB="0" distL="0" distR="0" wp14:anchorId="7FD724F3" wp14:editId="339031B8">
            <wp:extent cx="1254156" cy="1254156"/>
            <wp:effectExtent l="0" t="0" r="3175" b="3175"/>
            <wp:docPr id="41" name="image25.png" descr="A photograph of Carolyn Gale, CEO of Coroners Court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png"/>
                    <pic:cNvPicPr/>
                  </pic:nvPicPr>
                  <pic:blipFill>
                    <a:blip r:embed="rId29">
                      <a:extLst>
                        <a:ext uri="{28A0092B-C50C-407E-A947-70E740481C1C}">
                          <a14:useLocalDpi xmlns:a14="http://schemas.microsoft.com/office/drawing/2010/main" val="0"/>
                        </a:ext>
                      </a:extLst>
                    </a:blip>
                    <a:stretch>
                      <a:fillRect/>
                    </a:stretch>
                  </pic:blipFill>
                  <pic:spPr>
                    <a:xfrm>
                      <a:off x="0" y="0"/>
                      <a:ext cx="1254156" cy="1254156"/>
                    </a:xfrm>
                    <a:prstGeom prst="rect">
                      <a:avLst/>
                    </a:prstGeom>
                  </pic:spPr>
                </pic:pic>
              </a:graphicData>
            </a:graphic>
          </wp:inline>
        </w:drawing>
      </w:r>
    </w:p>
    <w:p w14:paraId="106B87F1" w14:textId="5E33CD40" w:rsidR="004B6BAC" w:rsidRPr="007A0D86" w:rsidRDefault="004B6BAC" w:rsidP="004B6BAC">
      <w:pPr>
        <w:pStyle w:val="BodyText"/>
      </w:pPr>
      <w:r w:rsidRPr="007A0D86">
        <w:t>Carolyn Gale</w:t>
      </w:r>
      <w:r w:rsidR="00C648AC">
        <w:t xml:space="preserve">, </w:t>
      </w:r>
      <w:r w:rsidRPr="007A0D86">
        <w:t>Coroners Court of Victoria</w:t>
      </w:r>
    </w:p>
    <w:p w14:paraId="084ADDD4" w14:textId="77777777" w:rsidR="004B6BAC" w:rsidRPr="007A0D86" w:rsidRDefault="004B6BAC" w:rsidP="004B6BAC">
      <w:pPr>
        <w:pStyle w:val="BodyText"/>
      </w:pPr>
      <w:r w:rsidRPr="007A0D86">
        <w:rPr>
          <w:noProof/>
        </w:rPr>
        <w:drawing>
          <wp:inline distT="0" distB="0" distL="0" distR="0" wp14:anchorId="65285104" wp14:editId="342EDC8D">
            <wp:extent cx="1254156" cy="1254156"/>
            <wp:effectExtent l="0" t="0" r="3175" b="3175"/>
            <wp:docPr id="43" name="image26.png" descr="A photograph of Samantha Burchell, CEO of Judicial College of Victoria. Note: Richard Besley was Director, Judicial Commission of Victoria, until 31 May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png"/>
                    <pic:cNvPicPr/>
                  </pic:nvPicPr>
                  <pic:blipFill>
                    <a:blip r:embed="rId30">
                      <a:extLst>
                        <a:ext uri="{28A0092B-C50C-407E-A947-70E740481C1C}">
                          <a14:useLocalDpi xmlns:a14="http://schemas.microsoft.com/office/drawing/2010/main" val="0"/>
                        </a:ext>
                      </a:extLst>
                    </a:blip>
                    <a:stretch>
                      <a:fillRect/>
                    </a:stretch>
                  </pic:blipFill>
                  <pic:spPr>
                    <a:xfrm>
                      <a:off x="0" y="0"/>
                      <a:ext cx="1254156" cy="1254156"/>
                    </a:xfrm>
                    <a:prstGeom prst="rect">
                      <a:avLst/>
                    </a:prstGeom>
                  </pic:spPr>
                </pic:pic>
              </a:graphicData>
            </a:graphic>
          </wp:inline>
        </w:drawing>
      </w:r>
    </w:p>
    <w:p w14:paraId="3FDF66BF" w14:textId="64418367" w:rsidR="004B6BAC" w:rsidRPr="007A0D86" w:rsidRDefault="004B6BAC" w:rsidP="004B6BAC">
      <w:pPr>
        <w:pStyle w:val="BodyText"/>
      </w:pPr>
      <w:r w:rsidRPr="007A0D86">
        <w:t>Samantha Burchell</w:t>
      </w:r>
      <w:r w:rsidR="008B75BC">
        <w:t xml:space="preserve">, </w:t>
      </w:r>
      <w:r w:rsidRPr="007A0D86">
        <w:t>Judicial College of Victoria</w:t>
      </w:r>
    </w:p>
    <w:p w14:paraId="4F6CF245" w14:textId="1261ADF9" w:rsidR="004B6BAC" w:rsidRPr="007A0D86" w:rsidRDefault="004B6BAC" w:rsidP="004B6BAC">
      <w:pPr>
        <w:pStyle w:val="BodyText"/>
      </w:pPr>
      <w:r w:rsidRPr="009A015E">
        <w:t>Jacqueline Harrop</w:t>
      </w:r>
      <w:r w:rsidR="008B75BC" w:rsidRPr="009A015E">
        <w:t xml:space="preserve">, </w:t>
      </w:r>
      <w:r w:rsidRPr="009A015E">
        <w:t xml:space="preserve">Acting Director, Judicial Commission of Victoria (see note </w:t>
      </w:r>
      <w:r w:rsidR="000D0CCB">
        <w:fldChar w:fldCharType="begin"/>
      </w:r>
      <w:r w:rsidR="000D0CCB">
        <w:instrText xml:space="preserve"> REF Note2RBesley \n \h </w:instrText>
      </w:r>
      <w:r w:rsidR="000D0CCB">
        <w:fldChar w:fldCharType="separate"/>
      </w:r>
      <w:r w:rsidR="0067082F">
        <w:t>(2)</w:t>
      </w:r>
      <w:r w:rsidR="000D0CCB">
        <w:fldChar w:fldCharType="end"/>
      </w:r>
      <w:r w:rsidRPr="009A015E">
        <w:t>)</w:t>
      </w:r>
    </w:p>
    <w:p w14:paraId="6C7834F2" w14:textId="77777777" w:rsidR="002F2139" w:rsidRDefault="004B6BAC" w:rsidP="004B6BAC">
      <w:pPr>
        <w:pStyle w:val="BodyText"/>
      </w:pPr>
      <w:r w:rsidRPr="007A0D86">
        <w:rPr>
          <w:noProof/>
        </w:rPr>
        <w:drawing>
          <wp:inline distT="0" distB="0" distL="0" distR="0" wp14:anchorId="0F085D55" wp14:editId="106F9BAF">
            <wp:extent cx="1231431" cy="1231431"/>
            <wp:effectExtent l="0" t="0" r="6985" b="6985"/>
            <wp:docPr id="45" name="image27.png" descr="A photograph of Mary Amiridis, CEO of Victorian Civil and Administrative Tribunal. Note: Kerryn Negri was CEO, Victorian Civil and Administrative Tribunal, until 11 Mar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png"/>
                    <pic:cNvPicPr/>
                  </pic:nvPicPr>
                  <pic:blipFill>
                    <a:blip r:embed="rId31">
                      <a:extLst>
                        <a:ext uri="{28A0092B-C50C-407E-A947-70E740481C1C}">
                          <a14:useLocalDpi xmlns:a14="http://schemas.microsoft.com/office/drawing/2010/main" val="0"/>
                        </a:ext>
                      </a:extLst>
                    </a:blip>
                    <a:stretch>
                      <a:fillRect/>
                    </a:stretch>
                  </pic:blipFill>
                  <pic:spPr>
                    <a:xfrm>
                      <a:off x="0" y="0"/>
                      <a:ext cx="1231431" cy="1231431"/>
                    </a:xfrm>
                    <a:prstGeom prst="rect">
                      <a:avLst/>
                    </a:prstGeom>
                  </pic:spPr>
                </pic:pic>
              </a:graphicData>
            </a:graphic>
          </wp:inline>
        </w:drawing>
      </w:r>
    </w:p>
    <w:p w14:paraId="3B801882" w14:textId="072C0F04" w:rsidR="004B6BAC" w:rsidRPr="007A0D86" w:rsidRDefault="004B6BAC" w:rsidP="004B6BAC">
      <w:pPr>
        <w:pStyle w:val="BodyText"/>
      </w:pPr>
      <w:r w:rsidRPr="007A0D86">
        <w:t>Mary Amiridis</w:t>
      </w:r>
      <w:r w:rsidR="002F2139">
        <w:t xml:space="preserve">, </w:t>
      </w:r>
      <w:r w:rsidRPr="007A0D86">
        <w:t xml:space="preserve">Victorian Civil and Administrative Tribunal (see note </w:t>
      </w:r>
      <w:r w:rsidR="000D0CCB">
        <w:fldChar w:fldCharType="begin"/>
      </w:r>
      <w:r w:rsidR="000D0CCB">
        <w:instrText xml:space="preserve"> REF Note1KNegri \n \h </w:instrText>
      </w:r>
      <w:r w:rsidR="000D0CCB">
        <w:fldChar w:fldCharType="separate"/>
      </w:r>
      <w:r w:rsidR="0067082F">
        <w:t>(1)</w:t>
      </w:r>
      <w:r w:rsidR="000D0CCB">
        <w:fldChar w:fldCharType="end"/>
      </w:r>
      <w:r w:rsidRPr="007A0D86">
        <w:t>)</w:t>
      </w:r>
    </w:p>
    <w:p w14:paraId="3C390307" w14:textId="77777777" w:rsidR="004B6BAC" w:rsidRPr="007A0D86" w:rsidRDefault="004B6BAC" w:rsidP="004B6BAC">
      <w:pPr>
        <w:pStyle w:val="NotesText"/>
      </w:pPr>
      <w:r w:rsidRPr="007A0D86">
        <w:t>Notes:</w:t>
      </w:r>
    </w:p>
    <w:p w14:paraId="7235E82D" w14:textId="03D00036" w:rsidR="004B6BAC" w:rsidRPr="009A015E" w:rsidRDefault="004B6BAC" w:rsidP="004B6BAC">
      <w:pPr>
        <w:pStyle w:val="NotesNumberedList"/>
      </w:pPr>
      <w:bookmarkStart w:id="20" w:name="Note1KNegri"/>
      <w:r w:rsidRPr="009A015E">
        <w:t xml:space="preserve">Kerryn Negri was </w:t>
      </w:r>
      <w:r w:rsidR="00E57EEE">
        <w:t>Chief Executive Officer</w:t>
      </w:r>
      <w:r w:rsidRPr="009A015E">
        <w:t>, Victorian Civil and Administrative Tribunal, until 11 March 2019.</w:t>
      </w:r>
      <w:bookmarkEnd w:id="20"/>
    </w:p>
    <w:p w14:paraId="1918EEE0" w14:textId="2EC372CA" w:rsidR="004B6BAC" w:rsidRPr="009A015E" w:rsidRDefault="004B6BAC" w:rsidP="004B6BAC">
      <w:pPr>
        <w:pStyle w:val="NotesNumberedList"/>
      </w:pPr>
      <w:bookmarkStart w:id="21" w:name="Note2RBesley"/>
      <w:r w:rsidRPr="009A015E">
        <w:t>Richard Besley was Director, Judicial Commission of Victoria, until 31 May 2019.</w:t>
      </w:r>
      <w:bookmarkEnd w:id="21"/>
    </w:p>
    <w:p w14:paraId="6C90C9D6" w14:textId="36B2248E" w:rsidR="004B6BAC" w:rsidRPr="007A0D86" w:rsidRDefault="004B6BAC" w:rsidP="005A746E">
      <w:pPr>
        <w:pStyle w:val="Heading1"/>
      </w:pPr>
      <w:bookmarkStart w:id="22" w:name="Section2"/>
      <w:bookmarkStart w:id="23" w:name="_Ref22639669"/>
      <w:bookmarkStart w:id="24" w:name="_Toc22665079"/>
      <w:r w:rsidRPr="007A0D86">
        <w:lastRenderedPageBreak/>
        <w:t xml:space="preserve">Section </w:t>
      </w:r>
      <w:r w:rsidR="004A2FA2">
        <w:t>2</w:t>
      </w:r>
      <w:bookmarkEnd w:id="22"/>
      <w:r w:rsidR="004A2FA2">
        <w:t>: Year i</w:t>
      </w:r>
      <w:r w:rsidRPr="007A0D86">
        <w:t>n Review</w:t>
      </w:r>
      <w:bookmarkEnd w:id="23"/>
      <w:bookmarkEnd w:id="24"/>
    </w:p>
    <w:p w14:paraId="099BF501" w14:textId="77777777" w:rsidR="004B6BAC" w:rsidRPr="007A0D86" w:rsidRDefault="004B6BAC" w:rsidP="00455290">
      <w:pPr>
        <w:pStyle w:val="PullOutBoxBodyText"/>
      </w:pPr>
      <w:r w:rsidRPr="007A0D86">
        <w:t>Court Services Victoria’s role is to support the jurisdictions in the administration of justice in Victoria through the provision of administrative services and facilities, and is responsible for the implementation of strategy, governance and risk management as directed by the Courts Council.</w:t>
      </w:r>
    </w:p>
    <w:p w14:paraId="3F12EE52" w14:textId="45ECF50B" w:rsidR="004B6BAC" w:rsidRPr="007A0D86" w:rsidRDefault="004B6BAC" w:rsidP="004B6BAC">
      <w:pPr>
        <w:pStyle w:val="BodyText"/>
      </w:pPr>
      <w:r w:rsidRPr="007A0D86">
        <w:t xml:space="preserve">In addition to the strategic priorities of Courts Council and the individual jurisdictions, the work of the jurisdictions, the College and the Commission is influenced by government policy, legislative change, the fiscal environment and demand. Consequently, </w:t>
      </w:r>
      <w:r w:rsidR="00E57EEE">
        <w:t>Court Services Victoria</w:t>
      </w:r>
      <w:r w:rsidRPr="007A0D86">
        <w:t>’s challenge is to structure its resources and systems in a manner that ensures it can respond to change in the most cost effective, efficient and agile manner.</w:t>
      </w:r>
    </w:p>
    <w:p w14:paraId="544D9A27" w14:textId="2BC238AA" w:rsidR="004B6BAC" w:rsidRPr="007A0D86" w:rsidRDefault="00E57EEE" w:rsidP="004B6BAC">
      <w:pPr>
        <w:pStyle w:val="BodyText"/>
      </w:pPr>
      <w:r>
        <w:t>Court Services Victoria</w:t>
      </w:r>
      <w:r w:rsidR="004B6BAC" w:rsidRPr="007A0D86">
        <w:t xml:space="preserve"> is committed to continuous improvement, arrived at through review, evaluation and the identification of internal and external risk and opportunities. Jurisdictions are similarly committed, and put in place programs that include changes to the way cases are managed (including a strong focus on alternative dispute resolution) as well as embracing technological change. </w:t>
      </w:r>
      <w:r>
        <w:t>Court Services Victoria</w:t>
      </w:r>
      <w:r w:rsidR="004B6BAC" w:rsidRPr="007A0D86">
        <w:t xml:space="preserve"> must then be sufficiently responsive to ensure a robust compliance regime to support Courts Council and identify strategic risk and opportunities, as well as review and improve its services offerings to the jurisdictions.</w:t>
      </w:r>
    </w:p>
    <w:p w14:paraId="401FA641" w14:textId="6556C7BA" w:rsidR="004B6BAC" w:rsidRPr="007A0D86" w:rsidRDefault="004B6BAC" w:rsidP="004B6BAC">
      <w:pPr>
        <w:pStyle w:val="BodyText"/>
      </w:pPr>
      <w:r w:rsidRPr="007A0D86">
        <w:t xml:space="preserve">This ‘Year in review’ section details performance highlights of each of </w:t>
      </w:r>
      <w:r w:rsidR="00E57EEE">
        <w:t>Court Services Victoria</w:t>
      </w:r>
      <w:r w:rsidRPr="007A0D86">
        <w:t xml:space="preserve">’s operational areas against the four Strategic Priorities listed in the </w:t>
      </w:r>
      <w:r w:rsidR="00E57EEE">
        <w:t>Court Services Victoria</w:t>
      </w:r>
      <w:r w:rsidRPr="007A0D86">
        <w:t xml:space="preserve"> Corporate Plan. Achievements against performance measures are reported under Output Performance.</w:t>
      </w:r>
    </w:p>
    <w:p w14:paraId="1939EE85" w14:textId="77777777" w:rsidR="004B6BAC" w:rsidRPr="007A0D86" w:rsidRDefault="004B6BAC" w:rsidP="00F10288">
      <w:pPr>
        <w:pStyle w:val="Heading2"/>
      </w:pPr>
      <w:bookmarkStart w:id="25" w:name="_Toc22665080"/>
      <w:r w:rsidRPr="007A0D86">
        <w:t>Corporate Plan</w:t>
      </w:r>
      <w:bookmarkEnd w:id="25"/>
    </w:p>
    <w:p w14:paraId="5E80352A" w14:textId="1FAA3EF9" w:rsidR="004B6BAC" w:rsidRPr="007A0D86" w:rsidRDefault="004B6BAC" w:rsidP="004B6BAC">
      <w:pPr>
        <w:pStyle w:val="BodyText"/>
      </w:pPr>
      <w:r w:rsidRPr="007A0D86">
        <w:t xml:space="preserve">During 2018-19, </w:t>
      </w:r>
      <w:r w:rsidR="00E57EEE">
        <w:t>Court Services Victoria</w:t>
      </w:r>
      <w:r w:rsidRPr="007A0D86">
        <w:t xml:space="preserve"> operated consistently with its Corporate Plan 2018-2022, which outlines the entity’s strategic priorities.</w:t>
      </w:r>
    </w:p>
    <w:p w14:paraId="778465B8" w14:textId="77777777" w:rsidR="004B6BAC" w:rsidRPr="00010FF9" w:rsidRDefault="004B6BAC" w:rsidP="00010FF9">
      <w:pPr>
        <w:pStyle w:val="BodyText"/>
        <w:rPr>
          <w:rStyle w:val="Bold"/>
        </w:rPr>
      </w:pPr>
      <w:r w:rsidRPr="00010FF9">
        <w:rPr>
          <w:rStyle w:val="Bold"/>
        </w:rPr>
        <w:t>Strategic Statement</w:t>
      </w:r>
    </w:p>
    <w:p w14:paraId="2D3F3F67" w14:textId="77777777" w:rsidR="004B6BAC" w:rsidRPr="007A0D86" w:rsidRDefault="004B6BAC" w:rsidP="00010FF9">
      <w:pPr>
        <w:pStyle w:val="BodyText"/>
      </w:pPr>
      <w:r w:rsidRPr="00010FF9">
        <w:rPr>
          <w:rStyle w:val="Bold"/>
        </w:rPr>
        <w:t>Vision</w:t>
      </w:r>
    </w:p>
    <w:p w14:paraId="6E701A1F" w14:textId="4D03CD26" w:rsidR="004B6BAC" w:rsidRPr="007A0D86" w:rsidRDefault="004B6BAC" w:rsidP="004B6BAC">
      <w:pPr>
        <w:pStyle w:val="BodyText"/>
      </w:pPr>
      <w:r w:rsidRPr="007A0D86">
        <w:t xml:space="preserve">To support the Victorian courts and </w:t>
      </w:r>
      <w:r w:rsidR="00E57EEE">
        <w:t>Victorian Civil and Administrative Tribunal</w:t>
      </w:r>
      <w:r w:rsidRPr="007A0D86">
        <w:t xml:space="preserve"> in the administration and delivery of independent, fair and excellent justice.</w:t>
      </w:r>
    </w:p>
    <w:p w14:paraId="5DA710F2" w14:textId="77777777" w:rsidR="004B6BAC" w:rsidRPr="007A0D86" w:rsidRDefault="004B6BAC" w:rsidP="00010FF9">
      <w:pPr>
        <w:pStyle w:val="BodyText"/>
      </w:pPr>
      <w:r w:rsidRPr="00010FF9">
        <w:rPr>
          <w:rStyle w:val="Bold"/>
        </w:rPr>
        <w:t>Purpose</w:t>
      </w:r>
    </w:p>
    <w:p w14:paraId="6D41ED27" w14:textId="6B601988" w:rsidR="004B6BAC" w:rsidRPr="007A0D86" w:rsidRDefault="004B6BAC" w:rsidP="004B6BAC">
      <w:pPr>
        <w:pStyle w:val="BodyText"/>
      </w:pPr>
      <w:r w:rsidRPr="007A0D86">
        <w:t xml:space="preserve">To provide the Victorian courts, </w:t>
      </w:r>
      <w:r w:rsidR="00E57EEE">
        <w:t>Victorian Civil and Administrative Tribunal</w:t>
      </w:r>
      <w:r w:rsidRPr="007A0D86">
        <w:t>, the Judicial College and the Judicial Commission, with high quality administrative services in a judicially</w:t>
      </w:r>
      <w:r w:rsidRPr="007A0D86">
        <w:rPr>
          <w:rFonts w:eastAsia="MS Gothic" w:hint="eastAsia"/>
        </w:rPr>
        <w:t>‑</w:t>
      </w:r>
      <w:r w:rsidRPr="007A0D86">
        <w:t>led environment.</w:t>
      </w:r>
    </w:p>
    <w:p w14:paraId="1533D7D3" w14:textId="77777777" w:rsidR="004B6BAC" w:rsidRPr="003B0C7D" w:rsidRDefault="004B6BAC" w:rsidP="00010FF9">
      <w:pPr>
        <w:pStyle w:val="BodyText"/>
        <w:rPr>
          <w:rStyle w:val="Bold"/>
        </w:rPr>
      </w:pPr>
      <w:r w:rsidRPr="003B0C7D">
        <w:rPr>
          <w:rStyle w:val="Bold"/>
        </w:rPr>
        <w:t>Values</w:t>
      </w:r>
    </w:p>
    <w:p w14:paraId="00EB6770" w14:textId="77777777" w:rsidR="004B6BAC" w:rsidRPr="007A0D86" w:rsidRDefault="004B6BAC" w:rsidP="004B6BAC">
      <w:pPr>
        <w:pStyle w:val="BodyText"/>
      </w:pPr>
      <w:r w:rsidRPr="007A0D86">
        <w:t>Responsiveness, Integrity, Impartiality, Accountability, Respect, Leadership and Human Rights.</w:t>
      </w:r>
    </w:p>
    <w:p w14:paraId="61EBE67D" w14:textId="77777777" w:rsidR="004B6BAC" w:rsidRPr="00010FF9" w:rsidRDefault="004B6BAC" w:rsidP="00010FF9">
      <w:pPr>
        <w:pStyle w:val="BodyText"/>
        <w:rPr>
          <w:rStyle w:val="Bold"/>
        </w:rPr>
      </w:pPr>
      <w:r w:rsidRPr="00010FF9">
        <w:rPr>
          <w:rStyle w:val="Bold"/>
        </w:rPr>
        <w:t>Strategic Priorities</w:t>
      </w:r>
    </w:p>
    <w:p w14:paraId="31F62919" w14:textId="77777777" w:rsidR="004B6BAC" w:rsidRPr="007A0D86" w:rsidRDefault="004B6BAC" w:rsidP="00F10288">
      <w:pPr>
        <w:pStyle w:val="ListBullet"/>
      </w:pPr>
      <w:r w:rsidRPr="007A0D86">
        <w:t>Judicial independence</w:t>
      </w:r>
    </w:p>
    <w:p w14:paraId="4B93614C" w14:textId="77777777" w:rsidR="004B6BAC" w:rsidRPr="007A0D86" w:rsidRDefault="004B6BAC" w:rsidP="00F10288">
      <w:pPr>
        <w:pStyle w:val="ListBullet"/>
      </w:pPr>
      <w:r w:rsidRPr="007A0D86">
        <w:t>Support the administration of justice</w:t>
      </w:r>
    </w:p>
    <w:p w14:paraId="700889CE" w14:textId="77777777" w:rsidR="004B6BAC" w:rsidRPr="007A0D86" w:rsidRDefault="004B6BAC" w:rsidP="00F10288">
      <w:pPr>
        <w:pStyle w:val="ListBullet"/>
      </w:pPr>
      <w:r w:rsidRPr="007A0D86">
        <w:t>Responsible management and accountability</w:t>
      </w:r>
    </w:p>
    <w:p w14:paraId="129BA4F1" w14:textId="77777777" w:rsidR="004B6BAC" w:rsidRPr="007A0D86" w:rsidRDefault="004B6BAC" w:rsidP="00F10288">
      <w:pPr>
        <w:pStyle w:val="ListBullet"/>
      </w:pPr>
      <w:r w:rsidRPr="007A0D86">
        <w:lastRenderedPageBreak/>
        <w:t>Excellence in court, tribunal and judicial support</w:t>
      </w:r>
    </w:p>
    <w:p w14:paraId="781363D3" w14:textId="3AD63E1D" w:rsidR="004B6BAC" w:rsidRPr="007A0D86" w:rsidRDefault="004B6BAC" w:rsidP="004B6BAC">
      <w:pPr>
        <w:pStyle w:val="BodyText"/>
        <w:rPr>
          <w:rFonts w:eastAsiaTheme="minorHAnsi"/>
        </w:rPr>
      </w:pPr>
      <w:r w:rsidRPr="007A0D86">
        <w:rPr>
          <w:rFonts w:eastAsiaTheme="minorHAnsi"/>
        </w:rPr>
        <w:t xml:space="preserve">In pursuit of the four high level strategies, </w:t>
      </w:r>
      <w:r w:rsidR="00E57EEE">
        <w:rPr>
          <w:rFonts w:eastAsiaTheme="minorHAnsi"/>
        </w:rPr>
        <w:t>Court Services Victoria</w:t>
      </w:r>
      <w:r w:rsidRPr="007A0D86">
        <w:rPr>
          <w:rFonts w:eastAsiaTheme="minorHAnsi"/>
        </w:rPr>
        <w:t xml:space="preserve"> focusses strongly on its legislated objective:</w:t>
      </w:r>
    </w:p>
    <w:p w14:paraId="1AE99149" w14:textId="5239F45A" w:rsidR="004B6BAC" w:rsidRPr="007A0D86" w:rsidRDefault="004B6BAC" w:rsidP="00F10288">
      <w:pPr>
        <w:pStyle w:val="ListBullet"/>
      </w:pPr>
      <w:r w:rsidRPr="007A0D86">
        <w:t xml:space="preserve">To support judicial independence in the administration of justice in Victoria by establishing a body to provide the administrative services and facilities necessary for the Victorian courts and </w:t>
      </w:r>
      <w:r w:rsidR="00E57EEE">
        <w:t>Victorian Civil and Administrative Tribunal</w:t>
      </w:r>
      <w:r w:rsidRPr="007A0D86">
        <w:t xml:space="preserve"> to operate independently of the executive branch of government.</w:t>
      </w:r>
    </w:p>
    <w:p w14:paraId="0D776C46" w14:textId="1B89E628" w:rsidR="004B6BAC" w:rsidRPr="007A0D86" w:rsidRDefault="00E57EEE" w:rsidP="004B6BAC">
      <w:pPr>
        <w:pStyle w:val="BodyText"/>
        <w:rPr>
          <w:rFonts w:eastAsiaTheme="minorHAnsi"/>
        </w:rPr>
      </w:pPr>
      <w:r>
        <w:rPr>
          <w:rFonts w:eastAsiaTheme="minorHAnsi"/>
        </w:rPr>
        <w:t>Court Services Victoria</w:t>
      </w:r>
      <w:r w:rsidR="004B6BAC" w:rsidRPr="007A0D86">
        <w:rPr>
          <w:rFonts w:eastAsiaTheme="minorHAnsi"/>
        </w:rPr>
        <w:t xml:space="preserve"> does this by:</w:t>
      </w:r>
    </w:p>
    <w:p w14:paraId="3981693C" w14:textId="77777777" w:rsidR="004B6BAC" w:rsidRPr="007A0D86" w:rsidRDefault="004B6BAC" w:rsidP="00F10288">
      <w:pPr>
        <w:pStyle w:val="ListBullet"/>
      </w:pPr>
      <w:r w:rsidRPr="007A0D86">
        <w:t>Supporting the jurisdictions to be forward thinking and innovative including system wide reform led by the judiciary.</w:t>
      </w:r>
    </w:p>
    <w:p w14:paraId="34AEF84B" w14:textId="77777777" w:rsidR="004B6BAC" w:rsidRPr="007A0D86" w:rsidRDefault="004B6BAC" w:rsidP="00F10288">
      <w:pPr>
        <w:pStyle w:val="ListBullet"/>
      </w:pPr>
      <w:r w:rsidRPr="007A0D86">
        <w:t>Embedding the principles of the International Framework for Court Excellence in court and tribunal management.</w:t>
      </w:r>
    </w:p>
    <w:p w14:paraId="37781263" w14:textId="77777777" w:rsidR="004B6BAC" w:rsidRPr="007A0D86" w:rsidRDefault="004B6BAC" w:rsidP="00F10288">
      <w:pPr>
        <w:pStyle w:val="ListBullet"/>
      </w:pPr>
      <w:r w:rsidRPr="007A0D86">
        <w:t>Assisting the implementation by jurisdictions of digital transformation strategies, including electronic files and hearings.</w:t>
      </w:r>
    </w:p>
    <w:p w14:paraId="14664233" w14:textId="77777777" w:rsidR="004B6BAC" w:rsidRPr="007A0D86" w:rsidRDefault="004B6BAC" w:rsidP="00F10288">
      <w:pPr>
        <w:pStyle w:val="ListBullet"/>
      </w:pPr>
      <w:r w:rsidRPr="007A0D86">
        <w:t>Providing high quality financial management, support and expertise.</w:t>
      </w:r>
    </w:p>
    <w:p w14:paraId="32065706" w14:textId="77777777" w:rsidR="004B6BAC" w:rsidRPr="007A0D86" w:rsidRDefault="004B6BAC" w:rsidP="00F10288">
      <w:pPr>
        <w:pStyle w:val="ListBullet"/>
      </w:pPr>
      <w:r w:rsidRPr="007A0D86">
        <w:t>Working with jurisdictions to meet their statutory, operational and budgetary objectives.</w:t>
      </w:r>
    </w:p>
    <w:p w14:paraId="3845595F" w14:textId="77777777" w:rsidR="004B6BAC" w:rsidRPr="007A0D86" w:rsidRDefault="004B6BAC" w:rsidP="00F10288">
      <w:pPr>
        <w:pStyle w:val="ListBullet"/>
      </w:pPr>
      <w:r w:rsidRPr="007A0D86">
        <w:t>Facilitating the planning and provision of appropriate court and tribunal facilities to meet the needs of the evolving courts system.</w:t>
      </w:r>
    </w:p>
    <w:p w14:paraId="57826355" w14:textId="77777777" w:rsidR="004B6BAC" w:rsidRPr="007A0D86" w:rsidRDefault="004B6BAC" w:rsidP="004B6BAC">
      <w:pPr>
        <w:pStyle w:val="Heading2"/>
      </w:pPr>
      <w:bookmarkStart w:id="26" w:name="_Toc22665081"/>
      <w:r w:rsidRPr="007A0D86">
        <w:t>Judicial Independence</w:t>
      </w:r>
      <w:bookmarkEnd w:id="26"/>
    </w:p>
    <w:p w14:paraId="40299B35" w14:textId="32BA6668" w:rsidR="004B6BAC" w:rsidRPr="007A0D86" w:rsidRDefault="004B6BAC" w:rsidP="004B6BAC">
      <w:pPr>
        <w:pStyle w:val="BodyText"/>
      </w:pPr>
      <w:r w:rsidRPr="007A0D86">
        <w:t xml:space="preserve">Fair, accessible and efficient courts contribute to public trust and confidence in the justice system. </w:t>
      </w:r>
      <w:r w:rsidR="00E57EEE">
        <w:t>Court Services Victoria</w:t>
      </w:r>
      <w:r w:rsidRPr="007A0D86">
        <w:t xml:space="preserve">’s role in enabling this is through the delivery of efficient and effective court and tribunal services as well as supporting Courts Council in the governance and strategy of </w:t>
      </w:r>
      <w:r w:rsidR="00E57EEE">
        <w:t>Court Services Victoria</w:t>
      </w:r>
      <w:r w:rsidRPr="007A0D86">
        <w:t>.</w:t>
      </w:r>
    </w:p>
    <w:p w14:paraId="1734063D" w14:textId="42EFB65D" w:rsidR="004B6BAC" w:rsidRPr="007A0D86" w:rsidRDefault="00E57EEE" w:rsidP="004B6BAC">
      <w:pPr>
        <w:pStyle w:val="BodyText"/>
      </w:pPr>
      <w:r>
        <w:t>Court Services Victoria</w:t>
      </w:r>
      <w:r w:rsidR="004B6BAC" w:rsidRPr="007A0D86">
        <w:t xml:space="preserve"> enables the courts and </w:t>
      </w:r>
      <w:r>
        <w:t>Victorian Civil and Administrative Tribunal</w:t>
      </w:r>
      <w:r w:rsidR="004B6BAC" w:rsidRPr="007A0D86">
        <w:t xml:space="preserve"> to operate independently of the executive branch of government, a key principle of the separation of powers. At the direction of the Courts Council, </w:t>
      </w:r>
      <w:r>
        <w:t>Court Services Victoria</w:t>
      </w:r>
      <w:r w:rsidR="004B6BAC" w:rsidRPr="007A0D86">
        <w:t xml:space="preserve"> is able to make independent administrative decisions. It adheres to the highest standards of integrity and accountability.</w:t>
      </w:r>
    </w:p>
    <w:p w14:paraId="7E7DE5A0" w14:textId="1643E711" w:rsidR="00E952AB" w:rsidRDefault="004B6BAC" w:rsidP="004B6BAC">
      <w:pPr>
        <w:pStyle w:val="Heading3"/>
      </w:pPr>
      <w:bookmarkStart w:id="27" w:name="_Toc22665082"/>
      <w:r w:rsidRPr="007A0D86">
        <w:t xml:space="preserve">Office </w:t>
      </w:r>
      <w:r w:rsidR="008C0C18">
        <w:t>of</w:t>
      </w:r>
      <w:r w:rsidRPr="007A0D86">
        <w:t xml:space="preserve"> </w:t>
      </w:r>
      <w:r w:rsidR="00E952AB">
        <w:t>the</w:t>
      </w:r>
      <w:r w:rsidRPr="007A0D86">
        <w:t xml:space="preserve"> </w:t>
      </w:r>
      <w:r w:rsidR="00E57EEE">
        <w:t>Chief Executive Officer</w:t>
      </w:r>
      <w:bookmarkEnd w:id="27"/>
    </w:p>
    <w:p w14:paraId="4E0524B1" w14:textId="293596B8" w:rsidR="004B6BAC" w:rsidRPr="007A0D86" w:rsidRDefault="00E952AB" w:rsidP="004B6BAC">
      <w:pPr>
        <w:pStyle w:val="BodyText"/>
      </w:pPr>
      <w:r>
        <w:t>The</w:t>
      </w:r>
      <w:r w:rsidR="004B6BAC" w:rsidRPr="007A0D86">
        <w:t xml:space="preserve"> Office of the </w:t>
      </w:r>
      <w:r w:rsidR="00E57EEE">
        <w:t>Chief Executive Officer</w:t>
      </w:r>
      <w:r w:rsidR="004B6BAC" w:rsidRPr="007A0D86">
        <w:t xml:space="preserve"> of </w:t>
      </w:r>
      <w:r w:rsidR="00E57EEE">
        <w:t>Court Services Victoria</w:t>
      </w:r>
      <w:r w:rsidR="004B6BAC" w:rsidRPr="007A0D86">
        <w:t xml:space="preserve"> supports the leadership of </w:t>
      </w:r>
      <w:r w:rsidR="00E57EEE">
        <w:t>Court Services Victoria</w:t>
      </w:r>
      <w:r w:rsidR="004B6BAC" w:rsidRPr="007A0D86">
        <w:t xml:space="preserve"> through a culture of continuous improvement innovation and effective service delivery. This includes the coordination and preparation of papers for meetings with jurisdictions and senior representatives of Victorian government departments. </w:t>
      </w:r>
      <w:r w:rsidR="003B0C7D">
        <w:t>Th</w:t>
      </w:r>
      <w:r>
        <w:t>e</w:t>
      </w:r>
      <w:r w:rsidR="004B6BAC" w:rsidRPr="007A0D86">
        <w:t xml:space="preserve"> Office also administers the Secretariat function for the Courts Council and its Portfolio Committees.</w:t>
      </w:r>
    </w:p>
    <w:p w14:paraId="59CCA2B1" w14:textId="77777777" w:rsidR="00E952AB" w:rsidRDefault="004B6BAC" w:rsidP="004B6BAC">
      <w:pPr>
        <w:pStyle w:val="Heading3"/>
      </w:pPr>
      <w:bookmarkStart w:id="28" w:name="_Toc22665083"/>
      <w:r w:rsidRPr="007A0D86">
        <w:t>Aboriginal Justice Agreement 4</w:t>
      </w:r>
      <w:bookmarkEnd w:id="28"/>
    </w:p>
    <w:p w14:paraId="55C05765" w14:textId="77777777" w:rsidR="00E952AB" w:rsidRDefault="00E952AB" w:rsidP="004B6BAC">
      <w:pPr>
        <w:pStyle w:val="BodyText"/>
      </w:pPr>
      <w:r>
        <w:t>The</w:t>
      </w:r>
      <w:r w:rsidR="004B6BAC" w:rsidRPr="007A0D86">
        <w:t xml:space="preserve"> 2017-18 State Budget included an announcement for the largest single investment made in Victorian courts and tribunals towards the Aboriginal Justice Agreement (AJA), with a total investment of just over $12 million (plus capital investment) over four years. Access to culturally- appropriate service responses for Aboriginal people is required to improve justice outcomes.</w:t>
      </w:r>
    </w:p>
    <w:p w14:paraId="7E367B03" w14:textId="3F11E5BB" w:rsidR="004B6BAC" w:rsidRPr="007A0D86" w:rsidRDefault="00E952AB" w:rsidP="004B6BAC">
      <w:pPr>
        <w:pStyle w:val="BodyText"/>
      </w:pPr>
      <w:r>
        <w:t>The</w:t>
      </w:r>
      <w:r w:rsidR="004B6BAC" w:rsidRPr="007A0D86">
        <w:t xml:space="preserve"> Budget’s major investments ($6.678 million) has allowed for the expansion of the Koori Courts across three jurisdictions (County, Magistrates’ and Children’s courts). Locations for the Koori </w:t>
      </w:r>
      <w:r w:rsidR="004B6BAC" w:rsidRPr="007A0D86">
        <w:lastRenderedPageBreak/>
        <w:t xml:space="preserve">Court expansion were endorsed by the Aboriginal Justice Caucus in February 2019. Expansion has been completed in Shepparton and Warrnambool County Courts and Dandenong and Heidelberg Magistrates’ Courts. Expansion at Wodonga/Wangaratta Magistrates’ Courts is due to commence in 2020-21. </w:t>
      </w:r>
      <w:r w:rsidR="003B0C7D">
        <w:t>T</w:t>
      </w:r>
      <w:r>
        <w:t>he</w:t>
      </w:r>
      <w:r w:rsidR="004B6BAC" w:rsidRPr="007A0D86">
        <w:t xml:space="preserve"> Children’s Court evaluation of the Marram-Ngala Ganbu program and consultations for expansion to Shepparton have commenced.</w:t>
      </w:r>
    </w:p>
    <w:p w14:paraId="0B1A2BA9" w14:textId="77777777" w:rsidR="004B6BAC" w:rsidRPr="007A0D86" w:rsidRDefault="004B6BAC" w:rsidP="004B6BAC">
      <w:pPr>
        <w:pStyle w:val="BodyText"/>
      </w:pPr>
      <w:r w:rsidRPr="007A0D86">
        <w:t>Additional funding was provided for the following initiatives:</w:t>
      </w:r>
    </w:p>
    <w:p w14:paraId="0609B8C2" w14:textId="77777777" w:rsidR="004B6BAC" w:rsidRPr="007A0D86" w:rsidRDefault="004B6BAC" w:rsidP="004B6BAC">
      <w:pPr>
        <w:pStyle w:val="ListBullet"/>
      </w:pPr>
      <w:r w:rsidRPr="007A0D86">
        <w:t>Recruitment of a designated Koori Registrar in the Coroners Court to case manage Koori coronial cases to better assist and improve the experience of Koori families and ensure culturally appropriate practices.</w:t>
      </w:r>
    </w:p>
    <w:p w14:paraId="3E018D18" w14:textId="77777777" w:rsidR="004B6BAC" w:rsidRPr="007A0D86" w:rsidRDefault="004B6BAC" w:rsidP="004B6BAC">
      <w:pPr>
        <w:pStyle w:val="ListBullet"/>
      </w:pPr>
      <w:r w:rsidRPr="007A0D86">
        <w:t>Strengthen service levels and ensure the unmet demands of Koories accessing the Koori VOCAT List.</w:t>
      </w:r>
    </w:p>
    <w:p w14:paraId="5C8EA869" w14:textId="3C4A3954" w:rsidR="004B6BAC" w:rsidRPr="007A0D86" w:rsidRDefault="004B6BAC" w:rsidP="004B6BAC">
      <w:pPr>
        <w:pStyle w:val="ListBullet"/>
      </w:pPr>
      <w:r w:rsidRPr="007A0D86">
        <w:t xml:space="preserve">Recruitment of dedicated resources to address the currently inadequate civil law needs of Koories by engaging with </w:t>
      </w:r>
      <w:r w:rsidR="00E57EEE">
        <w:t>Victorian Civil and Administrative Tribunal</w:t>
      </w:r>
      <w:r w:rsidRPr="007A0D86">
        <w:t>’s services.</w:t>
      </w:r>
    </w:p>
    <w:p w14:paraId="67DFA40D" w14:textId="77777777" w:rsidR="004B6BAC" w:rsidRPr="007A0D86" w:rsidRDefault="004B6BAC" w:rsidP="004B6BAC">
      <w:pPr>
        <w:pStyle w:val="ListBullet"/>
      </w:pPr>
      <w:r w:rsidRPr="007A0D86">
        <w:t>One-year trial of Aboriginal Community Justice Reports.</w:t>
      </w:r>
    </w:p>
    <w:p w14:paraId="09A573BF" w14:textId="5C6BB05F" w:rsidR="004B6BAC" w:rsidRPr="007A0D86" w:rsidRDefault="004B6BAC" w:rsidP="004B6BAC">
      <w:pPr>
        <w:pStyle w:val="BodyText"/>
      </w:pPr>
      <w:r w:rsidRPr="007A0D86">
        <w:t xml:space="preserve">Positions for a Koori Registrar and Koori List Engagement Registrar have been recruited. </w:t>
      </w:r>
      <w:r w:rsidR="00E952AB">
        <w:t>the</w:t>
      </w:r>
      <w:r w:rsidRPr="007A0D86">
        <w:t xml:space="preserve"> Coroners Court employed a Koori Engagement Coordinator in March 2019 who will case manage Aboriginal coronial cases to better assist and improve the experience of Aboriginal families and ensure culturally appropriate practices. Within two months of recruitment of the Koori Engagement Coordinator, 22 families have been engaged, noting there are 92 open cases involving deaths of Koori people.</w:t>
      </w:r>
    </w:p>
    <w:p w14:paraId="5403DADC" w14:textId="77777777" w:rsidR="00E952AB" w:rsidRDefault="004B6BAC" w:rsidP="004B6BAC">
      <w:pPr>
        <w:pStyle w:val="Heading3"/>
      </w:pPr>
      <w:bookmarkStart w:id="29" w:name="_Toc22665084"/>
      <w:r w:rsidRPr="007A0D86">
        <w:t xml:space="preserve">Koori Programs </w:t>
      </w:r>
      <w:r w:rsidR="005F68BF">
        <w:t>and</w:t>
      </w:r>
      <w:r w:rsidRPr="007A0D86">
        <w:t xml:space="preserve"> Initiatives</w:t>
      </w:r>
      <w:bookmarkEnd w:id="29"/>
    </w:p>
    <w:p w14:paraId="22D191F3" w14:textId="616E270C" w:rsidR="004B6BAC" w:rsidRPr="007A0D86" w:rsidRDefault="00E952AB" w:rsidP="004B6BAC">
      <w:pPr>
        <w:pStyle w:val="BodyText"/>
      </w:pPr>
      <w:r>
        <w:t>The</w:t>
      </w:r>
      <w:r w:rsidR="004B6BAC" w:rsidRPr="007A0D86">
        <w:t xml:space="preserve"> Koori Programs and Initiatives unit maintains organisational focus on contemporary approaches to responding to issues relevant to Koori users of the criminal and civil court system, Koori staff and the community. Working in collaboration with jurisdictions, the unit is responsible for coordinating the strategic development and delivery of Victoria’s Koori justice policies and programs across all courts and </w:t>
      </w:r>
      <w:r w:rsidR="00E57EEE">
        <w:t>Victorian Civil and Administrative Tribunal</w:t>
      </w:r>
      <w:r w:rsidR="004B6BAC" w:rsidRPr="007A0D86">
        <w:t>.</w:t>
      </w:r>
    </w:p>
    <w:p w14:paraId="5CD8D252" w14:textId="77777777" w:rsidR="004B6BAC" w:rsidRPr="007A0D86" w:rsidRDefault="004B6BAC" w:rsidP="004B6BAC">
      <w:pPr>
        <w:pStyle w:val="BodyText"/>
      </w:pPr>
      <w:r w:rsidRPr="007A0D86">
        <w:t>Key Koori projects and initiatives delivered in 2018-19 include the following.</w:t>
      </w:r>
    </w:p>
    <w:p w14:paraId="050972BA" w14:textId="77777777" w:rsidR="004B6BAC" w:rsidRPr="007A0D86" w:rsidRDefault="004B6BAC" w:rsidP="00356776">
      <w:pPr>
        <w:pStyle w:val="Heading4"/>
      </w:pPr>
      <w:r w:rsidRPr="007A0D86">
        <w:t>Koori Employment</w:t>
      </w:r>
    </w:p>
    <w:p w14:paraId="5683025D" w14:textId="7CC3173D" w:rsidR="004B6BAC" w:rsidRPr="007A0D86" w:rsidRDefault="00E57EEE" w:rsidP="004B6BAC">
      <w:pPr>
        <w:pStyle w:val="BodyText"/>
      </w:pPr>
      <w:r>
        <w:t>Court Services Victoria</w:t>
      </w:r>
      <w:r w:rsidR="004B6BAC" w:rsidRPr="007A0D86">
        <w:t xml:space="preserve"> is committed to attracting, developing and retaining Koori talent. In line with the Victorian Government’s Barring Djinang Aboriginal Employment Strategy, </w:t>
      </w:r>
      <w:r>
        <w:t>Court Services Victoria</w:t>
      </w:r>
      <w:r w:rsidR="004B6BAC" w:rsidRPr="007A0D86">
        <w:t xml:space="preserve"> pledged to work towards a two per cent Koori employment participation rate across the jurisdictions. As at June 2019, 46 staff identified as Aboriginal and/or Torres Strait Islander, representing 2.09 per cent Koori employment participation rate across </w:t>
      </w:r>
      <w:r>
        <w:t>Court Services Victoria</w:t>
      </w:r>
      <w:r w:rsidR="004B6BAC" w:rsidRPr="007A0D86">
        <w:t>.</w:t>
      </w:r>
    </w:p>
    <w:p w14:paraId="7AFE9DD9" w14:textId="77777777" w:rsidR="004B6BAC" w:rsidRPr="007A0D86" w:rsidRDefault="004B6BAC" w:rsidP="00356776">
      <w:pPr>
        <w:pStyle w:val="Heading4"/>
      </w:pPr>
      <w:r w:rsidRPr="007A0D86">
        <w:t>Koori Specific Training</w:t>
      </w:r>
    </w:p>
    <w:p w14:paraId="14FA7589" w14:textId="1212293C" w:rsidR="004B6BAC" w:rsidRPr="007A0D86" w:rsidRDefault="00E57EEE" w:rsidP="004B6BAC">
      <w:pPr>
        <w:pStyle w:val="BodyText"/>
      </w:pPr>
      <w:r>
        <w:t>Court Services Victoria</w:t>
      </w:r>
      <w:r w:rsidR="004B6BAC" w:rsidRPr="007A0D86">
        <w:t xml:space="preserve"> is committed to delivering culturally appropriate and wellbeing-based programs for the Koori workforce. A specifically designed Vicarious Trauma training program for Koori staff was delivered to Elders and Respected Persons (ERPs) of the Koori Courts across the state. In collaboration with Koori Court Officers, a cultural wellbeing program was delivered to </w:t>
      </w:r>
      <w:r>
        <w:t>Elders and Respected Persons</w:t>
      </w:r>
      <w:r w:rsidR="004B6BAC" w:rsidRPr="007A0D86">
        <w:t xml:space="preserve"> in regional locations. Koori frontline staff participated in a cultural resilience program to promote self-care of front-line staff.</w:t>
      </w:r>
    </w:p>
    <w:p w14:paraId="677BCB3B" w14:textId="77777777" w:rsidR="004B6BAC" w:rsidRPr="007A0D86" w:rsidRDefault="004B6BAC" w:rsidP="00356776">
      <w:pPr>
        <w:pStyle w:val="Heading4"/>
      </w:pPr>
      <w:r w:rsidRPr="007A0D86">
        <w:lastRenderedPageBreak/>
        <w:t>Koori Cultural Awareness Training</w:t>
      </w:r>
    </w:p>
    <w:p w14:paraId="133074B2" w14:textId="77777777" w:rsidR="004B6BAC" w:rsidRPr="007A0D86" w:rsidRDefault="004B6BAC" w:rsidP="004B6BAC">
      <w:pPr>
        <w:pStyle w:val="BodyText"/>
      </w:pPr>
      <w:r w:rsidRPr="007A0D86">
        <w:t>Building a workplace that is culturally aware of Koori history and the challenges of the Koori community is instrumental to the retention of Koori staff and the provision of a culturally safe service to the Koori community.</w:t>
      </w:r>
    </w:p>
    <w:p w14:paraId="44F99779" w14:textId="77777777" w:rsidR="004B6BAC" w:rsidRPr="007A0D86" w:rsidRDefault="004B6BAC" w:rsidP="004B6BAC">
      <w:pPr>
        <w:pStyle w:val="BodyText"/>
      </w:pPr>
      <w:r w:rsidRPr="007A0D86">
        <w:t>A program of cultural awareness training has been designed and delivered to staff and those engaging directly with the Koori community, with seven sessions and three specialist programs delivered in 2018-19. Training was also delivered for Managers of Koori staff focusing on strengthening the relationship between non-Aboriginal managers and Koori staff, primarily focusing on retention and career development.</w:t>
      </w:r>
    </w:p>
    <w:p w14:paraId="3634C963" w14:textId="7F52B9AC" w:rsidR="004B6BAC" w:rsidRPr="007A0D86" w:rsidRDefault="004E222A" w:rsidP="00356776">
      <w:pPr>
        <w:pStyle w:val="Heading4"/>
      </w:pPr>
      <w:r w:rsidRPr="004E222A">
        <w:t xml:space="preserve">Aboriginal Justice Forum </w:t>
      </w:r>
      <w:r w:rsidR="004B6BAC" w:rsidRPr="007A0D86">
        <w:t>Responsibilities</w:t>
      </w:r>
    </w:p>
    <w:p w14:paraId="221E98EF" w14:textId="140B8036" w:rsidR="004B6BAC" w:rsidRPr="007A0D86" w:rsidRDefault="004B6BAC" w:rsidP="004B6BAC">
      <w:pPr>
        <w:pStyle w:val="BodyText"/>
      </w:pPr>
      <w:r w:rsidRPr="007A0D86">
        <w:t xml:space="preserve">As the peak coordinating body responsible for overseeing the development, implementation and direction of the </w:t>
      </w:r>
      <w:r w:rsidR="00E57EEE">
        <w:t>Aboriginal Justice Agreement</w:t>
      </w:r>
      <w:r w:rsidRPr="007A0D86">
        <w:t>, the Aboriginal Justice Forum (AJF) brings together leaders in the Aboriginal community and senior representatives of the courts, justice, health, human services, and education departments, and Aboriginal Victoria (within the Department of the Premier and Cabinet).</w:t>
      </w:r>
    </w:p>
    <w:p w14:paraId="0ADDC49F" w14:textId="1FB08685" w:rsidR="004B6BAC" w:rsidRPr="007A0D86" w:rsidRDefault="00E57EEE" w:rsidP="004B6BAC">
      <w:pPr>
        <w:pStyle w:val="BodyText"/>
      </w:pPr>
      <w:r>
        <w:t>Court Services Victoria</w:t>
      </w:r>
      <w:r w:rsidR="004B6BAC" w:rsidRPr="007A0D86">
        <w:t xml:space="preserve"> is represented by judicial officers from the County, Magistrates’ and Children’s Courts. </w:t>
      </w:r>
      <w:r w:rsidR="003B0C7D">
        <w:t>Th</w:t>
      </w:r>
      <w:r w:rsidR="00E952AB">
        <w:t>e</w:t>
      </w:r>
      <w:r w:rsidR="004B6BAC" w:rsidRPr="007A0D86">
        <w:t xml:space="preserve"> Koori Programs and Initiatives unit undertakes statewide coordination across the jurisdictions in response to requests from the Aboriginal Justice Forum.</w:t>
      </w:r>
    </w:p>
    <w:p w14:paraId="78CCB949" w14:textId="08766AFF" w:rsidR="004B6BAC" w:rsidRPr="007A0D86" w:rsidRDefault="004B6BAC" w:rsidP="004B6BAC">
      <w:pPr>
        <w:pStyle w:val="Heading3"/>
      </w:pPr>
      <w:bookmarkStart w:id="30" w:name="_Toc22665085"/>
      <w:r w:rsidRPr="007A0D86">
        <w:t xml:space="preserve">Finance </w:t>
      </w:r>
      <w:r w:rsidR="005F68BF">
        <w:t>and</w:t>
      </w:r>
      <w:r w:rsidRPr="007A0D86">
        <w:t xml:space="preserve"> Governance</w:t>
      </w:r>
      <w:bookmarkEnd w:id="30"/>
    </w:p>
    <w:p w14:paraId="60ED2831" w14:textId="0E3B66FE" w:rsidR="004B6BAC" w:rsidRPr="007A0D86" w:rsidRDefault="004B6BAC" w:rsidP="004B6BAC">
      <w:pPr>
        <w:pStyle w:val="BodyText"/>
      </w:pPr>
      <w:r w:rsidRPr="007A0D86">
        <w:t xml:space="preserve">Finance and Governance supports effective governance of </w:t>
      </w:r>
      <w:r w:rsidR="00E57EEE">
        <w:t>Court Services Victoria</w:t>
      </w:r>
      <w:r w:rsidRPr="007A0D86">
        <w:t xml:space="preserve"> by the Courts Council and the </w:t>
      </w:r>
      <w:r w:rsidR="00E57EEE">
        <w:t>Court Services Victoria</w:t>
      </w:r>
      <w:r w:rsidRPr="007A0D86">
        <w:t xml:space="preserve"> </w:t>
      </w:r>
      <w:r w:rsidR="00E57EEE">
        <w:t>Chief Executive Officer</w:t>
      </w:r>
      <w:r w:rsidRPr="007A0D86">
        <w:t xml:space="preserve"> through corporate policies, specialist advice and services. Finance and Governance is responsible for financial management, audit and risk management, procurement and legal and governance functions. A key role is to support the Council and the </w:t>
      </w:r>
      <w:r w:rsidR="00E57EEE">
        <w:t>Court Services Victoria</w:t>
      </w:r>
      <w:r w:rsidRPr="007A0D86">
        <w:t xml:space="preserve"> </w:t>
      </w:r>
      <w:r w:rsidR="00E57EEE">
        <w:t>Chief Executive Officer</w:t>
      </w:r>
      <w:r w:rsidRPr="007A0D86">
        <w:t xml:space="preserve"> meet statutory and corporate accountabilities, particularly with respect to the </w:t>
      </w:r>
      <w:r w:rsidRPr="003B0C7D">
        <w:rPr>
          <w:rStyle w:val="Italics"/>
        </w:rPr>
        <w:t>Financial Management Act 1994</w:t>
      </w:r>
      <w:r w:rsidRPr="007A0D86">
        <w:t>, and the Standing Directions of the Minister for Finance.</w:t>
      </w:r>
    </w:p>
    <w:p w14:paraId="052BD79D" w14:textId="77777777" w:rsidR="004B6BAC" w:rsidRPr="007A0D86" w:rsidRDefault="004B6BAC" w:rsidP="004B6BAC">
      <w:pPr>
        <w:pStyle w:val="BodyText"/>
      </w:pPr>
      <w:r w:rsidRPr="007A0D86">
        <w:t>Finance and Governance also supports the Finance Portfolio Committee, the Audit and Risk Portfolio Committee and the Procurement Board in the execution of their responsibilities.</w:t>
      </w:r>
    </w:p>
    <w:p w14:paraId="7DFB6684" w14:textId="7EF06675" w:rsidR="004B6BAC" w:rsidRPr="007A0D86" w:rsidRDefault="004B6BAC" w:rsidP="004B6BAC">
      <w:pPr>
        <w:pStyle w:val="Heading3"/>
      </w:pPr>
      <w:bookmarkStart w:id="31" w:name="_Toc22665086"/>
      <w:r w:rsidRPr="007A0D86">
        <w:t xml:space="preserve">Risk </w:t>
      </w:r>
      <w:r w:rsidR="005F68BF">
        <w:t>and</w:t>
      </w:r>
      <w:r w:rsidRPr="007A0D86">
        <w:t xml:space="preserve"> Audit Services</w:t>
      </w:r>
      <w:bookmarkEnd w:id="31"/>
    </w:p>
    <w:p w14:paraId="3098D6E8" w14:textId="7D7AAF92" w:rsidR="004B6BAC" w:rsidRPr="007A0D86" w:rsidRDefault="004B6BAC" w:rsidP="004B6BAC">
      <w:pPr>
        <w:pStyle w:val="BodyText"/>
      </w:pPr>
      <w:r w:rsidRPr="007A0D86">
        <w:t xml:space="preserve">Risk and Audit Services supports the Courts Council to execute its responsibilities to direct the management of </w:t>
      </w:r>
      <w:r w:rsidR="00E57EEE">
        <w:t>Court Services Victoria</w:t>
      </w:r>
      <w:r w:rsidRPr="007A0D86">
        <w:t xml:space="preserve"> risk, assists jurisdictions with the identification and management of risk, and manages the delivery of the internal audit program.</w:t>
      </w:r>
    </w:p>
    <w:p w14:paraId="72794CFB" w14:textId="4E88B671" w:rsidR="004B6BAC" w:rsidRPr="007A0D86" w:rsidRDefault="004B6BAC" w:rsidP="004B6BAC">
      <w:pPr>
        <w:pStyle w:val="BodyText"/>
      </w:pPr>
      <w:r w:rsidRPr="007A0D86">
        <w:t xml:space="preserve">Building a positive risk culture, one that is shared and well understood across </w:t>
      </w:r>
      <w:r w:rsidR="00E57EEE">
        <w:t>Court Services Victoria</w:t>
      </w:r>
      <w:r w:rsidRPr="007A0D86">
        <w:t>, is integral to effective risk identification and management. Risk and Audit Services have now embedded the foundational work necessary to allow this more proactive culture to be developed − one where staff at every level appropriately manage risk as an intrinsic part of their day-to-day work.</w:t>
      </w:r>
    </w:p>
    <w:p w14:paraId="328B3D0F" w14:textId="77777777" w:rsidR="004B6BAC" w:rsidRPr="007A0D86" w:rsidRDefault="004B6BAC" w:rsidP="004B6BAC">
      <w:pPr>
        <w:pStyle w:val="BodyText"/>
      </w:pPr>
      <w:r w:rsidRPr="007A0D86">
        <w:t>Key achievements of Risk and Audit Services during 2018-19 include:</w:t>
      </w:r>
    </w:p>
    <w:p w14:paraId="22B2364D" w14:textId="426E2A1D" w:rsidR="004B6BAC" w:rsidRPr="007A0D86" w:rsidRDefault="004B6BAC" w:rsidP="004B6BAC">
      <w:pPr>
        <w:pStyle w:val="ListBullet"/>
      </w:pPr>
      <w:r w:rsidRPr="007A0D86">
        <w:t xml:space="preserve">Completion of strategic and operational risk registers for a number of jurisdictions and functions within </w:t>
      </w:r>
      <w:r w:rsidR="00E57EEE">
        <w:t>Court Services Victoria</w:t>
      </w:r>
      <w:r w:rsidRPr="007A0D86">
        <w:t>.</w:t>
      </w:r>
    </w:p>
    <w:p w14:paraId="29D9F740" w14:textId="4F5EAE88" w:rsidR="004B6BAC" w:rsidRPr="007A0D86" w:rsidRDefault="004B6BAC" w:rsidP="004B6BAC">
      <w:pPr>
        <w:pStyle w:val="ListBullet"/>
      </w:pPr>
      <w:r w:rsidRPr="007A0D86">
        <w:lastRenderedPageBreak/>
        <w:t xml:space="preserve">Development of risk categories and a methodology for the development of a </w:t>
      </w:r>
      <w:r w:rsidR="00E57EEE">
        <w:t>Court Services Victoria</w:t>
      </w:r>
      <w:r w:rsidRPr="007A0D86">
        <w:t xml:space="preserve"> consolidated risk register.</w:t>
      </w:r>
    </w:p>
    <w:p w14:paraId="29EF0C79" w14:textId="70273F01" w:rsidR="004B6BAC" w:rsidRPr="007A0D86" w:rsidRDefault="004B6BAC" w:rsidP="004B6BAC">
      <w:pPr>
        <w:pStyle w:val="ListBullet"/>
      </w:pPr>
      <w:r w:rsidRPr="007A0D86">
        <w:t xml:space="preserve">Reviewed and updated the </w:t>
      </w:r>
      <w:r w:rsidR="00E57EEE">
        <w:t>Court Services Victoria</w:t>
      </w:r>
      <w:r w:rsidRPr="007A0D86">
        <w:t xml:space="preserve"> Risk Management Framework and Policy to ensure this meets regulatory and best practice requirements.</w:t>
      </w:r>
    </w:p>
    <w:p w14:paraId="52BE369A" w14:textId="77777777" w:rsidR="004B6BAC" w:rsidRPr="007A0D86" w:rsidRDefault="004B6BAC" w:rsidP="004B6BAC">
      <w:pPr>
        <w:pStyle w:val="ListBullet"/>
      </w:pPr>
      <w:r w:rsidRPr="007A0D86">
        <w:t>Conducted a procurement process for internal audit services.</w:t>
      </w:r>
    </w:p>
    <w:p w14:paraId="66419812" w14:textId="77777777" w:rsidR="004B6BAC" w:rsidRPr="007A0D86" w:rsidRDefault="004B6BAC" w:rsidP="004B6BAC">
      <w:pPr>
        <w:pStyle w:val="ListBullet"/>
      </w:pPr>
      <w:r w:rsidRPr="007A0D86">
        <w:t>Supported the delivery of the 2018-19 internal audit plan involving five audits, which resulted in 81 recommendations that are currently being implemented.</w:t>
      </w:r>
    </w:p>
    <w:p w14:paraId="7D73DA7A" w14:textId="77777777" w:rsidR="004B6BAC" w:rsidRPr="007A0D86" w:rsidRDefault="004B6BAC" w:rsidP="004B6BAC">
      <w:pPr>
        <w:pStyle w:val="Heading3"/>
      </w:pPr>
      <w:bookmarkStart w:id="32" w:name="_Toc22665087"/>
      <w:r w:rsidRPr="007A0D86">
        <w:t>Integrity Framework</w:t>
      </w:r>
      <w:bookmarkEnd w:id="32"/>
    </w:p>
    <w:p w14:paraId="609188C2" w14:textId="62138EA6" w:rsidR="004B6BAC" w:rsidRPr="007A0D86" w:rsidRDefault="004B6BAC" w:rsidP="004B6BAC">
      <w:pPr>
        <w:pStyle w:val="BodyText"/>
      </w:pPr>
      <w:r w:rsidRPr="007A0D86">
        <w:t xml:space="preserve">In May 2018, Courts Council approved </w:t>
      </w:r>
      <w:r w:rsidR="00E57EEE">
        <w:t>Court Services Victoria</w:t>
      </w:r>
      <w:r w:rsidRPr="007A0D86">
        <w:t xml:space="preserve">’s inaugural Integrity Framework, designed to strengthen and consolidate integrity management systems throughout </w:t>
      </w:r>
      <w:r w:rsidR="00E57EEE">
        <w:t>Court Services Victoria</w:t>
      </w:r>
      <w:r w:rsidRPr="007A0D86">
        <w:t>.</w:t>
      </w:r>
    </w:p>
    <w:p w14:paraId="06CCF7F5" w14:textId="77777777" w:rsidR="00E952AB" w:rsidRDefault="004B6BAC" w:rsidP="004B6BAC">
      <w:pPr>
        <w:pStyle w:val="BodyText"/>
      </w:pPr>
      <w:r w:rsidRPr="007A0D86">
        <w:t>Guided by the Integrity Framework Action (Control) Plan for 2018-19, significant work has been undertaken to design new products and services that build on existing integrity systems. This includes the introduction of training programs and the enhancement of reporting mechanisms.</w:t>
      </w:r>
    </w:p>
    <w:p w14:paraId="6FC2252E" w14:textId="7611BBE9" w:rsidR="004B6BAC" w:rsidRPr="007A0D86" w:rsidRDefault="00E952AB" w:rsidP="004B6BAC">
      <w:pPr>
        <w:pStyle w:val="BodyText"/>
      </w:pPr>
      <w:r>
        <w:t>The</w:t>
      </w:r>
      <w:r w:rsidR="004B6BAC" w:rsidRPr="007A0D86">
        <w:t xml:space="preserve"> </w:t>
      </w:r>
      <w:r w:rsidR="004B6BAC" w:rsidRPr="007A0D86">
        <w:rPr>
          <w:i/>
        </w:rPr>
        <w:t>‘</w:t>
      </w:r>
      <w:r w:rsidR="004B6BAC" w:rsidRPr="003B0C7D">
        <w:rPr>
          <w:rStyle w:val="Italics"/>
        </w:rPr>
        <w:t>Integrity At Work’</w:t>
      </w:r>
      <w:r w:rsidR="004B6BAC" w:rsidRPr="007A0D86">
        <w:t xml:space="preserve"> program enhances </w:t>
      </w:r>
      <w:r w:rsidR="00E57EEE">
        <w:t>Court Services Victoria</w:t>
      </w:r>
      <w:r w:rsidR="004B6BAC" w:rsidRPr="007A0D86">
        <w:t>’s many prevention, detection and response mechanisms to counter fraud and corruption, aiming to achieve the highest standards of ethical and professional practice.</w:t>
      </w:r>
    </w:p>
    <w:p w14:paraId="061940A3" w14:textId="3FBF356E" w:rsidR="004B6BAC" w:rsidRPr="007A0D86" w:rsidRDefault="004B6BAC" w:rsidP="004B6BAC">
      <w:pPr>
        <w:pStyle w:val="Heading3"/>
      </w:pPr>
      <w:bookmarkStart w:id="33" w:name="_Toc22665088"/>
      <w:r w:rsidRPr="007A0D86">
        <w:t xml:space="preserve">Data </w:t>
      </w:r>
      <w:r w:rsidR="005F68BF">
        <w:t>and</w:t>
      </w:r>
      <w:r w:rsidRPr="007A0D86">
        <w:t xml:space="preserve"> Reporting</w:t>
      </w:r>
      <w:bookmarkEnd w:id="33"/>
    </w:p>
    <w:p w14:paraId="11D1687C" w14:textId="5518E998" w:rsidR="004B6BAC" w:rsidRPr="007A0D86" w:rsidRDefault="004B6BAC" w:rsidP="004B6BAC">
      <w:pPr>
        <w:pStyle w:val="BodyText"/>
      </w:pPr>
      <w:r w:rsidRPr="007A0D86">
        <w:t xml:space="preserve">Managing </w:t>
      </w:r>
      <w:r w:rsidR="00E57EEE">
        <w:t>Court Services Victoria</w:t>
      </w:r>
      <w:r w:rsidRPr="007A0D86">
        <w:t xml:space="preserve">’s data warehouse and coordinating a range of reporting activities is a core function for </w:t>
      </w:r>
      <w:r w:rsidR="00E57EEE">
        <w:t>Court Services Victoria</w:t>
      </w:r>
      <w:r w:rsidRPr="007A0D86">
        <w:t xml:space="preserve">. </w:t>
      </w:r>
      <w:r w:rsidR="003B0C7D">
        <w:t>T</w:t>
      </w:r>
      <w:r w:rsidR="00E952AB">
        <w:t>he</w:t>
      </w:r>
      <w:r w:rsidRPr="007A0D86">
        <w:t xml:space="preserve"> data warehouse hosts more than 1.4 billion records and provides business intelligence tools to the jurisdictions that enable access to this data, with 163 active users registered.</w:t>
      </w:r>
    </w:p>
    <w:p w14:paraId="29A22A86" w14:textId="507CB0F3" w:rsidR="004B6BAC" w:rsidRPr="007A0D86" w:rsidRDefault="00E57EEE" w:rsidP="004B6BAC">
      <w:pPr>
        <w:pStyle w:val="BodyText"/>
      </w:pPr>
      <w:r>
        <w:t>Court Services Victoria</w:t>
      </w:r>
      <w:r w:rsidR="004B6BAC" w:rsidRPr="007A0D86">
        <w:t xml:space="preserve"> responded to 109 ad hoc requests for data, as well as coordinating the delivery of significant datasets to the Productivity Commission for the annual Report on Government Services, the Sentencing Advisory Council and the Australian Bureau of Statistics.</w:t>
      </w:r>
    </w:p>
    <w:p w14:paraId="4D46297A" w14:textId="1B17809C" w:rsidR="004B6BAC" w:rsidRPr="007A0D86" w:rsidRDefault="004B6BAC" w:rsidP="004B6BAC">
      <w:pPr>
        <w:pStyle w:val="Heading2"/>
      </w:pPr>
      <w:bookmarkStart w:id="34" w:name="_Toc22665089"/>
      <w:r w:rsidRPr="007A0D86">
        <w:t xml:space="preserve">Support </w:t>
      </w:r>
      <w:r w:rsidR="00E952AB">
        <w:t>the</w:t>
      </w:r>
      <w:r w:rsidRPr="007A0D86">
        <w:t xml:space="preserve"> Administration </w:t>
      </w:r>
      <w:r w:rsidR="008C0C18">
        <w:t>of</w:t>
      </w:r>
      <w:r w:rsidRPr="007A0D86">
        <w:t xml:space="preserve"> Justice</w:t>
      </w:r>
      <w:bookmarkEnd w:id="34"/>
    </w:p>
    <w:p w14:paraId="17B1FC26" w14:textId="5F912A47" w:rsidR="004B6BAC" w:rsidRPr="007A0D86" w:rsidRDefault="00E57EEE" w:rsidP="004B6BAC">
      <w:pPr>
        <w:pStyle w:val="BodyText"/>
      </w:pPr>
      <w:r>
        <w:t>Court Services Victoria</w:t>
      </w:r>
      <w:r w:rsidR="004B6BAC" w:rsidRPr="007A0D86">
        <w:t xml:space="preserve"> contributes to the effective and efficient administration of the justice system in Victoria, in a number of ways, including focussing on:</w:t>
      </w:r>
    </w:p>
    <w:p w14:paraId="2222F494" w14:textId="77777777" w:rsidR="004B6BAC" w:rsidRPr="007A0D86" w:rsidRDefault="004B6BAC" w:rsidP="004B6BAC">
      <w:pPr>
        <w:pStyle w:val="ListBullet"/>
      </w:pPr>
      <w:r w:rsidRPr="007A0D86">
        <w:t>Its people and its culture</w:t>
      </w:r>
    </w:p>
    <w:p w14:paraId="320DA324" w14:textId="77777777" w:rsidR="004B6BAC" w:rsidRPr="007A0D86" w:rsidRDefault="004B6BAC" w:rsidP="004B6BAC">
      <w:pPr>
        <w:pStyle w:val="ListBullet"/>
      </w:pPr>
      <w:r w:rsidRPr="007A0D86">
        <w:t>Court users and the community</w:t>
      </w:r>
    </w:p>
    <w:p w14:paraId="50385998" w14:textId="77777777" w:rsidR="004B6BAC" w:rsidRPr="007A0D86" w:rsidRDefault="004B6BAC" w:rsidP="004B6BAC">
      <w:pPr>
        <w:pStyle w:val="ListBullet"/>
      </w:pPr>
      <w:r w:rsidRPr="007A0D86">
        <w:t>Collaborative service and infrastructure planning and design</w:t>
      </w:r>
    </w:p>
    <w:p w14:paraId="1CD1FAEE" w14:textId="77777777" w:rsidR="004B6BAC" w:rsidRPr="007A0D86" w:rsidRDefault="004B6BAC" w:rsidP="004B6BAC">
      <w:pPr>
        <w:pStyle w:val="ListBullet"/>
      </w:pPr>
      <w:r w:rsidRPr="007A0D86">
        <w:t>Innovative service delivery</w:t>
      </w:r>
    </w:p>
    <w:p w14:paraId="3E9446B7" w14:textId="13FA8DE5" w:rsidR="004B6BAC" w:rsidRPr="007A0D86" w:rsidRDefault="004B6BAC" w:rsidP="004B6BAC">
      <w:pPr>
        <w:pStyle w:val="Heading3"/>
      </w:pPr>
      <w:bookmarkStart w:id="35" w:name="_Toc22665090"/>
      <w:r w:rsidRPr="007A0D86">
        <w:t xml:space="preserve">People </w:t>
      </w:r>
      <w:r w:rsidR="005F68BF">
        <w:t>and</w:t>
      </w:r>
      <w:r w:rsidRPr="007A0D86">
        <w:t xml:space="preserve"> Culture</w:t>
      </w:r>
      <w:bookmarkEnd w:id="35"/>
    </w:p>
    <w:p w14:paraId="5969B48B" w14:textId="7F2B227D" w:rsidR="004B6BAC" w:rsidRPr="007A0D86" w:rsidRDefault="004B6BAC" w:rsidP="004B6BAC">
      <w:pPr>
        <w:pStyle w:val="BodyText"/>
      </w:pPr>
      <w:r w:rsidRPr="007A0D86">
        <w:t xml:space="preserve">People and Culture provides strategic and innovative solutions in the development of workforce capacity, change transformation, culture, and the operational management of people across </w:t>
      </w:r>
      <w:r w:rsidR="00E57EEE">
        <w:t>Court Services Victoria</w:t>
      </w:r>
      <w:r w:rsidRPr="007A0D86">
        <w:t>.</w:t>
      </w:r>
    </w:p>
    <w:p w14:paraId="47401F13" w14:textId="62260AA7" w:rsidR="004B6BAC" w:rsidRPr="007A0D86" w:rsidRDefault="004B6BAC" w:rsidP="004B6BAC">
      <w:pPr>
        <w:pStyle w:val="BodyText"/>
      </w:pPr>
      <w:r w:rsidRPr="007A0D86">
        <w:t xml:space="preserve">People and Culture’s business plan is aligned to the strategic agenda set by Courts Council, and based on the needs of each jurisdiction, identified through effective ongoing consultation. </w:t>
      </w:r>
      <w:r w:rsidR="003B0C7D">
        <w:t>T</w:t>
      </w:r>
      <w:r w:rsidR="00E952AB">
        <w:t>he</w:t>
      </w:r>
      <w:r w:rsidRPr="007A0D86">
        <w:t xml:space="preserve"> Human Resources Portfolio Committee oversights the governance and people strategies.</w:t>
      </w:r>
    </w:p>
    <w:p w14:paraId="01F4E8EF" w14:textId="77777777" w:rsidR="004B6BAC" w:rsidRPr="007A0D86" w:rsidRDefault="004B6BAC" w:rsidP="004B6BAC">
      <w:pPr>
        <w:pStyle w:val="Heading3"/>
      </w:pPr>
      <w:bookmarkStart w:id="36" w:name="_Toc22665091"/>
      <w:r w:rsidRPr="007A0D86">
        <w:lastRenderedPageBreak/>
        <w:t>Strategic Asset Plan</w:t>
      </w:r>
      <w:bookmarkEnd w:id="36"/>
    </w:p>
    <w:p w14:paraId="2B98C1D0" w14:textId="382EB356" w:rsidR="004B6BAC" w:rsidRPr="007A0D86" w:rsidRDefault="00E57EEE" w:rsidP="004B6BAC">
      <w:pPr>
        <w:pStyle w:val="BodyText"/>
      </w:pPr>
      <w:r>
        <w:t>Court Services Victoria</w:t>
      </w:r>
      <w:r w:rsidR="004B6BAC" w:rsidRPr="007A0D86">
        <w:t xml:space="preserve"> is currently developing a next generation Strategic Asset Plan to formulate an expanded statewide asset strategy that identifies options for future court service delivery models, sector-wide demand modelling and multi-jurisdictional sharing of functions and assets. </w:t>
      </w:r>
      <w:r w:rsidR="003B0C7D">
        <w:t>T</w:t>
      </w:r>
      <w:r w:rsidR="00E952AB">
        <w:t>he</w:t>
      </w:r>
      <w:r w:rsidR="004B6BAC" w:rsidRPr="007A0D86">
        <w:t xml:space="preserve"> Strategic Asset Plan will assist jurisdictions to respond to the increasing pressure on their facilities and to plan for their future infrastructure needs.</w:t>
      </w:r>
    </w:p>
    <w:p w14:paraId="1E5009C1" w14:textId="77777777" w:rsidR="004B6BAC" w:rsidRPr="007A0D86" w:rsidRDefault="004B6BAC" w:rsidP="004B6BAC">
      <w:pPr>
        <w:pStyle w:val="BodyText"/>
      </w:pPr>
      <w:r w:rsidRPr="007A0D86">
        <w:t>Following a $3 million investment in the 2018- 19 State Budget, work is underway to develop a medium-to-long term investment strategy (15 years) to form the basis for the assessment of future infrastructure cases and prioritisation by the Courts Council and the Executive Government.</w:t>
      </w:r>
    </w:p>
    <w:p w14:paraId="75CD643D" w14:textId="667D6B80" w:rsidR="00E952AB" w:rsidRDefault="004B6BAC" w:rsidP="004B6BAC">
      <w:pPr>
        <w:pStyle w:val="BodyText"/>
      </w:pPr>
      <w:r w:rsidRPr="007A0D86">
        <w:t xml:space="preserve">Since the original </w:t>
      </w:r>
      <w:r w:rsidR="00E57EEE">
        <w:t>Court Services Victoria</w:t>
      </w:r>
      <w:r w:rsidRPr="007A0D86">
        <w:t xml:space="preserve"> Strategic Asset Plan was released in 2016, all jurisdictions have been subject to significant legislative change and new policy direction from Government. Much reform has taken place as a result of the Royal Commissions into Family Violence and Institutional Child Sexual Abuse. All jurisdictions have undertaken reforms to improve court user experience and improve efficiency. Also, demographic forecasts are now showing greater growth than anticipated in 2016.</w:t>
      </w:r>
    </w:p>
    <w:p w14:paraId="44F2FD04" w14:textId="638B75AA" w:rsidR="004B6BAC" w:rsidRPr="007A0D86" w:rsidRDefault="00E952AB" w:rsidP="004B6BAC">
      <w:pPr>
        <w:pStyle w:val="BodyText"/>
      </w:pPr>
      <w:r>
        <w:t>The</w:t>
      </w:r>
      <w:r w:rsidR="004B6BAC" w:rsidRPr="007A0D86">
        <w:t xml:space="preserve"> Strategic Asset Plan will be updated to reflect the impact of these reforms, which have and will continue to have, a major impact on the spatial requirements and asset configurations needed to meet demand and support community expectations in the delivery of justice through a modern court environment.</w:t>
      </w:r>
    </w:p>
    <w:p w14:paraId="12B1B2B4" w14:textId="77777777" w:rsidR="00E952AB" w:rsidRDefault="004B6BAC" w:rsidP="004B6BAC">
      <w:pPr>
        <w:pStyle w:val="Heading3"/>
      </w:pPr>
      <w:bookmarkStart w:id="37" w:name="_Toc22665092"/>
      <w:r w:rsidRPr="007A0D86">
        <w:t xml:space="preserve">Bendigo </w:t>
      </w:r>
      <w:r w:rsidR="005F68BF">
        <w:t>and</w:t>
      </w:r>
      <w:r w:rsidRPr="007A0D86">
        <w:t xml:space="preserve"> Wyndham Law Courts Developments</w:t>
      </w:r>
      <w:bookmarkEnd w:id="37"/>
    </w:p>
    <w:p w14:paraId="35CA1B82" w14:textId="46216028" w:rsidR="004B6BAC" w:rsidRPr="007A0D86" w:rsidRDefault="00E952AB" w:rsidP="004B6BAC">
      <w:pPr>
        <w:pStyle w:val="BodyText"/>
      </w:pPr>
      <w:r>
        <w:t>The</w:t>
      </w:r>
      <w:r w:rsidR="004B6BAC" w:rsidRPr="007A0D86">
        <w:t xml:space="preserve"> 2018-19 State Budget provided $20 million to fund the purchase of land for the future development of law courts in Bendigo and Wyndham.</w:t>
      </w:r>
    </w:p>
    <w:p w14:paraId="12E0F1A0" w14:textId="56710802" w:rsidR="00E952AB" w:rsidRDefault="004B6BAC" w:rsidP="004B6BAC">
      <w:pPr>
        <w:pStyle w:val="BodyText"/>
      </w:pPr>
      <w:r w:rsidRPr="007A0D86">
        <w:t xml:space="preserve">Acquisition of land in East Werribee, within the Wyndham Justice Precinct, will be completed in 2019-20. </w:t>
      </w:r>
      <w:r w:rsidR="003B0C7D">
        <w:t>T</w:t>
      </w:r>
      <w:r w:rsidR="00E952AB">
        <w:t>he</w:t>
      </w:r>
      <w:r w:rsidRPr="007A0D86">
        <w:t xml:space="preserve"> land chosen for the Bendigo Law Courts is on the corner of Mundy and Hargreaves Street, on a site currently used by Bendigo TAFE.</w:t>
      </w:r>
    </w:p>
    <w:p w14:paraId="5960ADF7" w14:textId="305392E3" w:rsidR="004B6BAC" w:rsidRPr="007A0D86" w:rsidRDefault="00E952AB" w:rsidP="004B6BAC">
      <w:pPr>
        <w:pStyle w:val="BodyText"/>
      </w:pPr>
      <w:r>
        <w:t>The</w:t>
      </w:r>
      <w:r w:rsidR="004B6BAC" w:rsidRPr="007A0D86">
        <w:t xml:space="preserve"> 2019-20 State Budget provided $166.2 million for the construction of the new Bendigo Law Courts. </w:t>
      </w:r>
      <w:r>
        <w:t>the</w:t>
      </w:r>
      <w:r w:rsidR="004B6BAC" w:rsidRPr="007A0D86">
        <w:t xml:space="preserve"> proposed five-story building will have eight courtrooms, two hearing rooms, two mediation suites and custody cells, bringing together all specialist courts: Children’s Court, Drug Court, Specialist Family Violence Court, Koori Court, and the Assessment and Referral Court. </w:t>
      </w:r>
      <w:r w:rsidR="003B0C7D">
        <w:t>Th</w:t>
      </w:r>
      <w:r>
        <w:t>e</w:t>
      </w:r>
      <w:r w:rsidR="004B6BAC" w:rsidRPr="007A0D86">
        <w:t xml:space="preserve"> redeveloped Bendigo Law Court will promote accessible justice, provide a safe and secure space for all users, and contribute to the regeneration of central Bendigo.</w:t>
      </w:r>
    </w:p>
    <w:p w14:paraId="4070D0ED" w14:textId="77777777" w:rsidR="00E952AB" w:rsidRDefault="004B6BAC" w:rsidP="00F7081B">
      <w:pPr>
        <w:pStyle w:val="Heading3"/>
      </w:pPr>
      <w:bookmarkStart w:id="38" w:name="_Toc22665093"/>
      <w:r w:rsidRPr="007A0D86">
        <w:t xml:space="preserve">Design </w:t>
      </w:r>
      <w:r w:rsidR="005F68BF">
        <w:t>and</w:t>
      </w:r>
      <w:r w:rsidRPr="007A0D86">
        <w:t xml:space="preserve"> Development</w:t>
      </w:r>
      <w:r w:rsidR="00F7081B">
        <w:t xml:space="preserve"> </w:t>
      </w:r>
      <w:r w:rsidRPr="007A0D86">
        <w:t>Specialist Court Facilities</w:t>
      </w:r>
      <w:bookmarkEnd w:id="38"/>
    </w:p>
    <w:p w14:paraId="635BD4CB" w14:textId="0CB06563" w:rsidR="004B6BAC" w:rsidRPr="007A0D86" w:rsidRDefault="00E952AB" w:rsidP="004B6BAC">
      <w:pPr>
        <w:pStyle w:val="BodyText"/>
      </w:pPr>
      <w:r>
        <w:t>The</w:t>
      </w:r>
      <w:r w:rsidR="004B6BAC" w:rsidRPr="007A0D86">
        <w:t xml:space="preserve"> Specialist Family Violence Program includes an asset stream of capital projects for the Magistrates’ Court and </w:t>
      </w:r>
      <w:r w:rsidR="00E57EEE">
        <w:t>Victorian Civil and Administrative Tribunal</w:t>
      </w:r>
      <w:r w:rsidR="004B6BAC" w:rsidRPr="007A0D86">
        <w:t xml:space="preserve"> to support the recommendations from the Royal Commission into Family Violence, including accommodation for staff and support agencies, creating safe waiting areas, interview rooms, discrete entries and separate pathways.</w:t>
      </w:r>
    </w:p>
    <w:p w14:paraId="54FF6BAD" w14:textId="77777777" w:rsidR="004B6BAC" w:rsidRPr="007A0D86" w:rsidRDefault="004B6BAC" w:rsidP="004B6BAC">
      <w:pPr>
        <w:pStyle w:val="BodyText"/>
      </w:pPr>
      <w:r w:rsidRPr="007A0D86">
        <w:t>During 2018-19, Asset Planning and Management completed design work for all locations, and construction commenced at Shepparton, Ballarat, Moorabbin and Heidelberg specialist family violence courts.</w:t>
      </w:r>
    </w:p>
    <w:p w14:paraId="65D2B652" w14:textId="77777777" w:rsidR="004B6BAC" w:rsidRPr="007A0D86" w:rsidRDefault="004B6BAC" w:rsidP="00F7081B">
      <w:pPr>
        <w:pStyle w:val="Heading3"/>
      </w:pPr>
      <w:bookmarkStart w:id="39" w:name="_Toc22665094"/>
      <w:r w:rsidRPr="007A0D86">
        <w:lastRenderedPageBreak/>
        <w:t>Court Security Model</w:t>
      </w:r>
      <w:bookmarkEnd w:id="39"/>
    </w:p>
    <w:p w14:paraId="0C7B04FA" w14:textId="20A35565" w:rsidR="00E952AB" w:rsidRDefault="00E57EEE" w:rsidP="004B6BAC">
      <w:pPr>
        <w:pStyle w:val="BodyText"/>
      </w:pPr>
      <w:r>
        <w:t>Court Services Victoria</w:t>
      </w:r>
      <w:r w:rsidR="004B6BAC" w:rsidRPr="007A0D86">
        <w:t xml:space="preserve"> has continued to strengthen and mature its model of delivering security services to jurisdictions. </w:t>
      </w:r>
      <w:r w:rsidR="003B0C7D">
        <w:t>T</w:t>
      </w:r>
      <w:r w:rsidR="00E952AB">
        <w:t>he</w:t>
      </w:r>
      <w:r w:rsidR="004B6BAC" w:rsidRPr="007A0D86">
        <w:t xml:space="preserve"> original model was implemented in July 2017, ensuring the presence of Court Security Officers (CSOs) on sitting days of all courts across the state, and delivered security equipment upgrades at several suburban and regional court locations.</w:t>
      </w:r>
    </w:p>
    <w:p w14:paraId="7BEB67C9" w14:textId="3A130BB5" w:rsidR="004B6BAC" w:rsidRPr="007A0D86" w:rsidRDefault="00E952AB" w:rsidP="004B6BAC">
      <w:pPr>
        <w:pStyle w:val="BodyText"/>
      </w:pPr>
      <w:r>
        <w:t>The</w:t>
      </w:r>
      <w:r w:rsidR="004B6BAC" w:rsidRPr="007A0D86">
        <w:t xml:space="preserve"> presence of </w:t>
      </w:r>
      <w:r w:rsidR="00E57EEE">
        <w:t>Court Security Officer</w:t>
      </w:r>
      <w:r w:rsidR="004B6BAC" w:rsidRPr="007A0D86">
        <w:t>s is creating a safer court environment through their role in detecting and removing prohibited and offensive weapons from entering courts and tribunals; the de-escalation of incidents; and escorting of vulnerable family violence applicants to cars. This effort is reinforced by a program to replace obsolete and outdated security entrance equipment.</w:t>
      </w:r>
    </w:p>
    <w:p w14:paraId="10F9850E" w14:textId="5FF15579" w:rsidR="004B6BAC" w:rsidRPr="007A0D86" w:rsidRDefault="00E57EEE" w:rsidP="004B6BAC">
      <w:pPr>
        <w:pStyle w:val="BodyText"/>
      </w:pPr>
      <w:r>
        <w:t>Court Services Victoria</w:t>
      </w:r>
      <w:r w:rsidR="004B6BAC" w:rsidRPr="007A0D86">
        <w:t xml:space="preserve">’s security arrangements will be further strengthened by the adoption of the Australian Protective Security Policy Framework as a baseline for </w:t>
      </w:r>
      <w:r>
        <w:t>Court Services Victoria</w:t>
      </w:r>
      <w:r w:rsidR="004B6BAC" w:rsidRPr="007A0D86">
        <w:t xml:space="preserve">’s security standards, development of a security framework, and site-specific security assessments of all Victorian courts and tribunals. Given the significance of addressing recommendations arising from the Royal Commission into Family Violence, </w:t>
      </w:r>
      <w:r>
        <w:t>Court Services Victoria</w:t>
      </w:r>
      <w:r w:rsidR="004B6BAC" w:rsidRPr="007A0D86">
        <w:t xml:space="preserve"> is prioritising Magistrates’ courts that include Specialist Family Violence Courts for site specific security assessments and development of physical security plans.</w:t>
      </w:r>
    </w:p>
    <w:p w14:paraId="5BFF5EC7" w14:textId="77777777" w:rsidR="00E952AB" w:rsidRDefault="004B6BAC" w:rsidP="004B6BAC">
      <w:pPr>
        <w:pStyle w:val="Heading3"/>
      </w:pPr>
      <w:bookmarkStart w:id="40" w:name="_Toc22665095"/>
      <w:r w:rsidRPr="007A0D86">
        <w:t>Victorian Government Reporting Service</w:t>
      </w:r>
      <w:bookmarkEnd w:id="40"/>
      <w:r w:rsidRPr="007A0D86">
        <w:t xml:space="preserve"> </w:t>
      </w:r>
    </w:p>
    <w:p w14:paraId="69605DE9" w14:textId="46831FB4" w:rsidR="004B6BAC" w:rsidRPr="007A0D86" w:rsidRDefault="00E952AB" w:rsidP="004B6BAC">
      <w:pPr>
        <w:pStyle w:val="BodyText"/>
      </w:pPr>
      <w:r>
        <w:t>The</w:t>
      </w:r>
      <w:r w:rsidR="004B6BAC" w:rsidRPr="007A0D86">
        <w:t xml:space="preserve"> transcription service provided by the Victorian Government Reporting Service (VGRS) supports the courts, particularly during criminal trials, by ensuring that the court and the involved parties have timely access to an accurate record of court proceedings. In 2018-19, </w:t>
      </w:r>
      <w:r w:rsidR="00E57EEE">
        <w:t>Victorian Government Reporting Service</w:t>
      </w:r>
      <w:r w:rsidR="004B6BAC" w:rsidRPr="007A0D86">
        <w:t xml:space="preserve"> experienced considerable demand for transcript services, managing approximately 29,853 matters. Approximately 15,679 of these matters were transcribed for the courts and court users. </w:t>
      </w:r>
      <w:r w:rsidR="003B0C7D">
        <w:t>T</w:t>
      </w:r>
      <w:r>
        <w:t>he</w:t>
      </w:r>
      <w:r w:rsidR="004B6BAC" w:rsidRPr="007A0D86">
        <w:t xml:space="preserve"> remaining 14,174 matters were recorded but not transcribed as there was no requirement for a produced transcript.</w:t>
      </w:r>
    </w:p>
    <w:p w14:paraId="30FFAC81" w14:textId="3AB8EE9D" w:rsidR="004B6BAC" w:rsidRPr="007A0D86" w:rsidRDefault="004B6BAC" w:rsidP="004B6BAC">
      <w:pPr>
        <w:pStyle w:val="Heading2"/>
      </w:pPr>
      <w:bookmarkStart w:id="41" w:name="_Toc22665096"/>
      <w:r w:rsidRPr="007A0D86">
        <w:t xml:space="preserve">Responsible Management </w:t>
      </w:r>
      <w:r w:rsidR="005F68BF">
        <w:t>and</w:t>
      </w:r>
      <w:r w:rsidRPr="007A0D86">
        <w:t xml:space="preserve"> Accountability</w:t>
      </w:r>
      <w:bookmarkEnd w:id="41"/>
    </w:p>
    <w:p w14:paraId="5B89AA2D" w14:textId="31EDD9EE" w:rsidR="004B6BAC" w:rsidRPr="007A0D86" w:rsidRDefault="00E57EEE" w:rsidP="004B6BAC">
      <w:pPr>
        <w:pStyle w:val="BodyText"/>
      </w:pPr>
      <w:r>
        <w:t>Court Services Victoria</w:t>
      </w:r>
      <w:r w:rsidR="004B6BAC" w:rsidRPr="007A0D86">
        <w:t xml:space="preserve"> delivers high quality administrative services and facilities for jurisdictions, the College and the Commission. </w:t>
      </w:r>
      <w:r>
        <w:t>Court Services Victoria</w:t>
      </w:r>
      <w:r w:rsidR="004B6BAC" w:rsidRPr="007A0D86">
        <w:t xml:space="preserve"> is transparent and accountable in managing and delivering these services.</w:t>
      </w:r>
    </w:p>
    <w:p w14:paraId="0E036BDA" w14:textId="77777777" w:rsidR="00E952AB" w:rsidRDefault="004B6BAC" w:rsidP="004B6BAC">
      <w:pPr>
        <w:pStyle w:val="Heading3"/>
      </w:pPr>
      <w:bookmarkStart w:id="42" w:name="_Toc22665097"/>
      <w:r w:rsidRPr="007A0D86">
        <w:t>Finance Services</w:t>
      </w:r>
      <w:bookmarkEnd w:id="42"/>
    </w:p>
    <w:p w14:paraId="345192F8" w14:textId="344D349B" w:rsidR="004B6BAC" w:rsidRPr="007A0D86" w:rsidRDefault="00E952AB" w:rsidP="004B6BAC">
      <w:pPr>
        <w:pStyle w:val="BodyText"/>
      </w:pPr>
      <w:r>
        <w:t>The</w:t>
      </w:r>
      <w:r w:rsidR="004B6BAC" w:rsidRPr="007A0D86">
        <w:t xml:space="preserve"> jurisdictions, the College and the Commission are separately provided appropriation by Parliament. Finance Services works collaboratively with the jurisdictions to ensure a consistent and coordinated approach to financial services, including the development of budgets to support the delivery of services and facilities.</w:t>
      </w:r>
    </w:p>
    <w:p w14:paraId="387FFFB2" w14:textId="77777777" w:rsidR="004B6BAC" w:rsidRPr="007A0D86" w:rsidRDefault="004B6BAC" w:rsidP="004B6BAC">
      <w:pPr>
        <w:pStyle w:val="BodyText"/>
      </w:pPr>
      <w:r w:rsidRPr="007A0D86">
        <w:t>Key achievements of Finance Services during 2018-19 include:</w:t>
      </w:r>
    </w:p>
    <w:p w14:paraId="21813412" w14:textId="77777777" w:rsidR="004B6BAC" w:rsidRPr="007A0D86" w:rsidRDefault="004B6BAC" w:rsidP="004B6BAC">
      <w:pPr>
        <w:pStyle w:val="ListBullet"/>
      </w:pPr>
      <w:r w:rsidRPr="007A0D86">
        <w:t>Approval of the 2018-19 budget within legislative timeframes.</w:t>
      </w:r>
    </w:p>
    <w:p w14:paraId="74B7594C" w14:textId="5FB579A4" w:rsidR="004B6BAC" w:rsidRPr="007A0D86" w:rsidRDefault="004B6BAC" w:rsidP="004B6BAC">
      <w:pPr>
        <w:pStyle w:val="ListBullet"/>
      </w:pPr>
      <w:r w:rsidRPr="007A0D86">
        <w:t xml:space="preserve">Unqualified financial audit reports for </w:t>
      </w:r>
      <w:r w:rsidR="00E57EEE">
        <w:t>Court Services Victoria</w:t>
      </w:r>
      <w:r w:rsidRPr="007A0D86">
        <w:t xml:space="preserve"> and the Commission for the year ended 30 June 2018.</w:t>
      </w:r>
    </w:p>
    <w:p w14:paraId="38E9B2BE" w14:textId="77777777" w:rsidR="004B6BAC" w:rsidRPr="007A0D86" w:rsidRDefault="004B6BAC" w:rsidP="004B6BAC">
      <w:pPr>
        <w:pStyle w:val="ListBullet"/>
      </w:pPr>
      <w:r w:rsidRPr="007A0D86">
        <w:t>Compliance with applicable finance Standing Directions as issued by the Minister for Finance/ Assistant Treasurer.</w:t>
      </w:r>
    </w:p>
    <w:p w14:paraId="787AFFDB" w14:textId="77777777" w:rsidR="004B6BAC" w:rsidRPr="007A0D86" w:rsidRDefault="004B6BAC" w:rsidP="004B6BAC">
      <w:pPr>
        <w:pStyle w:val="ListBullet"/>
      </w:pPr>
      <w:r w:rsidRPr="007A0D86">
        <w:t>Development of funding guidelines and application forms for proposals for Court Fee Pool, depreciation equivalent and contingency funding.</w:t>
      </w:r>
    </w:p>
    <w:p w14:paraId="21B676C9" w14:textId="6CF0D1D3" w:rsidR="004B6BAC" w:rsidRPr="007A0D86" w:rsidRDefault="004B6BAC" w:rsidP="004B6BAC">
      <w:pPr>
        <w:pStyle w:val="ListBullet"/>
      </w:pPr>
      <w:r w:rsidRPr="007A0D86">
        <w:lastRenderedPageBreak/>
        <w:t xml:space="preserve">Accreditation by CPA Australia acknowledging </w:t>
      </w:r>
      <w:r w:rsidR="00E57EEE">
        <w:t>Court Services Victoria</w:t>
      </w:r>
      <w:r w:rsidRPr="007A0D86">
        <w:t xml:space="preserve"> as a Recognised Employer Partner.</w:t>
      </w:r>
    </w:p>
    <w:p w14:paraId="2D0DE827" w14:textId="77777777" w:rsidR="00E952AB" w:rsidRDefault="004B6BAC" w:rsidP="004B6BAC">
      <w:pPr>
        <w:pStyle w:val="Heading3"/>
      </w:pPr>
      <w:bookmarkStart w:id="43" w:name="_Toc22665098"/>
      <w:r w:rsidRPr="007A0D86">
        <w:t>Procurement Group</w:t>
      </w:r>
      <w:bookmarkEnd w:id="43"/>
    </w:p>
    <w:p w14:paraId="103A1BC6" w14:textId="7A12D6BF" w:rsidR="004B6BAC" w:rsidRPr="007A0D86" w:rsidRDefault="00E952AB" w:rsidP="004B6BAC">
      <w:pPr>
        <w:pStyle w:val="BodyText"/>
      </w:pPr>
      <w:r>
        <w:t>The</w:t>
      </w:r>
      <w:r w:rsidR="004B6BAC" w:rsidRPr="007A0D86">
        <w:t xml:space="preserve"> Procurement Group supports jurisdictions and </w:t>
      </w:r>
      <w:r w:rsidR="00E57EEE">
        <w:t>Court Services Victoria</w:t>
      </w:r>
      <w:r w:rsidR="004B6BAC" w:rsidRPr="007A0D86">
        <w:t xml:space="preserve"> to purchase assets, goods and services consistent with legislation and Government Supply Policy. </w:t>
      </w:r>
      <w:r w:rsidR="003B0C7D">
        <w:t>T</w:t>
      </w:r>
      <w:r>
        <w:t>he</w:t>
      </w:r>
      <w:r w:rsidR="004B6BAC" w:rsidRPr="007A0D86">
        <w:t xml:space="preserve"> Procurement Group aims to achieve best practice through the implementation of a multi-year Procurement Improvement Project (PIP) involving system and process improvement and capability development. </w:t>
      </w:r>
      <w:r w:rsidR="003B0C7D">
        <w:t>T</w:t>
      </w:r>
      <w:r>
        <w:t>he</w:t>
      </w:r>
      <w:r w:rsidR="004B6BAC" w:rsidRPr="007A0D86">
        <w:t xml:space="preserve"> PIP involves enhancement of the </w:t>
      </w:r>
      <w:r w:rsidR="00E57EEE">
        <w:t>Court Services Victoria</w:t>
      </w:r>
      <w:r w:rsidR="004B6BAC" w:rsidRPr="007A0D86">
        <w:t xml:space="preserve"> Procurement Framework, implementation of an e-Sourcing solution and a training and development program. It is anticipated that the PIP will be fully implemented in 2019-20.</w:t>
      </w:r>
    </w:p>
    <w:p w14:paraId="204824D1" w14:textId="77777777" w:rsidR="004B6BAC" w:rsidRPr="007A0D86" w:rsidRDefault="004B6BAC" w:rsidP="00F7081B">
      <w:pPr>
        <w:pStyle w:val="BodyText"/>
        <w:keepNext/>
      </w:pPr>
      <w:r w:rsidRPr="007A0D86">
        <w:t>Key achievements of the Procurement Group during 2018-19 include:</w:t>
      </w:r>
    </w:p>
    <w:p w14:paraId="0AB92E03" w14:textId="77777777" w:rsidR="004B6BAC" w:rsidRPr="007A0D86" w:rsidRDefault="004B6BAC" w:rsidP="004B6BAC">
      <w:pPr>
        <w:pStyle w:val="ListBullet"/>
      </w:pPr>
      <w:r w:rsidRPr="007A0D86">
        <w:t>Revised policies, procedures and processes in support of the Procurement Framework enhancement.</w:t>
      </w:r>
    </w:p>
    <w:p w14:paraId="7D26D286" w14:textId="77777777" w:rsidR="004B6BAC" w:rsidRPr="007A0D86" w:rsidRDefault="004B6BAC" w:rsidP="004B6BAC">
      <w:pPr>
        <w:pStyle w:val="ListBullet"/>
      </w:pPr>
      <w:r w:rsidRPr="007A0D86">
        <w:t>Commenced an e-Sourcing technology project to deliver a streamlined, efficient and fully enabled source to contract system.</w:t>
      </w:r>
    </w:p>
    <w:p w14:paraId="556749AD" w14:textId="77777777" w:rsidR="004B6BAC" w:rsidRPr="007A0D86" w:rsidRDefault="004B6BAC" w:rsidP="004B6BAC">
      <w:pPr>
        <w:pStyle w:val="ListBullet"/>
      </w:pPr>
      <w:r w:rsidRPr="007A0D86">
        <w:t>Engagement of a supplier to implement a fully integrated e-Sourcing technology solution by the end of 2019.</w:t>
      </w:r>
    </w:p>
    <w:p w14:paraId="76825A5F" w14:textId="77777777" w:rsidR="004B6BAC" w:rsidRPr="007A0D86" w:rsidRDefault="004B6BAC" w:rsidP="004B6BAC">
      <w:pPr>
        <w:pStyle w:val="ListBullet"/>
      </w:pPr>
      <w:r w:rsidRPr="007A0D86">
        <w:t>Commencement of reviews of contract management and fleet management. These reviews are expected to be completed and recommendations implemented in 2019-20.</w:t>
      </w:r>
    </w:p>
    <w:p w14:paraId="60BABD8F" w14:textId="77777777" w:rsidR="00E952AB" w:rsidRDefault="004B6BAC" w:rsidP="004B6BAC">
      <w:pPr>
        <w:pStyle w:val="Heading3"/>
      </w:pPr>
      <w:bookmarkStart w:id="44" w:name="_Toc22665099"/>
      <w:r w:rsidRPr="007A0D86">
        <w:t xml:space="preserve">Legal </w:t>
      </w:r>
      <w:r w:rsidR="005F68BF">
        <w:t>and</w:t>
      </w:r>
      <w:r w:rsidRPr="007A0D86">
        <w:t xml:space="preserve"> Governance</w:t>
      </w:r>
      <w:bookmarkEnd w:id="44"/>
    </w:p>
    <w:p w14:paraId="6A3BFCC7" w14:textId="125C3354" w:rsidR="004B6BAC" w:rsidRPr="007A0D86" w:rsidRDefault="00E952AB" w:rsidP="004B6BAC">
      <w:pPr>
        <w:pStyle w:val="BodyText"/>
      </w:pPr>
      <w:r>
        <w:t>The</w:t>
      </w:r>
      <w:r w:rsidR="004B6BAC" w:rsidRPr="007A0D86">
        <w:t xml:space="preserve"> Legal and Governance team provides expert legal and governance services on diverse and multifaceted legal matters, and strategic issues of significance to </w:t>
      </w:r>
      <w:r w:rsidR="00E57EEE">
        <w:t>Court Services Victoria</w:t>
      </w:r>
      <w:r w:rsidR="004B6BAC" w:rsidRPr="007A0D86">
        <w:t xml:space="preserve"> and Victoria’s judicial system.</w:t>
      </w:r>
    </w:p>
    <w:p w14:paraId="1A5D5D87" w14:textId="77777777" w:rsidR="004B6BAC" w:rsidRPr="007A0D86" w:rsidRDefault="004B6BAC" w:rsidP="00F7081B">
      <w:pPr>
        <w:pStyle w:val="BodyText"/>
        <w:keepNext/>
      </w:pPr>
      <w:r w:rsidRPr="007A0D86">
        <w:t>Key achievements of Legal and Governance during 2018-19 include:</w:t>
      </w:r>
    </w:p>
    <w:p w14:paraId="0AD9B87F" w14:textId="77777777" w:rsidR="004B6BAC" w:rsidRPr="007A0D86" w:rsidRDefault="004B6BAC" w:rsidP="004B6BAC">
      <w:pPr>
        <w:pStyle w:val="ListBullet"/>
      </w:pPr>
      <w:r w:rsidRPr="007A0D86">
        <w:t>Supporting the courts in implementing key recommendations of the Royal Commission into Family Violence, including the establishment of specialist family violence courts, and providing advice on the operation of the information sharing scheme.</w:t>
      </w:r>
    </w:p>
    <w:p w14:paraId="5D87994E" w14:textId="77777777" w:rsidR="004B6BAC" w:rsidRPr="007A0D86" w:rsidRDefault="004B6BAC" w:rsidP="004B6BAC">
      <w:pPr>
        <w:pStyle w:val="ListBullet"/>
      </w:pPr>
      <w:r w:rsidRPr="007A0D86">
        <w:t>Drafting and advising on construction, architectural, and related consultancy contracts to build new court precincts and enhance existing court buildings and facilities.</w:t>
      </w:r>
    </w:p>
    <w:p w14:paraId="361135E1" w14:textId="3EF57E6B" w:rsidR="004B6BAC" w:rsidRPr="007A0D86" w:rsidRDefault="004B6BAC" w:rsidP="004B6BAC">
      <w:pPr>
        <w:pStyle w:val="ListBullet"/>
      </w:pPr>
      <w:r w:rsidRPr="007A0D86">
        <w:t xml:space="preserve">Providing advice to ensure </w:t>
      </w:r>
      <w:r w:rsidR="00E57EEE">
        <w:t>Court Services Victoria</w:t>
      </w:r>
      <w:r w:rsidRPr="007A0D86">
        <w:t xml:space="preserve"> meets its obligations in key compliance areas such as freedom of information, privacy, and protected disclosures.</w:t>
      </w:r>
    </w:p>
    <w:p w14:paraId="4D4CCBD5" w14:textId="6BA4EF0C" w:rsidR="004B6BAC" w:rsidRPr="007A0D86" w:rsidRDefault="004B6BAC" w:rsidP="004B6BAC">
      <w:pPr>
        <w:pStyle w:val="ListBullet"/>
      </w:pPr>
      <w:r w:rsidRPr="007A0D86">
        <w:t xml:space="preserve">Providing specialised legal research and advice on </w:t>
      </w:r>
      <w:r w:rsidR="00E57EEE">
        <w:t>Court Services Victoria</w:t>
      </w:r>
      <w:r w:rsidRPr="007A0D86">
        <w:t>’s role as an independent statutory body within a legal and operating environment unique to state entities.</w:t>
      </w:r>
    </w:p>
    <w:p w14:paraId="2DD179F3" w14:textId="77777777" w:rsidR="00E952AB" w:rsidRDefault="004B6BAC" w:rsidP="004B6BAC">
      <w:pPr>
        <w:pStyle w:val="Heading3"/>
      </w:pPr>
      <w:bookmarkStart w:id="45" w:name="_Toc22665100"/>
      <w:r w:rsidRPr="007A0D86">
        <w:t>Data Governance Framework</w:t>
      </w:r>
      <w:bookmarkEnd w:id="45"/>
    </w:p>
    <w:p w14:paraId="7A47ECEA" w14:textId="39CEBF4E" w:rsidR="004B6BAC" w:rsidRPr="007A0D86" w:rsidRDefault="00E952AB" w:rsidP="004B6BAC">
      <w:pPr>
        <w:pStyle w:val="BodyText"/>
      </w:pPr>
      <w:r>
        <w:t>The</w:t>
      </w:r>
      <w:r w:rsidR="004B6BAC" w:rsidRPr="007A0D86">
        <w:t xml:space="preserve"> Framework was developed by the Court Data Working Group in consultation with all jurisdictions. </w:t>
      </w:r>
      <w:r w:rsidR="003B0C7D">
        <w:t>T</w:t>
      </w:r>
      <w:r>
        <w:t>he</w:t>
      </w:r>
      <w:r w:rsidR="004B6BAC" w:rsidRPr="007A0D86">
        <w:t xml:space="preserve"> Framework sets out the roles and responsibilities for data governance and aims to build an understanding of the relevant legislation, policies and principles that guide </w:t>
      </w:r>
      <w:r w:rsidR="00E57EEE">
        <w:t>Court Services Victoria</w:t>
      </w:r>
      <w:r w:rsidR="004B6BAC" w:rsidRPr="007A0D86">
        <w:t>’s decision making in relation to data.</w:t>
      </w:r>
    </w:p>
    <w:p w14:paraId="3458C63E" w14:textId="6D329196" w:rsidR="004B6BAC" w:rsidRPr="007A0D86" w:rsidRDefault="004B6BAC" w:rsidP="004B6BAC">
      <w:pPr>
        <w:pStyle w:val="Heading3"/>
      </w:pPr>
      <w:bookmarkStart w:id="46" w:name="_Toc22665101"/>
      <w:r w:rsidRPr="007A0D86">
        <w:lastRenderedPageBreak/>
        <w:t xml:space="preserve">Network Infrastructure </w:t>
      </w:r>
      <w:r w:rsidR="005F68BF">
        <w:t>and</w:t>
      </w:r>
      <w:r w:rsidRPr="007A0D86">
        <w:t xml:space="preserve"> Telephony Upgrades</w:t>
      </w:r>
      <w:bookmarkEnd w:id="46"/>
    </w:p>
    <w:p w14:paraId="43A254BA" w14:textId="1CC8606E" w:rsidR="00E952AB" w:rsidRDefault="004B6BAC" w:rsidP="004B6BAC">
      <w:pPr>
        <w:pStyle w:val="BodyText"/>
      </w:pPr>
      <w:r w:rsidRPr="007A0D86">
        <w:t xml:space="preserve">During 2018-19, </w:t>
      </w:r>
      <w:r w:rsidR="00E57EEE">
        <w:t>Court Services Victoria</w:t>
      </w:r>
      <w:r w:rsidRPr="007A0D86">
        <w:t xml:space="preserve"> supported the upgrade of networking infrastructure across the state’s outer metropolitan and regional locations, expanding on the infrastructure upgrade across the metropolitan court locations that was completed in 2017-18.</w:t>
      </w:r>
    </w:p>
    <w:p w14:paraId="18C9D22F" w14:textId="7FB90D50" w:rsidR="004B6BAC" w:rsidRPr="007A0D86" w:rsidRDefault="00E952AB" w:rsidP="004B6BAC">
      <w:pPr>
        <w:pStyle w:val="BodyText"/>
      </w:pPr>
      <w:r>
        <w:t>The</w:t>
      </w:r>
      <w:r w:rsidR="004B6BAC" w:rsidRPr="007A0D86">
        <w:t xml:space="preserve"> upgrade project replaced legacy networking hardware with new infrastructure that will improve the network’s overall reliability, and better support new network-centric or cloud services such as Office365. </w:t>
      </w:r>
      <w:r w:rsidR="003B0C7D">
        <w:t>T</w:t>
      </w:r>
      <w:r>
        <w:t>he</w:t>
      </w:r>
      <w:r w:rsidR="004B6BAC" w:rsidRPr="007A0D86">
        <w:t xml:space="preserve"> new network infrastructure will also support the expansion of the NEC Voice-over-IP telephony service beyond the Melbourne Central Business District. A number of regional locations are already using the new technology, having replaced older telephony systems with the new NEC system.</w:t>
      </w:r>
    </w:p>
    <w:p w14:paraId="074EF4E0" w14:textId="78F0CB8D" w:rsidR="004B6BAC" w:rsidRPr="007A0D86" w:rsidRDefault="004B6BAC" w:rsidP="00F7081B">
      <w:pPr>
        <w:pStyle w:val="Heading3"/>
      </w:pPr>
      <w:bookmarkStart w:id="47" w:name="_Toc22665102"/>
      <w:r w:rsidRPr="007A0D86">
        <w:t>Information Technology</w:t>
      </w:r>
      <w:r w:rsidR="00F7081B">
        <w:t xml:space="preserve"> </w:t>
      </w:r>
      <w:r w:rsidRPr="007A0D86">
        <w:t xml:space="preserve">Server </w:t>
      </w:r>
      <w:r w:rsidR="005F68BF">
        <w:t>and</w:t>
      </w:r>
      <w:r w:rsidRPr="007A0D86">
        <w:t xml:space="preserve"> Workplace Hazard Removal</w:t>
      </w:r>
      <w:bookmarkEnd w:id="47"/>
    </w:p>
    <w:p w14:paraId="7B14F86F" w14:textId="77777777" w:rsidR="004B6BAC" w:rsidRPr="007A0D86" w:rsidRDefault="004B6BAC" w:rsidP="004B6BAC">
      <w:pPr>
        <w:pStyle w:val="BodyText"/>
      </w:pPr>
      <w:r w:rsidRPr="007A0D86">
        <w:t>A program of works across 30 regional and five metropolitan courts resulted in the removal of hazards from court administration work spaces caused by heat and noise generated by information technology services. Works variously included installing sound proof cabinets, removing some equipment to cloud based systems, removal of outdated 1960’s and 1970’s electrical switch boards, and installation of new electrical switch boards with safety switches to support modern technology and safety requirements.</w:t>
      </w:r>
    </w:p>
    <w:p w14:paraId="6E8BA9F7" w14:textId="77777777" w:rsidR="004B6BAC" w:rsidRPr="007A0D86" w:rsidRDefault="004B6BAC" w:rsidP="004B6BAC">
      <w:pPr>
        <w:pStyle w:val="Heading3"/>
      </w:pPr>
      <w:bookmarkStart w:id="48" w:name="_Toc22665103"/>
      <w:r w:rsidRPr="007A0D86">
        <w:t>Leased Properties</w:t>
      </w:r>
      <w:bookmarkEnd w:id="48"/>
    </w:p>
    <w:p w14:paraId="54541AC1" w14:textId="77777777" w:rsidR="00E952AB" w:rsidRDefault="004B6BAC" w:rsidP="004B6BAC">
      <w:pPr>
        <w:pStyle w:val="BodyText"/>
      </w:pPr>
      <w:r w:rsidRPr="007A0D86">
        <w:t>Leasing and fit out programs were completed for the Melbourne Drug Court House, Family Violence Contact Centre, and expansion of the Assessment and Referral Court List at Morwell and Frankston.</w:t>
      </w:r>
    </w:p>
    <w:p w14:paraId="653501D9" w14:textId="399342D1" w:rsidR="004B6BAC" w:rsidRPr="007A0D86" w:rsidRDefault="00E952AB" w:rsidP="004B6BAC">
      <w:pPr>
        <w:pStyle w:val="BodyText"/>
      </w:pPr>
      <w:r>
        <w:t>The</w:t>
      </w:r>
      <w:r w:rsidR="004B6BAC" w:rsidRPr="007A0D86">
        <w:t xml:space="preserve"> project team for the Case Management System leased space within the legal precinct for the project team, vendor’s team and collaboration spaces to deliver this highly anticipated project.</w:t>
      </w:r>
    </w:p>
    <w:p w14:paraId="3D94CF27" w14:textId="0B060280" w:rsidR="004B6BAC" w:rsidRPr="007A0D86" w:rsidRDefault="004B6BAC" w:rsidP="004B6BAC">
      <w:pPr>
        <w:pStyle w:val="BodyText"/>
      </w:pPr>
      <w:r w:rsidRPr="007A0D86">
        <w:t xml:space="preserve">A lease for a Level 5 community based </w:t>
      </w:r>
      <w:r w:rsidR="00E57EEE">
        <w:t>Victorian Civil and Administrative Tribunal</w:t>
      </w:r>
      <w:r w:rsidRPr="007A0D86">
        <w:t xml:space="preserve"> venue at Oakleigh was executed, and negotiations for leases in Frankston and Eaglemont are well advanced. </w:t>
      </w:r>
      <w:r w:rsidR="003B0C7D">
        <w:t>T</w:t>
      </w:r>
      <w:r w:rsidR="00E952AB">
        <w:t>he</w:t>
      </w:r>
      <w:r w:rsidRPr="007A0D86">
        <w:t xml:space="preserve"> Project aims to relocate </w:t>
      </w:r>
      <w:r w:rsidR="00E57EEE">
        <w:t>Victorian Civil and Administrative Tribunal</w:t>
      </w:r>
      <w:r w:rsidRPr="007A0D86">
        <w:t xml:space="preserve"> hearings to support the expansion of Family Violence Programs at Moorabbin, Frankston and Heidelberg Courts.</w:t>
      </w:r>
    </w:p>
    <w:p w14:paraId="5F016E7E" w14:textId="0238C645" w:rsidR="004B6BAC" w:rsidRPr="000C4EFC" w:rsidRDefault="003B0C7D" w:rsidP="004B6BAC">
      <w:pPr>
        <w:pStyle w:val="Heading2"/>
      </w:pPr>
      <w:bookmarkStart w:id="49" w:name="_Toc22665104"/>
      <w:r>
        <w:t>Excellence i</w:t>
      </w:r>
      <w:r w:rsidR="004B6BAC" w:rsidRPr="000C4EFC">
        <w:t>n Court, Tribunal</w:t>
      </w:r>
      <w:r w:rsidR="005F68BF" w:rsidRPr="000C4EFC">
        <w:t xml:space="preserve"> a</w:t>
      </w:r>
      <w:r w:rsidR="004B6BAC" w:rsidRPr="000C4EFC">
        <w:t>nd Judicial Support Services</w:t>
      </w:r>
      <w:bookmarkEnd w:id="49"/>
    </w:p>
    <w:p w14:paraId="54F8BAAE" w14:textId="77777777" w:rsidR="004B6BAC" w:rsidRPr="007A0D86" w:rsidRDefault="004B6BAC" w:rsidP="004B6BAC">
      <w:pPr>
        <w:pStyle w:val="BodyText"/>
      </w:pPr>
      <w:r w:rsidRPr="007A0D86">
        <w:t>Excellence in court, tribunal and judicial support services is evidenced by the delivery of accessible and appropriate services and investment to deliver courts that are safe, easy to access, and comfortable. This requires fit for purpose technology including electronic filing and video conferencing, highly capable and professional administrative staff, and sound, proactive fiscal management.</w:t>
      </w:r>
    </w:p>
    <w:p w14:paraId="651E760E" w14:textId="746050C7" w:rsidR="004B6BAC" w:rsidRPr="007A0D86" w:rsidRDefault="004B6BAC" w:rsidP="004B6BAC">
      <w:pPr>
        <w:pStyle w:val="BodyText"/>
      </w:pPr>
      <w:r w:rsidRPr="007A0D86">
        <w:t xml:space="preserve">In delivering these </w:t>
      </w:r>
      <w:r w:rsidR="00E57EEE">
        <w:t>Court Services Victoria</w:t>
      </w:r>
      <w:r w:rsidRPr="007A0D86">
        <w:t xml:space="preserve"> is guided by the:</w:t>
      </w:r>
    </w:p>
    <w:p w14:paraId="5CA3F6EA" w14:textId="77777777" w:rsidR="004B6BAC" w:rsidRPr="007A0D86" w:rsidRDefault="004B6BAC" w:rsidP="004B6BAC">
      <w:pPr>
        <w:pStyle w:val="ListBullet"/>
      </w:pPr>
      <w:r w:rsidRPr="007A0D86">
        <w:t>International Framework for Court Excellence</w:t>
      </w:r>
    </w:p>
    <w:p w14:paraId="19444434" w14:textId="77777777" w:rsidR="004B6BAC" w:rsidRPr="007A0D86" w:rsidRDefault="004B6BAC" w:rsidP="004B6BAC">
      <w:pPr>
        <w:pStyle w:val="ListBullet"/>
      </w:pPr>
      <w:r w:rsidRPr="007A0D86">
        <w:t>Australia and New Zealand Tribunal Excellence Framework</w:t>
      </w:r>
    </w:p>
    <w:p w14:paraId="6AF94685" w14:textId="77777777" w:rsidR="004B6BAC" w:rsidRPr="007A0D86" w:rsidRDefault="004B6BAC" w:rsidP="004B6BAC">
      <w:pPr>
        <w:pStyle w:val="ListBullet"/>
      </w:pPr>
      <w:r w:rsidRPr="007A0D86">
        <w:t>International Framework for Judicial Support Excellence</w:t>
      </w:r>
    </w:p>
    <w:p w14:paraId="78134F07" w14:textId="7B3645BF" w:rsidR="004B6BAC" w:rsidRPr="007A0D86" w:rsidRDefault="003B0C7D" w:rsidP="004B6BAC">
      <w:pPr>
        <w:pStyle w:val="Heading3"/>
      </w:pPr>
      <w:bookmarkStart w:id="50" w:name="_Toc22665105"/>
      <w:r>
        <w:lastRenderedPageBreak/>
        <w:t>Technology Independence f</w:t>
      </w:r>
      <w:r w:rsidR="004B6BAC" w:rsidRPr="007A0D86">
        <w:t xml:space="preserve">or </w:t>
      </w:r>
      <w:r w:rsidR="00E57EEE">
        <w:t>Court Services Victoria</w:t>
      </w:r>
      <w:bookmarkEnd w:id="50"/>
    </w:p>
    <w:p w14:paraId="33A89999" w14:textId="6EBD15F2" w:rsidR="00E952AB" w:rsidRDefault="004B6BAC" w:rsidP="004B6BAC">
      <w:pPr>
        <w:pStyle w:val="BodyText"/>
      </w:pPr>
      <w:r w:rsidRPr="007A0D86">
        <w:t xml:space="preserve">In 2018-19 </w:t>
      </w:r>
      <w:r w:rsidR="00E57EEE">
        <w:t>Court Services Victoria</w:t>
      </w:r>
      <w:r w:rsidRPr="007A0D86">
        <w:t xml:space="preserve"> continued to support the transition to the Cenitex Government Shared Platform (GSP). </w:t>
      </w:r>
      <w:r w:rsidR="003B0C7D">
        <w:t>Th</w:t>
      </w:r>
      <w:r w:rsidR="00E952AB">
        <w:t>e</w:t>
      </w:r>
      <w:r w:rsidRPr="007A0D86">
        <w:t xml:space="preserve"> GSP delivers a significant technology upgrade with the adoption of Windows 10 and Microsoft’s Office365 suite of cloud-enabled applications.</w:t>
      </w:r>
    </w:p>
    <w:p w14:paraId="7F11CDEC" w14:textId="661960C4" w:rsidR="004B6BAC" w:rsidRPr="007A0D86" w:rsidRDefault="00E952AB" w:rsidP="004B6BAC">
      <w:pPr>
        <w:pStyle w:val="BodyText"/>
      </w:pPr>
      <w:r>
        <w:t>The</w:t>
      </w:r>
      <w:r w:rsidR="004B6BAC" w:rsidRPr="007A0D86">
        <w:t xml:space="preserve"> transition also supported the realisation of the jurisdictions’ strategic objectives, which are to reduce the dependence on the Department of Justice and Community Safety for technology services, and modernising the courts computing environment.</w:t>
      </w:r>
    </w:p>
    <w:p w14:paraId="6915D776" w14:textId="4960F4D5" w:rsidR="004B6BAC" w:rsidRPr="007A0D86" w:rsidRDefault="004B6BAC" w:rsidP="004B6BAC">
      <w:pPr>
        <w:pStyle w:val="BodyText"/>
      </w:pPr>
      <w:r w:rsidRPr="007A0D86">
        <w:t xml:space="preserve">In 2018-19, the Magistrates’ Court, Children’s Court, Coroners Court, </w:t>
      </w:r>
      <w:r w:rsidR="00E57EEE">
        <w:t>Victorian Civil and Administrative Tribunal</w:t>
      </w:r>
      <w:r w:rsidRPr="007A0D86">
        <w:t xml:space="preserve">, the College, and Jurisdiction Services completed the transition to the GSP. </w:t>
      </w:r>
      <w:r w:rsidR="008E276E">
        <w:t>T</w:t>
      </w:r>
      <w:r w:rsidR="00E952AB">
        <w:t>he</w:t>
      </w:r>
      <w:r w:rsidRPr="007A0D86">
        <w:t xml:space="preserve"> County Court plans to commence the transition to the GSP in November 2019 to coincide with the periodic replacement of desktop computing hardware.</w:t>
      </w:r>
    </w:p>
    <w:p w14:paraId="4581D754" w14:textId="77777777" w:rsidR="00E952AB" w:rsidRDefault="004B6BAC" w:rsidP="004B6BAC">
      <w:pPr>
        <w:pStyle w:val="Heading3"/>
      </w:pPr>
      <w:bookmarkStart w:id="51" w:name="_Toc22665106"/>
      <w:r w:rsidRPr="007A0D86">
        <w:t>Case Management System Project</w:t>
      </w:r>
      <w:bookmarkEnd w:id="51"/>
    </w:p>
    <w:p w14:paraId="08AC244B" w14:textId="7E56AC10" w:rsidR="004B6BAC" w:rsidRPr="007A0D86" w:rsidRDefault="00E952AB" w:rsidP="004B6BAC">
      <w:pPr>
        <w:pStyle w:val="BodyText"/>
      </w:pPr>
      <w:r>
        <w:t>The</w:t>
      </w:r>
      <w:r w:rsidR="004B6BAC" w:rsidRPr="007A0D86">
        <w:t xml:space="preserve"> 2017-18 State Budget provided $89.2 million to </w:t>
      </w:r>
      <w:r w:rsidR="00E57EEE">
        <w:t>Court Services Victoria</w:t>
      </w:r>
      <w:r w:rsidR="004B6BAC" w:rsidRPr="007A0D86">
        <w:t xml:space="preserve"> for a modern case management system for the Magistrates’ Court and Children’s Court, as part of the whole of government response to the Royal Commission into Family Violence.</w:t>
      </w:r>
    </w:p>
    <w:p w14:paraId="4EF8F37D" w14:textId="3865CCB8" w:rsidR="004B6BAC" w:rsidRPr="007A0D86" w:rsidRDefault="004B6BAC" w:rsidP="004B6BAC">
      <w:pPr>
        <w:pStyle w:val="BodyText"/>
      </w:pPr>
      <w:r w:rsidRPr="007A0D86">
        <w:t xml:space="preserve">During the reporting period, </w:t>
      </w:r>
      <w:r w:rsidR="00E57EEE">
        <w:t>Court Services Victoria</w:t>
      </w:r>
      <w:r w:rsidRPr="007A0D86">
        <w:t xml:space="preserve"> procured an experienced supplier to deliver a courts specific configurable off-the-shelf case management system solution. Following an extensive open market Expression of Interest process, then a Competitive Dialogue, and Request for Proposal with shortlisted suppliers, a preferred supplier was identified early in 2019.</w:t>
      </w:r>
    </w:p>
    <w:p w14:paraId="158F6775" w14:textId="77777777" w:rsidR="00E952AB" w:rsidRDefault="004B6BAC" w:rsidP="004B6BAC">
      <w:pPr>
        <w:pStyle w:val="BodyText"/>
      </w:pPr>
      <w:r w:rsidRPr="007A0D86">
        <w:t>Detailed contract negotiations, due diligence checks and a thorough approvals process, led to the approval of the contract award to Journal Technologies in July 2019.</w:t>
      </w:r>
    </w:p>
    <w:p w14:paraId="3F99B447" w14:textId="1D110B9E" w:rsidR="004B6BAC" w:rsidRPr="007A0D86" w:rsidRDefault="00E952AB" w:rsidP="004B6BAC">
      <w:pPr>
        <w:pStyle w:val="BodyText"/>
      </w:pPr>
      <w:r>
        <w:t>The</w:t>
      </w:r>
      <w:r w:rsidR="004B6BAC" w:rsidRPr="007A0D86">
        <w:t xml:space="preserve"> project has now entered the Implementation Phase. Journal Technologies will relocate key personnel to Melbourne to join </w:t>
      </w:r>
      <w:r w:rsidR="00E57EEE">
        <w:t>Court Services Victoria</w:t>
      </w:r>
      <w:r w:rsidR="004B6BAC" w:rsidRPr="007A0D86">
        <w:t>’s project group. Piloting and incremental roll out of the new system is currently expected to commence in mid-2021.</w:t>
      </w:r>
    </w:p>
    <w:p w14:paraId="06A5CC95" w14:textId="77777777" w:rsidR="004B6BAC" w:rsidRPr="007A0D86" w:rsidRDefault="004B6BAC" w:rsidP="004B6BAC">
      <w:pPr>
        <w:pStyle w:val="Heading3"/>
      </w:pPr>
      <w:bookmarkStart w:id="52" w:name="_Toc22665107"/>
      <w:r w:rsidRPr="007A0D86">
        <w:t>In-Court Technology</w:t>
      </w:r>
      <w:bookmarkEnd w:id="52"/>
    </w:p>
    <w:p w14:paraId="21A619DE" w14:textId="7DE31AFA" w:rsidR="004B6BAC" w:rsidRPr="007A0D86" w:rsidRDefault="00E57EEE" w:rsidP="004B6BAC">
      <w:pPr>
        <w:pStyle w:val="BodyText"/>
      </w:pPr>
      <w:r>
        <w:t>Court Services Victoria</w:t>
      </w:r>
      <w:r w:rsidR="004B6BAC" w:rsidRPr="007A0D86">
        <w:t xml:space="preserve"> supports the delivery of courtroom video conferencing systems to increase the accessibility and safety of jurisdictions. Technology is increasingly being called upon to enable outcomes such as the separation of victims from the accused while giving evidence, and enabling vulnerable witnesses to provide evidence from safe locations. In 2018-19, Phase 2 of the courtroom technology enhancements for the County Court continued, with approximately 13 courtrooms being upgraded with new cameras and control systems. </w:t>
      </w:r>
      <w:r w:rsidR="003B0C7D">
        <w:t>T</w:t>
      </w:r>
      <w:r w:rsidR="00E952AB">
        <w:t>he</w:t>
      </w:r>
      <w:r w:rsidR="004B6BAC" w:rsidRPr="007A0D86">
        <w:t xml:space="preserve"> upgrades will significantly increase the number of simultaneous video conference sessions, supporting the County Court’s efforts to extend the utilisation of video services.</w:t>
      </w:r>
    </w:p>
    <w:p w14:paraId="7C3B13CA" w14:textId="34A2C697" w:rsidR="004B6BAC" w:rsidRPr="007A0D86" w:rsidRDefault="004B6BAC" w:rsidP="004B6BAC">
      <w:pPr>
        <w:pStyle w:val="Heading3"/>
      </w:pPr>
      <w:bookmarkStart w:id="53" w:name="_Toc22665108"/>
      <w:r w:rsidRPr="007A0D86">
        <w:t xml:space="preserve">Safe, Secure </w:t>
      </w:r>
      <w:r w:rsidR="005F68BF">
        <w:t>and</w:t>
      </w:r>
      <w:r w:rsidRPr="007A0D86">
        <w:t xml:space="preserve"> Sustainable Courts </w:t>
      </w:r>
      <w:r w:rsidR="005F68BF">
        <w:t>and</w:t>
      </w:r>
      <w:r w:rsidRPr="007A0D86">
        <w:t xml:space="preserve"> Tribunals</w:t>
      </w:r>
      <w:bookmarkEnd w:id="53"/>
    </w:p>
    <w:p w14:paraId="0CF75788" w14:textId="62CD6EA5" w:rsidR="00E952AB" w:rsidRDefault="004B6BAC" w:rsidP="004B6BAC">
      <w:pPr>
        <w:pStyle w:val="BodyText"/>
      </w:pPr>
      <w:r w:rsidRPr="007A0D86">
        <w:t xml:space="preserve">During 2018-19, </w:t>
      </w:r>
      <w:r w:rsidR="00E57EEE">
        <w:t>Court Services Victoria</w:t>
      </w:r>
      <w:r w:rsidRPr="007A0D86">
        <w:t xml:space="preserve"> continued to deliver a program of asset upgrade works focussed on improving safety, security and sustainability of court assets across Victoria.</w:t>
      </w:r>
    </w:p>
    <w:p w14:paraId="7AE24528" w14:textId="16C7C5C9" w:rsidR="00E952AB" w:rsidRDefault="00E952AB" w:rsidP="004B6BAC">
      <w:pPr>
        <w:pStyle w:val="BodyText"/>
      </w:pPr>
      <w:r>
        <w:t>The</w:t>
      </w:r>
      <w:r w:rsidR="004B6BAC" w:rsidRPr="007A0D86">
        <w:t xml:space="preserve"> Safe and Sustainable Courts program delivered safer and fit-for-purpose courts through critical upgrades and improvements in court security and technology infrastructure; occupational health and safety access and compliance; Disability Discrimination Act compliance works; and critical infrastructure to address risk of building failure. </w:t>
      </w:r>
      <w:r w:rsidR="003B0C7D">
        <w:t>T</w:t>
      </w:r>
      <w:r>
        <w:t>he</w:t>
      </w:r>
      <w:r w:rsidR="004B6BAC" w:rsidRPr="007A0D86">
        <w:t xml:space="preserve"> program included delivery of major works at Maryborough, Colac and Nhill courts.</w:t>
      </w:r>
    </w:p>
    <w:p w14:paraId="5C803F24" w14:textId="558408C4" w:rsidR="004B6BAC" w:rsidRPr="007A0D86" w:rsidRDefault="00E952AB" w:rsidP="004B6BAC">
      <w:pPr>
        <w:pStyle w:val="BodyText"/>
      </w:pPr>
      <w:r>
        <w:lastRenderedPageBreak/>
        <w:t>The</w:t>
      </w:r>
      <w:r w:rsidR="004B6BAC" w:rsidRPr="007A0D86">
        <w:t xml:space="preserve"> Safe and Secure Courts program was completed, with major upgrades being finalised at Kyneton and Korumburra courts.</w:t>
      </w:r>
    </w:p>
    <w:p w14:paraId="3F033B05" w14:textId="77777777" w:rsidR="004B6BAC" w:rsidRPr="007A0D86" w:rsidRDefault="004B6BAC" w:rsidP="004B6BAC">
      <w:pPr>
        <w:pStyle w:val="BodyText"/>
      </w:pPr>
      <w:r w:rsidRPr="007A0D86">
        <w:t>Planning continued on a program to deliver asset upgrade works at the Echuca Law Court. These works will provide for functional autonomy for the court and the Shire of Campaspe functions within the building.</w:t>
      </w:r>
    </w:p>
    <w:p w14:paraId="53D7FB64" w14:textId="77777777" w:rsidR="00E952AB" w:rsidRDefault="004B6BAC" w:rsidP="004B6BAC">
      <w:pPr>
        <w:pStyle w:val="Heading3"/>
      </w:pPr>
      <w:bookmarkStart w:id="54" w:name="_Toc22665109"/>
      <w:r w:rsidRPr="007A0D86">
        <w:t xml:space="preserve">Learning </w:t>
      </w:r>
      <w:r w:rsidR="005F68BF">
        <w:t>and</w:t>
      </w:r>
      <w:r w:rsidRPr="007A0D86">
        <w:t xml:space="preserve"> Development</w:t>
      </w:r>
      <w:bookmarkEnd w:id="54"/>
    </w:p>
    <w:p w14:paraId="52CE3EC2" w14:textId="31A50037" w:rsidR="004B6BAC" w:rsidRPr="007A0D86" w:rsidRDefault="00E952AB" w:rsidP="004B6BAC">
      <w:pPr>
        <w:pStyle w:val="BodyText"/>
      </w:pPr>
      <w:r>
        <w:t>The</w:t>
      </w:r>
      <w:r w:rsidR="004B6BAC" w:rsidRPr="007A0D86">
        <w:t xml:space="preserve"> Learning@CSV program delivers opportunities for staff to develop key capabilities as defined by the Capability Framework and annual performance development goals. During 2018-19, a mix of online and face to face capability building programs were delivered to more than 1,060 </w:t>
      </w:r>
      <w:r w:rsidR="00E57EEE">
        <w:t>Court Services Victoria</w:t>
      </w:r>
      <w:r w:rsidR="004B6BAC" w:rsidRPr="007A0D86">
        <w:t xml:space="preserve"> employees. Programs addressed leadership and management; individual development through emotional intelligence; diversity and wellbeing; and specific professional capabilities to build individual skill through programs such as the year-long </w:t>
      </w:r>
      <w:r w:rsidR="00E57EEE">
        <w:t>Court Services Victoria</w:t>
      </w:r>
      <w:r w:rsidR="004B6BAC" w:rsidRPr="007A0D86">
        <w:t xml:space="preserve"> mentoring program.</w:t>
      </w:r>
    </w:p>
    <w:p w14:paraId="320FF67E" w14:textId="30416402" w:rsidR="00E952AB" w:rsidRDefault="004B6BAC" w:rsidP="004B6BAC">
      <w:pPr>
        <w:pStyle w:val="BodyText"/>
      </w:pPr>
      <w:r w:rsidRPr="007A0D86">
        <w:t xml:space="preserve">Induction was the focus of major change during 2018-19, resulting in a co-designed program that inducts new staff to the organisation, the courts and tribunals, and their specific work area. </w:t>
      </w:r>
      <w:r w:rsidR="003B0C7D">
        <w:t>Th</w:t>
      </w:r>
      <w:r w:rsidR="00E952AB">
        <w:t>e</w:t>
      </w:r>
      <w:r w:rsidRPr="007A0D86">
        <w:t xml:space="preserve"> approach incorporates online modules with face to face programs.</w:t>
      </w:r>
    </w:p>
    <w:p w14:paraId="3BE2612B" w14:textId="4A5A3C2D" w:rsidR="004B6BAC" w:rsidRPr="007A0D86" w:rsidRDefault="00E952AB" w:rsidP="004B6BAC">
      <w:pPr>
        <w:pStyle w:val="BodyText"/>
      </w:pPr>
      <w:r>
        <w:t>The</w:t>
      </w:r>
      <w:r w:rsidR="004B6BAC" w:rsidRPr="007A0D86">
        <w:t xml:space="preserve"> Learning and Organisational Development team continued to support </w:t>
      </w:r>
      <w:r w:rsidR="00E57EEE">
        <w:t>Court Services Victoria</w:t>
      </w:r>
      <w:r w:rsidR="004B6BAC" w:rsidRPr="007A0D86">
        <w:t xml:space="preserve"> employees manage their performance, development and career planning via </w:t>
      </w:r>
      <w:r w:rsidR="00E57EEE">
        <w:t>Court Services Victoria</w:t>
      </w:r>
      <w:r w:rsidR="004B6BAC" w:rsidRPr="007A0D86">
        <w:t>’s Performance and Learning Management System, as well as facilitating programs that enable staff and managers to get the most from performance and development planning.</w:t>
      </w:r>
    </w:p>
    <w:p w14:paraId="76B67D38" w14:textId="3E2A6F27" w:rsidR="004B6BAC" w:rsidRPr="007A0D86" w:rsidRDefault="004B6BAC" w:rsidP="004B6BAC">
      <w:pPr>
        <w:pStyle w:val="Heading3"/>
      </w:pPr>
      <w:bookmarkStart w:id="55" w:name="_Ref22639706"/>
      <w:bookmarkStart w:id="56" w:name="_Toc22665110"/>
      <w:r w:rsidRPr="007A0D86">
        <w:t xml:space="preserve">Health </w:t>
      </w:r>
      <w:r w:rsidR="005F68BF">
        <w:t>and</w:t>
      </w:r>
      <w:r w:rsidRPr="007A0D86">
        <w:t xml:space="preserve"> Wellbeing</w:t>
      </w:r>
      <w:bookmarkEnd w:id="55"/>
      <w:bookmarkEnd w:id="56"/>
    </w:p>
    <w:p w14:paraId="51EEBBF0" w14:textId="5B27AF3F" w:rsidR="004B6BAC" w:rsidRPr="007A0D86" w:rsidRDefault="00E57EEE" w:rsidP="004B6BAC">
      <w:pPr>
        <w:pStyle w:val="BodyText"/>
      </w:pPr>
      <w:r>
        <w:t>Court Services Victoria</w:t>
      </w:r>
      <w:r w:rsidR="004B6BAC" w:rsidRPr="007A0D86">
        <w:t xml:space="preserve"> has taken a renewed approach to workplace health and wellbeing commitments. Building on a focus of wellbeing, </w:t>
      </w:r>
      <w:r>
        <w:t>Court Services Victoria</w:t>
      </w:r>
      <w:r w:rsidR="004B6BAC" w:rsidRPr="007A0D86">
        <w:t xml:space="preserve"> has planned a comprehensive vicarious trauma prevention and management program which is being delivered over a two-year period. Ongoing wellbeing focussed information sessions support staff to understand and reflect on the relationship between work and their personal wellbeing.</w:t>
      </w:r>
    </w:p>
    <w:p w14:paraId="4EACC3EC" w14:textId="3F1826B4" w:rsidR="004B6BAC" w:rsidRPr="007A0D86" w:rsidRDefault="004B6BAC" w:rsidP="004B6BAC">
      <w:pPr>
        <w:pStyle w:val="BodyText"/>
      </w:pPr>
      <w:r w:rsidRPr="007A0D86">
        <w:t xml:space="preserve">During 2018-19, </w:t>
      </w:r>
      <w:r w:rsidR="00E57EEE">
        <w:t>Court Services Victoria</w:t>
      </w:r>
      <w:r w:rsidRPr="007A0D86">
        <w:t xml:space="preserve"> established a continuous improvement project which will conduct a full review and of its safety management system. </w:t>
      </w:r>
      <w:r w:rsidR="00E952AB">
        <w:t>the</w:t>
      </w:r>
      <w:r w:rsidRPr="007A0D86">
        <w:t xml:space="preserve"> aim of this project is to ensure that the policies, processes and systems </w:t>
      </w:r>
      <w:r w:rsidR="00E57EEE">
        <w:t>Court Services Victoria</w:t>
      </w:r>
      <w:r w:rsidRPr="007A0D86">
        <w:t xml:space="preserve"> use to prevent and manage health and safety risks in the workplace are in line with Australian and international best practice standards.</w:t>
      </w:r>
    </w:p>
    <w:p w14:paraId="1C1B284F" w14:textId="57A661C3" w:rsidR="00E952AB" w:rsidRDefault="004B6BAC" w:rsidP="004B6BAC">
      <w:pPr>
        <w:pStyle w:val="Heading2"/>
      </w:pPr>
      <w:bookmarkStart w:id="57" w:name="_Ref22639650"/>
      <w:bookmarkStart w:id="58" w:name="_Toc22665111"/>
      <w:r w:rsidRPr="007A0D86">
        <w:t>Output Performance</w:t>
      </w:r>
      <w:bookmarkEnd w:id="57"/>
      <w:bookmarkEnd w:id="58"/>
    </w:p>
    <w:p w14:paraId="73C2FFAE" w14:textId="1995899A" w:rsidR="004B6BAC" w:rsidRPr="007A0D86" w:rsidRDefault="00E952AB" w:rsidP="004B6BAC">
      <w:pPr>
        <w:pStyle w:val="BodyText"/>
      </w:pPr>
      <w:r>
        <w:t>The</w:t>
      </w:r>
      <w:r w:rsidR="004B6BAC" w:rsidRPr="007A0D86">
        <w:t xml:space="preserve"> </w:t>
      </w:r>
      <w:r w:rsidR="00E57EEE">
        <w:t>Court Services Victoria</w:t>
      </w:r>
      <w:r w:rsidR="004B6BAC" w:rsidRPr="007A0D86">
        <w:t xml:space="preserve"> operational and budgetary objectives and performance are aligned with the jurisdictions’ performance. </w:t>
      </w:r>
      <w:r w:rsidR="003B0C7D">
        <w:t>T</w:t>
      </w:r>
      <w:r>
        <w:t>he</w:t>
      </w:r>
      <w:r w:rsidR="004B6BAC" w:rsidRPr="007A0D86">
        <w:t xml:space="preserve"> Victorian Budget 2018-19 outlined the mission statement, objectives and performance indicators for the courts output.</w:t>
      </w:r>
    </w:p>
    <w:p w14:paraId="1AD7BE49" w14:textId="77777777" w:rsidR="004B6BAC" w:rsidRPr="007A0D86" w:rsidRDefault="004B6BAC" w:rsidP="004B6BAC">
      <w:pPr>
        <w:pStyle w:val="Heading3"/>
      </w:pPr>
      <w:bookmarkStart w:id="59" w:name="_Toc22665112"/>
      <w:r w:rsidRPr="007A0D86">
        <w:t>Courts Mission Statement</w:t>
      </w:r>
      <w:bookmarkEnd w:id="59"/>
    </w:p>
    <w:p w14:paraId="61ABA499" w14:textId="77777777" w:rsidR="004B6BAC" w:rsidRPr="007A0D86" w:rsidRDefault="004B6BAC" w:rsidP="004B6BAC">
      <w:pPr>
        <w:pStyle w:val="BodyText"/>
      </w:pPr>
      <w:r w:rsidRPr="007A0D86">
        <w:t>Victoria’s courts and tribunals safeguard and maintain the rule of law through the fair, timely and efficient dispensing of justice.</w:t>
      </w:r>
    </w:p>
    <w:p w14:paraId="52613507" w14:textId="77777777" w:rsidR="00E952AB" w:rsidRDefault="004B6BAC" w:rsidP="004B6BAC">
      <w:pPr>
        <w:pStyle w:val="Heading3"/>
      </w:pPr>
      <w:bookmarkStart w:id="60" w:name="_Toc22665113"/>
      <w:r w:rsidRPr="007A0D86">
        <w:t>Courts Objective</w:t>
      </w:r>
      <w:bookmarkEnd w:id="60"/>
    </w:p>
    <w:p w14:paraId="0E9180F7" w14:textId="763C3671" w:rsidR="004B6BAC" w:rsidRPr="007A0D86" w:rsidRDefault="00E952AB" w:rsidP="004B6BAC">
      <w:pPr>
        <w:pStyle w:val="BodyText"/>
      </w:pPr>
      <w:r>
        <w:t>The</w:t>
      </w:r>
      <w:r w:rsidR="004B6BAC" w:rsidRPr="007A0D86">
        <w:t xml:space="preserve"> fair, timely and efficient dispensing of justice.</w:t>
      </w:r>
    </w:p>
    <w:p w14:paraId="7F0D36FA" w14:textId="77777777" w:rsidR="004B6BAC" w:rsidRPr="007A0D86" w:rsidRDefault="004B6BAC" w:rsidP="004B6BAC">
      <w:pPr>
        <w:pStyle w:val="Heading3"/>
      </w:pPr>
      <w:bookmarkStart w:id="61" w:name="_Toc22665114"/>
      <w:r w:rsidRPr="007A0D86">
        <w:lastRenderedPageBreak/>
        <w:t>Courts Indicators</w:t>
      </w:r>
      <w:bookmarkEnd w:id="61"/>
    </w:p>
    <w:p w14:paraId="47AEC8E4" w14:textId="1A52EEEC" w:rsidR="004B6BAC" w:rsidRPr="007A0D86" w:rsidRDefault="004B6BAC" w:rsidP="001813B7">
      <w:pPr>
        <w:pStyle w:val="ListBullet"/>
      </w:pPr>
      <w:r w:rsidRPr="007A0D86">
        <w:t>Clearance of criminal caseload (finalisations/lodgements)</w:t>
      </w:r>
    </w:p>
    <w:p w14:paraId="7ED897BF" w14:textId="79AA0C20" w:rsidR="004B6BAC" w:rsidRPr="007A0D86" w:rsidRDefault="004B6BAC" w:rsidP="001813B7">
      <w:pPr>
        <w:pStyle w:val="ListBullet"/>
      </w:pPr>
      <w:r w:rsidRPr="007A0D86">
        <w:t>Clearance of civil case load (finalisations/lodgements)</w:t>
      </w:r>
    </w:p>
    <w:p w14:paraId="5642848E" w14:textId="77777777" w:rsidR="004B6BAC" w:rsidRPr="007A0D86" w:rsidRDefault="004B6BAC" w:rsidP="004B6BAC">
      <w:pPr>
        <w:pStyle w:val="BodyText"/>
      </w:pPr>
      <w:r w:rsidRPr="007A0D86">
        <w:t>There were no changes to the courts output structure for 2018-19.</w:t>
      </w:r>
    </w:p>
    <w:p w14:paraId="50E41354" w14:textId="272261D7" w:rsidR="004B6BAC" w:rsidRPr="007A0D86" w:rsidRDefault="004B6BAC" w:rsidP="004B6BAC">
      <w:pPr>
        <w:pStyle w:val="BodyText"/>
      </w:pPr>
      <w:r w:rsidRPr="007A0D86">
        <w:t xml:space="preserve">Data in relation to the two clearance rate indicators is included in </w:t>
      </w:r>
      <w:r w:rsidR="001D5E45">
        <w:fldChar w:fldCharType="begin"/>
      </w:r>
      <w:r w:rsidR="001D5E45">
        <w:instrText xml:space="preserve"> REF _Ref22666061 \h </w:instrText>
      </w:r>
      <w:r w:rsidR="001D5E45">
        <w:fldChar w:fldCharType="separate"/>
      </w:r>
      <w:r w:rsidR="0067082F" w:rsidRPr="007A0D86">
        <w:t xml:space="preserve">Table </w:t>
      </w:r>
      <w:r w:rsidR="0067082F">
        <w:rPr>
          <w:noProof/>
        </w:rPr>
        <w:t>1</w:t>
      </w:r>
      <w:r w:rsidR="001D5E45">
        <w:fldChar w:fldCharType="end"/>
      </w:r>
      <w:r w:rsidRPr="007A0D86">
        <w:t xml:space="preserve"> with each of the jurisdictions’ output measure results.</w:t>
      </w:r>
    </w:p>
    <w:p w14:paraId="58C64BE4" w14:textId="77777777" w:rsidR="004B6BAC" w:rsidRPr="007A0D86" w:rsidRDefault="004B6BAC" w:rsidP="004B6BAC">
      <w:pPr>
        <w:pStyle w:val="BodyText"/>
      </w:pPr>
      <w:r w:rsidRPr="007A0D86">
        <w:t>For more information about the outcomes and data presented below, refer to the individual annual reports of each jurisdiction.</w:t>
      </w:r>
    </w:p>
    <w:p w14:paraId="7589F6EA" w14:textId="47D36736" w:rsidR="00E952AB" w:rsidRDefault="003B0C7D" w:rsidP="004B6BAC">
      <w:pPr>
        <w:pStyle w:val="Heading3"/>
      </w:pPr>
      <w:bookmarkStart w:id="62" w:name="_Toc22665115"/>
      <w:r>
        <w:t>International Framework f</w:t>
      </w:r>
      <w:r w:rsidR="004B6BAC" w:rsidRPr="007A0D86">
        <w:t>or Court Excellence</w:t>
      </w:r>
      <w:bookmarkEnd w:id="62"/>
    </w:p>
    <w:p w14:paraId="707484E3" w14:textId="77777777" w:rsidR="00E952AB" w:rsidRDefault="00E952AB" w:rsidP="004B6BAC">
      <w:pPr>
        <w:pStyle w:val="BodyText"/>
      </w:pPr>
      <w:r>
        <w:t>The</w:t>
      </w:r>
      <w:r w:rsidR="004B6BAC" w:rsidRPr="007A0D86">
        <w:t xml:space="preserve"> International Framework for Court Excellence (IFCE) is a management framework designed to help courts improve their performance. Developed for court use internationally, the framework covers values, concepts and tools to assess and improve the quality of justice and court administration within the court and tribunal system.</w:t>
      </w:r>
    </w:p>
    <w:p w14:paraId="51B1195A" w14:textId="5F058123" w:rsidR="004B6BAC" w:rsidRPr="007A0D86" w:rsidRDefault="00E952AB" w:rsidP="004B6BAC">
      <w:pPr>
        <w:pStyle w:val="BodyText"/>
      </w:pPr>
      <w:r>
        <w:t>The</w:t>
      </w:r>
      <w:r w:rsidR="004B6BAC" w:rsidRPr="007A0D86">
        <w:t xml:space="preserve"> courts’ output performance measures incorporate four of the </w:t>
      </w:r>
      <w:r w:rsidR="004E222A" w:rsidRPr="007A0D86">
        <w:t xml:space="preserve">International Framework for Court Excellence </w:t>
      </w:r>
      <w:r w:rsidR="004B6BAC" w:rsidRPr="007A0D86">
        <w:t>Global Measures of Court Performance.</w:t>
      </w:r>
    </w:p>
    <w:p w14:paraId="1226858A" w14:textId="142B5D49" w:rsidR="004B6BAC" w:rsidRPr="007A0D86" w:rsidRDefault="004B6BAC" w:rsidP="004B6BAC">
      <w:pPr>
        <w:pStyle w:val="Heading2"/>
      </w:pPr>
      <w:bookmarkStart w:id="63" w:name="_Ref22639770"/>
      <w:bookmarkStart w:id="64" w:name="_Toc22665116"/>
      <w:r w:rsidRPr="007A0D86">
        <w:t>Performance Against Measures</w:t>
      </w:r>
      <w:bookmarkEnd w:id="63"/>
      <w:bookmarkEnd w:id="64"/>
    </w:p>
    <w:p w14:paraId="6ADDAB90" w14:textId="087FF6A5" w:rsidR="004B6BAC" w:rsidRDefault="004B6BAC" w:rsidP="001D5E45">
      <w:pPr>
        <w:pStyle w:val="Caption"/>
      </w:pPr>
      <w:bookmarkStart w:id="65" w:name="_Ref22666061"/>
      <w:r w:rsidRPr="007A0D86">
        <w:t xml:space="preserve">Table </w:t>
      </w:r>
      <w:r w:rsidR="00D42A70">
        <w:rPr>
          <w:noProof/>
        </w:rPr>
        <w:fldChar w:fldCharType="begin"/>
      </w:r>
      <w:r w:rsidR="00D42A70">
        <w:rPr>
          <w:noProof/>
        </w:rPr>
        <w:instrText xml:space="preserve"> SEQ Table \* ARABIC </w:instrText>
      </w:r>
      <w:r w:rsidR="00D42A70">
        <w:rPr>
          <w:noProof/>
        </w:rPr>
        <w:fldChar w:fldCharType="separate"/>
      </w:r>
      <w:r w:rsidR="0067082F">
        <w:rPr>
          <w:noProof/>
        </w:rPr>
        <w:t>1</w:t>
      </w:r>
      <w:r w:rsidR="00D42A70">
        <w:rPr>
          <w:noProof/>
        </w:rPr>
        <w:fldChar w:fldCharType="end"/>
      </w:r>
      <w:bookmarkEnd w:id="65"/>
      <w:r w:rsidRPr="007A0D86">
        <w:t>: Courts Output – Performance Against Measures 2018-19</w:t>
      </w:r>
    </w:p>
    <w:p w14:paraId="39877194" w14:textId="28BA1012" w:rsidR="005F68BF" w:rsidRPr="00D23179" w:rsidRDefault="005F68BF" w:rsidP="005F68BF">
      <w:pPr>
        <w:pStyle w:val="BodyText"/>
        <w:rPr>
          <w:rStyle w:val="Bold"/>
        </w:rPr>
      </w:pPr>
      <w:r w:rsidRPr="00D23179">
        <w:rPr>
          <w:rStyle w:val="Bold"/>
        </w:rPr>
        <w:t>Quantity:</w:t>
      </w:r>
    </w:p>
    <w:tbl>
      <w:tblPr>
        <w:tblStyle w:val="AccessibleTableNumerical"/>
        <w:tblW w:w="5000" w:type="pct"/>
        <w:tblLook w:val="04A0" w:firstRow="1" w:lastRow="0" w:firstColumn="1" w:lastColumn="0" w:noHBand="0" w:noVBand="1"/>
      </w:tblPr>
      <w:tblGrid>
        <w:gridCol w:w="4457"/>
        <w:gridCol w:w="1417"/>
        <w:gridCol w:w="1130"/>
        <w:gridCol w:w="1087"/>
        <w:gridCol w:w="1548"/>
      </w:tblGrid>
      <w:tr w:rsidR="005F68BF" w:rsidRPr="005F68BF" w14:paraId="42A51EF8" w14:textId="77777777" w:rsidTr="005F68B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3E1F2231" w14:textId="1E9D564D" w:rsidR="005F68BF" w:rsidRPr="005F68BF" w:rsidRDefault="005F68BF" w:rsidP="005F68BF">
            <w:pPr>
              <w:pStyle w:val="TableText"/>
            </w:pPr>
            <w:bookmarkStart w:id="66" w:name="ColumnTitle_2"/>
            <w:r w:rsidRPr="005F68BF">
              <w:t>Performance measures</w:t>
            </w:r>
          </w:p>
        </w:tc>
        <w:tc>
          <w:tcPr>
            <w:tcW w:w="735" w:type="pct"/>
          </w:tcPr>
          <w:p w14:paraId="4B6F8D23" w14:textId="0B9FCC6C" w:rsidR="005F68BF" w:rsidRPr="005F68BF" w:rsidRDefault="005F68BF" w:rsidP="005F68BF">
            <w:pPr>
              <w:pStyle w:val="TableText"/>
              <w:cnfStyle w:val="100000000000" w:firstRow="1" w:lastRow="0" w:firstColumn="0" w:lastColumn="0" w:oddVBand="0" w:evenVBand="0" w:oddHBand="0" w:evenHBand="0" w:firstRowFirstColumn="0" w:firstRowLastColumn="0" w:lastRowFirstColumn="0" w:lastRowLastColumn="0"/>
            </w:pPr>
            <w:r w:rsidRPr="005F68BF">
              <w:t>Unit of measure</w:t>
            </w:r>
          </w:p>
        </w:tc>
        <w:tc>
          <w:tcPr>
            <w:tcW w:w="586" w:type="pct"/>
          </w:tcPr>
          <w:p w14:paraId="118661AB" w14:textId="55B149EC" w:rsidR="005F68BF" w:rsidRPr="005F68BF" w:rsidRDefault="005F68BF" w:rsidP="005F68BF">
            <w:pPr>
              <w:pStyle w:val="TableText"/>
              <w:cnfStyle w:val="100000000000" w:firstRow="1" w:lastRow="0" w:firstColumn="0" w:lastColumn="0" w:oddVBand="0" w:evenVBand="0" w:oddHBand="0" w:evenHBand="0" w:firstRowFirstColumn="0" w:firstRowLastColumn="0" w:lastRowFirstColumn="0" w:lastRowLastColumn="0"/>
            </w:pPr>
            <w:r w:rsidRPr="005F68BF">
              <w:t>2018-2019 estimate</w:t>
            </w:r>
          </w:p>
        </w:tc>
        <w:tc>
          <w:tcPr>
            <w:tcW w:w="564" w:type="pct"/>
          </w:tcPr>
          <w:p w14:paraId="6B5D8A73" w14:textId="507E98C6" w:rsidR="005F68BF" w:rsidRPr="005F68BF" w:rsidRDefault="005F68BF" w:rsidP="005F68BF">
            <w:pPr>
              <w:pStyle w:val="TableText"/>
              <w:cnfStyle w:val="100000000000" w:firstRow="1" w:lastRow="0" w:firstColumn="0" w:lastColumn="0" w:oddVBand="0" w:evenVBand="0" w:oddHBand="0" w:evenHBand="0" w:firstRowFirstColumn="0" w:firstRowLastColumn="0" w:lastRowFirstColumn="0" w:lastRowLastColumn="0"/>
            </w:pPr>
            <w:r w:rsidRPr="005F68BF">
              <w:t>2018-19 actual</w:t>
            </w:r>
          </w:p>
        </w:tc>
        <w:tc>
          <w:tcPr>
            <w:tcW w:w="803" w:type="pct"/>
          </w:tcPr>
          <w:p w14:paraId="7E9559DB" w14:textId="22087FBF" w:rsidR="005F68BF" w:rsidRPr="005F68BF" w:rsidRDefault="005F68BF" w:rsidP="005F68BF">
            <w:pPr>
              <w:pStyle w:val="TableText"/>
              <w:cnfStyle w:val="100000000000" w:firstRow="1" w:lastRow="0" w:firstColumn="0" w:lastColumn="0" w:oddVBand="0" w:evenVBand="0" w:oddHBand="0" w:evenHBand="0" w:firstRowFirstColumn="0" w:firstRowLastColumn="0" w:lastRowFirstColumn="0" w:lastRowLastColumn="0"/>
            </w:pPr>
            <w:r w:rsidRPr="005F68BF">
              <w:t>Performance Variation (%)</w:t>
            </w:r>
          </w:p>
        </w:tc>
      </w:tr>
      <w:bookmarkEnd w:id="66"/>
      <w:tr w:rsidR="005F68BF" w:rsidRPr="005F68BF" w14:paraId="675B728D" w14:textId="77777777" w:rsidTr="005F68BF">
        <w:tc>
          <w:tcPr>
            <w:cnfStyle w:val="001000000000" w:firstRow="0" w:lastRow="0" w:firstColumn="1" w:lastColumn="0" w:oddVBand="0" w:evenVBand="0" w:oddHBand="0" w:evenHBand="0" w:firstRowFirstColumn="0" w:firstRowLastColumn="0" w:lastRowFirstColumn="0" w:lastRowLastColumn="0"/>
            <w:tcW w:w="2312" w:type="pct"/>
          </w:tcPr>
          <w:p w14:paraId="07CAC4D6" w14:textId="77777777" w:rsidR="005F68BF" w:rsidRPr="005F68BF" w:rsidRDefault="005F68BF" w:rsidP="005F68BF">
            <w:pPr>
              <w:pStyle w:val="TableText"/>
            </w:pPr>
            <w:r w:rsidRPr="005F68BF">
              <w:t>Average cost per case – Civil matters disposed in the Supreme Court</w:t>
            </w:r>
          </w:p>
        </w:tc>
        <w:tc>
          <w:tcPr>
            <w:tcW w:w="735" w:type="pct"/>
          </w:tcPr>
          <w:p w14:paraId="08EE0403"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dollars</w:t>
            </w:r>
          </w:p>
        </w:tc>
        <w:tc>
          <w:tcPr>
            <w:tcW w:w="586" w:type="pct"/>
          </w:tcPr>
          <w:p w14:paraId="2E1C9865"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2,756</w:t>
            </w:r>
          </w:p>
        </w:tc>
        <w:tc>
          <w:tcPr>
            <w:tcW w:w="564" w:type="pct"/>
          </w:tcPr>
          <w:p w14:paraId="1A0F221A"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2,851</w:t>
            </w:r>
          </w:p>
        </w:tc>
        <w:tc>
          <w:tcPr>
            <w:tcW w:w="803" w:type="pct"/>
          </w:tcPr>
          <w:p w14:paraId="519BF6E4"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3.4</w:t>
            </w:r>
          </w:p>
        </w:tc>
      </w:tr>
      <w:tr w:rsidR="005F68BF" w:rsidRPr="005F68BF" w14:paraId="77F0BBD6" w14:textId="77777777" w:rsidTr="005F68BF">
        <w:tc>
          <w:tcPr>
            <w:cnfStyle w:val="001000000000" w:firstRow="0" w:lastRow="0" w:firstColumn="1" w:lastColumn="0" w:oddVBand="0" w:evenVBand="0" w:oddHBand="0" w:evenHBand="0" w:firstRowFirstColumn="0" w:firstRowLastColumn="0" w:lastRowFirstColumn="0" w:lastRowLastColumn="0"/>
            <w:tcW w:w="2312" w:type="pct"/>
          </w:tcPr>
          <w:p w14:paraId="3A467060" w14:textId="77777777" w:rsidR="005F68BF" w:rsidRPr="005F68BF" w:rsidRDefault="005F68BF" w:rsidP="005F68BF">
            <w:pPr>
              <w:pStyle w:val="TableText"/>
            </w:pPr>
            <w:r w:rsidRPr="005F68BF">
              <w:t>Average cost per case – Civil matters disposed in the County Court</w:t>
            </w:r>
          </w:p>
        </w:tc>
        <w:tc>
          <w:tcPr>
            <w:tcW w:w="735" w:type="pct"/>
          </w:tcPr>
          <w:p w14:paraId="3B51F4F5"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dollars</w:t>
            </w:r>
          </w:p>
        </w:tc>
        <w:tc>
          <w:tcPr>
            <w:tcW w:w="586" w:type="pct"/>
          </w:tcPr>
          <w:p w14:paraId="522F2BED"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6,147</w:t>
            </w:r>
          </w:p>
        </w:tc>
        <w:tc>
          <w:tcPr>
            <w:tcW w:w="564" w:type="pct"/>
          </w:tcPr>
          <w:p w14:paraId="76B50387"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6,494</w:t>
            </w:r>
          </w:p>
        </w:tc>
        <w:tc>
          <w:tcPr>
            <w:tcW w:w="803" w:type="pct"/>
          </w:tcPr>
          <w:p w14:paraId="1955497B"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5.6</w:t>
            </w:r>
          </w:p>
        </w:tc>
      </w:tr>
    </w:tbl>
    <w:p w14:paraId="7B1CBA1A" w14:textId="30741289" w:rsidR="005F68BF" w:rsidRPr="005F68BF" w:rsidRDefault="003B0C7D" w:rsidP="005F68BF">
      <w:pPr>
        <w:pStyle w:val="BodyText"/>
      </w:pPr>
      <w:r>
        <w:t>T</w:t>
      </w:r>
      <w:r w:rsidR="00E952AB">
        <w:t>he</w:t>
      </w:r>
      <w:r w:rsidR="005F68BF" w:rsidRPr="005F68BF">
        <w:t xml:space="preserve"> 2018-19 outcome is higher than the estimate due to one-off funding initiatives designed to improve and reform court systems and processes, and lower than expected number of finalisations.</w:t>
      </w:r>
    </w:p>
    <w:tbl>
      <w:tblPr>
        <w:tblStyle w:val="AccessibleTableNumerical"/>
        <w:tblW w:w="5000" w:type="pct"/>
        <w:tblLook w:val="04A0" w:firstRow="1" w:lastRow="0" w:firstColumn="1" w:lastColumn="0" w:noHBand="0" w:noVBand="1"/>
      </w:tblPr>
      <w:tblGrid>
        <w:gridCol w:w="4457"/>
        <w:gridCol w:w="1417"/>
        <w:gridCol w:w="1130"/>
        <w:gridCol w:w="1087"/>
        <w:gridCol w:w="1548"/>
      </w:tblGrid>
      <w:tr w:rsidR="00D23179" w:rsidRPr="005F68BF" w14:paraId="16255AB3" w14:textId="77777777" w:rsidTr="001813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086F4667" w14:textId="77777777" w:rsidR="00D23179" w:rsidRPr="005F68BF" w:rsidRDefault="00D23179" w:rsidP="001813B7">
            <w:pPr>
              <w:pStyle w:val="TableText"/>
            </w:pPr>
            <w:bookmarkStart w:id="67" w:name="ColumnTitle_3"/>
            <w:r w:rsidRPr="005F68BF">
              <w:t>Performance measures</w:t>
            </w:r>
          </w:p>
        </w:tc>
        <w:tc>
          <w:tcPr>
            <w:tcW w:w="735" w:type="pct"/>
          </w:tcPr>
          <w:p w14:paraId="2FEC8894" w14:textId="77777777" w:rsidR="00D23179" w:rsidRPr="005F68BF" w:rsidRDefault="00D23179" w:rsidP="001813B7">
            <w:pPr>
              <w:pStyle w:val="TableText"/>
              <w:cnfStyle w:val="100000000000" w:firstRow="1" w:lastRow="0" w:firstColumn="0" w:lastColumn="0" w:oddVBand="0" w:evenVBand="0" w:oddHBand="0" w:evenHBand="0" w:firstRowFirstColumn="0" w:firstRowLastColumn="0" w:lastRowFirstColumn="0" w:lastRowLastColumn="0"/>
            </w:pPr>
            <w:r w:rsidRPr="005F68BF">
              <w:t>Unit of measure</w:t>
            </w:r>
          </w:p>
        </w:tc>
        <w:tc>
          <w:tcPr>
            <w:tcW w:w="586" w:type="pct"/>
          </w:tcPr>
          <w:p w14:paraId="20406138" w14:textId="77777777" w:rsidR="00D23179" w:rsidRPr="005F68BF" w:rsidRDefault="00D23179" w:rsidP="001813B7">
            <w:pPr>
              <w:pStyle w:val="TableText"/>
              <w:cnfStyle w:val="100000000000" w:firstRow="1" w:lastRow="0" w:firstColumn="0" w:lastColumn="0" w:oddVBand="0" w:evenVBand="0" w:oddHBand="0" w:evenHBand="0" w:firstRowFirstColumn="0" w:firstRowLastColumn="0" w:lastRowFirstColumn="0" w:lastRowLastColumn="0"/>
            </w:pPr>
            <w:r w:rsidRPr="005F68BF">
              <w:t>2018-2019 estimate</w:t>
            </w:r>
          </w:p>
        </w:tc>
        <w:tc>
          <w:tcPr>
            <w:tcW w:w="564" w:type="pct"/>
          </w:tcPr>
          <w:p w14:paraId="60DE77CF" w14:textId="77777777" w:rsidR="00D23179" w:rsidRPr="005F68BF" w:rsidRDefault="00D23179" w:rsidP="001813B7">
            <w:pPr>
              <w:pStyle w:val="TableText"/>
              <w:cnfStyle w:val="100000000000" w:firstRow="1" w:lastRow="0" w:firstColumn="0" w:lastColumn="0" w:oddVBand="0" w:evenVBand="0" w:oddHBand="0" w:evenHBand="0" w:firstRowFirstColumn="0" w:firstRowLastColumn="0" w:lastRowFirstColumn="0" w:lastRowLastColumn="0"/>
            </w:pPr>
            <w:r w:rsidRPr="005F68BF">
              <w:t>2018-19 actual</w:t>
            </w:r>
          </w:p>
        </w:tc>
        <w:tc>
          <w:tcPr>
            <w:tcW w:w="803" w:type="pct"/>
          </w:tcPr>
          <w:p w14:paraId="51A73191" w14:textId="77777777" w:rsidR="00D23179" w:rsidRPr="005F68BF" w:rsidRDefault="00D23179" w:rsidP="001813B7">
            <w:pPr>
              <w:pStyle w:val="TableText"/>
              <w:cnfStyle w:val="100000000000" w:firstRow="1" w:lastRow="0" w:firstColumn="0" w:lastColumn="0" w:oddVBand="0" w:evenVBand="0" w:oddHBand="0" w:evenHBand="0" w:firstRowFirstColumn="0" w:firstRowLastColumn="0" w:lastRowFirstColumn="0" w:lastRowLastColumn="0"/>
            </w:pPr>
            <w:r w:rsidRPr="005F68BF">
              <w:t>Performance Variation (%)</w:t>
            </w:r>
          </w:p>
        </w:tc>
      </w:tr>
      <w:bookmarkEnd w:id="67"/>
      <w:tr w:rsidR="005F68BF" w:rsidRPr="005F68BF" w14:paraId="3B4D0DEC" w14:textId="77777777" w:rsidTr="005F68BF">
        <w:tc>
          <w:tcPr>
            <w:cnfStyle w:val="001000000000" w:firstRow="0" w:lastRow="0" w:firstColumn="1" w:lastColumn="0" w:oddVBand="0" w:evenVBand="0" w:oddHBand="0" w:evenHBand="0" w:firstRowFirstColumn="0" w:firstRowLastColumn="0" w:lastRowFirstColumn="0" w:lastRowLastColumn="0"/>
            <w:tcW w:w="2312" w:type="pct"/>
          </w:tcPr>
          <w:p w14:paraId="718FBF1A" w14:textId="77777777" w:rsidR="005F68BF" w:rsidRPr="005F68BF" w:rsidRDefault="005F68BF" w:rsidP="005F68BF">
            <w:pPr>
              <w:pStyle w:val="TableText"/>
            </w:pPr>
            <w:r w:rsidRPr="005F68BF">
              <w:t>Average cost per case – Civil matters disposed in the Magistrates’ Court</w:t>
            </w:r>
          </w:p>
        </w:tc>
        <w:tc>
          <w:tcPr>
            <w:tcW w:w="735" w:type="pct"/>
          </w:tcPr>
          <w:p w14:paraId="32A34BCC"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dollars</w:t>
            </w:r>
          </w:p>
        </w:tc>
        <w:tc>
          <w:tcPr>
            <w:tcW w:w="586" w:type="pct"/>
          </w:tcPr>
          <w:p w14:paraId="3D9F949F"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781</w:t>
            </w:r>
          </w:p>
        </w:tc>
        <w:tc>
          <w:tcPr>
            <w:tcW w:w="564" w:type="pct"/>
          </w:tcPr>
          <w:p w14:paraId="2E15647D"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823</w:t>
            </w:r>
          </w:p>
        </w:tc>
        <w:tc>
          <w:tcPr>
            <w:tcW w:w="803" w:type="pct"/>
          </w:tcPr>
          <w:p w14:paraId="05BCE941"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5.4</w:t>
            </w:r>
          </w:p>
        </w:tc>
      </w:tr>
    </w:tbl>
    <w:p w14:paraId="74A0ED76" w14:textId="13F71E48" w:rsidR="00D23179" w:rsidRDefault="003B0C7D" w:rsidP="00D23179">
      <w:pPr>
        <w:pStyle w:val="BodyText"/>
      </w:pPr>
      <w:r>
        <w:t>T</w:t>
      </w:r>
      <w:r w:rsidR="00E952AB">
        <w:t>he</w:t>
      </w:r>
      <w:r w:rsidR="00D23179" w:rsidRPr="005F68BF">
        <w:t xml:space="preserve"> 2018-19 outcome is higher than the estimate due to higher than estimated costs and a lower than expected number</w:t>
      </w:r>
      <w:r w:rsidR="00D45E5B">
        <w:t xml:space="preserve"> </w:t>
      </w:r>
      <w:r w:rsidR="00D23179" w:rsidRPr="005F68BF">
        <w:t>of</w:t>
      </w:r>
      <w:r w:rsidR="00D45E5B">
        <w:t xml:space="preserve"> </w:t>
      </w:r>
      <w:r w:rsidR="00D23179" w:rsidRPr="005F68BF">
        <w:t>cases</w:t>
      </w:r>
      <w:r w:rsidR="00D45E5B">
        <w:t xml:space="preserve"> </w:t>
      </w:r>
      <w:r w:rsidR="00D23179" w:rsidRPr="005F68BF">
        <w:t>finalised.</w:t>
      </w:r>
    </w:p>
    <w:tbl>
      <w:tblPr>
        <w:tblStyle w:val="AccessibleTableNumerical"/>
        <w:tblW w:w="5000" w:type="pct"/>
        <w:tblLook w:val="04A0" w:firstRow="1" w:lastRow="0" w:firstColumn="1" w:lastColumn="0" w:noHBand="0" w:noVBand="1"/>
      </w:tblPr>
      <w:tblGrid>
        <w:gridCol w:w="4457"/>
        <w:gridCol w:w="1417"/>
        <w:gridCol w:w="1130"/>
        <w:gridCol w:w="1087"/>
        <w:gridCol w:w="1548"/>
      </w:tblGrid>
      <w:tr w:rsidR="00D23179" w:rsidRPr="005F68BF" w14:paraId="2653A035" w14:textId="77777777" w:rsidTr="001813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5CC2C0BA" w14:textId="77777777" w:rsidR="00D23179" w:rsidRPr="005F68BF" w:rsidRDefault="00D23179" w:rsidP="001813B7">
            <w:pPr>
              <w:pStyle w:val="TableText"/>
            </w:pPr>
            <w:bookmarkStart w:id="68" w:name="ColumnTitle_4"/>
            <w:r w:rsidRPr="005F68BF">
              <w:t>Performance measures</w:t>
            </w:r>
          </w:p>
        </w:tc>
        <w:tc>
          <w:tcPr>
            <w:tcW w:w="735" w:type="pct"/>
          </w:tcPr>
          <w:p w14:paraId="366878F6" w14:textId="77777777" w:rsidR="00D23179" w:rsidRPr="005F68BF" w:rsidRDefault="00D23179" w:rsidP="001813B7">
            <w:pPr>
              <w:pStyle w:val="TableText"/>
              <w:cnfStyle w:val="100000000000" w:firstRow="1" w:lastRow="0" w:firstColumn="0" w:lastColumn="0" w:oddVBand="0" w:evenVBand="0" w:oddHBand="0" w:evenHBand="0" w:firstRowFirstColumn="0" w:firstRowLastColumn="0" w:lastRowFirstColumn="0" w:lastRowLastColumn="0"/>
            </w:pPr>
            <w:r w:rsidRPr="005F68BF">
              <w:t>Unit of measure</w:t>
            </w:r>
          </w:p>
        </w:tc>
        <w:tc>
          <w:tcPr>
            <w:tcW w:w="586" w:type="pct"/>
          </w:tcPr>
          <w:p w14:paraId="60F54397" w14:textId="77777777" w:rsidR="00D23179" w:rsidRPr="005F68BF" w:rsidRDefault="00D23179" w:rsidP="001813B7">
            <w:pPr>
              <w:pStyle w:val="TableText"/>
              <w:cnfStyle w:val="100000000000" w:firstRow="1" w:lastRow="0" w:firstColumn="0" w:lastColumn="0" w:oddVBand="0" w:evenVBand="0" w:oddHBand="0" w:evenHBand="0" w:firstRowFirstColumn="0" w:firstRowLastColumn="0" w:lastRowFirstColumn="0" w:lastRowLastColumn="0"/>
            </w:pPr>
            <w:r w:rsidRPr="005F68BF">
              <w:t>2018-2019 estimate</w:t>
            </w:r>
          </w:p>
        </w:tc>
        <w:tc>
          <w:tcPr>
            <w:tcW w:w="564" w:type="pct"/>
          </w:tcPr>
          <w:p w14:paraId="3C2EE9F9" w14:textId="77777777" w:rsidR="00D23179" w:rsidRPr="005F68BF" w:rsidRDefault="00D23179" w:rsidP="001813B7">
            <w:pPr>
              <w:pStyle w:val="TableText"/>
              <w:cnfStyle w:val="100000000000" w:firstRow="1" w:lastRow="0" w:firstColumn="0" w:lastColumn="0" w:oddVBand="0" w:evenVBand="0" w:oddHBand="0" w:evenHBand="0" w:firstRowFirstColumn="0" w:firstRowLastColumn="0" w:lastRowFirstColumn="0" w:lastRowLastColumn="0"/>
            </w:pPr>
            <w:r w:rsidRPr="005F68BF">
              <w:t>2018-19 actual</w:t>
            </w:r>
          </w:p>
        </w:tc>
        <w:tc>
          <w:tcPr>
            <w:tcW w:w="803" w:type="pct"/>
          </w:tcPr>
          <w:p w14:paraId="6ED2C16F" w14:textId="77777777" w:rsidR="00D23179" w:rsidRPr="005F68BF" w:rsidRDefault="00D23179" w:rsidP="001813B7">
            <w:pPr>
              <w:pStyle w:val="TableText"/>
              <w:cnfStyle w:val="100000000000" w:firstRow="1" w:lastRow="0" w:firstColumn="0" w:lastColumn="0" w:oddVBand="0" w:evenVBand="0" w:oddHBand="0" w:evenHBand="0" w:firstRowFirstColumn="0" w:firstRowLastColumn="0" w:lastRowFirstColumn="0" w:lastRowLastColumn="0"/>
            </w:pPr>
            <w:r w:rsidRPr="005F68BF">
              <w:t>Performance Variation (%)</w:t>
            </w:r>
          </w:p>
        </w:tc>
      </w:tr>
      <w:bookmarkEnd w:id="68"/>
      <w:tr w:rsidR="005F68BF" w:rsidRPr="005F68BF" w14:paraId="5B9A3900" w14:textId="77777777" w:rsidTr="005F68BF">
        <w:tc>
          <w:tcPr>
            <w:cnfStyle w:val="001000000000" w:firstRow="0" w:lastRow="0" w:firstColumn="1" w:lastColumn="0" w:oddVBand="0" w:evenVBand="0" w:oddHBand="0" w:evenHBand="0" w:firstRowFirstColumn="0" w:firstRowLastColumn="0" w:lastRowFirstColumn="0" w:lastRowLastColumn="0"/>
            <w:tcW w:w="2312" w:type="pct"/>
          </w:tcPr>
          <w:p w14:paraId="19677BF3" w14:textId="77777777" w:rsidR="005F68BF" w:rsidRPr="005F68BF" w:rsidRDefault="005F68BF" w:rsidP="005F68BF">
            <w:pPr>
              <w:pStyle w:val="TableText"/>
            </w:pPr>
            <w:r w:rsidRPr="005F68BF">
              <w:t>Average cost per case – Family Division matters disposed in the Children’s Court</w:t>
            </w:r>
          </w:p>
        </w:tc>
        <w:tc>
          <w:tcPr>
            <w:tcW w:w="735" w:type="pct"/>
          </w:tcPr>
          <w:p w14:paraId="320AE541"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dollars</w:t>
            </w:r>
          </w:p>
        </w:tc>
        <w:tc>
          <w:tcPr>
            <w:tcW w:w="586" w:type="pct"/>
          </w:tcPr>
          <w:p w14:paraId="6709CF7E"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1,198</w:t>
            </w:r>
          </w:p>
        </w:tc>
        <w:tc>
          <w:tcPr>
            <w:tcW w:w="564" w:type="pct"/>
          </w:tcPr>
          <w:p w14:paraId="7E6A0FA7"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1,201</w:t>
            </w:r>
          </w:p>
        </w:tc>
        <w:tc>
          <w:tcPr>
            <w:tcW w:w="803" w:type="pct"/>
          </w:tcPr>
          <w:p w14:paraId="45E775AD"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0.3</w:t>
            </w:r>
          </w:p>
        </w:tc>
      </w:tr>
      <w:tr w:rsidR="005F68BF" w:rsidRPr="005F68BF" w14:paraId="3AB2CA08" w14:textId="77777777" w:rsidTr="005F68BF">
        <w:tc>
          <w:tcPr>
            <w:cnfStyle w:val="001000000000" w:firstRow="0" w:lastRow="0" w:firstColumn="1" w:lastColumn="0" w:oddVBand="0" w:evenVBand="0" w:oddHBand="0" w:evenHBand="0" w:firstRowFirstColumn="0" w:firstRowLastColumn="0" w:lastRowFirstColumn="0" w:lastRowLastColumn="0"/>
            <w:tcW w:w="2312" w:type="pct"/>
          </w:tcPr>
          <w:p w14:paraId="468995F5" w14:textId="5DFF9949" w:rsidR="005F68BF" w:rsidRPr="005F68BF" w:rsidRDefault="005F68BF" w:rsidP="005F68BF">
            <w:pPr>
              <w:pStyle w:val="TableText"/>
            </w:pPr>
            <w:r w:rsidRPr="005F68BF">
              <w:lastRenderedPageBreak/>
              <w:t xml:space="preserve">Average cost per case – Civil matters disposed in </w:t>
            </w:r>
            <w:r w:rsidR="00E57EEE">
              <w:t>Victorian Civil and Administrative Tribunal</w:t>
            </w:r>
          </w:p>
        </w:tc>
        <w:tc>
          <w:tcPr>
            <w:tcW w:w="735" w:type="pct"/>
          </w:tcPr>
          <w:p w14:paraId="274AB37E"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dollars</w:t>
            </w:r>
          </w:p>
        </w:tc>
        <w:tc>
          <w:tcPr>
            <w:tcW w:w="586" w:type="pct"/>
          </w:tcPr>
          <w:p w14:paraId="77D4BA4B"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787</w:t>
            </w:r>
          </w:p>
        </w:tc>
        <w:tc>
          <w:tcPr>
            <w:tcW w:w="564" w:type="pct"/>
          </w:tcPr>
          <w:p w14:paraId="36FBC110"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878</w:t>
            </w:r>
          </w:p>
        </w:tc>
        <w:tc>
          <w:tcPr>
            <w:tcW w:w="803" w:type="pct"/>
          </w:tcPr>
          <w:p w14:paraId="732A595A"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11.6</w:t>
            </w:r>
          </w:p>
        </w:tc>
      </w:tr>
    </w:tbl>
    <w:p w14:paraId="000157BA" w14:textId="6DE1211C" w:rsidR="00D23179" w:rsidRPr="005F68BF" w:rsidRDefault="003B0C7D" w:rsidP="00D23179">
      <w:pPr>
        <w:pStyle w:val="BodyText"/>
      </w:pPr>
      <w:r>
        <w:t>T</w:t>
      </w:r>
      <w:r w:rsidR="00E952AB">
        <w:t>he</w:t>
      </w:r>
      <w:r w:rsidR="00D23179" w:rsidRPr="005F68BF">
        <w:t xml:space="preserve"> 2018-19 outcome is higher than the estimate due to higher than estimated costs and a lower than expected number of cases finalised.</w:t>
      </w:r>
    </w:p>
    <w:tbl>
      <w:tblPr>
        <w:tblStyle w:val="AccessibleTableNumerical"/>
        <w:tblW w:w="5000" w:type="pct"/>
        <w:tblLook w:val="04A0" w:firstRow="1" w:lastRow="0" w:firstColumn="1" w:lastColumn="0" w:noHBand="0" w:noVBand="1"/>
      </w:tblPr>
      <w:tblGrid>
        <w:gridCol w:w="4457"/>
        <w:gridCol w:w="1417"/>
        <w:gridCol w:w="1130"/>
        <w:gridCol w:w="1087"/>
        <w:gridCol w:w="1548"/>
      </w:tblGrid>
      <w:tr w:rsidR="00D23179" w:rsidRPr="005F68BF" w14:paraId="38DFF491" w14:textId="77777777" w:rsidTr="001813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669E4BC1" w14:textId="77777777" w:rsidR="00D23179" w:rsidRPr="005F68BF" w:rsidRDefault="00D23179" w:rsidP="00D23179">
            <w:pPr>
              <w:pStyle w:val="TableText"/>
            </w:pPr>
            <w:bookmarkStart w:id="69" w:name="ColumnTitle_5"/>
            <w:r w:rsidRPr="005F68BF">
              <w:t>Performance measures</w:t>
            </w:r>
          </w:p>
        </w:tc>
        <w:tc>
          <w:tcPr>
            <w:tcW w:w="735" w:type="pct"/>
          </w:tcPr>
          <w:p w14:paraId="61CD1728" w14:textId="77777777" w:rsidR="00D23179" w:rsidRPr="005F68BF" w:rsidRDefault="00D23179" w:rsidP="00D23179">
            <w:pPr>
              <w:pStyle w:val="TableText"/>
              <w:cnfStyle w:val="100000000000" w:firstRow="1" w:lastRow="0" w:firstColumn="0" w:lastColumn="0" w:oddVBand="0" w:evenVBand="0" w:oddHBand="0" w:evenHBand="0" w:firstRowFirstColumn="0" w:firstRowLastColumn="0" w:lastRowFirstColumn="0" w:lastRowLastColumn="0"/>
            </w:pPr>
            <w:r w:rsidRPr="005F68BF">
              <w:t>Unit of measure</w:t>
            </w:r>
          </w:p>
        </w:tc>
        <w:tc>
          <w:tcPr>
            <w:tcW w:w="586" w:type="pct"/>
          </w:tcPr>
          <w:p w14:paraId="13FE56E4" w14:textId="77777777" w:rsidR="00D23179" w:rsidRPr="005F68BF" w:rsidRDefault="00D23179" w:rsidP="00D23179">
            <w:pPr>
              <w:pStyle w:val="TableText"/>
              <w:cnfStyle w:val="100000000000" w:firstRow="1" w:lastRow="0" w:firstColumn="0" w:lastColumn="0" w:oddVBand="0" w:evenVBand="0" w:oddHBand="0" w:evenHBand="0" w:firstRowFirstColumn="0" w:firstRowLastColumn="0" w:lastRowFirstColumn="0" w:lastRowLastColumn="0"/>
            </w:pPr>
            <w:r w:rsidRPr="005F68BF">
              <w:t>2018-2019 estimate</w:t>
            </w:r>
          </w:p>
        </w:tc>
        <w:tc>
          <w:tcPr>
            <w:tcW w:w="564" w:type="pct"/>
          </w:tcPr>
          <w:p w14:paraId="1F5817E3" w14:textId="77777777" w:rsidR="00D23179" w:rsidRPr="005F68BF" w:rsidRDefault="00D23179" w:rsidP="00D23179">
            <w:pPr>
              <w:pStyle w:val="TableText"/>
              <w:cnfStyle w:val="100000000000" w:firstRow="1" w:lastRow="0" w:firstColumn="0" w:lastColumn="0" w:oddVBand="0" w:evenVBand="0" w:oddHBand="0" w:evenHBand="0" w:firstRowFirstColumn="0" w:firstRowLastColumn="0" w:lastRowFirstColumn="0" w:lastRowLastColumn="0"/>
            </w:pPr>
            <w:r w:rsidRPr="005F68BF">
              <w:t>2018-19 actual</w:t>
            </w:r>
          </w:p>
        </w:tc>
        <w:tc>
          <w:tcPr>
            <w:tcW w:w="803" w:type="pct"/>
          </w:tcPr>
          <w:p w14:paraId="119915A4" w14:textId="77777777" w:rsidR="00D23179" w:rsidRPr="005F68BF" w:rsidRDefault="00D23179" w:rsidP="00D23179">
            <w:pPr>
              <w:pStyle w:val="TableText"/>
              <w:cnfStyle w:val="100000000000" w:firstRow="1" w:lastRow="0" w:firstColumn="0" w:lastColumn="0" w:oddVBand="0" w:evenVBand="0" w:oddHBand="0" w:evenHBand="0" w:firstRowFirstColumn="0" w:firstRowLastColumn="0" w:lastRowFirstColumn="0" w:lastRowLastColumn="0"/>
            </w:pPr>
            <w:r w:rsidRPr="005F68BF">
              <w:t>Performance Variation (%)</w:t>
            </w:r>
          </w:p>
        </w:tc>
      </w:tr>
      <w:bookmarkEnd w:id="69"/>
      <w:tr w:rsidR="005F68BF" w:rsidRPr="005F68BF" w14:paraId="3BFB155E" w14:textId="77777777" w:rsidTr="005F68BF">
        <w:tc>
          <w:tcPr>
            <w:cnfStyle w:val="001000000000" w:firstRow="0" w:lastRow="0" w:firstColumn="1" w:lastColumn="0" w:oddVBand="0" w:evenVBand="0" w:oddHBand="0" w:evenHBand="0" w:firstRowFirstColumn="0" w:firstRowLastColumn="0" w:lastRowFirstColumn="0" w:lastRowLastColumn="0"/>
            <w:tcW w:w="2312" w:type="pct"/>
          </w:tcPr>
          <w:p w14:paraId="7A78F3BB" w14:textId="77777777" w:rsidR="005F68BF" w:rsidRPr="005F68BF" w:rsidRDefault="005F68BF" w:rsidP="00D23179">
            <w:pPr>
              <w:pStyle w:val="TableText"/>
              <w:keepNext/>
            </w:pPr>
            <w:r w:rsidRPr="005F68BF">
              <w:t>Average cost per case – Coronial matters disposed in the Coroners Court</w:t>
            </w:r>
          </w:p>
        </w:tc>
        <w:tc>
          <w:tcPr>
            <w:tcW w:w="735" w:type="pct"/>
          </w:tcPr>
          <w:p w14:paraId="0D2B3FE1"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dollars</w:t>
            </w:r>
          </w:p>
        </w:tc>
        <w:tc>
          <w:tcPr>
            <w:tcW w:w="586" w:type="pct"/>
          </w:tcPr>
          <w:p w14:paraId="4F3E406D"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3,688</w:t>
            </w:r>
          </w:p>
        </w:tc>
        <w:tc>
          <w:tcPr>
            <w:tcW w:w="564" w:type="pct"/>
          </w:tcPr>
          <w:p w14:paraId="223A7D73"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4,311</w:t>
            </w:r>
          </w:p>
        </w:tc>
        <w:tc>
          <w:tcPr>
            <w:tcW w:w="803" w:type="pct"/>
          </w:tcPr>
          <w:p w14:paraId="38EB752D"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16.9</w:t>
            </w:r>
          </w:p>
        </w:tc>
      </w:tr>
    </w:tbl>
    <w:p w14:paraId="58B672E7" w14:textId="15962244" w:rsidR="00D23179" w:rsidRPr="005F68BF" w:rsidRDefault="003B0C7D" w:rsidP="00D23179">
      <w:pPr>
        <w:pStyle w:val="BodyText"/>
      </w:pPr>
      <w:r>
        <w:t>T</w:t>
      </w:r>
      <w:r w:rsidR="00E952AB">
        <w:t>he</w:t>
      </w:r>
      <w:r w:rsidR="00D23179" w:rsidRPr="005F68BF">
        <w:t xml:space="preserve"> 2018-19 outcome is higher than the estimate due to higher one-off investment in health and wellbeing and the digital program at the court, and lower case finalisations than originally anticipated.</w:t>
      </w:r>
    </w:p>
    <w:tbl>
      <w:tblPr>
        <w:tblStyle w:val="AccessibleTableNumerical"/>
        <w:tblW w:w="5000" w:type="pct"/>
        <w:tblLook w:val="04A0" w:firstRow="1" w:lastRow="0" w:firstColumn="1" w:lastColumn="0" w:noHBand="0" w:noVBand="1"/>
      </w:tblPr>
      <w:tblGrid>
        <w:gridCol w:w="4457"/>
        <w:gridCol w:w="1417"/>
        <w:gridCol w:w="1130"/>
        <w:gridCol w:w="1087"/>
        <w:gridCol w:w="1548"/>
      </w:tblGrid>
      <w:tr w:rsidR="00D23179" w:rsidRPr="005F68BF" w14:paraId="082F8DD0" w14:textId="77777777" w:rsidTr="001813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79D8C643" w14:textId="77777777" w:rsidR="00D23179" w:rsidRPr="005F68BF" w:rsidRDefault="00D23179" w:rsidP="001813B7">
            <w:pPr>
              <w:pStyle w:val="TableText"/>
            </w:pPr>
            <w:bookmarkStart w:id="70" w:name="ColumnTitle_6"/>
            <w:r w:rsidRPr="005F68BF">
              <w:t>Performance measures</w:t>
            </w:r>
          </w:p>
        </w:tc>
        <w:tc>
          <w:tcPr>
            <w:tcW w:w="735" w:type="pct"/>
          </w:tcPr>
          <w:p w14:paraId="0C3AF972" w14:textId="77777777" w:rsidR="00D23179" w:rsidRPr="005F68BF" w:rsidRDefault="00D23179" w:rsidP="001813B7">
            <w:pPr>
              <w:pStyle w:val="TableText"/>
              <w:cnfStyle w:val="100000000000" w:firstRow="1" w:lastRow="0" w:firstColumn="0" w:lastColumn="0" w:oddVBand="0" w:evenVBand="0" w:oddHBand="0" w:evenHBand="0" w:firstRowFirstColumn="0" w:firstRowLastColumn="0" w:lastRowFirstColumn="0" w:lastRowLastColumn="0"/>
            </w:pPr>
            <w:r w:rsidRPr="005F68BF">
              <w:t>Unit of measure</w:t>
            </w:r>
          </w:p>
        </w:tc>
        <w:tc>
          <w:tcPr>
            <w:tcW w:w="586" w:type="pct"/>
          </w:tcPr>
          <w:p w14:paraId="4D803CB1" w14:textId="77777777" w:rsidR="00D23179" w:rsidRPr="005F68BF" w:rsidRDefault="00D23179" w:rsidP="001813B7">
            <w:pPr>
              <w:pStyle w:val="TableText"/>
              <w:cnfStyle w:val="100000000000" w:firstRow="1" w:lastRow="0" w:firstColumn="0" w:lastColumn="0" w:oddVBand="0" w:evenVBand="0" w:oddHBand="0" w:evenHBand="0" w:firstRowFirstColumn="0" w:firstRowLastColumn="0" w:lastRowFirstColumn="0" w:lastRowLastColumn="0"/>
            </w:pPr>
            <w:r w:rsidRPr="005F68BF">
              <w:t>2018-2019 estimate</w:t>
            </w:r>
          </w:p>
        </w:tc>
        <w:tc>
          <w:tcPr>
            <w:tcW w:w="564" w:type="pct"/>
          </w:tcPr>
          <w:p w14:paraId="4BA52792" w14:textId="77777777" w:rsidR="00D23179" w:rsidRPr="005F68BF" w:rsidRDefault="00D23179" w:rsidP="001813B7">
            <w:pPr>
              <w:pStyle w:val="TableText"/>
              <w:cnfStyle w:val="100000000000" w:firstRow="1" w:lastRow="0" w:firstColumn="0" w:lastColumn="0" w:oddVBand="0" w:evenVBand="0" w:oddHBand="0" w:evenHBand="0" w:firstRowFirstColumn="0" w:firstRowLastColumn="0" w:lastRowFirstColumn="0" w:lastRowLastColumn="0"/>
            </w:pPr>
            <w:r w:rsidRPr="005F68BF">
              <w:t>2018-19 actual</w:t>
            </w:r>
          </w:p>
        </w:tc>
        <w:tc>
          <w:tcPr>
            <w:tcW w:w="803" w:type="pct"/>
          </w:tcPr>
          <w:p w14:paraId="19EBDAA4" w14:textId="77777777" w:rsidR="00D23179" w:rsidRPr="005F68BF" w:rsidRDefault="00D23179" w:rsidP="001813B7">
            <w:pPr>
              <w:pStyle w:val="TableText"/>
              <w:cnfStyle w:val="100000000000" w:firstRow="1" w:lastRow="0" w:firstColumn="0" w:lastColumn="0" w:oddVBand="0" w:evenVBand="0" w:oddHBand="0" w:evenHBand="0" w:firstRowFirstColumn="0" w:firstRowLastColumn="0" w:lastRowFirstColumn="0" w:lastRowLastColumn="0"/>
            </w:pPr>
            <w:r w:rsidRPr="005F68BF">
              <w:t>Performance Variation (%)</w:t>
            </w:r>
          </w:p>
        </w:tc>
      </w:tr>
      <w:bookmarkEnd w:id="70"/>
      <w:tr w:rsidR="005F68BF" w:rsidRPr="005F68BF" w14:paraId="3B6453EC" w14:textId="77777777" w:rsidTr="005F68BF">
        <w:tc>
          <w:tcPr>
            <w:cnfStyle w:val="001000000000" w:firstRow="0" w:lastRow="0" w:firstColumn="1" w:lastColumn="0" w:oddVBand="0" w:evenVBand="0" w:oddHBand="0" w:evenHBand="0" w:firstRowFirstColumn="0" w:firstRowLastColumn="0" w:lastRowFirstColumn="0" w:lastRowLastColumn="0"/>
            <w:tcW w:w="2312" w:type="pct"/>
          </w:tcPr>
          <w:p w14:paraId="081E3F33" w14:textId="77777777" w:rsidR="005F68BF" w:rsidRPr="005F68BF" w:rsidRDefault="005F68BF" w:rsidP="005F68BF">
            <w:pPr>
              <w:pStyle w:val="TableText"/>
            </w:pPr>
            <w:r w:rsidRPr="005F68BF">
              <w:t>Average cost per case – Criminal matters disposed in the Supreme Court</w:t>
            </w:r>
          </w:p>
        </w:tc>
        <w:tc>
          <w:tcPr>
            <w:tcW w:w="735" w:type="pct"/>
          </w:tcPr>
          <w:p w14:paraId="0B6B4712"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dollars</w:t>
            </w:r>
          </w:p>
        </w:tc>
        <w:tc>
          <w:tcPr>
            <w:tcW w:w="586" w:type="pct"/>
          </w:tcPr>
          <w:p w14:paraId="2D923237"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47,025</w:t>
            </w:r>
          </w:p>
        </w:tc>
        <w:tc>
          <w:tcPr>
            <w:tcW w:w="564" w:type="pct"/>
          </w:tcPr>
          <w:p w14:paraId="5C9D360E"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45,857</w:t>
            </w:r>
          </w:p>
        </w:tc>
        <w:tc>
          <w:tcPr>
            <w:tcW w:w="803" w:type="pct"/>
          </w:tcPr>
          <w:p w14:paraId="162F9B45"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-2.5</w:t>
            </w:r>
          </w:p>
        </w:tc>
      </w:tr>
      <w:tr w:rsidR="005F68BF" w:rsidRPr="005F68BF" w14:paraId="3B836B3C" w14:textId="77777777" w:rsidTr="005F68BF">
        <w:tc>
          <w:tcPr>
            <w:cnfStyle w:val="001000000000" w:firstRow="0" w:lastRow="0" w:firstColumn="1" w:lastColumn="0" w:oddVBand="0" w:evenVBand="0" w:oddHBand="0" w:evenHBand="0" w:firstRowFirstColumn="0" w:firstRowLastColumn="0" w:lastRowFirstColumn="0" w:lastRowLastColumn="0"/>
            <w:tcW w:w="2312" w:type="pct"/>
          </w:tcPr>
          <w:p w14:paraId="12F464DF" w14:textId="77777777" w:rsidR="005F68BF" w:rsidRPr="005F68BF" w:rsidRDefault="005F68BF" w:rsidP="005F68BF">
            <w:pPr>
              <w:pStyle w:val="TableText"/>
            </w:pPr>
            <w:r w:rsidRPr="005F68BF">
              <w:t>Average cost per case – Criminal matters disposed in the County Court</w:t>
            </w:r>
          </w:p>
        </w:tc>
        <w:tc>
          <w:tcPr>
            <w:tcW w:w="735" w:type="pct"/>
          </w:tcPr>
          <w:p w14:paraId="44CE7436"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dollars</w:t>
            </w:r>
          </w:p>
        </w:tc>
        <w:tc>
          <w:tcPr>
            <w:tcW w:w="586" w:type="pct"/>
          </w:tcPr>
          <w:p w14:paraId="3F4D141C"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14,776</w:t>
            </w:r>
          </w:p>
        </w:tc>
        <w:tc>
          <w:tcPr>
            <w:tcW w:w="564" w:type="pct"/>
          </w:tcPr>
          <w:p w14:paraId="0B093D82"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16,280</w:t>
            </w:r>
          </w:p>
        </w:tc>
        <w:tc>
          <w:tcPr>
            <w:tcW w:w="803" w:type="pct"/>
          </w:tcPr>
          <w:p w14:paraId="7C8954B4"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10.2</w:t>
            </w:r>
          </w:p>
        </w:tc>
      </w:tr>
    </w:tbl>
    <w:p w14:paraId="1B7C2AB0" w14:textId="01F1E879" w:rsidR="00D23179" w:rsidRPr="005F68BF" w:rsidRDefault="003B0C7D" w:rsidP="00D23179">
      <w:pPr>
        <w:pStyle w:val="BodyText"/>
      </w:pPr>
      <w:r>
        <w:t>T</w:t>
      </w:r>
      <w:r w:rsidR="00E952AB">
        <w:t>he</w:t>
      </w:r>
      <w:r w:rsidR="00D23179" w:rsidRPr="005F68BF">
        <w:t xml:space="preserve"> 2018-19 outcome is higher than the estimate due to one-off funding initiatives designed to improve and reform court systems and processes, and lower than expected number of finalisations.</w:t>
      </w:r>
    </w:p>
    <w:tbl>
      <w:tblPr>
        <w:tblStyle w:val="AccessibleTableNumerical"/>
        <w:tblW w:w="5000" w:type="pct"/>
        <w:tblLook w:val="04A0" w:firstRow="1" w:lastRow="0" w:firstColumn="1" w:lastColumn="0" w:noHBand="0" w:noVBand="1"/>
      </w:tblPr>
      <w:tblGrid>
        <w:gridCol w:w="4457"/>
        <w:gridCol w:w="1417"/>
        <w:gridCol w:w="1130"/>
        <w:gridCol w:w="1087"/>
        <w:gridCol w:w="1548"/>
      </w:tblGrid>
      <w:tr w:rsidR="00D23179" w:rsidRPr="005F68BF" w14:paraId="5527B0EF" w14:textId="77777777" w:rsidTr="001813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057E6800" w14:textId="77777777" w:rsidR="00D23179" w:rsidRPr="005F68BF" w:rsidRDefault="00D23179" w:rsidP="001813B7">
            <w:pPr>
              <w:pStyle w:val="TableText"/>
            </w:pPr>
            <w:bookmarkStart w:id="71" w:name="ColumnTitle_7"/>
            <w:r w:rsidRPr="005F68BF">
              <w:t>Performance measures</w:t>
            </w:r>
          </w:p>
        </w:tc>
        <w:tc>
          <w:tcPr>
            <w:tcW w:w="735" w:type="pct"/>
          </w:tcPr>
          <w:p w14:paraId="5D68751B" w14:textId="77777777" w:rsidR="00D23179" w:rsidRPr="005F68BF" w:rsidRDefault="00D23179" w:rsidP="001813B7">
            <w:pPr>
              <w:pStyle w:val="TableText"/>
              <w:cnfStyle w:val="100000000000" w:firstRow="1" w:lastRow="0" w:firstColumn="0" w:lastColumn="0" w:oddVBand="0" w:evenVBand="0" w:oddHBand="0" w:evenHBand="0" w:firstRowFirstColumn="0" w:firstRowLastColumn="0" w:lastRowFirstColumn="0" w:lastRowLastColumn="0"/>
            </w:pPr>
            <w:r w:rsidRPr="005F68BF">
              <w:t>Unit of measure</w:t>
            </w:r>
          </w:p>
        </w:tc>
        <w:tc>
          <w:tcPr>
            <w:tcW w:w="586" w:type="pct"/>
          </w:tcPr>
          <w:p w14:paraId="0B6173FD" w14:textId="77777777" w:rsidR="00D23179" w:rsidRPr="005F68BF" w:rsidRDefault="00D23179" w:rsidP="001813B7">
            <w:pPr>
              <w:pStyle w:val="TableText"/>
              <w:cnfStyle w:val="100000000000" w:firstRow="1" w:lastRow="0" w:firstColumn="0" w:lastColumn="0" w:oddVBand="0" w:evenVBand="0" w:oddHBand="0" w:evenHBand="0" w:firstRowFirstColumn="0" w:firstRowLastColumn="0" w:lastRowFirstColumn="0" w:lastRowLastColumn="0"/>
            </w:pPr>
            <w:r w:rsidRPr="005F68BF">
              <w:t>2018-2019 estimate</w:t>
            </w:r>
          </w:p>
        </w:tc>
        <w:tc>
          <w:tcPr>
            <w:tcW w:w="564" w:type="pct"/>
          </w:tcPr>
          <w:p w14:paraId="34AB68F5" w14:textId="77777777" w:rsidR="00D23179" w:rsidRPr="005F68BF" w:rsidRDefault="00D23179" w:rsidP="001813B7">
            <w:pPr>
              <w:pStyle w:val="TableText"/>
              <w:cnfStyle w:val="100000000000" w:firstRow="1" w:lastRow="0" w:firstColumn="0" w:lastColumn="0" w:oddVBand="0" w:evenVBand="0" w:oddHBand="0" w:evenHBand="0" w:firstRowFirstColumn="0" w:firstRowLastColumn="0" w:lastRowFirstColumn="0" w:lastRowLastColumn="0"/>
            </w:pPr>
            <w:r w:rsidRPr="005F68BF">
              <w:t>2018-19 actual</w:t>
            </w:r>
          </w:p>
        </w:tc>
        <w:tc>
          <w:tcPr>
            <w:tcW w:w="803" w:type="pct"/>
          </w:tcPr>
          <w:p w14:paraId="2EE653C0" w14:textId="77777777" w:rsidR="00D23179" w:rsidRPr="005F68BF" w:rsidRDefault="00D23179" w:rsidP="001813B7">
            <w:pPr>
              <w:pStyle w:val="TableText"/>
              <w:cnfStyle w:val="100000000000" w:firstRow="1" w:lastRow="0" w:firstColumn="0" w:lastColumn="0" w:oddVBand="0" w:evenVBand="0" w:oddHBand="0" w:evenHBand="0" w:firstRowFirstColumn="0" w:firstRowLastColumn="0" w:lastRowFirstColumn="0" w:lastRowLastColumn="0"/>
            </w:pPr>
            <w:r w:rsidRPr="005F68BF">
              <w:t>Performance Variation (%)</w:t>
            </w:r>
          </w:p>
        </w:tc>
      </w:tr>
      <w:bookmarkEnd w:id="71"/>
      <w:tr w:rsidR="005F68BF" w:rsidRPr="005F68BF" w14:paraId="24C46E79" w14:textId="77777777" w:rsidTr="005F68BF">
        <w:tc>
          <w:tcPr>
            <w:cnfStyle w:val="001000000000" w:firstRow="0" w:lastRow="0" w:firstColumn="1" w:lastColumn="0" w:oddVBand="0" w:evenVBand="0" w:oddHBand="0" w:evenHBand="0" w:firstRowFirstColumn="0" w:firstRowLastColumn="0" w:lastRowFirstColumn="0" w:lastRowLastColumn="0"/>
            <w:tcW w:w="2312" w:type="pct"/>
          </w:tcPr>
          <w:p w14:paraId="12A981AD" w14:textId="77777777" w:rsidR="005F68BF" w:rsidRPr="005F68BF" w:rsidRDefault="005F68BF" w:rsidP="005F68BF">
            <w:pPr>
              <w:pStyle w:val="TableText"/>
            </w:pPr>
            <w:r w:rsidRPr="005F68BF">
              <w:t>Average cost per case – Criminal matters disposed in the Magistrates’ Court</w:t>
            </w:r>
          </w:p>
        </w:tc>
        <w:tc>
          <w:tcPr>
            <w:tcW w:w="735" w:type="pct"/>
          </w:tcPr>
          <w:p w14:paraId="0BE082CC"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dollars</w:t>
            </w:r>
          </w:p>
        </w:tc>
        <w:tc>
          <w:tcPr>
            <w:tcW w:w="586" w:type="pct"/>
          </w:tcPr>
          <w:p w14:paraId="3F068162"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967</w:t>
            </w:r>
          </w:p>
        </w:tc>
        <w:tc>
          <w:tcPr>
            <w:tcW w:w="564" w:type="pct"/>
          </w:tcPr>
          <w:p w14:paraId="779E6C0F"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1,149</w:t>
            </w:r>
          </w:p>
        </w:tc>
        <w:tc>
          <w:tcPr>
            <w:tcW w:w="803" w:type="pct"/>
          </w:tcPr>
          <w:p w14:paraId="13A46507"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18.8</w:t>
            </w:r>
          </w:p>
        </w:tc>
      </w:tr>
    </w:tbl>
    <w:p w14:paraId="48F4377D" w14:textId="4648AD96" w:rsidR="00D23179" w:rsidRPr="005F68BF" w:rsidRDefault="006F3CF5" w:rsidP="00D23179">
      <w:pPr>
        <w:pStyle w:val="BodyText"/>
      </w:pPr>
      <w:r>
        <w:t>T</w:t>
      </w:r>
      <w:r w:rsidR="00E952AB">
        <w:t>he</w:t>
      </w:r>
      <w:r w:rsidR="00D23179" w:rsidRPr="005F68BF">
        <w:t xml:space="preserve"> 2018-19 outcome is higher than the estimate due to higher than estimated costs and a lower than expected number of cases finalised. Contributing to the reduction in finalisations is a reduction in infringement related matters and low-level off</w:t>
      </w:r>
      <w:r>
        <w:t>ending coming before the court.</w:t>
      </w:r>
    </w:p>
    <w:tbl>
      <w:tblPr>
        <w:tblStyle w:val="AccessibleTableNumerical"/>
        <w:tblW w:w="5000" w:type="pct"/>
        <w:tblLook w:val="04A0" w:firstRow="1" w:lastRow="0" w:firstColumn="1" w:lastColumn="0" w:noHBand="0" w:noVBand="1"/>
      </w:tblPr>
      <w:tblGrid>
        <w:gridCol w:w="4457"/>
        <w:gridCol w:w="1417"/>
        <w:gridCol w:w="1130"/>
        <w:gridCol w:w="1087"/>
        <w:gridCol w:w="1548"/>
      </w:tblGrid>
      <w:tr w:rsidR="00D23179" w:rsidRPr="005F68BF" w14:paraId="23F2F810" w14:textId="77777777" w:rsidTr="001813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5C018130" w14:textId="77777777" w:rsidR="00D23179" w:rsidRPr="005F68BF" w:rsidRDefault="00D23179" w:rsidP="001813B7">
            <w:pPr>
              <w:pStyle w:val="TableText"/>
            </w:pPr>
            <w:bookmarkStart w:id="72" w:name="ColumnTitle_8"/>
            <w:r w:rsidRPr="005F68BF">
              <w:t>Performance measures</w:t>
            </w:r>
          </w:p>
        </w:tc>
        <w:tc>
          <w:tcPr>
            <w:tcW w:w="735" w:type="pct"/>
          </w:tcPr>
          <w:p w14:paraId="40C5F2EB" w14:textId="77777777" w:rsidR="00D23179" w:rsidRPr="005F68BF" w:rsidRDefault="00D23179" w:rsidP="001813B7">
            <w:pPr>
              <w:pStyle w:val="TableText"/>
              <w:cnfStyle w:val="100000000000" w:firstRow="1" w:lastRow="0" w:firstColumn="0" w:lastColumn="0" w:oddVBand="0" w:evenVBand="0" w:oddHBand="0" w:evenHBand="0" w:firstRowFirstColumn="0" w:firstRowLastColumn="0" w:lastRowFirstColumn="0" w:lastRowLastColumn="0"/>
            </w:pPr>
            <w:r w:rsidRPr="005F68BF">
              <w:t>Unit of measure</w:t>
            </w:r>
          </w:p>
        </w:tc>
        <w:tc>
          <w:tcPr>
            <w:tcW w:w="586" w:type="pct"/>
          </w:tcPr>
          <w:p w14:paraId="0504EB1B" w14:textId="77777777" w:rsidR="00D23179" w:rsidRPr="005F68BF" w:rsidRDefault="00D23179" w:rsidP="001813B7">
            <w:pPr>
              <w:pStyle w:val="TableText"/>
              <w:cnfStyle w:val="100000000000" w:firstRow="1" w:lastRow="0" w:firstColumn="0" w:lastColumn="0" w:oddVBand="0" w:evenVBand="0" w:oddHBand="0" w:evenHBand="0" w:firstRowFirstColumn="0" w:firstRowLastColumn="0" w:lastRowFirstColumn="0" w:lastRowLastColumn="0"/>
            </w:pPr>
            <w:r w:rsidRPr="005F68BF">
              <w:t>2018-2019 estimate</w:t>
            </w:r>
          </w:p>
        </w:tc>
        <w:tc>
          <w:tcPr>
            <w:tcW w:w="564" w:type="pct"/>
          </w:tcPr>
          <w:p w14:paraId="28BC1419" w14:textId="77777777" w:rsidR="00D23179" w:rsidRPr="005F68BF" w:rsidRDefault="00D23179" w:rsidP="001813B7">
            <w:pPr>
              <w:pStyle w:val="TableText"/>
              <w:cnfStyle w:val="100000000000" w:firstRow="1" w:lastRow="0" w:firstColumn="0" w:lastColumn="0" w:oddVBand="0" w:evenVBand="0" w:oddHBand="0" w:evenHBand="0" w:firstRowFirstColumn="0" w:firstRowLastColumn="0" w:lastRowFirstColumn="0" w:lastRowLastColumn="0"/>
            </w:pPr>
            <w:r w:rsidRPr="005F68BF">
              <w:t>2018-19 actual</w:t>
            </w:r>
          </w:p>
        </w:tc>
        <w:tc>
          <w:tcPr>
            <w:tcW w:w="803" w:type="pct"/>
          </w:tcPr>
          <w:p w14:paraId="525BB9C7" w14:textId="77777777" w:rsidR="00D23179" w:rsidRPr="005F68BF" w:rsidRDefault="00D23179" w:rsidP="001813B7">
            <w:pPr>
              <w:pStyle w:val="TableText"/>
              <w:cnfStyle w:val="100000000000" w:firstRow="1" w:lastRow="0" w:firstColumn="0" w:lastColumn="0" w:oddVBand="0" w:evenVBand="0" w:oddHBand="0" w:evenHBand="0" w:firstRowFirstColumn="0" w:firstRowLastColumn="0" w:lastRowFirstColumn="0" w:lastRowLastColumn="0"/>
            </w:pPr>
            <w:r w:rsidRPr="005F68BF">
              <w:t>Performance Variation (%)</w:t>
            </w:r>
          </w:p>
        </w:tc>
      </w:tr>
      <w:bookmarkEnd w:id="72"/>
      <w:tr w:rsidR="005F68BF" w:rsidRPr="005F68BF" w14:paraId="6ADCB9B1" w14:textId="77777777" w:rsidTr="005F68BF">
        <w:tc>
          <w:tcPr>
            <w:cnfStyle w:val="001000000000" w:firstRow="0" w:lastRow="0" w:firstColumn="1" w:lastColumn="0" w:oddVBand="0" w:evenVBand="0" w:oddHBand="0" w:evenHBand="0" w:firstRowFirstColumn="0" w:firstRowLastColumn="0" w:lastRowFirstColumn="0" w:lastRowLastColumn="0"/>
            <w:tcW w:w="2312" w:type="pct"/>
          </w:tcPr>
          <w:p w14:paraId="794BB1CD" w14:textId="77777777" w:rsidR="005F68BF" w:rsidRPr="005F68BF" w:rsidRDefault="005F68BF" w:rsidP="005F68BF">
            <w:pPr>
              <w:pStyle w:val="TableText"/>
            </w:pPr>
            <w:r w:rsidRPr="005F68BF">
              <w:t>Average cost per case – Criminal matters disposed in the Children’s Court</w:t>
            </w:r>
          </w:p>
        </w:tc>
        <w:tc>
          <w:tcPr>
            <w:tcW w:w="735" w:type="pct"/>
          </w:tcPr>
          <w:p w14:paraId="67F0FC3C"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dollars</w:t>
            </w:r>
          </w:p>
        </w:tc>
        <w:tc>
          <w:tcPr>
            <w:tcW w:w="586" w:type="pct"/>
          </w:tcPr>
          <w:p w14:paraId="230976D2"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766</w:t>
            </w:r>
          </w:p>
        </w:tc>
        <w:tc>
          <w:tcPr>
            <w:tcW w:w="564" w:type="pct"/>
          </w:tcPr>
          <w:p w14:paraId="3D2014C8"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1,017</w:t>
            </w:r>
          </w:p>
        </w:tc>
        <w:tc>
          <w:tcPr>
            <w:tcW w:w="803" w:type="pct"/>
          </w:tcPr>
          <w:p w14:paraId="12CA02DE"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32.8</w:t>
            </w:r>
          </w:p>
        </w:tc>
      </w:tr>
    </w:tbl>
    <w:p w14:paraId="2301F8E3" w14:textId="1FF64A18" w:rsidR="005F68BF" w:rsidRDefault="006F3CF5" w:rsidP="00D23179">
      <w:pPr>
        <w:pStyle w:val="BodyText"/>
      </w:pPr>
      <w:r>
        <w:t>T</w:t>
      </w:r>
      <w:r w:rsidR="00E952AB">
        <w:t>he</w:t>
      </w:r>
      <w:r w:rsidR="00D23179" w:rsidRPr="005F68BF">
        <w:t xml:space="preserve"> 2018-19 outcome is higher than the estimate due to higher than estimated costs and a lower than expected number of cases finalised. </w:t>
      </w:r>
    </w:p>
    <w:p w14:paraId="699C5F81" w14:textId="6DB43F8C" w:rsidR="00D23179" w:rsidRPr="00D23179" w:rsidRDefault="00D23179" w:rsidP="004E222A">
      <w:pPr>
        <w:pStyle w:val="BodyText"/>
        <w:keepNext/>
        <w:rPr>
          <w:rStyle w:val="Bold"/>
        </w:rPr>
      </w:pPr>
      <w:r w:rsidRPr="00D23179">
        <w:rPr>
          <w:rStyle w:val="Bold"/>
        </w:rPr>
        <w:lastRenderedPageBreak/>
        <w:t>Quantity:</w:t>
      </w:r>
    </w:p>
    <w:tbl>
      <w:tblPr>
        <w:tblStyle w:val="AccessibleTableNumerical"/>
        <w:tblW w:w="5000" w:type="pct"/>
        <w:tblLook w:val="04A0" w:firstRow="1" w:lastRow="0" w:firstColumn="1" w:lastColumn="0" w:noHBand="0" w:noVBand="1"/>
      </w:tblPr>
      <w:tblGrid>
        <w:gridCol w:w="4457"/>
        <w:gridCol w:w="1417"/>
        <w:gridCol w:w="1130"/>
        <w:gridCol w:w="1087"/>
        <w:gridCol w:w="1548"/>
      </w:tblGrid>
      <w:tr w:rsidR="00D23179" w:rsidRPr="005F68BF" w14:paraId="60A2D4DA" w14:textId="77777777" w:rsidTr="001813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64B9EDFF" w14:textId="77777777" w:rsidR="00D23179" w:rsidRPr="005F68BF" w:rsidRDefault="00D23179" w:rsidP="001813B7">
            <w:pPr>
              <w:pStyle w:val="TableText"/>
            </w:pPr>
            <w:bookmarkStart w:id="73" w:name="ColumnTitle_9"/>
            <w:r w:rsidRPr="005F68BF">
              <w:t>Performance measures</w:t>
            </w:r>
          </w:p>
        </w:tc>
        <w:tc>
          <w:tcPr>
            <w:tcW w:w="735" w:type="pct"/>
          </w:tcPr>
          <w:p w14:paraId="4BEC41C1" w14:textId="77777777" w:rsidR="00D23179" w:rsidRPr="005F68BF" w:rsidRDefault="00D23179" w:rsidP="001813B7">
            <w:pPr>
              <w:pStyle w:val="TableText"/>
              <w:cnfStyle w:val="100000000000" w:firstRow="1" w:lastRow="0" w:firstColumn="0" w:lastColumn="0" w:oddVBand="0" w:evenVBand="0" w:oddHBand="0" w:evenHBand="0" w:firstRowFirstColumn="0" w:firstRowLastColumn="0" w:lastRowFirstColumn="0" w:lastRowLastColumn="0"/>
            </w:pPr>
            <w:r w:rsidRPr="005F68BF">
              <w:t>Unit of measure</w:t>
            </w:r>
          </w:p>
        </w:tc>
        <w:tc>
          <w:tcPr>
            <w:tcW w:w="586" w:type="pct"/>
          </w:tcPr>
          <w:p w14:paraId="41A35517" w14:textId="77777777" w:rsidR="00D23179" w:rsidRPr="005F68BF" w:rsidRDefault="00D23179" w:rsidP="001813B7">
            <w:pPr>
              <w:pStyle w:val="TableText"/>
              <w:cnfStyle w:val="100000000000" w:firstRow="1" w:lastRow="0" w:firstColumn="0" w:lastColumn="0" w:oddVBand="0" w:evenVBand="0" w:oddHBand="0" w:evenHBand="0" w:firstRowFirstColumn="0" w:firstRowLastColumn="0" w:lastRowFirstColumn="0" w:lastRowLastColumn="0"/>
            </w:pPr>
            <w:r w:rsidRPr="005F68BF">
              <w:t>2018-2019 estimate</w:t>
            </w:r>
          </w:p>
        </w:tc>
        <w:tc>
          <w:tcPr>
            <w:tcW w:w="564" w:type="pct"/>
          </w:tcPr>
          <w:p w14:paraId="3204343D" w14:textId="77777777" w:rsidR="00D23179" w:rsidRPr="005F68BF" w:rsidRDefault="00D23179" w:rsidP="001813B7">
            <w:pPr>
              <w:pStyle w:val="TableText"/>
              <w:cnfStyle w:val="100000000000" w:firstRow="1" w:lastRow="0" w:firstColumn="0" w:lastColumn="0" w:oddVBand="0" w:evenVBand="0" w:oddHBand="0" w:evenHBand="0" w:firstRowFirstColumn="0" w:firstRowLastColumn="0" w:lastRowFirstColumn="0" w:lastRowLastColumn="0"/>
            </w:pPr>
            <w:r w:rsidRPr="005F68BF">
              <w:t>2018-19 actual</w:t>
            </w:r>
          </w:p>
        </w:tc>
        <w:tc>
          <w:tcPr>
            <w:tcW w:w="803" w:type="pct"/>
          </w:tcPr>
          <w:p w14:paraId="6654DCAD" w14:textId="77777777" w:rsidR="00D23179" w:rsidRPr="005F68BF" w:rsidRDefault="00D23179" w:rsidP="001813B7">
            <w:pPr>
              <w:pStyle w:val="TableText"/>
              <w:cnfStyle w:val="100000000000" w:firstRow="1" w:lastRow="0" w:firstColumn="0" w:lastColumn="0" w:oddVBand="0" w:evenVBand="0" w:oddHBand="0" w:evenHBand="0" w:firstRowFirstColumn="0" w:firstRowLastColumn="0" w:lastRowFirstColumn="0" w:lastRowLastColumn="0"/>
            </w:pPr>
            <w:r w:rsidRPr="005F68BF">
              <w:t>Performance Variation (%)</w:t>
            </w:r>
          </w:p>
        </w:tc>
      </w:tr>
      <w:bookmarkEnd w:id="73"/>
      <w:tr w:rsidR="005F68BF" w:rsidRPr="005F68BF" w14:paraId="6368E88A" w14:textId="77777777" w:rsidTr="005F68BF">
        <w:tc>
          <w:tcPr>
            <w:cnfStyle w:val="001000000000" w:firstRow="0" w:lastRow="0" w:firstColumn="1" w:lastColumn="0" w:oddVBand="0" w:evenVBand="0" w:oddHBand="0" w:evenHBand="0" w:firstRowFirstColumn="0" w:firstRowLastColumn="0" w:lastRowFirstColumn="0" w:lastRowLastColumn="0"/>
            <w:tcW w:w="2312" w:type="pct"/>
          </w:tcPr>
          <w:p w14:paraId="3C6C7E9C" w14:textId="1622F6BD" w:rsidR="005F68BF" w:rsidRPr="000D0CCB" w:rsidRDefault="005F68BF" w:rsidP="000D0CCB">
            <w:pPr>
              <w:pStyle w:val="TableText"/>
            </w:pPr>
            <w:r w:rsidRPr="000D0CCB">
              <w:t>Case clearance rate</w:t>
            </w:r>
            <w:r w:rsidR="000D0CCB" w:rsidRPr="000D0CCB">
              <w:rPr>
                <w:vertAlign w:val="superscript"/>
              </w:rPr>
              <w:fldChar w:fldCharType="begin"/>
            </w:r>
            <w:r w:rsidR="000D0CCB" w:rsidRPr="000D0CCB">
              <w:rPr>
                <w:vertAlign w:val="superscript"/>
              </w:rPr>
              <w:instrText xml:space="preserve"> REF Note1CaseClearanceRate \n \h </w:instrText>
            </w:r>
            <w:r w:rsidR="000D0CCB">
              <w:rPr>
                <w:vertAlign w:val="superscript"/>
              </w:rPr>
              <w:instrText xml:space="preserve"> \* MERGEFORMAT </w:instrText>
            </w:r>
            <w:r w:rsidR="000D0CCB" w:rsidRPr="000D0CCB">
              <w:rPr>
                <w:vertAlign w:val="superscript"/>
              </w:rPr>
            </w:r>
            <w:r w:rsidR="000D0CCB" w:rsidRPr="000D0CCB">
              <w:rPr>
                <w:vertAlign w:val="superscript"/>
              </w:rPr>
              <w:fldChar w:fldCharType="separate"/>
            </w:r>
            <w:r w:rsidR="0067082F">
              <w:rPr>
                <w:vertAlign w:val="superscript"/>
              </w:rPr>
              <w:t>(1)</w:t>
            </w:r>
            <w:r w:rsidR="000D0CCB" w:rsidRPr="000D0CCB">
              <w:rPr>
                <w:vertAlign w:val="superscript"/>
              </w:rPr>
              <w:fldChar w:fldCharType="end"/>
            </w:r>
            <w:r w:rsidR="000D0CCB">
              <w:rPr>
                <w:vertAlign w:val="superscript"/>
              </w:rPr>
              <w:t xml:space="preserve"> </w:t>
            </w:r>
            <w:r w:rsidRPr="000D0CCB">
              <w:t xml:space="preserve">– </w:t>
            </w:r>
            <w:r w:rsidRPr="000D0CCB">
              <w:br/>
              <w:t xml:space="preserve">Civil matters disposed </w:t>
            </w:r>
            <w:r w:rsidRPr="000D0CCB">
              <w:br/>
              <w:t>in the Supreme Court</w:t>
            </w:r>
          </w:p>
        </w:tc>
        <w:tc>
          <w:tcPr>
            <w:tcW w:w="735" w:type="pct"/>
          </w:tcPr>
          <w:p w14:paraId="2942004A"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per cent</w:t>
            </w:r>
          </w:p>
        </w:tc>
        <w:tc>
          <w:tcPr>
            <w:tcW w:w="586" w:type="pct"/>
          </w:tcPr>
          <w:p w14:paraId="6411D3A6"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100</w:t>
            </w:r>
          </w:p>
        </w:tc>
        <w:tc>
          <w:tcPr>
            <w:tcW w:w="564" w:type="pct"/>
          </w:tcPr>
          <w:p w14:paraId="1AF16D0F"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100</w:t>
            </w:r>
            <w:r w:rsidRPr="005F68BF">
              <w:br/>
              <w:t xml:space="preserve">(26,830 / </w:t>
            </w:r>
            <w:r w:rsidRPr="005F68BF">
              <w:br/>
              <w:t>26,825)</w:t>
            </w:r>
          </w:p>
        </w:tc>
        <w:tc>
          <w:tcPr>
            <w:tcW w:w="803" w:type="pct"/>
          </w:tcPr>
          <w:p w14:paraId="3AF1A58D"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0.0</w:t>
            </w:r>
          </w:p>
        </w:tc>
      </w:tr>
      <w:tr w:rsidR="005F68BF" w:rsidRPr="005F68BF" w14:paraId="6C5FCE8C" w14:textId="77777777" w:rsidTr="005F68BF">
        <w:tc>
          <w:tcPr>
            <w:cnfStyle w:val="001000000000" w:firstRow="0" w:lastRow="0" w:firstColumn="1" w:lastColumn="0" w:oddVBand="0" w:evenVBand="0" w:oddHBand="0" w:evenHBand="0" w:firstRowFirstColumn="0" w:firstRowLastColumn="0" w:lastRowFirstColumn="0" w:lastRowLastColumn="0"/>
            <w:tcW w:w="2312" w:type="pct"/>
          </w:tcPr>
          <w:p w14:paraId="4AADD990" w14:textId="49F72F82" w:rsidR="005F68BF" w:rsidRPr="000D0CCB" w:rsidRDefault="005F68BF" w:rsidP="000D0CCB">
            <w:pPr>
              <w:pStyle w:val="TableText"/>
            </w:pPr>
            <w:r w:rsidRPr="000D0CCB">
              <w:t>Case clearance rate</w:t>
            </w:r>
            <w:r w:rsidR="000D0CCB" w:rsidRPr="000D0CCB">
              <w:rPr>
                <w:vertAlign w:val="superscript"/>
              </w:rPr>
              <w:fldChar w:fldCharType="begin"/>
            </w:r>
            <w:r w:rsidR="000D0CCB" w:rsidRPr="000D0CCB">
              <w:rPr>
                <w:vertAlign w:val="superscript"/>
              </w:rPr>
              <w:instrText xml:space="preserve"> REF Note1CaseClearanceRate \n \h </w:instrText>
            </w:r>
            <w:r w:rsidR="000D0CCB">
              <w:rPr>
                <w:vertAlign w:val="superscript"/>
              </w:rPr>
              <w:instrText xml:space="preserve"> \* MERGEFORMAT </w:instrText>
            </w:r>
            <w:r w:rsidR="000D0CCB" w:rsidRPr="000D0CCB">
              <w:rPr>
                <w:vertAlign w:val="superscript"/>
              </w:rPr>
            </w:r>
            <w:r w:rsidR="000D0CCB" w:rsidRPr="000D0CCB">
              <w:rPr>
                <w:vertAlign w:val="superscript"/>
              </w:rPr>
              <w:fldChar w:fldCharType="separate"/>
            </w:r>
            <w:r w:rsidR="0067082F">
              <w:rPr>
                <w:vertAlign w:val="superscript"/>
              </w:rPr>
              <w:t>(1)</w:t>
            </w:r>
            <w:r w:rsidR="000D0CCB" w:rsidRPr="000D0CCB">
              <w:rPr>
                <w:vertAlign w:val="superscript"/>
              </w:rPr>
              <w:fldChar w:fldCharType="end"/>
            </w:r>
            <w:r w:rsidRPr="000D0CCB">
              <w:t xml:space="preserve"> – </w:t>
            </w:r>
            <w:r w:rsidRPr="000D0CCB">
              <w:br/>
              <w:t xml:space="preserve">Civil matters disposed </w:t>
            </w:r>
            <w:r w:rsidRPr="000D0CCB">
              <w:br/>
              <w:t>in the County Court</w:t>
            </w:r>
          </w:p>
        </w:tc>
        <w:tc>
          <w:tcPr>
            <w:tcW w:w="735" w:type="pct"/>
          </w:tcPr>
          <w:p w14:paraId="0A804494"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per cent</w:t>
            </w:r>
          </w:p>
        </w:tc>
        <w:tc>
          <w:tcPr>
            <w:tcW w:w="586" w:type="pct"/>
          </w:tcPr>
          <w:p w14:paraId="75D39E61"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100</w:t>
            </w:r>
          </w:p>
        </w:tc>
        <w:tc>
          <w:tcPr>
            <w:tcW w:w="564" w:type="pct"/>
          </w:tcPr>
          <w:p w14:paraId="526FED6B"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95.41</w:t>
            </w:r>
            <w:r w:rsidRPr="005F68BF">
              <w:br/>
              <w:t>(5,761 /</w:t>
            </w:r>
            <w:r w:rsidRPr="005F68BF">
              <w:br/>
              <w:t>6,038)</w:t>
            </w:r>
          </w:p>
        </w:tc>
        <w:tc>
          <w:tcPr>
            <w:tcW w:w="803" w:type="pct"/>
          </w:tcPr>
          <w:p w14:paraId="2AF3F737" w14:textId="77777777" w:rsidR="005F68BF" w:rsidRPr="005F68BF"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5F68BF">
              <w:t>-4.6</w:t>
            </w:r>
          </w:p>
        </w:tc>
      </w:tr>
      <w:tr w:rsidR="005F68BF" w:rsidRPr="000D0CCB" w14:paraId="1E07C59E" w14:textId="77777777" w:rsidTr="005F68BF">
        <w:tc>
          <w:tcPr>
            <w:cnfStyle w:val="001000000000" w:firstRow="0" w:lastRow="0" w:firstColumn="1" w:lastColumn="0" w:oddVBand="0" w:evenVBand="0" w:oddHBand="0" w:evenHBand="0" w:firstRowFirstColumn="0" w:firstRowLastColumn="0" w:lastRowFirstColumn="0" w:lastRowLastColumn="0"/>
            <w:tcW w:w="2312" w:type="pct"/>
          </w:tcPr>
          <w:p w14:paraId="3283BB55" w14:textId="658096D8" w:rsidR="005F68BF" w:rsidRPr="000D0CCB" w:rsidRDefault="005F68BF" w:rsidP="005F68BF">
            <w:pPr>
              <w:pStyle w:val="TableText"/>
            </w:pPr>
            <w:r w:rsidRPr="000D0CCB">
              <w:t>Case clearance rate</w:t>
            </w:r>
            <w:r w:rsidR="000D0CCB" w:rsidRPr="000D0CCB">
              <w:rPr>
                <w:vertAlign w:val="superscript"/>
              </w:rPr>
              <w:fldChar w:fldCharType="begin"/>
            </w:r>
            <w:r w:rsidR="000D0CCB" w:rsidRPr="000D0CCB">
              <w:rPr>
                <w:vertAlign w:val="superscript"/>
              </w:rPr>
              <w:instrText xml:space="preserve"> REF Note1CaseClearanceRate \n \h </w:instrText>
            </w:r>
            <w:r w:rsidR="000D0CCB">
              <w:rPr>
                <w:vertAlign w:val="superscript"/>
              </w:rPr>
              <w:instrText xml:space="preserve"> \* MERGEFORMAT </w:instrText>
            </w:r>
            <w:r w:rsidR="000D0CCB" w:rsidRPr="000D0CCB">
              <w:rPr>
                <w:vertAlign w:val="superscript"/>
              </w:rPr>
            </w:r>
            <w:r w:rsidR="000D0CCB" w:rsidRPr="000D0CCB">
              <w:rPr>
                <w:vertAlign w:val="superscript"/>
              </w:rPr>
              <w:fldChar w:fldCharType="separate"/>
            </w:r>
            <w:r w:rsidR="0067082F">
              <w:rPr>
                <w:vertAlign w:val="superscript"/>
              </w:rPr>
              <w:t>(1)</w:t>
            </w:r>
            <w:r w:rsidR="000D0CCB" w:rsidRPr="000D0CCB">
              <w:rPr>
                <w:vertAlign w:val="superscript"/>
              </w:rPr>
              <w:fldChar w:fldCharType="end"/>
            </w:r>
            <w:r w:rsidRPr="000D0CCB">
              <w:t xml:space="preserve"> – </w:t>
            </w:r>
            <w:r w:rsidRPr="000D0CCB">
              <w:br/>
              <w:t xml:space="preserve">Civil matters disposed </w:t>
            </w:r>
            <w:r w:rsidRPr="000D0CCB">
              <w:br/>
              <w:t>in the Magistrates’ Court</w:t>
            </w:r>
          </w:p>
        </w:tc>
        <w:tc>
          <w:tcPr>
            <w:tcW w:w="735" w:type="pct"/>
          </w:tcPr>
          <w:p w14:paraId="02B68A11" w14:textId="77777777" w:rsidR="005F68BF" w:rsidRPr="000D0CCB"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0D0CCB">
              <w:t>per cent</w:t>
            </w:r>
          </w:p>
        </w:tc>
        <w:tc>
          <w:tcPr>
            <w:tcW w:w="586" w:type="pct"/>
          </w:tcPr>
          <w:p w14:paraId="2FDB6E04" w14:textId="77777777" w:rsidR="005F68BF" w:rsidRPr="000D0CCB"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0D0CCB">
              <w:t>100</w:t>
            </w:r>
          </w:p>
        </w:tc>
        <w:tc>
          <w:tcPr>
            <w:tcW w:w="564" w:type="pct"/>
          </w:tcPr>
          <w:p w14:paraId="10186002" w14:textId="77777777" w:rsidR="005F68BF" w:rsidRPr="000D0CCB"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0D0CCB">
              <w:t>93</w:t>
            </w:r>
            <w:r w:rsidRPr="000D0CCB">
              <w:br/>
              <w:t>(60,747 /</w:t>
            </w:r>
            <w:r w:rsidRPr="000D0CCB">
              <w:br/>
              <w:t>65,348)</w:t>
            </w:r>
          </w:p>
        </w:tc>
        <w:tc>
          <w:tcPr>
            <w:tcW w:w="803" w:type="pct"/>
          </w:tcPr>
          <w:p w14:paraId="1227DAF6" w14:textId="77777777" w:rsidR="005F68BF" w:rsidRPr="000D0CCB" w:rsidRDefault="005F68BF" w:rsidP="005F68BF">
            <w:pPr>
              <w:pStyle w:val="TableText"/>
              <w:cnfStyle w:val="000000000000" w:firstRow="0" w:lastRow="0" w:firstColumn="0" w:lastColumn="0" w:oddVBand="0" w:evenVBand="0" w:oddHBand="0" w:evenHBand="0" w:firstRowFirstColumn="0" w:firstRowLastColumn="0" w:lastRowFirstColumn="0" w:lastRowLastColumn="0"/>
            </w:pPr>
            <w:r w:rsidRPr="000D0CCB">
              <w:t>-7.0</w:t>
            </w:r>
          </w:p>
        </w:tc>
      </w:tr>
    </w:tbl>
    <w:p w14:paraId="4537089A" w14:textId="00666D87" w:rsidR="00D23179" w:rsidRPr="000D0CCB" w:rsidRDefault="006F3CF5" w:rsidP="00D23179">
      <w:pPr>
        <w:pStyle w:val="BodyText"/>
      </w:pPr>
      <w:r w:rsidRPr="000D0CCB">
        <w:t>T</w:t>
      </w:r>
      <w:r w:rsidR="00E952AB" w:rsidRPr="000D0CCB">
        <w:t>he</w:t>
      </w:r>
      <w:r w:rsidR="00D23179" w:rsidRPr="000D0CCB">
        <w:t xml:space="preserve"> 2018-19 outcome is lower than the estimate due to a higher than expected number of initiations and a lower than expected number</w:t>
      </w:r>
      <w:r w:rsidR="00D45E5B" w:rsidRPr="000D0CCB">
        <w:t xml:space="preserve"> </w:t>
      </w:r>
      <w:r w:rsidR="00D23179" w:rsidRPr="000D0CCB">
        <w:t>of</w:t>
      </w:r>
      <w:r w:rsidR="00D45E5B" w:rsidRPr="000D0CCB">
        <w:t xml:space="preserve"> </w:t>
      </w:r>
      <w:r w:rsidR="00D23179" w:rsidRPr="000D0CCB">
        <w:t xml:space="preserve">finalisations. </w:t>
      </w:r>
    </w:p>
    <w:tbl>
      <w:tblPr>
        <w:tblStyle w:val="AccessibleTableNumerical"/>
        <w:tblW w:w="5000" w:type="pct"/>
        <w:tblLook w:val="04A0" w:firstRow="1" w:lastRow="0" w:firstColumn="1" w:lastColumn="0" w:noHBand="0" w:noVBand="1"/>
      </w:tblPr>
      <w:tblGrid>
        <w:gridCol w:w="4457"/>
        <w:gridCol w:w="1417"/>
        <w:gridCol w:w="1130"/>
        <w:gridCol w:w="1087"/>
        <w:gridCol w:w="1548"/>
      </w:tblGrid>
      <w:tr w:rsidR="00E051A7" w:rsidRPr="000D0CCB" w14:paraId="56F03805" w14:textId="77777777" w:rsidTr="001813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5DEC1724" w14:textId="77777777" w:rsidR="00E051A7" w:rsidRPr="000D0CCB" w:rsidRDefault="00E051A7" w:rsidP="001813B7">
            <w:pPr>
              <w:pStyle w:val="TableText"/>
            </w:pPr>
            <w:bookmarkStart w:id="74" w:name="ColumnTitle_10"/>
            <w:r w:rsidRPr="000D0CCB">
              <w:t>Performance measures</w:t>
            </w:r>
          </w:p>
        </w:tc>
        <w:tc>
          <w:tcPr>
            <w:tcW w:w="735" w:type="pct"/>
          </w:tcPr>
          <w:p w14:paraId="4540A6CE" w14:textId="77777777" w:rsidR="00E051A7" w:rsidRPr="000D0CCB" w:rsidRDefault="00E051A7" w:rsidP="001813B7">
            <w:pPr>
              <w:pStyle w:val="TableText"/>
              <w:cnfStyle w:val="100000000000" w:firstRow="1" w:lastRow="0" w:firstColumn="0" w:lastColumn="0" w:oddVBand="0" w:evenVBand="0" w:oddHBand="0" w:evenHBand="0" w:firstRowFirstColumn="0" w:firstRowLastColumn="0" w:lastRowFirstColumn="0" w:lastRowLastColumn="0"/>
            </w:pPr>
            <w:r w:rsidRPr="000D0CCB">
              <w:t>Unit of measure</w:t>
            </w:r>
          </w:p>
        </w:tc>
        <w:tc>
          <w:tcPr>
            <w:tcW w:w="586" w:type="pct"/>
          </w:tcPr>
          <w:p w14:paraId="5C4C07CC" w14:textId="77777777" w:rsidR="00E051A7" w:rsidRPr="000D0CCB" w:rsidRDefault="00E051A7" w:rsidP="001813B7">
            <w:pPr>
              <w:pStyle w:val="TableText"/>
              <w:cnfStyle w:val="100000000000" w:firstRow="1" w:lastRow="0" w:firstColumn="0" w:lastColumn="0" w:oddVBand="0" w:evenVBand="0" w:oddHBand="0" w:evenHBand="0" w:firstRowFirstColumn="0" w:firstRowLastColumn="0" w:lastRowFirstColumn="0" w:lastRowLastColumn="0"/>
            </w:pPr>
            <w:r w:rsidRPr="000D0CCB">
              <w:t>2018-2019 estimate</w:t>
            </w:r>
          </w:p>
        </w:tc>
        <w:tc>
          <w:tcPr>
            <w:tcW w:w="564" w:type="pct"/>
          </w:tcPr>
          <w:p w14:paraId="6BD40A94" w14:textId="77777777" w:rsidR="00E051A7" w:rsidRPr="000D0CCB" w:rsidRDefault="00E051A7" w:rsidP="001813B7">
            <w:pPr>
              <w:pStyle w:val="TableText"/>
              <w:cnfStyle w:val="100000000000" w:firstRow="1" w:lastRow="0" w:firstColumn="0" w:lastColumn="0" w:oddVBand="0" w:evenVBand="0" w:oddHBand="0" w:evenHBand="0" w:firstRowFirstColumn="0" w:firstRowLastColumn="0" w:lastRowFirstColumn="0" w:lastRowLastColumn="0"/>
            </w:pPr>
            <w:r w:rsidRPr="000D0CCB">
              <w:t>2018-19 actual</w:t>
            </w:r>
          </w:p>
        </w:tc>
        <w:tc>
          <w:tcPr>
            <w:tcW w:w="803" w:type="pct"/>
          </w:tcPr>
          <w:p w14:paraId="40A6B811" w14:textId="77777777" w:rsidR="00E051A7" w:rsidRPr="000D0CCB" w:rsidRDefault="00E051A7" w:rsidP="001813B7">
            <w:pPr>
              <w:pStyle w:val="TableText"/>
              <w:cnfStyle w:val="100000000000" w:firstRow="1" w:lastRow="0" w:firstColumn="0" w:lastColumn="0" w:oddVBand="0" w:evenVBand="0" w:oddHBand="0" w:evenHBand="0" w:firstRowFirstColumn="0" w:firstRowLastColumn="0" w:lastRowFirstColumn="0" w:lastRowLastColumn="0"/>
            </w:pPr>
            <w:r w:rsidRPr="000D0CCB">
              <w:t>Performance Variation (%)</w:t>
            </w:r>
          </w:p>
        </w:tc>
      </w:tr>
      <w:bookmarkEnd w:id="74"/>
      <w:tr w:rsidR="00E051A7" w:rsidRPr="000D0CCB" w14:paraId="72C5359B" w14:textId="77777777" w:rsidTr="000D0CCB">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312" w:type="pct"/>
          </w:tcPr>
          <w:p w14:paraId="1FE14445" w14:textId="3E91E374" w:rsidR="00E051A7" w:rsidRPr="000D0CCB" w:rsidRDefault="00E051A7" w:rsidP="00E051A7">
            <w:pPr>
              <w:pStyle w:val="TableText"/>
            </w:pPr>
            <w:r w:rsidRPr="000D0CCB">
              <w:t>Case clearance rate</w:t>
            </w:r>
            <w:r w:rsidR="000D0CCB" w:rsidRPr="000D0CCB">
              <w:rPr>
                <w:vertAlign w:val="superscript"/>
              </w:rPr>
              <w:fldChar w:fldCharType="begin"/>
            </w:r>
            <w:r w:rsidR="000D0CCB" w:rsidRPr="000D0CCB">
              <w:rPr>
                <w:vertAlign w:val="superscript"/>
              </w:rPr>
              <w:instrText xml:space="preserve"> REF Note1CaseClearanceRate \n \h </w:instrText>
            </w:r>
            <w:r w:rsidR="000D0CCB">
              <w:rPr>
                <w:vertAlign w:val="superscript"/>
              </w:rPr>
              <w:instrText xml:space="preserve"> \* MERGEFORMAT </w:instrText>
            </w:r>
            <w:r w:rsidR="000D0CCB" w:rsidRPr="000D0CCB">
              <w:rPr>
                <w:vertAlign w:val="superscript"/>
              </w:rPr>
            </w:r>
            <w:r w:rsidR="000D0CCB" w:rsidRPr="000D0CCB">
              <w:rPr>
                <w:vertAlign w:val="superscript"/>
              </w:rPr>
              <w:fldChar w:fldCharType="separate"/>
            </w:r>
            <w:r w:rsidR="0067082F">
              <w:rPr>
                <w:vertAlign w:val="superscript"/>
              </w:rPr>
              <w:t>(1)</w:t>
            </w:r>
            <w:r w:rsidR="000D0CCB" w:rsidRPr="000D0CCB">
              <w:rPr>
                <w:vertAlign w:val="superscript"/>
              </w:rPr>
              <w:fldChar w:fldCharType="end"/>
            </w:r>
            <w:r w:rsidRPr="000D0CCB">
              <w:t xml:space="preserve"> – </w:t>
            </w:r>
            <w:r w:rsidRPr="000D0CCB">
              <w:br/>
              <w:t xml:space="preserve">Family Division matters disposed </w:t>
            </w:r>
            <w:r w:rsidRPr="000D0CCB">
              <w:br/>
              <w:t>in the Children’s</w:t>
            </w:r>
            <w:r w:rsidR="00D45E5B" w:rsidRPr="000D0CCB">
              <w:t xml:space="preserve"> </w:t>
            </w:r>
            <w:r w:rsidRPr="000D0CCB">
              <w:t>Court</w:t>
            </w:r>
          </w:p>
        </w:tc>
        <w:tc>
          <w:tcPr>
            <w:tcW w:w="735" w:type="pct"/>
          </w:tcPr>
          <w:p w14:paraId="2004CD75" w14:textId="77777777" w:rsidR="00E051A7" w:rsidRPr="000D0CCB" w:rsidRDefault="00E051A7" w:rsidP="000D0CCB">
            <w:pPr>
              <w:pStyle w:val="TableText"/>
              <w:cnfStyle w:val="000000000000" w:firstRow="0" w:lastRow="0" w:firstColumn="0" w:lastColumn="0" w:oddVBand="0" w:evenVBand="0" w:oddHBand="0" w:evenHBand="0" w:firstRowFirstColumn="0" w:firstRowLastColumn="0" w:lastRowFirstColumn="0" w:lastRowLastColumn="0"/>
            </w:pPr>
            <w:r w:rsidRPr="000D0CCB">
              <w:t>per cent</w:t>
            </w:r>
          </w:p>
        </w:tc>
        <w:tc>
          <w:tcPr>
            <w:tcW w:w="586" w:type="pct"/>
          </w:tcPr>
          <w:p w14:paraId="734AB26E" w14:textId="77777777" w:rsidR="00E051A7" w:rsidRPr="000D0CCB" w:rsidRDefault="00E051A7" w:rsidP="000D0CCB">
            <w:pPr>
              <w:pStyle w:val="TableText"/>
              <w:cnfStyle w:val="000000000000" w:firstRow="0" w:lastRow="0" w:firstColumn="0" w:lastColumn="0" w:oddVBand="0" w:evenVBand="0" w:oddHBand="0" w:evenHBand="0" w:firstRowFirstColumn="0" w:firstRowLastColumn="0" w:lastRowFirstColumn="0" w:lastRowLastColumn="0"/>
            </w:pPr>
            <w:r w:rsidRPr="000D0CCB">
              <w:t>100</w:t>
            </w:r>
          </w:p>
        </w:tc>
        <w:tc>
          <w:tcPr>
            <w:tcW w:w="564" w:type="pct"/>
          </w:tcPr>
          <w:p w14:paraId="13AC1741" w14:textId="77777777" w:rsidR="00E051A7" w:rsidRPr="000D0CCB" w:rsidRDefault="00E051A7" w:rsidP="000D0CCB">
            <w:pPr>
              <w:pStyle w:val="TableText"/>
              <w:cnfStyle w:val="000000000000" w:firstRow="0" w:lastRow="0" w:firstColumn="0" w:lastColumn="0" w:oddVBand="0" w:evenVBand="0" w:oddHBand="0" w:evenHBand="0" w:firstRowFirstColumn="0" w:firstRowLastColumn="0" w:lastRowFirstColumn="0" w:lastRowLastColumn="0"/>
            </w:pPr>
            <w:r w:rsidRPr="000D0CCB">
              <w:t>87</w:t>
            </w:r>
            <w:r w:rsidRPr="000D0CCB">
              <w:br/>
              <w:t>(19,214 /</w:t>
            </w:r>
            <w:r w:rsidRPr="000D0CCB">
              <w:br/>
              <w:t>22,097)</w:t>
            </w:r>
          </w:p>
        </w:tc>
        <w:tc>
          <w:tcPr>
            <w:tcW w:w="803" w:type="pct"/>
          </w:tcPr>
          <w:p w14:paraId="4C04E4AA" w14:textId="77777777" w:rsidR="00E051A7" w:rsidRPr="000D0CCB" w:rsidRDefault="00E051A7" w:rsidP="000D0CCB">
            <w:pPr>
              <w:pStyle w:val="TableText"/>
              <w:cnfStyle w:val="000000000000" w:firstRow="0" w:lastRow="0" w:firstColumn="0" w:lastColumn="0" w:oddVBand="0" w:evenVBand="0" w:oddHBand="0" w:evenHBand="0" w:firstRowFirstColumn="0" w:firstRowLastColumn="0" w:lastRowFirstColumn="0" w:lastRowLastColumn="0"/>
            </w:pPr>
            <w:r w:rsidRPr="000D0CCB">
              <w:t>-13.0</w:t>
            </w:r>
          </w:p>
        </w:tc>
      </w:tr>
    </w:tbl>
    <w:p w14:paraId="1907A5C2" w14:textId="1A1F18B3" w:rsidR="00E051A7" w:rsidRPr="000D0CCB" w:rsidRDefault="006F3CF5" w:rsidP="00E051A7">
      <w:pPr>
        <w:pStyle w:val="BodyText"/>
      </w:pPr>
      <w:r w:rsidRPr="000D0CCB">
        <w:t>T</w:t>
      </w:r>
      <w:r w:rsidR="00E952AB" w:rsidRPr="000D0CCB">
        <w:t>he</w:t>
      </w:r>
      <w:r w:rsidR="00E051A7" w:rsidRPr="000D0CCB">
        <w:t xml:space="preserve"> 2018-19 outcome is lower than the estimate as the court finalised more matters in 2018-19 than in 2017-18 but also experienced a</w:t>
      </w:r>
      <w:r w:rsidR="00D45E5B" w:rsidRPr="000D0CCB">
        <w:t xml:space="preserve"> </w:t>
      </w:r>
      <w:r w:rsidR="00E051A7" w:rsidRPr="000D0CCB">
        <w:t>higher than expected number of initiations.</w:t>
      </w:r>
    </w:p>
    <w:tbl>
      <w:tblPr>
        <w:tblStyle w:val="AccessibleTableNumerical"/>
        <w:tblW w:w="5000" w:type="pct"/>
        <w:tblLook w:val="04A0" w:firstRow="1" w:lastRow="0" w:firstColumn="1" w:lastColumn="0" w:noHBand="0" w:noVBand="1"/>
      </w:tblPr>
      <w:tblGrid>
        <w:gridCol w:w="4457"/>
        <w:gridCol w:w="1417"/>
        <w:gridCol w:w="1130"/>
        <w:gridCol w:w="1087"/>
        <w:gridCol w:w="1548"/>
      </w:tblGrid>
      <w:tr w:rsidR="00E051A7" w:rsidRPr="000D0CCB" w14:paraId="317C4513" w14:textId="77777777" w:rsidTr="00E051A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70FA3D8F" w14:textId="6C0AAD4D" w:rsidR="00E051A7" w:rsidRPr="000D0CCB" w:rsidRDefault="00E051A7" w:rsidP="00E051A7">
            <w:pPr>
              <w:pStyle w:val="TableText"/>
            </w:pPr>
            <w:bookmarkStart w:id="75" w:name="ColumnTitle_11"/>
            <w:r w:rsidRPr="000D0CCB">
              <w:t>Performance measures</w:t>
            </w:r>
          </w:p>
        </w:tc>
        <w:tc>
          <w:tcPr>
            <w:tcW w:w="735" w:type="pct"/>
          </w:tcPr>
          <w:p w14:paraId="4B189940" w14:textId="70A75E01" w:rsidR="00E051A7" w:rsidRPr="000D0CCB" w:rsidRDefault="00E051A7" w:rsidP="00E051A7">
            <w:pPr>
              <w:pStyle w:val="TableText"/>
              <w:cnfStyle w:val="100000000000" w:firstRow="1" w:lastRow="0" w:firstColumn="0" w:lastColumn="0" w:oddVBand="0" w:evenVBand="0" w:oddHBand="0" w:evenHBand="0" w:firstRowFirstColumn="0" w:firstRowLastColumn="0" w:lastRowFirstColumn="0" w:lastRowLastColumn="0"/>
            </w:pPr>
            <w:r w:rsidRPr="000D0CCB">
              <w:t>Unit of measure</w:t>
            </w:r>
          </w:p>
        </w:tc>
        <w:tc>
          <w:tcPr>
            <w:tcW w:w="586" w:type="pct"/>
          </w:tcPr>
          <w:p w14:paraId="09BC014C" w14:textId="5FCE3017" w:rsidR="00E051A7" w:rsidRPr="000D0CCB" w:rsidRDefault="00E051A7" w:rsidP="00E051A7">
            <w:pPr>
              <w:pStyle w:val="TableText"/>
              <w:cnfStyle w:val="100000000000" w:firstRow="1" w:lastRow="0" w:firstColumn="0" w:lastColumn="0" w:oddVBand="0" w:evenVBand="0" w:oddHBand="0" w:evenHBand="0" w:firstRowFirstColumn="0" w:firstRowLastColumn="0" w:lastRowFirstColumn="0" w:lastRowLastColumn="0"/>
            </w:pPr>
            <w:r w:rsidRPr="000D0CCB">
              <w:t>2018-2019 estimate</w:t>
            </w:r>
          </w:p>
        </w:tc>
        <w:tc>
          <w:tcPr>
            <w:tcW w:w="564" w:type="pct"/>
          </w:tcPr>
          <w:p w14:paraId="0C8A7A4F" w14:textId="0417D992" w:rsidR="00E051A7" w:rsidRPr="000D0CCB" w:rsidRDefault="00E051A7" w:rsidP="00E051A7">
            <w:pPr>
              <w:pStyle w:val="TableText"/>
              <w:cnfStyle w:val="100000000000" w:firstRow="1" w:lastRow="0" w:firstColumn="0" w:lastColumn="0" w:oddVBand="0" w:evenVBand="0" w:oddHBand="0" w:evenHBand="0" w:firstRowFirstColumn="0" w:firstRowLastColumn="0" w:lastRowFirstColumn="0" w:lastRowLastColumn="0"/>
            </w:pPr>
            <w:r w:rsidRPr="000D0CCB">
              <w:t>2018-19 actual</w:t>
            </w:r>
          </w:p>
        </w:tc>
        <w:tc>
          <w:tcPr>
            <w:tcW w:w="803" w:type="pct"/>
          </w:tcPr>
          <w:p w14:paraId="3782D6EE" w14:textId="22026924" w:rsidR="00E051A7" w:rsidRPr="000D0CCB" w:rsidRDefault="00E051A7" w:rsidP="00E051A7">
            <w:pPr>
              <w:pStyle w:val="TableText"/>
              <w:cnfStyle w:val="100000000000" w:firstRow="1" w:lastRow="0" w:firstColumn="0" w:lastColumn="0" w:oddVBand="0" w:evenVBand="0" w:oddHBand="0" w:evenHBand="0" w:firstRowFirstColumn="0" w:firstRowLastColumn="0" w:lastRowFirstColumn="0" w:lastRowLastColumn="0"/>
            </w:pPr>
            <w:r w:rsidRPr="000D0CCB">
              <w:t>Performance Variation (%)</w:t>
            </w:r>
          </w:p>
        </w:tc>
      </w:tr>
      <w:bookmarkEnd w:id="75"/>
      <w:tr w:rsidR="00E051A7" w:rsidRPr="000D0CCB" w14:paraId="434B7E78" w14:textId="77777777" w:rsidTr="00E051A7">
        <w:tc>
          <w:tcPr>
            <w:cnfStyle w:val="001000000000" w:firstRow="0" w:lastRow="0" w:firstColumn="1" w:lastColumn="0" w:oddVBand="0" w:evenVBand="0" w:oddHBand="0" w:evenHBand="0" w:firstRowFirstColumn="0" w:firstRowLastColumn="0" w:lastRowFirstColumn="0" w:lastRowLastColumn="0"/>
            <w:tcW w:w="2312" w:type="pct"/>
          </w:tcPr>
          <w:p w14:paraId="0ED4D77C" w14:textId="23FB19E4" w:rsidR="00E051A7" w:rsidRPr="000D0CCB" w:rsidRDefault="00E051A7" w:rsidP="00E051A7">
            <w:pPr>
              <w:pStyle w:val="TableText"/>
            </w:pPr>
            <w:r w:rsidRPr="000D0CCB">
              <w:t>Case clearance rate</w:t>
            </w:r>
            <w:r w:rsidR="000D0CCB" w:rsidRPr="000D0CCB">
              <w:rPr>
                <w:vertAlign w:val="superscript"/>
              </w:rPr>
              <w:fldChar w:fldCharType="begin"/>
            </w:r>
            <w:r w:rsidR="000D0CCB" w:rsidRPr="000D0CCB">
              <w:rPr>
                <w:vertAlign w:val="superscript"/>
              </w:rPr>
              <w:instrText xml:space="preserve"> REF Note1CaseClearanceRate \n \h </w:instrText>
            </w:r>
            <w:r w:rsidR="000D0CCB">
              <w:rPr>
                <w:vertAlign w:val="superscript"/>
              </w:rPr>
              <w:instrText xml:space="preserve"> \* MERGEFORMAT </w:instrText>
            </w:r>
            <w:r w:rsidR="000D0CCB" w:rsidRPr="000D0CCB">
              <w:rPr>
                <w:vertAlign w:val="superscript"/>
              </w:rPr>
            </w:r>
            <w:r w:rsidR="000D0CCB" w:rsidRPr="000D0CCB">
              <w:rPr>
                <w:vertAlign w:val="superscript"/>
              </w:rPr>
              <w:fldChar w:fldCharType="separate"/>
            </w:r>
            <w:r w:rsidR="0067082F">
              <w:rPr>
                <w:vertAlign w:val="superscript"/>
              </w:rPr>
              <w:t>(1)</w:t>
            </w:r>
            <w:r w:rsidR="000D0CCB" w:rsidRPr="000D0CCB">
              <w:rPr>
                <w:vertAlign w:val="superscript"/>
              </w:rPr>
              <w:fldChar w:fldCharType="end"/>
            </w:r>
            <w:r w:rsidRPr="000D0CCB">
              <w:t xml:space="preserve"> – </w:t>
            </w:r>
            <w:r w:rsidRPr="000D0CCB">
              <w:br/>
              <w:t xml:space="preserve">Civil matters disposed in </w:t>
            </w:r>
            <w:r w:rsidR="00E57EEE">
              <w:t>Victorian Civil and Administrative Tribunal</w:t>
            </w:r>
          </w:p>
        </w:tc>
        <w:tc>
          <w:tcPr>
            <w:tcW w:w="735" w:type="pct"/>
          </w:tcPr>
          <w:p w14:paraId="165B5EE2" w14:textId="77BBC80F" w:rsidR="00E051A7" w:rsidRPr="000D0CCB" w:rsidRDefault="00E051A7" w:rsidP="00E051A7">
            <w:pPr>
              <w:pStyle w:val="TableText"/>
              <w:cnfStyle w:val="000000000000" w:firstRow="0" w:lastRow="0" w:firstColumn="0" w:lastColumn="0" w:oddVBand="0" w:evenVBand="0" w:oddHBand="0" w:evenHBand="0" w:firstRowFirstColumn="0" w:firstRowLastColumn="0" w:lastRowFirstColumn="0" w:lastRowLastColumn="0"/>
            </w:pPr>
            <w:r w:rsidRPr="000D0CCB">
              <w:t>per cent</w:t>
            </w:r>
          </w:p>
        </w:tc>
        <w:tc>
          <w:tcPr>
            <w:tcW w:w="586" w:type="pct"/>
          </w:tcPr>
          <w:p w14:paraId="4A53BC5F" w14:textId="79F6DA29" w:rsidR="00E051A7" w:rsidRPr="000D0CCB" w:rsidRDefault="00E051A7" w:rsidP="00E051A7">
            <w:pPr>
              <w:pStyle w:val="TableText"/>
              <w:cnfStyle w:val="000000000000" w:firstRow="0" w:lastRow="0" w:firstColumn="0" w:lastColumn="0" w:oddVBand="0" w:evenVBand="0" w:oddHBand="0" w:evenHBand="0" w:firstRowFirstColumn="0" w:firstRowLastColumn="0" w:lastRowFirstColumn="0" w:lastRowLastColumn="0"/>
            </w:pPr>
            <w:r w:rsidRPr="000D0CCB">
              <w:t>100</w:t>
            </w:r>
          </w:p>
        </w:tc>
        <w:tc>
          <w:tcPr>
            <w:tcW w:w="564" w:type="pct"/>
          </w:tcPr>
          <w:p w14:paraId="096E722A" w14:textId="0E1C5AB2" w:rsidR="00E051A7" w:rsidRPr="000D0CCB" w:rsidRDefault="00E051A7" w:rsidP="00E051A7">
            <w:pPr>
              <w:pStyle w:val="TableText"/>
              <w:cnfStyle w:val="000000000000" w:firstRow="0" w:lastRow="0" w:firstColumn="0" w:lastColumn="0" w:oddVBand="0" w:evenVBand="0" w:oddHBand="0" w:evenHBand="0" w:firstRowFirstColumn="0" w:firstRowLastColumn="0" w:lastRowFirstColumn="0" w:lastRowLastColumn="0"/>
            </w:pPr>
            <w:r w:rsidRPr="000D0CCB">
              <w:t>97</w:t>
            </w:r>
            <w:r w:rsidRPr="000D0CCB">
              <w:br/>
              <w:t>(83,414 /</w:t>
            </w:r>
            <w:r w:rsidRPr="000D0CCB">
              <w:br/>
              <w:t>85,850)</w:t>
            </w:r>
          </w:p>
        </w:tc>
        <w:tc>
          <w:tcPr>
            <w:tcW w:w="803" w:type="pct"/>
          </w:tcPr>
          <w:p w14:paraId="6D1E6D14" w14:textId="70D0259E" w:rsidR="00E051A7" w:rsidRPr="000D0CCB" w:rsidRDefault="00E051A7" w:rsidP="00E051A7">
            <w:pPr>
              <w:pStyle w:val="TableText"/>
              <w:cnfStyle w:val="000000000000" w:firstRow="0" w:lastRow="0" w:firstColumn="0" w:lastColumn="0" w:oddVBand="0" w:evenVBand="0" w:oddHBand="0" w:evenHBand="0" w:firstRowFirstColumn="0" w:firstRowLastColumn="0" w:lastRowFirstColumn="0" w:lastRowLastColumn="0"/>
            </w:pPr>
            <w:r w:rsidRPr="000D0CCB">
              <w:t>-3.0</w:t>
            </w:r>
          </w:p>
        </w:tc>
      </w:tr>
      <w:tr w:rsidR="00E051A7" w:rsidRPr="000D0CCB" w14:paraId="0F4D4BC1" w14:textId="77777777" w:rsidTr="00E051A7">
        <w:tc>
          <w:tcPr>
            <w:cnfStyle w:val="001000000000" w:firstRow="0" w:lastRow="0" w:firstColumn="1" w:lastColumn="0" w:oddVBand="0" w:evenVBand="0" w:oddHBand="0" w:evenHBand="0" w:firstRowFirstColumn="0" w:firstRowLastColumn="0" w:lastRowFirstColumn="0" w:lastRowLastColumn="0"/>
            <w:tcW w:w="2312" w:type="pct"/>
          </w:tcPr>
          <w:p w14:paraId="2B4DF65F" w14:textId="3D94109F" w:rsidR="00E051A7" w:rsidRPr="000D0CCB" w:rsidRDefault="00E051A7" w:rsidP="000D0CCB">
            <w:pPr>
              <w:pStyle w:val="TableText"/>
            </w:pPr>
            <w:r w:rsidRPr="000D0CCB">
              <w:t>Case clearance rate</w:t>
            </w:r>
            <w:r w:rsidR="000D0CCB" w:rsidRPr="000D0CCB">
              <w:rPr>
                <w:vertAlign w:val="superscript"/>
              </w:rPr>
              <w:fldChar w:fldCharType="begin"/>
            </w:r>
            <w:r w:rsidR="000D0CCB" w:rsidRPr="000D0CCB">
              <w:rPr>
                <w:vertAlign w:val="superscript"/>
              </w:rPr>
              <w:instrText xml:space="preserve"> REF Note1CaseClearanceRate \n \h </w:instrText>
            </w:r>
            <w:r w:rsidR="000D0CCB">
              <w:rPr>
                <w:vertAlign w:val="superscript"/>
              </w:rPr>
              <w:instrText xml:space="preserve"> \* MERGEFORMAT </w:instrText>
            </w:r>
            <w:r w:rsidR="000D0CCB" w:rsidRPr="000D0CCB">
              <w:rPr>
                <w:vertAlign w:val="superscript"/>
              </w:rPr>
            </w:r>
            <w:r w:rsidR="000D0CCB" w:rsidRPr="000D0CCB">
              <w:rPr>
                <w:vertAlign w:val="superscript"/>
              </w:rPr>
              <w:fldChar w:fldCharType="separate"/>
            </w:r>
            <w:r w:rsidR="0067082F">
              <w:rPr>
                <w:vertAlign w:val="superscript"/>
              </w:rPr>
              <w:t>(1)</w:t>
            </w:r>
            <w:r w:rsidR="000D0CCB" w:rsidRPr="000D0CCB">
              <w:rPr>
                <w:vertAlign w:val="superscript"/>
              </w:rPr>
              <w:fldChar w:fldCharType="end"/>
            </w:r>
            <w:r w:rsidRPr="000D0CCB">
              <w:t xml:space="preserve"> – </w:t>
            </w:r>
            <w:r w:rsidRPr="000D0CCB">
              <w:br/>
              <w:t xml:space="preserve">Coronial matters disposed </w:t>
            </w:r>
            <w:r w:rsidRPr="000D0CCB">
              <w:br/>
              <w:t>in the Coroners Court</w:t>
            </w:r>
          </w:p>
        </w:tc>
        <w:tc>
          <w:tcPr>
            <w:tcW w:w="735" w:type="pct"/>
          </w:tcPr>
          <w:p w14:paraId="68F152EE" w14:textId="42F6EADD" w:rsidR="00E051A7" w:rsidRPr="000D0CCB" w:rsidRDefault="00E051A7" w:rsidP="00E051A7">
            <w:pPr>
              <w:pStyle w:val="TableText"/>
              <w:cnfStyle w:val="000000000000" w:firstRow="0" w:lastRow="0" w:firstColumn="0" w:lastColumn="0" w:oddVBand="0" w:evenVBand="0" w:oddHBand="0" w:evenHBand="0" w:firstRowFirstColumn="0" w:firstRowLastColumn="0" w:lastRowFirstColumn="0" w:lastRowLastColumn="0"/>
            </w:pPr>
            <w:r w:rsidRPr="000D0CCB">
              <w:t>per cent</w:t>
            </w:r>
          </w:p>
        </w:tc>
        <w:tc>
          <w:tcPr>
            <w:tcW w:w="586" w:type="pct"/>
          </w:tcPr>
          <w:p w14:paraId="0D076C0D" w14:textId="159CEAD7" w:rsidR="00E051A7" w:rsidRPr="000D0CCB" w:rsidRDefault="00E051A7" w:rsidP="00E051A7">
            <w:pPr>
              <w:pStyle w:val="TableText"/>
              <w:cnfStyle w:val="000000000000" w:firstRow="0" w:lastRow="0" w:firstColumn="0" w:lastColumn="0" w:oddVBand="0" w:evenVBand="0" w:oddHBand="0" w:evenHBand="0" w:firstRowFirstColumn="0" w:firstRowLastColumn="0" w:lastRowFirstColumn="0" w:lastRowLastColumn="0"/>
            </w:pPr>
            <w:r w:rsidRPr="000D0CCB">
              <w:t>100</w:t>
            </w:r>
          </w:p>
        </w:tc>
        <w:tc>
          <w:tcPr>
            <w:tcW w:w="564" w:type="pct"/>
          </w:tcPr>
          <w:p w14:paraId="70C8DE4D" w14:textId="3FEA09AE" w:rsidR="00E051A7" w:rsidRPr="000D0CCB" w:rsidRDefault="00E051A7" w:rsidP="00E051A7">
            <w:pPr>
              <w:pStyle w:val="TableText"/>
              <w:cnfStyle w:val="000000000000" w:firstRow="0" w:lastRow="0" w:firstColumn="0" w:lastColumn="0" w:oddVBand="0" w:evenVBand="0" w:oddHBand="0" w:evenHBand="0" w:firstRowFirstColumn="0" w:firstRowLastColumn="0" w:lastRowFirstColumn="0" w:lastRowLastColumn="0"/>
            </w:pPr>
            <w:r w:rsidRPr="000D0CCB">
              <w:t>89</w:t>
            </w:r>
            <w:r w:rsidRPr="000D0CCB">
              <w:br/>
              <w:t xml:space="preserve">(6,010 / </w:t>
            </w:r>
            <w:r w:rsidRPr="000D0CCB">
              <w:br/>
              <w:t>6,767)</w:t>
            </w:r>
          </w:p>
        </w:tc>
        <w:tc>
          <w:tcPr>
            <w:tcW w:w="803" w:type="pct"/>
          </w:tcPr>
          <w:p w14:paraId="650516EC" w14:textId="10822E4F" w:rsidR="00E051A7" w:rsidRPr="000D0CCB" w:rsidRDefault="00E051A7" w:rsidP="00E051A7">
            <w:pPr>
              <w:pStyle w:val="TableText"/>
              <w:cnfStyle w:val="000000000000" w:firstRow="0" w:lastRow="0" w:firstColumn="0" w:lastColumn="0" w:oddVBand="0" w:evenVBand="0" w:oddHBand="0" w:evenHBand="0" w:firstRowFirstColumn="0" w:firstRowLastColumn="0" w:lastRowFirstColumn="0" w:lastRowLastColumn="0"/>
            </w:pPr>
            <w:r w:rsidRPr="000D0CCB">
              <w:t>-11.0</w:t>
            </w:r>
          </w:p>
        </w:tc>
      </w:tr>
    </w:tbl>
    <w:p w14:paraId="24126717" w14:textId="39D17AE0" w:rsidR="00E051A7" w:rsidRPr="000D0CCB" w:rsidRDefault="006F3CF5" w:rsidP="00E051A7">
      <w:pPr>
        <w:pStyle w:val="BodyText"/>
      </w:pPr>
      <w:r w:rsidRPr="000D0CCB">
        <w:t>T</w:t>
      </w:r>
      <w:r w:rsidR="00E952AB" w:rsidRPr="000D0CCB">
        <w:t>he</w:t>
      </w:r>
      <w:r w:rsidR="00E051A7" w:rsidRPr="000D0CCB">
        <w:t xml:space="preserve"> 2018-19 outcome is lower than the estimate due to the impact of transitional arrangements resulting from recent staffing changes and new Coroner appointments.</w:t>
      </w:r>
    </w:p>
    <w:tbl>
      <w:tblPr>
        <w:tblStyle w:val="AccessibleTableNumerical"/>
        <w:tblW w:w="5000" w:type="pct"/>
        <w:tblLook w:val="06A0" w:firstRow="1" w:lastRow="0" w:firstColumn="1" w:lastColumn="0" w:noHBand="1" w:noVBand="1"/>
      </w:tblPr>
      <w:tblGrid>
        <w:gridCol w:w="4457"/>
        <w:gridCol w:w="1417"/>
        <w:gridCol w:w="1130"/>
        <w:gridCol w:w="1087"/>
        <w:gridCol w:w="1548"/>
      </w:tblGrid>
      <w:tr w:rsidR="00E051A7" w:rsidRPr="000D0CCB" w14:paraId="565E1EE9" w14:textId="77777777" w:rsidTr="00E051A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6CA361C2" w14:textId="12A9D062" w:rsidR="00E051A7" w:rsidRPr="000D0CCB" w:rsidRDefault="00E051A7" w:rsidP="00E051A7">
            <w:pPr>
              <w:pStyle w:val="TableText"/>
            </w:pPr>
            <w:bookmarkStart w:id="76" w:name="ColumnTitle_12"/>
            <w:r w:rsidRPr="000D0CCB">
              <w:t>Performance measures</w:t>
            </w:r>
          </w:p>
        </w:tc>
        <w:tc>
          <w:tcPr>
            <w:tcW w:w="735" w:type="pct"/>
          </w:tcPr>
          <w:p w14:paraId="52EA4D21" w14:textId="3D05FC01" w:rsidR="00E051A7" w:rsidRPr="000D0CCB" w:rsidRDefault="00E051A7" w:rsidP="00E051A7">
            <w:pPr>
              <w:pStyle w:val="TableText"/>
              <w:jc w:val="left"/>
              <w:cnfStyle w:val="100000000000" w:firstRow="1" w:lastRow="0" w:firstColumn="0" w:lastColumn="0" w:oddVBand="0" w:evenVBand="0" w:oddHBand="0" w:evenHBand="0" w:firstRowFirstColumn="0" w:firstRowLastColumn="0" w:lastRowFirstColumn="0" w:lastRowLastColumn="0"/>
            </w:pPr>
            <w:r w:rsidRPr="000D0CCB">
              <w:t>Unit of measure</w:t>
            </w:r>
          </w:p>
        </w:tc>
        <w:tc>
          <w:tcPr>
            <w:tcW w:w="586" w:type="pct"/>
          </w:tcPr>
          <w:p w14:paraId="019DDC5C" w14:textId="345046CA" w:rsidR="00E051A7" w:rsidRPr="000D0CCB" w:rsidRDefault="00E051A7" w:rsidP="00E051A7">
            <w:pPr>
              <w:pStyle w:val="TableText"/>
              <w:jc w:val="left"/>
              <w:cnfStyle w:val="100000000000" w:firstRow="1" w:lastRow="0" w:firstColumn="0" w:lastColumn="0" w:oddVBand="0" w:evenVBand="0" w:oddHBand="0" w:evenHBand="0" w:firstRowFirstColumn="0" w:firstRowLastColumn="0" w:lastRowFirstColumn="0" w:lastRowLastColumn="0"/>
            </w:pPr>
            <w:r w:rsidRPr="000D0CCB">
              <w:t>2018-2019 estimate</w:t>
            </w:r>
          </w:p>
        </w:tc>
        <w:tc>
          <w:tcPr>
            <w:tcW w:w="564" w:type="pct"/>
          </w:tcPr>
          <w:p w14:paraId="201B6215" w14:textId="6FEF224F" w:rsidR="00E051A7" w:rsidRPr="000D0CCB" w:rsidRDefault="00E051A7" w:rsidP="00E051A7">
            <w:pPr>
              <w:pStyle w:val="TableText"/>
              <w:jc w:val="left"/>
              <w:cnfStyle w:val="100000000000" w:firstRow="1" w:lastRow="0" w:firstColumn="0" w:lastColumn="0" w:oddVBand="0" w:evenVBand="0" w:oddHBand="0" w:evenHBand="0" w:firstRowFirstColumn="0" w:firstRowLastColumn="0" w:lastRowFirstColumn="0" w:lastRowLastColumn="0"/>
            </w:pPr>
            <w:r w:rsidRPr="000D0CCB">
              <w:t>2018-19 actual</w:t>
            </w:r>
          </w:p>
        </w:tc>
        <w:tc>
          <w:tcPr>
            <w:tcW w:w="803" w:type="pct"/>
          </w:tcPr>
          <w:p w14:paraId="558E7CFF" w14:textId="6E483182" w:rsidR="00E051A7" w:rsidRPr="000D0CCB" w:rsidRDefault="00E051A7" w:rsidP="00E051A7">
            <w:pPr>
              <w:pStyle w:val="TableText"/>
              <w:jc w:val="left"/>
              <w:cnfStyle w:val="100000000000" w:firstRow="1" w:lastRow="0" w:firstColumn="0" w:lastColumn="0" w:oddVBand="0" w:evenVBand="0" w:oddHBand="0" w:evenHBand="0" w:firstRowFirstColumn="0" w:firstRowLastColumn="0" w:lastRowFirstColumn="0" w:lastRowLastColumn="0"/>
            </w:pPr>
            <w:r w:rsidRPr="000D0CCB">
              <w:t>Performance Variation (%)</w:t>
            </w:r>
          </w:p>
        </w:tc>
      </w:tr>
      <w:bookmarkEnd w:id="76"/>
      <w:tr w:rsidR="00E051A7" w:rsidRPr="000D0CCB" w14:paraId="6F898CF8" w14:textId="77777777" w:rsidTr="00E051A7">
        <w:tc>
          <w:tcPr>
            <w:cnfStyle w:val="001000000000" w:firstRow="0" w:lastRow="0" w:firstColumn="1" w:lastColumn="0" w:oddVBand="0" w:evenVBand="0" w:oddHBand="0" w:evenHBand="0" w:firstRowFirstColumn="0" w:firstRowLastColumn="0" w:lastRowFirstColumn="0" w:lastRowLastColumn="0"/>
            <w:tcW w:w="2312" w:type="pct"/>
          </w:tcPr>
          <w:p w14:paraId="30811082" w14:textId="031B4446" w:rsidR="00E051A7" w:rsidRPr="000D0CCB" w:rsidRDefault="00E051A7" w:rsidP="000D0CCB">
            <w:pPr>
              <w:pStyle w:val="TableText"/>
            </w:pPr>
            <w:r w:rsidRPr="000D0CCB">
              <w:t>Case clearance rate</w:t>
            </w:r>
            <w:r w:rsidR="000D0CCB" w:rsidRPr="000D0CCB">
              <w:rPr>
                <w:vertAlign w:val="superscript"/>
              </w:rPr>
              <w:fldChar w:fldCharType="begin"/>
            </w:r>
            <w:r w:rsidR="000D0CCB" w:rsidRPr="000D0CCB">
              <w:rPr>
                <w:vertAlign w:val="superscript"/>
              </w:rPr>
              <w:instrText xml:space="preserve"> REF Note1CaseClearanceRate \n \h </w:instrText>
            </w:r>
            <w:r w:rsidR="000D0CCB">
              <w:rPr>
                <w:vertAlign w:val="superscript"/>
              </w:rPr>
              <w:instrText xml:space="preserve"> \* MERGEFORMAT </w:instrText>
            </w:r>
            <w:r w:rsidR="000D0CCB" w:rsidRPr="000D0CCB">
              <w:rPr>
                <w:vertAlign w:val="superscript"/>
              </w:rPr>
            </w:r>
            <w:r w:rsidR="000D0CCB" w:rsidRPr="000D0CCB">
              <w:rPr>
                <w:vertAlign w:val="superscript"/>
              </w:rPr>
              <w:fldChar w:fldCharType="separate"/>
            </w:r>
            <w:r w:rsidR="0067082F">
              <w:rPr>
                <w:vertAlign w:val="superscript"/>
              </w:rPr>
              <w:t>(1)</w:t>
            </w:r>
            <w:r w:rsidR="000D0CCB" w:rsidRPr="000D0CCB">
              <w:rPr>
                <w:vertAlign w:val="superscript"/>
              </w:rPr>
              <w:fldChar w:fldCharType="end"/>
            </w:r>
            <w:r w:rsidRPr="000D0CCB">
              <w:t xml:space="preserve"> – </w:t>
            </w:r>
            <w:r w:rsidRPr="000D0CCB">
              <w:br/>
              <w:t xml:space="preserve">Civil matters disposed in </w:t>
            </w:r>
            <w:r w:rsidR="00E57EEE">
              <w:t>Victorian Civil and Administrative Tribunal</w:t>
            </w:r>
          </w:p>
        </w:tc>
        <w:tc>
          <w:tcPr>
            <w:tcW w:w="735" w:type="pct"/>
          </w:tcPr>
          <w:p w14:paraId="626321B1" w14:textId="00D46FC7" w:rsidR="00E051A7" w:rsidRPr="000D0CCB" w:rsidRDefault="00E051A7" w:rsidP="00E051A7">
            <w:pPr>
              <w:pStyle w:val="TableText"/>
              <w:cnfStyle w:val="000000000000" w:firstRow="0" w:lastRow="0" w:firstColumn="0" w:lastColumn="0" w:oddVBand="0" w:evenVBand="0" w:oddHBand="0" w:evenHBand="0" w:firstRowFirstColumn="0" w:firstRowLastColumn="0" w:lastRowFirstColumn="0" w:lastRowLastColumn="0"/>
            </w:pPr>
            <w:r w:rsidRPr="000D0CCB">
              <w:t>per cent</w:t>
            </w:r>
          </w:p>
        </w:tc>
        <w:tc>
          <w:tcPr>
            <w:tcW w:w="586" w:type="pct"/>
          </w:tcPr>
          <w:p w14:paraId="101074AC" w14:textId="70D0C4E9" w:rsidR="00E051A7" w:rsidRPr="000D0CCB" w:rsidRDefault="00E051A7" w:rsidP="00E051A7">
            <w:pPr>
              <w:pStyle w:val="TableText"/>
              <w:cnfStyle w:val="000000000000" w:firstRow="0" w:lastRow="0" w:firstColumn="0" w:lastColumn="0" w:oddVBand="0" w:evenVBand="0" w:oddHBand="0" w:evenHBand="0" w:firstRowFirstColumn="0" w:firstRowLastColumn="0" w:lastRowFirstColumn="0" w:lastRowLastColumn="0"/>
            </w:pPr>
            <w:r w:rsidRPr="000D0CCB">
              <w:t>100</w:t>
            </w:r>
          </w:p>
        </w:tc>
        <w:tc>
          <w:tcPr>
            <w:tcW w:w="564" w:type="pct"/>
          </w:tcPr>
          <w:p w14:paraId="62589724" w14:textId="141F1184" w:rsidR="00E051A7" w:rsidRPr="000D0CCB" w:rsidRDefault="00E051A7" w:rsidP="00E051A7">
            <w:pPr>
              <w:pStyle w:val="TableText"/>
              <w:cnfStyle w:val="000000000000" w:firstRow="0" w:lastRow="0" w:firstColumn="0" w:lastColumn="0" w:oddVBand="0" w:evenVBand="0" w:oddHBand="0" w:evenHBand="0" w:firstRowFirstColumn="0" w:firstRowLastColumn="0" w:lastRowFirstColumn="0" w:lastRowLastColumn="0"/>
            </w:pPr>
            <w:r w:rsidRPr="000D0CCB">
              <w:t>97</w:t>
            </w:r>
            <w:r w:rsidRPr="000D0CCB">
              <w:br/>
              <w:t>(83,414 /</w:t>
            </w:r>
            <w:r w:rsidRPr="000D0CCB">
              <w:br/>
              <w:t>85,850)</w:t>
            </w:r>
          </w:p>
        </w:tc>
        <w:tc>
          <w:tcPr>
            <w:tcW w:w="803" w:type="pct"/>
          </w:tcPr>
          <w:p w14:paraId="7BAB23CE" w14:textId="06EF9F24" w:rsidR="00E051A7" w:rsidRPr="000D0CCB" w:rsidRDefault="00E051A7" w:rsidP="00E051A7">
            <w:pPr>
              <w:pStyle w:val="TableText"/>
              <w:cnfStyle w:val="000000000000" w:firstRow="0" w:lastRow="0" w:firstColumn="0" w:lastColumn="0" w:oddVBand="0" w:evenVBand="0" w:oddHBand="0" w:evenHBand="0" w:firstRowFirstColumn="0" w:firstRowLastColumn="0" w:lastRowFirstColumn="0" w:lastRowLastColumn="0"/>
            </w:pPr>
            <w:r w:rsidRPr="000D0CCB">
              <w:t>-3.0</w:t>
            </w:r>
          </w:p>
        </w:tc>
      </w:tr>
      <w:tr w:rsidR="00E051A7" w:rsidRPr="00E051A7" w14:paraId="444111E8" w14:textId="77777777" w:rsidTr="00E051A7">
        <w:tc>
          <w:tcPr>
            <w:cnfStyle w:val="001000000000" w:firstRow="0" w:lastRow="0" w:firstColumn="1" w:lastColumn="0" w:oddVBand="0" w:evenVBand="0" w:oddHBand="0" w:evenHBand="0" w:firstRowFirstColumn="0" w:firstRowLastColumn="0" w:lastRowFirstColumn="0" w:lastRowLastColumn="0"/>
            <w:tcW w:w="2312" w:type="pct"/>
          </w:tcPr>
          <w:p w14:paraId="1D2CC7D6" w14:textId="33A2CF93" w:rsidR="00E051A7" w:rsidRPr="000D0CCB" w:rsidRDefault="00E051A7" w:rsidP="000D0CCB">
            <w:pPr>
              <w:pStyle w:val="TableText"/>
            </w:pPr>
            <w:r w:rsidRPr="000D0CCB">
              <w:t>Case clearance rate</w:t>
            </w:r>
            <w:r w:rsidR="000D0CCB" w:rsidRPr="000D0CCB">
              <w:rPr>
                <w:vertAlign w:val="superscript"/>
              </w:rPr>
              <w:fldChar w:fldCharType="begin"/>
            </w:r>
            <w:r w:rsidR="000D0CCB" w:rsidRPr="000D0CCB">
              <w:rPr>
                <w:vertAlign w:val="superscript"/>
              </w:rPr>
              <w:instrText xml:space="preserve"> REF Note1CaseClearanceRate \n \h </w:instrText>
            </w:r>
            <w:r w:rsidR="000D0CCB">
              <w:rPr>
                <w:vertAlign w:val="superscript"/>
              </w:rPr>
              <w:instrText xml:space="preserve"> \* MERGEFORMAT </w:instrText>
            </w:r>
            <w:r w:rsidR="000D0CCB" w:rsidRPr="000D0CCB">
              <w:rPr>
                <w:vertAlign w:val="superscript"/>
              </w:rPr>
            </w:r>
            <w:r w:rsidR="000D0CCB" w:rsidRPr="000D0CCB">
              <w:rPr>
                <w:vertAlign w:val="superscript"/>
              </w:rPr>
              <w:fldChar w:fldCharType="separate"/>
            </w:r>
            <w:r w:rsidR="0067082F">
              <w:rPr>
                <w:vertAlign w:val="superscript"/>
              </w:rPr>
              <w:t>(1)</w:t>
            </w:r>
            <w:r w:rsidR="000D0CCB" w:rsidRPr="000D0CCB">
              <w:rPr>
                <w:vertAlign w:val="superscript"/>
              </w:rPr>
              <w:fldChar w:fldCharType="end"/>
            </w:r>
            <w:r w:rsidRPr="000D0CCB">
              <w:t xml:space="preserve"> – </w:t>
            </w:r>
            <w:r w:rsidRPr="000D0CCB">
              <w:br/>
              <w:t xml:space="preserve">Coronial matters disposed </w:t>
            </w:r>
            <w:r w:rsidRPr="000D0CCB">
              <w:br/>
              <w:t>in the Coroners Court</w:t>
            </w:r>
          </w:p>
        </w:tc>
        <w:tc>
          <w:tcPr>
            <w:tcW w:w="735" w:type="pct"/>
          </w:tcPr>
          <w:p w14:paraId="59FB2DF7" w14:textId="5ECB1B08" w:rsidR="00E051A7" w:rsidRPr="000D0CCB" w:rsidRDefault="00E051A7" w:rsidP="00E051A7">
            <w:pPr>
              <w:pStyle w:val="TableText"/>
              <w:cnfStyle w:val="000000000000" w:firstRow="0" w:lastRow="0" w:firstColumn="0" w:lastColumn="0" w:oddVBand="0" w:evenVBand="0" w:oddHBand="0" w:evenHBand="0" w:firstRowFirstColumn="0" w:firstRowLastColumn="0" w:lastRowFirstColumn="0" w:lastRowLastColumn="0"/>
            </w:pPr>
            <w:r w:rsidRPr="000D0CCB">
              <w:t>per cent</w:t>
            </w:r>
          </w:p>
        </w:tc>
        <w:tc>
          <w:tcPr>
            <w:tcW w:w="586" w:type="pct"/>
          </w:tcPr>
          <w:p w14:paraId="141F32AD" w14:textId="30D8F479" w:rsidR="00E051A7" w:rsidRPr="000D0CCB" w:rsidRDefault="00E051A7" w:rsidP="00E051A7">
            <w:pPr>
              <w:pStyle w:val="TableText"/>
              <w:cnfStyle w:val="000000000000" w:firstRow="0" w:lastRow="0" w:firstColumn="0" w:lastColumn="0" w:oddVBand="0" w:evenVBand="0" w:oddHBand="0" w:evenHBand="0" w:firstRowFirstColumn="0" w:firstRowLastColumn="0" w:lastRowFirstColumn="0" w:lastRowLastColumn="0"/>
            </w:pPr>
            <w:r w:rsidRPr="000D0CCB">
              <w:t>100</w:t>
            </w:r>
          </w:p>
        </w:tc>
        <w:tc>
          <w:tcPr>
            <w:tcW w:w="564" w:type="pct"/>
          </w:tcPr>
          <w:p w14:paraId="0BE7D770" w14:textId="0E279562" w:rsidR="00E051A7" w:rsidRPr="000D0CCB" w:rsidRDefault="00E051A7" w:rsidP="00E051A7">
            <w:pPr>
              <w:pStyle w:val="TableText"/>
              <w:cnfStyle w:val="000000000000" w:firstRow="0" w:lastRow="0" w:firstColumn="0" w:lastColumn="0" w:oddVBand="0" w:evenVBand="0" w:oddHBand="0" w:evenHBand="0" w:firstRowFirstColumn="0" w:firstRowLastColumn="0" w:lastRowFirstColumn="0" w:lastRowLastColumn="0"/>
            </w:pPr>
            <w:r w:rsidRPr="000D0CCB">
              <w:t>89</w:t>
            </w:r>
            <w:r w:rsidRPr="000D0CCB">
              <w:br/>
              <w:t xml:space="preserve">(6,010 / </w:t>
            </w:r>
            <w:r w:rsidRPr="000D0CCB">
              <w:br/>
              <w:t>6,767)</w:t>
            </w:r>
          </w:p>
        </w:tc>
        <w:tc>
          <w:tcPr>
            <w:tcW w:w="803" w:type="pct"/>
          </w:tcPr>
          <w:p w14:paraId="5840AD31" w14:textId="1F9A98C3" w:rsidR="00E051A7" w:rsidRPr="00E051A7" w:rsidRDefault="00E051A7" w:rsidP="00E051A7">
            <w:pPr>
              <w:pStyle w:val="TableText"/>
              <w:cnfStyle w:val="000000000000" w:firstRow="0" w:lastRow="0" w:firstColumn="0" w:lastColumn="0" w:oddVBand="0" w:evenVBand="0" w:oddHBand="0" w:evenHBand="0" w:firstRowFirstColumn="0" w:firstRowLastColumn="0" w:lastRowFirstColumn="0" w:lastRowLastColumn="0"/>
            </w:pPr>
            <w:r w:rsidRPr="000D0CCB">
              <w:t>-11.0</w:t>
            </w:r>
          </w:p>
        </w:tc>
      </w:tr>
    </w:tbl>
    <w:p w14:paraId="411F7F29" w14:textId="6FDD89FB" w:rsidR="00E051A7" w:rsidRPr="00E051A7" w:rsidRDefault="006F3CF5" w:rsidP="00E051A7">
      <w:pPr>
        <w:pStyle w:val="BodyText"/>
      </w:pPr>
      <w:r>
        <w:t>T</w:t>
      </w:r>
      <w:r w:rsidR="00E952AB">
        <w:t>he</w:t>
      </w:r>
      <w:r w:rsidR="00E051A7" w:rsidRPr="00E051A7">
        <w:t xml:space="preserve"> 2018-19 outcome is lower than the estimate due to a higher than expected number of initiations and a lower than expected number of finalisations.</w:t>
      </w:r>
    </w:p>
    <w:tbl>
      <w:tblPr>
        <w:tblStyle w:val="AccessibleTableNumerical"/>
        <w:tblW w:w="5000" w:type="pct"/>
        <w:tblLook w:val="06A0" w:firstRow="1" w:lastRow="0" w:firstColumn="1" w:lastColumn="0" w:noHBand="1" w:noVBand="1"/>
      </w:tblPr>
      <w:tblGrid>
        <w:gridCol w:w="4457"/>
        <w:gridCol w:w="1417"/>
        <w:gridCol w:w="1130"/>
        <w:gridCol w:w="1087"/>
        <w:gridCol w:w="1548"/>
      </w:tblGrid>
      <w:tr w:rsidR="00E051A7" w:rsidRPr="00E051A7" w14:paraId="4E553606" w14:textId="77777777" w:rsidTr="001D586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30DE13B4" w14:textId="205FB1ED" w:rsidR="00E051A7" w:rsidRPr="001D5865" w:rsidRDefault="00E051A7" w:rsidP="001D5865">
            <w:pPr>
              <w:pStyle w:val="TableText"/>
            </w:pPr>
            <w:bookmarkStart w:id="77" w:name="ColumnTitle_13"/>
            <w:r w:rsidRPr="001D5865">
              <w:lastRenderedPageBreak/>
              <w:t>Performance measures</w:t>
            </w:r>
          </w:p>
        </w:tc>
        <w:tc>
          <w:tcPr>
            <w:tcW w:w="735" w:type="pct"/>
          </w:tcPr>
          <w:p w14:paraId="52A6B38F" w14:textId="477CA096" w:rsidR="00E051A7" w:rsidRPr="001D5865" w:rsidRDefault="00E051A7" w:rsidP="001D5865">
            <w:pPr>
              <w:pStyle w:val="TableText"/>
              <w:cnfStyle w:val="100000000000" w:firstRow="1" w:lastRow="0" w:firstColumn="0" w:lastColumn="0" w:oddVBand="0" w:evenVBand="0" w:oddHBand="0" w:evenHBand="0" w:firstRowFirstColumn="0" w:firstRowLastColumn="0" w:lastRowFirstColumn="0" w:lastRowLastColumn="0"/>
            </w:pPr>
            <w:r w:rsidRPr="001D5865">
              <w:t>Unit of measure</w:t>
            </w:r>
          </w:p>
        </w:tc>
        <w:tc>
          <w:tcPr>
            <w:tcW w:w="586" w:type="pct"/>
          </w:tcPr>
          <w:p w14:paraId="6043669D" w14:textId="38947039" w:rsidR="00E051A7" w:rsidRPr="001D5865" w:rsidRDefault="00E051A7" w:rsidP="001D5865">
            <w:pPr>
              <w:pStyle w:val="TableText"/>
              <w:cnfStyle w:val="100000000000" w:firstRow="1" w:lastRow="0" w:firstColumn="0" w:lastColumn="0" w:oddVBand="0" w:evenVBand="0" w:oddHBand="0" w:evenHBand="0" w:firstRowFirstColumn="0" w:firstRowLastColumn="0" w:lastRowFirstColumn="0" w:lastRowLastColumn="0"/>
            </w:pPr>
            <w:r w:rsidRPr="001D5865">
              <w:t>2018-2019 estimate</w:t>
            </w:r>
          </w:p>
        </w:tc>
        <w:tc>
          <w:tcPr>
            <w:tcW w:w="564" w:type="pct"/>
          </w:tcPr>
          <w:p w14:paraId="14C483EF" w14:textId="324B8CE9" w:rsidR="00E051A7" w:rsidRPr="001D5865" w:rsidRDefault="00E051A7" w:rsidP="001D5865">
            <w:pPr>
              <w:pStyle w:val="TableText"/>
              <w:cnfStyle w:val="100000000000" w:firstRow="1" w:lastRow="0" w:firstColumn="0" w:lastColumn="0" w:oddVBand="0" w:evenVBand="0" w:oddHBand="0" w:evenHBand="0" w:firstRowFirstColumn="0" w:firstRowLastColumn="0" w:lastRowFirstColumn="0" w:lastRowLastColumn="0"/>
            </w:pPr>
            <w:r w:rsidRPr="001D5865">
              <w:t>2018-19 actual</w:t>
            </w:r>
          </w:p>
        </w:tc>
        <w:tc>
          <w:tcPr>
            <w:tcW w:w="803" w:type="pct"/>
          </w:tcPr>
          <w:p w14:paraId="520614B5" w14:textId="4A21C803" w:rsidR="00E051A7" w:rsidRPr="001D5865" w:rsidRDefault="00E051A7" w:rsidP="001D5865">
            <w:pPr>
              <w:pStyle w:val="TableText"/>
              <w:cnfStyle w:val="100000000000" w:firstRow="1" w:lastRow="0" w:firstColumn="0" w:lastColumn="0" w:oddVBand="0" w:evenVBand="0" w:oddHBand="0" w:evenHBand="0" w:firstRowFirstColumn="0" w:firstRowLastColumn="0" w:lastRowFirstColumn="0" w:lastRowLastColumn="0"/>
            </w:pPr>
            <w:r w:rsidRPr="001D5865">
              <w:t>Performance Variation (%)</w:t>
            </w:r>
          </w:p>
        </w:tc>
      </w:tr>
      <w:bookmarkEnd w:id="77"/>
      <w:tr w:rsidR="00E051A7" w:rsidRPr="00E051A7" w14:paraId="24F9BC7E" w14:textId="77777777" w:rsidTr="001D5865">
        <w:tc>
          <w:tcPr>
            <w:cnfStyle w:val="001000000000" w:firstRow="0" w:lastRow="0" w:firstColumn="1" w:lastColumn="0" w:oddVBand="0" w:evenVBand="0" w:oddHBand="0" w:evenHBand="0" w:firstRowFirstColumn="0" w:firstRowLastColumn="0" w:lastRowFirstColumn="0" w:lastRowLastColumn="0"/>
            <w:tcW w:w="2312" w:type="pct"/>
          </w:tcPr>
          <w:p w14:paraId="36066EF4" w14:textId="50EF55CB" w:rsidR="00E051A7" w:rsidRPr="000D0CCB" w:rsidRDefault="00E051A7" w:rsidP="000D0CCB">
            <w:pPr>
              <w:pStyle w:val="TableText"/>
            </w:pPr>
            <w:r w:rsidRPr="000D0CCB">
              <w:t>Case clearance rate</w:t>
            </w:r>
            <w:r w:rsidR="000D0CCB" w:rsidRPr="000D0CCB">
              <w:rPr>
                <w:vertAlign w:val="superscript"/>
              </w:rPr>
              <w:fldChar w:fldCharType="begin"/>
            </w:r>
            <w:r w:rsidR="000D0CCB" w:rsidRPr="000D0CCB">
              <w:rPr>
                <w:vertAlign w:val="superscript"/>
              </w:rPr>
              <w:instrText xml:space="preserve"> REF Note1CaseClearanceRate \n \h </w:instrText>
            </w:r>
            <w:r w:rsidR="000D0CCB">
              <w:rPr>
                <w:vertAlign w:val="superscript"/>
              </w:rPr>
              <w:instrText xml:space="preserve"> \* MERGEFORMAT </w:instrText>
            </w:r>
            <w:r w:rsidR="000D0CCB" w:rsidRPr="000D0CCB">
              <w:rPr>
                <w:vertAlign w:val="superscript"/>
              </w:rPr>
            </w:r>
            <w:r w:rsidR="000D0CCB" w:rsidRPr="000D0CCB">
              <w:rPr>
                <w:vertAlign w:val="superscript"/>
              </w:rPr>
              <w:fldChar w:fldCharType="separate"/>
            </w:r>
            <w:r w:rsidR="0067082F">
              <w:rPr>
                <w:vertAlign w:val="superscript"/>
              </w:rPr>
              <w:t>(1)</w:t>
            </w:r>
            <w:r w:rsidR="000D0CCB" w:rsidRPr="000D0CCB">
              <w:rPr>
                <w:vertAlign w:val="superscript"/>
              </w:rPr>
              <w:fldChar w:fldCharType="end"/>
            </w:r>
            <w:r w:rsidRPr="000D0CCB">
              <w:t xml:space="preserve"> – </w:t>
            </w:r>
            <w:r w:rsidRPr="000D0CCB">
              <w:br/>
              <w:t xml:space="preserve">Civil matters disposed in </w:t>
            </w:r>
            <w:r w:rsidR="00E57EEE">
              <w:t>Victorian Civil and Administrative Tribunal</w:t>
            </w:r>
          </w:p>
        </w:tc>
        <w:tc>
          <w:tcPr>
            <w:tcW w:w="735" w:type="pct"/>
          </w:tcPr>
          <w:p w14:paraId="2FDB5A43" w14:textId="5849FABC" w:rsidR="00E051A7" w:rsidRPr="001D5865" w:rsidRDefault="00E051A7" w:rsidP="001D5865">
            <w:pPr>
              <w:pStyle w:val="TableText"/>
              <w:cnfStyle w:val="000000000000" w:firstRow="0" w:lastRow="0" w:firstColumn="0" w:lastColumn="0" w:oddVBand="0" w:evenVBand="0" w:oddHBand="0" w:evenHBand="0" w:firstRowFirstColumn="0" w:firstRowLastColumn="0" w:lastRowFirstColumn="0" w:lastRowLastColumn="0"/>
            </w:pPr>
            <w:r w:rsidRPr="001D5865">
              <w:t>per cent</w:t>
            </w:r>
          </w:p>
        </w:tc>
        <w:tc>
          <w:tcPr>
            <w:tcW w:w="586" w:type="pct"/>
          </w:tcPr>
          <w:p w14:paraId="0D228B18" w14:textId="0983DA5A" w:rsidR="00E051A7" w:rsidRPr="001D5865" w:rsidRDefault="00E051A7" w:rsidP="001D5865">
            <w:pPr>
              <w:pStyle w:val="TableText"/>
              <w:cnfStyle w:val="000000000000" w:firstRow="0" w:lastRow="0" w:firstColumn="0" w:lastColumn="0" w:oddVBand="0" w:evenVBand="0" w:oddHBand="0" w:evenHBand="0" w:firstRowFirstColumn="0" w:firstRowLastColumn="0" w:lastRowFirstColumn="0" w:lastRowLastColumn="0"/>
            </w:pPr>
            <w:r w:rsidRPr="001D5865">
              <w:t>100</w:t>
            </w:r>
          </w:p>
        </w:tc>
        <w:tc>
          <w:tcPr>
            <w:tcW w:w="564" w:type="pct"/>
          </w:tcPr>
          <w:p w14:paraId="013EC787" w14:textId="4BB95478" w:rsidR="00E051A7" w:rsidRPr="001D5865" w:rsidRDefault="00E051A7" w:rsidP="001D5865">
            <w:pPr>
              <w:pStyle w:val="TableText"/>
              <w:cnfStyle w:val="000000000000" w:firstRow="0" w:lastRow="0" w:firstColumn="0" w:lastColumn="0" w:oddVBand="0" w:evenVBand="0" w:oddHBand="0" w:evenHBand="0" w:firstRowFirstColumn="0" w:firstRowLastColumn="0" w:lastRowFirstColumn="0" w:lastRowLastColumn="0"/>
            </w:pPr>
            <w:r w:rsidRPr="001D5865">
              <w:t>97</w:t>
            </w:r>
            <w:r w:rsidRPr="001D5865">
              <w:br/>
              <w:t>(83,414 /</w:t>
            </w:r>
            <w:r w:rsidRPr="001D5865">
              <w:br/>
              <w:t>85,850)</w:t>
            </w:r>
          </w:p>
        </w:tc>
        <w:tc>
          <w:tcPr>
            <w:tcW w:w="803" w:type="pct"/>
          </w:tcPr>
          <w:p w14:paraId="6079352C" w14:textId="7C30CC19" w:rsidR="00E051A7" w:rsidRPr="001D5865" w:rsidRDefault="00E051A7" w:rsidP="001D5865">
            <w:pPr>
              <w:pStyle w:val="TableText"/>
              <w:cnfStyle w:val="000000000000" w:firstRow="0" w:lastRow="0" w:firstColumn="0" w:lastColumn="0" w:oddVBand="0" w:evenVBand="0" w:oddHBand="0" w:evenHBand="0" w:firstRowFirstColumn="0" w:firstRowLastColumn="0" w:lastRowFirstColumn="0" w:lastRowLastColumn="0"/>
            </w:pPr>
            <w:r w:rsidRPr="001D5865">
              <w:t>-3.0</w:t>
            </w:r>
          </w:p>
        </w:tc>
      </w:tr>
      <w:tr w:rsidR="00E051A7" w:rsidRPr="00E051A7" w14:paraId="7FB59F54" w14:textId="77777777" w:rsidTr="001D5865">
        <w:tc>
          <w:tcPr>
            <w:cnfStyle w:val="001000000000" w:firstRow="0" w:lastRow="0" w:firstColumn="1" w:lastColumn="0" w:oddVBand="0" w:evenVBand="0" w:oddHBand="0" w:evenHBand="0" w:firstRowFirstColumn="0" w:firstRowLastColumn="0" w:lastRowFirstColumn="0" w:lastRowLastColumn="0"/>
            <w:tcW w:w="2312" w:type="pct"/>
          </w:tcPr>
          <w:p w14:paraId="1BC0F51C" w14:textId="0E59BEF4" w:rsidR="00E051A7" w:rsidRPr="000D0CCB" w:rsidRDefault="00E051A7" w:rsidP="000D0CCB">
            <w:pPr>
              <w:pStyle w:val="TableText"/>
            </w:pPr>
            <w:r w:rsidRPr="000D0CCB">
              <w:t>Case clearance rate</w:t>
            </w:r>
            <w:r w:rsidR="000D0CCB" w:rsidRPr="000D0CCB">
              <w:rPr>
                <w:vertAlign w:val="superscript"/>
              </w:rPr>
              <w:fldChar w:fldCharType="begin"/>
            </w:r>
            <w:r w:rsidR="000D0CCB" w:rsidRPr="000D0CCB">
              <w:rPr>
                <w:vertAlign w:val="superscript"/>
              </w:rPr>
              <w:instrText xml:space="preserve"> REF Note1CaseClearanceRate \n \h </w:instrText>
            </w:r>
            <w:r w:rsidR="000D0CCB">
              <w:rPr>
                <w:vertAlign w:val="superscript"/>
              </w:rPr>
              <w:instrText xml:space="preserve"> \* MERGEFORMAT </w:instrText>
            </w:r>
            <w:r w:rsidR="000D0CCB" w:rsidRPr="000D0CCB">
              <w:rPr>
                <w:vertAlign w:val="superscript"/>
              </w:rPr>
            </w:r>
            <w:r w:rsidR="000D0CCB" w:rsidRPr="000D0CCB">
              <w:rPr>
                <w:vertAlign w:val="superscript"/>
              </w:rPr>
              <w:fldChar w:fldCharType="separate"/>
            </w:r>
            <w:r w:rsidR="0067082F">
              <w:rPr>
                <w:vertAlign w:val="superscript"/>
              </w:rPr>
              <w:t>(1)</w:t>
            </w:r>
            <w:r w:rsidR="000D0CCB" w:rsidRPr="000D0CCB">
              <w:rPr>
                <w:vertAlign w:val="superscript"/>
              </w:rPr>
              <w:fldChar w:fldCharType="end"/>
            </w:r>
            <w:r w:rsidRPr="000D0CCB">
              <w:t xml:space="preserve"> – </w:t>
            </w:r>
            <w:r w:rsidRPr="000D0CCB">
              <w:br/>
              <w:t xml:space="preserve">Coronial matters disposed </w:t>
            </w:r>
            <w:r w:rsidRPr="000D0CCB">
              <w:br/>
              <w:t>in the Coroners Court</w:t>
            </w:r>
          </w:p>
        </w:tc>
        <w:tc>
          <w:tcPr>
            <w:tcW w:w="735" w:type="pct"/>
          </w:tcPr>
          <w:p w14:paraId="5487E3A6" w14:textId="202348C6" w:rsidR="00E051A7" w:rsidRPr="001D5865" w:rsidRDefault="00E051A7" w:rsidP="001D5865">
            <w:pPr>
              <w:pStyle w:val="TableText"/>
              <w:cnfStyle w:val="000000000000" w:firstRow="0" w:lastRow="0" w:firstColumn="0" w:lastColumn="0" w:oddVBand="0" w:evenVBand="0" w:oddHBand="0" w:evenHBand="0" w:firstRowFirstColumn="0" w:firstRowLastColumn="0" w:lastRowFirstColumn="0" w:lastRowLastColumn="0"/>
            </w:pPr>
            <w:r w:rsidRPr="001D5865">
              <w:t>per cent</w:t>
            </w:r>
          </w:p>
        </w:tc>
        <w:tc>
          <w:tcPr>
            <w:tcW w:w="586" w:type="pct"/>
          </w:tcPr>
          <w:p w14:paraId="7C354525" w14:textId="48B7B5EE" w:rsidR="00E051A7" w:rsidRPr="001D5865" w:rsidRDefault="00E051A7" w:rsidP="001D5865">
            <w:pPr>
              <w:pStyle w:val="TableText"/>
              <w:cnfStyle w:val="000000000000" w:firstRow="0" w:lastRow="0" w:firstColumn="0" w:lastColumn="0" w:oddVBand="0" w:evenVBand="0" w:oddHBand="0" w:evenHBand="0" w:firstRowFirstColumn="0" w:firstRowLastColumn="0" w:lastRowFirstColumn="0" w:lastRowLastColumn="0"/>
            </w:pPr>
            <w:r w:rsidRPr="001D5865">
              <w:t>100</w:t>
            </w:r>
          </w:p>
        </w:tc>
        <w:tc>
          <w:tcPr>
            <w:tcW w:w="564" w:type="pct"/>
          </w:tcPr>
          <w:p w14:paraId="22AAA796" w14:textId="718ABF86" w:rsidR="00E051A7" w:rsidRPr="001D5865" w:rsidRDefault="00E051A7" w:rsidP="001D5865">
            <w:pPr>
              <w:pStyle w:val="TableText"/>
              <w:cnfStyle w:val="000000000000" w:firstRow="0" w:lastRow="0" w:firstColumn="0" w:lastColumn="0" w:oddVBand="0" w:evenVBand="0" w:oddHBand="0" w:evenHBand="0" w:firstRowFirstColumn="0" w:firstRowLastColumn="0" w:lastRowFirstColumn="0" w:lastRowLastColumn="0"/>
            </w:pPr>
            <w:r w:rsidRPr="001D5865">
              <w:t>89</w:t>
            </w:r>
            <w:r w:rsidRPr="001D5865">
              <w:br/>
              <w:t xml:space="preserve">(6,010 / </w:t>
            </w:r>
            <w:r w:rsidRPr="001D5865">
              <w:br/>
              <w:t>6,767)</w:t>
            </w:r>
          </w:p>
        </w:tc>
        <w:tc>
          <w:tcPr>
            <w:tcW w:w="803" w:type="pct"/>
          </w:tcPr>
          <w:p w14:paraId="07EBE4CF" w14:textId="733B0093" w:rsidR="00E051A7" w:rsidRPr="001D5865" w:rsidRDefault="00E051A7" w:rsidP="001D5865">
            <w:pPr>
              <w:pStyle w:val="TableText"/>
              <w:cnfStyle w:val="000000000000" w:firstRow="0" w:lastRow="0" w:firstColumn="0" w:lastColumn="0" w:oddVBand="0" w:evenVBand="0" w:oddHBand="0" w:evenHBand="0" w:firstRowFirstColumn="0" w:firstRowLastColumn="0" w:lastRowFirstColumn="0" w:lastRowLastColumn="0"/>
            </w:pPr>
            <w:r w:rsidRPr="001D5865">
              <w:t>-11.0</w:t>
            </w:r>
          </w:p>
        </w:tc>
      </w:tr>
      <w:tr w:rsidR="00E051A7" w:rsidRPr="00E051A7" w14:paraId="59DD22FD" w14:textId="77777777" w:rsidTr="001D5865">
        <w:tc>
          <w:tcPr>
            <w:cnfStyle w:val="001000000000" w:firstRow="0" w:lastRow="0" w:firstColumn="1" w:lastColumn="0" w:oddVBand="0" w:evenVBand="0" w:oddHBand="0" w:evenHBand="0" w:firstRowFirstColumn="0" w:firstRowLastColumn="0" w:lastRowFirstColumn="0" w:lastRowLastColumn="0"/>
            <w:tcW w:w="2312" w:type="pct"/>
          </w:tcPr>
          <w:p w14:paraId="75AE5A50" w14:textId="13949508" w:rsidR="00E051A7" w:rsidRPr="000D0CCB" w:rsidRDefault="00E051A7" w:rsidP="000D0CCB">
            <w:pPr>
              <w:pStyle w:val="TableText"/>
            </w:pPr>
            <w:r w:rsidRPr="000D0CCB">
              <w:t>Case clearance rate</w:t>
            </w:r>
            <w:r w:rsidR="000D0CCB" w:rsidRPr="000D0CCB">
              <w:rPr>
                <w:vertAlign w:val="superscript"/>
              </w:rPr>
              <w:fldChar w:fldCharType="begin"/>
            </w:r>
            <w:r w:rsidR="000D0CCB" w:rsidRPr="000D0CCB">
              <w:rPr>
                <w:vertAlign w:val="superscript"/>
              </w:rPr>
              <w:instrText xml:space="preserve"> REF Note1CaseClearanceRate \n \h </w:instrText>
            </w:r>
            <w:r w:rsidR="000D0CCB">
              <w:rPr>
                <w:vertAlign w:val="superscript"/>
              </w:rPr>
              <w:instrText xml:space="preserve"> \* MERGEFORMAT </w:instrText>
            </w:r>
            <w:r w:rsidR="000D0CCB" w:rsidRPr="000D0CCB">
              <w:rPr>
                <w:vertAlign w:val="superscript"/>
              </w:rPr>
            </w:r>
            <w:r w:rsidR="000D0CCB" w:rsidRPr="000D0CCB">
              <w:rPr>
                <w:vertAlign w:val="superscript"/>
              </w:rPr>
              <w:fldChar w:fldCharType="separate"/>
            </w:r>
            <w:r w:rsidR="0067082F">
              <w:rPr>
                <w:vertAlign w:val="superscript"/>
              </w:rPr>
              <w:t>(1)</w:t>
            </w:r>
            <w:r w:rsidR="000D0CCB" w:rsidRPr="000D0CCB">
              <w:rPr>
                <w:vertAlign w:val="superscript"/>
              </w:rPr>
              <w:fldChar w:fldCharType="end"/>
            </w:r>
            <w:r w:rsidRPr="000D0CCB">
              <w:t xml:space="preserve"> – Family violence intervention orders disposed in the Magistrates’ and Children’s Courts</w:t>
            </w:r>
          </w:p>
        </w:tc>
        <w:tc>
          <w:tcPr>
            <w:tcW w:w="735" w:type="pct"/>
          </w:tcPr>
          <w:p w14:paraId="3CCBB88E" w14:textId="77777777" w:rsidR="00E051A7" w:rsidRPr="001D5865" w:rsidRDefault="00E051A7" w:rsidP="001D5865">
            <w:pPr>
              <w:pStyle w:val="TableText"/>
              <w:cnfStyle w:val="000000000000" w:firstRow="0" w:lastRow="0" w:firstColumn="0" w:lastColumn="0" w:oddVBand="0" w:evenVBand="0" w:oddHBand="0" w:evenHBand="0" w:firstRowFirstColumn="0" w:firstRowLastColumn="0" w:lastRowFirstColumn="0" w:lastRowLastColumn="0"/>
            </w:pPr>
            <w:r w:rsidRPr="001D5865">
              <w:t>per cent</w:t>
            </w:r>
          </w:p>
        </w:tc>
        <w:tc>
          <w:tcPr>
            <w:tcW w:w="586" w:type="pct"/>
          </w:tcPr>
          <w:p w14:paraId="6E740569" w14:textId="77777777" w:rsidR="00E051A7" w:rsidRPr="001D5865" w:rsidRDefault="00E051A7" w:rsidP="001D5865">
            <w:pPr>
              <w:pStyle w:val="TableText"/>
              <w:cnfStyle w:val="000000000000" w:firstRow="0" w:lastRow="0" w:firstColumn="0" w:lastColumn="0" w:oddVBand="0" w:evenVBand="0" w:oddHBand="0" w:evenHBand="0" w:firstRowFirstColumn="0" w:firstRowLastColumn="0" w:lastRowFirstColumn="0" w:lastRowLastColumn="0"/>
            </w:pPr>
            <w:r w:rsidRPr="001D5865">
              <w:t>100</w:t>
            </w:r>
          </w:p>
        </w:tc>
        <w:tc>
          <w:tcPr>
            <w:tcW w:w="564" w:type="pct"/>
          </w:tcPr>
          <w:p w14:paraId="74008793" w14:textId="77777777" w:rsidR="00E051A7" w:rsidRPr="001D5865" w:rsidRDefault="00E051A7" w:rsidP="001D5865">
            <w:pPr>
              <w:pStyle w:val="TableText"/>
              <w:cnfStyle w:val="000000000000" w:firstRow="0" w:lastRow="0" w:firstColumn="0" w:lastColumn="0" w:oddVBand="0" w:evenVBand="0" w:oddHBand="0" w:evenHBand="0" w:firstRowFirstColumn="0" w:firstRowLastColumn="0" w:lastRowFirstColumn="0" w:lastRowLastColumn="0"/>
            </w:pPr>
            <w:r w:rsidRPr="001D5865">
              <w:t>96</w:t>
            </w:r>
            <w:r w:rsidRPr="001D5865">
              <w:br/>
              <w:t>(36,928/</w:t>
            </w:r>
            <w:r w:rsidRPr="001D5865">
              <w:br/>
              <w:t>38,641)</w:t>
            </w:r>
          </w:p>
        </w:tc>
        <w:tc>
          <w:tcPr>
            <w:tcW w:w="803" w:type="pct"/>
          </w:tcPr>
          <w:p w14:paraId="535E0B1C" w14:textId="77777777" w:rsidR="00E051A7" w:rsidRPr="001D5865" w:rsidRDefault="00E051A7" w:rsidP="001D5865">
            <w:pPr>
              <w:pStyle w:val="TableText"/>
              <w:cnfStyle w:val="000000000000" w:firstRow="0" w:lastRow="0" w:firstColumn="0" w:lastColumn="0" w:oddVBand="0" w:evenVBand="0" w:oddHBand="0" w:evenHBand="0" w:firstRowFirstColumn="0" w:firstRowLastColumn="0" w:lastRowFirstColumn="0" w:lastRowLastColumn="0"/>
            </w:pPr>
            <w:r w:rsidRPr="001D5865">
              <w:t>-4.0</w:t>
            </w:r>
          </w:p>
        </w:tc>
      </w:tr>
    </w:tbl>
    <w:p w14:paraId="0B8A6A8C" w14:textId="5826459D" w:rsidR="008E276E" w:rsidRPr="008E276E" w:rsidRDefault="008E276E" w:rsidP="008E276E">
      <w:pPr>
        <w:pStyle w:val="BodyText"/>
        <w:rPr>
          <w:rStyle w:val="Bold"/>
        </w:rPr>
      </w:pPr>
      <w:r>
        <w:rPr>
          <w:rStyle w:val="Bold"/>
        </w:rPr>
        <w:t>Quality:</w:t>
      </w:r>
    </w:p>
    <w:tbl>
      <w:tblPr>
        <w:tblStyle w:val="AccessibleTableNumerical"/>
        <w:tblW w:w="5000" w:type="pct"/>
        <w:tblLook w:val="06A0" w:firstRow="1" w:lastRow="0" w:firstColumn="1" w:lastColumn="0" w:noHBand="1" w:noVBand="1"/>
      </w:tblPr>
      <w:tblGrid>
        <w:gridCol w:w="4457"/>
        <w:gridCol w:w="1417"/>
        <w:gridCol w:w="1130"/>
        <w:gridCol w:w="1087"/>
        <w:gridCol w:w="1548"/>
      </w:tblGrid>
      <w:tr w:rsidR="008E276E" w:rsidRPr="00E051A7" w14:paraId="64DB17CC" w14:textId="77777777" w:rsidTr="008E276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179CC38F" w14:textId="442CE1EC" w:rsidR="008E276E" w:rsidRPr="000D0CCB" w:rsidRDefault="008E276E" w:rsidP="001D5865">
            <w:pPr>
              <w:pStyle w:val="TableText"/>
            </w:pPr>
            <w:bookmarkStart w:id="78" w:name="ColumnTitle_14"/>
            <w:r>
              <w:t>Performance measure</w:t>
            </w:r>
          </w:p>
        </w:tc>
        <w:tc>
          <w:tcPr>
            <w:tcW w:w="735" w:type="pct"/>
          </w:tcPr>
          <w:p w14:paraId="74070097" w14:textId="08E3FB65" w:rsidR="008E276E" w:rsidRPr="001D5865" w:rsidRDefault="008E276E" w:rsidP="001D5865">
            <w:pPr>
              <w:pStyle w:val="TableText"/>
              <w:cnfStyle w:val="100000000000" w:firstRow="1" w:lastRow="0" w:firstColumn="0" w:lastColumn="0" w:oddVBand="0" w:evenVBand="0" w:oddHBand="0" w:evenHBand="0" w:firstRowFirstColumn="0" w:firstRowLastColumn="0" w:lastRowFirstColumn="0" w:lastRowLastColumn="0"/>
            </w:pPr>
            <w:r>
              <w:t>Unit of measure</w:t>
            </w:r>
          </w:p>
        </w:tc>
        <w:tc>
          <w:tcPr>
            <w:tcW w:w="586" w:type="pct"/>
          </w:tcPr>
          <w:p w14:paraId="4BAE912C" w14:textId="2D30114F" w:rsidR="008E276E" w:rsidRPr="001D5865" w:rsidRDefault="008E276E" w:rsidP="001D5865">
            <w:pPr>
              <w:pStyle w:val="TableText"/>
              <w:cnfStyle w:val="100000000000" w:firstRow="1" w:lastRow="0" w:firstColumn="0" w:lastColumn="0" w:oddVBand="0" w:evenVBand="0" w:oddHBand="0" w:evenHBand="0" w:firstRowFirstColumn="0" w:firstRowLastColumn="0" w:lastRowFirstColumn="0" w:lastRowLastColumn="0"/>
            </w:pPr>
            <w:r>
              <w:t>2018-2019 estimate</w:t>
            </w:r>
          </w:p>
        </w:tc>
        <w:tc>
          <w:tcPr>
            <w:tcW w:w="564" w:type="pct"/>
          </w:tcPr>
          <w:p w14:paraId="0304299E" w14:textId="2814BF58" w:rsidR="008E276E" w:rsidRPr="001D5865" w:rsidRDefault="008E276E" w:rsidP="001D5865">
            <w:pPr>
              <w:pStyle w:val="TableText"/>
              <w:cnfStyle w:val="100000000000" w:firstRow="1" w:lastRow="0" w:firstColumn="0" w:lastColumn="0" w:oddVBand="0" w:evenVBand="0" w:oddHBand="0" w:evenHBand="0" w:firstRowFirstColumn="0" w:firstRowLastColumn="0" w:lastRowFirstColumn="0" w:lastRowLastColumn="0"/>
            </w:pPr>
            <w:r>
              <w:t>2018-19 actual</w:t>
            </w:r>
          </w:p>
        </w:tc>
        <w:tc>
          <w:tcPr>
            <w:tcW w:w="803" w:type="pct"/>
          </w:tcPr>
          <w:p w14:paraId="51BD43B3" w14:textId="3EFD5CEC" w:rsidR="008E276E" w:rsidRPr="001D5865" w:rsidRDefault="008E276E" w:rsidP="001D5865">
            <w:pPr>
              <w:pStyle w:val="TableText"/>
              <w:cnfStyle w:val="100000000000" w:firstRow="1" w:lastRow="0" w:firstColumn="0" w:lastColumn="0" w:oddVBand="0" w:evenVBand="0" w:oddHBand="0" w:evenHBand="0" w:firstRowFirstColumn="0" w:firstRowLastColumn="0" w:lastRowFirstColumn="0" w:lastRowLastColumn="0"/>
            </w:pPr>
            <w:r>
              <w:t>Performance Variation (%)</w:t>
            </w:r>
          </w:p>
        </w:tc>
      </w:tr>
      <w:bookmarkEnd w:id="78"/>
      <w:tr w:rsidR="00E051A7" w:rsidRPr="008E276E" w14:paraId="614E0312" w14:textId="77777777" w:rsidTr="008E276E">
        <w:tc>
          <w:tcPr>
            <w:cnfStyle w:val="001000000000" w:firstRow="0" w:lastRow="0" w:firstColumn="1" w:lastColumn="0" w:oddVBand="0" w:evenVBand="0" w:oddHBand="0" w:evenHBand="0" w:firstRowFirstColumn="0" w:firstRowLastColumn="0" w:lastRowFirstColumn="0" w:lastRowLastColumn="0"/>
            <w:tcW w:w="2312" w:type="pct"/>
          </w:tcPr>
          <w:p w14:paraId="3F90290C" w14:textId="77777777" w:rsidR="00E051A7" w:rsidRPr="008E276E" w:rsidRDefault="00E051A7" w:rsidP="008E276E">
            <w:pPr>
              <w:pStyle w:val="TableText"/>
            </w:pPr>
            <w:r w:rsidRPr="008E276E">
              <w:t>Court file integrity in the Supreme Court – availability, accuracy and completeness</w:t>
            </w:r>
          </w:p>
        </w:tc>
        <w:tc>
          <w:tcPr>
            <w:tcW w:w="735" w:type="pct"/>
          </w:tcPr>
          <w:p w14:paraId="1883789F" w14:textId="77777777" w:rsidR="00E051A7" w:rsidRPr="008E276E" w:rsidRDefault="00E051A7" w:rsidP="008E276E">
            <w:pPr>
              <w:pStyle w:val="TableText"/>
              <w:cnfStyle w:val="000000000000" w:firstRow="0" w:lastRow="0" w:firstColumn="0" w:lastColumn="0" w:oddVBand="0" w:evenVBand="0" w:oddHBand="0" w:evenHBand="0" w:firstRowFirstColumn="0" w:firstRowLastColumn="0" w:lastRowFirstColumn="0" w:lastRowLastColumn="0"/>
            </w:pPr>
            <w:r w:rsidRPr="008E276E">
              <w:t>per cent</w:t>
            </w:r>
          </w:p>
        </w:tc>
        <w:tc>
          <w:tcPr>
            <w:tcW w:w="586" w:type="pct"/>
          </w:tcPr>
          <w:p w14:paraId="06B72C47" w14:textId="77777777" w:rsidR="00E051A7" w:rsidRPr="008E276E" w:rsidRDefault="00E051A7" w:rsidP="008E276E">
            <w:pPr>
              <w:pStyle w:val="TableText"/>
              <w:cnfStyle w:val="000000000000" w:firstRow="0" w:lastRow="0" w:firstColumn="0" w:lastColumn="0" w:oddVBand="0" w:evenVBand="0" w:oddHBand="0" w:evenHBand="0" w:firstRowFirstColumn="0" w:firstRowLastColumn="0" w:lastRowFirstColumn="0" w:lastRowLastColumn="0"/>
            </w:pPr>
            <w:r w:rsidRPr="008E276E">
              <w:t>90</w:t>
            </w:r>
          </w:p>
        </w:tc>
        <w:tc>
          <w:tcPr>
            <w:tcW w:w="564" w:type="pct"/>
          </w:tcPr>
          <w:p w14:paraId="3C2A6254" w14:textId="77777777" w:rsidR="00E051A7" w:rsidRPr="008E276E" w:rsidRDefault="00E051A7" w:rsidP="008E276E">
            <w:pPr>
              <w:pStyle w:val="TableText"/>
              <w:cnfStyle w:val="000000000000" w:firstRow="0" w:lastRow="0" w:firstColumn="0" w:lastColumn="0" w:oddVBand="0" w:evenVBand="0" w:oddHBand="0" w:evenHBand="0" w:firstRowFirstColumn="0" w:firstRowLastColumn="0" w:lastRowFirstColumn="0" w:lastRowLastColumn="0"/>
            </w:pPr>
            <w:r w:rsidRPr="008E276E">
              <w:t>89</w:t>
            </w:r>
          </w:p>
        </w:tc>
        <w:tc>
          <w:tcPr>
            <w:tcW w:w="803" w:type="pct"/>
          </w:tcPr>
          <w:p w14:paraId="410B15BE" w14:textId="77777777" w:rsidR="00E051A7" w:rsidRPr="008E276E" w:rsidRDefault="00E051A7" w:rsidP="008E276E">
            <w:pPr>
              <w:pStyle w:val="TableText"/>
              <w:cnfStyle w:val="000000000000" w:firstRow="0" w:lastRow="0" w:firstColumn="0" w:lastColumn="0" w:oddVBand="0" w:evenVBand="0" w:oddHBand="0" w:evenHBand="0" w:firstRowFirstColumn="0" w:firstRowLastColumn="0" w:lastRowFirstColumn="0" w:lastRowLastColumn="0"/>
            </w:pPr>
            <w:r w:rsidRPr="008E276E">
              <w:t>-1.1</w:t>
            </w:r>
          </w:p>
        </w:tc>
      </w:tr>
      <w:tr w:rsidR="00E051A7" w:rsidRPr="00E051A7" w14:paraId="581F3212" w14:textId="77777777" w:rsidTr="008E276E">
        <w:tc>
          <w:tcPr>
            <w:cnfStyle w:val="001000000000" w:firstRow="0" w:lastRow="0" w:firstColumn="1" w:lastColumn="0" w:oddVBand="0" w:evenVBand="0" w:oddHBand="0" w:evenHBand="0" w:firstRowFirstColumn="0" w:firstRowLastColumn="0" w:lastRowFirstColumn="0" w:lastRowLastColumn="0"/>
            <w:tcW w:w="2312" w:type="pct"/>
          </w:tcPr>
          <w:p w14:paraId="08D8BCB5" w14:textId="77777777" w:rsidR="00E051A7" w:rsidRPr="001D5865" w:rsidRDefault="00E051A7" w:rsidP="001D5865">
            <w:pPr>
              <w:pStyle w:val="TableText"/>
            </w:pPr>
            <w:r w:rsidRPr="001D5865">
              <w:t>Court file integrity in the County Court – availability, accuracy and completeness</w:t>
            </w:r>
          </w:p>
        </w:tc>
        <w:tc>
          <w:tcPr>
            <w:tcW w:w="735" w:type="pct"/>
          </w:tcPr>
          <w:p w14:paraId="7DCC2632" w14:textId="77777777" w:rsidR="00E051A7" w:rsidRPr="001D5865" w:rsidRDefault="00E051A7" w:rsidP="001D5865">
            <w:pPr>
              <w:pStyle w:val="TableText"/>
              <w:cnfStyle w:val="000000000000" w:firstRow="0" w:lastRow="0" w:firstColumn="0" w:lastColumn="0" w:oddVBand="0" w:evenVBand="0" w:oddHBand="0" w:evenHBand="0" w:firstRowFirstColumn="0" w:firstRowLastColumn="0" w:lastRowFirstColumn="0" w:lastRowLastColumn="0"/>
            </w:pPr>
            <w:r w:rsidRPr="001D5865">
              <w:t>per cent</w:t>
            </w:r>
          </w:p>
        </w:tc>
        <w:tc>
          <w:tcPr>
            <w:tcW w:w="586" w:type="pct"/>
          </w:tcPr>
          <w:p w14:paraId="1BE24015" w14:textId="77777777" w:rsidR="00E051A7" w:rsidRPr="001D5865" w:rsidRDefault="00E051A7" w:rsidP="001D5865">
            <w:pPr>
              <w:pStyle w:val="TableText"/>
              <w:cnfStyle w:val="000000000000" w:firstRow="0" w:lastRow="0" w:firstColumn="0" w:lastColumn="0" w:oddVBand="0" w:evenVBand="0" w:oddHBand="0" w:evenHBand="0" w:firstRowFirstColumn="0" w:firstRowLastColumn="0" w:lastRowFirstColumn="0" w:lastRowLastColumn="0"/>
            </w:pPr>
            <w:r w:rsidRPr="001D5865">
              <w:t>90</w:t>
            </w:r>
          </w:p>
        </w:tc>
        <w:tc>
          <w:tcPr>
            <w:tcW w:w="564" w:type="pct"/>
          </w:tcPr>
          <w:p w14:paraId="51C1191B" w14:textId="77777777" w:rsidR="00E051A7" w:rsidRPr="001D5865" w:rsidRDefault="00E051A7" w:rsidP="001D5865">
            <w:pPr>
              <w:pStyle w:val="TableText"/>
              <w:cnfStyle w:val="000000000000" w:firstRow="0" w:lastRow="0" w:firstColumn="0" w:lastColumn="0" w:oddVBand="0" w:evenVBand="0" w:oddHBand="0" w:evenHBand="0" w:firstRowFirstColumn="0" w:firstRowLastColumn="0" w:lastRowFirstColumn="0" w:lastRowLastColumn="0"/>
            </w:pPr>
            <w:r w:rsidRPr="001D5865">
              <w:t>90</w:t>
            </w:r>
          </w:p>
        </w:tc>
        <w:tc>
          <w:tcPr>
            <w:tcW w:w="803" w:type="pct"/>
          </w:tcPr>
          <w:p w14:paraId="77ECF27A" w14:textId="77777777" w:rsidR="00E051A7" w:rsidRPr="001D5865" w:rsidRDefault="00E051A7" w:rsidP="001D5865">
            <w:pPr>
              <w:pStyle w:val="TableText"/>
              <w:cnfStyle w:val="000000000000" w:firstRow="0" w:lastRow="0" w:firstColumn="0" w:lastColumn="0" w:oddVBand="0" w:evenVBand="0" w:oddHBand="0" w:evenHBand="0" w:firstRowFirstColumn="0" w:firstRowLastColumn="0" w:lastRowFirstColumn="0" w:lastRowLastColumn="0"/>
            </w:pPr>
            <w:r w:rsidRPr="001D5865">
              <w:t>0.0</w:t>
            </w:r>
          </w:p>
        </w:tc>
      </w:tr>
      <w:tr w:rsidR="00E051A7" w:rsidRPr="00E051A7" w14:paraId="0D739951" w14:textId="77777777" w:rsidTr="008E276E">
        <w:tc>
          <w:tcPr>
            <w:cnfStyle w:val="001000000000" w:firstRow="0" w:lastRow="0" w:firstColumn="1" w:lastColumn="0" w:oddVBand="0" w:evenVBand="0" w:oddHBand="0" w:evenHBand="0" w:firstRowFirstColumn="0" w:firstRowLastColumn="0" w:lastRowFirstColumn="0" w:lastRowLastColumn="0"/>
            <w:tcW w:w="2312" w:type="pct"/>
          </w:tcPr>
          <w:p w14:paraId="3FD0D134" w14:textId="77777777" w:rsidR="00E051A7" w:rsidRPr="001D5865" w:rsidRDefault="00E051A7" w:rsidP="001D5865">
            <w:pPr>
              <w:pStyle w:val="TableText"/>
            </w:pPr>
            <w:r w:rsidRPr="001D5865">
              <w:t>Court file integrity in the Magistrates’ Court – availability, accuracy and completeness</w:t>
            </w:r>
          </w:p>
        </w:tc>
        <w:tc>
          <w:tcPr>
            <w:tcW w:w="735" w:type="pct"/>
          </w:tcPr>
          <w:p w14:paraId="48F68A9C" w14:textId="77777777" w:rsidR="00E051A7" w:rsidRPr="001D5865" w:rsidRDefault="00E051A7" w:rsidP="001D5865">
            <w:pPr>
              <w:pStyle w:val="TableText"/>
              <w:cnfStyle w:val="000000000000" w:firstRow="0" w:lastRow="0" w:firstColumn="0" w:lastColumn="0" w:oddVBand="0" w:evenVBand="0" w:oddHBand="0" w:evenHBand="0" w:firstRowFirstColumn="0" w:firstRowLastColumn="0" w:lastRowFirstColumn="0" w:lastRowLastColumn="0"/>
            </w:pPr>
            <w:r w:rsidRPr="001D5865">
              <w:t>per cent</w:t>
            </w:r>
          </w:p>
        </w:tc>
        <w:tc>
          <w:tcPr>
            <w:tcW w:w="586" w:type="pct"/>
          </w:tcPr>
          <w:p w14:paraId="353070E4" w14:textId="77777777" w:rsidR="00E051A7" w:rsidRPr="001D5865" w:rsidRDefault="00E051A7" w:rsidP="001D5865">
            <w:pPr>
              <w:pStyle w:val="TableText"/>
              <w:cnfStyle w:val="000000000000" w:firstRow="0" w:lastRow="0" w:firstColumn="0" w:lastColumn="0" w:oddVBand="0" w:evenVBand="0" w:oddHBand="0" w:evenHBand="0" w:firstRowFirstColumn="0" w:firstRowLastColumn="0" w:lastRowFirstColumn="0" w:lastRowLastColumn="0"/>
            </w:pPr>
            <w:r w:rsidRPr="001D5865">
              <w:t>90</w:t>
            </w:r>
          </w:p>
        </w:tc>
        <w:tc>
          <w:tcPr>
            <w:tcW w:w="564" w:type="pct"/>
          </w:tcPr>
          <w:p w14:paraId="1E67BC16" w14:textId="77777777" w:rsidR="00E051A7" w:rsidRPr="001D5865" w:rsidRDefault="00E051A7" w:rsidP="001D5865">
            <w:pPr>
              <w:pStyle w:val="TableText"/>
              <w:cnfStyle w:val="000000000000" w:firstRow="0" w:lastRow="0" w:firstColumn="0" w:lastColumn="0" w:oddVBand="0" w:evenVBand="0" w:oddHBand="0" w:evenHBand="0" w:firstRowFirstColumn="0" w:firstRowLastColumn="0" w:lastRowFirstColumn="0" w:lastRowLastColumn="0"/>
            </w:pPr>
            <w:r w:rsidRPr="001D5865">
              <w:t>86</w:t>
            </w:r>
          </w:p>
        </w:tc>
        <w:tc>
          <w:tcPr>
            <w:tcW w:w="803" w:type="pct"/>
          </w:tcPr>
          <w:p w14:paraId="0CA768FE" w14:textId="77777777" w:rsidR="00E051A7" w:rsidRPr="001D5865" w:rsidRDefault="00E051A7" w:rsidP="001D5865">
            <w:pPr>
              <w:pStyle w:val="TableText"/>
              <w:cnfStyle w:val="000000000000" w:firstRow="0" w:lastRow="0" w:firstColumn="0" w:lastColumn="0" w:oddVBand="0" w:evenVBand="0" w:oddHBand="0" w:evenHBand="0" w:firstRowFirstColumn="0" w:firstRowLastColumn="0" w:lastRowFirstColumn="0" w:lastRowLastColumn="0"/>
            </w:pPr>
            <w:r w:rsidRPr="001D5865">
              <w:t>-4.4</w:t>
            </w:r>
          </w:p>
        </w:tc>
      </w:tr>
      <w:tr w:rsidR="00E051A7" w:rsidRPr="00E051A7" w14:paraId="7E1389F3" w14:textId="77777777" w:rsidTr="008E276E">
        <w:tc>
          <w:tcPr>
            <w:cnfStyle w:val="001000000000" w:firstRow="0" w:lastRow="0" w:firstColumn="1" w:lastColumn="0" w:oddVBand="0" w:evenVBand="0" w:oddHBand="0" w:evenHBand="0" w:firstRowFirstColumn="0" w:firstRowLastColumn="0" w:lastRowFirstColumn="0" w:lastRowLastColumn="0"/>
            <w:tcW w:w="2312" w:type="pct"/>
          </w:tcPr>
          <w:p w14:paraId="26CD5F04" w14:textId="77777777" w:rsidR="00E051A7" w:rsidRPr="001D5865" w:rsidRDefault="00E051A7" w:rsidP="001D5865">
            <w:pPr>
              <w:pStyle w:val="TableText"/>
            </w:pPr>
            <w:r w:rsidRPr="001D5865">
              <w:t>Court file integrity in the Children’s Court – availability, accuracy and completeness</w:t>
            </w:r>
          </w:p>
        </w:tc>
        <w:tc>
          <w:tcPr>
            <w:tcW w:w="735" w:type="pct"/>
          </w:tcPr>
          <w:p w14:paraId="2FC2E4D6" w14:textId="77777777" w:rsidR="00E051A7" w:rsidRPr="001D5865" w:rsidRDefault="00E051A7" w:rsidP="001D5865">
            <w:pPr>
              <w:pStyle w:val="TableText"/>
              <w:cnfStyle w:val="000000000000" w:firstRow="0" w:lastRow="0" w:firstColumn="0" w:lastColumn="0" w:oddVBand="0" w:evenVBand="0" w:oddHBand="0" w:evenHBand="0" w:firstRowFirstColumn="0" w:firstRowLastColumn="0" w:lastRowFirstColumn="0" w:lastRowLastColumn="0"/>
            </w:pPr>
            <w:r w:rsidRPr="001D5865">
              <w:t>per cent</w:t>
            </w:r>
          </w:p>
        </w:tc>
        <w:tc>
          <w:tcPr>
            <w:tcW w:w="586" w:type="pct"/>
          </w:tcPr>
          <w:p w14:paraId="62D1AB0D" w14:textId="77777777" w:rsidR="00E051A7" w:rsidRPr="001D5865" w:rsidRDefault="00E051A7" w:rsidP="001D5865">
            <w:pPr>
              <w:pStyle w:val="TableText"/>
              <w:cnfStyle w:val="000000000000" w:firstRow="0" w:lastRow="0" w:firstColumn="0" w:lastColumn="0" w:oddVBand="0" w:evenVBand="0" w:oddHBand="0" w:evenHBand="0" w:firstRowFirstColumn="0" w:firstRowLastColumn="0" w:lastRowFirstColumn="0" w:lastRowLastColumn="0"/>
            </w:pPr>
            <w:r w:rsidRPr="001D5865">
              <w:t>90</w:t>
            </w:r>
          </w:p>
        </w:tc>
        <w:tc>
          <w:tcPr>
            <w:tcW w:w="564" w:type="pct"/>
          </w:tcPr>
          <w:p w14:paraId="209BEC3D" w14:textId="77777777" w:rsidR="00E051A7" w:rsidRPr="001D5865" w:rsidRDefault="00E051A7" w:rsidP="001D5865">
            <w:pPr>
              <w:pStyle w:val="TableText"/>
              <w:cnfStyle w:val="000000000000" w:firstRow="0" w:lastRow="0" w:firstColumn="0" w:lastColumn="0" w:oddVBand="0" w:evenVBand="0" w:oddHBand="0" w:evenHBand="0" w:firstRowFirstColumn="0" w:firstRowLastColumn="0" w:lastRowFirstColumn="0" w:lastRowLastColumn="0"/>
            </w:pPr>
            <w:r w:rsidRPr="001D5865">
              <w:t>80</w:t>
            </w:r>
          </w:p>
        </w:tc>
        <w:tc>
          <w:tcPr>
            <w:tcW w:w="803" w:type="pct"/>
          </w:tcPr>
          <w:p w14:paraId="18C2A3D3" w14:textId="77777777" w:rsidR="00E051A7" w:rsidRPr="001D5865" w:rsidRDefault="00E051A7" w:rsidP="001D5865">
            <w:pPr>
              <w:pStyle w:val="TableText"/>
              <w:cnfStyle w:val="000000000000" w:firstRow="0" w:lastRow="0" w:firstColumn="0" w:lastColumn="0" w:oddVBand="0" w:evenVBand="0" w:oddHBand="0" w:evenHBand="0" w:firstRowFirstColumn="0" w:firstRowLastColumn="0" w:lastRowFirstColumn="0" w:lastRowLastColumn="0"/>
            </w:pPr>
            <w:r w:rsidRPr="001D5865">
              <w:t>-11.1</w:t>
            </w:r>
          </w:p>
        </w:tc>
      </w:tr>
    </w:tbl>
    <w:p w14:paraId="4B694481" w14:textId="37C7E95A" w:rsidR="00E051A7" w:rsidRPr="00E051A7" w:rsidRDefault="006F3CF5" w:rsidP="00E051A7">
      <w:pPr>
        <w:pStyle w:val="BodyText"/>
      </w:pPr>
      <w:r>
        <w:t>T</w:t>
      </w:r>
      <w:r w:rsidR="00E952AB">
        <w:t>he</w:t>
      </w:r>
      <w:r w:rsidR="00E051A7" w:rsidRPr="00E051A7">
        <w:t xml:space="preserve"> 2018-19 outcome is lower than the estimate due to variation in registry practice in venues around the state. </w:t>
      </w:r>
      <w:r>
        <w:t>T</w:t>
      </w:r>
      <w:r w:rsidR="00E952AB">
        <w:t>he</w:t>
      </w:r>
      <w:r w:rsidR="00E051A7" w:rsidRPr="00E051A7">
        <w:t xml:space="preserve"> court is reviewing processes to improve compliance.</w:t>
      </w:r>
    </w:p>
    <w:tbl>
      <w:tblPr>
        <w:tblStyle w:val="AccessibleTableNumerical"/>
        <w:tblW w:w="5000" w:type="pct"/>
        <w:tblLook w:val="06A0" w:firstRow="1" w:lastRow="0" w:firstColumn="1" w:lastColumn="0" w:noHBand="1" w:noVBand="1"/>
      </w:tblPr>
      <w:tblGrid>
        <w:gridCol w:w="4457"/>
        <w:gridCol w:w="1417"/>
        <w:gridCol w:w="1130"/>
        <w:gridCol w:w="1087"/>
        <w:gridCol w:w="1548"/>
      </w:tblGrid>
      <w:tr w:rsidR="001D5865" w:rsidRPr="00E051A7" w14:paraId="3ECDAFB6" w14:textId="77777777" w:rsidTr="00E051A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7647ACF9" w14:textId="551F24BE" w:rsidR="001D5865" w:rsidRPr="00E051A7" w:rsidRDefault="001D5865" w:rsidP="001D5865">
            <w:pPr>
              <w:pStyle w:val="TableText"/>
            </w:pPr>
            <w:bookmarkStart w:id="79" w:name="ColumnTitle_15"/>
            <w:r w:rsidRPr="005F68BF">
              <w:t>Performance measures</w:t>
            </w:r>
          </w:p>
        </w:tc>
        <w:tc>
          <w:tcPr>
            <w:tcW w:w="735" w:type="pct"/>
          </w:tcPr>
          <w:p w14:paraId="36C3C95D" w14:textId="26D16A03" w:rsidR="001D5865" w:rsidRPr="00E051A7" w:rsidRDefault="001D5865" w:rsidP="001D5865">
            <w:pPr>
              <w:pStyle w:val="TableText"/>
              <w:cnfStyle w:val="100000000000" w:firstRow="1" w:lastRow="0" w:firstColumn="0" w:lastColumn="0" w:oddVBand="0" w:evenVBand="0" w:oddHBand="0" w:evenHBand="0" w:firstRowFirstColumn="0" w:firstRowLastColumn="0" w:lastRowFirstColumn="0" w:lastRowLastColumn="0"/>
            </w:pPr>
            <w:r w:rsidRPr="005F68BF">
              <w:t>Unit of measure</w:t>
            </w:r>
          </w:p>
        </w:tc>
        <w:tc>
          <w:tcPr>
            <w:tcW w:w="586" w:type="pct"/>
          </w:tcPr>
          <w:p w14:paraId="1010C6D6" w14:textId="4ADCB886" w:rsidR="001D5865" w:rsidRPr="00E051A7" w:rsidRDefault="001D5865" w:rsidP="001D5865">
            <w:pPr>
              <w:pStyle w:val="TableText"/>
              <w:cnfStyle w:val="100000000000" w:firstRow="1" w:lastRow="0" w:firstColumn="0" w:lastColumn="0" w:oddVBand="0" w:evenVBand="0" w:oddHBand="0" w:evenHBand="0" w:firstRowFirstColumn="0" w:firstRowLastColumn="0" w:lastRowFirstColumn="0" w:lastRowLastColumn="0"/>
            </w:pPr>
            <w:r w:rsidRPr="005F68BF">
              <w:t>2018-2019 estimate</w:t>
            </w:r>
          </w:p>
        </w:tc>
        <w:tc>
          <w:tcPr>
            <w:tcW w:w="564" w:type="pct"/>
          </w:tcPr>
          <w:p w14:paraId="6EA8AF3F" w14:textId="109FD8CE" w:rsidR="001D5865" w:rsidRPr="00E051A7" w:rsidRDefault="001D5865" w:rsidP="001D5865">
            <w:pPr>
              <w:pStyle w:val="TableText"/>
              <w:cnfStyle w:val="100000000000" w:firstRow="1" w:lastRow="0" w:firstColumn="0" w:lastColumn="0" w:oddVBand="0" w:evenVBand="0" w:oddHBand="0" w:evenHBand="0" w:firstRowFirstColumn="0" w:firstRowLastColumn="0" w:lastRowFirstColumn="0" w:lastRowLastColumn="0"/>
            </w:pPr>
            <w:r w:rsidRPr="005F68BF">
              <w:t>2018-19 actual</w:t>
            </w:r>
          </w:p>
        </w:tc>
        <w:tc>
          <w:tcPr>
            <w:tcW w:w="803" w:type="pct"/>
          </w:tcPr>
          <w:p w14:paraId="5857E3DE" w14:textId="5F4D0E6E" w:rsidR="001D5865" w:rsidRPr="00E051A7" w:rsidRDefault="001D5865" w:rsidP="001D5865">
            <w:pPr>
              <w:pStyle w:val="TableText"/>
              <w:cnfStyle w:val="100000000000" w:firstRow="1" w:lastRow="0" w:firstColumn="0" w:lastColumn="0" w:oddVBand="0" w:evenVBand="0" w:oddHBand="0" w:evenHBand="0" w:firstRowFirstColumn="0" w:firstRowLastColumn="0" w:lastRowFirstColumn="0" w:lastRowLastColumn="0"/>
            </w:pPr>
            <w:r w:rsidRPr="005F68BF">
              <w:t>Performance Variation (%)</w:t>
            </w:r>
          </w:p>
        </w:tc>
      </w:tr>
      <w:bookmarkEnd w:id="79"/>
      <w:tr w:rsidR="001D5865" w:rsidRPr="00E051A7" w14:paraId="4A257842" w14:textId="77777777" w:rsidTr="00E051A7">
        <w:tc>
          <w:tcPr>
            <w:cnfStyle w:val="001000000000" w:firstRow="0" w:lastRow="0" w:firstColumn="1" w:lastColumn="0" w:oddVBand="0" w:evenVBand="0" w:oddHBand="0" w:evenHBand="0" w:firstRowFirstColumn="0" w:firstRowLastColumn="0" w:lastRowFirstColumn="0" w:lastRowLastColumn="0"/>
            <w:tcW w:w="2312" w:type="pct"/>
          </w:tcPr>
          <w:p w14:paraId="66F837B7" w14:textId="2A2F89A0" w:rsidR="001D5865" w:rsidRPr="00E051A7" w:rsidRDefault="001D5865" w:rsidP="001D5865">
            <w:pPr>
              <w:pStyle w:val="TableText"/>
            </w:pPr>
            <w:r w:rsidRPr="00E051A7">
              <w:t>Court file integrity in the Coroners Court – availability, accuracy and completeness</w:t>
            </w:r>
          </w:p>
        </w:tc>
        <w:tc>
          <w:tcPr>
            <w:tcW w:w="735" w:type="pct"/>
          </w:tcPr>
          <w:p w14:paraId="5B7E461D" w14:textId="7CBF75AB" w:rsidR="001D5865" w:rsidRPr="00E051A7" w:rsidRDefault="001D5865" w:rsidP="001D5865">
            <w:pPr>
              <w:pStyle w:val="TableText"/>
              <w:cnfStyle w:val="000000000000" w:firstRow="0" w:lastRow="0" w:firstColumn="0" w:lastColumn="0" w:oddVBand="0" w:evenVBand="0" w:oddHBand="0" w:evenHBand="0" w:firstRowFirstColumn="0" w:firstRowLastColumn="0" w:lastRowFirstColumn="0" w:lastRowLastColumn="0"/>
            </w:pPr>
            <w:r w:rsidRPr="00E051A7">
              <w:t>per cent</w:t>
            </w:r>
          </w:p>
        </w:tc>
        <w:tc>
          <w:tcPr>
            <w:tcW w:w="586" w:type="pct"/>
          </w:tcPr>
          <w:p w14:paraId="1654B030" w14:textId="58122A50" w:rsidR="001D5865" w:rsidRPr="00E051A7" w:rsidRDefault="001D5865" w:rsidP="001D5865">
            <w:pPr>
              <w:pStyle w:val="TableText"/>
              <w:cnfStyle w:val="000000000000" w:firstRow="0" w:lastRow="0" w:firstColumn="0" w:lastColumn="0" w:oddVBand="0" w:evenVBand="0" w:oddHBand="0" w:evenHBand="0" w:firstRowFirstColumn="0" w:firstRowLastColumn="0" w:lastRowFirstColumn="0" w:lastRowLastColumn="0"/>
            </w:pPr>
            <w:r w:rsidRPr="00E051A7">
              <w:t>90</w:t>
            </w:r>
          </w:p>
        </w:tc>
        <w:tc>
          <w:tcPr>
            <w:tcW w:w="564" w:type="pct"/>
          </w:tcPr>
          <w:p w14:paraId="49F7D942" w14:textId="4BEE2F61" w:rsidR="001D5865" w:rsidRPr="00E051A7" w:rsidRDefault="001D5865" w:rsidP="001D5865">
            <w:pPr>
              <w:pStyle w:val="TableText"/>
              <w:cnfStyle w:val="000000000000" w:firstRow="0" w:lastRow="0" w:firstColumn="0" w:lastColumn="0" w:oddVBand="0" w:evenVBand="0" w:oddHBand="0" w:evenHBand="0" w:firstRowFirstColumn="0" w:firstRowLastColumn="0" w:lastRowFirstColumn="0" w:lastRowLastColumn="0"/>
            </w:pPr>
            <w:r w:rsidRPr="00E051A7">
              <w:t>67</w:t>
            </w:r>
          </w:p>
        </w:tc>
        <w:tc>
          <w:tcPr>
            <w:tcW w:w="803" w:type="pct"/>
          </w:tcPr>
          <w:p w14:paraId="44569F2E" w14:textId="0B9C80CC" w:rsidR="001D5865" w:rsidRPr="00E051A7" w:rsidRDefault="001D5865" w:rsidP="001D5865">
            <w:pPr>
              <w:pStyle w:val="TableText"/>
              <w:cnfStyle w:val="000000000000" w:firstRow="0" w:lastRow="0" w:firstColumn="0" w:lastColumn="0" w:oddVBand="0" w:evenVBand="0" w:oddHBand="0" w:evenHBand="0" w:firstRowFirstColumn="0" w:firstRowLastColumn="0" w:lastRowFirstColumn="0" w:lastRowLastColumn="0"/>
            </w:pPr>
            <w:r w:rsidRPr="00E051A7">
              <w:t>-25.6</w:t>
            </w:r>
          </w:p>
        </w:tc>
      </w:tr>
    </w:tbl>
    <w:p w14:paraId="1E2DDEED" w14:textId="7C29A94E" w:rsidR="001D5865" w:rsidRDefault="006F3CF5" w:rsidP="001D5865">
      <w:pPr>
        <w:pStyle w:val="BodyText"/>
      </w:pPr>
      <w:r>
        <w:t>Th</w:t>
      </w:r>
      <w:r w:rsidR="00E952AB">
        <w:t>e</w:t>
      </w:r>
      <w:r w:rsidR="001D5865" w:rsidRPr="00E051A7">
        <w:t xml:space="preserve"> 2018-19 outcome is lower than the estimate due to deficiencies identified by the Court in relation to induction process for court file tracking. </w:t>
      </w:r>
      <w:r>
        <w:t>T</w:t>
      </w:r>
      <w:r w:rsidR="00E952AB">
        <w:t>he</w:t>
      </w:r>
      <w:r w:rsidR="001D5865" w:rsidRPr="00E051A7">
        <w:t xml:space="preserve"> court is working to remedi</w:t>
      </w:r>
      <w:r>
        <w:t>ate this to improve compliance.</w:t>
      </w:r>
    </w:p>
    <w:tbl>
      <w:tblPr>
        <w:tblStyle w:val="AccessibleTableNumerical"/>
        <w:tblW w:w="5000" w:type="pct"/>
        <w:tblLook w:val="06A0" w:firstRow="1" w:lastRow="0" w:firstColumn="1" w:lastColumn="0" w:noHBand="1" w:noVBand="1"/>
      </w:tblPr>
      <w:tblGrid>
        <w:gridCol w:w="4457"/>
        <w:gridCol w:w="1417"/>
        <w:gridCol w:w="1130"/>
        <w:gridCol w:w="1087"/>
        <w:gridCol w:w="1548"/>
      </w:tblGrid>
      <w:tr w:rsidR="001D5865" w:rsidRPr="00E051A7" w14:paraId="182B6D7E" w14:textId="77777777" w:rsidTr="00E051A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62E56BEE" w14:textId="75F8709A" w:rsidR="001D5865" w:rsidRPr="00E051A7" w:rsidRDefault="001D5865" w:rsidP="001D5865">
            <w:pPr>
              <w:pStyle w:val="TableText"/>
            </w:pPr>
            <w:bookmarkStart w:id="80" w:name="ColumnTitle_16"/>
            <w:r w:rsidRPr="005F68BF">
              <w:t>Performance measures</w:t>
            </w:r>
          </w:p>
        </w:tc>
        <w:tc>
          <w:tcPr>
            <w:tcW w:w="735" w:type="pct"/>
          </w:tcPr>
          <w:p w14:paraId="166A835F" w14:textId="5704B828" w:rsidR="001D5865" w:rsidRPr="00E051A7" w:rsidRDefault="001D5865" w:rsidP="001D5865">
            <w:pPr>
              <w:pStyle w:val="TableText"/>
              <w:cnfStyle w:val="100000000000" w:firstRow="1" w:lastRow="0" w:firstColumn="0" w:lastColumn="0" w:oddVBand="0" w:evenVBand="0" w:oddHBand="0" w:evenHBand="0" w:firstRowFirstColumn="0" w:firstRowLastColumn="0" w:lastRowFirstColumn="0" w:lastRowLastColumn="0"/>
            </w:pPr>
            <w:r w:rsidRPr="005F68BF">
              <w:t>Unit of measure</w:t>
            </w:r>
          </w:p>
        </w:tc>
        <w:tc>
          <w:tcPr>
            <w:tcW w:w="586" w:type="pct"/>
          </w:tcPr>
          <w:p w14:paraId="0F3E9B4C" w14:textId="6B19CC3E" w:rsidR="001D5865" w:rsidRPr="00E051A7" w:rsidRDefault="001D5865" w:rsidP="001D5865">
            <w:pPr>
              <w:pStyle w:val="TableText"/>
              <w:cnfStyle w:val="100000000000" w:firstRow="1" w:lastRow="0" w:firstColumn="0" w:lastColumn="0" w:oddVBand="0" w:evenVBand="0" w:oddHBand="0" w:evenHBand="0" w:firstRowFirstColumn="0" w:firstRowLastColumn="0" w:lastRowFirstColumn="0" w:lastRowLastColumn="0"/>
            </w:pPr>
            <w:r w:rsidRPr="005F68BF">
              <w:t>2018-2019 estimate</w:t>
            </w:r>
          </w:p>
        </w:tc>
        <w:tc>
          <w:tcPr>
            <w:tcW w:w="564" w:type="pct"/>
          </w:tcPr>
          <w:p w14:paraId="6FD86688" w14:textId="57BD4E13" w:rsidR="001D5865" w:rsidRPr="00E051A7" w:rsidRDefault="001D5865" w:rsidP="001D5865">
            <w:pPr>
              <w:pStyle w:val="TableText"/>
              <w:cnfStyle w:val="100000000000" w:firstRow="1" w:lastRow="0" w:firstColumn="0" w:lastColumn="0" w:oddVBand="0" w:evenVBand="0" w:oddHBand="0" w:evenHBand="0" w:firstRowFirstColumn="0" w:firstRowLastColumn="0" w:lastRowFirstColumn="0" w:lastRowLastColumn="0"/>
            </w:pPr>
            <w:r w:rsidRPr="005F68BF">
              <w:t>2018-19 actual</w:t>
            </w:r>
          </w:p>
        </w:tc>
        <w:tc>
          <w:tcPr>
            <w:tcW w:w="803" w:type="pct"/>
          </w:tcPr>
          <w:p w14:paraId="5BE26AE3" w14:textId="146909F1" w:rsidR="001D5865" w:rsidRPr="00E051A7" w:rsidRDefault="001D5865" w:rsidP="001D5865">
            <w:pPr>
              <w:pStyle w:val="TableText"/>
              <w:cnfStyle w:val="100000000000" w:firstRow="1" w:lastRow="0" w:firstColumn="0" w:lastColumn="0" w:oddVBand="0" w:evenVBand="0" w:oddHBand="0" w:evenHBand="0" w:firstRowFirstColumn="0" w:firstRowLastColumn="0" w:lastRowFirstColumn="0" w:lastRowLastColumn="0"/>
            </w:pPr>
            <w:r w:rsidRPr="005F68BF">
              <w:t>Performance Variation (%)</w:t>
            </w:r>
          </w:p>
        </w:tc>
      </w:tr>
      <w:bookmarkEnd w:id="80"/>
      <w:tr w:rsidR="001D5865" w:rsidRPr="00E051A7" w14:paraId="5D88307D" w14:textId="77777777" w:rsidTr="00E051A7">
        <w:tc>
          <w:tcPr>
            <w:cnfStyle w:val="001000000000" w:firstRow="0" w:lastRow="0" w:firstColumn="1" w:lastColumn="0" w:oddVBand="0" w:evenVBand="0" w:oddHBand="0" w:evenHBand="0" w:firstRowFirstColumn="0" w:firstRowLastColumn="0" w:lastRowFirstColumn="0" w:lastRowLastColumn="0"/>
            <w:tcW w:w="2312" w:type="pct"/>
          </w:tcPr>
          <w:p w14:paraId="151BCAEC" w14:textId="404114C8" w:rsidR="001D5865" w:rsidRPr="00E051A7" w:rsidRDefault="001D5865" w:rsidP="001D5865">
            <w:pPr>
              <w:pStyle w:val="TableText"/>
            </w:pPr>
            <w:r w:rsidRPr="00E051A7">
              <w:t xml:space="preserve">Court file integrity in </w:t>
            </w:r>
            <w:r w:rsidR="00E57EEE">
              <w:t>Victorian Civil and Administrative Tribunal</w:t>
            </w:r>
            <w:r w:rsidRPr="00E051A7">
              <w:t xml:space="preserve"> – availability, accuracy and completeness</w:t>
            </w:r>
          </w:p>
        </w:tc>
        <w:tc>
          <w:tcPr>
            <w:tcW w:w="735" w:type="pct"/>
          </w:tcPr>
          <w:p w14:paraId="66447229" w14:textId="07E94E4F" w:rsidR="001D5865" w:rsidRPr="00E051A7" w:rsidRDefault="001D5865" w:rsidP="001D5865">
            <w:pPr>
              <w:pStyle w:val="TableText"/>
              <w:cnfStyle w:val="000000000000" w:firstRow="0" w:lastRow="0" w:firstColumn="0" w:lastColumn="0" w:oddVBand="0" w:evenVBand="0" w:oddHBand="0" w:evenHBand="0" w:firstRowFirstColumn="0" w:firstRowLastColumn="0" w:lastRowFirstColumn="0" w:lastRowLastColumn="0"/>
            </w:pPr>
            <w:r w:rsidRPr="00E051A7">
              <w:t>per cent</w:t>
            </w:r>
          </w:p>
        </w:tc>
        <w:tc>
          <w:tcPr>
            <w:tcW w:w="586" w:type="pct"/>
          </w:tcPr>
          <w:p w14:paraId="6ADC7219" w14:textId="1C6DDA8F" w:rsidR="001D5865" w:rsidRPr="00E051A7" w:rsidRDefault="001D5865" w:rsidP="001D5865">
            <w:pPr>
              <w:pStyle w:val="TableText"/>
              <w:cnfStyle w:val="000000000000" w:firstRow="0" w:lastRow="0" w:firstColumn="0" w:lastColumn="0" w:oddVBand="0" w:evenVBand="0" w:oddHBand="0" w:evenHBand="0" w:firstRowFirstColumn="0" w:firstRowLastColumn="0" w:lastRowFirstColumn="0" w:lastRowLastColumn="0"/>
            </w:pPr>
            <w:r w:rsidRPr="00E051A7">
              <w:t>90</w:t>
            </w:r>
          </w:p>
        </w:tc>
        <w:tc>
          <w:tcPr>
            <w:tcW w:w="564" w:type="pct"/>
          </w:tcPr>
          <w:p w14:paraId="261215CE" w14:textId="3D6659B8" w:rsidR="001D5865" w:rsidRPr="00E051A7" w:rsidRDefault="001D5865" w:rsidP="001D5865">
            <w:pPr>
              <w:pStyle w:val="TableText"/>
              <w:cnfStyle w:val="000000000000" w:firstRow="0" w:lastRow="0" w:firstColumn="0" w:lastColumn="0" w:oddVBand="0" w:evenVBand="0" w:oddHBand="0" w:evenHBand="0" w:firstRowFirstColumn="0" w:firstRowLastColumn="0" w:lastRowFirstColumn="0" w:lastRowLastColumn="0"/>
            </w:pPr>
            <w:r w:rsidRPr="00E051A7">
              <w:t>77</w:t>
            </w:r>
          </w:p>
        </w:tc>
        <w:tc>
          <w:tcPr>
            <w:tcW w:w="803" w:type="pct"/>
          </w:tcPr>
          <w:p w14:paraId="1EDB48E5" w14:textId="1A8CC369" w:rsidR="001D5865" w:rsidRPr="00E051A7" w:rsidRDefault="001D5865" w:rsidP="001D5865">
            <w:pPr>
              <w:pStyle w:val="TableText"/>
              <w:cnfStyle w:val="000000000000" w:firstRow="0" w:lastRow="0" w:firstColumn="0" w:lastColumn="0" w:oddVBand="0" w:evenVBand="0" w:oddHBand="0" w:evenHBand="0" w:firstRowFirstColumn="0" w:firstRowLastColumn="0" w:lastRowFirstColumn="0" w:lastRowLastColumn="0"/>
            </w:pPr>
            <w:r w:rsidRPr="00E051A7">
              <w:t>-14.4</w:t>
            </w:r>
          </w:p>
        </w:tc>
      </w:tr>
    </w:tbl>
    <w:p w14:paraId="3EE9007F" w14:textId="6F9AC492" w:rsidR="001D5865" w:rsidRDefault="006F3CF5" w:rsidP="001D5865">
      <w:pPr>
        <w:pStyle w:val="BodyText"/>
      </w:pPr>
      <w:r>
        <w:t>T</w:t>
      </w:r>
      <w:r w:rsidR="00E952AB">
        <w:t>he</w:t>
      </w:r>
      <w:r w:rsidR="001D5865" w:rsidRPr="00E051A7">
        <w:t xml:space="preserve"> 2018-19 outcome is lower than the estimate due to lower than expected availability and accuracy, being addressed through process mapping to refine and improve file management procedures.</w:t>
      </w:r>
    </w:p>
    <w:p w14:paraId="75BF7A29" w14:textId="358CA8A8" w:rsidR="00DA420B" w:rsidRPr="00DA420B" w:rsidRDefault="00DA420B" w:rsidP="00E24B44">
      <w:pPr>
        <w:pStyle w:val="BodyText"/>
        <w:keepNext/>
        <w:rPr>
          <w:rStyle w:val="Bold"/>
        </w:rPr>
      </w:pPr>
      <w:r w:rsidRPr="00DA420B">
        <w:rPr>
          <w:rStyle w:val="Bold"/>
        </w:rPr>
        <w:lastRenderedPageBreak/>
        <w:t>Timeliness</w:t>
      </w:r>
      <w:r w:rsidR="00E24B44">
        <w:rPr>
          <w:rStyle w:val="Bold"/>
        </w:rPr>
        <w:t>:</w:t>
      </w:r>
    </w:p>
    <w:tbl>
      <w:tblPr>
        <w:tblStyle w:val="AccessibleTableNumerical"/>
        <w:tblW w:w="5000" w:type="pct"/>
        <w:tblLook w:val="06A0" w:firstRow="1" w:lastRow="0" w:firstColumn="1" w:lastColumn="0" w:noHBand="1" w:noVBand="1"/>
      </w:tblPr>
      <w:tblGrid>
        <w:gridCol w:w="4457"/>
        <w:gridCol w:w="1417"/>
        <w:gridCol w:w="1130"/>
        <w:gridCol w:w="1087"/>
        <w:gridCol w:w="1548"/>
      </w:tblGrid>
      <w:tr w:rsidR="00DA420B" w:rsidRPr="00DA420B" w14:paraId="6C50C3F0" w14:textId="77777777" w:rsidTr="00DA420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3449199E" w14:textId="77777777" w:rsidR="00DA420B" w:rsidRPr="00DA420B" w:rsidRDefault="00DA420B" w:rsidP="00DA420B">
            <w:pPr>
              <w:pStyle w:val="TableText"/>
            </w:pPr>
            <w:bookmarkStart w:id="81" w:name="ColumnTitle_17"/>
            <w:r w:rsidRPr="00DA420B">
              <w:t>Performance measures</w:t>
            </w:r>
          </w:p>
        </w:tc>
        <w:tc>
          <w:tcPr>
            <w:tcW w:w="735" w:type="pct"/>
          </w:tcPr>
          <w:p w14:paraId="7368842F" w14:textId="77777777" w:rsidR="00DA420B" w:rsidRPr="00DA420B" w:rsidRDefault="00DA420B" w:rsidP="00DA420B">
            <w:pPr>
              <w:pStyle w:val="TableText"/>
              <w:cnfStyle w:val="100000000000" w:firstRow="1" w:lastRow="0" w:firstColumn="0" w:lastColumn="0" w:oddVBand="0" w:evenVBand="0" w:oddHBand="0" w:evenHBand="0" w:firstRowFirstColumn="0" w:firstRowLastColumn="0" w:lastRowFirstColumn="0" w:lastRowLastColumn="0"/>
            </w:pPr>
            <w:r w:rsidRPr="00DA420B">
              <w:t>Unit of measure</w:t>
            </w:r>
          </w:p>
        </w:tc>
        <w:tc>
          <w:tcPr>
            <w:tcW w:w="586" w:type="pct"/>
          </w:tcPr>
          <w:p w14:paraId="0BA3EB59" w14:textId="77777777" w:rsidR="00DA420B" w:rsidRPr="00DA420B" w:rsidRDefault="00DA420B" w:rsidP="00DA420B">
            <w:pPr>
              <w:pStyle w:val="TableText"/>
              <w:cnfStyle w:val="100000000000" w:firstRow="1" w:lastRow="0" w:firstColumn="0" w:lastColumn="0" w:oddVBand="0" w:evenVBand="0" w:oddHBand="0" w:evenHBand="0" w:firstRowFirstColumn="0" w:firstRowLastColumn="0" w:lastRowFirstColumn="0" w:lastRowLastColumn="0"/>
            </w:pPr>
            <w:r w:rsidRPr="00DA420B">
              <w:t>2018-2019 estimate</w:t>
            </w:r>
          </w:p>
        </w:tc>
        <w:tc>
          <w:tcPr>
            <w:tcW w:w="564" w:type="pct"/>
          </w:tcPr>
          <w:p w14:paraId="2A887AF1" w14:textId="77777777" w:rsidR="00DA420B" w:rsidRPr="00DA420B" w:rsidRDefault="00DA420B" w:rsidP="00DA420B">
            <w:pPr>
              <w:pStyle w:val="TableText"/>
              <w:cnfStyle w:val="100000000000" w:firstRow="1" w:lastRow="0" w:firstColumn="0" w:lastColumn="0" w:oddVBand="0" w:evenVBand="0" w:oddHBand="0" w:evenHBand="0" w:firstRowFirstColumn="0" w:firstRowLastColumn="0" w:lastRowFirstColumn="0" w:lastRowLastColumn="0"/>
            </w:pPr>
            <w:r w:rsidRPr="00DA420B">
              <w:t>2018-19 actual</w:t>
            </w:r>
          </w:p>
        </w:tc>
        <w:tc>
          <w:tcPr>
            <w:tcW w:w="803" w:type="pct"/>
          </w:tcPr>
          <w:p w14:paraId="50E13F93" w14:textId="77777777" w:rsidR="00DA420B" w:rsidRPr="00DA420B" w:rsidRDefault="00DA420B" w:rsidP="00DA420B">
            <w:pPr>
              <w:pStyle w:val="TableText"/>
              <w:cnfStyle w:val="100000000000" w:firstRow="1" w:lastRow="0" w:firstColumn="0" w:lastColumn="0" w:oddVBand="0" w:evenVBand="0" w:oddHBand="0" w:evenHBand="0" w:firstRowFirstColumn="0" w:firstRowLastColumn="0" w:lastRowFirstColumn="0" w:lastRowLastColumn="0"/>
            </w:pPr>
            <w:r w:rsidRPr="00DA420B">
              <w:t>Performance Variation (%)</w:t>
            </w:r>
          </w:p>
        </w:tc>
      </w:tr>
      <w:bookmarkEnd w:id="81"/>
      <w:tr w:rsidR="00DA420B" w:rsidRPr="00DA420B" w14:paraId="214BEBC7" w14:textId="77777777" w:rsidTr="00DA420B">
        <w:tc>
          <w:tcPr>
            <w:cnfStyle w:val="001000000000" w:firstRow="0" w:lastRow="0" w:firstColumn="1" w:lastColumn="0" w:oddVBand="0" w:evenVBand="0" w:oddHBand="0" w:evenHBand="0" w:firstRowFirstColumn="0" w:firstRowLastColumn="0" w:lastRowFirstColumn="0" w:lastRowLastColumn="0"/>
            <w:tcW w:w="2312" w:type="pct"/>
          </w:tcPr>
          <w:p w14:paraId="246F016B" w14:textId="77777777" w:rsidR="00DA420B" w:rsidRPr="00DA420B" w:rsidRDefault="00DA420B" w:rsidP="00DA420B">
            <w:pPr>
              <w:pStyle w:val="TableText"/>
            </w:pPr>
            <w:r w:rsidRPr="00DA420B">
              <w:t>On time case processing – Civil matters resolved or otherwise finalised within established timeframes in the Supreme Court</w:t>
            </w:r>
          </w:p>
        </w:tc>
        <w:tc>
          <w:tcPr>
            <w:tcW w:w="735" w:type="pct"/>
          </w:tcPr>
          <w:p w14:paraId="519618D2"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per cent</w:t>
            </w:r>
          </w:p>
        </w:tc>
        <w:tc>
          <w:tcPr>
            <w:tcW w:w="586" w:type="pct"/>
          </w:tcPr>
          <w:p w14:paraId="06431DEA"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90</w:t>
            </w:r>
          </w:p>
        </w:tc>
        <w:tc>
          <w:tcPr>
            <w:tcW w:w="564" w:type="pct"/>
          </w:tcPr>
          <w:p w14:paraId="57DF4384"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91</w:t>
            </w:r>
          </w:p>
        </w:tc>
        <w:tc>
          <w:tcPr>
            <w:tcW w:w="803" w:type="pct"/>
          </w:tcPr>
          <w:p w14:paraId="2B2E10EC"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1.1</w:t>
            </w:r>
          </w:p>
        </w:tc>
      </w:tr>
      <w:tr w:rsidR="00DA420B" w:rsidRPr="00DA420B" w14:paraId="6D4C5CB3" w14:textId="77777777" w:rsidTr="00DA420B">
        <w:tc>
          <w:tcPr>
            <w:cnfStyle w:val="001000000000" w:firstRow="0" w:lastRow="0" w:firstColumn="1" w:lastColumn="0" w:oddVBand="0" w:evenVBand="0" w:oddHBand="0" w:evenHBand="0" w:firstRowFirstColumn="0" w:firstRowLastColumn="0" w:lastRowFirstColumn="0" w:lastRowLastColumn="0"/>
            <w:tcW w:w="2312" w:type="pct"/>
          </w:tcPr>
          <w:p w14:paraId="78A0F40D" w14:textId="77777777" w:rsidR="00DA420B" w:rsidRPr="00DA420B" w:rsidRDefault="00DA420B" w:rsidP="00DA420B">
            <w:pPr>
              <w:pStyle w:val="TableText"/>
            </w:pPr>
            <w:r w:rsidRPr="00DA420B">
              <w:t>On time case processing – Civil matters resolved or otherwise finalised within established timeframes in the County Court</w:t>
            </w:r>
          </w:p>
        </w:tc>
        <w:tc>
          <w:tcPr>
            <w:tcW w:w="735" w:type="pct"/>
          </w:tcPr>
          <w:p w14:paraId="51BF90DB"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per cent</w:t>
            </w:r>
          </w:p>
        </w:tc>
        <w:tc>
          <w:tcPr>
            <w:tcW w:w="586" w:type="pct"/>
          </w:tcPr>
          <w:p w14:paraId="3D24FE65"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90</w:t>
            </w:r>
          </w:p>
        </w:tc>
        <w:tc>
          <w:tcPr>
            <w:tcW w:w="564" w:type="pct"/>
          </w:tcPr>
          <w:p w14:paraId="4F40448E"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91</w:t>
            </w:r>
          </w:p>
        </w:tc>
        <w:tc>
          <w:tcPr>
            <w:tcW w:w="803" w:type="pct"/>
          </w:tcPr>
          <w:p w14:paraId="6F92C995"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1.1</w:t>
            </w:r>
          </w:p>
        </w:tc>
      </w:tr>
      <w:tr w:rsidR="00DA420B" w:rsidRPr="00DA420B" w14:paraId="2F4C6FDE" w14:textId="77777777" w:rsidTr="00DA420B">
        <w:tc>
          <w:tcPr>
            <w:cnfStyle w:val="001000000000" w:firstRow="0" w:lastRow="0" w:firstColumn="1" w:lastColumn="0" w:oddVBand="0" w:evenVBand="0" w:oddHBand="0" w:evenHBand="0" w:firstRowFirstColumn="0" w:firstRowLastColumn="0" w:lastRowFirstColumn="0" w:lastRowLastColumn="0"/>
            <w:tcW w:w="2312" w:type="pct"/>
          </w:tcPr>
          <w:p w14:paraId="258D3DBC" w14:textId="71803A34" w:rsidR="00DA420B" w:rsidRPr="00DA420B" w:rsidRDefault="00DA420B" w:rsidP="00DA420B">
            <w:pPr>
              <w:pStyle w:val="TableText"/>
            </w:pPr>
            <w:r w:rsidRPr="00DA420B">
              <w:t>On time case processing – Civil matters resolved or otherwise finalised within established timeframes in the Magistrates’</w:t>
            </w:r>
            <w:r w:rsidR="00D45E5B">
              <w:t xml:space="preserve"> </w:t>
            </w:r>
            <w:r w:rsidRPr="00DA420B">
              <w:t>Court</w:t>
            </w:r>
          </w:p>
        </w:tc>
        <w:tc>
          <w:tcPr>
            <w:tcW w:w="735" w:type="pct"/>
          </w:tcPr>
          <w:p w14:paraId="36860EC5"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per cent</w:t>
            </w:r>
          </w:p>
        </w:tc>
        <w:tc>
          <w:tcPr>
            <w:tcW w:w="586" w:type="pct"/>
          </w:tcPr>
          <w:p w14:paraId="4FF15B41"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80</w:t>
            </w:r>
          </w:p>
        </w:tc>
        <w:tc>
          <w:tcPr>
            <w:tcW w:w="564" w:type="pct"/>
          </w:tcPr>
          <w:p w14:paraId="7946B596"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84</w:t>
            </w:r>
          </w:p>
        </w:tc>
        <w:tc>
          <w:tcPr>
            <w:tcW w:w="803" w:type="pct"/>
          </w:tcPr>
          <w:p w14:paraId="28B127B1"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5.0</w:t>
            </w:r>
          </w:p>
        </w:tc>
      </w:tr>
      <w:tr w:rsidR="00DA420B" w:rsidRPr="00DA420B" w14:paraId="738CA6B0" w14:textId="77777777" w:rsidTr="00DA420B">
        <w:tc>
          <w:tcPr>
            <w:cnfStyle w:val="001000000000" w:firstRow="0" w:lastRow="0" w:firstColumn="1" w:lastColumn="0" w:oddVBand="0" w:evenVBand="0" w:oddHBand="0" w:evenHBand="0" w:firstRowFirstColumn="0" w:firstRowLastColumn="0" w:lastRowFirstColumn="0" w:lastRowLastColumn="0"/>
            <w:tcW w:w="2312" w:type="pct"/>
          </w:tcPr>
          <w:p w14:paraId="226C64D4" w14:textId="77777777" w:rsidR="00DA420B" w:rsidRPr="00DA420B" w:rsidRDefault="00DA420B" w:rsidP="00DA420B">
            <w:pPr>
              <w:pStyle w:val="TableText"/>
            </w:pPr>
            <w:r w:rsidRPr="00DA420B">
              <w:t>On time case processing – Family Division matters resolved or otherwise finalised within established timeframes in the Children’s Court</w:t>
            </w:r>
          </w:p>
        </w:tc>
        <w:tc>
          <w:tcPr>
            <w:tcW w:w="735" w:type="pct"/>
          </w:tcPr>
          <w:p w14:paraId="3364CFF0"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per cent</w:t>
            </w:r>
          </w:p>
        </w:tc>
        <w:tc>
          <w:tcPr>
            <w:tcW w:w="586" w:type="pct"/>
          </w:tcPr>
          <w:p w14:paraId="3D8A097F"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90</w:t>
            </w:r>
          </w:p>
        </w:tc>
        <w:tc>
          <w:tcPr>
            <w:tcW w:w="564" w:type="pct"/>
          </w:tcPr>
          <w:p w14:paraId="739B28C5"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90</w:t>
            </w:r>
          </w:p>
        </w:tc>
        <w:tc>
          <w:tcPr>
            <w:tcW w:w="803" w:type="pct"/>
          </w:tcPr>
          <w:p w14:paraId="22781364"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0.0</w:t>
            </w:r>
          </w:p>
        </w:tc>
      </w:tr>
      <w:tr w:rsidR="00DA420B" w:rsidRPr="00DA420B" w14:paraId="2DD84220" w14:textId="77777777" w:rsidTr="00DA420B">
        <w:tc>
          <w:tcPr>
            <w:cnfStyle w:val="001000000000" w:firstRow="0" w:lastRow="0" w:firstColumn="1" w:lastColumn="0" w:oddVBand="0" w:evenVBand="0" w:oddHBand="0" w:evenHBand="0" w:firstRowFirstColumn="0" w:firstRowLastColumn="0" w:lastRowFirstColumn="0" w:lastRowLastColumn="0"/>
            <w:tcW w:w="2312" w:type="pct"/>
          </w:tcPr>
          <w:p w14:paraId="75E39316" w14:textId="40C50BA7" w:rsidR="00DA420B" w:rsidRPr="00DA420B" w:rsidRDefault="00DA420B" w:rsidP="00DA420B">
            <w:pPr>
              <w:pStyle w:val="TableText"/>
            </w:pPr>
            <w:r w:rsidRPr="00DA420B">
              <w:t xml:space="preserve">On time case processing – Civil matters resolved or otherwise finalised within established timeframes in </w:t>
            </w:r>
            <w:r w:rsidR="00E57EEE">
              <w:t>Victorian Civil and Administrative Tribunal</w:t>
            </w:r>
          </w:p>
        </w:tc>
        <w:tc>
          <w:tcPr>
            <w:tcW w:w="735" w:type="pct"/>
          </w:tcPr>
          <w:p w14:paraId="368EBB96"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per cent</w:t>
            </w:r>
          </w:p>
        </w:tc>
        <w:tc>
          <w:tcPr>
            <w:tcW w:w="586" w:type="pct"/>
          </w:tcPr>
          <w:p w14:paraId="1CBF486E"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90</w:t>
            </w:r>
          </w:p>
        </w:tc>
        <w:tc>
          <w:tcPr>
            <w:tcW w:w="564" w:type="pct"/>
          </w:tcPr>
          <w:p w14:paraId="714A5CC1"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91</w:t>
            </w:r>
          </w:p>
        </w:tc>
        <w:tc>
          <w:tcPr>
            <w:tcW w:w="803" w:type="pct"/>
          </w:tcPr>
          <w:p w14:paraId="4CD54C2D"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1.1</w:t>
            </w:r>
          </w:p>
        </w:tc>
      </w:tr>
      <w:tr w:rsidR="00DA420B" w:rsidRPr="00DA420B" w14:paraId="76E79197" w14:textId="77777777" w:rsidTr="00DA420B">
        <w:tc>
          <w:tcPr>
            <w:cnfStyle w:val="001000000000" w:firstRow="0" w:lastRow="0" w:firstColumn="1" w:lastColumn="0" w:oddVBand="0" w:evenVBand="0" w:oddHBand="0" w:evenHBand="0" w:firstRowFirstColumn="0" w:firstRowLastColumn="0" w:lastRowFirstColumn="0" w:lastRowLastColumn="0"/>
            <w:tcW w:w="2312" w:type="pct"/>
          </w:tcPr>
          <w:p w14:paraId="5C6D8F0E" w14:textId="77777777" w:rsidR="00DA420B" w:rsidRPr="00DA420B" w:rsidRDefault="00DA420B" w:rsidP="00DA420B">
            <w:pPr>
              <w:pStyle w:val="TableText"/>
            </w:pPr>
            <w:r w:rsidRPr="00DA420B">
              <w:t>On time case processing – Coronial matters resolved or otherwise finalised within established timeframes in the Coroners Court</w:t>
            </w:r>
          </w:p>
        </w:tc>
        <w:tc>
          <w:tcPr>
            <w:tcW w:w="735" w:type="pct"/>
          </w:tcPr>
          <w:p w14:paraId="7215E639"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per cent</w:t>
            </w:r>
          </w:p>
        </w:tc>
        <w:tc>
          <w:tcPr>
            <w:tcW w:w="586" w:type="pct"/>
          </w:tcPr>
          <w:p w14:paraId="4D2E0640"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80</w:t>
            </w:r>
          </w:p>
        </w:tc>
        <w:tc>
          <w:tcPr>
            <w:tcW w:w="564" w:type="pct"/>
          </w:tcPr>
          <w:p w14:paraId="79B2B4AA"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82.8</w:t>
            </w:r>
          </w:p>
        </w:tc>
        <w:tc>
          <w:tcPr>
            <w:tcW w:w="803" w:type="pct"/>
          </w:tcPr>
          <w:p w14:paraId="57C9E1C8"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3.5</w:t>
            </w:r>
          </w:p>
        </w:tc>
      </w:tr>
      <w:tr w:rsidR="00DA420B" w:rsidRPr="00DA420B" w14:paraId="3188EEB6" w14:textId="77777777" w:rsidTr="00DA420B">
        <w:tc>
          <w:tcPr>
            <w:cnfStyle w:val="001000000000" w:firstRow="0" w:lastRow="0" w:firstColumn="1" w:lastColumn="0" w:oddVBand="0" w:evenVBand="0" w:oddHBand="0" w:evenHBand="0" w:firstRowFirstColumn="0" w:firstRowLastColumn="0" w:lastRowFirstColumn="0" w:lastRowLastColumn="0"/>
            <w:tcW w:w="2312" w:type="pct"/>
          </w:tcPr>
          <w:p w14:paraId="2CC94930" w14:textId="77777777" w:rsidR="00DA420B" w:rsidRPr="00DA420B" w:rsidRDefault="00DA420B" w:rsidP="00DA420B">
            <w:pPr>
              <w:pStyle w:val="TableText"/>
            </w:pPr>
            <w:r w:rsidRPr="00DA420B">
              <w:t>On time case processing – Criminal matters resolved or otherwise finalised within established timeframes in the Supreme Court</w:t>
            </w:r>
          </w:p>
        </w:tc>
        <w:tc>
          <w:tcPr>
            <w:tcW w:w="735" w:type="pct"/>
          </w:tcPr>
          <w:p w14:paraId="41098FAD"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per cent</w:t>
            </w:r>
          </w:p>
        </w:tc>
        <w:tc>
          <w:tcPr>
            <w:tcW w:w="586" w:type="pct"/>
          </w:tcPr>
          <w:p w14:paraId="26D9C680"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80</w:t>
            </w:r>
          </w:p>
        </w:tc>
        <w:tc>
          <w:tcPr>
            <w:tcW w:w="564" w:type="pct"/>
          </w:tcPr>
          <w:p w14:paraId="0BA0F080"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86.8</w:t>
            </w:r>
          </w:p>
        </w:tc>
        <w:tc>
          <w:tcPr>
            <w:tcW w:w="803" w:type="pct"/>
          </w:tcPr>
          <w:p w14:paraId="3837035E"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8.5</w:t>
            </w:r>
          </w:p>
        </w:tc>
      </w:tr>
    </w:tbl>
    <w:p w14:paraId="29D6B6C3" w14:textId="37F7C6BC" w:rsidR="00DA420B" w:rsidRPr="00DA420B" w:rsidRDefault="006F3CF5" w:rsidP="00DA420B">
      <w:pPr>
        <w:pStyle w:val="BodyText"/>
      </w:pPr>
      <w:r>
        <w:t>T</w:t>
      </w:r>
      <w:r w:rsidR="00E952AB">
        <w:t>he</w:t>
      </w:r>
      <w:r w:rsidR="00DA420B" w:rsidRPr="00DA420B">
        <w:t xml:space="preserve"> 2018-19 outcome is higher than the estimate due to a higher than expected proportion of cases finalised wi</w:t>
      </w:r>
      <w:r>
        <w:t>thin 12 months from initiation.</w:t>
      </w:r>
    </w:p>
    <w:tbl>
      <w:tblPr>
        <w:tblStyle w:val="AccessibleTableNumerical"/>
        <w:tblW w:w="5000" w:type="pct"/>
        <w:tblLook w:val="06A0" w:firstRow="1" w:lastRow="0" w:firstColumn="1" w:lastColumn="0" w:noHBand="1" w:noVBand="1"/>
      </w:tblPr>
      <w:tblGrid>
        <w:gridCol w:w="4457"/>
        <w:gridCol w:w="1417"/>
        <w:gridCol w:w="1130"/>
        <w:gridCol w:w="1087"/>
        <w:gridCol w:w="1548"/>
      </w:tblGrid>
      <w:tr w:rsidR="00DA420B" w:rsidRPr="00DA420B" w14:paraId="354287C3" w14:textId="77777777" w:rsidTr="009044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1637AEE9" w14:textId="77777777" w:rsidR="00DA420B" w:rsidRPr="00DA420B" w:rsidRDefault="00DA420B" w:rsidP="001813B7">
            <w:pPr>
              <w:pStyle w:val="TableText"/>
            </w:pPr>
            <w:bookmarkStart w:id="82" w:name="ColumnTitle_18"/>
            <w:r w:rsidRPr="00DA420B">
              <w:t>Performance measures</w:t>
            </w:r>
          </w:p>
        </w:tc>
        <w:tc>
          <w:tcPr>
            <w:tcW w:w="735" w:type="pct"/>
          </w:tcPr>
          <w:p w14:paraId="713DCCA0" w14:textId="77777777" w:rsidR="00DA420B" w:rsidRPr="00DA420B" w:rsidRDefault="00DA420B" w:rsidP="001813B7">
            <w:pPr>
              <w:pStyle w:val="TableText"/>
              <w:cnfStyle w:val="100000000000" w:firstRow="1" w:lastRow="0" w:firstColumn="0" w:lastColumn="0" w:oddVBand="0" w:evenVBand="0" w:oddHBand="0" w:evenHBand="0" w:firstRowFirstColumn="0" w:firstRowLastColumn="0" w:lastRowFirstColumn="0" w:lastRowLastColumn="0"/>
            </w:pPr>
            <w:r w:rsidRPr="00DA420B">
              <w:t>Unit of measure</w:t>
            </w:r>
          </w:p>
        </w:tc>
        <w:tc>
          <w:tcPr>
            <w:tcW w:w="586" w:type="pct"/>
          </w:tcPr>
          <w:p w14:paraId="6AE007DD" w14:textId="77777777" w:rsidR="00DA420B" w:rsidRPr="00DA420B" w:rsidRDefault="00DA420B" w:rsidP="001813B7">
            <w:pPr>
              <w:pStyle w:val="TableText"/>
              <w:cnfStyle w:val="100000000000" w:firstRow="1" w:lastRow="0" w:firstColumn="0" w:lastColumn="0" w:oddVBand="0" w:evenVBand="0" w:oddHBand="0" w:evenHBand="0" w:firstRowFirstColumn="0" w:firstRowLastColumn="0" w:lastRowFirstColumn="0" w:lastRowLastColumn="0"/>
            </w:pPr>
            <w:r w:rsidRPr="00DA420B">
              <w:t>2018-2019 estimate</w:t>
            </w:r>
          </w:p>
        </w:tc>
        <w:tc>
          <w:tcPr>
            <w:tcW w:w="564" w:type="pct"/>
          </w:tcPr>
          <w:p w14:paraId="2F9A9F4C" w14:textId="77777777" w:rsidR="00DA420B" w:rsidRPr="00DA420B" w:rsidRDefault="00DA420B" w:rsidP="001813B7">
            <w:pPr>
              <w:pStyle w:val="TableText"/>
              <w:cnfStyle w:val="100000000000" w:firstRow="1" w:lastRow="0" w:firstColumn="0" w:lastColumn="0" w:oddVBand="0" w:evenVBand="0" w:oddHBand="0" w:evenHBand="0" w:firstRowFirstColumn="0" w:firstRowLastColumn="0" w:lastRowFirstColumn="0" w:lastRowLastColumn="0"/>
            </w:pPr>
            <w:r w:rsidRPr="00DA420B">
              <w:t>2018-19 actual</w:t>
            </w:r>
          </w:p>
        </w:tc>
        <w:tc>
          <w:tcPr>
            <w:tcW w:w="803" w:type="pct"/>
          </w:tcPr>
          <w:p w14:paraId="59DE03BE" w14:textId="77777777" w:rsidR="00DA420B" w:rsidRPr="00DA420B" w:rsidRDefault="00DA420B" w:rsidP="001813B7">
            <w:pPr>
              <w:pStyle w:val="TableText"/>
              <w:cnfStyle w:val="100000000000" w:firstRow="1" w:lastRow="0" w:firstColumn="0" w:lastColumn="0" w:oddVBand="0" w:evenVBand="0" w:oddHBand="0" w:evenHBand="0" w:firstRowFirstColumn="0" w:firstRowLastColumn="0" w:lastRowFirstColumn="0" w:lastRowLastColumn="0"/>
            </w:pPr>
            <w:r w:rsidRPr="00DA420B">
              <w:t>Performance Variation (%)</w:t>
            </w:r>
          </w:p>
        </w:tc>
      </w:tr>
      <w:bookmarkEnd w:id="82"/>
      <w:tr w:rsidR="00DA420B" w:rsidRPr="00DA420B" w14:paraId="3D86E551" w14:textId="77777777" w:rsidTr="00DA420B">
        <w:tc>
          <w:tcPr>
            <w:cnfStyle w:val="001000000000" w:firstRow="0" w:lastRow="0" w:firstColumn="1" w:lastColumn="0" w:oddVBand="0" w:evenVBand="0" w:oddHBand="0" w:evenHBand="0" w:firstRowFirstColumn="0" w:firstRowLastColumn="0" w:lastRowFirstColumn="0" w:lastRowLastColumn="0"/>
            <w:tcW w:w="2312" w:type="pct"/>
          </w:tcPr>
          <w:p w14:paraId="4D4184EB" w14:textId="77777777" w:rsidR="00DA420B" w:rsidRPr="00DA420B" w:rsidRDefault="00DA420B" w:rsidP="00DA420B">
            <w:pPr>
              <w:pStyle w:val="TableText"/>
            </w:pPr>
            <w:r w:rsidRPr="00DA420B">
              <w:t>On time case processing – Criminal matters resolved or otherwise finalised within established timeframes in the County Court</w:t>
            </w:r>
          </w:p>
        </w:tc>
        <w:tc>
          <w:tcPr>
            <w:tcW w:w="735" w:type="pct"/>
          </w:tcPr>
          <w:p w14:paraId="65951AA3"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per cent</w:t>
            </w:r>
          </w:p>
        </w:tc>
        <w:tc>
          <w:tcPr>
            <w:tcW w:w="586" w:type="pct"/>
          </w:tcPr>
          <w:p w14:paraId="242BD54E"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85</w:t>
            </w:r>
          </w:p>
        </w:tc>
        <w:tc>
          <w:tcPr>
            <w:tcW w:w="564" w:type="pct"/>
          </w:tcPr>
          <w:p w14:paraId="40A2CF01"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85</w:t>
            </w:r>
          </w:p>
        </w:tc>
        <w:tc>
          <w:tcPr>
            <w:tcW w:w="803" w:type="pct"/>
          </w:tcPr>
          <w:p w14:paraId="40EC1FA5"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0.0</w:t>
            </w:r>
          </w:p>
        </w:tc>
      </w:tr>
      <w:tr w:rsidR="00DA420B" w:rsidRPr="00DA420B" w14:paraId="7B6E6FF1" w14:textId="77777777" w:rsidTr="00DA420B">
        <w:tc>
          <w:tcPr>
            <w:cnfStyle w:val="001000000000" w:firstRow="0" w:lastRow="0" w:firstColumn="1" w:lastColumn="0" w:oddVBand="0" w:evenVBand="0" w:oddHBand="0" w:evenHBand="0" w:firstRowFirstColumn="0" w:firstRowLastColumn="0" w:lastRowFirstColumn="0" w:lastRowLastColumn="0"/>
            <w:tcW w:w="2312" w:type="pct"/>
          </w:tcPr>
          <w:p w14:paraId="7B182F3C" w14:textId="17340867" w:rsidR="00DA420B" w:rsidRPr="00DA420B" w:rsidRDefault="00DA420B" w:rsidP="00DA420B">
            <w:pPr>
              <w:pStyle w:val="TableText"/>
            </w:pPr>
            <w:r w:rsidRPr="00DA420B">
              <w:t>On time case processing – Criminal matters resolved or otherwise finalised within established timeframes in the Magistrates’</w:t>
            </w:r>
            <w:r w:rsidR="00D45E5B">
              <w:t xml:space="preserve"> </w:t>
            </w:r>
            <w:r w:rsidRPr="00DA420B">
              <w:t>Court</w:t>
            </w:r>
          </w:p>
        </w:tc>
        <w:tc>
          <w:tcPr>
            <w:tcW w:w="735" w:type="pct"/>
          </w:tcPr>
          <w:p w14:paraId="69D916B1"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per cent</w:t>
            </w:r>
          </w:p>
        </w:tc>
        <w:tc>
          <w:tcPr>
            <w:tcW w:w="586" w:type="pct"/>
          </w:tcPr>
          <w:p w14:paraId="484874EB"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85</w:t>
            </w:r>
          </w:p>
        </w:tc>
        <w:tc>
          <w:tcPr>
            <w:tcW w:w="564" w:type="pct"/>
          </w:tcPr>
          <w:p w14:paraId="1EBA3570"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70</w:t>
            </w:r>
          </w:p>
        </w:tc>
        <w:tc>
          <w:tcPr>
            <w:tcW w:w="803" w:type="pct"/>
          </w:tcPr>
          <w:p w14:paraId="68A0C9E6" w14:textId="77777777" w:rsidR="00DA420B" w:rsidRPr="00DA420B" w:rsidRDefault="00DA420B" w:rsidP="00DA420B">
            <w:pPr>
              <w:pStyle w:val="TableText"/>
              <w:cnfStyle w:val="000000000000" w:firstRow="0" w:lastRow="0" w:firstColumn="0" w:lastColumn="0" w:oddVBand="0" w:evenVBand="0" w:oddHBand="0" w:evenHBand="0" w:firstRowFirstColumn="0" w:firstRowLastColumn="0" w:lastRowFirstColumn="0" w:lastRowLastColumn="0"/>
            </w:pPr>
            <w:r w:rsidRPr="00DA420B">
              <w:t>-17.6</w:t>
            </w:r>
          </w:p>
        </w:tc>
      </w:tr>
    </w:tbl>
    <w:p w14:paraId="686746D2" w14:textId="29AC87D8" w:rsidR="00DA420B" w:rsidRDefault="006F3CF5" w:rsidP="00976366">
      <w:pPr>
        <w:pStyle w:val="BodyText"/>
        <w:keepNext/>
      </w:pPr>
      <w:r>
        <w:lastRenderedPageBreak/>
        <w:t>T</w:t>
      </w:r>
      <w:r w:rsidR="00E952AB">
        <w:t>he</w:t>
      </w:r>
      <w:r w:rsidR="00DA420B" w:rsidRPr="00DA420B">
        <w:t xml:space="preserve"> 2018-19 outcome is lower than the estimate due to an increase in specialist lists extending the finalisation of cases beyond six months, increased case complexity, and lower than expected infringement and low-level offending matters.</w:t>
      </w:r>
    </w:p>
    <w:tbl>
      <w:tblPr>
        <w:tblStyle w:val="AccessibleTableNumerical"/>
        <w:tblW w:w="5000" w:type="pct"/>
        <w:tblLook w:val="06A0" w:firstRow="1" w:lastRow="0" w:firstColumn="1" w:lastColumn="0" w:noHBand="1" w:noVBand="1"/>
      </w:tblPr>
      <w:tblGrid>
        <w:gridCol w:w="4457"/>
        <w:gridCol w:w="1417"/>
        <w:gridCol w:w="1130"/>
        <w:gridCol w:w="1087"/>
        <w:gridCol w:w="1548"/>
      </w:tblGrid>
      <w:tr w:rsidR="00DA420B" w:rsidRPr="00DA420B" w14:paraId="7CDD2EEC" w14:textId="77777777" w:rsidTr="00DA420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34C8C4FF" w14:textId="77777777" w:rsidR="00DA420B" w:rsidRPr="00DA420B" w:rsidRDefault="00DA420B" w:rsidP="00976366">
            <w:pPr>
              <w:pStyle w:val="TableText"/>
              <w:keepNext/>
            </w:pPr>
            <w:bookmarkStart w:id="83" w:name="ColumnTitle_19"/>
            <w:r w:rsidRPr="00DA420B">
              <w:t>Performance measures</w:t>
            </w:r>
          </w:p>
        </w:tc>
        <w:tc>
          <w:tcPr>
            <w:tcW w:w="735" w:type="pct"/>
          </w:tcPr>
          <w:p w14:paraId="153A2B74" w14:textId="77777777" w:rsidR="00DA420B" w:rsidRPr="00DA420B" w:rsidRDefault="00DA420B" w:rsidP="00976366">
            <w:pPr>
              <w:pStyle w:val="TableText"/>
              <w:keepNext/>
              <w:cnfStyle w:val="100000000000" w:firstRow="1" w:lastRow="0" w:firstColumn="0" w:lastColumn="0" w:oddVBand="0" w:evenVBand="0" w:oddHBand="0" w:evenHBand="0" w:firstRowFirstColumn="0" w:firstRowLastColumn="0" w:lastRowFirstColumn="0" w:lastRowLastColumn="0"/>
            </w:pPr>
            <w:r w:rsidRPr="00DA420B">
              <w:t>Unit of measure</w:t>
            </w:r>
          </w:p>
        </w:tc>
        <w:tc>
          <w:tcPr>
            <w:tcW w:w="586" w:type="pct"/>
          </w:tcPr>
          <w:p w14:paraId="73A1B92F" w14:textId="77777777" w:rsidR="00DA420B" w:rsidRPr="00DA420B" w:rsidRDefault="00DA420B" w:rsidP="00976366">
            <w:pPr>
              <w:pStyle w:val="TableText"/>
              <w:keepNext/>
              <w:cnfStyle w:val="100000000000" w:firstRow="1" w:lastRow="0" w:firstColumn="0" w:lastColumn="0" w:oddVBand="0" w:evenVBand="0" w:oddHBand="0" w:evenHBand="0" w:firstRowFirstColumn="0" w:firstRowLastColumn="0" w:lastRowFirstColumn="0" w:lastRowLastColumn="0"/>
            </w:pPr>
            <w:r w:rsidRPr="00DA420B">
              <w:t>2018-2019 estimate</w:t>
            </w:r>
          </w:p>
        </w:tc>
        <w:tc>
          <w:tcPr>
            <w:tcW w:w="564" w:type="pct"/>
          </w:tcPr>
          <w:p w14:paraId="1E4A3B2F" w14:textId="77777777" w:rsidR="00DA420B" w:rsidRPr="00DA420B" w:rsidRDefault="00DA420B" w:rsidP="00976366">
            <w:pPr>
              <w:pStyle w:val="TableText"/>
              <w:keepNext/>
              <w:cnfStyle w:val="100000000000" w:firstRow="1" w:lastRow="0" w:firstColumn="0" w:lastColumn="0" w:oddVBand="0" w:evenVBand="0" w:oddHBand="0" w:evenHBand="0" w:firstRowFirstColumn="0" w:firstRowLastColumn="0" w:lastRowFirstColumn="0" w:lastRowLastColumn="0"/>
            </w:pPr>
            <w:r w:rsidRPr="00DA420B">
              <w:t>2018-19 actual</w:t>
            </w:r>
          </w:p>
        </w:tc>
        <w:tc>
          <w:tcPr>
            <w:tcW w:w="803" w:type="pct"/>
          </w:tcPr>
          <w:p w14:paraId="20CD3E56" w14:textId="77777777" w:rsidR="00DA420B" w:rsidRPr="00DA420B" w:rsidRDefault="00DA420B" w:rsidP="00976366">
            <w:pPr>
              <w:pStyle w:val="TableText"/>
              <w:keepNext/>
              <w:cnfStyle w:val="100000000000" w:firstRow="1" w:lastRow="0" w:firstColumn="0" w:lastColumn="0" w:oddVBand="0" w:evenVBand="0" w:oddHBand="0" w:evenHBand="0" w:firstRowFirstColumn="0" w:firstRowLastColumn="0" w:lastRowFirstColumn="0" w:lastRowLastColumn="0"/>
            </w:pPr>
            <w:r w:rsidRPr="00DA420B">
              <w:t>Performance Variation (%)</w:t>
            </w:r>
          </w:p>
        </w:tc>
      </w:tr>
      <w:bookmarkEnd w:id="83"/>
      <w:tr w:rsidR="00DA420B" w:rsidRPr="00DA420B" w14:paraId="5A470B07" w14:textId="77777777" w:rsidTr="00DA420B">
        <w:tc>
          <w:tcPr>
            <w:cnfStyle w:val="001000000000" w:firstRow="0" w:lastRow="0" w:firstColumn="1" w:lastColumn="0" w:oddVBand="0" w:evenVBand="0" w:oddHBand="0" w:evenHBand="0" w:firstRowFirstColumn="0" w:firstRowLastColumn="0" w:lastRowFirstColumn="0" w:lastRowLastColumn="0"/>
            <w:tcW w:w="2312" w:type="pct"/>
          </w:tcPr>
          <w:p w14:paraId="48BC8896" w14:textId="77777777" w:rsidR="00DA420B" w:rsidRPr="00DA420B" w:rsidRDefault="00DA420B" w:rsidP="00976366">
            <w:pPr>
              <w:pStyle w:val="TableText"/>
              <w:keepNext/>
            </w:pPr>
            <w:r w:rsidRPr="00DA420B">
              <w:t>On time case processing – Criminal matters resolved or otherwise finalised within established timeframes in the Children’s Court</w:t>
            </w:r>
          </w:p>
        </w:tc>
        <w:tc>
          <w:tcPr>
            <w:tcW w:w="735" w:type="pct"/>
          </w:tcPr>
          <w:p w14:paraId="03D0C4E1" w14:textId="77777777" w:rsidR="00DA420B" w:rsidRPr="00DA420B" w:rsidRDefault="00DA420B" w:rsidP="00976366">
            <w:pPr>
              <w:pStyle w:val="TableText"/>
              <w:keepNext/>
              <w:cnfStyle w:val="000000000000" w:firstRow="0" w:lastRow="0" w:firstColumn="0" w:lastColumn="0" w:oddVBand="0" w:evenVBand="0" w:oddHBand="0" w:evenHBand="0" w:firstRowFirstColumn="0" w:firstRowLastColumn="0" w:lastRowFirstColumn="0" w:lastRowLastColumn="0"/>
            </w:pPr>
            <w:r w:rsidRPr="00DA420B">
              <w:t>per cent</w:t>
            </w:r>
          </w:p>
        </w:tc>
        <w:tc>
          <w:tcPr>
            <w:tcW w:w="586" w:type="pct"/>
          </w:tcPr>
          <w:p w14:paraId="7B1D8BCE" w14:textId="77777777" w:rsidR="00DA420B" w:rsidRPr="00DA420B" w:rsidRDefault="00DA420B" w:rsidP="00976366">
            <w:pPr>
              <w:pStyle w:val="TableText"/>
              <w:keepNext/>
              <w:cnfStyle w:val="000000000000" w:firstRow="0" w:lastRow="0" w:firstColumn="0" w:lastColumn="0" w:oddVBand="0" w:evenVBand="0" w:oddHBand="0" w:evenHBand="0" w:firstRowFirstColumn="0" w:firstRowLastColumn="0" w:lastRowFirstColumn="0" w:lastRowLastColumn="0"/>
            </w:pPr>
            <w:r w:rsidRPr="00DA420B">
              <w:t>90</w:t>
            </w:r>
          </w:p>
        </w:tc>
        <w:tc>
          <w:tcPr>
            <w:tcW w:w="564" w:type="pct"/>
          </w:tcPr>
          <w:p w14:paraId="37895426" w14:textId="77777777" w:rsidR="00DA420B" w:rsidRPr="00DA420B" w:rsidRDefault="00DA420B" w:rsidP="00976366">
            <w:pPr>
              <w:pStyle w:val="TableText"/>
              <w:keepNext/>
              <w:cnfStyle w:val="000000000000" w:firstRow="0" w:lastRow="0" w:firstColumn="0" w:lastColumn="0" w:oddVBand="0" w:evenVBand="0" w:oddHBand="0" w:evenHBand="0" w:firstRowFirstColumn="0" w:firstRowLastColumn="0" w:lastRowFirstColumn="0" w:lastRowLastColumn="0"/>
            </w:pPr>
            <w:r w:rsidRPr="00DA420B">
              <w:t>88</w:t>
            </w:r>
          </w:p>
        </w:tc>
        <w:tc>
          <w:tcPr>
            <w:tcW w:w="803" w:type="pct"/>
          </w:tcPr>
          <w:p w14:paraId="2A6E0874" w14:textId="77777777" w:rsidR="00DA420B" w:rsidRPr="00DA420B" w:rsidRDefault="00DA420B" w:rsidP="00976366">
            <w:pPr>
              <w:pStyle w:val="TableText"/>
              <w:keepNext/>
              <w:cnfStyle w:val="000000000000" w:firstRow="0" w:lastRow="0" w:firstColumn="0" w:lastColumn="0" w:oddVBand="0" w:evenVBand="0" w:oddHBand="0" w:evenHBand="0" w:firstRowFirstColumn="0" w:firstRowLastColumn="0" w:lastRowFirstColumn="0" w:lastRowLastColumn="0"/>
            </w:pPr>
            <w:r w:rsidRPr="00DA420B">
              <w:t>-2.2</w:t>
            </w:r>
          </w:p>
        </w:tc>
      </w:tr>
      <w:tr w:rsidR="00DA420B" w:rsidRPr="00DA420B" w14:paraId="656A8852" w14:textId="77777777" w:rsidTr="00DA420B">
        <w:tc>
          <w:tcPr>
            <w:cnfStyle w:val="001000000000" w:firstRow="0" w:lastRow="0" w:firstColumn="1" w:lastColumn="0" w:oddVBand="0" w:evenVBand="0" w:oddHBand="0" w:evenHBand="0" w:firstRowFirstColumn="0" w:firstRowLastColumn="0" w:lastRowFirstColumn="0" w:lastRowLastColumn="0"/>
            <w:tcW w:w="2312" w:type="pct"/>
          </w:tcPr>
          <w:p w14:paraId="727EF0EB" w14:textId="77777777" w:rsidR="00DA420B" w:rsidRPr="00DA420B" w:rsidRDefault="00DA420B" w:rsidP="00976366">
            <w:pPr>
              <w:pStyle w:val="TableText"/>
              <w:keepNext/>
            </w:pPr>
            <w:r w:rsidRPr="00DA420B">
              <w:t>On-time case processing – Family violence intervention orders resolved or otherwise finalised within established timeframes in the Magistrates’ and Children’s Courts</w:t>
            </w:r>
          </w:p>
        </w:tc>
        <w:tc>
          <w:tcPr>
            <w:tcW w:w="735" w:type="pct"/>
          </w:tcPr>
          <w:p w14:paraId="0AED5E5C" w14:textId="77777777" w:rsidR="00DA420B" w:rsidRPr="00DA420B" w:rsidRDefault="00DA420B" w:rsidP="00976366">
            <w:pPr>
              <w:pStyle w:val="TableText"/>
              <w:keepNext/>
              <w:cnfStyle w:val="000000000000" w:firstRow="0" w:lastRow="0" w:firstColumn="0" w:lastColumn="0" w:oddVBand="0" w:evenVBand="0" w:oddHBand="0" w:evenHBand="0" w:firstRowFirstColumn="0" w:firstRowLastColumn="0" w:lastRowFirstColumn="0" w:lastRowLastColumn="0"/>
            </w:pPr>
            <w:r w:rsidRPr="00DA420B">
              <w:t>per cent</w:t>
            </w:r>
          </w:p>
        </w:tc>
        <w:tc>
          <w:tcPr>
            <w:tcW w:w="586" w:type="pct"/>
          </w:tcPr>
          <w:p w14:paraId="4F49B3FB" w14:textId="77777777" w:rsidR="00DA420B" w:rsidRPr="00DA420B" w:rsidRDefault="00DA420B" w:rsidP="00976366">
            <w:pPr>
              <w:pStyle w:val="TableText"/>
              <w:keepNext/>
              <w:cnfStyle w:val="000000000000" w:firstRow="0" w:lastRow="0" w:firstColumn="0" w:lastColumn="0" w:oddVBand="0" w:evenVBand="0" w:oddHBand="0" w:evenHBand="0" w:firstRowFirstColumn="0" w:firstRowLastColumn="0" w:lastRowFirstColumn="0" w:lastRowLastColumn="0"/>
            </w:pPr>
            <w:r w:rsidRPr="00DA420B">
              <w:t>90</w:t>
            </w:r>
          </w:p>
        </w:tc>
        <w:tc>
          <w:tcPr>
            <w:tcW w:w="564" w:type="pct"/>
          </w:tcPr>
          <w:p w14:paraId="598A85BD" w14:textId="77777777" w:rsidR="00DA420B" w:rsidRPr="00DA420B" w:rsidRDefault="00DA420B" w:rsidP="00976366">
            <w:pPr>
              <w:pStyle w:val="TableText"/>
              <w:keepNext/>
              <w:cnfStyle w:val="000000000000" w:firstRow="0" w:lastRow="0" w:firstColumn="0" w:lastColumn="0" w:oddVBand="0" w:evenVBand="0" w:oddHBand="0" w:evenHBand="0" w:firstRowFirstColumn="0" w:firstRowLastColumn="0" w:lastRowFirstColumn="0" w:lastRowLastColumn="0"/>
            </w:pPr>
            <w:r w:rsidRPr="00DA420B">
              <w:t>89</w:t>
            </w:r>
          </w:p>
        </w:tc>
        <w:tc>
          <w:tcPr>
            <w:tcW w:w="803" w:type="pct"/>
          </w:tcPr>
          <w:p w14:paraId="32399088" w14:textId="77777777" w:rsidR="00DA420B" w:rsidRPr="00DA420B" w:rsidRDefault="00DA420B" w:rsidP="00976366">
            <w:pPr>
              <w:pStyle w:val="TableText"/>
              <w:keepNext/>
              <w:cnfStyle w:val="000000000000" w:firstRow="0" w:lastRow="0" w:firstColumn="0" w:lastColumn="0" w:oddVBand="0" w:evenVBand="0" w:oddHBand="0" w:evenHBand="0" w:firstRowFirstColumn="0" w:firstRowLastColumn="0" w:lastRowFirstColumn="0" w:lastRowLastColumn="0"/>
            </w:pPr>
            <w:r w:rsidRPr="00DA420B">
              <w:t>-1.1</w:t>
            </w:r>
          </w:p>
        </w:tc>
      </w:tr>
    </w:tbl>
    <w:p w14:paraId="68CC19C8" w14:textId="702F1277" w:rsidR="00DA420B" w:rsidRPr="00DA420B" w:rsidRDefault="00DA420B" w:rsidP="00DA420B">
      <w:pPr>
        <w:pStyle w:val="BodyText"/>
        <w:keepNext/>
        <w:rPr>
          <w:rStyle w:val="Bold"/>
        </w:rPr>
      </w:pPr>
      <w:r w:rsidRPr="00DA420B">
        <w:rPr>
          <w:rStyle w:val="Bold"/>
        </w:rPr>
        <w:t>Cost</w:t>
      </w:r>
      <w:r w:rsidR="00E24B44">
        <w:rPr>
          <w:rStyle w:val="Bold"/>
        </w:rPr>
        <w:t>:</w:t>
      </w:r>
    </w:p>
    <w:tbl>
      <w:tblPr>
        <w:tblStyle w:val="AccessibleTableNumerical"/>
        <w:tblW w:w="5000" w:type="pct"/>
        <w:tblLook w:val="06A0" w:firstRow="1" w:lastRow="0" w:firstColumn="1" w:lastColumn="0" w:noHBand="1" w:noVBand="1"/>
      </w:tblPr>
      <w:tblGrid>
        <w:gridCol w:w="4457"/>
        <w:gridCol w:w="1417"/>
        <w:gridCol w:w="1130"/>
        <w:gridCol w:w="1087"/>
        <w:gridCol w:w="1548"/>
      </w:tblGrid>
      <w:tr w:rsidR="00DA420B" w:rsidRPr="00DA420B" w14:paraId="0A08DC10" w14:textId="77777777" w:rsidTr="001813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pct"/>
          </w:tcPr>
          <w:p w14:paraId="0F0137FC" w14:textId="77777777" w:rsidR="00DA420B" w:rsidRPr="00DA420B" w:rsidRDefault="00DA420B" w:rsidP="00DA420B">
            <w:pPr>
              <w:pStyle w:val="TableText"/>
            </w:pPr>
            <w:bookmarkStart w:id="84" w:name="ColumnTitle_20"/>
            <w:r w:rsidRPr="00DA420B">
              <w:t>Performance measures</w:t>
            </w:r>
          </w:p>
        </w:tc>
        <w:tc>
          <w:tcPr>
            <w:tcW w:w="735" w:type="pct"/>
          </w:tcPr>
          <w:p w14:paraId="3CCD7731" w14:textId="77777777" w:rsidR="00DA420B" w:rsidRPr="00DA420B" w:rsidRDefault="00DA420B" w:rsidP="00DA420B">
            <w:pPr>
              <w:pStyle w:val="TableText"/>
              <w:cnfStyle w:val="100000000000" w:firstRow="1" w:lastRow="0" w:firstColumn="0" w:lastColumn="0" w:oddVBand="0" w:evenVBand="0" w:oddHBand="0" w:evenHBand="0" w:firstRowFirstColumn="0" w:firstRowLastColumn="0" w:lastRowFirstColumn="0" w:lastRowLastColumn="0"/>
            </w:pPr>
            <w:r w:rsidRPr="00DA420B">
              <w:t>Unit of measure</w:t>
            </w:r>
          </w:p>
        </w:tc>
        <w:tc>
          <w:tcPr>
            <w:tcW w:w="586" w:type="pct"/>
          </w:tcPr>
          <w:p w14:paraId="316278EE" w14:textId="77777777" w:rsidR="00DA420B" w:rsidRPr="00DA420B" w:rsidRDefault="00DA420B" w:rsidP="00DA420B">
            <w:pPr>
              <w:pStyle w:val="TableText"/>
              <w:cnfStyle w:val="100000000000" w:firstRow="1" w:lastRow="0" w:firstColumn="0" w:lastColumn="0" w:oddVBand="0" w:evenVBand="0" w:oddHBand="0" w:evenHBand="0" w:firstRowFirstColumn="0" w:firstRowLastColumn="0" w:lastRowFirstColumn="0" w:lastRowLastColumn="0"/>
            </w:pPr>
            <w:r w:rsidRPr="00DA420B">
              <w:t>2018-2019 estimate</w:t>
            </w:r>
          </w:p>
        </w:tc>
        <w:tc>
          <w:tcPr>
            <w:tcW w:w="564" w:type="pct"/>
          </w:tcPr>
          <w:p w14:paraId="29C60C0B" w14:textId="77777777" w:rsidR="00DA420B" w:rsidRPr="00DA420B" w:rsidRDefault="00DA420B" w:rsidP="00DA420B">
            <w:pPr>
              <w:pStyle w:val="TableText"/>
              <w:cnfStyle w:val="100000000000" w:firstRow="1" w:lastRow="0" w:firstColumn="0" w:lastColumn="0" w:oddVBand="0" w:evenVBand="0" w:oddHBand="0" w:evenHBand="0" w:firstRowFirstColumn="0" w:firstRowLastColumn="0" w:lastRowFirstColumn="0" w:lastRowLastColumn="0"/>
            </w:pPr>
            <w:r w:rsidRPr="00DA420B">
              <w:t>2018-19 actual</w:t>
            </w:r>
          </w:p>
        </w:tc>
        <w:tc>
          <w:tcPr>
            <w:tcW w:w="803" w:type="pct"/>
          </w:tcPr>
          <w:p w14:paraId="2DC8C3B6" w14:textId="77777777" w:rsidR="00DA420B" w:rsidRPr="00DA420B" w:rsidRDefault="00DA420B" w:rsidP="00DA420B">
            <w:pPr>
              <w:pStyle w:val="TableText"/>
              <w:cnfStyle w:val="100000000000" w:firstRow="1" w:lastRow="0" w:firstColumn="0" w:lastColumn="0" w:oddVBand="0" w:evenVBand="0" w:oddHBand="0" w:evenHBand="0" w:firstRowFirstColumn="0" w:firstRowLastColumn="0" w:lastRowFirstColumn="0" w:lastRowLastColumn="0"/>
            </w:pPr>
            <w:r w:rsidRPr="00DA420B">
              <w:t>Performance Variation (%)</w:t>
            </w:r>
          </w:p>
        </w:tc>
      </w:tr>
      <w:bookmarkEnd w:id="84"/>
      <w:tr w:rsidR="00DA420B" w:rsidRPr="00DA420B" w14:paraId="75EA544C" w14:textId="77777777" w:rsidTr="00DA420B">
        <w:tc>
          <w:tcPr>
            <w:cnfStyle w:val="001000000000" w:firstRow="0" w:lastRow="0" w:firstColumn="1" w:lastColumn="0" w:oddVBand="0" w:evenVBand="0" w:oddHBand="0" w:evenHBand="0" w:firstRowFirstColumn="0" w:firstRowLastColumn="0" w:lastRowFirstColumn="0" w:lastRowLastColumn="0"/>
            <w:tcW w:w="2312" w:type="pct"/>
          </w:tcPr>
          <w:p w14:paraId="4657F3EC" w14:textId="77777777" w:rsidR="00DA420B" w:rsidRPr="00DA420B" w:rsidRDefault="00DA420B" w:rsidP="00DA420B">
            <w:pPr>
              <w:pStyle w:val="TableText"/>
              <w:keepNext/>
            </w:pPr>
            <w:r w:rsidRPr="00DA420B">
              <w:t>Total output cost</w:t>
            </w:r>
          </w:p>
        </w:tc>
        <w:tc>
          <w:tcPr>
            <w:tcW w:w="735" w:type="pct"/>
          </w:tcPr>
          <w:p w14:paraId="373586D1" w14:textId="77777777" w:rsidR="00DA420B" w:rsidRPr="00DA420B" w:rsidRDefault="00DA420B" w:rsidP="00DA420B">
            <w:pPr>
              <w:pStyle w:val="TableText"/>
              <w:keepNext/>
              <w:cnfStyle w:val="000000000000" w:firstRow="0" w:lastRow="0" w:firstColumn="0" w:lastColumn="0" w:oddVBand="0" w:evenVBand="0" w:oddHBand="0" w:evenHBand="0" w:firstRowFirstColumn="0" w:firstRowLastColumn="0" w:lastRowFirstColumn="0" w:lastRowLastColumn="0"/>
            </w:pPr>
            <w:r w:rsidRPr="00DA420B">
              <w:t>$ million</w:t>
            </w:r>
          </w:p>
        </w:tc>
        <w:tc>
          <w:tcPr>
            <w:tcW w:w="586" w:type="pct"/>
          </w:tcPr>
          <w:p w14:paraId="1B81D0DA" w14:textId="77777777" w:rsidR="00DA420B" w:rsidRPr="00DA420B" w:rsidRDefault="00DA420B" w:rsidP="00DA420B">
            <w:pPr>
              <w:pStyle w:val="TableText"/>
              <w:keepNext/>
              <w:cnfStyle w:val="000000000000" w:firstRow="0" w:lastRow="0" w:firstColumn="0" w:lastColumn="0" w:oddVBand="0" w:evenVBand="0" w:oddHBand="0" w:evenHBand="0" w:firstRowFirstColumn="0" w:firstRowLastColumn="0" w:lastRowFirstColumn="0" w:lastRowLastColumn="0"/>
            </w:pPr>
            <w:r w:rsidRPr="00DA420B">
              <w:t>615.8</w:t>
            </w:r>
          </w:p>
        </w:tc>
        <w:tc>
          <w:tcPr>
            <w:tcW w:w="564" w:type="pct"/>
          </w:tcPr>
          <w:p w14:paraId="5E35F543" w14:textId="77777777" w:rsidR="00DA420B" w:rsidRPr="00DA420B" w:rsidRDefault="00DA420B" w:rsidP="00DA420B">
            <w:pPr>
              <w:pStyle w:val="TableText"/>
              <w:keepNext/>
              <w:cnfStyle w:val="000000000000" w:firstRow="0" w:lastRow="0" w:firstColumn="0" w:lastColumn="0" w:oddVBand="0" w:evenVBand="0" w:oddHBand="0" w:evenHBand="0" w:firstRowFirstColumn="0" w:firstRowLastColumn="0" w:lastRowFirstColumn="0" w:lastRowLastColumn="0"/>
            </w:pPr>
            <w:r w:rsidRPr="00DA420B">
              <w:t>608.8</w:t>
            </w:r>
          </w:p>
        </w:tc>
        <w:tc>
          <w:tcPr>
            <w:tcW w:w="803" w:type="pct"/>
          </w:tcPr>
          <w:p w14:paraId="570F02C6" w14:textId="77777777" w:rsidR="00DA420B" w:rsidRPr="00DA420B" w:rsidRDefault="00DA420B" w:rsidP="00DA420B">
            <w:pPr>
              <w:pStyle w:val="TableText"/>
              <w:keepNext/>
              <w:cnfStyle w:val="000000000000" w:firstRow="0" w:lastRow="0" w:firstColumn="0" w:lastColumn="0" w:oddVBand="0" w:evenVBand="0" w:oddHBand="0" w:evenHBand="0" w:firstRowFirstColumn="0" w:firstRowLastColumn="0" w:lastRowFirstColumn="0" w:lastRowLastColumn="0"/>
            </w:pPr>
            <w:r w:rsidRPr="00DA420B">
              <w:t>-1.1</w:t>
            </w:r>
          </w:p>
        </w:tc>
      </w:tr>
    </w:tbl>
    <w:p w14:paraId="562242DA" w14:textId="1B767464" w:rsidR="004B6BAC" w:rsidRPr="000D0CCB" w:rsidRDefault="000D0CCB" w:rsidP="00A01DC4">
      <w:pPr>
        <w:pStyle w:val="NotesNumberedList"/>
        <w:numPr>
          <w:ilvl w:val="0"/>
          <w:numId w:val="13"/>
        </w:numPr>
      </w:pPr>
      <w:bookmarkStart w:id="85" w:name="Note1CaseClearanceRate"/>
      <w:r>
        <w:t>T</w:t>
      </w:r>
      <w:r w:rsidR="00E952AB" w:rsidRPr="000D0CCB">
        <w:t>he</w:t>
      </w:r>
      <w:r w:rsidR="004B6BAC" w:rsidRPr="000D0CCB">
        <w:t xml:space="preserve"> case clearance rate is calculated as (number of cases disposed/number of cases initiated).</w:t>
      </w:r>
      <w:bookmarkEnd w:id="85"/>
    </w:p>
    <w:p w14:paraId="053B60BA" w14:textId="77777777" w:rsidR="00E952AB" w:rsidRDefault="004B6BAC" w:rsidP="004B6BAC">
      <w:pPr>
        <w:pStyle w:val="Heading2"/>
      </w:pPr>
      <w:bookmarkStart w:id="86" w:name="_Ref22640000"/>
      <w:bookmarkStart w:id="87" w:name="_Toc22665117"/>
      <w:r w:rsidRPr="007A0D86">
        <w:t xml:space="preserve">Financial Summary </w:t>
      </w:r>
      <w:r w:rsidR="005F68BF">
        <w:t>and</w:t>
      </w:r>
      <w:r w:rsidRPr="007A0D86">
        <w:t xml:space="preserve"> Review</w:t>
      </w:r>
      <w:bookmarkEnd w:id="86"/>
      <w:bookmarkEnd w:id="87"/>
    </w:p>
    <w:p w14:paraId="30A6F9DA" w14:textId="79900446" w:rsidR="00E952AB" w:rsidRDefault="00E952AB" w:rsidP="004B6BAC">
      <w:pPr>
        <w:pStyle w:val="BodyText"/>
      </w:pPr>
      <w:r>
        <w:t>The</w:t>
      </w:r>
      <w:r w:rsidR="004B6BAC" w:rsidRPr="007A0D86">
        <w:t xml:space="preserve"> budget outcomes provide a comparison between the actual financial statements of </w:t>
      </w:r>
      <w:r w:rsidR="00E57EEE">
        <w:t>Court Services Victoria</w:t>
      </w:r>
      <w:r w:rsidR="004B6BAC" w:rsidRPr="007A0D86">
        <w:t xml:space="preserve"> and the forecast financial information (initial budget estimates) published in Budget Paper No.5 Statement of Finances.</w:t>
      </w:r>
    </w:p>
    <w:p w14:paraId="284F5098" w14:textId="30E67E27" w:rsidR="004B6BAC" w:rsidRPr="007A0D86" w:rsidRDefault="00E952AB" w:rsidP="004B6BAC">
      <w:pPr>
        <w:pStyle w:val="BodyText"/>
      </w:pPr>
      <w:r>
        <w:t>The</w:t>
      </w:r>
      <w:r w:rsidR="004B6BAC" w:rsidRPr="007A0D86">
        <w:t xml:space="preserve"> budget outcomes statement is not subject to audit by the Victorian Auditor-General’s Office and is not prepared on the same basis as the </w:t>
      </w:r>
      <w:r w:rsidR="00E57EEE">
        <w:t>Court Services Victoria</w:t>
      </w:r>
      <w:r w:rsidR="004B6BAC" w:rsidRPr="007A0D86">
        <w:t xml:space="preserve"> financial statements.</w:t>
      </w:r>
    </w:p>
    <w:p w14:paraId="05D3B149" w14:textId="77777777" w:rsidR="004B6BAC" w:rsidRPr="007A0D86" w:rsidRDefault="004B6BAC" w:rsidP="004B6BAC">
      <w:pPr>
        <w:pStyle w:val="BodyText"/>
      </w:pPr>
      <w:r w:rsidRPr="007A0D86">
        <w:t>Refer to the financial statements for comparison of budget and actual.</w:t>
      </w:r>
    </w:p>
    <w:p w14:paraId="2544FDBC" w14:textId="77777777" w:rsidR="004B6BAC" w:rsidRPr="007A0D86" w:rsidRDefault="004B6BAC" w:rsidP="004B6BAC">
      <w:pPr>
        <w:pStyle w:val="Heading3"/>
      </w:pPr>
      <w:bookmarkStart w:id="88" w:name="_Toc22665118"/>
      <w:r w:rsidRPr="007A0D86">
        <w:t>Five-Year Financial Summary</w:t>
      </w:r>
      <w:bookmarkEnd w:id="88"/>
    </w:p>
    <w:p w14:paraId="62C6E252" w14:textId="487C5F52" w:rsidR="004B6BAC" w:rsidRPr="007A0D86" w:rsidRDefault="00E57EEE" w:rsidP="004B6BAC">
      <w:pPr>
        <w:pStyle w:val="BodyText"/>
      </w:pPr>
      <w:r>
        <w:t>Court Services Victoria</w:t>
      </w:r>
      <w:r w:rsidR="004B6BAC" w:rsidRPr="007A0D86">
        <w:t xml:space="preserve"> has completed its fifth year of operation.</w:t>
      </w:r>
    </w:p>
    <w:p w14:paraId="02E55981" w14:textId="49EEA38E" w:rsidR="004B6BAC" w:rsidRDefault="004B6BAC" w:rsidP="001D5E45">
      <w:pPr>
        <w:pStyle w:val="Caption"/>
      </w:pPr>
      <w:r w:rsidRPr="007A0D86">
        <w:t xml:space="preserve">Table </w:t>
      </w:r>
      <w:r w:rsidR="00D42A70">
        <w:rPr>
          <w:noProof/>
        </w:rPr>
        <w:fldChar w:fldCharType="begin"/>
      </w:r>
      <w:r w:rsidR="00D42A70">
        <w:rPr>
          <w:noProof/>
        </w:rPr>
        <w:instrText xml:space="preserve"> SEQ Table \* ARABIC </w:instrText>
      </w:r>
      <w:r w:rsidR="00D42A70">
        <w:rPr>
          <w:noProof/>
        </w:rPr>
        <w:fldChar w:fldCharType="separate"/>
      </w:r>
      <w:r w:rsidR="0067082F">
        <w:rPr>
          <w:noProof/>
        </w:rPr>
        <w:t>2</w:t>
      </w:r>
      <w:r w:rsidR="00D42A70">
        <w:rPr>
          <w:noProof/>
        </w:rPr>
        <w:fldChar w:fldCharType="end"/>
      </w:r>
      <w:r w:rsidRPr="007A0D86">
        <w:t>: Five-Year Financial Summary</w:t>
      </w:r>
    </w:p>
    <w:tbl>
      <w:tblPr>
        <w:tblStyle w:val="AccessibleTableNumerical"/>
        <w:tblW w:w="5000" w:type="pct"/>
        <w:tblLook w:val="06E0" w:firstRow="1" w:lastRow="1" w:firstColumn="1" w:lastColumn="0" w:noHBand="1" w:noVBand="1"/>
      </w:tblPr>
      <w:tblGrid>
        <w:gridCol w:w="4215"/>
        <w:gridCol w:w="1086"/>
        <w:gridCol w:w="1084"/>
        <w:gridCol w:w="1086"/>
        <w:gridCol w:w="1083"/>
        <w:gridCol w:w="1085"/>
      </w:tblGrid>
      <w:tr w:rsidR="001813B7" w:rsidRPr="001813B7" w14:paraId="1B5C91F3" w14:textId="77777777" w:rsidTr="001813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86" w:type="pct"/>
          </w:tcPr>
          <w:p w14:paraId="7F63ABC4" w14:textId="145E853C" w:rsidR="001813B7" w:rsidRPr="001813B7" w:rsidRDefault="001813B7" w:rsidP="003971A4">
            <w:pPr>
              <w:pStyle w:val="TableText"/>
            </w:pPr>
            <w:bookmarkStart w:id="89" w:name="ColumnTitle_21"/>
            <w:r>
              <w:t>Item</w:t>
            </w:r>
          </w:p>
        </w:tc>
        <w:tc>
          <w:tcPr>
            <w:tcW w:w="563" w:type="pct"/>
          </w:tcPr>
          <w:p w14:paraId="2DC18201" w14:textId="77777777" w:rsidR="001813B7" w:rsidRPr="001813B7" w:rsidRDefault="001813B7" w:rsidP="003971A4">
            <w:pPr>
              <w:pStyle w:val="TableText"/>
              <w:cnfStyle w:val="100000000000" w:firstRow="1" w:lastRow="0" w:firstColumn="0" w:lastColumn="0" w:oddVBand="0" w:evenVBand="0" w:oddHBand="0" w:evenHBand="0" w:firstRowFirstColumn="0" w:firstRowLastColumn="0" w:lastRowFirstColumn="0" w:lastRowLastColumn="0"/>
            </w:pPr>
            <w:r w:rsidRPr="001813B7">
              <w:t>2018-19</w:t>
            </w:r>
            <w:r w:rsidRPr="001813B7">
              <w:br/>
              <w:t>$’000</w:t>
            </w:r>
          </w:p>
        </w:tc>
        <w:tc>
          <w:tcPr>
            <w:tcW w:w="562" w:type="pct"/>
          </w:tcPr>
          <w:p w14:paraId="73A52751" w14:textId="77777777" w:rsidR="001813B7" w:rsidRPr="001813B7" w:rsidRDefault="001813B7" w:rsidP="003971A4">
            <w:pPr>
              <w:pStyle w:val="TableText"/>
              <w:cnfStyle w:val="100000000000" w:firstRow="1" w:lastRow="0" w:firstColumn="0" w:lastColumn="0" w:oddVBand="0" w:evenVBand="0" w:oddHBand="0" w:evenHBand="0" w:firstRowFirstColumn="0" w:firstRowLastColumn="0" w:lastRowFirstColumn="0" w:lastRowLastColumn="0"/>
            </w:pPr>
            <w:r w:rsidRPr="001813B7">
              <w:t>2017-18</w:t>
            </w:r>
            <w:r w:rsidRPr="001813B7">
              <w:br/>
              <w:t>$’000</w:t>
            </w:r>
          </w:p>
        </w:tc>
        <w:tc>
          <w:tcPr>
            <w:tcW w:w="563" w:type="pct"/>
          </w:tcPr>
          <w:p w14:paraId="21E24F28" w14:textId="77777777" w:rsidR="001813B7" w:rsidRPr="001813B7" w:rsidRDefault="001813B7" w:rsidP="003971A4">
            <w:pPr>
              <w:pStyle w:val="TableText"/>
              <w:cnfStyle w:val="100000000000" w:firstRow="1" w:lastRow="0" w:firstColumn="0" w:lastColumn="0" w:oddVBand="0" w:evenVBand="0" w:oddHBand="0" w:evenHBand="0" w:firstRowFirstColumn="0" w:firstRowLastColumn="0" w:lastRowFirstColumn="0" w:lastRowLastColumn="0"/>
            </w:pPr>
            <w:r w:rsidRPr="001813B7">
              <w:t>2016-17</w:t>
            </w:r>
            <w:r w:rsidRPr="001813B7">
              <w:br/>
              <w:t>$’000</w:t>
            </w:r>
          </w:p>
        </w:tc>
        <w:tc>
          <w:tcPr>
            <w:tcW w:w="562" w:type="pct"/>
          </w:tcPr>
          <w:p w14:paraId="02036769" w14:textId="77777777" w:rsidR="001813B7" w:rsidRPr="001813B7" w:rsidRDefault="001813B7" w:rsidP="003971A4">
            <w:pPr>
              <w:pStyle w:val="TableText"/>
              <w:cnfStyle w:val="100000000000" w:firstRow="1" w:lastRow="0" w:firstColumn="0" w:lastColumn="0" w:oddVBand="0" w:evenVBand="0" w:oddHBand="0" w:evenHBand="0" w:firstRowFirstColumn="0" w:firstRowLastColumn="0" w:lastRowFirstColumn="0" w:lastRowLastColumn="0"/>
            </w:pPr>
            <w:r w:rsidRPr="001813B7">
              <w:t>2015-16</w:t>
            </w:r>
            <w:r w:rsidRPr="001813B7">
              <w:br/>
              <w:t>$’000</w:t>
            </w:r>
          </w:p>
        </w:tc>
        <w:tc>
          <w:tcPr>
            <w:tcW w:w="563" w:type="pct"/>
          </w:tcPr>
          <w:p w14:paraId="57A2CB42" w14:textId="77777777" w:rsidR="001813B7" w:rsidRPr="001813B7" w:rsidRDefault="001813B7" w:rsidP="003971A4">
            <w:pPr>
              <w:pStyle w:val="TableText"/>
              <w:cnfStyle w:val="100000000000" w:firstRow="1" w:lastRow="0" w:firstColumn="0" w:lastColumn="0" w:oddVBand="0" w:evenVBand="0" w:oddHBand="0" w:evenHBand="0" w:firstRowFirstColumn="0" w:firstRowLastColumn="0" w:lastRowFirstColumn="0" w:lastRowLastColumn="0"/>
            </w:pPr>
            <w:r w:rsidRPr="001813B7">
              <w:t>2014-15</w:t>
            </w:r>
            <w:r w:rsidRPr="001813B7">
              <w:br/>
              <w:t>$’000</w:t>
            </w:r>
          </w:p>
        </w:tc>
      </w:tr>
      <w:bookmarkEnd w:id="89"/>
      <w:tr w:rsidR="001813B7" w:rsidRPr="001813B7" w14:paraId="4DB1D549" w14:textId="77777777" w:rsidTr="001813B7">
        <w:tc>
          <w:tcPr>
            <w:cnfStyle w:val="001000000000" w:firstRow="0" w:lastRow="0" w:firstColumn="1" w:lastColumn="0" w:oddVBand="0" w:evenVBand="0" w:oddHBand="0" w:evenHBand="0" w:firstRowFirstColumn="0" w:firstRowLastColumn="0" w:lastRowFirstColumn="0" w:lastRowLastColumn="0"/>
            <w:tcW w:w="2186" w:type="pct"/>
          </w:tcPr>
          <w:p w14:paraId="4957E221" w14:textId="77777777" w:rsidR="001813B7" w:rsidRPr="001813B7" w:rsidRDefault="001813B7" w:rsidP="003971A4">
            <w:pPr>
              <w:pStyle w:val="TableText"/>
            </w:pPr>
            <w:r w:rsidRPr="001813B7">
              <w:t xml:space="preserve">Revenue from Government </w:t>
            </w:r>
          </w:p>
        </w:tc>
        <w:tc>
          <w:tcPr>
            <w:tcW w:w="563" w:type="pct"/>
          </w:tcPr>
          <w:p w14:paraId="4B8AF76F" w14:textId="77777777" w:rsidR="001813B7" w:rsidRPr="001813B7" w:rsidRDefault="001813B7" w:rsidP="003971A4">
            <w:pPr>
              <w:pStyle w:val="TableText"/>
              <w:cnfStyle w:val="000000000000" w:firstRow="0" w:lastRow="0" w:firstColumn="0" w:lastColumn="0" w:oddVBand="0" w:evenVBand="0" w:oddHBand="0" w:evenHBand="0" w:firstRowFirstColumn="0" w:firstRowLastColumn="0" w:lastRowFirstColumn="0" w:lastRowLastColumn="0"/>
            </w:pPr>
            <w:r w:rsidRPr="001813B7">
              <w:t>586,423</w:t>
            </w:r>
          </w:p>
        </w:tc>
        <w:tc>
          <w:tcPr>
            <w:tcW w:w="562" w:type="pct"/>
          </w:tcPr>
          <w:p w14:paraId="2D43494C" w14:textId="77777777" w:rsidR="001813B7" w:rsidRPr="001813B7" w:rsidRDefault="001813B7" w:rsidP="003971A4">
            <w:pPr>
              <w:pStyle w:val="TableText"/>
              <w:cnfStyle w:val="000000000000" w:firstRow="0" w:lastRow="0" w:firstColumn="0" w:lastColumn="0" w:oddVBand="0" w:evenVBand="0" w:oddHBand="0" w:evenHBand="0" w:firstRowFirstColumn="0" w:firstRowLastColumn="0" w:lastRowFirstColumn="0" w:lastRowLastColumn="0"/>
            </w:pPr>
            <w:r w:rsidRPr="001813B7">
              <w:t>521,896</w:t>
            </w:r>
          </w:p>
        </w:tc>
        <w:tc>
          <w:tcPr>
            <w:tcW w:w="563" w:type="pct"/>
          </w:tcPr>
          <w:p w14:paraId="095FB8A3" w14:textId="77777777" w:rsidR="001813B7" w:rsidRPr="001813B7" w:rsidRDefault="001813B7" w:rsidP="003971A4">
            <w:pPr>
              <w:pStyle w:val="TableText"/>
              <w:cnfStyle w:val="000000000000" w:firstRow="0" w:lastRow="0" w:firstColumn="0" w:lastColumn="0" w:oddVBand="0" w:evenVBand="0" w:oddHBand="0" w:evenHBand="0" w:firstRowFirstColumn="0" w:firstRowLastColumn="0" w:lastRowFirstColumn="0" w:lastRowLastColumn="0"/>
            </w:pPr>
            <w:r w:rsidRPr="001813B7">
              <w:t>457,763</w:t>
            </w:r>
          </w:p>
        </w:tc>
        <w:tc>
          <w:tcPr>
            <w:tcW w:w="562" w:type="pct"/>
          </w:tcPr>
          <w:p w14:paraId="383AF864" w14:textId="77777777" w:rsidR="001813B7" w:rsidRPr="001813B7" w:rsidRDefault="001813B7" w:rsidP="003971A4">
            <w:pPr>
              <w:pStyle w:val="TableText"/>
              <w:cnfStyle w:val="000000000000" w:firstRow="0" w:lastRow="0" w:firstColumn="0" w:lastColumn="0" w:oddVBand="0" w:evenVBand="0" w:oddHBand="0" w:evenHBand="0" w:firstRowFirstColumn="0" w:firstRowLastColumn="0" w:lastRowFirstColumn="0" w:lastRowLastColumn="0"/>
            </w:pPr>
            <w:r w:rsidRPr="001813B7">
              <w:t>432,701</w:t>
            </w:r>
          </w:p>
        </w:tc>
        <w:tc>
          <w:tcPr>
            <w:tcW w:w="563" w:type="pct"/>
          </w:tcPr>
          <w:p w14:paraId="4957F07D" w14:textId="77777777" w:rsidR="001813B7" w:rsidRPr="001813B7" w:rsidRDefault="001813B7" w:rsidP="003971A4">
            <w:pPr>
              <w:pStyle w:val="TableText"/>
              <w:cnfStyle w:val="000000000000" w:firstRow="0" w:lastRow="0" w:firstColumn="0" w:lastColumn="0" w:oddVBand="0" w:evenVBand="0" w:oddHBand="0" w:evenHBand="0" w:firstRowFirstColumn="0" w:firstRowLastColumn="0" w:lastRowFirstColumn="0" w:lastRowLastColumn="0"/>
            </w:pPr>
            <w:r w:rsidRPr="001813B7">
              <w:t>412,389</w:t>
            </w:r>
          </w:p>
        </w:tc>
      </w:tr>
      <w:tr w:rsidR="001813B7" w:rsidRPr="001813B7" w14:paraId="347EA933" w14:textId="77777777" w:rsidTr="001813B7">
        <w:tc>
          <w:tcPr>
            <w:cnfStyle w:val="001000000000" w:firstRow="0" w:lastRow="0" w:firstColumn="1" w:lastColumn="0" w:oddVBand="0" w:evenVBand="0" w:oddHBand="0" w:evenHBand="0" w:firstRowFirstColumn="0" w:firstRowLastColumn="0" w:lastRowFirstColumn="0" w:lastRowLastColumn="0"/>
            <w:tcW w:w="2186" w:type="pct"/>
          </w:tcPr>
          <w:p w14:paraId="3A501E3F" w14:textId="77777777" w:rsidR="001813B7" w:rsidRPr="001813B7" w:rsidRDefault="001813B7" w:rsidP="003971A4">
            <w:pPr>
              <w:pStyle w:val="TableText"/>
            </w:pPr>
            <w:r w:rsidRPr="001813B7">
              <w:t>Total income from transactions</w:t>
            </w:r>
          </w:p>
        </w:tc>
        <w:tc>
          <w:tcPr>
            <w:tcW w:w="563" w:type="pct"/>
          </w:tcPr>
          <w:p w14:paraId="2EA530BA" w14:textId="77777777" w:rsidR="001813B7" w:rsidRPr="001813B7" w:rsidRDefault="001813B7" w:rsidP="003971A4">
            <w:pPr>
              <w:pStyle w:val="TableText"/>
              <w:cnfStyle w:val="000000000000" w:firstRow="0" w:lastRow="0" w:firstColumn="0" w:lastColumn="0" w:oddVBand="0" w:evenVBand="0" w:oddHBand="0" w:evenHBand="0" w:firstRowFirstColumn="0" w:firstRowLastColumn="0" w:lastRowFirstColumn="0" w:lastRowLastColumn="0"/>
            </w:pPr>
            <w:r w:rsidRPr="001813B7">
              <w:t>614,588</w:t>
            </w:r>
          </w:p>
        </w:tc>
        <w:tc>
          <w:tcPr>
            <w:tcW w:w="562" w:type="pct"/>
          </w:tcPr>
          <w:p w14:paraId="124B213F" w14:textId="77777777" w:rsidR="001813B7" w:rsidRPr="001813B7" w:rsidRDefault="001813B7" w:rsidP="003971A4">
            <w:pPr>
              <w:pStyle w:val="TableText"/>
              <w:cnfStyle w:val="000000000000" w:firstRow="0" w:lastRow="0" w:firstColumn="0" w:lastColumn="0" w:oddVBand="0" w:evenVBand="0" w:oddHBand="0" w:evenHBand="0" w:firstRowFirstColumn="0" w:firstRowLastColumn="0" w:lastRowFirstColumn="0" w:lastRowLastColumn="0"/>
            </w:pPr>
            <w:r w:rsidRPr="001813B7">
              <w:t>546,574</w:t>
            </w:r>
          </w:p>
        </w:tc>
        <w:tc>
          <w:tcPr>
            <w:tcW w:w="563" w:type="pct"/>
          </w:tcPr>
          <w:p w14:paraId="674720E9" w14:textId="77777777" w:rsidR="001813B7" w:rsidRPr="001813B7" w:rsidRDefault="001813B7" w:rsidP="003971A4">
            <w:pPr>
              <w:pStyle w:val="TableText"/>
              <w:cnfStyle w:val="000000000000" w:firstRow="0" w:lastRow="0" w:firstColumn="0" w:lastColumn="0" w:oddVBand="0" w:evenVBand="0" w:oddHBand="0" w:evenHBand="0" w:firstRowFirstColumn="0" w:firstRowLastColumn="0" w:lastRowFirstColumn="0" w:lastRowLastColumn="0"/>
            </w:pPr>
            <w:r w:rsidRPr="001813B7">
              <w:t>490,874</w:t>
            </w:r>
          </w:p>
        </w:tc>
        <w:tc>
          <w:tcPr>
            <w:tcW w:w="562" w:type="pct"/>
          </w:tcPr>
          <w:p w14:paraId="2EC67F3C" w14:textId="77777777" w:rsidR="001813B7" w:rsidRPr="001813B7" w:rsidRDefault="001813B7" w:rsidP="003971A4">
            <w:pPr>
              <w:pStyle w:val="TableText"/>
              <w:cnfStyle w:val="000000000000" w:firstRow="0" w:lastRow="0" w:firstColumn="0" w:lastColumn="0" w:oddVBand="0" w:evenVBand="0" w:oddHBand="0" w:evenHBand="0" w:firstRowFirstColumn="0" w:firstRowLastColumn="0" w:lastRowFirstColumn="0" w:lastRowLastColumn="0"/>
            </w:pPr>
            <w:r w:rsidRPr="001813B7">
              <w:t>457,819</w:t>
            </w:r>
          </w:p>
        </w:tc>
        <w:tc>
          <w:tcPr>
            <w:tcW w:w="563" w:type="pct"/>
          </w:tcPr>
          <w:p w14:paraId="100BEC8D" w14:textId="77777777" w:rsidR="001813B7" w:rsidRPr="001813B7" w:rsidRDefault="001813B7" w:rsidP="003971A4">
            <w:pPr>
              <w:pStyle w:val="TableText"/>
              <w:cnfStyle w:val="000000000000" w:firstRow="0" w:lastRow="0" w:firstColumn="0" w:lastColumn="0" w:oddVBand="0" w:evenVBand="0" w:oddHBand="0" w:evenHBand="0" w:firstRowFirstColumn="0" w:firstRowLastColumn="0" w:lastRowFirstColumn="0" w:lastRowLastColumn="0"/>
            </w:pPr>
            <w:r w:rsidRPr="001813B7">
              <w:t>449,332</w:t>
            </w:r>
          </w:p>
        </w:tc>
      </w:tr>
      <w:tr w:rsidR="001813B7" w:rsidRPr="001813B7" w14:paraId="1C7F2AF2" w14:textId="77777777" w:rsidTr="001813B7">
        <w:tc>
          <w:tcPr>
            <w:cnfStyle w:val="001000000000" w:firstRow="0" w:lastRow="0" w:firstColumn="1" w:lastColumn="0" w:oddVBand="0" w:evenVBand="0" w:oddHBand="0" w:evenHBand="0" w:firstRowFirstColumn="0" w:firstRowLastColumn="0" w:lastRowFirstColumn="0" w:lastRowLastColumn="0"/>
            <w:tcW w:w="2186" w:type="pct"/>
          </w:tcPr>
          <w:p w14:paraId="7A2DEA68" w14:textId="77777777" w:rsidR="001813B7" w:rsidRPr="001813B7" w:rsidRDefault="001813B7" w:rsidP="003971A4">
            <w:pPr>
              <w:pStyle w:val="TableText"/>
            </w:pPr>
            <w:r w:rsidRPr="001813B7">
              <w:t>Total expenses from transactions</w:t>
            </w:r>
          </w:p>
        </w:tc>
        <w:tc>
          <w:tcPr>
            <w:tcW w:w="563" w:type="pct"/>
          </w:tcPr>
          <w:p w14:paraId="4E8692AA" w14:textId="77777777" w:rsidR="001813B7" w:rsidRPr="001813B7" w:rsidRDefault="001813B7" w:rsidP="003971A4">
            <w:pPr>
              <w:pStyle w:val="TableText"/>
              <w:cnfStyle w:val="000000000000" w:firstRow="0" w:lastRow="0" w:firstColumn="0" w:lastColumn="0" w:oddVBand="0" w:evenVBand="0" w:oddHBand="0" w:evenHBand="0" w:firstRowFirstColumn="0" w:firstRowLastColumn="0" w:lastRowFirstColumn="0" w:lastRowLastColumn="0"/>
            </w:pPr>
            <w:r w:rsidRPr="001813B7">
              <w:t>603,738</w:t>
            </w:r>
          </w:p>
        </w:tc>
        <w:tc>
          <w:tcPr>
            <w:tcW w:w="562" w:type="pct"/>
          </w:tcPr>
          <w:p w14:paraId="1BB55967" w14:textId="77777777" w:rsidR="001813B7" w:rsidRPr="001813B7" w:rsidRDefault="001813B7" w:rsidP="003971A4">
            <w:pPr>
              <w:pStyle w:val="TableText"/>
              <w:cnfStyle w:val="000000000000" w:firstRow="0" w:lastRow="0" w:firstColumn="0" w:lastColumn="0" w:oddVBand="0" w:evenVBand="0" w:oddHBand="0" w:evenHBand="0" w:firstRowFirstColumn="0" w:firstRowLastColumn="0" w:lastRowFirstColumn="0" w:lastRowLastColumn="0"/>
            </w:pPr>
            <w:r w:rsidRPr="001813B7">
              <w:t>540,393</w:t>
            </w:r>
          </w:p>
        </w:tc>
        <w:tc>
          <w:tcPr>
            <w:tcW w:w="563" w:type="pct"/>
          </w:tcPr>
          <w:p w14:paraId="17338F80" w14:textId="77777777" w:rsidR="001813B7" w:rsidRPr="001813B7" w:rsidRDefault="001813B7" w:rsidP="003971A4">
            <w:pPr>
              <w:pStyle w:val="TableText"/>
              <w:cnfStyle w:val="000000000000" w:firstRow="0" w:lastRow="0" w:firstColumn="0" w:lastColumn="0" w:oddVBand="0" w:evenVBand="0" w:oddHBand="0" w:evenHBand="0" w:firstRowFirstColumn="0" w:firstRowLastColumn="0" w:lastRowFirstColumn="0" w:lastRowLastColumn="0"/>
            </w:pPr>
            <w:r w:rsidRPr="001813B7">
              <w:t>493,412</w:t>
            </w:r>
          </w:p>
        </w:tc>
        <w:tc>
          <w:tcPr>
            <w:tcW w:w="562" w:type="pct"/>
          </w:tcPr>
          <w:p w14:paraId="3014D520" w14:textId="77777777" w:rsidR="001813B7" w:rsidRPr="001813B7" w:rsidRDefault="001813B7" w:rsidP="003971A4">
            <w:pPr>
              <w:pStyle w:val="TableText"/>
              <w:cnfStyle w:val="000000000000" w:firstRow="0" w:lastRow="0" w:firstColumn="0" w:lastColumn="0" w:oddVBand="0" w:evenVBand="0" w:oddHBand="0" w:evenHBand="0" w:firstRowFirstColumn="0" w:firstRowLastColumn="0" w:lastRowFirstColumn="0" w:lastRowLastColumn="0"/>
            </w:pPr>
            <w:r w:rsidRPr="001813B7">
              <w:t>458,291</w:t>
            </w:r>
          </w:p>
        </w:tc>
        <w:tc>
          <w:tcPr>
            <w:tcW w:w="563" w:type="pct"/>
          </w:tcPr>
          <w:p w14:paraId="2A410C3C" w14:textId="77777777" w:rsidR="001813B7" w:rsidRPr="001813B7" w:rsidRDefault="001813B7" w:rsidP="003971A4">
            <w:pPr>
              <w:pStyle w:val="TableText"/>
              <w:cnfStyle w:val="000000000000" w:firstRow="0" w:lastRow="0" w:firstColumn="0" w:lastColumn="0" w:oddVBand="0" w:evenVBand="0" w:oddHBand="0" w:evenHBand="0" w:firstRowFirstColumn="0" w:firstRowLastColumn="0" w:lastRowFirstColumn="0" w:lastRowLastColumn="0"/>
            </w:pPr>
            <w:r w:rsidRPr="001813B7">
              <w:t>443,160</w:t>
            </w:r>
          </w:p>
        </w:tc>
      </w:tr>
      <w:tr w:rsidR="001813B7" w:rsidRPr="001813B7" w14:paraId="48FAC596" w14:textId="77777777" w:rsidTr="001813B7">
        <w:tc>
          <w:tcPr>
            <w:cnfStyle w:val="001000000000" w:firstRow="0" w:lastRow="0" w:firstColumn="1" w:lastColumn="0" w:oddVBand="0" w:evenVBand="0" w:oddHBand="0" w:evenHBand="0" w:firstRowFirstColumn="0" w:firstRowLastColumn="0" w:lastRowFirstColumn="0" w:lastRowLastColumn="0"/>
            <w:tcW w:w="2186" w:type="pct"/>
          </w:tcPr>
          <w:p w14:paraId="559F54E3" w14:textId="77777777" w:rsidR="001813B7" w:rsidRPr="001813B7" w:rsidRDefault="001813B7" w:rsidP="003971A4">
            <w:pPr>
              <w:pStyle w:val="TableText"/>
            </w:pPr>
            <w:r w:rsidRPr="001813B7">
              <w:t xml:space="preserve">Net result from transactions – </w:t>
            </w:r>
            <w:r w:rsidRPr="001813B7">
              <w:br/>
              <w:t>surplus / (deficit)</w:t>
            </w:r>
          </w:p>
        </w:tc>
        <w:tc>
          <w:tcPr>
            <w:tcW w:w="563" w:type="pct"/>
          </w:tcPr>
          <w:p w14:paraId="5C887389" w14:textId="77777777" w:rsidR="001813B7" w:rsidRPr="001813B7" w:rsidRDefault="001813B7" w:rsidP="003971A4">
            <w:pPr>
              <w:pStyle w:val="TableText"/>
              <w:cnfStyle w:val="000000000000" w:firstRow="0" w:lastRow="0" w:firstColumn="0" w:lastColumn="0" w:oddVBand="0" w:evenVBand="0" w:oddHBand="0" w:evenHBand="0" w:firstRowFirstColumn="0" w:firstRowLastColumn="0" w:lastRowFirstColumn="0" w:lastRowLastColumn="0"/>
            </w:pPr>
            <w:r w:rsidRPr="001813B7">
              <w:t>10,849</w:t>
            </w:r>
          </w:p>
        </w:tc>
        <w:tc>
          <w:tcPr>
            <w:tcW w:w="562" w:type="pct"/>
          </w:tcPr>
          <w:p w14:paraId="79C53E42" w14:textId="77777777" w:rsidR="001813B7" w:rsidRPr="001813B7" w:rsidRDefault="001813B7" w:rsidP="003971A4">
            <w:pPr>
              <w:pStyle w:val="TableText"/>
              <w:cnfStyle w:val="000000000000" w:firstRow="0" w:lastRow="0" w:firstColumn="0" w:lastColumn="0" w:oddVBand="0" w:evenVBand="0" w:oddHBand="0" w:evenHBand="0" w:firstRowFirstColumn="0" w:firstRowLastColumn="0" w:lastRowFirstColumn="0" w:lastRowLastColumn="0"/>
            </w:pPr>
            <w:r w:rsidRPr="001813B7">
              <w:t>6,182</w:t>
            </w:r>
          </w:p>
        </w:tc>
        <w:tc>
          <w:tcPr>
            <w:tcW w:w="563" w:type="pct"/>
          </w:tcPr>
          <w:p w14:paraId="1EF274F9" w14:textId="77777777" w:rsidR="001813B7" w:rsidRPr="001813B7" w:rsidRDefault="001813B7" w:rsidP="003971A4">
            <w:pPr>
              <w:pStyle w:val="TableText"/>
              <w:cnfStyle w:val="000000000000" w:firstRow="0" w:lastRow="0" w:firstColumn="0" w:lastColumn="0" w:oddVBand="0" w:evenVBand="0" w:oddHBand="0" w:evenHBand="0" w:firstRowFirstColumn="0" w:firstRowLastColumn="0" w:lastRowFirstColumn="0" w:lastRowLastColumn="0"/>
            </w:pPr>
            <w:r w:rsidRPr="001813B7">
              <w:t>(2,539)</w:t>
            </w:r>
          </w:p>
        </w:tc>
        <w:tc>
          <w:tcPr>
            <w:tcW w:w="562" w:type="pct"/>
          </w:tcPr>
          <w:p w14:paraId="567E25D5" w14:textId="77777777" w:rsidR="001813B7" w:rsidRPr="001813B7" w:rsidRDefault="001813B7" w:rsidP="003971A4">
            <w:pPr>
              <w:pStyle w:val="TableText"/>
              <w:cnfStyle w:val="000000000000" w:firstRow="0" w:lastRow="0" w:firstColumn="0" w:lastColumn="0" w:oddVBand="0" w:evenVBand="0" w:oddHBand="0" w:evenHBand="0" w:firstRowFirstColumn="0" w:firstRowLastColumn="0" w:lastRowFirstColumn="0" w:lastRowLastColumn="0"/>
            </w:pPr>
            <w:r w:rsidRPr="001813B7">
              <w:t>(472)</w:t>
            </w:r>
          </w:p>
        </w:tc>
        <w:tc>
          <w:tcPr>
            <w:tcW w:w="563" w:type="pct"/>
          </w:tcPr>
          <w:p w14:paraId="407E511E" w14:textId="77777777" w:rsidR="001813B7" w:rsidRPr="001813B7" w:rsidRDefault="001813B7" w:rsidP="003971A4">
            <w:pPr>
              <w:pStyle w:val="TableText"/>
              <w:cnfStyle w:val="000000000000" w:firstRow="0" w:lastRow="0" w:firstColumn="0" w:lastColumn="0" w:oddVBand="0" w:evenVBand="0" w:oddHBand="0" w:evenHBand="0" w:firstRowFirstColumn="0" w:firstRowLastColumn="0" w:lastRowFirstColumn="0" w:lastRowLastColumn="0"/>
            </w:pPr>
            <w:r w:rsidRPr="001813B7">
              <w:t>6,172</w:t>
            </w:r>
          </w:p>
        </w:tc>
      </w:tr>
      <w:tr w:rsidR="001813B7" w:rsidRPr="001813B7" w14:paraId="352EC8F5" w14:textId="77777777" w:rsidTr="001813B7">
        <w:tc>
          <w:tcPr>
            <w:cnfStyle w:val="001000000000" w:firstRow="0" w:lastRow="0" w:firstColumn="1" w:lastColumn="0" w:oddVBand="0" w:evenVBand="0" w:oddHBand="0" w:evenHBand="0" w:firstRowFirstColumn="0" w:firstRowLastColumn="0" w:lastRowFirstColumn="0" w:lastRowLastColumn="0"/>
            <w:tcW w:w="2186" w:type="pct"/>
          </w:tcPr>
          <w:p w14:paraId="577AF597" w14:textId="77777777" w:rsidR="001813B7" w:rsidRPr="001813B7" w:rsidRDefault="001813B7" w:rsidP="003971A4">
            <w:pPr>
              <w:pStyle w:val="TableText"/>
            </w:pPr>
            <w:r w:rsidRPr="001813B7">
              <w:t>Comprehensive result</w:t>
            </w:r>
          </w:p>
        </w:tc>
        <w:tc>
          <w:tcPr>
            <w:tcW w:w="563" w:type="pct"/>
          </w:tcPr>
          <w:p w14:paraId="232C837D" w14:textId="77777777" w:rsidR="001813B7" w:rsidRPr="001813B7" w:rsidRDefault="001813B7" w:rsidP="003971A4">
            <w:pPr>
              <w:pStyle w:val="TableText"/>
              <w:cnfStyle w:val="000000000000" w:firstRow="0" w:lastRow="0" w:firstColumn="0" w:lastColumn="0" w:oddVBand="0" w:evenVBand="0" w:oddHBand="0" w:evenHBand="0" w:firstRowFirstColumn="0" w:firstRowLastColumn="0" w:lastRowFirstColumn="0" w:lastRowLastColumn="0"/>
            </w:pPr>
            <w:r w:rsidRPr="001813B7">
              <w:t>57,880</w:t>
            </w:r>
          </w:p>
        </w:tc>
        <w:tc>
          <w:tcPr>
            <w:tcW w:w="562" w:type="pct"/>
          </w:tcPr>
          <w:p w14:paraId="7DBD1FE2" w14:textId="77777777" w:rsidR="001813B7" w:rsidRPr="001813B7" w:rsidRDefault="001813B7" w:rsidP="003971A4">
            <w:pPr>
              <w:pStyle w:val="TableText"/>
              <w:cnfStyle w:val="000000000000" w:firstRow="0" w:lastRow="0" w:firstColumn="0" w:lastColumn="0" w:oddVBand="0" w:evenVBand="0" w:oddHBand="0" w:evenHBand="0" w:firstRowFirstColumn="0" w:firstRowLastColumn="0" w:lastRowFirstColumn="0" w:lastRowLastColumn="0"/>
            </w:pPr>
            <w:r w:rsidRPr="001813B7">
              <w:t>69,838</w:t>
            </w:r>
          </w:p>
        </w:tc>
        <w:tc>
          <w:tcPr>
            <w:tcW w:w="563" w:type="pct"/>
          </w:tcPr>
          <w:p w14:paraId="5B7D1A42" w14:textId="77777777" w:rsidR="001813B7" w:rsidRPr="001813B7" w:rsidRDefault="001813B7" w:rsidP="003971A4">
            <w:pPr>
              <w:pStyle w:val="TableText"/>
              <w:cnfStyle w:val="000000000000" w:firstRow="0" w:lastRow="0" w:firstColumn="0" w:lastColumn="0" w:oddVBand="0" w:evenVBand="0" w:oddHBand="0" w:evenHBand="0" w:firstRowFirstColumn="0" w:firstRowLastColumn="0" w:lastRowFirstColumn="0" w:lastRowLastColumn="0"/>
            </w:pPr>
            <w:r w:rsidRPr="001813B7">
              <w:t>5,577</w:t>
            </w:r>
          </w:p>
        </w:tc>
        <w:tc>
          <w:tcPr>
            <w:tcW w:w="562" w:type="pct"/>
          </w:tcPr>
          <w:p w14:paraId="69654B3D" w14:textId="77777777" w:rsidR="001813B7" w:rsidRPr="001813B7" w:rsidRDefault="001813B7" w:rsidP="003971A4">
            <w:pPr>
              <w:pStyle w:val="TableText"/>
              <w:cnfStyle w:val="000000000000" w:firstRow="0" w:lastRow="0" w:firstColumn="0" w:lastColumn="0" w:oddVBand="0" w:evenVBand="0" w:oddHBand="0" w:evenHBand="0" w:firstRowFirstColumn="0" w:firstRowLastColumn="0" w:lastRowFirstColumn="0" w:lastRowLastColumn="0"/>
            </w:pPr>
            <w:r w:rsidRPr="001813B7">
              <w:t>178,347</w:t>
            </w:r>
          </w:p>
        </w:tc>
        <w:tc>
          <w:tcPr>
            <w:tcW w:w="563" w:type="pct"/>
          </w:tcPr>
          <w:p w14:paraId="6E044743" w14:textId="77777777" w:rsidR="001813B7" w:rsidRPr="001813B7" w:rsidRDefault="001813B7" w:rsidP="003971A4">
            <w:pPr>
              <w:pStyle w:val="TableText"/>
              <w:cnfStyle w:val="000000000000" w:firstRow="0" w:lastRow="0" w:firstColumn="0" w:lastColumn="0" w:oddVBand="0" w:evenVBand="0" w:oddHBand="0" w:evenHBand="0" w:firstRowFirstColumn="0" w:firstRowLastColumn="0" w:lastRowFirstColumn="0" w:lastRowLastColumn="0"/>
            </w:pPr>
            <w:r w:rsidRPr="001813B7">
              <w:t>4,092</w:t>
            </w:r>
          </w:p>
        </w:tc>
      </w:tr>
      <w:tr w:rsidR="001813B7" w:rsidRPr="001813B7" w14:paraId="6BF8DC07" w14:textId="77777777" w:rsidTr="001813B7">
        <w:tc>
          <w:tcPr>
            <w:cnfStyle w:val="001000000000" w:firstRow="0" w:lastRow="0" w:firstColumn="1" w:lastColumn="0" w:oddVBand="0" w:evenVBand="0" w:oddHBand="0" w:evenHBand="0" w:firstRowFirstColumn="0" w:firstRowLastColumn="0" w:lastRowFirstColumn="0" w:lastRowLastColumn="0"/>
            <w:tcW w:w="2186" w:type="pct"/>
          </w:tcPr>
          <w:p w14:paraId="5EE01CF8" w14:textId="77777777" w:rsidR="001813B7" w:rsidRPr="001813B7" w:rsidRDefault="001813B7" w:rsidP="003971A4">
            <w:pPr>
              <w:pStyle w:val="TableText"/>
            </w:pPr>
            <w:r w:rsidRPr="001813B7">
              <w:t xml:space="preserve">Net cash flow from operating activities </w:t>
            </w:r>
          </w:p>
        </w:tc>
        <w:tc>
          <w:tcPr>
            <w:tcW w:w="563" w:type="pct"/>
          </w:tcPr>
          <w:p w14:paraId="56C43840" w14:textId="77777777" w:rsidR="001813B7" w:rsidRPr="001813B7" w:rsidRDefault="001813B7" w:rsidP="003971A4">
            <w:pPr>
              <w:pStyle w:val="TableText"/>
              <w:cnfStyle w:val="000000000000" w:firstRow="0" w:lastRow="0" w:firstColumn="0" w:lastColumn="0" w:oddVBand="0" w:evenVBand="0" w:oddHBand="0" w:evenHBand="0" w:firstRowFirstColumn="0" w:firstRowLastColumn="0" w:lastRowFirstColumn="0" w:lastRowLastColumn="0"/>
            </w:pPr>
            <w:r w:rsidRPr="001813B7">
              <w:t>74,563</w:t>
            </w:r>
          </w:p>
        </w:tc>
        <w:tc>
          <w:tcPr>
            <w:tcW w:w="562" w:type="pct"/>
          </w:tcPr>
          <w:p w14:paraId="40AEC724" w14:textId="77777777" w:rsidR="001813B7" w:rsidRPr="001813B7" w:rsidRDefault="001813B7" w:rsidP="003971A4">
            <w:pPr>
              <w:pStyle w:val="TableText"/>
              <w:cnfStyle w:val="000000000000" w:firstRow="0" w:lastRow="0" w:firstColumn="0" w:lastColumn="0" w:oddVBand="0" w:evenVBand="0" w:oddHBand="0" w:evenHBand="0" w:firstRowFirstColumn="0" w:firstRowLastColumn="0" w:lastRowFirstColumn="0" w:lastRowLastColumn="0"/>
            </w:pPr>
            <w:r w:rsidRPr="001813B7">
              <w:t>51,693</w:t>
            </w:r>
          </w:p>
        </w:tc>
        <w:tc>
          <w:tcPr>
            <w:tcW w:w="563" w:type="pct"/>
          </w:tcPr>
          <w:p w14:paraId="0C1A8C65" w14:textId="77777777" w:rsidR="001813B7" w:rsidRPr="001813B7" w:rsidRDefault="001813B7" w:rsidP="003971A4">
            <w:pPr>
              <w:pStyle w:val="TableText"/>
              <w:cnfStyle w:val="000000000000" w:firstRow="0" w:lastRow="0" w:firstColumn="0" w:lastColumn="0" w:oddVBand="0" w:evenVBand="0" w:oddHBand="0" w:evenHBand="0" w:firstRowFirstColumn="0" w:firstRowLastColumn="0" w:lastRowFirstColumn="0" w:lastRowLastColumn="0"/>
            </w:pPr>
            <w:r w:rsidRPr="001813B7">
              <w:t>31,646</w:t>
            </w:r>
          </w:p>
        </w:tc>
        <w:tc>
          <w:tcPr>
            <w:tcW w:w="562" w:type="pct"/>
          </w:tcPr>
          <w:p w14:paraId="7188A9C6" w14:textId="77777777" w:rsidR="001813B7" w:rsidRPr="001813B7" w:rsidRDefault="001813B7" w:rsidP="003971A4">
            <w:pPr>
              <w:pStyle w:val="TableText"/>
              <w:cnfStyle w:val="000000000000" w:firstRow="0" w:lastRow="0" w:firstColumn="0" w:lastColumn="0" w:oddVBand="0" w:evenVBand="0" w:oddHBand="0" w:evenHBand="0" w:firstRowFirstColumn="0" w:firstRowLastColumn="0" w:lastRowFirstColumn="0" w:lastRowLastColumn="0"/>
            </w:pPr>
            <w:r w:rsidRPr="001813B7">
              <w:t>25,957</w:t>
            </w:r>
          </w:p>
        </w:tc>
        <w:tc>
          <w:tcPr>
            <w:tcW w:w="563" w:type="pct"/>
          </w:tcPr>
          <w:p w14:paraId="22E5FBC8" w14:textId="77777777" w:rsidR="001813B7" w:rsidRPr="001813B7" w:rsidRDefault="001813B7" w:rsidP="003971A4">
            <w:pPr>
              <w:pStyle w:val="TableText"/>
              <w:cnfStyle w:val="000000000000" w:firstRow="0" w:lastRow="0" w:firstColumn="0" w:lastColumn="0" w:oddVBand="0" w:evenVBand="0" w:oddHBand="0" w:evenHBand="0" w:firstRowFirstColumn="0" w:firstRowLastColumn="0" w:lastRowFirstColumn="0" w:lastRowLastColumn="0"/>
            </w:pPr>
            <w:r w:rsidRPr="001813B7">
              <w:t>36,108</w:t>
            </w:r>
          </w:p>
        </w:tc>
      </w:tr>
      <w:tr w:rsidR="001813B7" w:rsidRPr="006F3CF5" w14:paraId="19824616" w14:textId="77777777" w:rsidTr="001813B7">
        <w:tc>
          <w:tcPr>
            <w:cnfStyle w:val="001000000000" w:firstRow="0" w:lastRow="0" w:firstColumn="1" w:lastColumn="0" w:oddVBand="0" w:evenVBand="0" w:oddHBand="0" w:evenHBand="0" w:firstRowFirstColumn="0" w:firstRowLastColumn="0" w:lastRowFirstColumn="0" w:lastRowLastColumn="0"/>
            <w:tcW w:w="2186" w:type="pct"/>
          </w:tcPr>
          <w:p w14:paraId="451DF779" w14:textId="7F7BBBF3" w:rsidR="001813B7" w:rsidRPr="006F3CF5" w:rsidRDefault="006F3CF5" w:rsidP="003971A4">
            <w:pPr>
              <w:pStyle w:val="TableText"/>
              <w:rPr>
                <w:rStyle w:val="Bold"/>
              </w:rPr>
            </w:pPr>
            <w:r>
              <w:rPr>
                <w:rStyle w:val="Bold"/>
              </w:rPr>
              <w:t>Total assets</w:t>
            </w:r>
          </w:p>
        </w:tc>
        <w:tc>
          <w:tcPr>
            <w:tcW w:w="563" w:type="pct"/>
          </w:tcPr>
          <w:p w14:paraId="29ABAB69" w14:textId="77777777" w:rsidR="001813B7" w:rsidRPr="006F3CF5" w:rsidRDefault="001813B7" w:rsidP="003971A4">
            <w:pPr>
              <w:pStyle w:val="TableText"/>
              <w:cnfStyle w:val="000000000000" w:firstRow="0" w:lastRow="0" w:firstColumn="0" w:lastColumn="0" w:oddVBand="0" w:evenVBand="0" w:oddHBand="0" w:evenHBand="0" w:firstRowFirstColumn="0" w:firstRowLastColumn="0" w:lastRowFirstColumn="0" w:lastRowLastColumn="0"/>
              <w:rPr>
                <w:rStyle w:val="Bold"/>
              </w:rPr>
            </w:pPr>
            <w:r w:rsidRPr="006F3CF5">
              <w:rPr>
                <w:rStyle w:val="Bold"/>
              </w:rPr>
              <w:t>1,276,463</w:t>
            </w:r>
          </w:p>
        </w:tc>
        <w:tc>
          <w:tcPr>
            <w:tcW w:w="562" w:type="pct"/>
          </w:tcPr>
          <w:p w14:paraId="39DB9570" w14:textId="77777777" w:rsidR="001813B7" w:rsidRPr="006F3CF5" w:rsidRDefault="001813B7" w:rsidP="003971A4">
            <w:pPr>
              <w:pStyle w:val="TableText"/>
              <w:cnfStyle w:val="000000000000" w:firstRow="0" w:lastRow="0" w:firstColumn="0" w:lastColumn="0" w:oddVBand="0" w:evenVBand="0" w:oddHBand="0" w:evenHBand="0" w:firstRowFirstColumn="0" w:firstRowLastColumn="0" w:lastRowFirstColumn="0" w:lastRowLastColumn="0"/>
              <w:rPr>
                <w:rStyle w:val="Bold"/>
              </w:rPr>
            </w:pPr>
            <w:r w:rsidRPr="006F3CF5">
              <w:rPr>
                <w:rStyle w:val="Bold"/>
              </w:rPr>
              <w:t>1,196,741</w:t>
            </w:r>
          </w:p>
        </w:tc>
        <w:tc>
          <w:tcPr>
            <w:tcW w:w="563" w:type="pct"/>
          </w:tcPr>
          <w:p w14:paraId="3800CFAA" w14:textId="77777777" w:rsidR="001813B7" w:rsidRPr="006F3CF5" w:rsidRDefault="001813B7" w:rsidP="003971A4">
            <w:pPr>
              <w:pStyle w:val="TableText"/>
              <w:cnfStyle w:val="000000000000" w:firstRow="0" w:lastRow="0" w:firstColumn="0" w:lastColumn="0" w:oddVBand="0" w:evenVBand="0" w:oddHBand="0" w:evenHBand="0" w:firstRowFirstColumn="0" w:firstRowLastColumn="0" w:lastRowFirstColumn="0" w:lastRowLastColumn="0"/>
              <w:rPr>
                <w:rStyle w:val="Bold"/>
              </w:rPr>
            </w:pPr>
            <w:r w:rsidRPr="006F3CF5">
              <w:rPr>
                <w:rStyle w:val="Bold"/>
              </w:rPr>
              <w:t>1,086,817</w:t>
            </w:r>
          </w:p>
        </w:tc>
        <w:tc>
          <w:tcPr>
            <w:tcW w:w="562" w:type="pct"/>
          </w:tcPr>
          <w:p w14:paraId="122B8EC4" w14:textId="77777777" w:rsidR="001813B7" w:rsidRPr="006F3CF5" w:rsidRDefault="001813B7" w:rsidP="003971A4">
            <w:pPr>
              <w:pStyle w:val="TableText"/>
              <w:cnfStyle w:val="000000000000" w:firstRow="0" w:lastRow="0" w:firstColumn="0" w:lastColumn="0" w:oddVBand="0" w:evenVBand="0" w:oddHBand="0" w:evenHBand="0" w:firstRowFirstColumn="0" w:firstRowLastColumn="0" w:lastRowFirstColumn="0" w:lastRowLastColumn="0"/>
              <w:rPr>
                <w:rStyle w:val="Bold"/>
              </w:rPr>
            </w:pPr>
            <w:r w:rsidRPr="006F3CF5">
              <w:rPr>
                <w:rStyle w:val="Bold"/>
              </w:rPr>
              <w:t>1,064,833</w:t>
            </w:r>
          </w:p>
        </w:tc>
        <w:tc>
          <w:tcPr>
            <w:tcW w:w="563" w:type="pct"/>
          </w:tcPr>
          <w:p w14:paraId="2C10BF29" w14:textId="77777777" w:rsidR="001813B7" w:rsidRPr="006F3CF5" w:rsidRDefault="001813B7" w:rsidP="003971A4">
            <w:pPr>
              <w:pStyle w:val="TableText"/>
              <w:cnfStyle w:val="000000000000" w:firstRow="0" w:lastRow="0" w:firstColumn="0" w:lastColumn="0" w:oddVBand="0" w:evenVBand="0" w:oddHBand="0" w:evenHBand="0" w:firstRowFirstColumn="0" w:firstRowLastColumn="0" w:lastRowFirstColumn="0" w:lastRowLastColumn="0"/>
              <w:rPr>
                <w:rStyle w:val="Bold"/>
              </w:rPr>
            </w:pPr>
            <w:r w:rsidRPr="006F3CF5">
              <w:rPr>
                <w:rStyle w:val="Bold"/>
              </w:rPr>
              <w:t>828,921</w:t>
            </w:r>
          </w:p>
        </w:tc>
      </w:tr>
      <w:tr w:rsidR="001813B7" w:rsidRPr="006F3CF5" w14:paraId="7632F533" w14:textId="77777777" w:rsidTr="001813B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pct"/>
          </w:tcPr>
          <w:p w14:paraId="35C78AB1" w14:textId="46740755" w:rsidR="001813B7" w:rsidRPr="006F3CF5" w:rsidRDefault="006F3CF5" w:rsidP="003971A4">
            <w:pPr>
              <w:pStyle w:val="TableText"/>
              <w:rPr>
                <w:rStyle w:val="Bold"/>
              </w:rPr>
            </w:pPr>
            <w:r>
              <w:rPr>
                <w:rStyle w:val="Bold"/>
              </w:rPr>
              <w:t>Total liabilities</w:t>
            </w:r>
          </w:p>
        </w:tc>
        <w:tc>
          <w:tcPr>
            <w:tcW w:w="563" w:type="pct"/>
          </w:tcPr>
          <w:p w14:paraId="432073D4" w14:textId="77777777" w:rsidR="001813B7" w:rsidRPr="006F3CF5" w:rsidRDefault="001813B7" w:rsidP="003971A4">
            <w:pPr>
              <w:pStyle w:val="TableText"/>
              <w:cnfStyle w:val="010000000000" w:firstRow="0" w:lastRow="1" w:firstColumn="0" w:lastColumn="0" w:oddVBand="0" w:evenVBand="0" w:oddHBand="0" w:evenHBand="0" w:firstRowFirstColumn="0" w:firstRowLastColumn="0" w:lastRowFirstColumn="0" w:lastRowLastColumn="0"/>
              <w:rPr>
                <w:rStyle w:val="Bold"/>
              </w:rPr>
            </w:pPr>
            <w:r w:rsidRPr="006F3CF5">
              <w:rPr>
                <w:rStyle w:val="Bold"/>
              </w:rPr>
              <w:t>199,630</w:t>
            </w:r>
          </w:p>
        </w:tc>
        <w:tc>
          <w:tcPr>
            <w:tcW w:w="562" w:type="pct"/>
          </w:tcPr>
          <w:p w14:paraId="4F086973" w14:textId="77777777" w:rsidR="001813B7" w:rsidRPr="006F3CF5" w:rsidRDefault="001813B7" w:rsidP="003971A4">
            <w:pPr>
              <w:pStyle w:val="TableText"/>
              <w:cnfStyle w:val="010000000000" w:firstRow="0" w:lastRow="1" w:firstColumn="0" w:lastColumn="0" w:oddVBand="0" w:evenVBand="0" w:oddHBand="0" w:evenHBand="0" w:firstRowFirstColumn="0" w:firstRowLastColumn="0" w:lastRowFirstColumn="0" w:lastRowLastColumn="0"/>
              <w:rPr>
                <w:rStyle w:val="Bold"/>
              </w:rPr>
            </w:pPr>
            <w:r w:rsidRPr="006F3CF5">
              <w:rPr>
                <w:rStyle w:val="Bold"/>
              </w:rPr>
              <w:t>191,357</w:t>
            </w:r>
          </w:p>
        </w:tc>
        <w:tc>
          <w:tcPr>
            <w:tcW w:w="563" w:type="pct"/>
          </w:tcPr>
          <w:p w14:paraId="10C24E07" w14:textId="77777777" w:rsidR="001813B7" w:rsidRPr="006F3CF5" w:rsidRDefault="001813B7" w:rsidP="003971A4">
            <w:pPr>
              <w:pStyle w:val="TableText"/>
              <w:cnfStyle w:val="010000000000" w:firstRow="0" w:lastRow="1" w:firstColumn="0" w:lastColumn="0" w:oddVBand="0" w:evenVBand="0" w:oddHBand="0" w:evenHBand="0" w:firstRowFirstColumn="0" w:firstRowLastColumn="0" w:lastRowFirstColumn="0" w:lastRowLastColumn="0"/>
              <w:rPr>
                <w:rStyle w:val="Bold"/>
              </w:rPr>
            </w:pPr>
            <w:r w:rsidRPr="006F3CF5">
              <w:rPr>
                <w:rStyle w:val="Bold"/>
              </w:rPr>
              <w:t>187,139</w:t>
            </w:r>
          </w:p>
        </w:tc>
        <w:tc>
          <w:tcPr>
            <w:tcW w:w="562" w:type="pct"/>
          </w:tcPr>
          <w:p w14:paraId="09380F94" w14:textId="77777777" w:rsidR="001813B7" w:rsidRPr="006F3CF5" w:rsidRDefault="001813B7" w:rsidP="003971A4">
            <w:pPr>
              <w:pStyle w:val="TableText"/>
              <w:cnfStyle w:val="010000000000" w:firstRow="0" w:lastRow="1" w:firstColumn="0" w:lastColumn="0" w:oddVBand="0" w:evenVBand="0" w:oddHBand="0" w:evenHBand="0" w:firstRowFirstColumn="0" w:firstRowLastColumn="0" w:lastRowFirstColumn="0" w:lastRowLastColumn="0"/>
              <w:rPr>
                <w:rStyle w:val="Bold"/>
              </w:rPr>
            </w:pPr>
            <w:r w:rsidRPr="006F3CF5">
              <w:rPr>
                <w:rStyle w:val="Bold"/>
              </w:rPr>
              <w:t>190,256</w:t>
            </w:r>
          </w:p>
        </w:tc>
        <w:tc>
          <w:tcPr>
            <w:tcW w:w="563" w:type="pct"/>
          </w:tcPr>
          <w:p w14:paraId="46BA5A9C" w14:textId="77777777" w:rsidR="001813B7" w:rsidRPr="006F3CF5" w:rsidRDefault="001813B7" w:rsidP="003971A4">
            <w:pPr>
              <w:pStyle w:val="TableText"/>
              <w:cnfStyle w:val="010000000000" w:firstRow="0" w:lastRow="1" w:firstColumn="0" w:lastColumn="0" w:oddVBand="0" w:evenVBand="0" w:oddHBand="0" w:evenHBand="0" w:firstRowFirstColumn="0" w:firstRowLastColumn="0" w:lastRowFirstColumn="0" w:lastRowLastColumn="0"/>
              <w:rPr>
                <w:rStyle w:val="Bold"/>
              </w:rPr>
            </w:pPr>
            <w:r w:rsidRPr="006F3CF5">
              <w:rPr>
                <w:rStyle w:val="Bold"/>
              </w:rPr>
              <w:t>196,250</w:t>
            </w:r>
          </w:p>
        </w:tc>
      </w:tr>
    </w:tbl>
    <w:p w14:paraId="09E4744A" w14:textId="1886DDFE" w:rsidR="004B6BAC" w:rsidRPr="007A0D86" w:rsidRDefault="004B6BAC" w:rsidP="003971A4">
      <w:pPr>
        <w:pStyle w:val="Heading3"/>
      </w:pPr>
      <w:bookmarkStart w:id="90" w:name="_Toc22665119"/>
      <w:r w:rsidRPr="007A0D86">
        <w:lastRenderedPageBreak/>
        <w:t>Court Services Victoria Current Year Financial Review</w:t>
      </w:r>
      <w:bookmarkEnd w:id="90"/>
    </w:p>
    <w:p w14:paraId="1C4DF568" w14:textId="27127E50" w:rsidR="004B6BAC" w:rsidRPr="007A0D86" w:rsidRDefault="00E57EEE" w:rsidP="004B6BAC">
      <w:pPr>
        <w:pStyle w:val="ListBullet"/>
      </w:pPr>
      <w:r>
        <w:t>Court Services Victoria</w:t>
      </w:r>
      <w:r w:rsidR="004B6BAC" w:rsidRPr="007A0D86">
        <w:t xml:space="preserve"> considers the net result from transactions to be the appropriate measure of financial management that can be directly attributed to government policy. This measure excludes the effects of revaluations (holding gains or losses) arising from changes in market prices and other changes in the volume of assets shown under ‘other economic flows’ on the comprehensive operating statement, which are outside the control of </w:t>
      </w:r>
      <w:r>
        <w:t>Court Services Victoria</w:t>
      </w:r>
      <w:r w:rsidR="004B6BAC" w:rsidRPr="007A0D86">
        <w:t>.</w:t>
      </w:r>
    </w:p>
    <w:p w14:paraId="75CC44EF" w14:textId="787307DF" w:rsidR="004B6BAC" w:rsidRPr="007A0D86" w:rsidRDefault="004B6BAC" w:rsidP="004B6BAC">
      <w:pPr>
        <w:pStyle w:val="ListBullet"/>
      </w:pPr>
      <w:r w:rsidRPr="007A0D86">
        <w:t xml:space="preserve">In 2018-19, </w:t>
      </w:r>
      <w:r w:rsidR="00E57EEE">
        <w:t>Court Services Victoria</w:t>
      </w:r>
      <w:r w:rsidRPr="007A0D86">
        <w:t>’s net result from transactions was a surplus of $10.8 million that comprises a total income of $614.6 million</w:t>
      </w:r>
      <w:r w:rsidRPr="007A0D86">
        <w:rPr>
          <w:vertAlign w:val="superscript"/>
        </w:rPr>
        <w:footnoteReference w:id="3"/>
      </w:r>
      <w:r w:rsidRPr="007A0D86">
        <w:t xml:space="preserve">  and expenditure of $603.7 million.</w:t>
      </w:r>
    </w:p>
    <w:p w14:paraId="387D80D5" w14:textId="176C0100" w:rsidR="004B6BAC" w:rsidRPr="007A0D86" w:rsidRDefault="00E57EEE" w:rsidP="004B6BAC">
      <w:pPr>
        <w:pStyle w:val="ListBullet"/>
      </w:pPr>
      <w:r>
        <w:t>Court Services Victoria</w:t>
      </w:r>
      <w:r w:rsidR="004B6BAC" w:rsidRPr="007A0D86">
        <w:t>’s net assets of $1.076 billion comprises total assets of $1.276 billion and liabilities of $0.199 billion. Further details are provided in the balance sheet in the financial statements.</w:t>
      </w:r>
    </w:p>
    <w:p w14:paraId="41C43688" w14:textId="0AFF806D" w:rsidR="004B6BAC" w:rsidRPr="007A0D86" w:rsidRDefault="004B6BAC" w:rsidP="004B6BAC">
      <w:pPr>
        <w:pStyle w:val="Heading3"/>
      </w:pPr>
      <w:bookmarkStart w:id="91" w:name="_Ref22639801"/>
      <w:bookmarkStart w:id="92" w:name="_Ref22643767"/>
      <w:bookmarkStart w:id="93" w:name="_Toc22665120"/>
      <w:r w:rsidRPr="007A0D86">
        <w:t>Budget Allocation</w:t>
      </w:r>
      <w:bookmarkEnd w:id="91"/>
      <w:bookmarkEnd w:id="92"/>
      <w:bookmarkEnd w:id="93"/>
    </w:p>
    <w:p w14:paraId="41C424B4" w14:textId="60792899" w:rsidR="00E952AB" w:rsidRDefault="00E57EEE" w:rsidP="004B6BAC">
      <w:pPr>
        <w:pStyle w:val="BodyText"/>
      </w:pPr>
      <w:r>
        <w:t>Court Services Victoria</w:t>
      </w:r>
      <w:r w:rsidR="004B6BAC" w:rsidRPr="007A0D86">
        <w:t xml:space="preserve">’s budget is allocated to each of the jurisdictions, Jurisdiction Services, the College and the Commission, in accordance with budgets approved by the Attorney- General under section 41 of the </w:t>
      </w:r>
      <w:r>
        <w:t>Court Services Victoria</w:t>
      </w:r>
      <w:r w:rsidR="004B6BAC" w:rsidRPr="007A0D86">
        <w:t xml:space="preserve"> Act.</w:t>
      </w:r>
    </w:p>
    <w:p w14:paraId="2EE82B46" w14:textId="0DB85A62" w:rsidR="004B6BAC" w:rsidRPr="007A0D86" w:rsidRDefault="00E952AB" w:rsidP="004B6BAC">
      <w:pPr>
        <w:pStyle w:val="BodyText"/>
      </w:pPr>
      <w:r>
        <w:t>The</w:t>
      </w:r>
      <w:r w:rsidR="004B6BAC" w:rsidRPr="007A0D86">
        <w:t xml:space="preserve"> </w:t>
      </w:r>
      <w:r w:rsidR="00E57EEE">
        <w:t>Court Services Victoria</w:t>
      </w:r>
      <w:r w:rsidR="004B6BAC" w:rsidRPr="007A0D86">
        <w:t xml:space="preserve"> budget breakdown for the purposes of corporate functions, the jurisdictions, the College, and the Commission is shown in </w:t>
      </w:r>
      <w:r w:rsidR="001D5E45">
        <w:fldChar w:fldCharType="begin"/>
      </w:r>
      <w:r w:rsidR="001D5E45">
        <w:instrText xml:space="preserve"> REF _Ref22666101 \h </w:instrText>
      </w:r>
      <w:r w:rsidR="001D5E45">
        <w:fldChar w:fldCharType="separate"/>
      </w:r>
      <w:r w:rsidR="0067082F" w:rsidRPr="007A0D86">
        <w:t>Ta</w:t>
      </w:r>
      <w:r w:rsidR="0067082F">
        <w:t xml:space="preserve">ble </w:t>
      </w:r>
      <w:r w:rsidR="0067082F">
        <w:rPr>
          <w:noProof/>
        </w:rPr>
        <w:t>3</w:t>
      </w:r>
      <w:r w:rsidR="001D5E45">
        <w:fldChar w:fldCharType="end"/>
      </w:r>
      <w:r w:rsidR="004B6BAC" w:rsidRPr="007A0D86">
        <w:t xml:space="preserve"> below, and includes funding from annual and special appropriations, as well as trust funding. Charges relating to the corporate functions set out below include the whole of </w:t>
      </w:r>
      <w:r w:rsidR="00E57EEE">
        <w:t>Court Services Victoria</w:t>
      </w:r>
      <w:r w:rsidR="004B6BAC" w:rsidRPr="007A0D86">
        <w:t xml:space="preserve"> charges, such as capital asset charges and depreciation.</w:t>
      </w:r>
    </w:p>
    <w:p w14:paraId="391F50C3" w14:textId="2DD5BF33" w:rsidR="00E952AB" w:rsidRDefault="004B6BAC" w:rsidP="004B6BAC">
      <w:pPr>
        <w:pStyle w:val="BodyText"/>
      </w:pPr>
      <w:r w:rsidRPr="007A0D86">
        <w:t xml:space="preserve">Built into appropriation funding is depreciation, rent, accommodation and a capital asset charge. These are classified as non-discretionary items and funding is held and managed centrally by </w:t>
      </w:r>
      <w:r w:rsidR="00E57EEE">
        <w:t>Court Services Victoria</w:t>
      </w:r>
      <w:r w:rsidRPr="007A0D86">
        <w:t>.</w:t>
      </w:r>
    </w:p>
    <w:p w14:paraId="39457518" w14:textId="016A1891" w:rsidR="004B6BAC" w:rsidRPr="007A0D86" w:rsidRDefault="00E952AB" w:rsidP="004B6BAC">
      <w:pPr>
        <w:pStyle w:val="BodyText"/>
      </w:pPr>
      <w:r>
        <w:t>The</w:t>
      </w:r>
      <w:r w:rsidR="004B6BAC" w:rsidRPr="007A0D86">
        <w:t xml:space="preserve"> budget allocation profiles of Jurisdiction Services and Shared Support Services, the jurisdictions, the College, and the Commission are based on an historical allocations profile adjusted for savings, indexation and new funding.</w:t>
      </w:r>
    </w:p>
    <w:p w14:paraId="38A9F030" w14:textId="2041284B" w:rsidR="004B6BAC" w:rsidRDefault="004B6BAC" w:rsidP="001D5E45">
      <w:pPr>
        <w:pStyle w:val="Caption"/>
      </w:pPr>
      <w:bookmarkStart w:id="94" w:name="_Ref22666101"/>
      <w:r w:rsidRPr="007A0D86">
        <w:t>Ta</w:t>
      </w:r>
      <w:r w:rsidR="006F3CF5">
        <w:t xml:space="preserve">ble </w:t>
      </w:r>
      <w:r w:rsidR="00D42A70">
        <w:rPr>
          <w:noProof/>
        </w:rPr>
        <w:fldChar w:fldCharType="begin"/>
      </w:r>
      <w:r w:rsidR="00D42A70">
        <w:rPr>
          <w:noProof/>
        </w:rPr>
        <w:instrText xml:space="preserve"> SEQ Table \* ARABIC </w:instrText>
      </w:r>
      <w:r w:rsidR="00D42A70">
        <w:rPr>
          <w:noProof/>
        </w:rPr>
        <w:fldChar w:fldCharType="separate"/>
      </w:r>
      <w:r w:rsidR="0067082F">
        <w:rPr>
          <w:noProof/>
        </w:rPr>
        <w:t>3</w:t>
      </w:r>
      <w:r w:rsidR="00D42A70">
        <w:rPr>
          <w:noProof/>
        </w:rPr>
        <w:fldChar w:fldCharType="end"/>
      </w:r>
      <w:bookmarkEnd w:id="94"/>
      <w:r w:rsidR="006F3CF5">
        <w:t xml:space="preserve">: </w:t>
      </w:r>
      <w:r w:rsidR="00E57EEE">
        <w:t>Court Services Victoria</w:t>
      </w:r>
      <w:r w:rsidR="006F3CF5">
        <w:t>’s Budget Allocation b</w:t>
      </w:r>
      <w:r w:rsidRPr="007A0D86">
        <w:t>y Jurisdiction</w:t>
      </w:r>
    </w:p>
    <w:tbl>
      <w:tblPr>
        <w:tblStyle w:val="AccessibleTableNumerical"/>
        <w:tblW w:w="5000" w:type="pct"/>
        <w:tblLook w:val="06E0" w:firstRow="1" w:lastRow="1" w:firstColumn="1" w:lastColumn="0" w:noHBand="1" w:noVBand="1"/>
      </w:tblPr>
      <w:tblGrid>
        <w:gridCol w:w="5027"/>
        <w:gridCol w:w="2306"/>
        <w:gridCol w:w="2306"/>
      </w:tblGrid>
      <w:tr w:rsidR="00FF32EE" w:rsidRPr="00FF32EE" w14:paraId="417715EF" w14:textId="77777777" w:rsidTr="00FF32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07" w:type="pct"/>
          </w:tcPr>
          <w:p w14:paraId="5A36FBE5" w14:textId="77777777" w:rsidR="00FF32EE" w:rsidRPr="00FF32EE" w:rsidRDefault="00FF32EE" w:rsidP="00FF32EE">
            <w:pPr>
              <w:pStyle w:val="TableText"/>
            </w:pPr>
            <w:bookmarkStart w:id="95" w:name="ColumnTitle_22"/>
            <w:r w:rsidRPr="00FF32EE">
              <w:t>By Business Area</w:t>
            </w:r>
          </w:p>
        </w:tc>
        <w:tc>
          <w:tcPr>
            <w:tcW w:w="1196" w:type="pct"/>
          </w:tcPr>
          <w:p w14:paraId="0A6A7648" w14:textId="77777777" w:rsidR="00FF32EE" w:rsidRPr="00FF32EE" w:rsidRDefault="00FF32EE" w:rsidP="00FF32EE">
            <w:pPr>
              <w:pStyle w:val="TableText"/>
              <w:cnfStyle w:val="100000000000" w:firstRow="1" w:lastRow="0" w:firstColumn="0" w:lastColumn="0" w:oddVBand="0" w:evenVBand="0" w:oddHBand="0" w:evenHBand="0" w:firstRowFirstColumn="0" w:firstRowLastColumn="0" w:lastRowFirstColumn="0" w:lastRowLastColumn="0"/>
            </w:pPr>
            <w:r w:rsidRPr="00FF32EE">
              <w:t>2018-19 Published Budget</w:t>
            </w:r>
            <w:r w:rsidRPr="00FF32EE">
              <w:br/>
              <w:t>$m</w:t>
            </w:r>
          </w:p>
        </w:tc>
        <w:tc>
          <w:tcPr>
            <w:tcW w:w="1196" w:type="pct"/>
          </w:tcPr>
          <w:p w14:paraId="314865D3" w14:textId="77777777" w:rsidR="00FF32EE" w:rsidRPr="00FF32EE" w:rsidRDefault="00FF32EE" w:rsidP="00FF32EE">
            <w:pPr>
              <w:pStyle w:val="TableText"/>
              <w:cnfStyle w:val="100000000000" w:firstRow="1" w:lastRow="0" w:firstColumn="0" w:lastColumn="0" w:oddVBand="0" w:evenVBand="0" w:oddHBand="0" w:evenHBand="0" w:firstRowFirstColumn="0" w:firstRowLastColumn="0" w:lastRowFirstColumn="0" w:lastRowLastColumn="0"/>
            </w:pPr>
            <w:r w:rsidRPr="00FF32EE">
              <w:t>2018-19 Revised Budget</w:t>
            </w:r>
            <w:r w:rsidRPr="00FF32EE">
              <w:br/>
              <w:t>$m</w:t>
            </w:r>
          </w:p>
        </w:tc>
      </w:tr>
      <w:bookmarkEnd w:id="95"/>
      <w:tr w:rsidR="00FF32EE" w:rsidRPr="00FF32EE" w14:paraId="01134D43" w14:textId="77777777" w:rsidTr="00FF32EE">
        <w:tc>
          <w:tcPr>
            <w:cnfStyle w:val="001000000000" w:firstRow="0" w:lastRow="0" w:firstColumn="1" w:lastColumn="0" w:oddVBand="0" w:evenVBand="0" w:oddHBand="0" w:evenHBand="0" w:firstRowFirstColumn="0" w:firstRowLastColumn="0" w:lastRowFirstColumn="0" w:lastRowLastColumn="0"/>
            <w:tcW w:w="2607" w:type="pct"/>
          </w:tcPr>
          <w:p w14:paraId="10915A34" w14:textId="77777777" w:rsidR="00FF32EE" w:rsidRPr="00FF32EE" w:rsidRDefault="00FF32EE" w:rsidP="00FF32EE">
            <w:pPr>
              <w:pStyle w:val="TableText"/>
            </w:pPr>
            <w:r w:rsidRPr="00FF32EE">
              <w:t>Supreme Court of Victoria</w:t>
            </w:r>
          </w:p>
        </w:tc>
        <w:tc>
          <w:tcPr>
            <w:tcW w:w="1196" w:type="pct"/>
          </w:tcPr>
          <w:p w14:paraId="333E3157" w14:textId="77777777" w:rsidR="00FF32EE" w:rsidRPr="00FF32EE" w:rsidRDefault="00FF32EE" w:rsidP="00FF32EE">
            <w:pPr>
              <w:pStyle w:val="TableText"/>
              <w:cnfStyle w:val="000000000000" w:firstRow="0" w:lastRow="0" w:firstColumn="0" w:lastColumn="0" w:oddVBand="0" w:evenVBand="0" w:oddHBand="0" w:evenHBand="0" w:firstRowFirstColumn="0" w:firstRowLastColumn="0" w:lastRowFirstColumn="0" w:lastRowLastColumn="0"/>
            </w:pPr>
            <w:r w:rsidRPr="00FF32EE">
              <w:t>79.7</w:t>
            </w:r>
          </w:p>
        </w:tc>
        <w:tc>
          <w:tcPr>
            <w:tcW w:w="1196" w:type="pct"/>
          </w:tcPr>
          <w:p w14:paraId="73F7B623" w14:textId="77777777" w:rsidR="00FF32EE" w:rsidRPr="00FF32EE" w:rsidRDefault="00FF32EE" w:rsidP="00FF32EE">
            <w:pPr>
              <w:pStyle w:val="TableText"/>
              <w:cnfStyle w:val="000000000000" w:firstRow="0" w:lastRow="0" w:firstColumn="0" w:lastColumn="0" w:oddVBand="0" w:evenVBand="0" w:oddHBand="0" w:evenHBand="0" w:firstRowFirstColumn="0" w:firstRowLastColumn="0" w:lastRowFirstColumn="0" w:lastRowLastColumn="0"/>
            </w:pPr>
            <w:r w:rsidRPr="00FF32EE">
              <w:t>86.2</w:t>
            </w:r>
          </w:p>
        </w:tc>
      </w:tr>
      <w:tr w:rsidR="00FF32EE" w:rsidRPr="00FF32EE" w14:paraId="0566500E" w14:textId="77777777" w:rsidTr="00FF32EE">
        <w:tc>
          <w:tcPr>
            <w:cnfStyle w:val="001000000000" w:firstRow="0" w:lastRow="0" w:firstColumn="1" w:lastColumn="0" w:oddVBand="0" w:evenVBand="0" w:oddHBand="0" w:evenHBand="0" w:firstRowFirstColumn="0" w:firstRowLastColumn="0" w:lastRowFirstColumn="0" w:lastRowLastColumn="0"/>
            <w:tcW w:w="2607" w:type="pct"/>
          </w:tcPr>
          <w:p w14:paraId="5C87B038" w14:textId="77777777" w:rsidR="00FF32EE" w:rsidRPr="00FF32EE" w:rsidRDefault="00FF32EE" w:rsidP="00FF32EE">
            <w:pPr>
              <w:pStyle w:val="TableText"/>
            </w:pPr>
            <w:r w:rsidRPr="00FF32EE">
              <w:t>County Court of Victoria</w:t>
            </w:r>
          </w:p>
        </w:tc>
        <w:tc>
          <w:tcPr>
            <w:tcW w:w="1196" w:type="pct"/>
          </w:tcPr>
          <w:p w14:paraId="5C804CFA" w14:textId="77777777" w:rsidR="00FF32EE" w:rsidRPr="00FF32EE" w:rsidRDefault="00FF32EE" w:rsidP="00FF32EE">
            <w:pPr>
              <w:pStyle w:val="TableText"/>
              <w:cnfStyle w:val="000000000000" w:firstRow="0" w:lastRow="0" w:firstColumn="0" w:lastColumn="0" w:oddVBand="0" w:evenVBand="0" w:oddHBand="0" w:evenHBand="0" w:firstRowFirstColumn="0" w:firstRowLastColumn="0" w:lastRowFirstColumn="0" w:lastRowLastColumn="0"/>
            </w:pPr>
            <w:r w:rsidRPr="00FF32EE">
              <w:t>91.5</w:t>
            </w:r>
          </w:p>
        </w:tc>
        <w:tc>
          <w:tcPr>
            <w:tcW w:w="1196" w:type="pct"/>
          </w:tcPr>
          <w:p w14:paraId="4116090F" w14:textId="77777777" w:rsidR="00FF32EE" w:rsidRPr="00FF32EE" w:rsidRDefault="00FF32EE" w:rsidP="00FF32EE">
            <w:pPr>
              <w:pStyle w:val="TableText"/>
              <w:cnfStyle w:val="000000000000" w:firstRow="0" w:lastRow="0" w:firstColumn="0" w:lastColumn="0" w:oddVBand="0" w:evenVBand="0" w:oddHBand="0" w:evenHBand="0" w:firstRowFirstColumn="0" w:firstRowLastColumn="0" w:lastRowFirstColumn="0" w:lastRowLastColumn="0"/>
            </w:pPr>
            <w:r w:rsidRPr="00FF32EE">
              <w:t>100.7</w:t>
            </w:r>
          </w:p>
        </w:tc>
      </w:tr>
      <w:tr w:rsidR="00FF32EE" w:rsidRPr="00FF32EE" w14:paraId="2BB73701" w14:textId="77777777" w:rsidTr="00FF32EE">
        <w:tc>
          <w:tcPr>
            <w:cnfStyle w:val="001000000000" w:firstRow="0" w:lastRow="0" w:firstColumn="1" w:lastColumn="0" w:oddVBand="0" w:evenVBand="0" w:oddHBand="0" w:evenHBand="0" w:firstRowFirstColumn="0" w:firstRowLastColumn="0" w:lastRowFirstColumn="0" w:lastRowLastColumn="0"/>
            <w:tcW w:w="2607" w:type="pct"/>
          </w:tcPr>
          <w:p w14:paraId="4119E720" w14:textId="77777777" w:rsidR="00FF32EE" w:rsidRPr="00FF32EE" w:rsidRDefault="00FF32EE" w:rsidP="00FF32EE">
            <w:pPr>
              <w:pStyle w:val="TableText"/>
            </w:pPr>
            <w:r w:rsidRPr="00FF32EE">
              <w:t>Magistrates’ Court of Victoria</w:t>
            </w:r>
          </w:p>
        </w:tc>
        <w:tc>
          <w:tcPr>
            <w:tcW w:w="1196" w:type="pct"/>
          </w:tcPr>
          <w:p w14:paraId="19C49FC1" w14:textId="77777777" w:rsidR="00FF32EE" w:rsidRPr="00FF32EE" w:rsidRDefault="00FF32EE" w:rsidP="00FF32EE">
            <w:pPr>
              <w:pStyle w:val="TableText"/>
              <w:cnfStyle w:val="000000000000" w:firstRow="0" w:lastRow="0" w:firstColumn="0" w:lastColumn="0" w:oddVBand="0" w:evenVBand="0" w:oddHBand="0" w:evenHBand="0" w:firstRowFirstColumn="0" w:firstRowLastColumn="0" w:lastRowFirstColumn="0" w:lastRowLastColumn="0"/>
            </w:pPr>
            <w:r w:rsidRPr="00FF32EE">
              <w:t>183.4</w:t>
            </w:r>
          </w:p>
        </w:tc>
        <w:tc>
          <w:tcPr>
            <w:tcW w:w="1196" w:type="pct"/>
          </w:tcPr>
          <w:p w14:paraId="27315C86" w14:textId="77777777" w:rsidR="00FF32EE" w:rsidRPr="00FF32EE" w:rsidRDefault="00FF32EE" w:rsidP="00FF32EE">
            <w:pPr>
              <w:pStyle w:val="TableText"/>
              <w:cnfStyle w:val="000000000000" w:firstRow="0" w:lastRow="0" w:firstColumn="0" w:lastColumn="0" w:oddVBand="0" w:evenVBand="0" w:oddHBand="0" w:evenHBand="0" w:firstRowFirstColumn="0" w:firstRowLastColumn="0" w:lastRowFirstColumn="0" w:lastRowLastColumn="0"/>
            </w:pPr>
            <w:r w:rsidRPr="00FF32EE">
              <w:t>205.0</w:t>
            </w:r>
          </w:p>
        </w:tc>
      </w:tr>
      <w:tr w:rsidR="00FF32EE" w:rsidRPr="00FF32EE" w14:paraId="5BC1F386" w14:textId="77777777" w:rsidTr="00FF32EE">
        <w:tc>
          <w:tcPr>
            <w:cnfStyle w:val="001000000000" w:firstRow="0" w:lastRow="0" w:firstColumn="1" w:lastColumn="0" w:oddVBand="0" w:evenVBand="0" w:oddHBand="0" w:evenHBand="0" w:firstRowFirstColumn="0" w:firstRowLastColumn="0" w:lastRowFirstColumn="0" w:lastRowLastColumn="0"/>
            <w:tcW w:w="2607" w:type="pct"/>
          </w:tcPr>
          <w:p w14:paraId="2EC5EF4A" w14:textId="77777777" w:rsidR="00FF32EE" w:rsidRPr="00FF32EE" w:rsidRDefault="00FF32EE" w:rsidP="00FF32EE">
            <w:pPr>
              <w:pStyle w:val="TableText"/>
            </w:pPr>
            <w:r w:rsidRPr="00FF32EE">
              <w:t>Victorian Civil &amp; Administrative Tribunal</w:t>
            </w:r>
          </w:p>
        </w:tc>
        <w:tc>
          <w:tcPr>
            <w:tcW w:w="1196" w:type="pct"/>
          </w:tcPr>
          <w:p w14:paraId="7A79C01F" w14:textId="77777777" w:rsidR="00FF32EE" w:rsidRPr="00FF32EE" w:rsidRDefault="00FF32EE" w:rsidP="00FF32EE">
            <w:pPr>
              <w:pStyle w:val="TableText"/>
              <w:cnfStyle w:val="000000000000" w:firstRow="0" w:lastRow="0" w:firstColumn="0" w:lastColumn="0" w:oddVBand="0" w:evenVBand="0" w:oddHBand="0" w:evenHBand="0" w:firstRowFirstColumn="0" w:firstRowLastColumn="0" w:lastRowFirstColumn="0" w:lastRowLastColumn="0"/>
            </w:pPr>
            <w:r w:rsidRPr="00FF32EE">
              <w:t>49.2</w:t>
            </w:r>
          </w:p>
        </w:tc>
        <w:tc>
          <w:tcPr>
            <w:tcW w:w="1196" w:type="pct"/>
          </w:tcPr>
          <w:p w14:paraId="2BCC6817" w14:textId="77777777" w:rsidR="00FF32EE" w:rsidRPr="00FF32EE" w:rsidRDefault="00FF32EE" w:rsidP="00FF32EE">
            <w:pPr>
              <w:pStyle w:val="TableText"/>
              <w:cnfStyle w:val="000000000000" w:firstRow="0" w:lastRow="0" w:firstColumn="0" w:lastColumn="0" w:oddVBand="0" w:evenVBand="0" w:oddHBand="0" w:evenHBand="0" w:firstRowFirstColumn="0" w:firstRowLastColumn="0" w:lastRowFirstColumn="0" w:lastRowLastColumn="0"/>
            </w:pPr>
            <w:r w:rsidRPr="00FF32EE">
              <w:t>56.9</w:t>
            </w:r>
          </w:p>
        </w:tc>
      </w:tr>
      <w:tr w:rsidR="00FF32EE" w:rsidRPr="00FF32EE" w14:paraId="25381CA3" w14:textId="77777777" w:rsidTr="00FF32EE">
        <w:tc>
          <w:tcPr>
            <w:cnfStyle w:val="001000000000" w:firstRow="0" w:lastRow="0" w:firstColumn="1" w:lastColumn="0" w:oddVBand="0" w:evenVBand="0" w:oddHBand="0" w:evenHBand="0" w:firstRowFirstColumn="0" w:firstRowLastColumn="0" w:lastRowFirstColumn="0" w:lastRowLastColumn="0"/>
            <w:tcW w:w="2607" w:type="pct"/>
          </w:tcPr>
          <w:p w14:paraId="3AA84C39" w14:textId="77777777" w:rsidR="00FF32EE" w:rsidRPr="00FF32EE" w:rsidRDefault="00FF32EE" w:rsidP="00FF32EE">
            <w:pPr>
              <w:pStyle w:val="TableText"/>
            </w:pPr>
            <w:r w:rsidRPr="00FF32EE">
              <w:t>Children’s Court of Victoria</w:t>
            </w:r>
          </w:p>
        </w:tc>
        <w:tc>
          <w:tcPr>
            <w:tcW w:w="1196" w:type="pct"/>
          </w:tcPr>
          <w:p w14:paraId="6580F9CD" w14:textId="77777777" w:rsidR="00FF32EE" w:rsidRPr="00FF32EE" w:rsidRDefault="00FF32EE" w:rsidP="00FF32EE">
            <w:pPr>
              <w:pStyle w:val="TableText"/>
              <w:cnfStyle w:val="000000000000" w:firstRow="0" w:lastRow="0" w:firstColumn="0" w:lastColumn="0" w:oddVBand="0" w:evenVBand="0" w:oddHBand="0" w:evenHBand="0" w:firstRowFirstColumn="0" w:firstRowLastColumn="0" w:lastRowFirstColumn="0" w:lastRowLastColumn="0"/>
            </w:pPr>
            <w:r w:rsidRPr="00FF32EE">
              <w:t>26.8</w:t>
            </w:r>
          </w:p>
        </w:tc>
        <w:tc>
          <w:tcPr>
            <w:tcW w:w="1196" w:type="pct"/>
          </w:tcPr>
          <w:p w14:paraId="1FFC182C" w14:textId="77777777" w:rsidR="00FF32EE" w:rsidRPr="00FF32EE" w:rsidRDefault="00FF32EE" w:rsidP="00FF32EE">
            <w:pPr>
              <w:pStyle w:val="TableText"/>
              <w:cnfStyle w:val="000000000000" w:firstRow="0" w:lastRow="0" w:firstColumn="0" w:lastColumn="0" w:oddVBand="0" w:evenVBand="0" w:oddHBand="0" w:evenHBand="0" w:firstRowFirstColumn="0" w:firstRowLastColumn="0" w:lastRowFirstColumn="0" w:lastRowLastColumn="0"/>
            </w:pPr>
            <w:r w:rsidRPr="00FF32EE">
              <w:t>29.5</w:t>
            </w:r>
          </w:p>
        </w:tc>
      </w:tr>
      <w:tr w:rsidR="00FF32EE" w:rsidRPr="00FF32EE" w14:paraId="795127E2" w14:textId="77777777" w:rsidTr="00FF32EE">
        <w:tc>
          <w:tcPr>
            <w:cnfStyle w:val="001000000000" w:firstRow="0" w:lastRow="0" w:firstColumn="1" w:lastColumn="0" w:oddVBand="0" w:evenVBand="0" w:oddHBand="0" w:evenHBand="0" w:firstRowFirstColumn="0" w:firstRowLastColumn="0" w:lastRowFirstColumn="0" w:lastRowLastColumn="0"/>
            <w:tcW w:w="2607" w:type="pct"/>
          </w:tcPr>
          <w:p w14:paraId="74AF6C15" w14:textId="77777777" w:rsidR="00FF32EE" w:rsidRPr="00FF32EE" w:rsidRDefault="00FF32EE" w:rsidP="00FF32EE">
            <w:pPr>
              <w:pStyle w:val="TableText"/>
            </w:pPr>
            <w:r w:rsidRPr="00FF32EE">
              <w:t>Coroners Court of Victoria</w:t>
            </w:r>
          </w:p>
        </w:tc>
        <w:tc>
          <w:tcPr>
            <w:tcW w:w="1196" w:type="pct"/>
          </w:tcPr>
          <w:p w14:paraId="08D25DCA" w14:textId="77777777" w:rsidR="00FF32EE" w:rsidRPr="00FF32EE" w:rsidRDefault="00FF32EE" w:rsidP="00FF32EE">
            <w:pPr>
              <w:pStyle w:val="TableText"/>
              <w:cnfStyle w:val="000000000000" w:firstRow="0" w:lastRow="0" w:firstColumn="0" w:lastColumn="0" w:oddVBand="0" w:evenVBand="0" w:oddHBand="0" w:evenHBand="0" w:firstRowFirstColumn="0" w:firstRowLastColumn="0" w:lastRowFirstColumn="0" w:lastRowLastColumn="0"/>
            </w:pPr>
            <w:r w:rsidRPr="00FF32EE">
              <w:t>17.5</w:t>
            </w:r>
          </w:p>
        </w:tc>
        <w:tc>
          <w:tcPr>
            <w:tcW w:w="1196" w:type="pct"/>
          </w:tcPr>
          <w:p w14:paraId="0964C11D" w14:textId="77777777" w:rsidR="00FF32EE" w:rsidRPr="00FF32EE" w:rsidRDefault="00FF32EE" w:rsidP="00FF32EE">
            <w:pPr>
              <w:pStyle w:val="TableText"/>
              <w:cnfStyle w:val="000000000000" w:firstRow="0" w:lastRow="0" w:firstColumn="0" w:lastColumn="0" w:oddVBand="0" w:evenVBand="0" w:oddHBand="0" w:evenHBand="0" w:firstRowFirstColumn="0" w:firstRowLastColumn="0" w:lastRowFirstColumn="0" w:lastRowLastColumn="0"/>
            </w:pPr>
            <w:r w:rsidRPr="00FF32EE">
              <w:t>21.0</w:t>
            </w:r>
          </w:p>
        </w:tc>
      </w:tr>
      <w:tr w:rsidR="00FF32EE" w:rsidRPr="00FF32EE" w14:paraId="47D0CA81" w14:textId="77777777" w:rsidTr="00FF32EE">
        <w:tc>
          <w:tcPr>
            <w:cnfStyle w:val="001000000000" w:firstRow="0" w:lastRow="0" w:firstColumn="1" w:lastColumn="0" w:oddVBand="0" w:evenVBand="0" w:oddHBand="0" w:evenHBand="0" w:firstRowFirstColumn="0" w:firstRowLastColumn="0" w:lastRowFirstColumn="0" w:lastRowLastColumn="0"/>
            <w:tcW w:w="2607" w:type="pct"/>
          </w:tcPr>
          <w:p w14:paraId="39740BB4" w14:textId="77777777" w:rsidR="00FF32EE" w:rsidRPr="00FF32EE" w:rsidRDefault="00FF32EE" w:rsidP="00FF32EE">
            <w:pPr>
              <w:pStyle w:val="TableText"/>
            </w:pPr>
            <w:r w:rsidRPr="00FF32EE">
              <w:t>Judicial College of Victoria</w:t>
            </w:r>
          </w:p>
        </w:tc>
        <w:tc>
          <w:tcPr>
            <w:tcW w:w="1196" w:type="pct"/>
          </w:tcPr>
          <w:p w14:paraId="33F1C2F2" w14:textId="77777777" w:rsidR="00FF32EE" w:rsidRPr="00FF32EE" w:rsidRDefault="00FF32EE" w:rsidP="00FF32EE">
            <w:pPr>
              <w:pStyle w:val="TableText"/>
              <w:cnfStyle w:val="000000000000" w:firstRow="0" w:lastRow="0" w:firstColumn="0" w:lastColumn="0" w:oddVBand="0" w:evenVBand="0" w:oddHBand="0" w:evenHBand="0" w:firstRowFirstColumn="0" w:firstRowLastColumn="0" w:lastRowFirstColumn="0" w:lastRowLastColumn="0"/>
            </w:pPr>
            <w:r w:rsidRPr="00FF32EE">
              <w:t>4.3</w:t>
            </w:r>
          </w:p>
        </w:tc>
        <w:tc>
          <w:tcPr>
            <w:tcW w:w="1196" w:type="pct"/>
          </w:tcPr>
          <w:p w14:paraId="5CD08D7D" w14:textId="77777777" w:rsidR="00FF32EE" w:rsidRPr="00FF32EE" w:rsidRDefault="00FF32EE" w:rsidP="00FF32EE">
            <w:pPr>
              <w:pStyle w:val="TableText"/>
              <w:cnfStyle w:val="000000000000" w:firstRow="0" w:lastRow="0" w:firstColumn="0" w:lastColumn="0" w:oddVBand="0" w:evenVBand="0" w:oddHBand="0" w:evenHBand="0" w:firstRowFirstColumn="0" w:firstRowLastColumn="0" w:lastRowFirstColumn="0" w:lastRowLastColumn="0"/>
            </w:pPr>
            <w:r w:rsidRPr="00FF32EE">
              <w:t>4.7</w:t>
            </w:r>
          </w:p>
        </w:tc>
      </w:tr>
      <w:tr w:rsidR="00FF32EE" w:rsidRPr="00FF32EE" w14:paraId="615E60A5" w14:textId="77777777" w:rsidTr="00FF32EE">
        <w:tc>
          <w:tcPr>
            <w:cnfStyle w:val="001000000000" w:firstRow="0" w:lastRow="0" w:firstColumn="1" w:lastColumn="0" w:oddVBand="0" w:evenVBand="0" w:oddHBand="0" w:evenHBand="0" w:firstRowFirstColumn="0" w:firstRowLastColumn="0" w:lastRowFirstColumn="0" w:lastRowLastColumn="0"/>
            <w:tcW w:w="2607" w:type="pct"/>
          </w:tcPr>
          <w:p w14:paraId="2FF58564" w14:textId="77777777" w:rsidR="00FF32EE" w:rsidRPr="00FF32EE" w:rsidRDefault="00FF32EE" w:rsidP="00FF32EE">
            <w:pPr>
              <w:pStyle w:val="TableText"/>
            </w:pPr>
            <w:r w:rsidRPr="00FF32EE">
              <w:t>Judicial Commission of Victoria</w:t>
            </w:r>
          </w:p>
        </w:tc>
        <w:tc>
          <w:tcPr>
            <w:tcW w:w="1196" w:type="pct"/>
          </w:tcPr>
          <w:p w14:paraId="790B0E96" w14:textId="77777777" w:rsidR="00FF32EE" w:rsidRPr="00FF32EE" w:rsidRDefault="00FF32EE" w:rsidP="00FF32EE">
            <w:pPr>
              <w:pStyle w:val="TableText"/>
              <w:cnfStyle w:val="000000000000" w:firstRow="0" w:lastRow="0" w:firstColumn="0" w:lastColumn="0" w:oddVBand="0" w:evenVBand="0" w:oddHBand="0" w:evenHBand="0" w:firstRowFirstColumn="0" w:firstRowLastColumn="0" w:lastRowFirstColumn="0" w:lastRowLastColumn="0"/>
            </w:pPr>
            <w:r w:rsidRPr="00FF32EE">
              <w:t>1.3</w:t>
            </w:r>
          </w:p>
        </w:tc>
        <w:tc>
          <w:tcPr>
            <w:tcW w:w="1196" w:type="pct"/>
          </w:tcPr>
          <w:p w14:paraId="383B98B6" w14:textId="77777777" w:rsidR="00FF32EE" w:rsidRPr="00FF32EE" w:rsidRDefault="00FF32EE" w:rsidP="00FF32EE">
            <w:pPr>
              <w:pStyle w:val="TableText"/>
              <w:cnfStyle w:val="000000000000" w:firstRow="0" w:lastRow="0" w:firstColumn="0" w:lastColumn="0" w:oddVBand="0" w:evenVBand="0" w:oddHBand="0" w:evenHBand="0" w:firstRowFirstColumn="0" w:firstRowLastColumn="0" w:lastRowFirstColumn="0" w:lastRowLastColumn="0"/>
            </w:pPr>
            <w:r w:rsidRPr="00FF32EE">
              <w:t>2.0</w:t>
            </w:r>
          </w:p>
        </w:tc>
      </w:tr>
      <w:tr w:rsidR="00FF32EE" w:rsidRPr="00FF32EE" w14:paraId="05C22765" w14:textId="77777777" w:rsidTr="00FF32EE">
        <w:tc>
          <w:tcPr>
            <w:cnfStyle w:val="001000000000" w:firstRow="0" w:lastRow="0" w:firstColumn="1" w:lastColumn="0" w:oddVBand="0" w:evenVBand="0" w:oddHBand="0" w:evenHBand="0" w:firstRowFirstColumn="0" w:firstRowLastColumn="0" w:lastRowFirstColumn="0" w:lastRowLastColumn="0"/>
            <w:tcW w:w="2607" w:type="pct"/>
          </w:tcPr>
          <w:p w14:paraId="7CAE94AC" w14:textId="77777777" w:rsidR="00FF32EE" w:rsidRPr="00FF32EE" w:rsidRDefault="00FF32EE" w:rsidP="00FF32EE">
            <w:pPr>
              <w:pStyle w:val="TableText"/>
            </w:pPr>
            <w:r w:rsidRPr="00FF32EE">
              <w:t>Jurisdiction Services</w:t>
            </w:r>
          </w:p>
        </w:tc>
        <w:tc>
          <w:tcPr>
            <w:tcW w:w="1196" w:type="pct"/>
          </w:tcPr>
          <w:p w14:paraId="508A788E" w14:textId="77777777" w:rsidR="00FF32EE" w:rsidRPr="00FF32EE" w:rsidRDefault="00FF32EE" w:rsidP="00FF32EE">
            <w:pPr>
              <w:pStyle w:val="TableText"/>
              <w:cnfStyle w:val="000000000000" w:firstRow="0" w:lastRow="0" w:firstColumn="0" w:lastColumn="0" w:oddVBand="0" w:evenVBand="0" w:oddHBand="0" w:evenHBand="0" w:firstRowFirstColumn="0" w:firstRowLastColumn="0" w:lastRowFirstColumn="0" w:lastRowLastColumn="0"/>
            </w:pPr>
            <w:r w:rsidRPr="00FF32EE">
              <w:t>146.2</w:t>
            </w:r>
          </w:p>
        </w:tc>
        <w:tc>
          <w:tcPr>
            <w:tcW w:w="1196" w:type="pct"/>
          </w:tcPr>
          <w:p w14:paraId="6B3FB2FB" w14:textId="77777777" w:rsidR="00FF32EE" w:rsidRPr="00FF32EE" w:rsidRDefault="00FF32EE" w:rsidP="00FF32EE">
            <w:pPr>
              <w:pStyle w:val="TableText"/>
              <w:cnfStyle w:val="000000000000" w:firstRow="0" w:lastRow="0" w:firstColumn="0" w:lastColumn="0" w:oddVBand="0" w:evenVBand="0" w:oddHBand="0" w:evenHBand="0" w:firstRowFirstColumn="0" w:firstRowLastColumn="0" w:lastRowFirstColumn="0" w:lastRowLastColumn="0"/>
            </w:pPr>
            <w:r w:rsidRPr="00FF32EE">
              <w:t>102.7</w:t>
            </w:r>
          </w:p>
        </w:tc>
      </w:tr>
      <w:tr w:rsidR="00FF32EE" w:rsidRPr="00FF32EE" w14:paraId="564230F6" w14:textId="77777777" w:rsidTr="00FF32EE">
        <w:tc>
          <w:tcPr>
            <w:cnfStyle w:val="001000000000" w:firstRow="0" w:lastRow="0" w:firstColumn="1" w:lastColumn="0" w:oddVBand="0" w:evenVBand="0" w:oddHBand="0" w:evenHBand="0" w:firstRowFirstColumn="0" w:firstRowLastColumn="0" w:lastRowFirstColumn="0" w:lastRowLastColumn="0"/>
            <w:tcW w:w="2607" w:type="pct"/>
          </w:tcPr>
          <w:p w14:paraId="046E09DD" w14:textId="77777777" w:rsidR="00FF32EE" w:rsidRPr="00FF32EE" w:rsidRDefault="00FF32EE" w:rsidP="00FF32EE">
            <w:pPr>
              <w:pStyle w:val="TableText"/>
            </w:pPr>
            <w:r w:rsidRPr="00FF32EE">
              <w:lastRenderedPageBreak/>
              <w:t>Shared Support Services</w:t>
            </w:r>
          </w:p>
        </w:tc>
        <w:tc>
          <w:tcPr>
            <w:tcW w:w="1196" w:type="pct"/>
          </w:tcPr>
          <w:p w14:paraId="0C7D114B" w14:textId="77777777" w:rsidR="00FF32EE" w:rsidRPr="00FF32EE" w:rsidRDefault="00FF32EE" w:rsidP="00FF32EE">
            <w:pPr>
              <w:pStyle w:val="TableText"/>
              <w:cnfStyle w:val="000000000000" w:firstRow="0" w:lastRow="0" w:firstColumn="0" w:lastColumn="0" w:oddVBand="0" w:evenVBand="0" w:oddHBand="0" w:evenHBand="0" w:firstRowFirstColumn="0" w:firstRowLastColumn="0" w:lastRowFirstColumn="0" w:lastRowLastColumn="0"/>
            </w:pPr>
            <w:r w:rsidRPr="00FF32EE">
              <w:t>15.9</w:t>
            </w:r>
          </w:p>
        </w:tc>
        <w:tc>
          <w:tcPr>
            <w:tcW w:w="1196" w:type="pct"/>
          </w:tcPr>
          <w:p w14:paraId="350D31F4" w14:textId="77777777" w:rsidR="00FF32EE" w:rsidRPr="00FF32EE" w:rsidRDefault="00FF32EE" w:rsidP="00FF32EE">
            <w:pPr>
              <w:pStyle w:val="TableText"/>
              <w:cnfStyle w:val="000000000000" w:firstRow="0" w:lastRow="0" w:firstColumn="0" w:lastColumn="0" w:oddVBand="0" w:evenVBand="0" w:oddHBand="0" w:evenHBand="0" w:firstRowFirstColumn="0" w:firstRowLastColumn="0" w:lastRowFirstColumn="0" w:lastRowLastColumn="0"/>
            </w:pPr>
            <w:r w:rsidRPr="00FF32EE">
              <w:t>15.8</w:t>
            </w:r>
          </w:p>
        </w:tc>
      </w:tr>
      <w:tr w:rsidR="00FF32EE" w:rsidRPr="006F3CF5" w14:paraId="24ECE604" w14:textId="77777777" w:rsidTr="00FF32E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pct"/>
          </w:tcPr>
          <w:p w14:paraId="445D269B" w14:textId="40A47BB0" w:rsidR="00FF32EE" w:rsidRPr="006F3CF5" w:rsidRDefault="00FF32EE" w:rsidP="00FF32EE">
            <w:pPr>
              <w:pStyle w:val="TableText"/>
              <w:rPr>
                <w:rStyle w:val="Bold"/>
              </w:rPr>
            </w:pPr>
            <w:r w:rsidRPr="006F3CF5">
              <w:rPr>
                <w:rStyle w:val="Bold"/>
              </w:rPr>
              <w:t xml:space="preserve">Total </w:t>
            </w:r>
            <w:r w:rsidR="00E57EEE">
              <w:rPr>
                <w:rStyle w:val="Bold"/>
              </w:rPr>
              <w:t>Court Services Victoria</w:t>
            </w:r>
          </w:p>
        </w:tc>
        <w:tc>
          <w:tcPr>
            <w:tcW w:w="1196" w:type="pct"/>
          </w:tcPr>
          <w:p w14:paraId="449EEEF6" w14:textId="77777777" w:rsidR="00FF32EE" w:rsidRPr="006F3CF5" w:rsidRDefault="00FF32EE" w:rsidP="00FF32EE">
            <w:pPr>
              <w:pStyle w:val="TableText"/>
              <w:cnfStyle w:val="010000000000" w:firstRow="0" w:lastRow="1" w:firstColumn="0" w:lastColumn="0" w:oddVBand="0" w:evenVBand="0" w:oddHBand="0" w:evenHBand="0" w:firstRowFirstColumn="0" w:firstRowLastColumn="0" w:lastRowFirstColumn="0" w:lastRowLastColumn="0"/>
              <w:rPr>
                <w:rStyle w:val="Bold"/>
              </w:rPr>
            </w:pPr>
            <w:r w:rsidRPr="006F3CF5">
              <w:rPr>
                <w:rStyle w:val="Bold"/>
              </w:rPr>
              <w:t>615.8</w:t>
            </w:r>
          </w:p>
        </w:tc>
        <w:tc>
          <w:tcPr>
            <w:tcW w:w="1196" w:type="pct"/>
          </w:tcPr>
          <w:p w14:paraId="2042275D" w14:textId="77777777" w:rsidR="00FF32EE" w:rsidRPr="006F3CF5" w:rsidRDefault="00FF32EE" w:rsidP="00FF32EE">
            <w:pPr>
              <w:pStyle w:val="TableText"/>
              <w:cnfStyle w:val="010000000000" w:firstRow="0" w:lastRow="1" w:firstColumn="0" w:lastColumn="0" w:oddVBand="0" w:evenVBand="0" w:oddHBand="0" w:evenHBand="0" w:firstRowFirstColumn="0" w:firstRowLastColumn="0" w:lastRowFirstColumn="0" w:lastRowLastColumn="0"/>
              <w:rPr>
                <w:rStyle w:val="Bold"/>
              </w:rPr>
            </w:pPr>
            <w:r w:rsidRPr="006F3CF5">
              <w:rPr>
                <w:rStyle w:val="Bold"/>
              </w:rPr>
              <w:t>624.4</w:t>
            </w:r>
          </w:p>
        </w:tc>
      </w:tr>
    </w:tbl>
    <w:p w14:paraId="6C746640" w14:textId="77777777" w:rsidR="00E952AB" w:rsidRPr="000D0CCB" w:rsidRDefault="004B6BAC" w:rsidP="004B6BAC">
      <w:pPr>
        <w:pStyle w:val="NotesText"/>
      </w:pPr>
      <w:r w:rsidRPr="000D0CCB">
        <w:t>Notes:</w:t>
      </w:r>
    </w:p>
    <w:p w14:paraId="2B78C499" w14:textId="423B104A" w:rsidR="004B6BAC" w:rsidRPr="000D0CCB" w:rsidRDefault="00E952AB" w:rsidP="00A01DC4">
      <w:pPr>
        <w:pStyle w:val="NotesNumberedList"/>
        <w:numPr>
          <w:ilvl w:val="0"/>
          <w:numId w:val="11"/>
        </w:numPr>
      </w:pPr>
      <w:r w:rsidRPr="000D0CCB">
        <w:t>The</w:t>
      </w:r>
      <w:r w:rsidR="004B6BAC" w:rsidRPr="000D0CCB">
        <w:t xml:space="preserve"> total </w:t>
      </w:r>
      <w:r w:rsidR="00E57EEE">
        <w:t>Court Services Victoria</w:t>
      </w:r>
      <w:r w:rsidR="004B6BAC" w:rsidRPr="000D0CCB">
        <w:t xml:space="preserve"> budget is income from transactions. Refer to Budget Paper No. 3 for further information.</w:t>
      </w:r>
    </w:p>
    <w:p w14:paraId="531AEB3C" w14:textId="0BAA5659" w:rsidR="004B6BAC" w:rsidRPr="007A0D86" w:rsidRDefault="004B6BAC" w:rsidP="004B6BAC">
      <w:pPr>
        <w:pStyle w:val="NotesNumberedList"/>
      </w:pPr>
      <w:r w:rsidRPr="000D0CCB">
        <w:t>Shared Support Services captures expenditure for non-discretionary contract commitments entered into and</w:t>
      </w:r>
      <w:r w:rsidRPr="007A0D86">
        <w:t xml:space="preserve"> managed by </w:t>
      </w:r>
      <w:r w:rsidR="00E57EEE">
        <w:t>Court Services Victoria</w:t>
      </w:r>
      <w:r w:rsidRPr="007A0D86">
        <w:t xml:space="preserve"> on behalf of the jurisdictions.</w:t>
      </w:r>
    </w:p>
    <w:p w14:paraId="4ABF4BD7" w14:textId="1F77F429" w:rsidR="004B6BAC" w:rsidRPr="007A0D86" w:rsidRDefault="00FF32EE" w:rsidP="004B6BAC">
      <w:pPr>
        <w:pStyle w:val="Heading3"/>
      </w:pPr>
      <w:bookmarkStart w:id="96" w:name="_Toc22665121"/>
      <w:r w:rsidRPr="007A0D86">
        <w:t xml:space="preserve">Disclosure </w:t>
      </w:r>
      <w:r>
        <w:t>o</w:t>
      </w:r>
      <w:r w:rsidRPr="007A0D86">
        <w:t xml:space="preserve">f Grants </w:t>
      </w:r>
      <w:r>
        <w:t>a</w:t>
      </w:r>
      <w:r w:rsidRPr="007A0D86">
        <w:t>nd Transfer Payments (other than contributions by owners)</w:t>
      </w:r>
      <w:bookmarkEnd w:id="96"/>
    </w:p>
    <w:p w14:paraId="27CD584A" w14:textId="63F0B05B" w:rsidR="004B6BAC" w:rsidRPr="007A0D86" w:rsidRDefault="00E57EEE" w:rsidP="00FF32EE">
      <w:pPr>
        <w:pStyle w:val="BodyText"/>
        <w:keepNext/>
      </w:pPr>
      <w:r>
        <w:t>Court Services Victoria</w:t>
      </w:r>
      <w:r w:rsidR="004B6BAC" w:rsidRPr="007A0D86">
        <w:t xml:space="preserve"> has provided assistance to certain companies and organisations. Financial assistance provided in 2018-19 is detailed below.</w:t>
      </w:r>
    </w:p>
    <w:p w14:paraId="004E4E2C" w14:textId="4918CE7B" w:rsidR="004B6BAC" w:rsidRPr="007A0D86" w:rsidRDefault="004B6BAC" w:rsidP="001D5E45">
      <w:pPr>
        <w:pStyle w:val="Caption"/>
      </w:pPr>
      <w:r w:rsidRPr="007A0D86">
        <w:t xml:space="preserve">Table </w:t>
      </w:r>
      <w:r w:rsidR="00D42A70">
        <w:rPr>
          <w:noProof/>
        </w:rPr>
        <w:fldChar w:fldCharType="begin"/>
      </w:r>
      <w:r w:rsidR="00D42A70">
        <w:rPr>
          <w:noProof/>
        </w:rPr>
        <w:instrText xml:space="preserve"> SEQ Table \* ARABIC </w:instrText>
      </w:r>
      <w:r w:rsidR="00D42A70">
        <w:rPr>
          <w:noProof/>
        </w:rPr>
        <w:fldChar w:fldCharType="separate"/>
      </w:r>
      <w:r w:rsidR="0067082F">
        <w:rPr>
          <w:noProof/>
        </w:rPr>
        <w:t>4</w:t>
      </w:r>
      <w:r w:rsidR="00D42A70">
        <w:rPr>
          <w:noProof/>
        </w:rPr>
        <w:fldChar w:fldCharType="end"/>
      </w:r>
      <w:r w:rsidRPr="007A0D86">
        <w:t xml:space="preserve">: Grant </w:t>
      </w:r>
      <w:r w:rsidR="005F68BF">
        <w:t>and</w:t>
      </w:r>
      <w:r w:rsidRPr="007A0D86">
        <w:t xml:space="preserve"> Other Transfer Payments</w:t>
      </w:r>
    </w:p>
    <w:tbl>
      <w:tblPr>
        <w:tblStyle w:val="AccessibleTableNumerical"/>
        <w:tblW w:w="5000" w:type="pct"/>
        <w:tblLook w:val="06E0" w:firstRow="1" w:lastRow="1" w:firstColumn="1" w:lastColumn="0" w:noHBand="1" w:noVBand="1"/>
      </w:tblPr>
      <w:tblGrid>
        <w:gridCol w:w="3118"/>
        <w:gridCol w:w="4846"/>
        <w:gridCol w:w="1675"/>
      </w:tblGrid>
      <w:tr w:rsidR="004B6BAC" w:rsidRPr="007A0D86" w14:paraId="6FB974BB" w14:textId="77777777" w:rsidTr="006F3CF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17" w:type="pct"/>
          </w:tcPr>
          <w:p w14:paraId="0B57346F" w14:textId="77777777" w:rsidR="004B6BAC" w:rsidRPr="007A0D86" w:rsidRDefault="004B6BAC" w:rsidP="00FF32EE">
            <w:pPr>
              <w:pStyle w:val="TableText"/>
            </w:pPr>
            <w:bookmarkStart w:id="97" w:name="ColumnTitle_23"/>
            <w:r w:rsidRPr="007A0D86">
              <w:t>Organisation</w:t>
            </w:r>
          </w:p>
        </w:tc>
        <w:tc>
          <w:tcPr>
            <w:tcW w:w="2514" w:type="pct"/>
            <w:vAlign w:val="bottom"/>
          </w:tcPr>
          <w:p w14:paraId="25921CBB" w14:textId="445B864D" w:rsidR="004B6BAC" w:rsidRPr="007A0D86" w:rsidRDefault="004B6BAC" w:rsidP="00FF32EE">
            <w:pPr>
              <w:pStyle w:val="TableText"/>
              <w:jc w:val="left"/>
              <w:cnfStyle w:val="100000000000" w:firstRow="1" w:lastRow="0" w:firstColumn="0" w:lastColumn="0" w:oddVBand="0" w:evenVBand="0" w:oddHBand="0" w:evenHBand="0" w:firstRowFirstColumn="0" w:firstRowLastColumn="0" w:lastRowFirstColumn="0" w:lastRowLastColumn="0"/>
            </w:pPr>
            <w:r w:rsidRPr="007A0D86">
              <w:t>Nature of Grant and</w:t>
            </w:r>
            <w:r w:rsidR="00FF32EE">
              <w:t xml:space="preserve"> </w:t>
            </w:r>
            <w:r w:rsidRPr="007A0D86">
              <w:t>Other Transfer Payment</w:t>
            </w:r>
          </w:p>
        </w:tc>
        <w:tc>
          <w:tcPr>
            <w:tcW w:w="869" w:type="pct"/>
          </w:tcPr>
          <w:p w14:paraId="7164FBBC" w14:textId="7115F2A9" w:rsidR="004B6BAC" w:rsidRPr="007A0D86" w:rsidRDefault="004B6BAC" w:rsidP="00FF32EE">
            <w:pPr>
              <w:pStyle w:val="TableText"/>
              <w:cnfStyle w:val="100000000000" w:firstRow="1" w:lastRow="0" w:firstColumn="0" w:lastColumn="0" w:oddVBand="0" w:evenVBand="0" w:oddHBand="0" w:evenHBand="0" w:firstRowFirstColumn="0" w:firstRowLastColumn="0" w:lastRowFirstColumn="0" w:lastRowLastColumn="0"/>
            </w:pPr>
            <w:r w:rsidRPr="007A0D86">
              <w:t xml:space="preserve">Expenditure </w:t>
            </w:r>
            <w:r w:rsidR="006F3CF5">
              <w:t>(</w:t>
            </w:r>
            <w:r w:rsidRPr="007A0D86">
              <w:t>excluding GST)</w:t>
            </w:r>
          </w:p>
          <w:p w14:paraId="4A1A5847" w14:textId="77777777" w:rsidR="004B6BAC" w:rsidRPr="007A0D86" w:rsidRDefault="004B6BAC" w:rsidP="00FF32EE">
            <w:pPr>
              <w:pStyle w:val="TableText"/>
              <w:cnfStyle w:val="100000000000" w:firstRow="1" w:lastRow="0" w:firstColumn="0" w:lastColumn="0" w:oddVBand="0" w:evenVBand="0" w:oddHBand="0" w:evenHBand="0" w:firstRowFirstColumn="0" w:firstRowLastColumn="0" w:lastRowFirstColumn="0" w:lastRowLastColumn="0"/>
            </w:pPr>
            <w:r w:rsidRPr="007A0D86">
              <w:t>$</w:t>
            </w:r>
          </w:p>
        </w:tc>
      </w:tr>
      <w:bookmarkEnd w:id="97"/>
      <w:tr w:rsidR="004B6BAC" w:rsidRPr="007A0D86" w14:paraId="3754414F" w14:textId="77777777" w:rsidTr="006F3CF5">
        <w:tc>
          <w:tcPr>
            <w:cnfStyle w:val="001000000000" w:firstRow="0" w:lastRow="0" w:firstColumn="1" w:lastColumn="0" w:oddVBand="0" w:evenVBand="0" w:oddHBand="0" w:evenHBand="0" w:firstRowFirstColumn="0" w:firstRowLastColumn="0" w:lastRowFirstColumn="0" w:lastRowLastColumn="0"/>
            <w:tcW w:w="1617" w:type="pct"/>
          </w:tcPr>
          <w:p w14:paraId="38C01B13" w14:textId="77777777" w:rsidR="004B6BAC" w:rsidRPr="007A0D86" w:rsidRDefault="004B6BAC" w:rsidP="00FF32EE">
            <w:pPr>
              <w:pStyle w:val="TableText"/>
            </w:pPr>
            <w:r w:rsidRPr="007A0D86">
              <w:t>ATSIC Family Violence Prevention &amp; Legal Service</w:t>
            </w:r>
          </w:p>
        </w:tc>
        <w:tc>
          <w:tcPr>
            <w:tcW w:w="2514" w:type="pct"/>
          </w:tcPr>
          <w:p w14:paraId="3CDB8C88" w14:textId="77777777" w:rsidR="004B6BAC" w:rsidRPr="007A0D86" w:rsidRDefault="004B6BAC" w:rsidP="00FF32EE">
            <w:pPr>
              <w:pStyle w:val="TableText"/>
              <w:jc w:val="left"/>
              <w:cnfStyle w:val="000000000000" w:firstRow="0" w:lastRow="0" w:firstColumn="0" w:lastColumn="0" w:oddVBand="0" w:evenVBand="0" w:oddHBand="0" w:evenHBand="0" w:firstRowFirstColumn="0" w:firstRowLastColumn="0" w:lastRowFirstColumn="0" w:lastRowLastColumn="0"/>
            </w:pPr>
            <w:r w:rsidRPr="007A0D86">
              <w:t>Employment of full time Lawyer</w:t>
            </w:r>
          </w:p>
        </w:tc>
        <w:tc>
          <w:tcPr>
            <w:tcW w:w="869" w:type="pct"/>
          </w:tcPr>
          <w:p w14:paraId="4DAB1512" w14:textId="77777777" w:rsidR="004B6BAC" w:rsidRPr="007A0D86" w:rsidRDefault="004B6BAC" w:rsidP="00FF32EE">
            <w:pPr>
              <w:pStyle w:val="TableText"/>
              <w:cnfStyle w:val="000000000000" w:firstRow="0" w:lastRow="0" w:firstColumn="0" w:lastColumn="0" w:oddVBand="0" w:evenVBand="0" w:oddHBand="0" w:evenHBand="0" w:firstRowFirstColumn="0" w:firstRowLastColumn="0" w:lastRowFirstColumn="0" w:lastRowLastColumn="0"/>
            </w:pPr>
            <w:r w:rsidRPr="007A0D86">
              <w:t>133,000</w:t>
            </w:r>
          </w:p>
        </w:tc>
      </w:tr>
      <w:tr w:rsidR="004B6BAC" w:rsidRPr="007A0D86" w14:paraId="020F2A0C" w14:textId="77777777" w:rsidTr="006F3CF5">
        <w:tc>
          <w:tcPr>
            <w:cnfStyle w:val="001000000000" w:firstRow="0" w:lastRow="0" w:firstColumn="1" w:lastColumn="0" w:oddVBand="0" w:evenVBand="0" w:oddHBand="0" w:evenHBand="0" w:firstRowFirstColumn="0" w:firstRowLastColumn="0" w:lastRowFirstColumn="0" w:lastRowLastColumn="0"/>
            <w:tcW w:w="1617" w:type="pct"/>
          </w:tcPr>
          <w:p w14:paraId="365A5183" w14:textId="77777777" w:rsidR="004B6BAC" w:rsidRPr="007A0D86" w:rsidRDefault="004B6BAC" w:rsidP="00FF32EE">
            <w:pPr>
              <w:pStyle w:val="TableText"/>
            </w:pPr>
            <w:r w:rsidRPr="007A0D86">
              <w:t>ATSIC Family Violence Prevention &amp; Legal Service</w:t>
            </w:r>
          </w:p>
        </w:tc>
        <w:tc>
          <w:tcPr>
            <w:tcW w:w="2514" w:type="pct"/>
          </w:tcPr>
          <w:p w14:paraId="41F5D1F3" w14:textId="77777777" w:rsidR="004B6BAC" w:rsidRPr="007A0D86" w:rsidRDefault="004B6BAC" w:rsidP="00FF32EE">
            <w:pPr>
              <w:pStyle w:val="TableText"/>
              <w:jc w:val="left"/>
              <w:cnfStyle w:val="000000000000" w:firstRow="0" w:lastRow="0" w:firstColumn="0" w:lastColumn="0" w:oddVBand="0" w:evenVBand="0" w:oddHBand="0" w:evenHBand="0" w:firstRowFirstColumn="0" w:firstRowLastColumn="0" w:lastRowFirstColumn="0" w:lastRowLastColumn="0"/>
            </w:pPr>
            <w:r w:rsidRPr="007A0D86">
              <w:t>Community Education and Awareness Program</w:t>
            </w:r>
          </w:p>
        </w:tc>
        <w:tc>
          <w:tcPr>
            <w:tcW w:w="869" w:type="pct"/>
          </w:tcPr>
          <w:p w14:paraId="0E843C6F" w14:textId="77777777" w:rsidR="004B6BAC" w:rsidRPr="007A0D86" w:rsidRDefault="004B6BAC" w:rsidP="00FF32EE">
            <w:pPr>
              <w:pStyle w:val="TableText"/>
              <w:cnfStyle w:val="000000000000" w:firstRow="0" w:lastRow="0" w:firstColumn="0" w:lastColumn="0" w:oddVBand="0" w:evenVBand="0" w:oddHBand="0" w:evenHBand="0" w:firstRowFirstColumn="0" w:firstRowLastColumn="0" w:lastRowFirstColumn="0" w:lastRowLastColumn="0"/>
            </w:pPr>
            <w:r w:rsidRPr="007A0D86">
              <w:t>200,000</w:t>
            </w:r>
          </w:p>
        </w:tc>
      </w:tr>
      <w:tr w:rsidR="004B6BAC" w:rsidRPr="007A0D86" w14:paraId="19F764F3" w14:textId="77777777" w:rsidTr="006F3CF5">
        <w:tc>
          <w:tcPr>
            <w:cnfStyle w:val="001000000000" w:firstRow="0" w:lastRow="0" w:firstColumn="1" w:lastColumn="0" w:oddVBand="0" w:evenVBand="0" w:oddHBand="0" w:evenHBand="0" w:firstRowFirstColumn="0" w:firstRowLastColumn="0" w:lastRowFirstColumn="0" w:lastRowLastColumn="0"/>
            <w:tcW w:w="1617" w:type="pct"/>
          </w:tcPr>
          <w:p w14:paraId="1ACCB8EC" w14:textId="77777777" w:rsidR="004B6BAC" w:rsidRPr="007A0D86" w:rsidRDefault="004B6BAC" w:rsidP="00FF32EE">
            <w:pPr>
              <w:pStyle w:val="TableText"/>
            </w:pPr>
            <w:r w:rsidRPr="007A0D86">
              <w:t>Australian Bureau of Statistics</w:t>
            </w:r>
          </w:p>
        </w:tc>
        <w:tc>
          <w:tcPr>
            <w:tcW w:w="2514" w:type="pct"/>
          </w:tcPr>
          <w:p w14:paraId="3ADEEFCF" w14:textId="77777777" w:rsidR="004B6BAC" w:rsidRPr="007A0D86" w:rsidRDefault="004B6BAC" w:rsidP="00FF32EE">
            <w:pPr>
              <w:pStyle w:val="TableText"/>
              <w:jc w:val="left"/>
              <w:cnfStyle w:val="000000000000" w:firstRow="0" w:lastRow="0" w:firstColumn="0" w:lastColumn="0" w:oddVBand="0" w:evenVBand="0" w:oddHBand="0" w:evenHBand="0" w:firstRowFirstColumn="0" w:firstRowLastColumn="0" w:lastRowFirstColumn="0" w:lastRowLastColumn="0"/>
            </w:pPr>
            <w:r w:rsidRPr="007A0D86">
              <w:t>National Criminal Courts Statistics Unit Inter-Governmental Agreement</w:t>
            </w:r>
          </w:p>
        </w:tc>
        <w:tc>
          <w:tcPr>
            <w:tcW w:w="869" w:type="pct"/>
          </w:tcPr>
          <w:p w14:paraId="15A299EA" w14:textId="77777777" w:rsidR="004B6BAC" w:rsidRPr="007A0D86" w:rsidRDefault="004B6BAC" w:rsidP="00FF32EE">
            <w:pPr>
              <w:pStyle w:val="TableText"/>
              <w:cnfStyle w:val="000000000000" w:firstRow="0" w:lastRow="0" w:firstColumn="0" w:lastColumn="0" w:oddVBand="0" w:evenVBand="0" w:oddHBand="0" w:evenHBand="0" w:firstRowFirstColumn="0" w:firstRowLastColumn="0" w:lastRowFirstColumn="0" w:lastRowLastColumn="0"/>
            </w:pPr>
            <w:r w:rsidRPr="007A0D86">
              <w:t>79,018</w:t>
            </w:r>
          </w:p>
        </w:tc>
      </w:tr>
      <w:tr w:rsidR="004B6BAC" w:rsidRPr="007A0D86" w14:paraId="5BE5F876" w14:textId="77777777" w:rsidTr="006F3CF5">
        <w:tc>
          <w:tcPr>
            <w:cnfStyle w:val="001000000000" w:firstRow="0" w:lastRow="0" w:firstColumn="1" w:lastColumn="0" w:oddVBand="0" w:evenVBand="0" w:oddHBand="0" w:evenHBand="0" w:firstRowFirstColumn="0" w:firstRowLastColumn="0" w:lastRowFirstColumn="0" w:lastRowLastColumn="0"/>
            <w:tcW w:w="1617" w:type="pct"/>
          </w:tcPr>
          <w:p w14:paraId="42E887EF" w14:textId="77777777" w:rsidR="004B6BAC" w:rsidRPr="007A0D86" w:rsidRDefault="004B6BAC" w:rsidP="00FF32EE">
            <w:pPr>
              <w:pStyle w:val="TableText"/>
            </w:pPr>
            <w:r w:rsidRPr="007A0D86">
              <w:t>Corrections Victoria</w:t>
            </w:r>
          </w:p>
        </w:tc>
        <w:tc>
          <w:tcPr>
            <w:tcW w:w="2514" w:type="pct"/>
          </w:tcPr>
          <w:p w14:paraId="6DB3A481" w14:textId="77777777" w:rsidR="004B6BAC" w:rsidRPr="007A0D86" w:rsidRDefault="004B6BAC" w:rsidP="00FF32EE">
            <w:pPr>
              <w:pStyle w:val="TableText"/>
              <w:jc w:val="left"/>
              <w:cnfStyle w:val="000000000000" w:firstRow="0" w:lastRow="0" w:firstColumn="0" w:lastColumn="0" w:oddVBand="0" w:evenVBand="0" w:oddHBand="0" w:evenHBand="0" w:firstRowFirstColumn="0" w:firstRowLastColumn="0" w:lastRowFirstColumn="0" w:lastRowLastColumn="0"/>
            </w:pPr>
            <w:r w:rsidRPr="007A0D86">
              <w:t>2018-19 Drug Court Funding Contribution</w:t>
            </w:r>
          </w:p>
        </w:tc>
        <w:tc>
          <w:tcPr>
            <w:tcW w:w="869" w:type="pct"/>
          </w:tcPr>
          <w:p w14:paraId="1FBACA0C" w14:textId="77777777" w:rsidR="004B6BAC" w:rsidRPr="007A0D86" w:rsidRDefault="004B6BAC" w:rsidP="00FF32EE">
            <w:pPr>
              <w:pStyle w:val="TableText"/>
              <w:cnfStyle w:val="000000000000" w:firstRow="0" w:lastRow="0" w:firstColumn="0" w:lastColumn="0" w:oddVBand="0" w:evenVBand="0" w:oddHBand="0" w:evenHBand="0" w:firstRowFirstColumn="0" w:firstRowLastColumn="0" w:lastRowFirstColumn="0" w:lastRowLastColumn="0"/>
            </w:pPr>
            <w:r w:rsidRPr="007A0D86">
              <w:t>400,000</w:t>
            </w:r>
          </w:p>
        </w:tc>
      </w:tr>
      <w:tr w:rsidR="004B6BAC" w:rsidRPr="007A0D86" w14:paraId="2C5CD9FF" w14:textId="77777777" w:rsidTr="006F3CF5">
        <w:tc>
          <w:tcPr>
            <w:cnfStyle w:val="001000000000" w:firstRow="0" w:lastRow="0" w:firstColumn="1" w:lastColumn="0" w:oddVBand="0" w:evenVBand="0" w:oddHBand="0" w:evenHBand="0" w:firstRowFirstColumn="0" w:firstRowLastColumn="0" w:lastRowFirstColumn="0" w:lastRowLastColumn="0"/>
            <w:tcW w:w="1617" w:type="pct"/>
          </w:tcPr>
          <w:p w14:paraId="2079B95C" w14:textId="77777777" w:rsidR="004B6BAC" w:rsidRPr="007A0D86" w:rsidRDefault="004B6BAC" w:rsidP="00FF32EE">
            <w:pPr>
              <w:pStyle w:val="TableText"/>
            </w:pPr>
            <w:r w:rsidRPr="007A0D86">
              <w:t>Court Network</w:t>
            </w:r>
          </w:p>
        </w:tc>
        <w:tc>
          <w:tcPr>
            <w:tcW w:w="2514" w:type="pct"/>
          </w:tcPr>
          <w:p w14:paraId="78C8C6E0" w14:textId="77777777" w:rsidR="004B6BAC" w:rsidRPr="007A0D86" w:rsidRDefault="004B6BAC" w:rsidP="00FF32EE">
            <w:pPr>
              <w:pStyle w:val="TableText"/>
              <w:jc w:val="left"/>
              <w:cnfStyle w:val="000000000000" w:firstRow="0" w:lastRow="0" w:firstColumn="0" w:lastColumn="0" w:oddVBand="0" w:evenVBand="0" w:oddHBand="0" w:evenHBand="0" w:firstRowFirstColumn="0" w:firstRowLastColumn="0" w:lastRowFirstColumn="0" w:lastRowLastColumn="0"/>
            </w:pPr>
            <w:r w:rsidRPr="007A0D86">
              <w:t>Court Services Network Agreement</w:t>
            </w:r>
          </w:p>
        </w:tc>
        <w:tc>
          <w:tcPr>
            <w:tcW w:w="869" w:type="pct"/>
          </w:tcPr>
          <w:p w14:paraId="49827204" w14:textId="77777777" w:rsidR="004B6BAC" w:rsidRPr="007A0D86" w:rsidRDefault="004B6BAC" w:rsidP="00FF32EE">
            <w:pPr>
              <w:pStyle w:val="TableText"/>
              <w:cnfStyle w:val="000000000000" w:firstRow="0" w:lastRow="0" w:firstColumn="0" w:lastColumn="0" w:oddVBand="0" w:evenVBand="0" w:oddHBand="0" w:evenHBand="0" w:firstRowFirstColumn="0" w:firstRowLastColumn="0" w:lastRowFirstColumn="0" w:lastRowLastColumn="0"/>
            </w:pPr>
            <w:r w:rsidRPr="007A0D86">
              <w:t>981,264</w:t>
            </w:r>
          </w:p>
        </w:tc>
      </w:tr>
      <w:tr w:rsidR="004B6BAC" w:rsidRPr="007A0D86" w14:paraId="68692D28" w14:textId="77777777" w:rsidTr="006F3CF5">
        <w:tc>
          <w:tcPr>
            <w:cnfStyle w:val="001000000000" w:firstRow="0" w:lastRow="0" w:firstColumn="1" w:lastColumn="0" w:oddVBand="0" w:evenVBand="0" w:oddHBand="0" w:evenHBand="0" w:firstRowFirstColumn="0" w:firstRowLastColumn="0" w:lastRowFirstColumn="0" w:lastRowLastColumn="0"/>
            <w:tcW w:w="1617" w:type="pct"/>
          </w:tcPr>
          <w:p w14:paraId="0123DD9D" w14:textId="77777777" w:rsidR="004B6BAC" w:rsidRPr="007A0D86" w:rsidRDefault="004B6BAC" w:rsidP="00FF32EE">
            <w:pPr>
              <w:pStyle w:val="TableText"/>
            </w:pPr>
            <w:r w:rsidRPr="007A0D86">
              <w:t>Dardi Munwurro Pty Ltd</w:t>
            </w:r>
          </w:p>
        </w:tc>
        <w:tc>
          <w:tcPr>
            <w:tcW w:w="2514" w:type="pct"/>
          </w:tcPr>
          <w:p w14:paraId="57F97892" w14:textId="77777777" w:rsidR="004B6BAC" w:rsidRPr="007A0D86" w:rsidRDefault="004B6BAC" w:rsidP="00FF32EE">
            <w:pPr>
              <w:pStyle w:val="TableText"/>
              <w:jc w:val="left"/>
              <w:cnfStyle w:val="000000000000" w:firstRow="0" w:lastRow="0" w:firstColumn="0" w:lastColumn="0" w:oddVBand="0" w:evenVBand="0" w:oddHBand="0" w:evenHBand="0" w:firstRowFirstColumn="0" w:firstRowLastColumn="0" w:lastRowFirstColumn="0" w:lastRowLastColumn="0"/>
            </w:pPr>
            <w:r w:rsidRPr="007A0D86">
              <w:t>Program Delivery for Family Violence</w:t>
            </w:r>
          </w:p>
        </w:tc>
        <w:tc>
          <w:tcPr>
            <w:tcW w:w="869" w:type="pct"/>
          </w:tcPr>
          <w:p w14:paraId="18935D26" w14:textId="77777777" w:rsidR="004B6BAC" w:rsidRPr="007A0D86" w:rsidRDefault="004B6BAC" w:rsidP="00FF32EE">
            <w:pPr>
              <w:pStyle w:val="TableText"/>
              <w:cnfStyle w:val="000000000000" w:firstRow="0" w:lastRow="0" w:firstColumn="0" w:lastColumn="0" w:oddVBand="0" w:evenVBand="0" w:oddHBand="0" w:evenHBand="0" w:firstRowFirstColumn="0" w:firstRowLastColumn="0" w:lastRowFirstColumn="0" w:lastRowLastColumn="0"/>
            </w:pPr>
            <w:r w:rsidRPr="007A0D86">
              <w:t>133,000</w:t>
            </w:r>
          </w:p>
        </w:tc>
      </w:tr>
      <w:tr w:rsidR="004B6BAC" w:rsidRPr="007A0D86" w14:paraId="79657104" w14:textId="77777777" w:rsidTr="006F3CF5">
        <w:tc>
          <w:tcPr>
            <w:cnfStyle w:val="001000000000" w:firstRow="0" w:lastRow="0" w:firstColumn="1" w:lastColumn="0" w:oddVBand="0" w:evenVBand="0" w:oddHBand="0" w:evenHBand="0" w:firstRowFirstColumn="0" w:firstRowLastColumn="0" w:lastRowFirstColumn="0" w:lastRowLastColumn="0"/>
            <w:tcW w:w="1617" w:type="pct"/>
          </w:tcPr>
          <w:p w14:paraId="25F633C5" w14:textId="77777777" w:rsidR="004B6BAC" w:rsidRPr="007A0D86" w:rsidRDefault="004B6BAC" w:rsidP="00FF32EE">
            <w:pPr>
              <w:pStyle w:val="TableText"/>
            </w:pPr>
            <w:r w:rsidRPr="007A0D86">
              <w:t>Department of Health and Human Services</w:t>
            </w:r>
          </w:p>
        </w:tc>
        <w:tc>
          <w:tcPr>
            <w:tcW w:w="2514" w:type="pct"/>
          </w:tcPr>
          <w:p w14:paraId="712CD70B" w14:textId="77777777" w:rsidR="004B6BAC" w:rsidRPr="007A0D86" w:rsidRDefault="004B6BAC" w:rsidP="00FF32EE">
            <w:pPr>
              <w:pStyle w:val="TableText"/>
              <w:jc w:val="left"/>
              <w:cnfStyle w:val="000000000000" w:firstRow="0" w:lastRow="0" w:firstColumn="0" w:lastColumn="0" w:oddVBand="0" w:evenVBand="0" w:oddHBand="0" w:evenHBand="0" w:firstRowFirstColumn="0" w:firstRowLastColumn="0" w:lastRowFirstColumn="0" w:lastRowLastColumn="0"/>
            </w:pPr>
            <w:r w:rsidRPr="007A0D86">
              <w:t>Alcohol and Other Drug Treatment Services for Participants of the Court Integrated Service Program</w:t>
            </w:r>
          </w:p>
        </w:tc>
        <w:tc>
          <w:tcPr>
            <w:tcW w:w="869" w:type="pct"/>
          </w:tcPr>
          <w:p w14:paraId="6042AFF7" w14:textId="77777777" w:rsidR="004B6BAC" w:rsidRPr="007A0D86" w:rsidRDefault="004B6BAC" w:rsidP="00FF32EE">
            <w:pPr>
              <w:pStyle w:val="TableText"/>
              <w:cnfStyle w:val="000000000000" w:firstRow="0" w:lastRow="0" w:firstColumn="0" w:lastColumn="0" w:oddVBand="0" w:evenVBand="0" w:oddHBand="0" w:evenHBand="0" w:firstRowFirstColumn="0" w:firstRowLastColumn="0" w:lastRowFirstColumn="0" w:lastRowLastColumn="0"/>
            </w:pPr>
            <w:r w:rsidRPr="007A0D86">
              <w:t>883,000</w:t>
            </w:r>
          </w:p>
        </w:tc>
      </w:tr>
      <w:tr w:rsidR="004B6BAC" w:rsidRPr="007A0D86" w14:paraId="3F750042" w14:textId="77777777" w:rsidTr="006F3CF5">
        <w:tc>
          <w:tcPr>
            <w:cnfStyle w:val="001000000000" w:firstRow="0" w:lastRow="0" w:firstColumn="1" w:lastColumn="0" w:oddVBand="0" w:evenVBand="0" w:oddHBand="0" w:evenHBand="0" w:firstRowFirstColumn="0" w:firstRowLastColumn="0" w:lastRowFirstColumn="0" w:lastRowLastColumn="0"/>
            <w:tcW w:w="1617" w:type="pct"/>
          </w:tcPr>
          <w:p w14:paraId="43ADA1EF" w14:textId="77777777" w:rsidR="004B6BAC" w:rsidRPr="007A0D86" w:rsidRDefault="004B6BAC" w:rsidP="00FF32EE">
            <w:pPr>
              <w:pStyle w:val="TableText"/>
            </w:pPr>
            <w:r w:rsidRPr="007A0D86">
              <w:t>Department of Health and Human Services</w:t>
            </w:r>
          </w:p>
        </w:tc>
        <w:tc>
          <w:tcPr>
            <w:tcW w:w="2514" w:type="pct"/>
          </w:tcPr>
          <w:p w14:paraId="772A34D9" w14:textId="77777777" w:rsidR="004B6BAC" w:rsidRPr="007A0D86" w:rsidRDefault="004B6BAC" w:rsidP="00FF32EE">
            <w:pPr>
              <w:pStyle w:val="TableText"/>
              <w:jc w:val="left"/>
              <w:cnfStyle w:val="000000000000" w:firstRow="0" w:lastRow="0" w:firstColumn="0" w:lastColumn="0" w:oddVBand="0" w:evenVBand="0" w:oddHBand="0" w:evenHBand="0" w:firstRowFirstColumn="0" w:firstRowLastColumn="0" w:lastRowFirstColumn="0" w:lastRowLastColumn="0"/>
            </w:pPr>
            <w:r w:rsidRPr="007A0D86">
              <w:t>Emergency Housing Support - Dandenong Region</w:t>
            </w:r>
          </w:p>
        </w:tc>
        <w:tc>
          <w:tcPr>
            <w:tcW w:w="869" w:type="pct"/>
          </w:tcPr>
          <w:p w14:paraId="293A5FAC" w14:textId="77777777" w:rsidR="004B6BAC" w:rsidRPr="007A0D86" w:rsidRDefault="004B6BAC" w:rsidP="00FF32EE">
            <w:pPr>
              <w:pStyle w:val="TableText"/>
              <w:cnfStyle w:val="000000000000" w:firstRow="0" w:lastRow="0" w:firstColumn="0" w:lastColumn="0" w:oddVBand="0" w:evenVBand="0" w:oddHBand="0" w:evenHBand="0" w:firstRowFirstColumn="0" w:firstRowLastColumn="0" w:lastRowFirstColumn="0" w:lastRowLastColumn="0"/>
            </w:pPr>
            <w:r w:rsidRPr="007A0D86">
              <w:t>518,282</w:t>
            </w:r>
          </w:p>
        </w:tc>
      </w:tr>
      <w:tr w:rsidR="004B6BAC" w:rsidRPr="007A0D86" w14:paraId="4E02D1C5" w14:textId="77777777" w:rsidTr="006F3CF5">
        <w:tc>
          <w:tcPr>
            <w:cnfStyle w:val="001000000000" w:firstRow="0" w:lastRow="0" w:firstColumn="1" w:lastColumn="0" w:oddVBand="0" w:evenVBand="0" w:oddHBand="0" w:evenHBand="0" w:firstRowFirstColumn="0" w:firstRowLastColumn="0" w:lastRowFirstColumn="0" w:lastRowLastColumn="0"/>
            <w:tcW w:w="1617" w:type="pct"/>
          </w:tcPr>
          <w:p w14:paraId="0697B55A" w14:textId="77777777" w:rsidR="004B6BAC" w:rsidRPr="007A0D86" w:rsidRDefault="004B6BAC" w:rsidP="00FF32EE">
            <w:pPr>
              <w:pStyle w:val="TableText"/>
            </w:pPr>
            <w:r w:rsidRPr="007A0D86">
              <w:t>Department of Justice and Community Safety</w:t>
            </w:r>
          </w:p>
        </w:tc>
        <w:tc>
          <w:tcPr>
            <w:tcW w:w="2514" w:type="pct"/>
          </w:tcPr>
          <w:p w14:paraId="0514FB37" w14:textId="77777777" w:rsidR="004B6BAC" w:rsidRPr="007A0D86" w:rsidRDefault="004B6BAC" w:rsidP="00FF32EE">
            <w:pPr>
              <w:pStyle w:val="TableText"/>
              <w:jc w:val="left"/>
              <w:cnfStyle w:val="000000000000" w:firstRow="0" w:lastRow="0" w:firstColumn="0" w:lastColumn="0" w:oddVBand="0" w:evenVBand="0" w:oddHBand="0" w:evenHBand="0" w:firstRowFirstColumn="0" w:firstRowLastColumn="0" w:lastRowFirstColumn="0" w:lastRowLastColumn="0"/>
            </w:pPr>
            <w:r w:rsidRPr="007A0D86">
              <w:t>2018-19 Correctional Services Funding Contribution</w:t>
            </w:r>
          </w:p>
        </w:tc>
        <w:tc>
          <w:tcPr>
            <w:tcW w:w="869" w:type="pct"/>
          </w:tcPr>
          <w:p w14:paraId="10F62554" w14:textId="77777777" w:rsidR="004B6BAC" w:rsidRPr="007A0D86" w:rsidRDefault="004B6BAC" w:rsidP="00FF32EE">
            <w:pPr>
              <w:pStyle w:val="TableText"/>
              <w:cnfStyle w:val="000000000000" w:firstRow="0" w:lastRow="0" w:firstColumn="0" w:lastColumn="0" w:oddVBand="0" w:evenVBand="0" w:oddHBand="0" w:evenHBand="0" w:firstRowFirstColumn="0" w:firstRowLastColumn="0" w:lastRowFirstColumn="0" w:lastRowLastColumn="0"/>
            </w:pPr>
            <w:r w:rsidRPr="007A0D86">
              <w:t>115,572</w:t>
            </w:r>
          </w:p>
        </w:tc>
      </w:tr>
      <w:tr w:rsidR="004B6BAC" w:rsidRPr="007A0D86" w14:paraId="778AEA3D" w14:textId="77777777" w:rsidTr="006F3CF5">
        <w:tc>
          <w:tcPr>
            <w:cnfStyle w:val="001000000000" w:firstRow="0" w:lastRow="0" w:firstColumn="1" w:lastColumn="0" w:oddVBand="0" w:evenVBand="0" w:oddHBand="0" w:evenHBand="0" w:firstRowFirstColumn="0" w:firstRowLastColumn="0" w:lastRowFirstColumn="0" w:lastRowLastColumn="0"/>
            <w:tcW w:w="1617" w:type="pct"/>
          </w:tcPr>
          <w:p w14:paraId="5D364CA1" w14:textId="77777777" w:rsidR="004B6BAC" w:rsidRPr="007A0D86" w:rsidRDefault="004B6BAC" w:rsidP="00FF32EE">
            <w:pPr>
              <w:pStyle w:val="TableText"/>
            </w:pPr>
            <w:r w:rsidRPr="007A0D86">
              <w:t>Judicial College of Victoria</w:t>
            </w:r>
          </w:p>
        </w:tc>
        <w:tc>
          <w:tcPr>
            <w:tcW w:w="2514" w:type="pct"/>
          </w:tcPr>
          <w:p w14:paraId="0726A312" w14:textId="77777777" w:rsidR="004B6BAC" w:rsidRPr="007A0D86" w:rsidRDefault="004B6BAC" w:rsidP="00FF32EE">
            <w:pPr>
              <w:pStyle w:val="TableText"/>
              <w:jc w:val="left"/>
              <w:cnfStyle w:val="000000000000" w:firstRow="0" w:lastRow="0" w:firstColumn="0" w:lastColumn="0" w:oddVBand="0" w:evenVBand="0" w:oddHBand="0" w:evenHBand="0" w:firstRowFirstColumn="0" w:firstRowLastColumn="0" w:lastRowFirstColumn="0" w:lastRowLastColumn="0"/>
            </w:pPr>
            <w:r w:rsidRPr="007A0D86">
              <w:t>2018-19 Output Appropriation Funding</w:t>
            </w:r>
          </w:p>
        </w:tc>
        <w:tc>
          <w:tcPr>
            <w:tcW w:w="869" w:type="pct"/>
          </w:tcPr>
          <w:p w14:paraId="704A9033" w14:textId="77777777" w:rsidR="004B6BAC" w:rsidRPr="007A0D86" w:rsidRDefault="004B6BAC" w:rsidP="00FF32EE">
            <w:pPr>
              <w:pStyle w:val="TableText"/>
              <w:cnfStyle w:val="000000000000" w:firstRow="0" w:lastRow="0" w:firstColumn="0" w:lastColumn="0" w:oddVBand="0" w:evenVBand="0" w:oddHBand="0" w:evenHBand="0" w:firstRowFirstColumn="0" w:firstRowLastColumn="0" w:lastRowFirstColumn="0" w:lastRowLastColumn="0"/>
            </w:pPr>
            <w:r w:rsidRPr="007A0D86">
              <w:t>4,659,300</w:t>
            </w:r>
          </w:p>
        </w:tc>
      </w:tr>
      <w:tr w:rsidR="004B6BAC" w:rsidRPr="007A0D86" w14:paraId="6FBA4ACC" w14:textId="77777777" w:rsidTr="006F3CF5">
        <w:tc>
          <w:tcPr>
            <w:cnfStyle w:val="001000000000" w:firstRow="0" w:lastRow="0" w:firstColumn="1" w:lastColumn="0" w:oddVBand="0" w:evenVBand="0" w:oddHBand="0" w:evenHBand="0" w:firstRowFirstColumn="0" w:firstRowLastColumn="0" w:lastRowFirstColumn="0" w:lastRowLastColumn="0"/>
            <w:tcW w:w="1617" w:type="pct"/>
          </w:tcPr>
          <w:p w14:paraId="27490DCA" w14:textId="77777777" w:rsidR="004B6BAC" w:rsidRPr="007A0D86" w:rsidRDefault="004B6BAC" w:rsidP="00FF32EE">
            <w:pPr>
              <w:pStyle w:val="TableText"/>
            </w:pPr>
            <w:r w:rsidRPr="007A0D86">
              <w:t>Judicial Commission of Victoria</w:t>
            </w:r>
          </w:p>
        </w:tc>
        <w:tc>
          <w:tcPr>
            <w:tcW w:w="2514" w:type="pct"/>
          </w:tcPr>
          <w:p w14:paraId="38A2B9F4" w14:textId="77777777" w:rsidR="004B6BAC" w:rsidRPr="007A0D86" w:rsidRDefault="004B6BAC" w:rsidP="00FF32EE">
            <w:pPr>
              <w:pStyle w:val="TableText"/>
              <w:jc w:val="left"/>
              <w:cnfStyle w:val="000000000000" w:firstRow="0" w:lastRow="0" w:firstColumn="0" w:lastColumn="0" w:oddVBand="0" w:evenVBand="0" w:oddHBand="0" w:evenHBand="0" w:firstRowFirstColumn="0" w:firstRowLastColumn="0" w:lastRowFirstColumn="0" w:lastRowLastColumn="0"/>
            </w:pPr>
            <w:r w:rsidRPr="007A0D86">
              <w:t>2018-19 Output Appropriation Funding and Grant</w:t>
            </w:r>
          </w:p>
        </w:tc>
        <w:tc>
          <w:tcPr>
            <w:tcW w:w="869" w:type="pct"/>
          </w:tcPr>
          <w:p w14:paraId="55C488A0" w14:textId="77777777" w:rsidR="004B6BAC" w:rsidRPr="007A0D86" w:rsidRDefault="004B6BAC" w:rsidP="00FF32EE">
            <w:pPr>
              <w:pStyle w:val="TableText"/>
              <w:cnfStyle w:val="000000000000" w:firstRow="0" w:lastRow="0" w:firstColumn="0" w:lastColumn="0" w:oddVBand="0" w:evenVBand="0" w:oddHBand="0" w:evenHBand="0" w:firstRowFirstColumn="0" w:firstRowLastColumn="0" w:lastRowFirstColumn="0" w:lastRowLastColumn="0"/>
            </w:pPr>
            <w:r w:rsidRPr="007A0D86">
              <w:t>2,307,205</w:t>
            </w:r>
          </w:p>
        </w:tc>
      </w:tr>
      <w:tr w:rsidR="004B6BAC" w:rsidRPr="007A0D86" w14:paraId="0846376A" w14:textId="77777777" w:rsidTr="006F3CF5">
        <w:tc>
          <w:tcPr>
            <w:cnfStyle w:val="001000000000" w:firstRow="0" w:lastRow="0" w:firstColumn="1" w:lastColumn="0" w:oddVBand="0" w:evenVBand="0" w:oddHBand="0" w:evenHBand="0" w:firstRowFirstColumn="0" w:firstRowLastColumn="0" w:lastRowFirstColumn="0" w:lastRowLastColumn="0"/>
            <w:tcW w:w="1617" w:type="pct"/>
          </w:tcPr>
          <w:p w14:paraId="58D46ACB" w14:textId="77777777" w:rsidR="004B6BAC" w:rsidRPr="007A0D86" w:rsidRDefault="004B6BAC" w:rsidP="00FF32EE">
            <w:pPr>
              <w:pStyle w:val="TableText"/>
            </w:pPr>
            <w:r w:rsidRPr="007A0D86">
              <w:t>Launch Housing</w:t>
            </w:r>
          </w:p>
        </w:tc>
        <w:tc>
          <w:tcPr>
            <w:tcW w:w="2514" w:type="pct"/>
          </w:tcPr>
          <w:p w14:paraId="6811E328" w14:textId="77777777" w:rsidR="004B6BAC" w:rsidRPr="007A0D86" w:rsidRDefault="004B6BAC" w:rsidP="00FF32EE">
            <w:pPr>
              <w:pStyle w:val="TableText"/>
              <w:jc w:val="left"/>
              <w:cnfStyle w:val="000000000000" w:firstRow="0" w:lastRow="0" w:firstColumn="0" w:lastColumn="0" w:oddVBand="0" w:evenVBand="0" w:oddHBand="0" w:evenHBand="0" w:firstRowFirstColumn="0" w:firstRowLastColumn="0" w:lastRowFirstColumn="0" w:lastRowLastColumn="0"/>
            </w:pPr>
            <w:r w:rsidRPr="007A0D86">
              <w:t>Justice Housing Support Program</w:t>
            </w:r>
          </w:p>
        </w:tc>
        <w:tc>
          <w:tcPr>
            <w:tcW w:w="869" w:type="pct"/>
          </w:tcPr>
          <w:p w14:paraId="11446793" w14:textId="77777777" w:rsidR="004B6BAC" w:rsidRPr="007A0D86" w:rsidRDefault="004B6BAC" w:rsidP="00FF32EE">
            <w:pPr>
              <w:pStyle w:val="TableText"/>
              <w:cnfStyle w:val="000000000000" w:firstRow="0" w:lastRow="0" w:firstColumn="0" w:lastColumn="0" w:oddVBand="0" w:evenVBand="0" w:oddHBand="0" w:evenHBand="0" w:firstRowFirstColumn="0" w:firstRowLastColumn="0" w:lastRowFirstColumn="0" w:lastRowLastColumn="0"/>
            </w:pPr>
            <w:r w:rsidRPr="007A0D86">
              <w:t>1,760,000</w:t>
            </w:r>
          </w:p>
        </w:tc>
      </w:tr>
      <w:tr w:rsidR="004B6BAC" w:rsidRPr="007A0D86" w14:paraId="6E7B9EBB" w14:textId="77777777" w:rsidTr="006F3CF5">
        <w:tc>
          <w:tcPr>
            <w:cnfStyle w:val="001000000000" w:firstRow="0" w:lastRow="0" w:firstColumn="1" w:lastColumn="0" w:oddVBand="0" w:evenVBand="0" w:oddHBand="0" w:evenHBand="0" w:firstRowFirstColumn="0" w:firstRowLastColumn="0" w:lastRowFirstColumn="0" w:lastRowLastColumn="0"/>
            <w:tcW w:w="1617" w:type="pct"/>
          </w:tcPr>
          <w:p w14:paraId="08C89C27" w14:textId="77777777" w:rsidR="004B6BAC" w:rsidRPr="007A0D86" w:rsidRDefault="004B6BAC" w:rsidP="00FF32EE">
            <w:pPr>
              <w:pStyle w:val="TableText"/>
            </w:pPr>
            <w:r w:rsidRPr="007A0D86">
              <w:t>McAuley Community Services for Women</w:t>
            </w:r>
          </w:p>
        </w:tc>
        <w:tc>
          <w:tcPr>
            <w:tcW w:w="2514" w:type="pct"/>
          </w:tcPr>
          <w:p w14:paraId="131B31F4" w14:textId="77777777" w:rsidR="004B6BAC" w:rsidRPr="007A0D86" w:rsidRDefault="004B6BAC" w:rsidP="00FF32EE">
            <w:pPr>
              <w:pStyle w:val="TableText"/>
              <w:jc w:val="left"/>
              <w:cnfStyle w:val="000000000000" w:firstRow="0" w:lastRow="0" w:firstColumn="0" w:lastColumn="0" w:oddVBand="0" w:evenVBand="0" w:oddHBand="0" w:evenHBand="0" w:firstRowFirstColumn="0" w:firstRowLastColumn="0" w:lastRowFirstColumn="0" w:lastRowLastColumn="0"/>
            </w:pPr>
            <w:r w:rsidRPr="007A0D86">
              <w:t>Support for Women with Children</w:t>
            </w:r>
          </w:p>
        </w:tc>
        <w:tc>
          <w:tcPr>
            <w:tcW w:w="869" w:type="pct"/>
          </w:tcPr>
          <w:p w14:paraId="15581072" w14:textId="77777777" w:rsidR="004B6BAC" w:rsidRPr="007A0D86" w:rsidRDefault="004B6BAC" w:rsidP="00FF32EE">
            <w:pPr>
              <w:pStyle w:val="TableText"/>
              <w:cnfStyle w:val="000000000000" w:firstRow="0" w:lastRow="0" w:firstColumn="0" w:lastColumn="0" w:oddVBand="0" w:evenVBand="0" w:oddHBand="0" w:evenHBand="0" w:firstRowFirstColumn="0" w:firstRowLastColumn="0" w:lastRowFirstColumn="0" w:lastRowLastColumn="0"/>
            </w:pPr>
            <w:r w:rsidRPr="007A0D86">
              <w:t>499,377</w:t>
            </w:r>
          </w:p>
        </w:tc>
      </w:tr>
      <w:tr w:rsidR="004B6BAC" w:rsidRPr="007A0D86" w14:paraId="01417BC6" w14:textId="77777777" w:rsidTr="006F3CF5">
        <w:tc>
          <w:tcPr>
            <w:cnfStyle w:val="001000000000" w:firstRow="0" w:lastRow="0" w:firstColumn="1" w:lastColumn="0" w:oddVBand="0" w:evenVBand="0" w:oddHBand="0" w:evenHBand="0" w:firstRowFirstColumn="0" w:firstRowLastColumn="0" w:lastRowFirstColumn="0" w:lastRowLastColumn="0"/>
            <w:tcW w:w="1617" w:type="pct"/>
          </w:tcPr>
          <w:p w14:paraId="17856A6A" w14:textId="77777777" w:rsidR="004B6BAC" w:rsidRPr="007A0D86" w:rsidRDefault="004B6BAC" w:rsidP="00FF32EE">
            <w:pPr>
              <w:pStyle w:val="TableText"/>
            </w:pPr>
            <w:r w:rsidRPr="007A0D86">
              <w:t>National Judicial College</w:t>
            </w:r>
          </w:p>
        </w:tc>
        <w:tc>
          <w:tcPr>
            <w:tcW w:w="2514" w:type="pct"/>
          </w:tcPr>
          <w:p w14:paraId="74502F5C" w14:textId="77777777" w:rsidR="004B6BAC" w:rsidRPr="007A0D86" w:rsidRDefault="004B6BAC" w:rsidP="00FF32EE">
            <w:pPr>
              <w:pStyle w:val="TableText"/>
              <w:jc w:val="left"/>
              <w:cnfStyle w:val="000000000000" w:firstRow="0" w:lastRow="0" w:firstColumn="0" w:lastColumn="0" w:oddVBand="0" w:evenVBand="0" w:oddHBand="0" w:evenHBand="0" w:firstRowFirstColumn="0" w:firstRowLastColumn="0" w:lastRowFirstColumn="0" w:lastRowLastColumn="0"/>
            </w:pPr>
            <w:r w:rsidRPr="007A0D86">
              <w:t>2018-19 Victorian Contribution</w:t>
            </w:r>
          </w:p>
        </w:tc>
        <w:tc>
          <w:tcPr>
            <w:tcW w:w="869" w:type="pct"/>
          </w:tcPr>
          <w:p w14:paraId="4335C7DF" w14:textId="77777777" w:rsidR="004B6BAC" w:rsidRPr="007A0D86" w:rsidRDefault="004B6BAC" w:rsidP="00FF32EE">
            <w:pPr>
              <w:pStyle w:val="TableText"/>
              <w:cnfStyle w:val="000000000000" w:firstRow="0" w:lastRow="0" w:firstColumn="0" w:lastColumn="0" w:oddVBand="0" w:evenVBand="0" w:oddHBand="0" w:evenHBand="0" w:firstRowFirstColumn="0" w:firstRowLastColumn="0" w:lastRowFirstColumn="0" w:lastRowLastColumn="0"/>
            </w:pPr>
            <w:r w:rsidRPr="007A0D86">
              <w:t>88,785</w:t>
            </w:r>
          </w:p>
        </w:tc>
      </w:tr>
      <w:tr w:rsidR="004B6BAC" w:rsidRPr="007A0D86" w14:paraId="7151CAFE" w14:textId="77777777" w:rsidTr="006F3CF5">
        <w:tc>
          <w:tcPr>
            <w:cnfStyle w:val="001000000000" w:firstRow="0" w:lastRow="0" w:firstColumn="1" w:lastColumn="0" w:oddVBand="0" w:evenVBand="0" w:oddHBand="0" w:evenHBand="0" w:firstRowFirstColumn="0" w:firstRowLastColumn="0" w:lastRowFirstColumn="0" w:lastRowLastColumn="0"/>
            <w:tcW w:w="1617" w:type="pct"/>
          </w:tcPr>
          <w:p w14:paraId="48361287" w14:textId="77777777" w:rsidR="004B6BAC" w:rsidRPr="007A0D86" w:rsidRDefault="004B6BAC" w:rsidP="00FF32EE">
            <w:pPr>
              <w:pStyle w:val="TableText"/>
            </w:pPr>
            <w:r w:rsidRPr="007A0D86">
              <w:t>Supreme Court Law Library</w:t>
            </w:r>
          </w:p>
        </w:tc>
        <w:tc>
          <w:tcPr>
            <w:tcW w:w="2514" w:type="pct"/>
          </w:tcPr>
          <w:p w14:paraId="5D719657" w14:textId="77777777" w:rsidR="004B6BAC" w:rsidRPr="007A0D86" w:rsidRDefault="004B6BAC" w:rsidP="00FF32EE">
            <w:pPr>
              <w:pStyle w:val="TableText"/>
              <w:jc w:val="left"/>
              <w:cnfStyle w:val="000000000000" w:firstRow="0" w:lastRow="0" w:firstColumn="0" w:lastColumn="0" w:oddVBand="0" w:evenVBand="0" w:oddHBand="0" w:evenHBand="0" w:firstRowFirstColumn="0" w:firstRowLastColumn="0" w:lastRowFirstColumn="0" w:lastRowLastColumn="0"/>
            </w:pPr>
            <w:r w:rsidRPr="007A0D86">
              <w:t>2018-19 Grant Contribution</w:t>
            </w:r>
          </w:p>
        </w:tc>
        <w:tc>
          <w:tcPr>
            <w:tcW w:w="869" w:type="pct"/>
          </w:tcPr>
          <w:p w14:paraId="69A16FFA" w14:textId="77777777" w:rsidR="004B6BAC" w:rsidRPr="007A0D86" w:rsidRDefault="004B6BAC" w:rsidP="00FF32EE">
            <w:pPr>
              <w:pStyle w:val="TableText"/>
              <w:cnfStyle w:val="000000000000" w:firstRow="0" w:lastRow="0" w:firstColumn="0" w:lastColumn="0" w:oddVBand="0" w:evenVBand="0" w:oddHBand="0" w:evenHBand="0" w:firstRowFirstColumn="0" w:firstRowLastColumn="0" w:lastRowFirstColumn="0" w:lastRowLastColumn="0"/>
            </w:pPr>
            <w:r w:rsidRPr="007A0D86">
              <w:t>758,275</w:t>
            </w:r>
          </w:p>
        </w:tc>
      </w:tr>
      <w:tr w:rsidR="004B6BAC" w:rsidRPr="007A0D86" w14:paraId="24940149" w14:textId="77777777" w:rsidTr="006F3CF5">
        <w:tc>
          <w:tcPr>
            <w:cnfStyle w:val="001000000000" w:firstRow="0" w:lastRow="0" w:firstColumn="1" w:lastColumn="0" w:oddVBand="0" w:evenVBand="0" w:oddHBand="0" w:evenHBand="0" w:firstRowFirstColumn="0" w:firstRowLastColumn="0" w:lastRowFirstColumn="0" w:lastRowLastColumn="0"/>
            <w:tcW w:w="1617" w:type="pct"/>
          </w:tcPr>
          <w:p w14:paraId="69E5782B" w14:textId="77777777" w:rsidR="004B6BAC" w:rsidRPr="007A0D86" w:rsidRDefault="004B6BAC" w:rsidP="00FF32EE">
            <w:pPr>
              <w:pStyle w:val="TableText"/>
            </w:pPr>
            <w:r w:rsidRPr="007A0D86">
              <w:t>Self Help Addiction Resource Centre</w:t>
            </w:r>
          </w:p>
        </w:tc>
        <w:tc>
          <w:tcPr>
            <w:tcW w:w="2514" w:type="pct"/>
          </w:tcPr>
          <w:p w14:paraId="233FFA3E" w14:textId="77777777" w:rsidR="004B6BAC" w:rsidRPr="007A0D86" w:rsidRDefault="004B6BAC" w:rsidP="00FF32EE">
            <w:pPr>
              <w:pStyle w:val="TableText"/>
              <w:jc w:val="left"/>
              <w:cnfStyle w:val="000000000000" w:firstRow="0" w:lastRow="0" w:firstColumn="0" w:lastColumn="0" w:oddVBand="0" w:evenVBand="0" w:oddHBand="0" w:evenHBand="0" w:firstRowFirstColumn="0" w:firstRowLastColumn="0" w:lastRowFirstColumn="0" w:lastRowLastColumn="0"/>
            </w:pPr>
            <w:r w:rsidRPr="007A0D86">
              <w:t>Program Costs</w:t>
            </w:r>
          </w:p>
        </w:tc>
        <w:tc>
          <w:tcPr>
            <w:tcW w:w="869" w:type="pct"/>
          </w:tcPr>
          <w:p w14:paraId="686FD039" w14:textId="77777777" w:rsidR="004B6BAC" w:rsidRPr="007A0D86" w:rsidRDefault="004B6BAC" w:rsidP="00FF32EE">
            <w:pPr>
              <w:pStyle w:val="TableText"/>
              <w:cnfStyle w:val="000000000000" w:firstRow="0" w:lastRow="0" w:firstColumn="0" w:lastColumn="0" w:oddVBand="0" w:evenVBand="0" w:oddHBand="0" w:evenHBand="0" w:firstRowFirstColumn="0" w:firstRowLastColumn="0" w:lastRowFirstColumn="0" w:lastRowLastColumn="0"/>
            </w:pPr>
            <w:r w:rsidRPr="007A0D86">
              <w:t>66,228</w:t>
            </w:r>
          </w:p>
        </w:tc>
      </w:tr>
      <w:tr w:rsidR="004B6BAC" w:rsidRPr="007A0D86" w14:paraId="62D24DB9" w14:textId="77777777" w:rsidTr="006F3CF5">
        <w:tc>
          <w:tcPr>
            <w:cnfStyle w:val="001000000000" w:firstRow="0" w:lastRow="0" w:firstColumn="1" w:lastColumn="0" w:oddVBand="0" w:evenVBand="0" w:oddHBand="0" w:evenHBand="0" w:firstRowFirstColumn="0" w:firstRowLastColumn="0" w:lastRowFirstColumn="0" w:lastRowLastColumn="0"/>
            <w:tcW w:w="1617" w:type="pct"/>
          </w:tcPr>
          <w:p w14:paraId="5D021A8B" w14:textId="750865AF" w:rsidR="004B6BAC" w:rsidRPr="007A0D86" w:rsidRDefault="00976366" w:rsidP="00FF32EE">
            <w:pPr>
              <w:pStyle w:val="TableText"/>
            </w:pPr>
            <w:r>
              <w:lastRenderedPageBreak/>
              <w:t>T</w:t>
            </w:r>
            <w:r w:rsidR="00E952AB">
              <w:t>he</w:t>
            </w:r>
            <w:r w:rsidR="004B6BAC" w:rsidRPr="007A0D86">
              <w:t xml:space="preserve"> Alannah and Madeline Foundation</w:t>
            </w:r>
          </w:p>
        </w:tc>
        <w:tc>
          <w:tcPr>
            <w:tcW w:w="2514" w:type="pct"/>
          </w:tcPr>
          <w:p w14:paraId="34C13C36" w14:textId="77777777" w:rsidR="004B6BAC" w:rsidRPr="007A0D86" w:rsidRDefault="004B6BAC" w:rsidP="00FF32EE">
            <w:pPr>
              <w:pStyle w:val="TableText"/>
              <w:jc w:val="left"/>
              <w:cnfStyle w:val="000000000000" w:firstRow="0" w:lastRow="0" w:firstColumn="0" w:lastColumn="0" w:oddVBand="0" w:evenVBand="0" w:oddHBand="0" w:evenHBand="0" w:firstRowFirstColumn="0" w:firstRowLastColumn="0" w:lastRowFirstColumn="0" w:lastRowLastColumn="0"/>
            </w:pPr>
            <w:r w:rsidRPr="007A0D86">
              <w:t>2018-19 Grant Contribution</w:t>
            </w:r>
          </w:p>
        </w:tc>
        <w:tc>
          <w:tcPr>
            <w:tcW w:w="869" w:type="pct"/>
          </w:tcPr>
          <w:p w14:paraId="742FA4CD" w14:textId="77777777" w:rsidR="004B6BAC" w:rsidRPr="007A0D86" w:rsidRDefault="004B6BAC" w:rsidP="00FF32EE">
            <w:pPr>
              <w:pStyle w:val="TableText"/>
              <w:cnfStyle w:val="000000000000" w:firstRow="0" w:lastRow="0" w:firstColumn="0" w:lastColumn="0" w:oddVBand="0" w:evenVBand="0" w:oddHBand="0" w:evenHBand="0" w:firstRowFirstColumn="0" w:firstRowLastColumn="0" w:lastRowFirstColumn="0" w:lastRowLastColumn="0"/>
            </w:pPr>
            <w:r w:rsidRPr="007A0D86">
              <w:t>250,000</w:t>
            </w:r>
          </w:p>
        </w:tc>
      </w:tr>
      <w:tr w:rsidR="004B6BAC" w:rsidRPr="007A0D86" w14:paraId="6F169A4D" w14:textId="77777777" w:rsidTr="006F3CF5">
        <w:tc>
          <w:tcPr>
            <w:cnfStyle w:val="001000000000" w:firstRow="0" w:lastRow="0" w:firstColumn="1" w:lastColumn="0" w:oddVBand="0" w:evenVBand="0" w:oddHBand="0" w:evenHBand="0" w:firstRowFirstColumn="0" w:firstRowLastColumn="0" w:lastRowFirstColumn="0" w:lastRowLastColumn="0"/>
            <w:tcW w:w="1617" w:type="pct"/>
          </w:tcPr>
          <w:p w14:paraId="38FC98C9" w14:textId="77777777" w:rsidR="004B6BAC" w:rsidRPr="007A0D86" w:rsidRDefault="004B6BAC" w:rsidP="00FF32EE">
            <w:pPr>
              <w:pStyle w:val="TableText"/>
            </w:pPr>
            <w:r w:rsidRPr="007A0D86">
              <w:t>Victorian Aboriginal Legal Services</w:t>
            </w:r>
          </w:p>
        </w:tc>
        <w:tc>
          <w:tcPr>
            <w:tcW w:w="2514" w:type="pct"/>
          </w:tcPr>
          <w:p w14:paraId="4D7E240C" w14:textId="77777777" w:rsidR="004B6BAC" w:rsidRPr="007A0D86" w:rsidRDefault="004B6BAC" w:rsidP="00FF32EE">
            <w:pPr>
              <w:pStyle w:val="TableText"/>
              <w:jc w:val="left"/>
              <w:cnfStyle w:val="000000000000" w:firstRow="0" w:lastRow="0" w:firstColumn="0" w:lastColumn="0" w:oddVBand="0" w:evenVBand="0" w:oddHBand="0" w:evenHBand="0" w:firstRowFirstColumn="0" w:firstRowLastColumn="0" w:lastRowFirstColumn="0" w:lastRowLastColumn="0"/>
            </w:pPr>
            <w:r w:rsidRPr="007A0D86">
              <w:t>Employment of full time Lawyer</w:t>
            </w:r>
          </w:p>
        </w:tc>
        <w:tc>
          <w:tcPr>
            <w:tcW w:w="869" w:type="pct"/>
          </w:tcPr>
          <w:p w14:paraId="7B39AFB5" w14:textId="77777777" w:rsidR="004B6BAC" w:rsidRPr="007A0D86" w:rsidRDefault="004B6BAC" w:rsidP="00FF32EE">
            <w:pPr>
              <w:pStyle w:val="TableText"/>
              <w:cnfStyle w:val="000000000000" w:firstRow="0" w:lastRow="0" w:firstColumn="0" w:lastColumn="0" w:oddVBand="0" w:evenVBand="0" w:oddHBand="0" w:evenHBand="0" w:firstRowFirstColumn="0" w:firstRowLastColumn="0" w:lastRowFirstColumn="0" w:lastRowLastColumn="0"/>
            </w:pPr>
            <w:r w:rsidRPr="007A0D86">
              <w:t>133,000</w:t>
            </w:r>
          </w:p>
        </w:tc>
      </w:tr>
      <w:tr w:rsidR="004B6BAC" w:rsidRPr="007A0D86" w14:paraId="35273D9D" w14:textId="77777777" w:rsidTr="006F3CF5">
        <w:tc>
          <w:tcPr>
            <w:cnfStyle w:val="001000000000" w:firstRow="0" w:lastRow="0" w:firstColumn="1" w:lastColumn="0" w:oddVBand="0" w:evenVBand="0" w:oddHBand="0" w:evenHBand="0" w:firstRowFirstColumn="0" w:firstRowLastColumn="0" w:lastRowFirstColumn="0" w:lastRowLastColumn="0"/>
            <w:tcW w:w="1617" w:type="pct"/>
          </w:tcPr>
          <w:p w14:paraId="512A7D60" w14:textId="77777777" w:rsidR="004B6BAC" w:rsidRPr="007A0D86" w:rsidRDefault="004B6BAC" w:rsidP="00FF32EE">
            <w:pPr>
              <w:pStyle w:val="TableText"/>
            </w:pPr>
            <w:r w:rsidRPr="007A0D86">
              <w:t>Other</w:t>
            </w:r>
          </w:p>
        </w:tc>
        <w:tc>
          <w:tcPr>
            <w:tcW w:w="2514" w:type="pct"/>
          </w:tcPr>
          <w:p w14:paraId="66189A06" w14:textId="77777777" w:rsidR="004B6BAC" w:rsidRPr="007A0D86" w:rsidRDefault="004B6BAC" w:rsidP="00FF32EE">
            <w:pPr>
              <w:pStyle w:val="TableText"/>
              <w:jc w:val="left"/>
              <w:cnfStyle w:val="000000000000" w:firstRow="0" w:lastRow="0" w:firstColumn="0" w:lastColumn="0" w:oddVBand="0" w:evenVBand="0" w:oddHBand="0" w:evenHBand="0" w:firstRowFirstColumn="0" w:firstRowLastColumn="0" w:lastRowFirstColumn="0" w:lastRowLastColumn="0"/>
            </w:pPr>
            <w:r w:rsidRPr="007A0D86">
              <w:t>Miscellaneous</w:t>
            </w:r>
          </w:p>
        </w:tc>
        <w:tc>
          <w:tcPr>
            <w:tcW w:w="869" w:type="pct"/>
          </w:tcPr>
          <w:p w14:paraId="58D9C353" w14:textId="77777777" w:rsidR="004B6BAC" w:rsidRPr="007A0D86" w:rsidRDefault="004B6BAC" w:rsidP="00FF32EE">
            <w:pPr>
              <w:pStyle w:val="TableText"/>
              <w:cnfStyle w:val="000000000000" w:firstRow="0" w:lastRow="0" w:firstColumn="0" w:lastColumn="0" w:oddVBand="0" w:evenVBand="0" w:oddHBand="0" w:evenHBand="0" w:firstRowFirstColumn="0" w:firstRowLastColumn="0" w:lastRowFirstColumn="0" w:lastRowLastColumn="0"/>
            </w:pPr>
            <w:r w:rsidRPr="007A0D86">
              <w:t>2,716</w:t>
            </w:r>
          </w:p>
        </w:tc>
      </w:tr>
      <w:tr w:rsidR="004B6BAC" w:rsidRPr="006F3CF5" w14:paraId="164DCF06" w14:textId="77777777" w:rsidTr="006F3CF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pct"/>
          </w:tcPr>
          <w:p w14:paraId="3D73908B" w14:textId="77777777" w:rsidR="004B6BAC" w:rsidRPr="006F3CF5" w:rsidRDefault="004B6BAC" w:rsidP="00FF32EE">
            <w:pPr>
              <w:pStyle w:val="TableText"/>
            </w:pPr>
            <w:r w:rsidRPr="006F3CF5">
              <w:t>Total</w:t>
            </w:r>
          </w:p>
        </w:tc>
        <w:tc>
          <w:tcPr>
            <w:tcW w:w="2514" w:type="pct"/>
          </w:tcPr>
          <w:p w14:paraId="157CFC8A" w14:textId="28CCFE74" w:rsidR="004B6BAC" w:rsidRPr="006F3CF5" w:rsidRDefault="000D0CCB" w:rsidP="00FF32EE">
            <w:pPr>
              <w:pStyle w:val="TableText"/>
              <w:jc w:val="left"/>
              <w:cnfStyle w:val="010000000000" w:firstRow="0" w:lastRow="1" w:firstColumn="0" w:lastColumn="0" w:oddVBand="0" w:evenVBand="0" w:oddHBand="0" w:evenHBand="0" w:firstRowFirstColumn="0" w:firstRowLastColumn="0" w:lastRowFirstColumn="0" w:lastRowLastColumn="0"/>
            </w:pPr>
            <w:r>
              <w:t>N/A</w:t>
            </w:r>
          </w:p>
        </w:tc>
        <w:tc>
          <w:tcPr>
            <w:tcW w:w="869" w:type="pct"/>
          </w:tcPr>
          <w:p w14:paraId="76F0FE04" w14:textId="77777777" w:rsidR="004B6BAC" w:rsidRPr="006F3CF5" w:rsidRDefault="004B6BAC" w:rsidP="00FF32EE">
            <w:pPr>
              <w:pStyle w:val="TableText"/>
              <w:cnfStyle w:val="010000000000" w:firstRow="0" w:lastRow="1" w:firstColumn="0" w:lastColumn="0" w:oddVBand="0" w:evenVBand="0" w:oddHBand="0" w:evenHBand="0" w:firstRowFirstColumn="0" w:firstRowLastColumn="0" w:lastRowFirstColumn="0" w:lastRowLastColumn="0"/>
            </w:pPr>
            <w:r w:rsidRPr="006F3CF5">
              <w:t>13,968,022</w:t>
            </w:r>
          </w:p>
        </w:tc>
      </w:tr>
    </w:tbl>
    <w:p w14:paraId="3B0E43F8" w14:textId="77777777" w:rsidR="00CF2D24" w:rsidRDefault="00CF2D24" w:rsidP="00CF2D24">
      <w:pPr>
        <w:pStyle w:val="BodyText"/>
        <w:sectPr w:rsidR="00CF2D24" w:rsidSect="0041797C">
          <w:pgSz w:w="11907" w:h="16839"/>
          <w:pgMar w:top="1134" w:right="1134" w:bottom="1134" w:left="1134" w:header="567" w:footer="567" w:gutter="0"/>
          <w:cols w:space="720"/>
          <w:docGrid w:linePitch="299"/>
        </w:sectPr>
      </w:pPr>
    </w:p>
    <w:p w14:paraId="5C633BEC" w14:textId="4B91FFC7" w:rsidR="004B6BAC" w:rsidRPr="007A0D86" w:rsidRDefault="004B6BAC" w:rsidP="005A746E">
      <w:pPr>
        <w:pStyle w:val="Heading1"/>
      </w:pPr>
      <w:bookmarkStart w:id="98" w:name="_Toc22665122"/>
      <w:r w:rsidRPr="007A0D86">
        <w:lastRenderedPageBreak/>
        <w:t>Section 3</w:t>
      </w:r>
      <w:r w:rsidR="006A0BB2">
        <w:t>:</w:t>
      </w:r>
      <w:r w:rsidRPr="007A0D86">
        <w:t xml:space="preserve"> Workforce Data</w:t>
      </w:r>
      <w:bookmarkEnd w:id="98"/>
    </w:p>
    <w:p w14:paraId="188798BD" w14:textId="77777777" w:rsidR="00E952AB" w:rsidRDefault="004B6BAC" w:rsidP="004B6BAC">
      <w:pPr>
        <w:pStyle w:val="Heading2"/>
      </w:pPr>
      <w:bookmarkStart w:id="99" w:name="_Ref22640371"/>
      <w:bookmarkStart w:id="100" w:name="_Toc22665123"/>
      <w:r w:rsidRPr="007A0D86">
        <w:t>Workforce Data</w:t>
      </w:r>
      <w:bookmarkEnd w:id="99"/>
      <w:bookmarkEnd w:id="100"/>
    </w:p>
    <w:p w14:paraId="557AB45A" w14:textId="5C3D43EF" w:rsidR="00E952AB" w:rsidRDefault="00E952AB" w:rsidP="004B6BAC">
      <w:pPr>
        <w:pStyle w:val="BodyText"/>
      </w:pPr>
      <w:r>
        <w:t>The</w:t>
      </w:r>
      <w:r w:rsidR="004B6BAC" w:rsidRPr="007A0D86">
        <w:t xml:space="preserve"> People and Culture division monitors </w:t>
      </w:r>
      <w:r w:rsidR="00E57EEE">
        <w:t>Court Services Victoria</w:t>
      </w:r>
      <w:r w:rsidR="004B6BAC" w:rsidRPr="007A0D86">
        <w:t>-wide workforce data.</w:t>
      </w:r>
    </w:p>
    <w:p w14:paraId="1DD635AD" w14:textId="5F65BD4E" w:rsidR="004B6BAC" w:rsidRPr="007A0D86" w:rsidRDefault="00E952AB" w:rsidP="004B6BAC">
      <w:pPr>
        <w:pStyle w:val="BodyText"/>
      </w:pPr>
      <w:r>
        <w:t>The</w:t>
      </w:r>
      <w:r w:rsidR="004B6BAC" w:rsidRPr="007A0D86">
        <w:t xml:space="preserve"> following table includes data for actual full-time equivalent (FTE) Victorian Public Service (VPS) employees and does not include statutory appointees.</w:t>
      </w:r>
    </w:p>
    <w:p w14:paraId="3DD60058" w14:textId="35292B1D" w:rsidR="004B6BAC" w:rsidRDefault="004B6BAC" w:rsidP="001D5E45">
      <w:pPr>
        <w:pStyle w:val="Caption"/>
      </w:pPr>
      <w:r w:rsidRPr="007A0D86">
        <w:t xml:space="preserve">Table </w:t>
      </w:r>
      <w:r w:rsidR="00D42A70">
        <w:rPr>
          <w:noProof/>
        </w:rPr>
        <w:fldChar w:fldCharType="begin"/>
      </w:r>
      <w:r w:rsidR="00D42A70">
        <w:rPr>
          <w:noProof/>
        </w:rPr>
        <w:instrText xml:space="preserve"> SEQ Table \* ARABIC </w:instrText>
      </w:r>
      <w:r w:rsidR="00D42A70">
        <w:rPr>
          <w:noProof/>
        </w:rPr>
        <w:fldChar w:fldCharType="separate"/>
      </w:r>
      <w:r w:rsidR="0067082F">
        <w:rPr>
          <w:noProof/>
        </w:rPr>
        <w:t>5</w:t>
      </w:r>
      <w:r w:rsidR="00D42A70">
        <w:rPr>
          <w:noProof/>
        </w:rPr>
        <w:fldChar w:fldCharType="end"/>
      </w:r>
      <w:r w:rsidRPr="007A0D86">
        <w:t xml:space="preserve">: Details </w:t>
      </w:r>
      <w:r w:rsidR="006A0BB2">
        <w:t>o</w:t>
      </w:r>
      <w:r w:rsidR="006A197A">
        <w:t>f Employment Levels i</w:t>
      </w:r>
      <w:r w:rsidRPr="007A0D86">
        <w:t xml:space="preserve">n June 2018 </w:t>
      </w:r>
      <w:r w:rsidR="005F68BF">
        <w:t>and</w:t>
      </w:r>
      <w:r w:rsidRPr="007A0D86">
        <w:t xml:space="preserve"> June 2019</w:t>
      </w:r>
    </w:p>
    <w:p w14:paraId="7746A7A5" w14:textId="269C3AA0" w:rsidR="00A9708C" w:rsidRDefault="003B5B23" w:rsidP="003923AB">
      <w:pPr>
        <w:pStyle w:val="BodyText"/>
      </w:pPr>
      <w:r w:rsidRPr="006F3CF5">
        <w:t>Demographic Data: Gender</w:t>
      </w:r>
    </w:p>
    <w:tbl>
      <w:tblPr>
        <w:tblStyle w:val="AccessibleTableNumerical"/>
        <w:tblW w:w="5000" w:type="pct"/>
        <w:tblLayout w:type="fixed"/>
        <w:tblLook w:val="06A0" w:firstRow="1" w:lastRow="0" w:firstColumn="1" w:lastColumn="0" w:noHBand="1" w:noVBand="1"/>
      </w:tblPr>
      <w:tblGrid>
        <w:gridCol w:w="1754"/>
        <w:gridCol w:w="1628"/>
        <w:gridCol w:w="1180"/>
        <w:gridCol w:w="1628"/>
        <w:gridCol w:w="1323"/>
        <w:gridCol w:w="1366"/>
        <w:gridCol w:w="1327"/>
        <w:gridCol w:w="1366"/>
        <w:gridCol w:w="1469"/>
        <w:gridCol w:w="1344"/>
        <w:gridCol w:w="1491"/>
        <w:gridCol w:w="1417"/>
        <w:gridCol w:w="1417"/>
        <w:gridCol w:w="1417"/>
        <w:gridCol w:w="1413"/>
      </w:tblGrid>
      <w:tr w:rsidR="00A9708C" w:rsidRPr="003B5B23" w14:paraId="02496B0C" w14:textId="77777777" w:rsidTr="00892F2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07" w:type="pct"/>
          </w:tcPr>
          <w:p w14:paraId="13A5FCD2" w14:textId="4A33D7E5" w:rsidR="00A9708C" w:rsidRPr="003B5B23" w:rsidRDefault="003923AB" w:rsidP="00892F2C">
            <w:pPr>
              <w:pStyle w:val="TableText"/>
            </w:pPr>
            <w:r w:rsidRPr="006F3CF5">
              <w:rPr>
                <w:rStyle w:val="Bold"/>
              </w:rPr>
              <w:t>Gender</w:t>
            </w:r>
          </w:p>
        </w:tc>
        <w:tc>
          <w:tcPr>
            <w:tcW w:w="378" w:type="pct"/>
          </w:tcPr>
          <w:p w14:paraId="61E0D2AA" w14:textId="205E02F2" w:rsidR="00A9708C" w:rsidRPr="003B5B23" w:rsidRDefault="00A9708C" w:rsidP="00892F2C">
            <w:pPr>
              <w:pStyle w:val="TableText"/>
              <w:cnfStyle w:val="100000000000" w:firstRow="1" w:lastRow="0" w:firstColumn="0" w:lastColumn="0" w:oddVBand="0" w:evenVBand="0" w:oddHBand="0" w:evenHBand="0" w:firstRowFirstColumn="0" w:firstRowLastColumn="0" w:lastRowFirstColumn="0" w:lastRowLastColumn="0"/>
            </w:pPr>
            <w:r w:rsidRPr="006F3CF5">
              <w:rPr>
                <w:rStyle w:val="Bold"/>
              </w:rPr>
              <w:t>30 June 2018 All employees Number (headcount)</w:t>
            </w:r>
          </w:p>
        </w:tc>
        <w:tc>
          <w:tcPr>
            <w:tcW w:w="274" w:type="pct"/>
          </w:tcPr>
          <w:p w14:paraId="08FE9D73" w14:textId="51A3BFC6" w:rsidR="00A9708C" w:rsidRPr="003B5B23" w:rsidRDefault="00A9708C" w:rsidP="00892F2C">
            <w:pPr>
              <w:pStyle w:val="TableText"/>
              <w:cnfStyle w:val="100000000000" w:firstRow="1" w:lastRow="0" w:firstColumn="0" w:lastColumn="0" w:oddVBand="0" w:evenVBand="0" w:oddHBand="0" w:evenHBand="0" w:firstRowFirstColumn="0" w:firstRowLastColumn="0" w:lastRowFirstColumn="0" w:lastRowLastColumn="0"/>
            </w:pPr>
            <w:r w:rsidRPr="006F3CF5">
              <w:rPr>
                <w:rStyle w:val="Bold"/>
              </w:rPr>
              <w:t>30 June 2018 All employees FTE</w:t>
            </w:r>
          </w:p>
        </w:tc>
        <w:tc>
          <w:tcPr>
            <w:tcW w:w="378" w:type="pct"/>
          </w:tcPr>
          <w:p w14:paraId="2AEB0884" w14:textId="1201022C" w:rsidR="00A9708C" w:rsidRPr="003B5B23" w:rsidRDefault="00A9708C" w:rsidP="00892F2C">
            <w:pPr>
              <w:pStyle w:val="TableText"/>
              <w:cnfStyle w:val="100000000000" w:firstRow="1" w:lastRow="0" w:firstColumn="0" w:lastColumn="0" w:oddVBand="0" w:evenVBand="0" w:oddHBand="0" w:evenHBand="0" w:firstRowFirstColumn="0" w:firstRowLastColumn="0" w:lastRowFirstColumn="0" w:lastRowLastColumn="0"/>
            </w:pPr>
            <w:r w:rsidRPr="006F3CF5">
              <w:rPr>
                <w:rStyle w:val="Bold"/>
              </w:rPr>
              <w:t>30 June 2018 Ongoing Full-time</w:t>
            </w:r>
            <w:r w:rsidRPr="006F3CF5">
              <w:rPr>
                <w:rStyle w:val="Bold"/>
              </w:rPr>
              <w:br/>
              <w:t>(headcount)</w:t>
            </w:r>
          </w:p>
        </w:tc>
        <w:tc>
          <w:tcPr>
            <w:tcW w:w="307" w:type="pct"/>
          </w:tcPr>
          <w:p w14:paraId="15B26B39" w14:textId="4BBD1365" w:rsidR="00A9708C" w:rsidRPr="003B5B23" w:rsidRDefault="00A9708C" w:rsidP="00892F2C">
            <w:pPr>
              <w:pStyle w:val="TableText"/>
              <w:cnfStyle w:val="100000000000" w:firstRow="1" w:lastRow="0" w:firstColumn="0" w:lastColumn="0" w:oddVBand="0" w:evenVBand="0" w:oddHBand="0" w:evenHBand="0" w:firstRowFirstColumn="0" w:firstRowLastColumn="0" w:lastRowFirstColumn="0" w:lastRowLastColumn="0"/>
            </w:pPr>
            <w:r w:rsidRPr="006F3CF5">
              <w:rPr>
                <w:rStyle w:val="Bold"/>
              </w:rPr>
              <w:t>30 June 2018 Ongoing Part-time</w:t>
            </w:r>
            <w:r w:rsidRPr="006F3CF5">
              <w:rPr>
                <w:rStyle w:val="Bold"/>
              </w:rPr>
              <w:br/>
              <w:t>(headcount)</w:t>
            </w:r>
          </w:p>
        </w:tc>
        <w:tc>
          <w:tcPr>
            <w:tcW w:w="317" w:type="pct"/>
          </w:tcPr>
          <w:p w14:paraId="78C8372E" w14:textId="2F9DF97C" w:rsidR="00A9708C" w:rsidRPr="003B5B23" w:rsidRDefault="00A9708C" w:rsidP="00892F2C">
            <w:pPr>
              <w:pStyle w:val="TableText"/>
              <w:cnfStyle w:val="100000000000" w:firstRow="1" w:lastRow="0" w:firstColumn="0" w:lastColumn="0" w:oddVBand="0" w:evenVBand="0" w:oddHBand="0" w:evenHBand="0" w:firstRowFirstColumn="0" w:firstRowLastColumn="0" w:lastRowFirstColumn="0" w:lastRowLastColumn="0"/>
            </w:pPr>
            <w:r w:rsidRPr="006F3CF5">
              <w:rPr>
                <w:rStyle w:val="Bold"/>
              </w:rPr>
              <w:t>30 June 2018 Ongoing FTE</w:t>
            </w:r>
          </w:p>
        </w:tc>
        <w:tc>
          <w:tcPr>
            <w:tcW w:w="308" w:type="pct"/>
          </w:tcPr>
          <w:p w14:paraId="33F9D8DF" w14:textId="5A78E42F" w:rsidR="00A9708C" w:rsidRPr="003B5B23" w:rsidRDefault="00A9708C" w:rsidP="00892F2C">
            <w:pPr>
              <w:pStyle w:val="TableText"/>
              <w:cnfStyle w:val="100000000000" w:firstRow="1" w:lastRow="0" w:firstColumn="0" w:lastColumn="0" w:oddVBand="0" w:evenVBand="0" w:oddHBand="0" w:evenHBand="0" w:firstRowFirstColumn="0" w:firstRowLastColumn="0" w:lastRowFirstColumn="0" w:lastRowLastColumn="0"/>
            </w:pPr>
            <w:r w:rsidRPr="006F3CF5">
              <w:rPr>
                <w:rStyle w:val="Bold"/>
              </w:rPr>
              <w:t>30 June 2018 Fixed term and casual Number (headcount)</w:t>
            </w:r>
          </w:p>
        </w:tc>
        <w:tc>
          <w:tcPr>
            <w:tcW w:w="317" w:type="pct"/>
          </w:tcPr>
          <w:p w14:paraId="1301B1EA" w14:textId="6AD6CC9E" w:rsidR="00A9708C" w:rsidRPr="003B5B23" w:rsidRDefault="00A9708C" w:rsidP="00892F2C">
            <w:pPr>
              <w:pStyle w:val="TableText"/>
              <w:cnfStyle w:val="100000000000" w:firstRow="1" w:lastRow="0" w:firstColumn="0" w:lastColumn="0" w:oddVBand="0" w:evenVBand="0" w:oddHBand="0" w:evenHBand="0" w:firstRowFirstColumn="0" w:firstRowLastColumn="0" w:lastRowFirstColumn="0" w:lastRowLastColumn="0"/>
            </w:pPr>
            <w:r w:rsidRPr="006F3CF5">
              <w:rPr>
                <w:rStyle w:val="Bold"/>
              </w:rPr>
              <w:t>30 June 2018 Fixed term and casual FTE</w:t>
            </w:r>
          </w:p>
        </w:tc>
        <w:tc>
          <w:tcPr>
            <w:tcW w:w="341" w:type="pct"/>
          </w:tcPr>
          <w:p w14:paraId="43131BC0" w14:textId="4D74B8AB" w:rsidR="00A9708C" w:rsidRPr="003B5B23" w:rsidRDefault="00A9708C" w:rsidP="00892F2C">
            <w:pPr>
              <w:pStyle w:val="TableText"/>
              <w:cnfStyle w:val="100000000000" w:firstRow="1" w:lastRow="0" w:firstColumn="0" w:lastColumn="0" w:oddVBand="0" w:evenVBand="0" w:oddHBand="0" w:evenHBand="0" w:firstRowFirstColumn="0" w:firstRowLastColumn="0" w:lastRowFirstColumn="0" w:lastRowLastColumn="0"/>
            </w:pPr>
            <w:r>
              <w:rPr>
                <w:rStyle w:val="Bold"/>
              </w:rPr>
              <w:t>30 June 2019</w:t>
            </w:r>
            <w:r>
              <w:rPr>
                <w:rStyle w:val="Bold"/>
              </w:rPr>
              <w:br/>
            </w:r>
            <w:r w:rsidRPr="006F3CF5">
              <w:rPr>
                <w:rStyle w:val="Bold"/>
              </w:rPr>
              <w:t xml:space="preserve">All Employees Number (headcount) </w:t>
            </w:r>
          </w:p>
        </w:tc>
        <w:tc>
          <w:tcPr>
            <w:tcW w:w="312" w:type="pct"/>
          </w:tcPr>
          <w:p w14:paraId="4F1C6200" w14:textId="11DD47EC" w:rsidR="00A9708C" w:rsidRPr="003B5B23" w:rsidRDefault="00A9708C" w:rsidP="00892F2C">
            <w:pPr>
              <w:pStyle w:val="TableText"/>
              <w:cnfStyle w:val="100000000000" w:firstRow="1" w:lastRow="0" w:firstColumn="0" w:lastColumn="0" w:oddVBand="0" w:evenVBand="0" w:oddHBand="0" w:evenHBand="0" w:firstRowFirstColumn="0" w:firstRowLastColumn="0" w:lastRowFirstColumn="0" w:lastRowLastColumn="0"/>
            </w:pPr>
            <w:r w:rsidRPr="006F3CF5">
              <w:rPr>
                <w:rStyle w:val="Bold"/>
              </w:rPr>
              <w:t>30 June 2019 All Employees FTE</w:t>
            </w:r>
          </w:p>
        </w:tc>
        <w:tc>
          <w:tcPr>
            <w:tcW w:w="346" w:type="pct"/>
          </w:tcPr>
          <w:p w14:paraId="0EE87E42" w14:textId="711CED5E" w:rsidR="00A9708C" w:rsidRPr="003B5B23" w:rsidRDefault="00A9708C" w:rsidP="00892F2C">
            <w:pPr>
              <w:pStyle w:val="TableText"/>
              <w:cnfStyle w:val="100000000000" w:firstRow="1" w:lastRow="0" w:firstColumn="0" w:lastColumn="0" w:oddVBand="0" w:evenVBand="0" w:oddHBand="0" w:evenHBand="0" w:firstRowFirstColumn="0" w:firstRowLastColumn="0" w:lastRowFirstColumn="0" w:lastRowLastColumn="0"/>
            </w:pPr>
            <w:r w:rsidRPr="006F3CF5">
              <w:rPr>
                <w:rStyle w:val="Bold"/>
              </w:rPr>
              <w:t>30 June 2019 Ongoing</w:t>
            </w:r>
            <w:r>
              <w:rPr>
                <w:rStyle w:val="Bold"/>
              </w:rPr>
              <w:br/>
            </w:r>
            <w:r w:rsidRPr="006F3CF5">
              <w:rPr>
                <w:rStyle w:val="Bold"/>
              </w:rPr>
              <w:t>Full-time</w:t>
            </w:r>
            <w:r w:rsidRPr="006F3CF5">
              <w:rPr>
                <w:rStyle w:val="Bold"/>
              </w:rPr>
              <w:br/>
              <w:t>(headcount)</w:t>
            </w:r>
          </w:p>
        </w:tc>
        <w:tc>
          <w:tcPr>
            <w:tcW w:w="329" w:type="pct"/>
          </w:tcPr>
          <w:p w14:paraId="08405ECE" w14:textId="7DCB17AC" w:rsidR="00A9708C" w:rsidRPr="003B5B23" w:rsidRDefault="00A9708C" w:rsidP="00892F2C">
            <w:pPr>
              <w:pStyle w:val="TableText"/>
              <w:cnfStyle w:val="100000000000" w:firstRow="1" w:lastRow="0" w:firstColumn="0" w:lastColumn="0" w:oddVBand="0" w:evenVBand="0" w:oddHBand="0" w:evenHBand="0" w:firstRowFirstColumn="0" w:firstRowLastColumn="0" w:lastRowFirstColumn="0" w:lastRowLastColumn="0"/>
            </w:pPr>
            <w:r w:rsidRPr="006F3CF5">
              <w:rPr>
                <w:rStyle w:val="Bold"/>
              </w:rPr>
              <w:t>30 June 2019 Ongoing Part-time</w:t>
            </w:r>
            <w:r w:rsidRPr="006F3CF5">
              <w:rPr>
                <w:rStyle w:val="Bold"/>
              </w:rPr>
              <w:br/>
              <w:t>(headcount)</w:t>
            </w:r>
          </w:p>
        </w:tc>
        <w:tc>
          <w:tcPr>
            <w:tcW w:w="329" w:type="pct"/>
          </w:tcPr>
          <w:p w14:paraId="2881BA7D" w14:textId="73580A4E" w:rsidR="00A9708C" w:rsidRPr="003B5B23" w:rsidRDefault="00A9708C" w:rsidP="00892F2C">
            <w:pPr>
              <w:pStyle w:val="TableText"/>
              <w:cnfStyle w:val="100000000000" w:firstRow="1" w:lastRow="0" w:firstColumn="0" w:lastColumn="0" w:oddVBand="0" w:evenVBand="0" w:oddHBand="0" w:evenHBand="0" w:firstRowFirstColumn="0" w:firstRowLastColumn="0" w:lastRowFirstColumn="0" w:lastRowLastColumn="0"/>
            </w:pPr>
            <w:r>
              <w:rPr>
                <w:rStyle w:val="Bold"/>
              </w:rPr>
              <w:t>30 June 2019 Ongoing</w:t>
            </w:r>
            <w:r>
              <w:rPr>
                <w:rStyle w:val="Bold"/>
              </w:rPr>
              <w:br/>
            </w:r>
            <w:r w:rsidRPr="006F3CF5">
              <w:rPr>
                <w:rStyle w:val="Bold"/>
              </w:rPr>
              <w:t>FTE</w:t>
            </w:r>
          </w:p>
        </w:tc>
        <w:tc>
          <w:tcPr>
            <w:tcW w:w="329" w:type="pct"/>
          </w:tcPr>
          <w:p w14:paraId="13DC02FD" w14:textId="13905709" w:rsidR="00A9708C" w:rsidRPr="003B5B23" w:rsidRDefault="00A9708C" w:rsidP="00892F2C">
            <w:pPr>
              <w:pStyle w:val="TableText"/>
              <w:cnfStyle w:val="100000000000" w:firstRow="1" w:lastRow="0" w:firstColumn="0" w:lastColumn="0" w:oddVBand="0" w:evenVBand="0" w:oddHBand="0" w:evenHBand="0" w:firstRowFirstColumn="0" w:firstRowLastColumn="0" w:lastRowFirstColumn="0" w:lastRowLastColumn="0"/>
            </w:pPr>
            <w:r w:rsidRPr="006F3CF5">
              <w:rPr>
                <w:rStyle w:val="Bold"/>
              </w:rPr>
              <w:t>30 June 2019 Fixed term and casual Number (headcount)</w:t>
            </w:r>
          </w:p>
        </w:tc>
        <w:tc>
          <w:tcPr>
            <w:tcW w:w="328" w:type="pct"/>
          </w:tcPr>
          <w:p w14:paraId="7A6B5283" w14:textId="2367C21F" w:rsidR="00A9708C" w:rsidRPr="003B5B23" w:rsidRDefault="00A9708C" w:rsidP="00892F2C">
            <w:pPr>
              <w:pStyle w:val="TableText"/>
              <w:cnfStyle w:val="100000000000" w:firstRow="1" w:lastRow="0" w:firstColumn="0" w:lastColumn="0" w:oddVBand="0" w:evenVBand="0" w:oddHBand="0" w:evenHBand="0" w:firstRowFirstColumn="0" w:firstRowLastColumn="0" w:lastRowFirstColumn="0" w:lastRowLastColumn="0"/>
            </w:pPr>
            <w:r w:rsidRPr="006F3CF5">
              <w:rPr>
                <w:rStyle w:val="Bold"/>
              </w:rPr>
              <w:t>30 June 2019 Fixed term and casual FTE</w:t>
            </w:r>
          </w:p>
        </w:tc>
      </w:tr>
      <w:tr w:rsidR="003923AB" w:rsidRPr="003B5B23" w14:paraId="0D7DA7EF" w14:textId="77777777" w:rsidTr="00892F2C">
        <w:tc>
          <w:tcPr>
            <w:cnfStyle w:val="001000000000" w:firstRow="0" w:lastRow="0" w:firstColumn="1" w:lastColumn="0" w:oddVBand="0" w:evenVBand="0" w:oddHBand="0" w:evenHBand="0" w:firstRowFirstColumn="0" w:firstRowLastColumn="0" w:lastRowFirstColumn="0" w:lastRowLastColumn="0"/>
            <w:tcW w:w="407" w:type="pct"/>
          </w:tcPr>
          <w:p w14:paraId="066C1036" w14:textId="55EC67C5" w:rsidR="003923AB" w:rsidRPr="003B5B23" w:rsidRDefault="003923AB" w:rsidP="00892F2C">
            <w:pPr>
              <w:pStyle w:val="TableText"/>
            </w:pPr>
            <w:r w:rsidRPr="003B5B23">
              <w:t>Women</w:t>
            </w:r>
          </w:p>
        </w:tc>
        <w:tc>
          <w:tcPr>
            <w:tcW w:w="378" w:type="pct"/>
          </w:tcPr>
          <w:p w14:paraId="7AB69C4A" w14:textId="3820EA39" w:rsidR="003923AB" w:rsidRPr="003B5B23" w:rsidRDefault="003923AB" w:rsidP="00892F2C">
            <w:pPr>
              <w:pStyle w:val="TableText"/>
              <w:cnfStyle w:val="000000000000" w:firstRow="0" w:lastRow="0" w:firstColumn="0" w:lastColumn="0" w:oddVBand="0" w:evenVBand="0" w:oddHBand="0" w:evenHBand="0" w:firstRowFirstColumn="0" w:firstRowLastColumn="0" w:lastRowFirstColumn="0" w:lastRowLastColumn="0"/>
            </w:pPr>
            <w:r w:rsidRPr="003B5B23">
              <w:t>1,377</w:t>
            </w:r>
          </w:p>
        </w:tc>
        <w:tc>
          <w:tcPr>
            <w:tcW w:w="274" w:type="pct"/>
          </w:tcPr>
          <w:p w14:paraId="4A96B752" w14:textId="61C65F20" w:rsidR="003923AB" w:rsidRPr="003B5B23" w:rsidRDefault="003923AB" w:rsidP="00892F2C">
            <w:pPr>
              <w:pStyle w:val="TableText"/>
              <w:cnfStyle w:val="000000000000" w:firstRow="0" w:lastRow="0" w:firstColumn="0" w:lastColumn="0" w:oddVBand="0" w:evenVBand="0" w:oddHBand="0" w:evenHBand="0" w:firstRowFirstColumn="0" w:firstRowLastColumn="0" w:lastRowFirstColumn="0" w:lastRowLastColumn="0"/>
            </w:pPr>
            <w:r w:rsidRPr="003B5B23">
              <w:t>1,274.1</w:t>
            </w:r>
          </w:p>
        </w:tc>
        <w:tc>
          <w:tcPr>
            <w:tcW w:w="378" w:type="pct"/>
          </w:tcPr>
          <w:p w14:paraId="1303A91F" w14:textId="123C4756" w:rsidR="003923AB" w:rsidRPr="003B5B23" w:rsidRDefault="003923AB" w:rsidP="00892F2C">
            <w:pPr>
              <w:pStyle w:val="TableText"/>
              <w:cnfStyle w:val="000000000000" w:firstRow="0" w:lastRow="0" w:firstColumn="0" w:lastColumn="0" w:oddVBand="0" w:evenVBand="0" w:oddHBand="0" w:evenHBand="0" w:firstRowFirstColumn="0" w:firstRowLastColumn="0" w:lastRowFirstColumn="0" w:lastRowLastColumn="0"/>
            </w:pPr>
            <w:r w:rsidRPr="003B5B23">
              <w:t>919</w:t>
            </w:r>
          </w:p>
        </w:tc>
        <w:tc>
          <w:tcPr>
            <w:tcW w:w="307" w:type="pct"/>
          </w:tcPr>
          <w:p w14:paraId="0E7BC60F" w14:textId="2D89799F" w:rsidR="003923AB" w:rsidRPr="003B5B23" w:rsidRDefault="003923AB" w:rsidP="00892F2C">
            <w:pPr>
              <w:pStyle w:val="TableText"/>
              <w:cnfStyle w:val="000000000000" w:firstRow="0" w:lastRow="0" w:firstColumn="0" w:lastColumn="0" w:oddVBand="0" w:evenVBand="0" w:oddHBand="0" w:evenHBand="0" w:firstRowFirstColumn="0" w:firstRowLastColumn="0" w:lastRowFirstColumn="0" w:lastRowLastColumn="0"/>
            </w:pPr>
            <w:r w:rsidRPr="003B5B23">
              <w:t>245</w:t>
            </w:r>
          </w:p>
        </w:tc>
        <w:tc>
          <w:tcPr>
            <w:tcW w:w="317" w:type="pct"/>
          </w:tcPr>
          <w:p w14:paraId="3D69DEFA" w14:textId="0E0B9844" w:rsidR="003923AB" w:rsidRPr="003B5B23" w:rsidRDefault="003923AB" w:rsidP="00892F2C">
            <w:pPr>
              <w:pStyle w:val="TableText"/>
              <w:cnfStyle w:val="000000000000" w:firstRow="0" w:lastRow="0" w:firstColumn="0" w:lastColumn="0" w:oddVBand="0" w:evenVBand="0" w:oddHBand="0" w:evenHBand="0" w:firstRowFirstColumn="0" w:firstRowLastColumn="0" w:lastRowFirstColumn="0" w:lastRowLastColumn="0"/>
            </w:pPr>
            <w:r w:rsidRPr="003B5B23">
              <w:t>1,071.7</w:t>
            </w:r>
          </w:p>
        </w:tc>
        <w:tc>
          <w:tcPr>
            <w:tcW w:w="308" w:type="pct"/>
          </w:tcPr>
          <w:p w14:paraId="219BF922" w14:textId="6DDD1176" w:rsidR="003923AB" w:rsidRPr="003B5B23" w:rsidRDefault="003923AB" w:rsidP="00892F2C">
            <w:pPr>
              <w:pStyle w:val="TableText"/>
              <w:cnfStyle w:val="000000000000" w:firstRow="0" w:lastRow="0" w:firstColumn="0" w:lastColumn="0" w:oddVBand="0" w:evenVBand="0" w:oddHBand="0" w:evenHBand="0" w:firstRowFirstColumn="0" w:firstRowLastColumn="0" w:lastRowFirstColumn="0" w:lastRowLastColumn="0"/>
            </w:pPr>
            <w:r w:rsidRPr="003B5B23">
              <w:t>213</w:t>
            </w:r>
          </w:p>
        </w:tc>
        <w:tc>
          <w:tcPr>
            <w:tcW w:w="317" w:type="pct"/>
          </w:tcPr>
          <w:p w14:paraId="77B15ECC" w14:textId="54F3D4E0" w:rsidR="003923AB" w:rsidRPr="003B5B23" w:rsidRDefault="003923AB" w:rsidP="00892F2C">
            <w:pPr>
              <w:pStyle w:val="TableText"/>
              <w:cnfStyle w:val="000000000000" w:firstRow="0" w:lastRow="0" w:firstColumn="0" w:lastColumn="0" w:oddVBand="0" w:evenVBand="0" w:oddHBand="0" w:evenHBand="0" w:firstRowFirstColumn="0" w:firstRowLastColumn="0" w:lastRowFirstColumn="0" w:lastRowLastColumn="0"/>
            </w:pPr>
            <w:r w:rsidRPr="003B5B23">
              <w:t>202.4</w:t>
            </w:r>
          </w:p>
        </w:tc>
        <w:tc>
          <w:tcPr>
            <w:tcW w:w="341" w:type="pct"/>
          </w:tcPr>
          <w:p w14:paraId="6A8EA2F4" w14:textId="293A7CB4" w:rsidR="003923AB" w:rsidRPr="003B5B23" w:rsidRDefault="003923AB" w:rsidP="00892F2C">
            <w:pPr>
              <w:pStyle w:val="TableText"/>
              <w:cnfStyle w:val="000000000000" w:firstRow="0" w:lastRow="0" w:firstColumn="0" w:lastColumn="0" w:oddVBand="0" w:evenVBand="0" w:oddHBand="0" w:evenHBand="0" w:firstRowFirstColumn="0" w:firstRowLastColumn="0" w:lastRowFirstColumn="0" w:lastRowLastColumn="0"/>
            </w:pPr>
            <w:r w:rsidRPr="003B5B23">
              <w:t>1,507</w:t>
            </w:r>
          </w:p>
        </w:tc>
        <w:tc>
          <w:tcPr>
            <w:tcW w:w="312" w:type="pct"/>
          </w:tcPr>
          <w:p w14:paraId="7D0E6BBD" w14:textId="43CECB60" w:rsidR="003923AB" w:rsidRPr="003B5B23" w:rsidRDefault="003923AB" w:rsidP="00892F2C">
            <w:pPr>
              <w:pStyle w:val="TableText"/>
              <w:cnfStyle w:val="000000000000" w:firstRow="0" w:lastRow="0" w:firstColumn="0" w:lastColumn="0" w:oddVBand="0" w:evenVBand="0" w:oddHBand="0" w:evenHBand="0" w:firstRowFirstColumn="0" w:firstRowLastColumn="0" w:lastRowFirstColumn="0" w:lastRowLastColumn="0"/>
            </w:pPr>
            <w:r w:rsidRPr="003B5B23">
              <w:t>1,394</w:t>
            </w:r>
          </w:p>
        </w:tc>
        <w:tc>
          <w:tcPr>
            <w:tcW w:w="346" w:type="pct"/>
          </w:tcPr>
          <w:p w14:paraId="2D483097" w14:textId="6F5CEE60" w:rsidR="003923AB" w:rsidRPr="003B5B23" w:rsidRDefault="003923AB" w:rsidP="00892F2C">
            <w:pPr>
              <w:pStyle w:val="TableText"/>
              <w:cnfStyle w:val="000000000000" w:firstRow="0" w:lastRow="0" w:firstColumn="0" w:lastColumn="0" w:oddVBand="0" w:evenVBand="0" w:oddHBand="0" w:evenHBand="0" w:firstRowFirstColumn="0" w:firstRowLastColumn="0" w:lastRowFirstColumn="0" w:lastRowLastColumn="0"/>
            </w:pPr>
            <w:r w:rsidRPr="003B5B23">
              <w:t>994</w:t>
            </w:r>
          </w:p>
        </w:tc>
        <w:tc>
          <w:tcPr>
            <w:tcW w:w="329" w:type="pct"/>
          </w:tcPr>
          <w:p w14:paraId="457CDF4E" w14:textId="5B31C42C" w:rsidR="003923AB" w:rsidRPr="003B5B23" w:rsidRDefault="003923AB" w:rsidP="00892F2C">
            <w:pPr>
              <w:pStyle w:val="TableText"/>
              <w:cnfStyle w:val="000000000000" w:firstRow="0" w:lastRow="0" w:firstColumn="0" w:lastColumn="0" w:oddVBand="0" w:evenVBand="0" w:oddHBand="0" w:evenHBand="0" w:firstRowFirstColumn="0" w:firstRowLastColumn="0" w:lastRowFirstColumn="0" w:lastRowLastColumn="0"/>
            </w:pPr>
            <w:r w:rsidRPr="003B5B23">
              <w:t>254</w:t>
            </w:r>
          </w:p>
        </w:tc>
        <w:tc>
          <w:tcPr>
            <w:tcW w:w="329" w:type="pct"/>
          </w:tcPr>
          <w:p w14:paraId="628F93FE" w14:textId="1F3FAA06" w:rsidR="003923AB" w:rsidRPr="003B5B23" w:rsidRDefault="003923AB" w:rsidP="00892F2C">
            <w:pPr>
              <w:pStyle w:val="TableText"/>
              <w:cnfStyle w:val="000000000000" w:firstRow="0" w:lastRow="0" w:firstColumn="0" w:lastColumn="0" w:oddVBand="0" w:evenVBand="0" w:oddHBand="0" w:evenHBand="0" w:firstRowFirstColumn="0" w:firstRowLastColumn="0" w:lastRowFirstColumn="0" w:lastRowLastColumn="0"/>
            </w:pPr>
            <w:r w:rsidRPr="003B5B23">
              <w:t>1,152.1</w:t>
            </w:r>
          </w:p>
        </w:tc>
        <w:tc>
          <w:tcPr>
            <w:tcW w:w="329" w:type="pct"/>
          </w:tcPr>
          <w:p w14:paraId="392D5D40" w14:textId="686A5A14" w:rsidR="003923AB" w:rsidRPr="003B5B23" w:rsidRDefault="003923AB" w:rsidP="00892F2C">
            <w:pPr>
              <w:pStyle w:val="TableText"/>
              <w:cnfStyle w:val="000000000000" w:firstRow="0" w:lastRow="0" w:firstColumn="0" w:lastColumn="0" w:oddVBand="0" w:evenVBand="0" w:oddHBand="0" w:evenHBand="0" w:firstRowFirstColumn="0" w:firstRowLastColumn="0" w:lastRowFirstColumn="0" w:lastRowLastColumn="0"/>
            </w:pPr>
            <w:r w:rsidRPr="003B5B23">
              <w:t>259</w:t>
            </w:r>
          </w:p>
        </w:tc>
        <w:tc>
          <w:tcPr>
            <w:tcW w:w="328" w:type="pct"/>
          </w:tcPr>
          <w:p w14:paraId="1C5F4242" w14:textId="530EB06B" w:rsidR="003923AB" w:rsidRPr="003B5B23" w:rsidRDefault="003923AB" w:rsidP="00892F2C">
            <w:pPr>
              <w:pStyle w:val="TableText"/>
              <w:cnfStyle w:val="000000000000" w:firstRow="0" w:lastRow="0" w:firstColumn="0" w:lastColumn="0" w:oddVBand="0" w:evenVBand="0" w:oddHBand="0" w:evenHBand="0" w:firstRowFirstColumn="0" w:firstRowLastColumn="0" w:lastRowFirstColumn="0" w:lastRowLastColumn="0"/>
            </w:pPr>
            <w:r w:rsidRPr="003B5B23">
              <w:t>241.9</w:t>
            </w:r>
          </w:p>
        </w:tc>
      </w:tr>
      <w:tr w:rsidR="003923AB" w:rsidRPr="003B5B23" w14:paraId="6DF88FE4" w14:textId="77777777" w:rsidTr="00892F2C">
        <w:tc>
          <w:tcPr>
            <w:cnfStyle w:val="001000000000" w:firstRow="0" w:lastRow="0" w:firstColumn="1" w:lastColumn="0" w:oddVBand="0" w:evenVBand="0" w:oddHBand="0" w:evenHBand="0" w:firstRowFirstColumn="0" w:firstRowLastColumn="0" w:lastRowFirstColumn="0" w:lastRowLastColumn="0"/>
            <w:tcW w:w="407" w:type="pct"/>
          </w:tcPr>
          <w:p w14:paraId="141E308F" w14:textId="6955E5C1" w:rsidR="003923AB" w:rsidRPr="003B5B23" w:rsidRDefault="003923AB" w:rsidP="00892F2C">
            <w:pPr>
              <w:pStyle w:val="TableText"/>
            </w:pPr>
            <w:r w:rsidRPr="003B5B23">
              <w:t>Men</w:t>
            </w:r>
          </w:p>
        </w:tc>
        <w:tc>
          <w:tcPr>
            <w:tcW w:w="378" w:type="pct"/>
          </w:tcPr>
          <w:p w14:paraId="65399B04" w14:textId="7592DC13" w:rsidR="003923AB" w:rsidRPr="003B5B23" w:rsidRDefault="003923AB" w:rsidP="00892F2C">
            <w:pPr>
              <w:pStyle w:val="TableText"/>
              <w:cnfStyle w:val="000000000000" w:firstRow="0" w:lastRow="0" w:firstColumn="0" w:lastColumn="0" w:oddVBand="0" w:evenVBand="0" w:oddHBand="0" w:evenHBand="0" w:firstRowFirstColumn="0" w:firstRowLastColumn="0" w:lastRowFirstColumn="0" w:lastRowLastColumn="0"/>
            </w:pPr>
            <w:r w:rsidRPr="003B5B23">
              <w:t>597</w:t>
            </w:r>
          </w:p>
        </w:tc>
        <w:tc>
          <w:tcPr>
            <w:tcW w:w="274" w:type="pct"/>
          </w:tcPr>
          <w:p w14:paraId="6DFCC3B7" w14:textId="1E11B1A0" w:rsidR="003923AB" w:rsidRPr="003B5B23" w:rsidRDefault="003923AB" w:rsidP="00892F2C">
            <w:pPr>
              <w:pStyle w:val="TableText"/>
              <w:cnfStyle w:val="000000000000" w:firstRow="0" w:lastRow="0" w:firstColumn="0" w:lastColumn="0" w:oddVBand="0" w:evenVBand="0" w:oddHBand="0" w:evenHBand="0" w:firstRowFirstColumn="0" w:firstRowLastColumn="0" w:lastRowFirstColumn="0" w:lastRowLastColumn="0"/>
            </w:pPr>
            <w:r w:rsidRPr="003B5B23">
              <w:t>589.3</w:t>
            </w:r>
          </w:p>
        </w:tc>
        <w:tc>
          <w:tcPr>
            <w:tcW w:w="378" w:type="pct"/>
          </w:tcPr>
          <w:p w14:paraId="14ED2677" w14:textId="27D8102F" w:rsidR="003923AB" w:rsidRPr="003B5B23" w:rsidRDefault="003923AB" w:rsidP="00892F2C">
            <w:pPr>
              <w:pStyle w:val="TableText"/>
              <w:cnfStyle w:val="000000000000" w:firstRow="0" w:lastRow="0" w:firstColumn="0" w:lastColumn="0" w:oddVBand="0" w:evenVBand="0" w:oddHBand="0" w:evenHBand="0" w:firstRowFirstColumn="0" w:firstRowLastColumn="0" w:lastRowFirstColumn="0" w:lastRowLastColumn="0"/>
            </w:pPr>
            <w:r w:rsidRPr="003B5B23">
              <w:t>450</w:t>
            </w:r>
          </w:p>
        </w:tc>
        <w:tc>
          <w:tcPr>
            <w:tcW w:w="307" w:type="pct"/>
          </w:tcPr>
          <w:p w14:paraId="68E954C2" w14:textId="26F19260" w:rsidR="003923AB" w:rsidRPr="003B5B23" w:rsidRDefault="003923AB" w:rsidP="00892F2C">
            <w:pPr>
              <w:pStyle w:val="TableText"/>
              <w:cnfStyle w:val="000000000000" w:firstRow="0" w:lastRow="0" w:firstColumn="0" w:lastColumn="0" w:oddVBand="0" w:evenVBand="0" w:oddHBand="0" w:evenHBand="0" w:firstRowFirstColumn="0" w:firstRowLastColumn="0" w:lastRowFirstColumn="0" w:lastRowLastColumn="0"/>
            </w:pPr>
            <w:r w:rsidRPr="003B5B23">
              <w:t>19</w:t>
            </w:r>
          </w:p>
        </w:tc>
        <w:tc>
          <w:tcPr>
            <w:tcW w:w="317" w:type="pct"/>
          </w:tcPr>
          <w:p w14:paraId="5A6572C9" w14:textId="1C89224D" w:rsidR="003923AB" w:rsidRPr="003B5B23" w:rsidRDefault="003923AB" w:rsidP="00892F2C">
            <w:pPr>
              <w:pStyle w:val="TableText"/>
              <w:cnfStyle w:val="000000000000" w:firstRow="0" w:lastRow="0" w:firstColumn="0" w:lastColumn="0" w:oddVBand="0" w:evenVBand="0" w:oddHBand="0" w:evenHBand="0" w:firstRowFirstColumn="0" w:firstRowLastColumn="0" w:lastRowFirstColumn="0" w:lastRowLastColumn="0"/>
            </w:pPr>
            <w:r w:rsidRPr="003B5B23">
              <w:t>463.4</w:t>
            </w:r>
          </w:p>
        </w:tc>
        <w:tc>
          <w:tcPr>
            <w:tcW w:w="308" w:type="pct"/>
          </w:tcPr>
          <w:p w14:paraId="00F180D6" w14:textId="53F5AB01" w:rsidR="003923AB" w:rsidRPr="003B5B23" w:rsidRDefault="003923AB" w:rsidP="00892F2C">
            <w:pPr>
              <w:pStyle w:val="TableText"/>
              <w:cnfStyle w:val="000000000000" w:firstRow="0" w:lastRow="0" w:firstColumn="0" w:lastColumn="0" w:oddVBand="0" w:evenVBand="0" w:oddHBand="0" w:evenHBand="0" w:firstRowFirstColumn="0" w:firstRowLastColumn="0" w:lastRowFirstColumn="0" w:lastRowLastColumn="0"/>
            </w:pPr>
            <w:r w:rsidRPr="003B5B23">
              <w:t>128</w:t>
            </w:r>
          </w:p>
        </w:tc>
        <w:tc>
          <w:tcPr>
            <w:tcW w:w="317" w:type="pct"/>
          </w:tcPr>
          <w:p w14:paraId="4BE82FDD" w14:textId="12AE26B3" w:rsidR="003923AB" w:rsidRPr="003B5B23" w:rsidRDefault="003923AB" w:rsidP="00892F2C">
            <w:pPr>
              <w:pStyle w:val="TableText"/>
              <w:cnfStyle w:val="000000000000" w:firstRow="0" w:lastRow="0" w:firstColumn="0" w:lastColumn="0" w:oddVBand="0" w:evenVBand="0" w:oddHBand="0" w:evenHBand="0" w:firstRowFirstColumn="0" w:firstRowLastColumn="0" w:lastRowFirstColumn="0" w:lastRowLastColumn="0"/>
            </w:pPr>
            <w:r w:rsidRPr="003B5B23">
              <w:t>125.9</w:t>
            </w:r>
          </w:p>
        </w:tc>
        <w:tc>
          <w:tcPr>
            <w:tcW w:w="341" w:type="pct"/>
          </w:tcPr>
          <w:p w14:paraId="25810BE0" w14:textId="3E0F52A1" w:rsidR="003923AB" w:rsidRPr="003B5B23" w:rsidRDefault="003923AB" w:rsidP="00892F2C">
            <w:pPr>
              <w:pStyle w:val="TableText"/>
              <w:cnfStyle w:val="000000000000" w:firstRow="0" w:lastRow="0" w:firstColumn="0" w:lastColumn="0" w:oddVBand="0" w:evenVBand="0" w:oddHBand="0" w:evenHBand="0" w:firstRowFirstColumn="0" w:firstRowLastColumn="0" w:lastRowFirstColumn="0" w:lastRowLastColumn="0"/>
            </w:pPr>
            <w:r w:rsidRPr="003B5B23">
              <w:t>658</w:t>
            </w:r>
          </w:p>
        </w:tc>
        <w:tc>
          <w:tcPr>
            <w:tcW w:w="312" w:type="pct"/>
          </w:tcPr>
          <w:p w14:paraId="62B16677" w14:textId="6CE1CDC4" w:rsidR="003923AB" w:rsidRPr="003B5B23" w:rsidRDefault="003923AB" w:rsidP="00892F2C">
            <w:pPr>
              <w:pStyle w:val="TableText"/>
              <w:cnfStyle w:val="000000000000" w:firstRow="0" w:lastRow="0" w:firstColumn="0" w:lastColumn="0" w:oddVBand="0" w:evenVBand="0" w:oddHBand="0" w:evenHBand="0" w:firstRowFirstColumn="0" w:firstRowLastColumn="0" w:lastRowFirstColumn="0" w:lastRowLastColumn="0"/>
            </w:pPr>
            <w:r w:rsidRPr="003B5B23">
              <w:t>646.6</w:t>
            </w:r>
          </w:p>
        </w:tc>
        <w:tc>
          <w:tcPr>
            <w:tcW w:w="346" w:type="pct"/>
          </w:tcPr>
          <w:p w14:paraId="4AB4D81E" w14:textId="2D9FCBE5" w:rsidR="003923AB" w:rsidRPr="003B5B23" w:rsidRDefault="003923AB" w:rsidP="00892F2C">
            <w:pPr>
              <w:pStyle w:val="TableText"/>
              <w:cnfStyle w:val="000000000000" w:firstRow="0" w:lastRow="0" w:firstColumn="0" w:lastColumn="0" w:oddVBand="0" w:evenVBand="0" w:oddHBand="0" w:evenHBand="0" w:firstRowFirstColumn="0" w:firstRowLastColumn="0" w:lastRowFirstColumn="0" w:lastRowLastColumn="0"/>
            </w:pPr>
            <w:r w:rsidRPr="003B5B23">
              <w:t>488</w:t>
            </w:r>
          </w:p>
        </w:tc>
        <w:tc>
          <w:tcPr>
            <w:tcW w:w="329" w:type="pct"/>
          </w:tcPr>
          <w:p w14:paraId="16D3DE87" w14:textId="665DD50C" w:rsidR="003923AB" w:rsidRPr="003B5B23" w:rsidRDefault="003923AB" w:rsidP="00892F2C">
            <w:pPr>
              <w:pStyle w:val="TableText"/>
              <w:cnfStyle w:val="000000000000" w:firstRow="0" w:lastRow="0" w:firstColumn="0" w:lastColumn="0" w:oddVBand="0" w:evenVBand="0" w:oddHBand="0" w:evenHBand="0" w:firstRowFirstColumn="0" w:firstRowLastColumn="0" w:lastRowFirstColumn="0" w:lastRowLastColumn="0"/>
            </w:pPr>
            <w:r w:rsidRPr="003B5B23">
              <w:t>29</w:t>
            </w:r>
          </w:p>
        </w:tc>
        <w:tc>
          <w:tcPr>
            <w:tcW w:w="329" w:type="pct"/>
          </w:tcPr>
          <w:p w14:paraId="590C9C89" w14:textId="38C32ACA" w:rsidR="003923AB" w:rsidRPr="003B5B23" w:rsidRDefault="003923AB" w:rsidP="00892F2C">
            <w:pPr>
              <w:pStyle w:val="TableText"/>
              <w:cnfStyle w:val="000000000000" w:firstRow="0" w:lastRow="0" w:firstColumn="0" w:lastColumn="0" w:oddVBand="0" w:evenVBand="0" w:oddHBand="0" w:evenHBand="0" w:firstRowFirstColumn="0" w:firstRowLastColumn="0" w:lastRowFirstColumn="0" w:lastRowLastColumn="0"/>
            </w:pPr>
            <w:r w:rsidRPr="003B5B23">
              <w:t>507.7</w:t>
            </w:r>
          </w:p>
        </w:tc>
        <w:tc>
          <w:tcPr>
            <w:tcW w:w="329" w:type="pct"/>
          </w:tcPr>
          <w:p w14:paraId="53DE1626" w14:textId="324D63C5" w:rsidR="003923AB" w:rsidRPr="003B5B23" w:rsidRDefault="003923AB" w:rsidP="00892F2C">
            <w:pPr>
              <w:pStyle w:val="TableText"/>
              <w:cnfStyle w:val="000000000000" w:firstRow="0" w:lastRow="0" w:firstColumn="0" w:lastColumn="0" w:oddVBand="0" w:evenVBand="0" w:oddHBand="0" w:evenHBand="0" w:firstRowFirstColumn="0" w:firstRowLastColumn="0" w:lastRowFirstColumn="0" w:lastRowLastColumn="0"/>
            </w:pPr>
            <w:r w:rsidRPr="003B5B23">
              <w:t>141</w:t>
            </w:r>
          </w:p>
        </w:tc>
        <w:tc>
          <w:tcPr>
            <w:tcW w:w="328" w:type="pct"/>
          </w:tcPr>
          <w:p w14:paraId="0A049C9B" w14:textId="5DF954FB" w:rsidR="003923AB" w:rsidRPr="003B5B23" w:rsidRDefault="003923AB" w:rsidP="00892F2C">
            <w:pPr>
              <w:pStyle w:val="TableText"/>
              <w:cnfStyle w:val="000000000000" w:firstRow="0" w:lastRow="0" w:firstColumn="0" w:lastColumn="0" w:oddVBand="0" w:evenVBand="0" w:oddHBand="0" w:evenHBand="0" w:firstRowFirstColumn="0" w:firstRowLastColumn="0" w:lastRowFirstColumn="0" w:lastRowLastColumn="0"/>
            </w:pPr>
            <w:r w:rsidRPr="003B5B23">
              <w:t>138.9</w:t>
            </w:r>
          </w:p>
        </w:tc>
      </w:tr>
      <w:tr w:rsidR="003923AB" w:rsidRPr="003B5B23" w14:paraId="0B312434" w14:textId="77777777" w:rsidTr="00892F2C">
        <w:tc>
          <w:tcPr>
            <w:cnfStyle w:val="001000000000" w:firstRow="0" w:lastRow="0" w:firstColumn="1" w:lastColumn="0" w:oddVBand="0" w:evenVBand="0" w:oddHBand="0" w:evenHBand="0" w:firstRowFirstColumn="0" w:firstRowLastColumn="0" w:lastRowFirstColumn="0" w:lastRowLastColumn="0"/>
            <w:tcW w:w="407" w:type="pct"/>
          </w:tcPr>
          <w:p w14:paraId="2F5B21E6" w14:textId="1F5BFA40" w:rsidR="003923AB" w:rsidRPr="003B5B23" w:rsidRDefault="003923AB" w:rsidP="00892F2C">
            <w:pPr>
              <w:pStyle w:val="TableText"/>
            </w:pPr>
            <w:r w:rsidRPr="003B5B23">
              <w:t>Self-described</w:t>
            </w:r>
          </w:p>
        </w:tc>
        <w:tc>
          <w:tcPr>
            <w:tcW w:w="378" w:type="pct"/>
          </w:tcPr>
          <w:p w14:paraId="56304387" w14:textId="413E07E9" w:rsidR="003923AB" w:rsidRPr="003B5B23" w:rsidRDefault="003923AB" w:rsidP="00892F2C">
            <w:pPr>
              <w:pStyle w:val="TableText"/>
              <w:cnfStyle w:val="000000000000" w:firstRow="0" w:lastRow="0" w:firstColumn="0" w:lastColumn="0" w:oddVBand="0" w:evenVBand="0" w:oddHBand="0" w:evenHBand="0" w:firstRowFirstColumn="0" w:firstRowLastColumn="0" w:lastRowFirstColumn="0" w:lastRowLastColumn="0"/>
            </w:pPr>
            <w:r w:rsidRPr="003B5B23">
              <w:t>0</w:t>
            </w:r>
          </w:p>
        </w:tc>
        <w:tc>
          <w:tcPr>
            <w:tcW w:w="274" w:type="pct"/>
          </w:tcPr>
          <w:p w14:paraId="149B7D1E" w14:textId="03C2509D" w:rsidR="003923AB" w:rsidRPr="003B5B23" w:rsidRDefault="003923AB" w:rsidP="00892F2C">
            <w:pPr>
              <w:pStyle w:val="TableText"/>
              <w:cnfStyle w:val="000000000000" w:firstRow="0" w:lastRow="0" w:firstColumn="0" w:lastColumn="0" w:oddVBand="0" w:evenVBand="0" w:oddHBand="0" w:evenHBand="0" w:firstRowFirstColumn="0" w:firstRowLastColumn="0" w:lastRowFirstColumn="0" w:lastRowLastColumn="0"/>
            </w:pPr>
            <w:r w:rsidRPr="003B5B23">
              <w:t>0</w:t>
            </w:r>
          </w:p>
        </w:tc>
        <w:tc>
          <w:tcPr>
            <w:tcW w:w="378" w:type="pct"/>
          </w:tcPr>
          <w:p w14:paraId="2C1BB108" w14:textId="509B37C7" w:rsidR="003923AB" w:rsidRPr="003B5B23" w:rsidRDefault="003923AB" w:rsidP="00892F2C">
            <w:pPr>
              <w:pStyle w:val="TableText"/>
              <w:cnfStyle w:val="000000000000" w:firstRow="0" w:lastRow="0" w:firstColumn="0" w:lastColumn="0" w:oddVBand="0" w:evenVBand="0" w:oddHBand="0" w:evenHBand="0" w:firstRowFirstColumn="0" w:firstRowLastColumn="0" w:lastRowFirstColumn="0" w:lastRowLastColumn="0"/>
            </w:pPr>
            <w:r w:rsidRPr="003B5B23">
              <w:t>0</w:t>
            </w:r>
          </w:p>
        </w:tc>
        <w:tc>
          <w:tcPr>
            <w:tcW w:w="307" w:type="pct"/>
          </w:tcPr>
          <w:p w14:paraId="3D633E2C" w14:textId="6DB7B597" w:rsidR="003923AB" w:rsidRPr="003B5B23" w:rsidRDefault="003923AB" w:rsidP="00892F2C">
            <w:pPr>
              <w:pStyle w:val="TableText"/>
              <w:cnfStyle w:val="000000000000" w:firstRow="0" w:lastRow="0" w:firstColumn="0" w:lastColumn="0" w:oddVBand="0" w:evenVBand="0" w:oddHBand="0" w:evenHBand="0" w:firstRowFirstColumn="0" w:firstRowLastColumn="0" w:lastRowFirstColumn="0" w:lastRowLastColumn="0"/>
            </w:pPr>
            <w:r w:rsidRPr="003B5B23">
              <w:t>0</w:t>
            </w:r>
          </w:p>
        </w:tc>
        <w:tc>
          <w:tcPr>
            <w:tcW w:w="317" w:type="pct"/>
          </w:tcPr>
          <w:p w14:paraId="2354F5A7" w14:textId="3BBE5C10" w:rsidR="003923AB" w:rsidRPr="003B5B23" w:rsidRDefault="003923AB" w:rsidP="00892F2C">
            <w:pPr>
              <w:pStyle w:val="TableText"/>
              <w:cnfStyle w:val="000000000000" w:firstRow="0" w:lastRow="0" w:firstColumn="0" w:lastColumn="0" w:oddVBand="0" w:evenVBand="0" w:oddHBand="0" w:evenHBand="0" w:firstRowFirstColumn="0" w:firstRowLastColumn="0" w:lastRowFirstColumn="0" w:lastRowLastColumn="0"/>
            </w:pPr>
            <w:r w:rsidRPr="003B5B23">
              <w:t>0</w:t>
            </w:r>
          </w:p>
        </w:tc>
        <w:tc>
          <w:tcPr>
            <w:tcW w:w="308" w:type="pct"/>
          </w:tcPr>
          <w:p w14:paraId="0D60CF14" w14:textId="10DEB58C" w:rsidR="003923AB" w:rsidRPr="003B5B23" w:rsidRDefault="003923AB" w:rsidP="00892F2C">
            <w:pPr>
              <w:pStyle w:val="TableText"/>
              <w:cnfStyle w:val="000000000000" w:firstRow="0" w:lastRow="0" w:firstColumn="0" w:lastColumn="0" w:oddVBand="0" w:evenVBand="0" w:oddHBand="0" w:evenHBand="0" w:firstRowFirstColumn="0" w:firstRowLastColumn="0" w:lastRowFirstColumn="0" w:lastRowLastColumn="0"/>
            </w:pPr>
            <w:r w:rsidRPr="003B5B23">
              <w:t>0</w:t>
            </w:r>
          </w:p>
        </w:tc>
        <w:tc>
          <w:tcPr>
            <w:tcW w:w="317" w:type="pct"/>
          </w:tcPr>
          <w:p w14:paraId="55F4E9B6" w14:textId="4AE76645" w:rsidR="003923AB" w:rsidRPr="003B5B23" w:rsidRDefault="003923AB" w:rsidP="00892F2C">
            <w:pPr>
              <w:pStyle w:val="TableText"/>
              <w:cnfStyle w:val="000000000000" w:firstRow="0" w:lastRow="0" w:firstColumn="0" w:lastColumn="0" w:oddVBand="0" w:evenVBand="0" w:oddHBand="0" w:evenHBand="0" w:firstRowFirstColumn="0" w:firstRowLastColumn="0" w:lastRowFirstColumn="0" w:lastRowLastColumn="0"/>
            </w:pPr>
            <w:r w:rsidRPr="003B5B23">
              <w:t>0</w:t>
            </w:r>
          </w:p>
        </w:tc>
        <w:tc>
          <w:tcPr>
            <w:tcW w:w="341" w:type="pct"/>
          </w:tcPr>
          <w:p w14:paraId="2FB6D4D8" w14:textId="2A4B3790" w:rsidR="003923AB" w:rsidRPr="003B5B23" w:rsidRDefault="003923AB" w:rsidP="00892F2C">
            <w:pPr>
              <w:pStyle w:val="TableText"/>
              <w:cnfStyle w:val="000000000000" w:firstRow="0" w:lastRow="0" w:firstColumn="0" w:lastColumn="0" w:oddVBand="0" w:evenVBand="0" w:oddHBand="0" w:evenHBand="0" w:firstRowFirstColumn="0" w:firstRowLastColumn="0" w:lastRowFirstColumn="0" w:lastRowLastColumn="0"/>
            </w:pPr>
            <w:r w:rsidRPr="003B5B23">
              <w:t>2</w:t>
            </w:r>
          </w:p>
        </w:tc>
        <w:tc>
          <w:tcPr>
            <w:tcW w:w="312" w:type="pct"/>
          </w:tcPr>
          <w:p w14:paraId="14102143" w14:textId="229F68A1" w:rsidR="003923AB" w:rsidRPr="003B5B23" w:rsidRDefault="003923AB" w:rsidP="00892F2C">
            <w:pPr>
              <w:pStyle w:val="TableText"/>
              <w:cnfStyle w:val="000000000000" w:firstRow="0" w:lastRow="0" w:firstColumn="0" w:lastColumn="0" w:oddVBand="0" w:evenVBand="0" w:oddHBand="0" w:evenHBand="0" w:firstRowFirstColumn="0" w:firstRowLastColumn="0" w:lastRowFirstColumn="0" w:lastRowLastColumn="0"/>
            </w:pPr>
            <w:r w:rsidRPr="003B5B23">
              <w:t>2</w:t>
            </w:r>
          </w:p>
        </w:tc>
        <w:tc>
          <w:tcPr>
            <w:tcW w:w="346" w:type="pct"/>
          </w:tcPr>
          <w:p w14:paraId="49D8C30F" w14:textId="587DAFBE" w:rsidR="003923AB" w:rsidRPr="003B5B23" w:rsidRDefault="003923AB" w:rsidP="00892F2C">
            <w:pPr>
              <w:pStyle w:val="TableText"/>
              <w:cnfStyle w:val="000000000000" w:firstRow="0" w:lastRow="0" w:firstColumn="0" w:lastColumn="0" w:oddVBand="0" w:evenVBand="0" w:oddHBand="0" w:evenHBand="0" w:firstRowFirstColumn="0" w:firstRowLastColumn="0" w:lastRowFirstColumn="0" w:lastRowLastColumn="0"/>
            </w:pPr>
            <w:r w:rsidRPr="003B5B23">
              <w:t>2</w:t>
            </w:r>
          </w:p>
        </w:tc>
        <w:tc>
          <w:tcPr>
            <w:tcW w:w="329" w:type="pct"/>
          </w:tcPr>
          <w:p w14:paraId="1BBFE760" w14:textId="68CC0242" w:rsidR="003923AB" w:rsidRPr="003B5B23" w:rsidRDefault="003923AB" w:rsidP="00892F2C">
            <w:pPr>
              <w:pStyle w:val="TableText"/>
              <w:cnfStyle w:val="000000000000" w:firstRow="0" w:lastRow="0" w:firstColumn="0" w:lastColumn="0" w:oddVBand="0" w:evenVBand="0" w:oddHBand="0" w:evenHBand="0" w:firstRowFirstColumn="0" w:firstRowLastColumn="0" w:lastRowFirstColumn="0" w:lastRowLastColumn="0"/>
            </w:pPr>
            <w:r w:rsidRPr="003B5B23">
              <w:t>0</w:t>
            </w:r>
          </w:p>
        </w:tc>
        <w:tc>
          <w:tcPr>
            <w:tcW w:w="329" w:type="pct"/>
          </w:tcPr>
          <w:p w14:paraId="2C1C07F2" w14:textId="757F8FF1" w:rsidR="003923AB" w:rsidRPr="003B5B23" w:rsidRDefault="003923AB" w:rsidP="00892F2C">
            <w:pPr>
              <w:pStyle w:val="TableText"/>
              <w:cnfStyle w:val="000000000000" w:firstRow="0" w:lastRow="0" w:firstColumn="0" w:lastColumn="0" w:oddVBand="0" w:evenVBand="0" w:oddHBand="0" w:evenHBand="0" w:firstRowFirstColumn="0" w:firstRowLastColumn="0" w:lastRowFirstColumn="0" w:lastRowLastColumn="0"/>
            </w:pPr>
            <w:r w:rsidRPr="003B5B23">
              <w:t>2</w:t>
            </w:r>
          </w:p>
        </w:tc>
        <w:tc>
          <w:tcPr>
            <w:tcW w:w="329" w:type="pct"/>
          </w:tcPr>
          <w:p w14:paraId="4A699FFC" w14:textId="39C1F4F5" w:rsidR="003923AB" w:rsidRPr="003B5B23" w:rsidRDefault="003923AB" w:rsidP="00892F2C">
            <w:pPr>
              <w:pStyle w:val="TableText"/>
              <w:cnfStyle w:val="000000000000" w:firstRow="0" w:lastRow="0" w:firstColumn="0" w:lastColumn="0" w:oddVBand="0" w:evenVBand="0" w:oddHBand="0" w:evenHBand="0" w:firstRowFirstColumn="0" w:firstRowLastColumn="0" w:lastRowFirstColumn="0" w:lastRowLastColumn="0"/>
            </w:pPr>
            <w:r w:rsidRPr="003B5B23">
              <w:t>0</w:t>
            </w:r>
          </w:p>
        </w:tc>
        <w:tc>
          <w:tcPr>
            <w:tcW w:w="328" w:type="pct"/>
          </w:tcPr>
          <w:p w14:paraId="512B74EA" w14:textId="60DF1DC3" w:rsidR="003923AB" w:rsidRPr="003B5B23" w:rsidRDefault="003923AB" w:rsidP="00892F2C">
            <w:pPr>
              <w:pStyle w:val="TableText"/>
              <w:cnfStyle w:val="000000000000" w:firstRow="0" w:lastRow="0" w:firstColumn="0" w:lastColumn="0" w:oddVBand="0" w:evenVBand="0" w:oddHBand="0" w:evenHBand="0" w:firstRowFirstColumn="0" w:firstRowLastColumn="0" w:lastRowFirstColumn="0" w:lastRowLastColumn="0"/>
            </w:pPr>
            <w:r w:rsidRPr="003B5B23">
              <w:t>0</w:t>
            </w:r>
          </w:p>
        </w:tc>
      </w:tr>
    </w:tbl>
    <w:p w14:paraId="4C6DE26D" w14:textId="2B07F7AB" w:rsidR="00D270C2" w:rsidRDefault="003B5B23" w:rsidP="00D270C2">
      <w:pPr>
        <w:pStyle w:val="BodyText"/>
      </w:pPr>
      <w:r w:rsidRPr="006F3CF5">
        <w:t>Demographic Data: Age</w:t>
      </w:r>
    </w:p>
    <w:tbl>
      <w:tblPr>
        <w:tblStyle w:val="AccessibleTableNumerical"/>
        <w:tblW w:w="5000" w:type="pct"/>
        <w:tblLayout w:type="fixed"/>
        <w:tblLook w:val="06A0" w:firstRow="1" w:lastRow="0" w:firstColumn="1" w:lastColumn="0" w:noHBand="1" w:noVBand="1"/>
      </w:tblPr>
      <w:tblGrid>
        <w:gridCol w:w="1418"/>
        <w:gridCol w:w="1418"/>
        <w:gridCol w:w="1423"/>
        <w:gridCol w:w="1559"/>
        <w:gridCol w:w="1417"/>
        <w:gridCol w:w="1417"/>
        <w:gridCol w:w="1417"/>
        <w:gridCol w:w="1508"/>
        <w:gridCol w:w="1469"/>
        <w:gridCol w:w="1344"/>
        <w:gridCol w:w="1348"/>
        <w:gridCol w:w="1559"/>
        <w:gridCol w:w="1417"/>
        <w:gridCol w:w="1417"/>
        <w:gridCol w:w="1409"/>
      </w:tblGrid>
      <w:tr w:rsidR="00D270C2" w:rsidRPr="003B5B23" w14:paraId="1D3D1C28" w14:textId="77777777" w:rsidTr="00892F2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9" w:type="pct"/>
          </w:tcPr>
          <w:p w14:paraId="01294816" w14:textId="6B395D5D" w:rsidR="00D270C2" w:rsidRPr="003B5B23" w:rsidRDefault="00D270C2" w:rsidP="005F7AD7">
            <w:pPr>
              <w:pStyle w:val="TableText"/>
              <w:rPr>
                <w:sz w:val="18"/>
                <w:szCs w:val="18"/>
              </w:rPr>
            </w:pPr>
            <w:bookmarkStart w:id="101" w:name="ColumnTitle_25"/>
            <w:r w:rsidRPr="006F3CF5">
              <w:rPr>
                <w:rStyle w:val="Bold"/>
              </w:rPr>
              <w:t>Age</w:t>
            </w:r>
          </w:p>
        </w:tc>
        <w:tc>
          <w:tcPr>
            <w:tcW w:w="329" w:type="pct"/>
          </w:tcPr>
          <w:p w14:paraId="27BF3601" w14:textId="12BFB013" w:rsidR="00D270C2" w:rsidRPr="005F7AD7" w:rsidRDefault="00D270C2" w:rsidP="005F7AD7">
            <w:pPr>
              <w:pStyle w:val="TableText"/>
              <w:cnfStyle w:val="100000000000" w:firstRow="1" w:lastRow="0" w:firstColumn="0" w:lastColumn="0" w:oddVBand="0" w:evenVBand="0" w:oddHBand="0" w:evenHBand="0" w:firstRowFirstColumn="0" w:firstRowLastColumn="0" w:lastRowFirstColumn="0" w:lastRowLastColumn="0"/>
              <w:rPr>
                <w:rStyle w:val="Bold"/>
              </w:rPr>
            </w:pPr>
            <w:r>
              <w:rPr>
                <w:rStyle w:val="Bold"/>
              </w:rPr>
              <w:t>30 June 2018</w:t>
            </w:r>
            <w:r>
              <w:rPr>
                <w:rStyle w:val="Bold"/>
              </w:rPr>
              <w:br/>
            </w:r>
            <w:r w:rsidRPr="006F3CF5">
              <w:rPr>
                <w:rStyle w:val="Bold"/>
              </w:rPr>
              <w:t>All employees Number (headcount)</w:t>
            </w:r>
          </w:p>
        </w:tc>
        <w:tc>
          <w:tcPr>
            <w:tcW w:w="330" w:type="pct"/>
          </w:tcPr>
          <w:p w14:paraId="6D879F2D" w14:textId="5ED282F8" w:rsidR="00D270C2" w:rsidRPr="005F7AD7" w:rsidRDefault="00D270C2" w:rsidP="005F7AD7">
            <w:pPr>
              <w:pStyle w:val="TableText"/>
              <w:cnfStyle w:val="100000000000" w:firstRow="1" w:lastRow="0" w:firstColumn="0" w:lastColumn="0" w:oddVBand="0" w:evenVBand="0" w:oddHBand="0" w:evenHBand="0" w:firstRowFirstColumn="0" w:firstRowLastColumn="0" w:lastRowFirstColumn="0" w:lastRowLastColumn="0"/>
              <w:rPr>
                <w:rStyle w:val="Bold"/>
              </w:rPr>
            </w:pPr>
            <w:r w:rsidRPr="006F3CF5">
              <w:rPr>
                <w:rStyle w:val="Bold"/>
              </w:rPr>
              <w:t>30 June 2018 All employees FTE</w:t>
            </w:r>
          </w:p>
        </w:tc>
        <w:tc>
          <w:tcPr>
            <w:tcW w:w="362" w:type="pct"/>
          </w:tcPr>
          <w:p w14:paraId="4CF75B87" w14:textId="77777777" w:rsidR="00D270C2" w:rsidRDefault="00D270C2" w:rsidP="005F7AD7">
            <w:pPr>
              <w:pStyle w:val="TableText"/>
              <w:cnfStyle w:val="100000000000" w:firstRow="1" w:lastRow="0" w:firstColumn="0" w:lastColumn="0" w:oddVBand="0" w:evenVBand="0" w:oddHBand="0" w:evenHBand="0" w:firstRowFirstColumn="0" w:firstRowLastColumn="0" w:lastRowFirstColumn="0" w:lastRowLastColumn="0"/>
              <w:rPr>
                <w:rStyle w:val="Bold"/>
              </w:rPr>
            </w:pPr>
            <w:r>
              <w:rPr>
                <w:rStyle w:val="Bold"/>
              </w:rPr>
              <w:t>30 June 2018 Ongoing</w:t>
            </w:r>
          </w:p>
          <w:p w14:paraId="06F26C63" w14:textId="487F386A" w:rsidR="00D270C2" w:rsidRPr="005F7AD7" w:rsidRDefault="00D270C2" w:rsidP="005F7AD7">
            <w:pPr>
              <w:pStyle w:val="TableText"/>
              <w:cnfStyle w:val="100000000000" w:firstRow="1" w:lastRow="0" w:firstColumn="0" w:lastColumn="0" w:oddVBand="0" w:evenVBand="0" w:oddHBand="0" w:evenHBand="0" w:firstRowFirstColumn="0" w:firstRowLastColumn="0" w:lastRowFirstColumn="0" w:lastRowLastColumn="0"/>
              <w:rPr>
                <w:rStyle w:val="Bold"/>
              </w:rPr>
            </w:pPr>
            <w:r w:rsidRPr="006F3CF5">
              <w:rPr>
                <w:rStyle w:val="Bold"/>
              </w:rPr>
              <w:t>Full-time</w:t>
            </w:r>
            <w:r w:rsidRPr="006F3CF5">
              <w:rPr>
                <w:rStyle w:val="Bold"/>
              </w:rPr>
              <w:br/>
              <w:t>(headcount)</w:t>
            </w:r>
          </w:p>
        </w:tc>
        <w:tc>
          <w:tcPr>
            <w:tcW w:w="329" w:type="pct"/>
          </w:tcPr>
          <w:p w14:paraId="53A40356" w14:textId="77777777" w:rsidR="00D270C2" w:rsidRDefault="00D270C2" w:rsidP="005F7AD7">
            <w:pPr>
              <w:pStyle w:val="TableText"/>
              <w:cnfStyle w:val="100000000000" w:firstRow="1" w:lastRow="0" w:firstColumn="0" w:lastColumn="0" w:oddVBand="0" w:evenVBand="0" w:oddHBand="0" w:evenHBand="0" w:firstRowFirstColumn="0" w:firstRowLastColumn="0" w:lastRowFirstColumn="0" w:lastRowLastColumn="0"/>
              <w:rPr>
                <w:rStyle w:val="Bold"/>
              </w:rPr>
            </w:pPr>
            <w:r>
              <w:rPr>
                <w:rStyle w:val="Bold"/>
              </w:rPr>
              <w:t>30 June 2018 Ongoing</w:t>
            </w:r>
          </w:p>
          <w:p w14:paraId="1D34C48B" w14:textId="5620E95C" w:rsidR="00D270C2" w:rsidRPr="005F7AD7" w:rsidRDefault="00D270C2" w:rsidP="005F7AD7">
            <w:pPr>
              <w:pStyle w:val="TableText"/>
              <w:cnfStyle w:val="100000000000" w:firstRow="1" w:lastRow="0" w:firstColumn="0" w:lastColumn="0" w:oddVBand="0" w:evenVBand="0" w:oddHBand="0" w:evenHBand="0" w:firstRowFirstColumn="0" w:firstRowLastColumn="0" w:lastRowFirstColumn="0" w:lastRowLastColumn="0"/>
              <w:rPr>
                <w:rStyle w:val="Bold"/>
              </w:rPr>
            </w:pPr>
            <w:r w:rsidRPr="006F3CF5">
              <w:rPr>
                <w:rStyle w:val="Bold"/>
              </w:rPr>
              <w:t>Part-time</w:t>
            </w:r>
            <w:r w:rsidRPr="006F3CF5">
              <w:rPr>
                <w:rStyle w:val="Bold"/>
              </w:rPr>
              <w:br/>
              <w:t>(headcount)</w:t>
            </w:r>
          </w:p>
        </w:tc>
        <w:tc>
          <w:tcPr>
            <w:tcW w:w="329" w:type="pct"/>
          </w:tcPr>
          <w:p w14:paraId="0C64D347" w14:textId="47A55692" w:rsidR="00D270C2" w:rsidRPr="005F7AD7" w:rsidRDefault="00D270C2" w:rsidP="005F7AD7">
            <w:pPr>
              <w:pStyle w:val="TableText"/>
              <w:cnfStyle w:val="100000000000" w:firstRow="1" w:lastRow="0" w:firstColumn="0" w:lastColumn="0" w:oddVBand="0" w:evenVBand="0" w:oddHBand="0" w:evenHBand="0" w:firstRowFirstColumn="0" w:firstRowLastColumn="0" w:lastRowFirstColumn="0" w:lastRowLastColumn="0"/>
              <w:rPr>
                <w:rStyle w:val="Bold"/>
              </w:rPr>
            </w:pPr>
            <w:r>
              <w:rPr>
                <w:rStyle w:val="Bold"/>
              </w:rPr>
              <w:t>30 June 2018 Ongoing</w:t>
            </w:r>
            <w:r>
              <w:rPr>
                <w:rStyle w:val="Bold"/>
              </w:rPr>
              <w:br/>
            </w:r>
            <w:r w:rsidRPr="006F3CF5">
              <w:rPr>
                <w:rStyle w:val="Bold"/>
              </w:rPr>
              <w:t>FTE</w:t>
            </w:r>
          </w:p>
        </w:tc>
        <w:tc>
          <w:tcPr>
            <w:tcW w:w="329" w:type="pct"/>
          </w:tcPr>
          <w:p w14:paraId="130A08E9" w14:textId="2CF70B50" w:rsidR="00D270C2" w:rsidRPr="005F7AD7" w:rsidRDefault="00D270C2" w:rsidP="005F7AD7">
            <w:pPr>
              <w:pStyle w:val="TableText"/>
              <w:cnfStyle w:val="100000000000" w:firstRow="1" w:lastRow="0" w:firstColumn="0" w:lastColumn="0" w:oddVBand="0" w:evenVBand="0" w:oddHBand="0" w:evenHBand="0" w:firstRowFirstColumn="0" w:firstRowLastColumn="0" w:lastRowFirstColumn="0" w:lastRowLastColumn="0"/>
              <w:rPr>
                <w:rStyle w:val="Bold"/>
              </w:rPr>
            </w:pPr>
            <w:r w:rsidRPr="006F3CF5">
              <w:rPr>
                <w:rStyle w:val="Bold"/>
              </w:rPr>
              <w:t>30 June 2018 Fixed term and casual Number (headcount)</w:t>
            </w:r>
          </w:p>
        </w:tc>
        <w:tc>
          <w:tcPr>
            <w:tcW w:w="350" w:type="pct"/>
          </w:tcPr>
          <w:p w14:paraId="03049C61" w14:textId="1C79C199" w:rsidR="00D270C2" w:rsidRPr="005F7AD7" w:rsidRDefault="00D270C2" w:rsidP="005F7AD7">
            <w:pPr>
              <w:pStyle w:val="TableText"/>
              <w:cnfStyle w:val="100000000000" w:firstRow="1" w:lastRow="0" w:firstColumn="0" w:lastColumn="0" w:oddVBand="0" w:evenVBand="0" w:oddHBand="0" w:evenHBand="0" w:firstRowFirstColumn="0" w:firstRowLastColumn="0" w:lastRowFirstColumn="0" w:lastRowLastColumn="0"/>
              <w:rPr>
                <w:rStyle w:val="Bold"/>
              </w:rPr>
            </w:pPr>
            <w:r w:rsidRPr="006F3CF5">
              <w:rPr>
                <w:rStyle w:val="Bold"/>
              </w:rPr>
              <w:t>30 June 2018 Fixed term and casual FTE</w:t>
            </w:r>
          </w:p>
        </w:tc>
        <w:tc>
          <w:tcPr>
            <w:tcW w:w="341" w:type="pct"/>
          </w:tcPr>
          <w:p w14:paraId="62EFDE86" w14:textId="0604D3A4" w:rsidR="00D270C2" w:rsidRPr="005F7AD7" w:rsidRDefault="00D270C2" w:rsidP="005F7AD7">
            <w:pPr>
              <w:pStyle w:val="TableText"/>
              <w:cnfStyle w:val="100000000000" w:firstRow="1" w:lastRow="0" w:firstColumn="0" w:lastColumn="0" w:oddVBand="0" w:evenVBand="0" w:oddHBand="0" w:evenHBand="0" w:firstRowFirstColumn="0" w:firstRowLastColumn="0" w:lastRowFirstColumn="0" w:lastRowLastColumn="0"/>
              <w:rPr>
                <w:rStyle w:val="Bold"/>
              </w:rPr>
            </w:pPr>
            <w:r w:rsidRPr="006F3CF5">
              <w:rPr>
                <w:rStyle w:val="Bold"/>
              </w:rPr>
              <w:t xml:space="preserve">30 June 2019 All Employees Number (headcount) </w:t>
            </w:r>
          </w:p>
        </w:tc>
        <w:tc>
          <w:tcPr>
            <w:tcW w:w="312" w:type="pct"/>
          </w:tcPr>
          <w:p w14:paraId="273897BF" w14:textId="0237F1E1" w:rsidR="00D270C2" w:rsidRPr="005F7AD7" w:rsidRDefault="00D270C2" w:rsidP="005F7AD7">
            <w:pPr>
              <w:pStyle w:val="TableText"/>
              <w:cnfStyle w:val="100000000000" w:firstRow="1" w:lastRow="0" w:firstColumn="0" w:lastColumn="0" w:oddVBand="0" w:evenVBand="0" w:oddHBand="0" w:evenHBand="0" w:firstRowFirstColumn="0" w:firstRowLastColumn="0" w:lastRowFirstColumn="0" w:lastRowLastColumn="0"/>
              <w:rPr>
                <w:rStyle w:val="Bold"/>
              </w:rPr>
            </w:pPr>
            <w:r w:rsidRPr="006F3CF5">
              <w:rPr>
                <w:rStyle w:val="Bold"/>
              </w:rPr>
              <w:t>30 June 2019 All Employees FTE</w:t>
            </w:r>
          </w:p>
        </w:tc>
        <w:tc>
          <w:tcPr>
            <w:tcW w:w="313" w:type="pct"/>
          </w:tcPr>
          <w:p w14:paraId="4122356E" w14:textId="3746FA2A" w:rsidR="00D270C2" w:rsidRPr="005F7AD7" w:rsidRDefault="00D270C2" w:rsidP="005F7AD7">
            <w:pPr>
              <w:pStyle w:val="TableText"/>
              <w:cnfStyle w:val="100000000000" w:firstRow="1" w:lastRow="0" w:firstColumn="0" w:lastColumn="0" w:oddVBand="0" w:evenVBand="0" w:oddHBand="0" w:evenHBand="0" w:firstRowFirstColumn="0" w:firstRowLastColumn="0" w:lastRowFirstColumn="0" w:lastRowLastColumn="0"/>
              <w:rPr>
                <w:rStyle w:val="Bold"/>
              </w:rPr>
            </w:pPr>
            <w:r w:rsidRPr="006F3CF5">
              <w:rPr>
                <w:rStyle w:val="Bold"/>
              </w:rPr>
              <w:t>30 June 2019 Ongoing Full-time</w:t>
            </w:r>
            <w:r w:rsidRPr="006F3CF5">
              <w:rPr>
                <w:rStyle w:val="Bold"/>
              </w:rPr>
              <w:br/>
              <w:t>(headcount)</w:t>
            </w:r>
          </w:p>
        </w:tc>
        <w:tc>
          <w:tcPr>
            <w:tcW w:w="362" w:type="pct"/>
          </w:tcPr>
          <w:p w14:paraId="58689BE5" w14:textId="38F7E44B" w:rsidR="00D270C2" w:rsidRPr="005F7AD7" w:rsidRDefault="00D270C2" w:rsidP="005F7AD7">
            <w:pPr>
              <w:pStyle w:val="TableText"/>
              <w:cnfStyle w:val="100000000000" w:firstRow="1" w:lastRow="0" w:firstColumn="0" w:lastColumn="0" w:oddVBand="0" w:evenVBand="0" w:oddHBand="0" w:evenHBand="0" w:firstRowFirstColumn="0" w:firstRowLastColumn="0" w:lastRowFirstColumn="0" w:lastRowLastColumn="0"/>
              <w:rPr>
                <w:rStyle w:val="Bold"/>
              </w:rPr>
            </w:pPr>
            <w:r w:rsidRPr="006F3CF5">
              <w:rPr>
                <w:rStyle w:val="Bold"/>
              </w:rPr>
              <w:t>30 June 2019 Ongoing Part-time</w:t>
            </w:r>
            <w:r w:rsidRPr="006F3CF5">
              <w:rPr>
                <w:rStyle w:val="Bold"/>
              </w:rPr>
              <w:br/>
              <w:t>(headcount)</w:t>
            </w:r>
          </w:p>
        </w:tc>
        <w:tc>
          <w:tcPr>
            <w:tcW w:w="329" w:type="pct"/>
          </w:tcPr>
          <w:p w14:paraId="40317F5A" w14:textId="18FDE338" w:rsidR="00D270C2" w:rsidRPr="005F7AD7" w:rsidRDefault="00D270C2" w:rsidP="005F7AD7">
            <w:pPr>
              <w:pStyle w:val="TableText"/>
              <w:cnfStyle w:val="100000000000" w:firstRow="1" w:lastRow="0" w:firstColumn="0" w:lastColumn="0" w:oddVBand="0" w:evenVBand="0" w:oddHBand="0" w:evenHBand="0" w:firstRowFirstColumn="0" w:firstRowLastColumn="0" w:lastRowFirstColumn="0" w:lastRowLastColumn="0"/>
              <w:rPr>
                <w:rStyle w:val="Bold"/>
              </w:rPr>
            </w:pPr>
            <w:r w:rsidRPr="006F3CF5">
              <w:rPr>
                <w:rStyle w:val="Bold"/>
              </w:rPr>
              <w:t>30 June 2019 Ongoing</w:t>
            </w:r>
            <w:r>
              <w:rPr>
                <w:rStyle w:val="Bold"/>
              </w:rPr>
              <w:br/>
            </w:r>
            <w:r w:rsidRPr="006F3CF5">
              <w:rPr>
                <w:rStyle w:val="Bold"/>
              </w:rPr>
              <w:t>FTE</w:t>
            </w:r>
          </w:p>
        </w:tc>
        <w:tc>
          <w:tcPr>
            <w:tcW w:w="329" w:type="pct"/>
          </w:tcPr>
          <w:p w14:paraId="45EF6D65" w14:textId="5F02AA3E" w:rsidR="00D270C2" w:rsidRPr="005F7AD7" w:rsidRDefault="00D270C2" w:rsidP="005F7AD7">
            <w:pPr>
              <w:pStyle w:val="TableText"/>
              <w:cnfStyle w:val="100000000000" w:firstRow="1" w:lastRow="0" w:firstColumn="0" w:lastColumn="0" w:oddVBand="0" w:evenVBand="0" w:oddHBand="0" w:evenHBand="0" w:firstRowFirstColumn="0" w:firstRowLastColumn="0" w:lastRowFirstColumn="0" w:lastRowLastColumn="0"/>
              <w:rPr>
                <w:rStyle w:val="Bold"/>
              </w:rPr>
            </w:pPr>
            <w:r w:rsidRPr="006F3CF5">
              <w:rPr>
                <w:rStyle w:val="Bold"/>
              </w:rPr>
              <w:t>30 June 2019 Fixed term and casual Number (headcount)</w:t>
            </w:r>
          </w:p>
        </w:tc>
        <w:tc>
          <w:tcPr>
            <w:tcW w:w="327" w:type="pct"/>
          </w:tcPr>
          <w:p w14:paraId="0D44A365" w14:textId="0449F0A2" w:rsidR="00D270C2" w:rsidRPr="005F7AD7" w:rsidRDefault="00D270C2" w:rsidP="005F7AD7">
            <w:pPr>
              <w:pStyle w:val="TableText"/>
              <w:cnfStyle w:val="100000000000" w:firstRow="1" w:lastRow="0" w:firstColumn="0" w:lastColumn="0" w:oddVBand="0" w:evenVBand="0" w:oddHBand="0" w:evenHBand="0" w:firstRowFirstColumn="0" w:firstRowLastColumn="0" w:lastRowFirstColumn="0" w:lastRowLastColumn="0"/>
              <w:rPr>
                <w:rStyle w:val="Bold"/>
              </w:rPr>
            </w:pPr>
            <w:r w:rsidRPr="006F3CF5">
              <w:rPr>
                <w:rStyle w:val="Bold"/>
              </w:rPr>
              <w:t>30 June 2019 Fixed term and casual FTE</w:t>
            </w:r>
          </w:p>
        </w:tc>
      </w:tr>
      <w:bookmarkEnd w:id="101"/>
      <w:tr w:rsidR="00D270C2" w:rsidRPr="003B5B23" w14:paraId="19A95488" w14:textId="77777777" w:rsidTr="00892F2C">
        <w:tc>
          <w:tcPr>
            <w:cnfStyle w:val="001000000000" w:firstRow="0" w:lastRow="0" w:firstColumn="1" w:lastColumn="0" w:oddVBand="0" w:evenVBand="0" w:oddHBand="0" w:evenHBand="0" w:firstRowFirstColumn="0" w:firstRowLastColumn="0" w:lastRowFirstColumn="0" w:lastRowLastColumn="0"/>
            <w:tcW w:w="329" w:type="pct"/>
          </w:tcPr>
          <w:p w14:paraId="5F872A23" w14:textId="33F389F6" w:rsidR="00D270C2" w:rsidRPr="003B5B23" w:rsidRDefault="00D270C2" w:rsidP="00D270C2">
            <w:pPr>
              <w:rPr>
                <w:sz w:val="18"/>
                <w:szCs w:val="18"/>
              </w:rPr>
            </w:pPr>
            <w:r w:rsidRPr="003B5B23">
              <w:rPr>
                <w:sz w:val="18"/>
                <w:szCs w:val="18"/>
              </w:rPr>
              <w:t>Under 25</w:t>
            </w:r>
          </w:p>
        </w:tc>
        <w:tc>
          <w:tcPr>
            <w:tcW w:w="329" w:type="pct"/>
          </w:tcPr>
          <w:p w14:paraId="5F687886" w14:textId="4474E844"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209</w:t>
            </w:r>
          </w:p>
        </w:tc>
        <w:tc>
          <w:tcPr>
            <w:tcW w:w="330" w:type="pct"/>
          </w:tcPr>
          <w:p w14:paraId="45E49787" w14:textId="53FF4C66"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205.4</w:t>
            </w:r>
          </w:p>
        </w:tc>
        <w:tc>
          <w:tcPr>
            <w:tcW w:w="362" w:type="pct"/>
          </w:tcPr>
          <w:p w14:paraId="6D95F0A1" w14:textId="0422BAC7"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161</w:t>
            </w:r>
          </w:p>
        </w:tc>
        <w:tc>
          <w:tcPr>
            <w:tcW w:w="329" w:type="pct"/>
          </w:tcPr>
          <w:p w14:paraId="2C3D417B" w14:textId="43640FFA"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2</w:t>
            </w:r>
          </w:p>
        </w:tc>
        <w:tc>
          <w:tcPr>
            <w:tcW w:w="329" w:type="pct"/>
          </w:tcPr>
          <w:p w14:paraId="4505E23A" w14:textId="70C5BFAF"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161.9</w:t>
            </w:r>
          </w:p>
        </w:tc>
        <w:tc>
          <w:tcPr>
            <w:tcW w:w="329" w:type="pct"/>
          </w:tcPr>
          <w:p w14:paraId="0DC49D0C" w14:textId="6D57A2EB"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46</w:t>
            </w:r>
          </w:p>
        </w:tc>
        <w:tc>
          <w:tcPr>
            <w:tcW w:w="350" w:type="pct"/>
          </w:tcPr>
          <w:p w14:paraId="4AC97DE5" w14:textId="5612056F"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43.5</w:t>
            </w:r>
          </w:p>
        </w:tc>
        <w:tc>
          <w:tcPr>
            <w:tcW w:w="341" w:type="pct"/>
          </w:tcPr>
          <w:p w14:paraId="2EEF9E4C" w14:textId="0C675B1A"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219</w:t>
            </w:r>
          </w:p>
        </w:tc>
        <w:tc>
          <w:tcPr>
            <w:tcW w:w="312" w:type="pct"/>
          </w:tcPr>
          <w:p w14:paraId="399896DC" w14:textId="741EBDDF"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213.2</w:t>
            </w:r>
          </w:p>
        </w:tc>
        <w:tc>
          <w:tcPr>
            <w:tcW w:w="313" w:type="pct"/>
          </w:tcPr>
          <w:p w14:paraId="2DE05A2D" w14:textId="5A671483"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171</w:t>
            </w:r>
          </w:p>
        </w:tc>
        <w:tc>
          <w:tcPr>
            <w:tcW w:w="362" w:type="pct"/>
          </w:tcPr>
          <w:p w14:paraId="12F04B8A" w14:textId="3F8AD336"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2</w:t>
            </w:r>
          </w:p>
        </w:tc>
        <w:tc>
          <w:tcPr>
            <w:tcW w:w="329" w:type="pct"/>
          </w:tcPr>
          <w:p w14:paraId="278EA2C9" w14:textId="4BD58E7E"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172.3</w:t>
            </w:r>
          </w:p>
        </w:tc>
        <w:tc>
          <w:tcPr>
            <w:tcW w:w="329" w:type="pct"/>
          </w:tcPr>
          <w:p w14:paraId="2607AE98" w14:textId="5AC84360"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46</w:t>
            </w:r>
          </w:p>
        </w:tc>
        <w:tc>
          <w:tcPr>
            <w:tcW w:w="327" w:type="pct"/>
          </w:tcPr>
          <w:p w14:paraId="0FC1D231" w14:textId="4FCD9E47"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40.9</w:t>
            </w:r>
          </w:p>
        </w:tc>
      </w:tr>
      <w:tr w:rsidR="00D270C2" w:rsidRPr="003B5B23" w14:paraId="6A135A29" w14:textId="77777777" w:rsidTr="00892F2C">
        <w:tc>
          <w:tcPr>
            <w:cnfStyle w:val="001000000000" w:firstRow="0" w:lastRow="0" w:firstColumn="1" w:lastColumn="0" w:oddVBand="0" w:evenVBand="0" w:oddHBand="0" w:evenHBand="0" w:firstRowFirstColumn="0" w:firstRowLastColumn="0" w:lastRowFirstColumn="0" w:lastRowLastColumn="0"/>
            <w:tcW w:w="329" w:type="pct"/>
          </w:tcPr>
          <w:p w14:paraId="6FB22DA8" w14:textId="2100705F" w:rsidR="00D270C2" w:rsidRPr="003B5B23" w:rsidRDefault="00D270C2" w:rsidP="00D270C2">
            <w:pPr>
              <w:rPr>
                <w:sz w:val="18"/>
                <w:szCs w:val="18"/>
              </w:rPr>
            </w:pPr>
            <w:r w:rsidRPr="003B5B23">
              <w:rPr>
                <w:sz w:val="18"/>
                <w:szCs w:val="18"/>
              </w:rPr>
              <w:t>25-34</w:t>
            </w:r>
          </w:p>
        </w:tc>
        <w:tc>
          <w:tcPr>
            <w:tcW w:w="329" w:type="pct"/>
          </w:tcPr>
          <w:p w14:paraId="218E7EAB" w14:textId="1E3DF2EB"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705</w:t>
            </w:r>
          </w:p>
        </w:tc>
        <w:tc>
          <w:tcPr>
            <w:tcW w:w="330" w:type="pct"/>
          </w:tcPr>
          <w:p w14:paraId="729E2AAD" w14:textId="499CF524"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677.9</w:t>
            </w:r>
          </w:p>
        </w:tc>
        <w:tc>
          <w:tcPr>
            <w:tcW w:w="362" w:type="pct"/>
          </w:tcPr>
          <w:p w14:paraId="38D836C5" w14:textId="257542C4"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457</w:t>
            </w:r>
          </w:p>
        </w:tc>
        <w:tc>
          <w:tcPr>
            <w:tcW w:w="329" w:type="pct"/>
          </w:tcPr>
          <w:p w14:paraId="59B9EA39" w14:textId="1E8F2722"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55</w:t>
            </w:r>
          </w:p>
        </w:tc>
        <w:tc>
          <w:tcPr>
            <w:tcW w:w="329" w:type="pct"/>
          </w:tcPr>
          <w:p w14:paraId="4C5B718F" w14:textId="74DCF33A"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488.1</w:t>
            </w:r>
          </w:p>
        </w:tc>
        <w:tc>
          <w:tcPr>
            <w:tcW w:w="329" w:type="pct"/>
          </w:tcPr>
          <w:p w14:paraId="6B206785" w14:textId="5B6BFAE5"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193</w:t>
            </w:r>
          </w:p>
        </w:tc>
        <w:tc>
          <w:tcPr>
            <w:tcW w:w="350" w:type="pct"/>
          </w:tcPr>
          <w:p w14:paraId="55303AB9" w14:textId="588502B9"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189.8</w:t>
            </w:r>
          </w:p>
        </w:tc>
        <w:tc>
          <w:tcPr>
            <w:tcW w:w="341" w:type="pct"/>
          </w:tcPr>
          <w:p w14:paraId="3649AA24" w14:textId="01C663C1"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788</w:t>
            </w:r>
          </w:p>
        </w:tc>
        <w:tc>
          <w:tcPr>
            <w:tcW w:w="312" w:type="pct"/>
          </w:tcPr>
          <w:p w14:paraId="4311063D" w14:textId="32ED8FD9"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757.9</w:t>
            </w:r>
          </w:p>
        </w:tc>
        <w:tc>
          <w:tcPr>
            <w:tcW w:w="313" w:type="pct"/>
          </w:tcPr>
          <w:p w14:paraId="7F291FDB" w14:textId="5EB43C2B"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519</w:t>
            </w:r>
          </w:p>
        </w:tc>
        <w:tc>
          <w:tcPr>
            <w:tcW w:w="362" w:type="pct"/>
          </w:tcPr>
          <w:p w14:paraId="67B8229F" w14:textId="43752147"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61</w:t>
            </w:r>
          </w:p>
        </w:tc>
        <w:tc>
          <w:tcPr>
            <w:tcW w:w="329" w:type="pct"/>
          </w:tcPr>
          <w:p w14:paraId="1E151697" w14:textId="7F8A6A98"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554.7</w:t>
            </w:r>
          </w:p>
        </w:tc>
        <w:tc>
          <w:tcPr>
            <w:tcW w:w="329" w:type="pct"/>
          </w:tcPr>
          <w:p w14:paraId="2A1056C1" w14:textId="7C284632"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208</w:t>
            </w:r>
          </w:p>
        </w:tc>
        <w:tc>
          <w:tcPr>
            <w:tcW w:w="327" w:type="pct"/>
          </w:tcPr>
          <w:p w14:paraId="4FDCF0EB" w14:textId="3019EB78"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203.2</w:t>
            </w:r>
          </w:p>
        </w:tc>
      </w:tr>
      <w:tr w:rsidR="00D270C2" w:rsidRPr="003B5B23" w14:paraId="13A4DE06" w14:textId="77777777" w:rsidTr="00892F2C">
        <w:tc>
          <w:tcPr>
            <w:cnfStyle w:val="001000000000" w:firstRow="0" w:lastRow="0" w:firstColumn="1" w:lastColumn="0" w:oddVBand="0" w:evenVBand="0" w:oddHBand="0" w:evenHBand="0" w:firstRowFirstColumn="0" w:firstRowLastColumn="0" w:lastRowFirstColumn="0" w:lastRowLastColumn="0"/>
            <w:tcW w:w="329" w:type="pct"/>
          </w:tcPr>
          <w:p w14:paraId="66723539" w14:textId="28E3A35C" w:rsidR="00D270C2" w:rsidRPr="003B5B23" w:rsidRDefault="00D270C2" w:rsidP="00D270C2">
            <w:pPr>
              <w:rPr>
                <w:sz w:val="18"/>
                <w:szCs w:val="18"/>
              </w:rPr>
            </w:pPr>
            <w:r w:rsidRPr="003B5B23">
              <w:rPr>
                <w:sz w:val="18"/>
                <w:szCs w:val="18"/>
              </w:rPr>
              <w:t>35-44</w:t>
            </w:r>
          </w:p>
        </w:tc>
        <w:tc>
          <w:tcPr>
            <w:tcW w:w="329" w:type="pct"/>
          </w:tcPr>
          <w:p w14:paraId="4670C23E" w14:textId="6D6B2572"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404</w:t>
            </w:r>
          </w:p>
        </w:tc>
        <w:tc>
          <w:tcPr>
            <w:tcW w:w="330" w:type="pct"/>
          </w:tcPr>
          <w:p w14:paraId="6ED8ABFF" w14:textId="428871DD"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367.4</w:t>
            </w:r>
          </w:p>
        </w:tc>
        <w:tc>
          <w:tcPr>
            <w:tcW w:w="362" w:type="pct"/>
          </w:tcPr>
          <w:p w14:paraId="094B4FEC" w14:textId="0784F10C"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262</w:t>
            </w:r>
          </w:p>
        </w:tc>
        <w:tc>
          <w:tcPr>
            <w:tcW w:w="329" w:type="pct"/>
          </w:tcPr>
          <w:p w14:paraId="2945D4FF" w14:textId="122010F6"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94</w:t>
            </w:r>
          </w:p>
        </w:tc>
        <w:tc>
          <w:tcPr>
            <w:tcW w:w="329" w:type="pct"/>
          </w:tcPr>
          <w:p w14:paraId="77090051" w14:textId="7337584C"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322.3</w:t>
            </w:r>
          </w:p>
        </w:tc>
        <w:tc>
          <w:tcPr>
            <w:tcW w:w="329" w:type="pct"/>
          </w:tcPr>
          <w:p w14:paraId="2F5E20C8" w14:textId="2D435EE3"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48</w:t>
            </w:r>
          </w:p>
        </w:tc>
        <w:tc>
          <w:tcPr>
            <w:tcW w:w="350" w:type="pct"/>
          </w:tcPr>
          <w:p w14:paraId="491C6E26" w14:textId="0C9BE6EF"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45.1</w:t>
            </w:r>
          </w:p>
        </w:tc>
        <w:tc>
          <w:tcPr>
            <w:tcW w:w="341" w:type="pct"/>
          </w:tcPr>
          <w:p w14:paraId="62BA8B4F" w14:textId="53F728B4"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451</w:t>
            </w:r>
          </w:p>
        </w:tc>
        <w:tc>
          <w:tcPr>
            <w:tcW w:w="312" w:type="pct"/>
          </w:tcPr>
          <w:p w14:paraId="297F37EF" w14:textId="4BE15EFA"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408.7</w:t>
            </w:r>
          </w:p>
        </w:tc>
        <w:tc>
          <w:tcPr>
            <w:tcW w:w="313" w:type="pct"/>
          </w:tcPr>
          <w:p w14:paraId="10918453" w14:textId="200571A4"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286</w:t>
            </w:r>
          </w:p>
        </w:tc>
        <w:tc>
          <w:tcPr>
            <w:tcW w:w="362" w:type="pct"/>
          </w:tcPr>
          <w:p w14:paraId="398E15FB" w14:textId="0BE56BBC"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103</w:t>
            </w:r>
          </w:p>
        </w:tc>
        <w:tc>
          <w:tcPr>
            <w:tcW w:w="329" w:type="pct"/>
          </w:tcPr>
          <w:p w14:paraId="1AEE1002" w14:textId="7B62C5E3"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350.1</w:t>
            </w:r>
          </w:p>
        </w:tc>
        <w:tc>
          <w:tcPr>
            <w:tcW w:w="329" w:type="pct"/>
          </w:tcPr>
          <w:p w14:paraId="39E8DDB1" w14:textId="174E9752"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62</w:t>
            </w:r>
          </w:p>
        </w:tc>
        <w:tc>
          <w:tcPr>
            <w:tcW w:w="327" w:type="pct"/>
          </w:tcPr>
          <w:p w14:paraId="358D9549" w14:textId="3D0FD006"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58.6</w:t>
            </w:r>
          </w:p>
        </w:tc>
      </w:tr>
      <w:tr w:rsidR="00D270C2" w:rsidRPr="003B5B23" w14:paraId="59335622" w14:textId="77777777" w:rsidTr="00892F2C">
        <w:tc>
          <w:tcPr>
            <w:cnfStyle w:val="001000000000" w:firstRow="0" w:lastRow="0" w:firstColumn="1" w:lastColumn="0" w:oddVBand="0" w:evenVBand="0" w:oddHBand="0" w:evenHBand="0" w:firstRowFirstColumn="0" w:firstRowLastColumn="0" w:lastRowFirstColumn="0" w:lastRowLastColumn="0"/>
            <w:tcW w:w="329" w:type="pct"/>
          </w:tcPr>
          <w:p w14:paraId="2B73098E" w14:textId="3FFED8C3" w:rsidR="00D270C2" w:rsidRPr="003B5B23" w:rsidRDefault="00D270C2" w:rsidP="00D270C2">
            <w:pPr>
              <w:rPr>
                <w:sz w:val="18"/>
                <w:szCs w:val="18"/>
              </w:rPr>
            </w:pPr>
            <w:r w:rsidRPr="003B5B23">
              <w:rPr>
                <w:sz w:val="18"/>
                <w:szCs w:val="18"/>
              </w:rPr>
              <w:t>45-54</w:t>
            </w:r>
          </w:p>
        </w:tc>
        <w:tc>
          <w:tcPr>
            <w:tcW w:w="329" w:type="pct"/>
          </w:tcPr>
          <w:p w14:paraId="774267D8" w14:textId="22AC489A"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331</w:t>
            </w:r>
          </w:p>
        </w:tc>
        <w:tc>
          <w:tcPr>
            <w:tcW w:w="330" w:type="pct"/>
          </w:tcPr>
          <w:p w14:paraId="4996D2D0" w14:textId="466A0E4B"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307</w:t>
            </w:r>
          </w:p>
        </w:tc>
        <w:tc>
          <w:tcPr>
            <w:tcW w:w="362" w:type="pct"/>
          </w:tcPr>
          <w:p w14:paraId="3A224D74" w14:textId="6DB31E9F"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240</w:t>
            </w:r>
          </w:p>
        </w:tc>
        <w:tc>
          <w:tcPr>
            <w:tcW w:w="329" w:type="pct"/>
          </w:tcPr>
          <w:p w14:paraId="51023774" w14:textId="0BAAAFA1"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62</w:t>
            </w:r>
          </w:p>
        </w:tc>
        <w:tc>
          <w:tcPr>
            <w:tcW w:w="329" w:type="pct"/>
          </w:tcPr>
          <w:p w14:paraId="5D162E96" w14:textId="2E205C53"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280</w:t>
            </w:r>
          </w:p>
        </w:tc>
        <w:tc>
          <w:tcPr>
            <w:tcW w:w="329" w:type="pct"/>
          </w:tcPr>
          <w:p w14:paraId="37061B57" w14:textId="2A82B5C5"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29</w:t>
            </w:r>
          </w:p>
        </w:tc>
        <w:tc>
          <w:tcPr>
            <w:tcW w:w="350" w:type="pct"/>
          </w:tcPr>
          <w:p w14:paraId="0053B333" w14:textId="73840355"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27</w:t>
            </w:r>
          </w:p>
        </w:tc>
        <w:tc>
          <w:tcPr>
            <w:tcW w:w="341" w:type="pct"/>
          </w:tcPr>
          <w:p w14:paraId="260E4FCB" w14:textId="2A80B9A2"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355</w:t>
            </w:r>
          </w:p>
        </w:tc>
        <w:tc>
          <w:tcPr>
            <w:tcW w:w="312" w:type="pct"/>
          </w:tcPr>
          <w:p w14:paraId="0E17F54B" w14:textId="275E491B"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330.5</w:t>
            </w:r>
          </w:p>
        </w:tc>
        <w:tc>
          <w:tcPr>
            <w:tcW w:w="313" w:type="pct"/>
          </w:tcPr>
          <w:p w14:paraId="4829F83E" w14:textId="67274EB3"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243</w:t>
            </w:r>
          </w:p>
        </w:tc>
        <w:tc>
          <w:tcPr>
            <w:tcW w:w="362" w:type="pct"/>
          </w:tcPr>
          <w:p w14:paraId="0D252CA2" w14:textId="6A030436"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65</w:t>
            </w:r>
          </w:p>
        </w:tc>
        <w:tc>
          <w:tcPr>
            <w:tcW w:w="329" w:type="pct"/>
          </w:tcPr>
          <w:p w14:paraId="662DE89D" w14:textId="10C58DFF"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286.2</w:t>
            </w:r>
          </w:p>
        </w:tc>
        <w:tc>
          <w:tcPr>
            <w:tcW w:w="329" w:type="pct"/>
          </w:tcPr>
          <w:p w14:paraId="0A41BDDC" w14:textId="05E52537"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47</w:t>
            </w:r>
          </w:p>
        </w:tc>
        <w:tc>
          <w:tcPr>
            <w:tcW w:w="327" w:type="pct"/>
          </w:tcPr>
          <w:p w14:paraId="171D46D7" w14:textId="42D15D96"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44.3</w:t>
            </w:r>
          </w:p>
        </w:tc>
      </w:tr>
      <w:tr w:rsidR="00D270C2" w:rsidRPr="003B5B23" w14:paraId="0144BE59" w14:textId="77777777" w:rsidTr="00892F2C">
        <w:tc>
          <w:tcPr>
            <w:cnfStyle w:val="001000000000" w:firstRow="0" w:lastRow="0" w:firstColumn="1" w:lastColumn="0" w:oddVBand="0" w:evenVBand="0" w:oddHBand="0" w:evenHBand="0" w:firstRowFirstColumn="0" w:firstRowLastColumn="0" w:lastRowFirstColumn="0" w:lastRowLastColumn="0"/>
            <w:tcW w:w="329" w:type="pct"/>
          </w:tcPr>
          <w:p w14:paraId="145B058A" w14:textId="2ECE9099" w:rsidR="00D270C2" w:rsidRPr="003B5B23" w:rsidRDefault="00D270C2" w:rsidP="00D270C2">
            <w:pPr>
              <w:rPr>
                <w:sz w:val="18"/>
                <w:szCs w:val="18"/>
              </w:rPr>
            </w:pPr>
            <w:r w:rsidRPr="003B5B23">
              <w:rPr>
                <w:sz w:val="18"/>
                <w:szCs w:val="18"/>
              </w:rPr>
              <w:t>55-64</w:t>
            </w:r>
          </w:p>
        </w:tc>
        <w:tc>
          <w:tcPr>
            <w:tcW w:w="329" w:type="pct"/>
          </w:tcPr>
          <w:p w14:paraId="02F04BF0" w14:textId="75001C94"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247</w:t>
            </w:r>
          </w:p>
        </w:tc>
        <w:tc>
          <w:tcPr>
            <w:tcW w:w="330" w:type="pct"/>
          </w:tcPr>
          <w:p w14:paraId="579DF0A1" w14:textId="205558D9"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233.6</w:t>
            </w:r>
          </w:p>
        </w:tc>
        <w:tc>
          <w:tcPr>
            <w:tcW w:w="362" w:type="pct"/>
          </w:tcPr>
          <w:p w14:paraId="61254467" w14:textId="053E32B6"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189</w:t>
            </w:r>
          </w:p>
        </w:tc>
        <w:tc>
          <w:tcPr>
            <w:tcW w:w="329" w:type="pct"/>
          </w:tcPr>
          <w:p w14:paraId="6DBE142F" w14:textId="3E2C143C"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39</w:t>
            </w:r>
          </w:p>
        </w:tc>
        <w:tc>
          <w:tcPr>
            <w:tcW w:w="329" w:type="pct"/>
          </w:tcPr>
          <w:p w14:paraId="30193713" w14:textId="3C110A67"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216</w:t>
            </w:r>
          </w:p>
        </w:tc>
        <w:tc>
          <w:tcPr>
            <w:tcW w:w="329" w:type="pct"/>
          </w:tcPr>
          <w:p w14:paraId="5262B23C" w14:textId="74C8EBA1"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19</w:t>
            </w:r>
          </w:p>
        </w:tc>
        <w:tc>
          <w:tcPr>
            <w:tcW w:w="350" w:type="pct"/>
          </w:tcPr>
          <w:p w14:paraId="2F5C9BF0" w14:textId="5B047400"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17.6</w:t>
            </w:r>
          </w:p>
        </w:tc>
        <w:tc>
          <w:tcPr>
            <w:tcW w:w="341" w:type="pct"/>
          </w:tcPr>
          <w:p w14:paraId="0ED70E7F" w14:textId="54E30F39"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276</w:t>
            </w:r>
          </w:p>
        </w:tc>
        <w:tc>
          <w:tcPr>
            <w:tcW w:w="312" w:type="pct"/>
          </w:tcPr>
          <w:p w14:paraId="6B53DC7A" w14:textId="25CBD4C7"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258.9</w:t>
            </w:r>
          </w:p>
        </w:tc>
        <w:tc>
          <w:tcPr>
            <w:tcW w:w="313" w:type="pct"/>
          </w:tcPr>
          <w:p w14:paraId="0B3E12F5" w14:textId="17AE8C52"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203</w:t>
            </w:r>
          </w:p>
        </w:tc>
        <w:tc>
          <w:tcPr>
            <w:tcW w:w="362" w:type="pct"/>
          </w:tcPr>
          <w:p w14:paraId="676A045D" w14:textId="1E49D7D8"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44</w:t>
            </w:r>
          </w:p>
        </w:tc>
        <w:tc>
          <w:tcPr>
            <w:tcW w:w="329" w:type="pct"/>
          </w:tcPr>
          <w:p w14:paraId="693648F0" w14:textId="11EA39D6"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231.9</w:t>
            </w:r>
          </w:p>
        </w:tc>
        <w:tc>
          <w:tcPr>
            <w:tcW w:w="329" w:type="pct"/>
          </w:tcPr>
          <w:p w14:paraId="62990144" w14:textId="61B97B57"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29</w:t>
            </w:r>
          </w:p>
        </w:tc>
        <w:tc>
          <w:tcPr>
            <w:tcW w:w="327" w:type="pct"/>
          </w:tcPr>
          <w:p w14:paraId="22D284FE" w14:textId="23BDA614"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27</w:t>
            </w:r>
          </w:p>
        </w:tc>
      </w:tr>
      <w:tr w:rsidR="00D270C2" w:rsidRPr="003B5B23" w14:paraId="2BF47828" w14:textId="77777777" w:rsidTr="00892F2C">
        <w:tc>
          <w:tcPr>
            <w:cnfStyle w:val="001000000000" w:firstRow="0" w:lastRow="0" w:firstColumn="1" w:lastColumn="0" w:oddVBand="0" w:evenVBand="0" w:oddHBand="0" w:evenHBand="0" w:firstRowFirstColumn="0" w:firstRowLastColumn="0" w:lastRowFirstColumn="0" w:lastRowLastColumn="0"/>
            <w:tcW w:w="329" w:type="pct"/>
          </w:tcPr>
          <w:p w14:paraId="3F31D9C3" w14:textId="458E1CAB" w:rsidR="00D270C2" w:rsidRPr="003B5B23" w:rsidRDefault="00D270C2" w:rsidP="00D270C2">
            <w:pPr>
              <w:rPr>
                <w:sz w:val="18"/>
                <w:szCs w:val="18"/>
              </w:rPr>
            </w:pPr>
            <w:r w:rsidRPr="003B5B23">
              <w:rPr>
                <w:sz w:val="18"/>
                <w:szCs w:val="18"/>
              </w:rPr>
              <w:t>Over 64</w:t>
            </w:r>
          </w:p>
        </w:tc>
        <w:tc>
          <w:tcPr>
            <w:tcW w:w="329" w:type="pct"/>
          </w:tcPr>
          <w:p w14:paraId="767BE73A" w14:textId="3D990F34"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78</w:t>
            </w:r>
          </w:p>
        </w:tc>
        <w:tc>
          <w:tcPr>
            <w:tcW w:w="330" w:type="pct"/>
          </w:tcPr>
          <w:p w14:paraId="0A6290AA" w14:textId="33E911BD"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72.1</w:t>
            </w:r>
          </w:p>
        </w:tc>
        <w:tc>
          <w:tcPr>
            <w:tcW w:w="362" w:type="pct"/>
          </w:tcPr>
          <w:p w14:paraId="02546F27" w14:textId="0F5A3CF4"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60</w:t>
            </w:r>
          </w:p>
        </w:tc>
        <w:tc>
          <w:tcPr>
            <w:tcW w:w="329" w:type="pct"/>
          </w:tcPr>
          <w:p w14:paraId="7C38D0C7" w14:textId="13E12673"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12</w:t>
            </w:r>
          </w:p>
        </w:tc>
        <w:tc>
          <w:tcPr>
            <w:tcW w:w="329" w:type="pct"/>
          </w:tcPr>
          <w:p w14:paraId="2AAE698B" w14:textId="3F8CBA08"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66.8</w:t>
            </w:r>
          </w:p>
        </w:tc>
        <w:tc>
          <w:tcPr>
            <w:tcW w:w="329" w:type="pct"/>
          </w:tcPr>
          <w:p w14:paraId="0013BEA9" w14:textId="14C99DD9"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6</w:t>
            </w:r>
          </w:p>
        </w:tc>
        <w:tc>
          <w:tcPr>
            <w:tcW w:w="350" w:type="pct"/>
          </w:tcPr>
          <w:p w14:paraId="1085FF9C" w14:textId="15B9589D"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5.3</w:t>
            </w:r>
          </w:p>
        </w:tc>
        <w:tc>
          <w:tcPr>
            <w:tcW w:w="341" w:type="pct"/>
          </w:tcPr>
          <w:p w14:paraId="7FABCF92" w14:textId="02893D28"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78</w:t>
            </w:r>
          </w:p>
        </w:tc>
        <w:tc>
          <w:tcPr>
            <w:tcW w:w="312" w:type="pct"/>
          </w:tcPr>
          <w:p w14:paraId="7D4721F8" w14:textId="65FBCAE5"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73.4</w:t>
            </w:r>
          </w:p>
        </w:tc>
        <w:tc>
          <w:tcPr>
            <w:tcW w:w="313" w:type="pct"/>
          </w:tcPr>
          <w:p w14:paraId="2CEF208E" w14:textId="07A3A936"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62</w:t>
            </w:r>
          </w:p>
        </w:tc>
        <w:tc>
          <w:tcPr>
            <w:tcW w:w="362" w:type="pct"/>
          </w:tcPr>
          <w:p w14:paraId="6CC0ABFE" w14:textId="2C9F23F5"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8</w:t>
            </w:r>
          </w:p>
        </w:tc>
        <w:tc>
          <w:tcPr>
            <w:tcW w:w="329" w:type="pct"/>
          </w:tcPr>
          <w:p w14:paraId="36932942" w14:textId="70332F57"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66.6</w:t>
            </w:r>
          </w:p>
        </w:tc>
        <w:tc>
          <w:tcPr>
            <w:tcW w:w="329" w:type="pct"/>
          </w:tcPr>
          <w:p w14:paraId="46A297BA" w14:textId="76AC056D"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8</w:t>
            </w:r>
          </w:p>
        </w:tc>
        <w:tc>
          <w:tcPr>
            <w:tcW w:w="327" w:type="pct"/>
          </w:tcPr>
          <w:p w14:paraId="66A390BC" w14:textId="40592B4C" w:rsidR="00D270C2" w:rsidRPr="003B5B23" w:rsidRDefault="00D270C2" w:rsidP="00D270C2">
            <w:pPr>
              <w:cnfStyle w:val="000000000000" w:firstRow="0" w:lastRow="0" w:firstColumn="0" w:lastColumn="0" w:oddVBand="0" w:evenVBand="0" w:oddHBand="0" w:evenHBand="0" w:firstRowFirstColumn="0" w:firstRowLastColumn="0" w:lastRowFirstColumn="0" w:lastRowLastColumn="0"/>
              <w:rPr>
                <w:sz w:val="18"/>
                <w:szCs w:val="18"/>
              </w:rPr>
            </w:pPr>
            <w:r w:rsidRPr="003B5B23">
              <w:rPr>
                <w:sz w:val="18"/>
                <w:szCs w:val="18"/>
              </w:rPr>
              <w:t>6.8</w:t>
            </w:r>
          </w:p>
        </w:tc>
      </w:tr>
    </w:tbl>
    <w:p w14:paraId="69EBE338" w14:textId="66B035F5" w:rsidR="003B5B23" w:rsidRDefault="003B5B23" w:rsidP="006F3CF5">
      <w:pPr>
        <w:pStyle w:val="BodyText"/>
        <w:keepNext/>
      </w:pPr>
      <w:r w:rsidRPr="006F3CF5">
        <w:t>Classification Data</w:t>
      </w:r>
    </w:p>
    <w:tbl>
      <w:tblPr>
        <w:tblStyle w:val="AccessibleTableNumerical"/>
        <w:tblW w:w="5000" w:type="pct"/>
        <w:tblLayout w:type="fixed"/>
        <w:tblLook w:val="06A0" w:firstRow="1" w:lastRow="0" w:firstColumn="1" w:lastColumn="0" w:noHBand="1" w:noVBand="1"/>
      </w:tblPr>
      <w:tblGrid>
        <w:gridCol w:w="1418"/>
        <w:gridCol w:w="1418"/>
        <w:gridCol w:w="1423"/>
        <w:gridCol w:w="1559"/>
        <w:gridCol w:w="1417"/>
        <w:gridCol w:w="1417"/>
        <w:gridCol w:w="1417"/>
        <w:gridCol w:w="1508"/>
        <w:gridCol w:w="1469"/>
        <w:gridCol w:w="1344"/>
        <w:gridCol w:w="1348"/>
        <w:gridCol w:w="1559"/>
        <w:gridCol w:w="1417"/>
        <w:gridCol w:w="1417"/>
        <w:gridCol w:w="1409"/>
      </w:tblGrid>
      <w:tr w:rsidR="00616487" w:rsidRPr="00616487" w14:paraId="3A3BE394" w14:textId="77777777" w:rsidTr="0061648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9" w:type="pct"/>
          </w:tcPr>
          <w:p w14:paraId="658E75A1" w14:textId="34B99C8E" w:rsidR="00616487" w:rsidRPr="00616487" w:rsidRDefault="00616487" w:rsidP="00616487">
            <w:pPr>
              <w:pStyle w:val="TableText"/>
              <w:spacing w:before="0" w:after="0"/>
              <w:rPr>
                <w:sz w:val="18"/>
                <w:szCs w:val="18"/>
              </w:rPr>
            </w:pPr>
            <w:r w:rsidRPr="00616487">
              <w:rPr>
                <w:rStyle w:val="Bold"/>
                <w:sz w:val="18"/>
                <w:szCs w:val="18"/>
              </w:rPr>
              <w:t>Age</w:t>
            </w:r>
          </w:p>
        </w:tc>
        <w:tc>
          <w:tcPr>
            <w:tcW w:w="329" w:type="pct"/>
          </w:tcPr>
          <w:p w14:paraId="254393AE" w14:textId="585F2B22" w:rsidR="00616487" w:rsidRPr="00616487" w:rsidRDefault="00616487" w:rsidP="00616487">
            <w:pPr>
              <w:pStyle w:val="TableText"/>
              <w:spacing w:before="0" w:after="0"/>
              <w:cnfStyle w:val="100000000000" w:firstRow="1" w:lastRow="0" w:firstColumn="0" w:lastColumn="0" w:oddVBand="0" w:evenVBand="0" w:oddHBand="0" w:evenHBand="0" w:firstRowFirstColumn="0" w:firstRowLastColumn="0" w:lastRowFirstColumn="0" w:lastRowLastColumn="0"/>
              <w:rPr>
                <w:rStyle w:val="Bold"/>
                <w:sz w:val="18"/>
                <w:szCs w:val="18"/>
              </w:rPr>
            </w:pPr>
            <w:r w:rsidRPr="00616487">
              <w:rPr>
                <w:rStyle w:val="Bold"/>
                <w:sz w:val="18"/>
                <w:szCs w:val="18"/>
              </w:rPr>
              <w:t>30 June 2018</w:t>
            </w:r>
            <w:r w:rsidRPr="00616487">
              <w:rPr>
                <w:rStyle w:val="Bold"/>
                <w:sz w:val="18"/>
                <w:szCs w:val="18"/>
              </w:rPr>
              <w:br/>
              <w:t>All employees Number (headcount)</w:t>
            </w:r>
          </w:p>
        </w:tc>
        <w:tc>
          <w:tcPr>
            <w:tcW w:w="330" w:type="pct"/>
          </w:tcPr>
          <w:p w14:paraId="2C854D28" w14:textId="550E15B2" w:rsidR="00616487" w:rsidRPr="00616487" w:rsidRDefault="00616487" w:rsidP="00616487">
            <w:pPr>
              <w:pStyle w:val="TableText"/>
              <w:spacing w:before="0" w:after="0"/>
              <w:cnfStyle w:val="100000000000" w:firstRow="1" w:lastRow="0" w:firstColumn="0" w:lastColumn="0" w:oddVBand="0" w:evenVBand="0" w:oddHBand="0" w:evenHBand="0" w:firstRowFirstColumn="0" w:firstRowLastColumn="0" w:lastRowFirstColumn="0" w:lastRowLastColumn="0"/>
              <w:rPr>
                <w:rStyle w:val="Bold"/>
                <w:sz w:val="18"/>
                <w:szCs w:val="18"/>
              </w:rPr>
            </w:pPr>
            <w:r w:rsidRPr="00616487">
              <w:rPr>
                <w:rStyle w:val="Bold"/>
                <w:sz w:val="18"/>
                <w:szCs w:val="18"/>
              </w:rPr>
              <w:t>30 June 2018 All employees FTE</w:t>
            </w:r>
          </w:p>
        </w:tc>
        <w:tc>
          <w:tcPr>
            <w:tcW w:w="362" w:type="pct"/>
          </w:tcPr>
          <w:p w14:paraId="0EF61625" w14:textId="30E93AC6" w:rsidR="00616487" w:rsidRPr="00616487" w:rsidRDefault="00616487" w:rsidP="00616487">
            <w:pPr>
              <w:pStyle w:val="TableText"/>
              <w:spacing w:before="0" w:after="0"/>
              <w:cnfStyle w:val="100000000000" w:firstRow="1" w:lastRow="0" w:firstColumn="0" w:lastColumn="0" w:oddVBand="0" w:evenVBand="0" w:oddHBand="0" w:evenHBand="0" w:firstRowFirstColumn="0" w:firstRowLastColumn="0" w:lastRowFirstColumn="0" w:lastRowLastColumn="0"/>
              <w:rPr>
                <w:rStyle w:val="Bold"/>
                <w:sz w:val="18"/>
                <w:szCs w:val="18"/>
              </w:rPr>
            </w:pPr>
            <w:r w:rsidRPr="00616487">
              <w:rPr>
                <w:rStyle w:val="Bold"/>
                <w:sz w:val="18"/>
                <w:szCs w:val="18"/>
              </w:rPr>
              <w:t>30 June 2018 Ongoing</w:t>
            </w:r>
            <w:r w:rsidRPr="00616487">
              <w:rPr>
                <w:rStyle w:val="Bold"/>
                <w:sz w:val="18"/>
                <w:szCs w:val="18"/>
              </w:rPr>
              <w:br/>
              <w:t>Full-time</w:t>
            </w:r>
            <w:r w:rsidRPr="00616487">
              <w:rPr>
                <w:rStyle w:val="Bold"/>
                <w:sz w:val="18"/>
                <w:szCs w:val="18"/>
              </w:rPr>
              <w:br/>
              <w:t>(headcount)</w:t>
            </w:r>
          </w:p>
        </w:tc>
        <w:tc>
          <w:tcPr>
            <w:tcW w:w="329" w:type="pct"/>
          </w:tcPr>
          <w:p w14:paraId="7C51C25C" w14:textId="26C3ECCF" w:rsidR="00616487" w:rsidRPr="00616487" w:rsidRDefault="00616487" w:rsidP="00616487">
            <w:pPr>
              <w:pStyle w:val="TableText"/>
              <w:spacing w:before="0" w:after="0"/>
              <w:cnfStyle w:val="100000000000" w:firstRow="1" w:lastRow="0" w:firstColumn="0" w:lastColumn="0" w:oddVBand="0" w:evenVBand="0" w:oddHBand="0" w:evenHBand="0" w:firstRowFirstColumn="0" w:firstRowLastColumn="0" w:lastRowFirstColumn="0" w:lastRowLastColumn="0"/>
              <w:rPr>
                <w:rStyle w:val="Bold"/>
                <w:sz w:val="18"/>
                <w:szCs w:val="18"/>
              </w:rPr>
            </w:pPr>
            <w:r w:rsidRPr="00616487">
              <w:rPr>
                <w:rStyle w:val="Bold"/>
                <w:sz w:val="18"/>
                <w:szCs w:val="18"/>
              </w:rPr>
              <w:t>30 June 2018 Ongoing</w:t>
            </w:r>
            <w:r w:rsidRPr="00616487">
              <w:rPr>
                <w:rStyle w:val="Bold"/>
                <w:sz w:val="18"/>
                <w:szCs w:val="18"/>
              </w:rPr>
              <w:br/>
              <w:t>Part-time</w:t>
            </w:r>
            <w:r w:rsidRPr="00616487">
              <w:rPr>
                <w:rStyle w:val="Bold"/>
                <w:sz w:val="18"/>
                <w:szCs w:val="18"/>
              </w:rPr>
              <w:br/>
              <w:t>(headcount)</w:t>
            </w:r>
          </w:p>
        </w:tc>
        <w:tc>
          <w:tcPr>
            <w:tcW w:w="329" w:type="pct"/>
          </w:tcPr>
          <w:p w14:paraId="679A45A5" w14:textId="232642F7" w:rsidR="00616487" w:rsidRPr="00616487" w:rsidRDefault="00616487" w:rsidP="00616487">
            <w:pPr>
              <w:pStyle w:val="TableText"/>
              <w:spacing w:before="0" w:after="0"/>
              <w:cnfStyle w:val="100000000000" w:firstRow="1" w:lastRow="0" w:firstColumn="0" w:lastColumn="0" w:oddVBand="0" w:evenVBand="0" w:oddHBand="0" w:evenHBand="0" w:firstRowFirstColumn="0" w:firstRowLastColumn="0" w:lastRowFirstColumn="0" w:lastRowLastColumn="0"/>
              <w:rPr>
                <w:rStyle w:val="Bold"/>
                <w:sz w:val="18"/>
                <w:szCs w:val="18"/>
              </w:rPr>
            </w:pPr>
            <w:r w:rsidRPr="00616487">
              <w:rPr>
                <w:rStyle w:val="Bold"/>
                <w:sz w:val="18"/>
                <w:szCs w:val="18"/>
              </w:rPr>
              <w:t>30 June 2018 Ongoing</w:t>
            </w:r>
            <w:r w:rsidRPr="00616487">
              <w:rPr>
                <w:rStyle w:val="Bold"/>
                <w:sz w:val="18"/>
                <w:szCs w:val="18"/>
              </w:rPr>
              <w:br/>
              <w:t>FTE</w:t>
            </w:r>
          </w:p>
        </w:tc>
        <w:tc>
          <w:tcPr>
            <w:tcW w:w="329" w:type="pct"/>
          </w:tcPr>
          <w:p w14:paraId="246EBF75" w14:textId="778A1C73" w:rsidR="00616487" w:rsidRPr="00616487" w:rsidRDefault="00616487" w:rsidP="00616487">
            <w:pPr>
              <w:pStyle w:val="TableText"/>
              <w:spacing w:before="0" w:after="0"/>
              <w:cnfStyle w:val="100000000000" w:firstRow="1" w:lastRow="0" w:firstColumn="0" w:lastColumn="0" w:oddVBand="0" w:evenVBand="0" w:oddHBand="0" w:evenHBand="0" w:firstRowFirstColumn="0" w:firstRowLastColumn="0" w:lastRowFirstColumn="0" w:lastRowLastColumn="0"/>
              <w:rPr>
                <w:rStyle w:val="Bold"/>
                <w:sz w:val="18"/>
                <w:szCs w:val="18"/>
              </w:rPr>
            </w:pPr>
            <w:r w:rsidRPr="00616487">
              <w:rPr>
                <w:rStyle w:val="Bold"/>
                <w:sz w:val="18"/>
                <w:szCs w:val="18"/>
              </w:rPr>
              <w:t>30 June 2018 Fixed term and casual Number (headcount)</w:t>
            </w:r>
          </w:p>
        </w:tc>
        <w:tc>
          <w:tcPr>
            <w:tcW w:w="350" w:type="pct"/>
          </w:tcPr>
          <w:p w14:paraId="47B3B04A" w14:textId="2964CA6A" w:rsidR="00616487" w:rsidRPr="00616487" w:rsidRDefault="00616487" w:rsidP="00616487">
            <w:pPr>
              <w:pStyle w:val="TableText"/>
              <w:spacing w:before="0" w:after="0"/>
              <w:cnfStyle w:val="100000000000" w:firstRow="1" w:lastRow="0" w:firstColumn="0" w:lastColumn="0" w:oddVBand="0" w:evenVBand="0" w:oddHBand="0" w:evenHBand="0" w:firstRowFirstColumn="0" w:firstRowLastColumn="0" w:lastRowFirstColumn="0" w:lastRowLastColumn="0"/>
              <w:rPr>
                <w:rStyle w:val="Bold"/>
                <w:sz w:val="18"/>
                <w:szCs w:val="18"/>
              </w:rPr>
            </w:pPr>
            <w:r w:rsidRPr="00616487">
              <w:rPr>
                <w:rStyle w:val="Bold"/>
                <w:sz w:val="18"/>
                <w:szCs w:val="18"/>
              </w:rPr>
              <w:t>30 June 2018 Fixed term and casual FTE</w:t>
            </w:r>
          </w:p>
        </w:tc>
        <w:tc>
          <w:tcPr>
            <w:tcW w:w="341" w:type="pct"/>
          </w:tcPr>
          <w:p w14:paraId="537ED6FB" w14:textId="53925DB9" w:rsidR="00616487" w:rsidRPr="00616487" w:rsidRDefault="00616487" w:rsidP="00616487">
            <w:pPr>
              <w:pStyle w:val="TableText"/>
              <w:spacing w:before="0" w:after="0"/>
              <w:cnfStyle w:val="100000000000" w:firstRow="1" w:lastRow="0" w:firstColumn="0" w:lastColumn="0" w:oddVBand="0" w:evenVBand="0" w:oddHBand="0" w:evenHBand="0" w:firstRowFirstColumn="0" w:firstRowLastColumn="0" w:lastRowFirstColumn="0" w:lastRowLastColumn="0"/>
              <w:rPr>
                <w:rStyle w:val="Bold"/>
                <w:sz w:val="18"/>
                <w:szCs w:val="18"/>
              </w:rPr>
            </w:pPr>
            <w:r w:rsidRPr="00616487">
              <w:rPr>
                <w:rStyle w:val="Bold"/>
                <w:sz w:val="18"/>
                <w:szCs w:val="18"/>
              </w:rPr>
              <w:t xml:space="preserve">30 June 2019 All Employees Number (headcount) </w:t>
            </w:r>
          </w:p>
        </w:tc>
        <w:tc>
          <w:tcPr>
            <w:tcW w:w="312" w:type="pct"/>
          </w:tcPr>
          <w:p w14:paraId="440A3BB1" w14:textId="11CCC085" w:rsidR="00616487" w:rsidRPr="00616487" w:rsidRDefault="00616487" w:rsidP="00616487">
            <w:pPr>
              <w:pStyle w:val="TableText"/>
              <w:spacing w:before="0" w:after="0"/>
              <w:cnfStyle w:val="100000000000" w:firstRow="1" w:lastRow="0" w:firstColumn="0" w:lastColumn="0" w:oddVBand="0" w:evenVBand="0" w:oddHBand="0" w:evenHBand="0" w:firstRowFirstColumn="0" w:firstRowLastColumn="0" w:lastRowFirstColumn="0" w:lastRowLastColumn="0"/>
              <w:rPr>
                <w:rStyle w:val="Bold"/>
                <w:sz w:val="18"/>
                <w:szCs w:val="18"/>
              </w:rPr>
            </w:pPr>
            <w:r w:rsidRPr="00616487">
              <w:rPr>
                <w:rStyle w:val="Bold"/>
                <w:sz w:val="18"/>
                <w:szCs w:val="18"/>
              </w:rPr>
              <w:t>30 June 2019 All Employees FTE</w:t>
            </w:r>
          </w:p>
        </w:tc>
        <w:tc>
          <w:tcPr>
            <w:tcW w:w="313" w:type="pct"/>
          </w:tcPr>
          <w:p w14:paraId="57A0CD57" w14:textId="3456F8EC" w:rsidR="00616487" w:rsidRPr="00616487" w:rsidRDefault="00616487" w:rsidP="00616487">
            <w:pPr>
              <w:pStyle w:val="TableText"/>
              <w:spacing w:before="0" w:after="0"/>
              <w:cnfStyle w:val="100000000000" w:firstRow="1" w:lastRow="0" w:firstColumn="0" w:lastColumn="0" w:oddVBand="0" w:evenVBand="0" w:oddHBand="0" w:evenHBand="0" w:firstRowFirstColumn="0" w:firstRowLastColumn="0" w:lastRowFirstColumn="0" w:lastRowLastColumn="0"/>
              <w:rPr>
                <w:rStyle w:val="Bold"/>
                <w:sz w:val="18"/>
                <w:szCs w:val="18"/>
              </w:rPr>
            </w:pPr>
            <w:r w:rsidRPr="00616487">
              <w:rPr>
                <w:rStyle w:val="Bold"/>
                <w:sz w:val="18"/>
                <w:szCs w:val="18"/>
              </w:rPr>
              <w:t>30 June 2019 Ongoing</w:t>
            </w:r>
            <w:r w:rsidRPr="00616487">
              <w:rPr>
                <w:rStyle w:val="Bold"/>
                <w:sz w:val="18"/>
                <w:szCs w:val="18"/>
              </w:rPr>
              <w:br/>
              <w:t>Full-time</w:t>
            </w:r>
            <w:r w:rsidRPr="00616487">
              <w:rPr>
                <w:rStyle w:val="Bold"/>
                <w:sz w:val="18"/>
                <w:szCs w:val="18"/>
              </w:rPr>
              <w:br/>
              <w:t>(headcount)</w:t>
            </w:r>
          </w:p>
        </w:tc>
        <w:tc>
          <w:tcPr>
            <w:tcW w:w="362" w:type="pct"/>
          </w:tcPr>
          <w:p w14:paraId="4EF26CDA" w14:textId="7A28C0F3" w:rsidR="00616487" w:rsidRPr="00616487" w:rsidRDefault="00616487" w:rsidP="00616487">
            <w:pPr>
              <w:pStyle w:val="TableText"/>
              <w:spacing w:before="0" w:after="0"/>
              <w:cnfStyle w:val="100000000000" w:firstRow="1" w:lastRow="0" w:firstColumn="0" w:lastColumn="0" w:oddVBand="0" w:evenVBand="0" w:oddHBand="0" w:evenHBand="0" w:firstRowFirstColumn="0" w:firstRowLastColumn="0" w:lastRowFirstColumn="0" w:lastRowLastColumn="0"/>
              <w:rPr>
                <w:rStyle w:val="Bold"/>
                <w:sz w:val="18"/>
                <w:szCs w:val="18"/>
              </w:rPr>
            </w:pPr>
            <w:r w:rsidRPr="00616487">
              <w:rPr>
                <w:rStyle w:val="Bold"/>
                <w:sz w:val="18"/>
                <w:szCs w:val="18"/>
              </w:rPr>
              <w:t>30 June 2019 Ongoing</w:t>
            </w:r>
            <w:r w:rsidRPr="00616487">
              <w:rPr>
                <w:rStyle w:val="Bold"/>
                <w:sz w:val="18"/>
                <w:szCs w:val="18"/>
              </w:rPr>
              <w:br/>
              <w:t>Part-time</w:t>
            </w:r>
            <w:r w:rsidRPr="00616487">
              <w:rPr>
                <w:rStyle w:val="Bold"/>
                <w:sz w:val="18"/>
                <w:szCs w:val="18"/>
              </w:rPr>
              <w:br/>
              <w:t>(headcount)</w:t>
            </w:r>
          </w:p>
        </w:tc>
        <w:tc>
          <w:tcPr>
            <w:tcW w:w="329" w:type="pct"/>
          </w:tcPr>
          <w:p w14:paraId="4546D6C3" w14:textId="101D92FD" w:rsidR="00616487" w:rsidRPr="00616487" w:rsidRDefault="00616487" w:rsidP="00616487">
            <w:pPr>
              <w:pStyle w:val="TableText"/>
              <w:spacing w:before="0" w:after="0"/>
              <w:cnfStyle w:val="100000000000" w:firstRow="1" w:lastRow="0" w:firstColumn="0" w:lastColumn="0" w:oddVBand="0" w:evenVBand="0" w:oddHBand="0" w:evenHBand="0" w:firstRowFirstColumn="0" w:firstRowLastColumn="0" w:lastRowFirstColumn="0" w:lastRowLastColumn="0"/>
              <w:rPr>
                <w:rStyle w:val="Bold"/>
                <w:sz w:val="18"/>
                <w:szCs w:val="18"/>
              </w:rPr>
            </w:pPr>
            <w:r w:rsidRPr="00616487">
              <w:rPr>
                <w:rStyle w:val="Bold"/>
                <w:sz w:val="18"/>
                <w:szCs w:val="18"/>
              </w:rPr>
              <w:t>30 June 2019 Ongoing</w:t>
            </w:r>
            <w:r w:rsidRPr="00616487">
              <w:rPr>
                <w:rStyle w:val="Bold"/>
                <w:sz w:val="18"/>
                <w:szCs w:val="18"/>
              </w:rPr>
              <w:br/>
              <w:t>FTE</w:t>
            </w:r>
          </w:p>
        </w:tc>
        <w:tc>
          <w:tcPr>
            <w:tcW w:w="329" w:type="pct"/>
          </w:tcPr>
          <w:p w14:paraId="49A9E270" w14:textId="695877F0" w:rsidR="00616487" w:rsidRPr="00616487" w:rsidRDefault="00616487" w:rsidP="00616487">
            <w:pPr>
              <w:pStyle w:val="TableText"/>
              <w:spacing w:before="0" w:after="0"/>
              <w:cnfStyle w:val="100000000000" w:firstRow="1" w:lastRow="0" w:firstColumn="0" w:lastColumn="0" w:oddVBand="0" w:evenVBand="0" w:oddHBand="0" w:evenHBand="0" w:firstRowFirstColumn="0" w:firstRowLastColumn="0" w:lastRowFirstColumn="0" w:lastRowLastColumn="0"/>
              <w:rPr>
                <w:rStyle w:val="Bold"/>
                <w:sz w:val="18"/>
                <w:szCs w:val="18"/>
              </w:rPr>
            </w:pPr>
            <w:r w:rsidRPr="00616487">
              <w:rPr>
                <w:rStyle w:val="Bold"/>
                <w:sz w:val="18"/>
                <w:szCs w:val="18"/>
              </w:rPr>
              <w:t>30 June 2019 Fixed term and casual Number (headcount)</w:t>
            </w:r>
          </w:p>
        </w:tc>
        <w:tc>
          <w:tcPr>
            <w:tcW w:w="327" w:type="pct"/>
          </w:tcPr>
          <w:p w14:paraId="1560B63C" w14:textId="0C620039" w:rsidR="00616487" w:rsidRPr="00616487" w:rsidRDefault="00616487" w:rsidP="00616487">
            <w:pPr>
              <w:pStyle w:val="TableText"/>
              <w:spacing w:before="0" w:after="0"/>
              <w:cnfStyle w:val="100000000000" w:firstRow="1" w:lastRow="0" w:firstColumn="0" w:lastColumn="0" w:oddVBand="0" w:evenVBand="0" w:oddHBand="0" w:evenHBand="0" w:firstRowFirstColumn="0" w:firstRowLastColumn="0" w:lastRowFirstColumn="0" w:lastRowLastColumn="0"/>
              <w:rPr>
                <w:rStyle w:val="Bold"/>
                <w:sz w:val="18"/>
                <w:szCs w:val="18"/>
              </w:rPr>
            </w:pPr>
            <w:r w:rsidRPr="00616487">
              <w:rPr>
                <w:rStyle w:val="Bold"/>
                <w:sz w:val="18"/>
                <w:szCs w:val="18"/>
              </w:rPr>
              <w:t>30 June 2019 Fixed term and casual FTE</w:t>
            </w:r>
          </w:p>
        </w:tc>
      </w:tr>
      <w:tr w:rsidR="00616487" w:rsidRPr="00616487" w14:paraId="64031967" w14:textId="77777777" w:rsidTr="00616487">
        <w:tc>
          <w:tcPr>
            <w:cnfStyle w:val="001000000000" w:firstRow="0" w:lastRow="0" w:firstColumn="1" w:lastColumn="0" w:oddVBand="0" w:evenVBand="0" w:oddHBand="0" w:evenHBand="0" w:firstRowFirstColumn="0" w:firstRowLastColumn="0" w:lastRowFirstColumn="0" w:lastRowLastColumn="0"/>
            <w:tcW w:w="329" w:type="pct"/>
          </w:tcPr>
          <w:p w14:paraId="3C1E493A" w14:textId="10605E34" w:rsidR="00616487" w:rsidRPr="00616487" w:rsidRDefault="00616487" w:rsidP="00616487">
            <w:pPr>
              <w:pStyle w:val="TableText"/>
              <w:spacing w:before="0" w:after="0"/>
              <w:rPr>
                <w:rStyle w:val="Bold"/>
                <w:sz w:val="18"/>
                <w:szCs w:val="18"/>
              </w:rPr>
            </w:pPr>
            <w:r w:rsidRPr="00616487">
              <w:rPr>
                <w:sz w:val="18"/>
                <w:szCs w:val="18"/>
              </w:rPr>
              <w:t>VPS 1</w:t>
            </w:r>
          </w:p>
        </w:tc>
        <w:tc>
          <w:tcPr>
            <w:tcW w:w="329" w:type="pct"/>
          </w:tcPr>
          <w:p w14:paraId="70EBF934" w14:textId="5C0AAFD4"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0</w:t>
            </w:r>
          </w:p>
        </w:tc>
        <w:tc>
          <w:tcPr>
            <w:tcW w:w="330" w:type="pct"/>
          </w:tcPr>
          <w:p w14:paraId="27C43681" w14:textId="21084809"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0</w:t>
            </w:r>
          </w:p>
        </w:tc>
        <w:tc>
          <w:tcPr>
            <w:tcW w:w="362" w:type="pct"/>
          </w:tcPr>
          <w:p w14:paraId="2D6BBB05" w14:textId="55C049F3"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0</w:t>
            </w:r>
          </w:p>
        </w:tc>
        <w:tc>
          <w:tcPr>
            <w:tcW w:w="329" w:type="pct"/>
          </w:tcPr>
          <w:p w14:paraId="18F28596" w14:textId="4CE1D075"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0</w:t>
            </w:r>
          </w:p>
        </w:tc>
        <w:tc>
          <w:tcPr>
            <w:tcW w:w="329" w:type="pct"/>
          </w:tcPr>
          <w:p w14:paraId="2AFB8C02" w14:textId="0E0708E6"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0</w:t>
            </w:r>
          </w:p>
        </w:tc>
        <w:tc>
          <w:tcPr>
            <w:tcW w:w="329" w:type="pct"/>
          </w:tcPr>
          <w:p w14:paraId="0F36EB44" w14:textId="3EED24B7"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0</w:t>
            </w:r>
          </w:p>
        </w:tc>
        <w:tc>
          <w:tcPr>
            <w:tcW w:w="350" w:type="pct"/>
          </w:tcPr>
          <w:p w14:paraId="48EC4E91" w14:textId="2AA64D0F"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0</w:t>
            </w:r>
          </w:p>
        </w:tc>
        <w:tc>
          <w:tcPr>
            <w:tcW w:w="341" w:type="pct"/>
          </w:tcPr>
          <w:p w14:paraId="2C8EF9BA" w14:textId="48E7045A"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2</w:t>
            </w:r>
          </w:p>
        </w:tc>
        <w:tc>
          <w:tcPr>
            <w:tcW w:w="312" w:type="pct"/>
          </w:tcPr>
          <w:p w14:paraId="040F2160" w14:textId="619ECA9C"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2</w:t>
            </w:r>
          </w:p>
        </w:tc>
        <w:tc>
          <w:tcPr>
            <w:tcW w:w="313" w:type="pct"/>
          </w:tcPr>
          <w:p w14:paraId="53801A51" w14:textId="23CF9B50"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0</w:t>
            </w:r>
          </w:p>
        </w:tc>
        <w:tc>
          <w:tcPr>
            <w:tcW w:w="362" w:type="pct"/>
          </w:tcPr>
          <w:p w14:paraId="747E8956" w14:textId="6E862154"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0</w:t>
            </w:r>
          </w:p>
        </w:tc>
        <w:tc>
          <w:tcPr>
            <w:tcW w:w="329" w:type="pct"/>
          </w:tcPr>
          <w:p w14:paraId="3567A85F" w14:textId="2AB9887B"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0</w:t>
            </w:r>
          </w:p>
        </w:tc>
        <w:tc>
          <w:tcPr>
            <w:tcW w:w="329" w:type="pct"/>
          </w:tcPr>
          <w:p w14:paraId="64B30F5D" w14:textId="2AB59EFE"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2</w:t>
            </w:r>
          </w:p>
        </w:tc>
        <w:tc>
          <w:tcPr>
            <w:tcW w:w="327" w:type="pct"/>
          </w:tcPr>
          <w:p w14:paraId="44614E3B" w14:textId="14A1349E"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2</w:t>
            </w:r>
          </w:p>
        </w:tc>
      </w:tr>
      <w:tr w:rsidR="00616487" w:rsidRPr="00616487" w14:paraId="53CCF5CE" w14:textId="77777777" w:rsidTr="00616487">
        <w:tc>
          <w:tcPr>
            <w:cnfStyle w:val="001000000000" w:firstRow="0" w:lastRow="0" w:firstColumn="1" w:lastColumn="0" w:oddVBand="0" w:evenVBand="0" w:oddHBand="0" w:evenHBand="0" w:firstRowFirstColumn="0" w:firstRowLastColumn="0" w:lastRowFirstColumn="0" w:lastRowLastColumn="0"/>
            <w:tcW w:w="329" w:type="pct"/>
          </w:tcPr>
          <w:p w14:paraId="4615D81B" w14:textId="076C49AC" w:rsidR="00616487" w:rsidRPr="00616487" w:rsidRDefault="00616487" w:rsidP="00616487">
            <w:pPr>
              <w:pStyle w:val="TableText"/>
              <w:spacing w:before="0" w:after="0"/>
              <w:rPr>
                <w:rStyle w:val="Bold"/>
                <w:sz w:val="18"/>
                <w:szCs w:val="18"/>
              </w:rPr>
            </w:pPr>
            <w:r w:rsidRPr="00616487">
              <w:rPr>
                <w:sz w:val="18"/>
                <w:szCs w:val="18"/>
              </w:rPr>
              <w:t>VPS 2</w:t>
            </w:r>
          </w:p>
        </w:tc>
        <w:tc>
          <w:tcPr>
            <w:tcW w:w="329" w:type="pct"/>
          </w:tcPr>
          <w:p w14:paraId="4F105F72" w14:textId="60530EC5"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375</w:t>
            </w:r>
          </w:p>
        </w:tc>
        <w:tc>
          <w:tcPr>
            <w:tcW w:w="330" w:type="pct"/>
          </w:tcPr>
          <w:p w14:paraId="422A77DF" w14:textId="6D6A79C0"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352</w:t>
            </w:r>
          </w:p>
        </w:tc>
        <w:tc>
          <w:tcPr>
            <w:tcW w:w="362" w:type="pct"/>
          </w:tcPr>
          <w:p w14:paraId="72458F95" w14:textId="28CDA0F4"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224</w:t>
            </w:r>
          </w:p>
        </w:tc>
        <w:tc>
          <w:tcPr>
            <w:tcW w:w="329" w:type="pct"/>
          </w:tcPr>
          <w:p w14:paraId="71A244B5" w14:textId="73A48130"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52</w:t>
            </w:r>
          </w:p>
        </w:tc>
        <w:tc>
          <w:tcPr>
            <w:tcW w:w="329" w:type="pct"/>
          </w:tcPr>
          <w:p w14:paraId="7932BE13" w14:textId="08FCF265"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258.7</w:t>
            </w:r>
          </w:p>
        </w:tc>
        <w:tc>
          <w:tcPr>
            <w:tcW w:w="329" w:type="pct"/>
          </w:tcPr>
          <w:p w14:paraId="2AB2D584" w14:textId="6AEBCC27"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99</w:t>
            </w:r>
          </w:p>
        </w:tc>
        <w:tc>
          <w:tcPr>
            <w:tcW w:w="350" w:type="pct"/>
          </w:tcPr>
          <w:p w14:paraId="29B5F11C" w14:textId="7303EE99"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93.3</w:t>
            </w:r>
          </w:p>
        </w:tc>
        <w:tc>
          <w:tcPr>
            <w:tcW w:w="341" w:type="pct"/>
          </w:tcPr>
          <w:p w14:paraId="43EF95F0" w14:textId="78E55C4A"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361</w:t>
            </w:r>
          </w:p>
        </w:tc>
        <w:tc>
          <w:tcPr>
            <w:tcW w:w="312" w:type="pct"/>
          </w:tcPr>
          <w:p w14:paraId="5957FF10" w14:textId="121274B4"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338.2</w:t>
            </w:r>
          </w:p>
        </w:tc>
        <w:tc>
          <w:tcPr>
            <w:tcW w:w="313" w:type="pct"/>
          </w:tcPr>
          <w:p w14:paraId="1FE0F1B7" w14:textId="6913CD91"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232</w:t>
            </w:r>
          </w:p>
        </w:tc>
        <w:tc>
          <w:tcPr>
            <w:tcW w:w="362" w:type="pct"/>
          </w:tcPr>
          <w:p w14:paraId="13A5B859" w14:textId="37C22C03"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45</w:t>
            </w:r>
          </w:p>
        </w:tc>
        <w:tc>
          <w:tcPr>
            <w:tcW w:w="329" w:type="pct"/>
          </w:tcPr>
          <w:p w14:paraId="579DF104" w14:textId="2F1F3DFE"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262.7</w:t>
            </w:r>
          </w:p>
        </w:tc>
        <w:tc>
          <w:tcPr>
            <w:tcW w:w="329" w:type="pct"/>
          </w:tcPr>
          <w:p w14:paraId="6134199E" w14:textId="5C99F703"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84</w:t>
            </w:r>
          </w:p>
        </w:tc>
        <w:tc>
          <w:tcPr>
            <w:tcW w:w="327" w:type="pct"/>
          </w:tcPr>
          <w:p w14:paraId="26C7A335" w14:textId="19A621B5"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75.5</w:t>
            </w:r>
          </w:p>
        </w:tc>
      </w:tr>
      <w:tr w:rsidR="00616487" w:rsidRPr="00616487" w14:paraId="1B5280A1" w14:textId="77777777" w:rsidTr="00616487">
        <w:tc>
          <w:tcPr>
            <w:cnfStyle w:val="001000000000" w:firstRow="0" w:lastRow="0" w:firstColumn="1" w:lastColumn="0" w:oddVBand="0" w:evenVBand="0" w:oddHBand="0" w:evenHBand="0" w:firstRowFirstColumn="0" w:firstRowLastColumn="0" w:lastRowFirstColumn="0" w:lastRowLastColumn="0"/>
            <w:tcW w:w="329" w:type="pct"/>
          </w:tcPr>
          <w:p w14:paraId="63628AAB" w14:textId="1567DAA6" w:rsidR="00616487" w:rsidRPr="00616487" w:rsidRDefault="00616487" w:rsidP="00616487">
            <w:pPr>
              <w:pStyle w:val="TableText"/>
              <w:spacing w:before="0" w:after="0"/>
              <w:rPr>
                <w:rStyle w:val="Bold"/>
                <w:sz w:val="18"/>
                <w:szCs w:val="18"/>
              </w:rPr>
            </w:pPr>
            <w:r w:rsidRPr="00616487">
              <w:rPr>
                <w:sz w:val="18"/>
                <w:szCs w:val="18"/>
              </w:rPr>
              <w:t>VPS 3</w:t>
            </w:r>
          </w:p>
        </w:tc>
        <w:tc>
          <w:tcPr>
            <w:tcW w:w="329" w:type="pct"/>
          </w:tcPr>
          <w:p w14:paraId="566E9E22" w14:textId="4C3BC721"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411</w:t>
            </w:r>
          </w:p>
        </w:tc>
        <w:tc>
          <w:tcPr>
            <w:tcW w:w="330" w:type="pct"/>
          </w:tcPr>
          <w:p w14:paraId="6CB55A49" w14:textId="2C531900"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393.1</w:t>
            </w:r>
          </w:p>
        </w:tc>
        <w:tc>
          <w:tcPr>
            <w:tcW w:w="362" w:type="pct"/>
          </w:tcPr>
          <w:p w14:paraId="04559DDB" w14:textId="0AF2F0F1"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228</w:t>
            </w:r>
          </w:p>
        </w:tc>
        <w:tc>
          <w:tcPr>
            <w:tcW w:w="329" w:type="pct"/>
          </w:tcPr>
          <w:p w14:paraId="63958D6F" w14:textId="2511FC28"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38</w:t>
            </w:r>
          </w:p>
        </w:tc>
        <w:tc>
          <w:tcPr>
            <w:tcW w:w="329" w:type="pct"/>
          </w:tcPr>
          <w:p w14:paraId="7B5FC1F9" w14:textId="3E03639F"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250.4</w:t>
            </w:r>
          </w:p>
        </w:tc>
        <w:tc>
          <w:tcPr>
            <w:tcW w:w="329" w:type="pct"/>
          </w:tcPr>
          <w:p w14:paraId="23A167D1" w14:textId="2311A37B"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145</w:t>
            </w:r>
          </w:p>
        </w:tc>
        <w:tc>
          <w:tcPr>
            <w:tcW w:w="350" w:type="pct"/>
          </w:tcPr>
          <w:p w14:paraId="0218883C" w14:textId="76B95B8E"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142.7</w:t>
            </w:r>
          </w:p>
        </w:tc>
        <w:tc>
          <w:tcPr>
            <w:tcW w:w="341" w:type="pct"/>
          </w:tcPr>
          <w:p w14:paraId="022F07F8" w14:textId="3FFA476E"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470</w:t>
            </w:r>
          </w:p>
        </w:tc>
        <w:tc>
          <w:tcPr>
            <w:tcW w:w="312" w:type="pct"/>
          </w:tcPr>
          <w:p w14:paraId="615161FA" w14:textId="7F930FB6"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450.4</w:t>
            </w:r>
          </w:p>
        </w:tc>
        <w:tc>
          <w:tcPr>
            <w:tcW w:w="313" w:type="pct"/>
          </w:tcPr>
          <w:p w14:paraId="0A289D18" w14:textId="47CEC7A1"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243</w:t>
            </w:r>
          </w:p>
        </w:tc>
        <w:tc>
          <w:tcPr>
            <w:tcW w:w="362" w:type="pct"/>
          </w:tcPr>
          <w:p w14:paraId="531F556B" w14:textId="62CD57E8"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46</w:t>
            </w:r>
          </w:p>
        </w:tc>
        <w:tc>
          <w:tcPr>
            <w:tcW w:w="329" w:type="pct"/>
          </w:tcPr>
          <w:p w14:paraId="741CD072" w14:textId="7AB2591D"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272.7</w:t>
            </w:r>
          </w:p>
        </w:tc>
        <w:tc>
          <w:tcPr>
            <w:tcW w:w="329" w:type="pct"/>
          </w:tcPr>
          <w:p w14:paraId="107598CF" w14:textId="271194B7"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181</w:t>
            </w:r>
          </w:p>
        </w:tc>
        <w:tc>
          <w:tcPr>
            <w:tcW w:w="327" w:type="pct"/>
          </w:tcPr>
          <w:p w14:paraId="0A73E630" w14:textId="6882E89A"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177.7</w:t>
            </w:r>
          </w:p>
        </w:tc>
      </w:tr>
      <w:tr w:rsidR="00616487" w:rsidRPr="00616487" w14:paraId="2F3D4A86" w14:textId="77777777" w:rsidTr="00616487">
        <w:tc>
          <w:tcPr>
            <w:cnfStyle w:val="001000000000" w:firstRow="0" w:lastRow="0" w:firstColumn="1" w:lastColumn="0" w:oddVBand="0" w:evenVBand="0" w:oddHBand="0" w:evenHBand="0" w:firstRowFirstColumn="0" w:firstRowLastColumn="0" w:lastRowFirstColumn="0" w:lastRowLastColumn="0"/>
            <w:tcW w:w="329" w:type="pct"/>
          </w:tcPr>
          <w:p w14:paraId="2A72327A" w14:textId="012237A9" w:rsidR="00616487" w:rsidRPr="00616487" w:rsidRDefault="00616487" w:rsidP="00616487">
            <w:pPr>
              <w:pStyle w:val="TableText"/>
              <w:spacing w:before="0" w:after="0"/>
              <w:rPr>
                <w:rStyle w:val="Bold"/>
                <w:sz w:val="18"/>
                <w:szCs w:val="18"/>
              </w:rPr>
            </w:pPr>
            <w:r w:rsidRPr="00616487">
              <w:rPr>
                <w:sz w:val="18"/>
                <w:szCs w:val="18"/>
              </w:rPr>
              <w:t>VPS 4</w:t>
            </w:r>
          </w:p>
        </w:tc>
        <w:tc>
          <w:tcPr>
            <w:tcW w:w="329" w:type="pct"/>
          </w:tcPr>
          <w:p w14:paraId="7A072DE3" w14:textId="18BE0E76"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282</w:t>
            </w:r>
          </w:p>
        </w:tc>
        <w:tc>
          <w:tcPr>
            <w:tcW w:w="330" w:type="pct"/>
          </w:tcPr>
          <w:p w14:paraId="007846D1" w14:textId="4E3D83F5"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264</w:t>
            </w:r>
          </w:p>
        </w:tc>
        <w:tc>
          <w:tcPr>
            <w:tcW w:w="362" w:type="pct"/>
          </w:tcPr>
          <w:p w14:paraId="21418264" w14:textId="28FC3119"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195</w:t>
            </w:r>
          </w:p>
        </w:tc>
        <w:tc>
          <w:tcPr>
            <w:tcW w:w="329" w:type="pct"/>
          </w:tcPr>
          <w:p w14:paraId="6933EE39" w14:textId="6DF45B34"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45</w:t>
            </w:r>
          </w:p>
        </w:tc>
        <w:tc>
          <w:tcPr>
            <w:tcW w:w="329" w:type="pct"/>
          </w:tcPr>
          <w:p w14:paraId="0846F962" w14:textId="525BD2E6"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223.9</w:t>
            </w:r>
          </w:p>
        </w:tc>
        <w:tc>
          <w:tcPr>
            <w:tcW w:w="329" w:type="pct"/>
          </w:tcPr>
          <w:p w14:paraId="25D9D95A" w14:textId="27B6A8E2"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42</w:t>
            </w:r>
          </w:p>
        </w:tc>
        <w:tc>
          <w:tcPr>
            <w:tcW w:w="350" w:type="pct"/>
          </w:tcPr>
          <w:p w14:paraId="317426BD" w14:textId="2579AC16"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40.1</w:t>
            </w:r>
          </w:p>
        </w:tc>
        <w:tc>
          <w:tcPr>
            <w:tcW w:w="341" w:type="pct"/>
          </w:tcPr>
          <w:p w14:paraId="4FFF00B8" w14:textId="47CB947E"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344</w:t>
            </w:r>
          </w:p>
        </w:tc>
        <w:tc>
          <w:tcPr>
            <w:tcW w:w="312" w:type="pct"/>
          </w:tcPr>
          <w:p w14:paraId="04CB6771" w14:textId="680C9112"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321.3</w:t>
            </w:r>
          </w:p>
        </w:tc>
        <w:tc>
          <w:tcPr>
            <w:tcW w:w="313" w:type="pct"/>
          </w:tcPr>
          <w:p w14:paraId="0A4C104D" w14:textId="45263D93"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230</w:t>
            </w:r>
          </w:p>
        </w:tc>
        <w:tc>
          <w:tcPr>
            <w:tcW w:w="362" w:type="pct"/>
          </w:tcPr>
          <w:p w14:paraId="231A20EF" w14:textId="671508AA"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57</w:t>
            </w:r>
          </w:p>
        </w:tc>
        <w:tc>
          <w:tcPr>
            <w:tcW w:w="329" w:type="pct"/>
          </w:tcPr>
          <w:p w14:paraId="3C6E24D3" w14:textId="2CFA60EA"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267.6</w:t>
            </w:r>
          </w:p>
        </w:tc>
        <w:tc>
          <w:tcPr>
            <w:tcW w:w="329" w:type="pct"/>
          </w:tcPr>
          <w:p w14:paraId="68878EBD" w14:textId="1C64ADDA"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57</w:t>
            </w:r>
          </w:p>
        </w:tc>
        <w:tc>
          <w:tcPr>
            <w:tcW w:w="327" w:type="pct"/>
          </w:tcPr>
          <w:p w14:paraId="337BCB91" w14:textId="5D6E4A8D"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53.7</w:t>
            </w:r>
          </w:p>
        </w:tc>
      </w:tr>
      <w:tr w:rsidR="00616487" w:rsidRPr="00616487" w14:paraId="2F70D503" w14:textId="77777777" w:rsidTr="00616487">
        <w:tc>
          <w:tcPr>
            <w:cnfStyle w:val="001000000000" w:firstRow="0" w:lastRow="0" w:firstColumn="1" w:lastColumn="0" w:oddVBand="0" w:evenVBand="0" w:oddHBand="0" w:evenHBand="0" w:firstRowFirstColumn="0" w:firstRowLastColumn="0" w:lastRowFirstColumn="0" w:lastRowLastColumn="0"/>
            <w:tcW w:w="329" w:type="pct"/>
          </w:tcPr>
          <w:p w14:paraId="39128B18" w14:textId="6B2EF290" w:rsidR="00616487" w:rsidRPr="00616487" w:rsidRDefault="00616487" w:rsidP="00616487">
            <w:pPr>
              <w:pStyle w:val="TableText"/>
              <w:spacing w:before="0" w:after="0"/>
              <w:rPr>
                <w:rStyle w:val="Bold"/>
                <w:sz w:val="18"/>
                <w:szCs w:val="18"/>
              </w:rPr>
            </w:pPr>
            <w:r w:rsidRPr="00616487">
              <w:rPr>
                <w:sz w:val="18"/>
                <w:szCs w:val="18"/>
              </w:rPr>
              <w:t>VPS 5</w:t>
            </w:r>
          </w:p>
        </w:tc>
        <w:tc>
          <w:tcPr>
            <w:tcW w:w="329" w:type="pct"/>
          </w:tcPr>
          <w:p w14:paraId="176EF276" w14:textId="031C7B5F"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188</w:t>
            </w:r>
          </w:p>
        </w:tc>
        <w:tc>
          <w:tcPr>
            <w:tcW w:w="330" w:type="pct"/>
          </w:tcPr>
          <w:p w14:paraId="16584B12" w14:textId="76B5A521"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180.7</w:t>
            </w:r>
          </w:p>
        </w:tc>
        <w:tc>
          <w:tcPr>
            <w:tcW w:w="362" w:type="pct"/>
          </w:tcPr>
          <w:p w14:paraId="5444BFD7" w14:textId="318CD6FB"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126</w:t>
            </w:r>
          </w:p>
        </w:tc>
        <w:tc>
          <w:tcPr>
            <w:tcW w:w="329" w:type="pct"/>
          </w:tcPr>
          <w:p w14:paraId="6C806DD3" w14:textId="03202CA2"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24</w:t>
            </w:r>
          </w:p>
        </w:tc>
        <w:tc>
          <w:tcPr>
            <w:tcW w:w="329" w:type="pct"/>
          </w:tcPr>
          <w:p w14:paraId="160225E0" w14:textId="045D0757"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143.4</w:t>
            </w:r>
          </w:p>
        </w:tc>
        <w:tc>
          <w:tcPr>
            <w:tcW w:w="329" w:type="pct"/>
          </w:tcPr>
          <w:p w14:paraId="6B73BD57" w14:textId="7FEF48D4"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38</w:t>
            </w:r>
          </w:p>
        </w:tc>
        <w:tc>
          <w:tcPr>
            <w:tcW w:w="350" w:type="pct"/>
          </w:tcPr>
          <w:p w14:paraId="5233B0EF" w14:textId="19C9F501"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37.3</w:t>
            </w:r>
          </w:p>
        </w:tc>
        <w:tc>
          <w:tcPr>
            <w:tcW w:w="341" w:type="pct"/>
          </w:tcPr>
          <w:p w14:paraId="2417A442" w14:textId="73C8E5A0"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224</w:t>
            </w:r>
          </w:p>
        </w:tc>
        <w:tc>
          <w:tcPr>
            <w:tcW w:w="312" w:type="pct"/>
          </w:tcPr>
          <w:p w14:paraId="3A052CE0" w14:textId="7D1E2927"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215</w:t>
            </w:r>
          </w:p>
        </w:tc>
        <w:tc>
          <w:tcPr>
            <w:tcW w:w="313" w:type="pct"/>
          </w:tcPr>
          <w:p w14:paraId="7397705A" w14:textId="091DAB17"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153</w:t>
            </w:r>
          </w:p>
        </w:tc>
        <w:tc>
          <w:tcPr>
            <w:tcW w:w="362" w:type="pct"/>
          </w:tcPr>
          <w:p w14:paraId="13BE2AE1" w14:textId="523956D0"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26</w:t>
            </w:r>
          </w:p>
        </w:tc>
        <w:tc>
          <w:tcPr>
            <w:tcW w:w="329" w:type="pct"/>
          </w:tcPr>
          <w:p w14:paraId="017FA8B9" w14:textId="7CC45202"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171.5</w:t>
            </w:r>
          </w:p>
        </w:tc>
        <w:tc>
          <w:tcPr>
            <w:tcW w:w="329" w:type="pct"/>
          </w:tcPr>
          <w:p w14:paraId="1978706A" w14:textId="128B1EE0"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45</w:t>
            </w:r>
          </w:p>
        </w:tc>
        <w:tc>
          <w:tcPr>
            <w:tcW w:w="327" w:type="pct"/>
          </w:tcPr>
          <w:p w14:paraId="3C7D569F" w14:textId="7E2C2C7F"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43.5</w:t>
            </w:r>
          </w:p>
        </w:tc>
      </w:tr>
      <w:tr w:rsidR="00616487" w:rsidRPr="00616487" w14:paraId="3B0D010F" w14:textId="77777777" w:rsidTr="00616487">
        <w:tc>
          <w:tcPr>
            <w:cnfStyle w:val="001000000000" w:firstRow="0" w:lastRow="0" w:firstColumn="1" w:lastColumn="0" w:oddVBand="0" w:evenVBand="0" w:oddHBand="0" w:evenHBand="0" w:firstRowFirstColumn="0" w:firstRowLastColumn="0" w:lastRowFirstColumn="0" w:lastRowLastColumn="0"/>
            <w:tcW w:w="329" w:type="pct"/>
          </w:tcPr>
          <w:p w14:paraId="34A9C23E" w14:textId="7FB3FC05" w:rsidR="00616487" w:rsidRPr="00616487" w:rsidRDefault="00616487" w:rsidP="00616487">
            <w:pPr>
              <w:pStyle w:val="TableText"/>
              <w:spacing w:before="0" w:after="0"/>
              <w:rPr>
                <w:rStyle w:val="Bold"/>
                <w:sz w:val="18"/>
                <w:szCs w:val="18"/>
              </w:rPr>
            </w:pPr>
            <w:r w:rsidRPr="00616487">
              <w:rPr>
                <w:sz w:val="18"/>
                <w:szCs w:val="18"/>
              </w:rPr>
              <w:t>VPS 6</w:t>
            </w:r>
          </w:p>
        </w:tc>
        <w:tc>
          <w:tcPr>
            <w:tcW w:w="329" w:type="pct"/>
          </w:tcPr>
          <w:p w14:paraId="6F8D906C" w14:textId="36D83DA2"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123</w:t>
            </w:r>
          </w:p>
        </w:tc>
        <w:tc>
          <w:tcPr>
            <w:tcW w:w="330" w:type="pct"/>
          </w:tcPr>
          <w:p w14:paraId="24EA7F83" w14:textId="20C14665"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119.5</w:t>
            </w:r>
          </w:p>
        </w:tc>
        <w:tc>
          <w:tcPr>
            <w:tcW w:w="362" w:type="pct"/>
          </w:tcPr>
          <w:p w14:paraId="532A9D3B" w14:textId="31B662AA"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99</w:t>
            </w:r>
          </w:p>
        </w:tc>
        <w:tc>
          <w:tcPr>
            <w:tcW w:w="329" w:type="pct"/>
          </w:tcPr>
          <w:p w14:paraId="24DEB5B4" w14:textId="3CF3E2A8"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13</w:t>
            </w:r>
          </w:p>
        </w:tc>
        <w:tc>
          <w:tcPr>
            <w:tcW w:w="329" w:type="pct"/>
          </w:tcPr>
          <w:p w14:paraId="0EED88FE" w14:textId="734B2B22"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109.1</w:t>
            </w:r>
          </w:p>
        </w:tc>
        <w:tc>
          <w:tcPr>
            <w:tcW w:w="329" w:type="pct"/>
          </w:tcPr>
          <w:p w14:paraId="49AD4081" w14:textId="25C2AAF8"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11</w:t>
            </w:r>
          </w:p>
        </w:tc>
        <w:tc>
          <w:tcPr>
            <w:tcW w:w="350" w:type="pct"/>
          </w:tcPr>
          <w:p w14:paraId="1690729A" w14:textId="3825AA0F"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10.4</w:t>
            </w:r>
          </w:p>
        </w:tc>
        <w:tc>
          <w:tcPr>
            <w:tcW w:w="341" w:type="pct"/>
          </w:tcPr>
          <w:p w14:paraId="3E893A57" w14:textId="17F9E39C"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147</w:t>
            </w:r>
          </w:p>
        </w:tc>
        <w:tc>
          <w:tcPr>
            <w:tcW w:w="312" w:type="pct"/>
          </w:tcPr>
          <w:p w14:paraId="318FDE85" w14:textId="689D8933"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141.6</w:t>
            </w:r>
          </w:p>
        </w:tc>
        <w:tc>
          <w:tcPr>
            <w:tcW w:w="313" w:type="pct"/>
          </w:tcPr>
          <w:p w14:paraId="77584FA8" w14:textId="7EA545D6"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110</w:t>
            </w:r>
          </w:p>
        </w:tc>
        <w:tc>
          <w:tcPr>
            <w:tcW w:w="362" w:type="pct"/>
          </w:tcPr>
          <w:p w14:paraId="11F4DAD8" w14:textId="25751A8E"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12</w:t>
            </w:r>
          </w:p>
        </w:tc>
        <w:tc>
          <w:tcPr>
            <w:tcW w:w="329" w:type="pct"/>
          </w:tcPr>
          <w:p w14:paraId="797C38DA" w14:textId="18887E26"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117.9</w:t>
            </w:r>
          </w:p>
        </w:tc>
        <w:tc>
          <w:tcPr>
            <w:tcW w:w="329" w:type="pct"/>
          </w:tcPr>
          <w:p w14:paraId="2D9DFFBA" w14:textId="475C32FF"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25</w:t>
            </w:r>
          </w:p>
        </w:tc>
        <w:tc>
          <w:tcPr>
            <w:tcW w:w="327" w:type="pct"/>
          </w:tcPr>
          <w:p w14:paraId="21685837" w14:textId="371D4D82"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rStyle w:val="Bold"/>
                <w:sz w:val="18"/>
                <w:szCs w:val="18"/>
              </w:rPr>
            </w:pPr>
            <w:r w:rsidRPr="00616487">
              <w:rPr>
                <w:sz w:val="18"/>
                <w:szCs w:val="18"/>
              </w:rPr>
              <w:t>23.7</w:t>
            </w:r>
          </w:p>
        </w:tc>
      </w:tr>
      <w:tr w:rsidR="00616487" w:rsidRPr="00616487" w14:paraId="7F7776F3" w14:textId="77777777" w:rsidTr="00616487">
        <w:tc>
          <w:tcPr>
            <w:cnfStyle w:val="001000000000" w:firstRow="0" w:lastRow="0" w:firstColumn="1" w:lastColumn="0" w:oddVBand="0" w:evenVBand="0" w:oddHBand="0" w:evenHBand="0" w:firstRowFirstColumn="0" w:firstRowLastColumn="0" w:lastRowFirstColumn="0" w:lastRowLastColumn="0"/>
            <w:tcW w:w="329" w:type="pct"/>
          </w:tcPr>
          <w:p w14:paraId="4E2A1604" w14:textId="1561107D" w:rsidR="00616487" w:rsidRPr="00616487" w:rsidRDefault="00616487" w:rsidP="00616487">
            <w:pPr>
              <w:pStyle w:val="TableText"/>
              <w:spacing w:before="0" w:after="0"/>
              <w:rPr>
                <w:sz w:val="18"/>
                <w:szCs w:val="18"/>
              </w:rPr>
            </w:pPr>
            <w:r w:rsidRPr="00616487">
              <w:rPr>
                <w:sz w:val="18"/>
                <w:szCs w:val="18"/>
              </w:rPr>
              <w:t>Allied Health 3</w:t>
            </w:r>
          </w:p>
        </w:tc>
        <w:tc>
          <w:tcPr>
            <w:tcW w:w="329" w:type="pct"/>
          </w:tcPr>
          <w:p w14:paraId="3F9B8992" w14:textId="47C253DE"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2</w:t>
            </w:r>
          </w:p>
        </w:tc>
        <w:tc>
          <w:tcPr>
            <w:tcW w:w="330" w:type="pct"/>
          </w:tcPr>
          <w:p w14:paraId="4CF97204" w14:textId="051837EE"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1.1</w:t>
            </w:r>
          </w:p>
        </w:tc>
        <w:tc>
          <w:tcPr>
            <w:tcW w:w="362" w:type="pct"/>
          </w:tcPr>
          <w:p w14:paraId="1897E457" w14:textId="0D26557E"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c>
          <w:tcPr>
            <w:tcW w:w="329" w:type="pct"/>
          </w:tcPr>
          <w:p w14:paraId="161F8BC4" w14:textId="12AA86D0"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2</w:t>
            </w:r>
          </w:p>
        </w:tc>
        <w:tc>
          <w:tcPr>
            <w:tcW w:w="329" w:type="pct"/>
          </w:tcPr>
          <w:p w14:paraId="53418D7B" w14:textId="33028A58"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1.1</w:t>
            </w:r>
          </w:p>
        </w:tc>
        <w:tc>
          <w:tcPr>
            <w:tcW w:w="329" w:type="pct"/>
          </w:tcPr>
          <w:p w14:paraId="14DD9921" w14:textId="03820EF7"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c>
          <w:tcPr>
            <w:tcW w:w="350" w:type="pct"/>
          </w:tcPr>
          <w:p w14:paraId="14483A9E" w14:textId="2F84C7AA"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c>
          <w:tcPr>
            <w:tcW w:w="341" w:type="pct"/>
          </w:tcPr>
          <w:p w14:paraId="31FD78A5" w14:textId="13EC8580"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2</w:t>
            </w:r>
          </w:p>
        </w:tc>
        <w:tc>
          <w:tcPr>
            <w:tcW w:w="312" w:type="pct"/>
          </w:tcPr>
          <w:p w14:paraId="640A2316" w14:textId="73CA3093"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1.1</w:t>
            </w:r>
          </w:p>
        </w:tc>
        <w:tc>
          <w:tcPr>
            <w:tcW w:w="313" w:type="pct"/>
          </w:tcPr>
          <w:p w14:paraId="73F0F854" w14:textId="2EB676A2"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c>
          <w:tcPr>
            <w:tcW w:w="362" w:type="pct"/>
          </w:tcPr>
          <w:p w14:paraId="7E739996" w14:textId="28F1E8D0"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2</w:t>
            </w:r>
          </w:p>
        </w:tc>
        <w:tc>
          <w:tcPr>
            <w:tcW w:w="329" w:type="pct"/>
          </w:tcPr>
          <w:p w14:paraId="33D7FF10" w14:textId="637D43BC"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1.1</w:t>
            </w:r>
          </w:p>
        </w:tc>
        <w:tc>
          <w:tcPr>
            <w:tcW w:w="329" w:type="pct"/>
          </w:tcPr>
          <w:p w14:paraId="0060CE20" w14:textId="579C6AC6"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c>
          <w:tcPr>
            <w:tcW w:w="327" w:type="pct"/>
          </w:tcPr>
          <w:p w14:paraId="1CD055C7" w14:textId="26B901DA"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r>
      <w:tr w:rsidR="00616487" w:rsidRPr="00616487" w14:paraId="453090C6" w14:textId="77777777" w:rsidTr="00616487">
        <w:tc>
          <w:tcPr>
            <w:cnfStyle w:val="001000000000" w:firstRow="0" w:lastRow="0" w:firstColumn="1" w:lastColumn="0" w:oddVBand="0" w:evenVBand="0" w:oddHBand="0" w:evenHBand="0" w:firstRowFirstColumn="0" w:firstRowLastColumn="0" w:lastRowFirstColumn="0" w:lastRowLastColumn="0"/>
            <w:tcW w:w="329" w:type="pct"/>
          </w:tcPr>
          <w:p w14:paraId="201506ED" w14:textId="2288CC75" w:rsidR="00616487" w:rsidRPr="00616487" w:rsidRDefault="00616487" w:rsidP="00616487">
            <w:pPr>
              <w:pStyle w:val="TableText"/>
              <w:spacing w:before="0" w:after="0"/>
              <w:rPr>
                <w:sz w:val="18"/>
                <w:szCs w:val="18"/>
              </w:rPr>
            </w:pPr>
            <w:r w:rsidRPr="00616487">
              <w:rPr>
                <w:sz w:val="18"/>
                <w:szCs w:val="18"/>
              </w:rPr>
              <w:t>Trainee Registrar</w:t>
            </w:r>
          </w:p>
        </w:tc>
        <w:tc>
          <w:tcPr>
            <w:tcW w:w="329" w:type="pct"/>
          </w:tcPr>
          <w:p w14:paraId="61B7814C" w14:textId="75186A2F"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204</w:t>
            </w:r>
          </w:p>
        </w:tc>
        <w:tc>
          <w:tcPr>
            <w:tcW w:w="330" w:type="pct"/>
          </w:tcPr>
          <w:p w14:paraId="57E81A39" w14:textId="44AE8A6E"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202.2</w:t>
            </w:r>
          </w:p>
        </w:tc>
        <w:tc>
          <w:tcPr>
            <w:tcW w:w="362" w:type="pct"/>
          </w:tcPr>
          <w:p w14:paraId="7E42DFD5" w14:textId="77017373"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200</w:t>
            </w:r>
          </w:p>
        </w:tc>
        <w:tc>
          <w:tcPr>
            <w:tcW w:w="329" w:type="pct"/>
          </w:tcPr>
          <w:p w14:paraId="6691FA7E" w14:textId="0DB70CA6"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4</w:t>
            </w:r>
          </w:p>
        </w:tc>
        <w:tc>
          <w:tcPr>
            <w:tcW w:w="329" w:type="pct"/>
          </w:tcPr>
          <w:p w14:paraId="0943A764" w14:textId="426CF82C"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202.2</w:t>
            </w:r>
          </w:p>
        </w:tc>
        <w:tc>
          <w:tcPr>
            <w:tcW w:w="329" w:type="pct"/>
          </w:tcPr>
          <w:p w14:paraId="03796539" w14:textId="69798ED7"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c>
          <w:tcPr>
            <w:tcW w:w="350" w:type="pct"/>
          </w:tcPr>
          <w:p w14:paraId="632CF088" w14:textId="7769CCA8"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c>
          <w:tcPr>
            <w:tcW w:w="341" w:type="pct"/>
          </w:tcPr>
          <w:p w14:paraId="4E146D6B" w14:textId="30DD4138"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219</w:t>
            </w:r>
          </w:p>
        </w:tc>
        <w:tc>
          <w:tcPr>
            <w:tcW w:w="312" w:type="pct"/>
          </w:tcPr>
          <w:p w14:paraId="00B67DD0" w14:textId="331BC24F"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216.6</w:t>
            </w:r>
          </w:p>
        </w:tc>
        <w:tc>
          <w:tcPr>
            <w:tcW w:w="313" w:type="pct"/>
          </w:tcPr>
          <w:p w14:paraId="7405432A" w14:textId="4AFA16AF"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214</w:t>
            </w:r>
          </w:p>
        </w:tc>
        <w:tc>
          <w:tcPr>
            <w:tcW w:w="362" w:type="pct"/>
          </w:tcPr>
          <w:p w14:paraId="08EEA1B7" w14:textId="77450413"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5</w:t>
            </w:r>
          </w:p>
        </w:tc>
        <w:tc>
          <w:tcPr>
            <w:tcW w:w="329" w:type="pct"/>
          </w:tcPr>
          <w:p w14:paraId="45BEA772" w14:textId="2DBA3833"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216.6</w:t>
            </w:r>
          </w:p>
        </w:tc>
        <w:tc>
          <w:tcPr>
            <w:tcW w:w="329" w:type="pct"/>
          </w:tcPr>
          <w:p w14:paraId="3E2AA292" w14:textId="5C0ADA90"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c>
          <w:tcPr>
            <w:tcW w:w="327" w:type="pct"/>
          </w:tcPr>
          <w:p w14:paraId="04AB92EF" w14:textId="276F9E94"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r>
      <w:tr w:rsidR="00616487" w:rsidRPr="00616487" w14:paraId="1AF83FCE" w14:textId="77777777" w:rsidTr="00616487">
        <w:tc>
          <w:tcPr>
            <w:cnfStyle w:val="001000000000" w:firstRow="0" w:lastRow="0" w:firstColumn="1" w:lastColumn="0" w:oddVBand="0" w:evenVBand="0" w:oddHBand="0" w:evenHBand="0" w:firstRowFirstColumn="0" w:firstRowLastColumn="0" w:lastRowFirstColumn="0" w:lastRowLastColumn="0"/>
            <w:tcW w:w="329" w:type="pct"/>
          </w:tcPr>
          <w:p w14:paraId="3A0641A6" w14:textId="00236C8F" w:rsidR="00616487" w:rsidRPr="00616487" w:rsidRDefault="00616487" w:rsidP="00616487">
            <w:pPr>
              <w:pStyle w:val="TableText"/>
              <w:spacing w:before="0" w:after="0"/>
              <w:rPr>
                <w:sz w:val="18"/>
                <w:szCs w:val="18"/>
              </w:rPr>
            </w:pPr>
            <w:r w:rsidRPr="00616487">
              <w:rPr>
                <w:sz w:val="18"/>
                <w:szCs w:val="18"/>
              </w:rPr>
              <w:t>Deputy Registrar</w:t>
            </w:r>
          </w:p>
        </w:tc>
        <w:tc>
          <w:tcPr>
            <w:tcW w:w="329" w:type="pct"/>
          </w:tcPr>
          <w:p w14:paraId="1D114E4E" w14:textId="6A0866CA"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75</w:t>
            </w:r>
          </w:p>
        </w:tc>
        <w:tc>
          <w:tcPr>
            <w:tcW w:w="330" w:type="pct"/>
          </w:tcPr>
          <w:p w14:paraId="3BF5C760" w14:textId="5F5C401B"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70.4</w:t>
            </w:r>
          </w:p>
        </w:tc>
        <w:tc>
          <w:tcPr>
            <w:tcW w:w="362" w:type="pct"/>
          </w:tcPr>
          <w:p w14:paraId="5EEE7AD3" w14:textId="7114232C"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66</w:t>
            </w:r>
          </w:p>
        </w:tc>
        <w:tc>
          <w:tcPr>
            <w:tcW w:w="329" w:type="pct"/>
          </w:tcPr>
          <w:p w14:paraId="7DEADF65" w14:textId="2C96473F"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9</w:t>
            </w:r>
          </w:p>
        </w:tc>
        <w:tc>
          <w:tcPr>
            <w:tcW w:w="329" w:type="pct"/>
          </w:tcPr>
          <w:p w14:paraId="3689115D" w14:textId="1C3803E5"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70.4</w:t>
            </w:r>
          </w:p>
        </w:tc>
        <w:tc>
          <w:tcPr>
            <w:tcW w:w="329" w:type="pct"/>
          </w:tcPr>
          <w:p w14:paraId="436BF760" w14:textId="2BFA3106"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c>
          <w:tcPr>
            <w:tcW w:w="350" w:type="pct"/>
          </w:tcPr>
          <w:p w14:paraId="1FFDE882" w14:textId="38377BF0"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c>
          <w:tcPr>
            <w:tcW w:w="341" w:type="pct"/>
          </w:tcPr>
          <w:p w14:paraId="6ACD7367" w14:textId="439A67FA"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49</w:t>
            </w:r>
          </w:p>
        </w:tc>
        <w:tc>
          <w:tcPr>
            <w:tcW w:w="312" w:type="pct"/>
          </w:tcPr>
          <w:p w14:paraId="66D12EC0" w14:textId="1593A7BB"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42.9</w:t>
            </w:r>
          </w:p>
        </w:tc>
        <w:tc>
          <w:tcPr>
            <w:tcW w:w="313" w:type="pct"/>
          </w:tcPr>
          <w:p w14:paraId="01FB712B" w14:textId="5C967677"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37</w:t>
            </w:r>
          </w:p>
        </w:tc>
        <w:tc>
          <w:tcPr>
            <w:tcW w:w="362" w:type="pct"/>
          </w:tcPr>
          <w:p w14:paraId="263123F0" w14:textId="134BA2A7"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12</w:t>
            </w:r>
          </w:p>
        </w:tc>
        <w:tc>
          <w:tcPr>
            <w:tcW w:w="329" w:type="pct"/>
          </w:tcPr>
          <w:p w14:paraId="463C7333" w14:textId="57AB97F7"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42.9</w:t>
            </w:r>
          </w:p>
        </w:tc>
        <w:tc>
          <w:tcPr>
            <w:tcW w:w="329" w:type="pct"/>
          </w:tcPr>
          <w:p w14:paraId="181C412C" w14:textId="6CF1BA84"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c>
          <w:tcPr>
            <w:tcW w:w="327" w:type="pct"/>
          </w:tcPr>
          <w:p w14:paraId="0EFD0011" w14:textId="108D475A"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r>
      <w:tr w:rsidR="00616487" w:rsidRPr="00616487" w14:paraId="18BAAAC5" w14:textId="77777777" w:rsidTr="00616487">
        <w:tc>
          <w:tcPr>
            <w:cnfStyle w:val="001000000000" w:firstRow="0" w:lastRow="0" w:firstColumn="1" w:lastColumn="0" w:oddVBand="0" w:evenVBand="0" w:oddHBand="0" w:evenHBand="0" w:firstRowFirstColumn="0" w:firstRowLastColumn="0" w:lastRowFirstColumn="0" w:lastRowLastColumn="0"/>
            <w:tcW w:w="329" w:type="pct"/>
          </w:tcPr>
          <w:p w14:paraId="6024D983" w14:textId="16F702AB" w:rsidR="00616487" w:rsidRPr="00616487" w:rsidRDefault="00616487" w:rsidP="00616487">
            <w:pPr>
              <w:pStyle w:val="TableText"/>
              <w:spacing w:before="0" w:after="0"/>
              <w:rPr>
                <w:sz w:val="18"/>
                <w:szCs w:val="18"/>
              </w:rPr>
            </w:pPr>
            <w:r w:rsidRPr="00616487">
              <w:rPr>
                <w:sz w:val="18"/>
                <w:szCs w:val="18"/>
              </w:rPr>
              <w:lastRenderedPageBreak/>
              <w:t>Registrar Grade 3</w:t>
            </w:r>
          </w:p>
        </w:tc>
        <w:tc>
          <w:tcPr>
            <w:tcW w:w="329" w:type="pct"/>
          </w:tcPr>
          <w:p w14:paraId="00B965DD" w14:textId="1D2E0BBA"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170</w:t>
            </w:r>
          </w:p>
        </w:tc>
        <w:tc>
          <w:tcPr>
            <w:tcW w:w="330" w:type="pct"/>
          </w:tcPr>
          <w:p w14:paraId="638578A5" w14:textId="0A849B7E"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144.6</w:t>
            </w:r>
          </w:p>
        </w:tc>
        <w:tc>
          <w:tcPr>
            <w:tcW w:w="362" w:type="pct"/>
          </w:tcPr>
          <w:p w14:paraId="127235FA" w14:textId="1C4DD7BD"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111</w:t>
            </w:r>
          </w:p>
        </w:tc>
        <w:tc>
          <w:tcPr>
            <w:tcW w:w="329" w:type="pct"/>
          </w:tcPr>
          <w:p w14:paraId="428D6334" w14:textId="715A3284"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57</w:t>
            </w:r>
          </w:p>
        </w:tc>
        <w:tc>
          <w:tcPr>
            <w:tcW w:w="329" w:type="pct"/>
          </w:tcPr>
          <w:p w14:paraId="4523A240" w14:textId="2C50EF62"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143.9</w:t>
            </w:r>
          </w:p>
        </w:tc>
        <w:tc>
          <w:tcPr>
            <w:tcW w:w="329" w:type="pct"/>
          </w:tcPr>
          <w:p w14:paraId="03143B5C" w14:textId="37FC5F24"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2</w:t>
            </w:r>
          </w:p>
        </w:tc>
        <w:tc>
          <w:tcPr>
            <w:tcW w:w="350" w:type="pct"/>
          </w:tcPr>
          <w:p w14:paraId="3A35DE30" w14:textId="67DAA811"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0.7</w:t>
            </w:r>
          </w:p>
        </w:tc>
        <w:tc>
          <w:tcPr>
            <w:tcW w:w="341" w:type="pct"/>
          </w:tcPr>
          <w:p w14:paraId="3F999FE5" w14:textId="4A6E72A9"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199</w:t>
            </w:r>
          </w:p>
        </w:tc>
        <w:tc>
          <w:tcPr>
            <w:tcW w:w="312" w:type="pct"/>
          </w:tcPr>
          <w:p w14:paraId="0397F77A" w14:textId="0A31991C"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176.6</w:t>
            </w:r>
          </w:p>
        </w:tc>
        <w:tc>
          <w:tcPr>
            <w:tcW w:w="313" w:type="pct"/>
          </w:tcPr>
          <w:p w14:paraId="77FDAA48" w14:textId="2BCB873D"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146</w:t>
            </w:r>
          </w:p>
        </w:tc>
        <w:tc>
          <w:tcPr>
            <w:tcW w:w="362" w:type="pct"/>
          </w:tcPr>
          <w:p w14:paraId="597A7761" w14:textId="3A0FEE40"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50</w:t>
            </w:r>
          </w:p>
        </w:tc>
        <w:tc>
          <w:tcPr>
            <w:tcW w:w="329" w:type="pct"/>
          </w:tcPr>
          <w:p w14:paraId="4A429B61" w14:textId="1033E4D8"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174.9</w:t>
            </w:r>
          </w:p>
        </w:tc>
        <w:tc>
          <w:tcPr>
            <w:tcW w:w="329" w:type="pct"/>
          </w:tcPr>
          <w:p w14:paraId="784FBB97" w14:textId="31DEF2E9"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3</w:t>
            </w:r>
          </w:p>
        </w:tc>
        <w:tc>
          <w:tcPr>
            <w:tcW w:w="327" w:type="pct"/>
          </w:tcPr>
          <w:p w14:paraId="25DC8A84" w14:textId="51199036"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1.7</w:t>
            </w:r>
          </w:p>
        </w:tc>
      </w:tr>
      <w:tr w:rsidR="00616487" w:rsidRPr="00616487" w14:paraId="69B75FA4" w14:textId="77777777" w:rsidTr="00616487">
        <w:tc>
          <w:tcPr>
            <w:cnfStyle w:val="001000000000" w:firstRow="0" w:lastRow="0" w:firstColumn="1" w:lastColumn="0" w:oddVBand="0" w:evenVBand="0" w:oddHBand="0" w:evenHBand="0" w:firstRowFirstColumn="0" w:firstRowLastColumn="0" w:lastRowFirstColumn="0" w:lastRowLastColumn="0"/>
            <w:tcW w:w="329" w:type="pct"/>
          </w:tcPr>
          <w:p w14:paraId="7DB2C443" w14:textId="5CBE50F7" w:rsidR="00616487" w:rsidRPr="00616487" w:rsidRDefault="00616487" w:rsidP="00616487">
            <w:pPr>
              <w:pStyle w:val="TableText"/>
              <w:spacing w:before="0" w:after="0"/>
              <w:rPr>
                <w:sz w:val="18"/>
                <w:szCs w:val="18"/>
              </w:rPr>
            </w:pPr>
            <w:r w:rsidRPr="00616487">
              <w:rPr>
                <w:sz w:val="18"/>
                <w:szCs w:val="18"/>
              </w:rPr>
              <w:t>Registrar Grade 4</w:t>
            </w:r>
          </w:p>
        </w:tc>
        <w:tc>
          <w:tcPr>
            <w:tcW w:w="329" w:type="pct"/>
          </w:tcPr>
          <w:p w14:paraId="4E202A50" w14:textId="0C34FC69"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40</w:t>
            </w:r>
          </w:p>
        </w:tc>
        <w:tc>
          <w:tcPr>
            <w:tcW w:w="330" w:type="pct"/>
          </w:tcPr>
          <w:p w14:paraId="43040F29" w14:textId="67C3F21A"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37.6</w:t>
            </w:r>
          </w:p>
        </w:tc>
        <w:tc>
          <w:tcPr>
            <w:tcW w:w="362" w:type="pct"/>
          </w:tcPr>
          <w:p w14:paraId="0DC67868" w14:textId="632BC4DB"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35</w:t>
            </w:r>
          </w:p>
        </w:tc>
        <w:tc>
          <w:tcPr>
            <w:tcW w:w="329" w:type="pct"/>
          </w:tcPr>
          <w:p w14:paraId="1205DF76" w14:textId="212BF79A"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5</w:t>
            </w:r>
          </w:p>
        </w:tc>
        <w:tc>
          <w:tcPr>
            <w:tcW w:w="329" w:type="pct"/>
          </w:tcPr>
          <w:p w14:paraId="065A75C2" w14:textId="2EC693F5"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37.6</w:t>
            </w:r>
          </w:p>
        </w:tc>
        <w:tc>
          <w:tcPr>
            <w:tcW w:w="329" w:type="pct"/>
          </w:tcPr>
          <w:p w14:paraId="57643651" w14:textId="1326DCA6"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c>
          <w:tcPr>
            <w:tcW w:w="350" w:type="pct"/>
          </w:tcPr>
          <w:p w14:paraId="3A84AD06" w14:textId="54EB7A16"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c>
          <w:tcPr>
            <w:tcW w:w="341" w:type="pct"/>
          </w:tcPr>
          <w:p w14:paraId="0EEE92BA" w14:textId="68B77728"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44</w:t>
            </w:r>
          </w:p>
        </w:tc>
        <w:tc>
          <w:tcPr>
            <w:tcW w:w="312" w:type="pct"/>
          </w:tcPr>
          <w:p w14:paraId="717FB159" w14:textId="61631937"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40.4</w:t>
            </w:r>
          </w:p>
        </w:tc>
        <w:tc>
          <w:tcPr>
            <w:tcW w:w="313" w:type="pct"/>
          </w:tcPr>
          <w:p w14:paraId="4AC3A3FC" w14:textId="31CB2B19"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36</w:t>
            </w:r>
          </w:p>
        </w:tc>
        <w:tc>
          <w:tcPr>
            <w:tcW w:w="362" w:type="pct"/>
          </w:tcPr>
          <w:p w14:paraId="4E76CFBD" w14:textId="5A4128EF"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8</w:t>
            </w:r>
          </w:p>
        </w:tc>
        <w:tc>
          <w:tcPr>
            <w:tcW w:w="329" w:type="pct"/>
          </w:tcPr>
          <w:p w14:paraId="3F0C73A8" w14:textId="10CC4446"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40.4</w:t>
            </w:r>
          </w:p>
        </w:tc>
        <w:tc>
          <w:tcPr>
            <w:tcW w:w="329" w:type="pct"/>
          </w:tcPr>
          <w:p w14:paraId="5BBDC062" w14:textId="0763F70B"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c>
          <w:tcPr>
            <w:tcW w:w="327" w:type="pct"/>
          </w:tcPr>
          <w:p w14:paraId="198A4CF7" w14:textId="21090AA9"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r>
      <w:tr w:rsidR="00616487" w:rsidRPr="00616487" w14:paraId="4356B313" w14:textId="77777777" w:rsidTr="00616487">
        <w:tc>
          <w:tcPr>
            <w:cnfStyle w:val="001000000000" w:firstRow="0" w:lastRow="0" w:firstColumn="1" w:lastColumn="0" w:oddVBand="0" w:evenVBand="0" w:oddHBand="0" w:evenHBand="0" w:firstRowFirstColumn="0" w:firstRowLastColumn="0" w:lastRowFirstColumn="0" w:lastRowLastColumn="0"/>
            <w:tcW w:w="329" w:type="pct"/>
          </w:tcPr>
          <w:p w14:paraId="633E659C" w14:textId="72EAA891" w:rsidR="00616487" w:rsidRPr="00616487" w:rsidRDefault="00616487" w:rsidP="00616487">
            <w:pPr>
              <w:pStyle w:val="TableText"/>
              <w:spacing w:before="0" w:after="0"/>
              <w:rPr>
                <w:sz w:val="18"/>
                <w:szCs w:val="18"/>
              </w:rPr>
            </w:pPr>
            <w:r w:rsidRPr="00616487">
              <w:rPr>
                <w:sz w:val="18"/>
                <w:szCs w:val="18"/>
              </w:rPr>
              <w:t>Registrar Grade 5</w:t>
            </w:r>
          </w:p>
        </w:tc>
        <w:tc>
          <w:tcPr>
            <w:tcW w:w="329" w:type="pct"/>
          </w:tcPr>
          <w:p w14:paraId="6BCD091B" w14:textId="2F51C534"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52</w:t>
            </w:r>
          </w:p>
        </w:tc>
        <w:tc>
          <w:tcPr>
            <w:tcW w:w="330" w:type="pct"/>
          </w:tcPr>
          <w:p w14:paraId="33E33F2E" w14:textId="6F071F8C"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47</w:t>
            </w:r>
          </w:p>
        </w:tc>
        <w:tc>
          <w:tcPr>
            <w:tcW w:w="362" w:type="pct"/>
          </w:tcPr>
          <w:p w14:paraId="2FFB909E" w14:textId="7F523EE2"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39</w:t>
            </w:r>
          </w:p>
        </w:tc>
        <w:tc>
          <w:tcPr>
            <w:tcW w:w="329" w:type="pct"/>
          </w:tcPr>
          <w:p w14:paraId="60E7CD1F" w14:textId="11435C37"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13</w:t>
            </w:r>
          </w:p>
        </w:tc>
        <w:tc>
          <w:tcPr>
            <w:tcW w:w="329" w:type="pct"/>
          </w:tcPr>
          <w:p w14:paraId="37B5024B" w14:textId="6035640C"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47</w:t>
            </w:r>
          </w:p>
        </w:tc>
        <w:tc>
          <w:tcPr>
            <w:tcW w:w="329" w:type="pct"/>
          </w:tcPr>
          <w:p w14:paraId="3625BD88" w14:textId="7B4C17CB"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c>
          <w:tcPr>
            <w:tcW w:w="350" w:type="pct"/>
          </w:tcPr>
          <w:p w14:paraId="60E4CC6B" w14:textId="3139B51E"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c>
          <w:tcPr>
            <w:tcW w:w="341" w:type="pct"/>
          </w:tcPr>
          <w:p w14:paraId="4482FFAF" w14:textId="0DE608CF"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52</w:t>
            </w:r>
          </w:p>
        </w:tc>
        <w:tc>
          <w:tcPr>
            <w:tcW w:w="312" w:type="pct"/>
          </w:tcPr>
          <w:p w14:paraId="7097BC1B" w14:textId="4CEC968F"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48</w:t>
            </w:r>
          </w:p>
        </w:tc>
        <w:tc>
          <w:tcPr>
            <w:tcW w:w="313" w:type="pct"/>
          </w:tcPr>
          <w:p w14:paraId="0818485B" w14:textId="2B58CFFB"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42</w:t>
            </w:r>
          </w:p>
        </w:tc>
        <w:tc>
          <w:tcPr>
            <w:tcW w:w="362" w:type="pct"/>
          </w:tcPr>
          <w:p w14:paraId="269C77F1" w14:textId="092F9678"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10</w:t>
            </w:r>
          </w:p>
        </w:tc>
        <w:tc>
          <w:tcPr>
            <w:tcW w:w="329" w:type="pct"/>
          </w:tcPr>
          <w:p w14:paraId="5BB22AD2" w14:textId="01AC3B9C"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48</w:t>
            </w:r>
          </w:p>
        </w:tc>
        <w:tc>
          <w:tcPr>
            <w:tcW w:w="329" w:type="pct"/>
          </w:tcPr>
          <w:p w14:paraId="5D21A50F" w14:textId="4777841F"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c>
          <w:tcPr>
            <w:tcW w:w="327" w:type="pct"/>
          </w:tcPr>
          <w:p w14:paraId="6EC62A6E" w14:textId="4F1478CC"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r>
      <w:tr w:rsidR="00616487" w:rsidRPr="00616487" w14:paraId="621B8148" w14:textId="77777777" w:rsidTr="00616487">
        <w:tc>
          <w:tcPr>
            <w:cnfStyle w:val="001000000000" w:firstRow="0" w:lastRow="0" w:firstColumn="1" w:lastColumn="0" w:oddVBand="0" w:evenVBand="0" w:oddHBand="0" w:evenHBand="0" w:firstRowFirstColumn="0" w:firstRowLastColumn="0" w:lastRowFirstColumn="0" w:lastRowLastColumn="0"/>
            <w:tcW w:w="329" w:type="pct"/>
          </w:tcPr>
          <w:p w14:paraId="286B0113" w14:textId="5F6B0B4A" w:rsidR="00616487" w:rsidRPr="00616487" w:rsidRDefault="00616487" w:rsidP="00616487">
            <w:pPr>
              <w:pStyle w:val="TableText"/>
              <w:spacing w:before="0" w:after="0"/>
              <w:rPr>
                <w:sz w:val="18"/>
                <w:szCs w:val="18"/>
              </w:rPr>
            </w:pPr>
            <w:r w:rsidRPr="00616487">
              <w:rPr>
                <w:sz w:val="18"/>
                <w:szCs w:val="18"/>
              </w:rPr>
              <w:t>Registrar Grade 6</w:t>
            </w:r>
          </w:p>
        </w:tc>
        <w:tc>
          <w:tcPr>
            <w:tcW w:w="329" w:type="pct"/>
          </w:tcPr>
          <w:p w14:paraId="2C14FBE3" w14:textId="289D0647"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20</w:t>
            </w:r>
          </w:p>
        </w:tc>
        <w:tc>
          <w:tcPr>
            <w:tcW w:w="330" w:type="pct"/>
          </w:tcPr>
          <w:p w14:paraId="3C0FFFF8" w14:textId="2B0696F4"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20</w:t>
            </w:r>
          </w:p>
        </w:tc>
        <w:tc>
          <w:tcPr>
            <w:tcW w:w="362" w:type="pct"/>
          </w:tcPr>
          <w:p w14:paraId="4CDB9207" w14:textId="36D9DB38"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20</w:t>
            </w:r>
          </w:p>
        </w:tc>
        <w:tc>
          <w:tcPr>
            <w:tcW w:w="329" w:type="pct"/>
          </w:tcPr>
          <w:p w14:paraId="1E7DF495" w14:textId="5EBBBF3F"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c>
          <w:tcPr>
            <w:tcW w:w="329" w:type="pct"/>
          </w:tcPr>
          <w:p w14:paraId="611CAA08" w14:textId="63A4ADCC"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20</w:t>
            </w:r>
          </w:p>
        </w:tc>
        <w:tc>
          <w:tcPr>
            <w:tcW w:w="329" w:type="pct"/>
          </w:tcPr>
          <w:p w14:paraId="23B3CDB3" w14:textId="3FAC6A1D"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c>
          <w:tcPr>
            <w:tcW w:w="350" w:type="pct"/>
          </w:tcPr>
          <w:p w14:paraId="43E708DF" w14:textId="546FAFCD"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c>
          <w:tcPr>
            <w:tcW w:w="341" w:type="pct"/>
          </w:tcPr>
          <w:p w14:paraId="114C195F" w14:textId="5BB8406F"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17</w:t>
            </w:r>
          </w:p>
        </w:tc>
        <w:tc>
          <w:tcPr>
            <w:tcW w:w="312" w:type="pct"/>
          </w:tcPr>
          <w:p w14:paraId="2F761A7E" w14:textId="468CD0EB"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17</w:t>
            </w:r>
          </w:p>
        </w:tc>
        <w:tc>
          <w:tcPr>
            <w:tcW w:w="313" w:type="pct"/>
          </w:tcPr>
          <w:p w14:paraId="60E32A77" w14:textId="2337A51C"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17</w:t>
            </w:r>
          </w:p>
        </w:tc>
        <w:tc>
          <w:tcPr>
            <w:tcW w:w="362" w:type="pct"/>
          </w:tcPr>
          <w:p w14:paraId="05E0F724" w14:textId="28C5DF91"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c>
          <w:tcPr>
            <w:tcW w:w="329" w:type="pct"/>
          </w:tcPr>
          <w:p w14:paraId="2275E6BD" w14:textId="4A1E8096"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17</w:t>
            </w:r>
          </w:p>
        </w:tc>
        <w:tc>
          <w:tcPr>
            <w:tcW w:w="329" w:type="pct"/>
          </w:tcPr>
          <w:p w14:paraId="20219F27" w14:textId="0F37DC34"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c>
          <w:tcPr>
            <w:tcW w:w="327" w:type="pct"/>
          </w:tcPr>
          <w:p w14:paraId="44E36160" w14:textId="6D0764F8"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r>
      <w:tr w:rsidR="00616487" w:rsidRPr="00616487" w14:paraId="2FA7DAA3" w14:textId="77777777" w:rsidTr="00616487">
        <w:tc>
          <w:tcPr>
            <w:cnfStyle w:val="001000000000" w:firstRow="0" w:lastRow="0" w:firstColumn="1" w:lastColumn="0" w:oddVBand="0" w:evenVBand="0" w:oddHBand="0" w:evenHBand="0" w:firstRowFirstColumn="0" w:firstRowLastColumn="0" w:lastRowFirstColumn="0" w:lastRowLastColumn="0"/>
            <w:tcW w:w="329" w:type="pct"/>
          </w:tcPr>
          <w:p w14:paraId="0A2DE760" w14:textId="4FB97322" w:rsidR="00616487" w:rsidRPr="00616487" w:rsidRDefault="00616487" w:rsidP="00616487">
            <w:pPr>
              <w:pStyle w:val="TableText"/>
              <w:spacing w:before="0" w:after="0"/>
              <w:rPr>
                <w:sz w:val="18"/>
                <w:szCs w:val="18"/>
              </w:rPr>
            </w:pPr>
            <w:r w:rsidRPr="00616487">
              <w:rPr>
                <w:sz w:val="18"/>
                <w:szCs w:val="18"/>
              </w:rPr>
              <w:t>Solicitor Grade 3</w:t>
            </w:r>
          </w:p>
        </w:tc>
        <w:tc>
          <w:tcPr>
            <w:tcW w:w="329" w:type="pct"/>
          </w:tcPr>
          <w:p w14:paraId="1E11FE0E" w14:textId="1882AEB4"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1</w:t>
            </w:r>
          </w:p>
        </w:tc>
        <w:tc>
          <w:tcPr>
            <w:tcW w:w="330" w:type="pct"/>
          </w:tcPr>
          <w:p w14:paraId="334C310F" w14:textId="6874F093"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0.6</w:t>
            </w:r>
          </w:p>
        </w:tc>
        <w:tc>
          <w:tcPr>
            <w:tcW w:w="362" w:type="pct"/>
          </w:tcPr>
          <w:p w14:paraId="0D02DB5A" w14:textId="693E38A7"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c>
          <w:tcPr>
            <w:tcW w:w="329" w:type="pct"/>
          </w:tcPr>
          <w:p w14:paraId="41A5C970" w14:textId="1310452C"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1</w:t>
            </w:r>
          </w:p>
        </w:tc>
        <w:tc>
          <w:tcPr>
            <w:tcW w:w="329" w:type="pct"/>
          </w:tcPr>
          <w:p w14:paraId="102D9AF1" w14:textId="723A6F0A"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0.6</w:t>
            </w:r>
          </w:p>
        </w:tc>
        <w:tc>
          <w:tcPr>
            <w:tcW w:w="329" w:type="pct"/>
          </w:tcPr>
          <w:p w14:paraId="409DCD71" w14:textId="46C2CC77"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c>
          <w:tcPr>
            <w:tcW w:w="350" w:type="pct"/>
          </w:tcPr>
          <w:p w14:paraId="00DF433E" w14:textId="3A2AD88F"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c>
          <w:tcPr>
            <w:tcW w:w="341" w:type="pct"/>
          </w:tcPr>
          <w:p w14:paraId="1023572D" w14:textId="18C2ABEF"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1</w:t>
            </w:r>
          </w:p>
        </w:tc>
        <w:tc>
          <w:tcPr>
            <w:tcW w:w="312" w:type="pct"/>
          </w:tcPr>
          <w:p w14:paraId="36D40EEC" w14:textId="7F4ABC53"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0.8</w:t>
            </w:r>
          </w:p>
        </w:tc>
        <w:tc>
          <w:tcPr>
            <w:tcW w:w="313" w:type="pct"/>
          </w:tcPr>
          <w:p w14:paraId="004D5435" w14:textId="7127A772"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c>
          <w:tcPr>
            <w:tcW w:w="362" w:type="pct"/>
          </w:tcPr>
          <w:p w14:paraId="31A43698" w14:textId="194FC4D1"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1</w:t>
            </w:r>
          </w:p>
        </w:tc>
        <w:tc>
          <w:tcPr>
            <w:tcW w:w="329" w:type="pct"/>
          </w:tcPr>
          <w:p w14:paraId="03CF27B0" w14:textId="243E37E8"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0.8</w:t>
            </w:r>
          </w:p>
        </w:tc>
        <w:tc>
          <w:tcPr>
            <w:tcW w:w="329" w:type="pct"/>
          </w:tcPr>
          <w:p w14:paraId="3D322ADC" w14:textId="01F378AE"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c>
          <w:tcPr>
            <w:tcW w:w="327" w:type="pct"/>
          </w:tcPr>
          <w:p w14:paraId="48A2FBEF" w14:textId="746963EE"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r>
      <w:tr w:rsidR="00616487" w:rsidRPr="00616487" w14:paraId="0562E7CB" w14:textId="77777777" w:rsidTr="00616487">
        <w:tc>
          <w:tcPr>
            <w:cnfStyle w:val="001000000000" w:firstRow="0" w:lastRow="0" w:firstColumn="1" w:lastColumn="0" w:oddVBand="0" w:evenVBand="0" w:oddHBand="0" w:evenHBand="0" w:firstRowFirstColumn="0" w:firstRowLastColumn="0" w:lastRowFirstColumn="0" w:lastRowLastColumn="0"/>
            <w:tcW w:w="329" w:type="pct"/>
          </w:tcPr>
          <w:p w14:paraId="5F1FB5E0" w14:textId="6D75230B" w:rsidR="00616487" w:rsidRPr="00616487" w:rsidRDefault="00616487" w:rsidP="00616487">
            <w:pPr>
              <w:pStyle w:val="TableText"/>
              <w:spacing w:before="0" w:after="0"/>
              <w:rPr>
                <w:sz w:val="18"/>
                <w:szCs w:val="18"/>
              </w:rPr>
            </w:pPr>
            <w:r w:rsidRPr="00616487">
              <w:rPr>
                <w:rStyle w:val="Bold"/>
                <w:sz w:val="18"/>
                <w:szCs w:val="18"/>
              </w:rPr>
              <w:t>Total</w:t>
            </w:r>
          </w:p>
        </w:tc>
        <w:tc>
          <w:tcPr>
            <w:tcW w:w="329" w:type="pct"/>
          </w:tcPr>
          <w:p w14:paraId="5E913FFE" w14:textId="41CE521C"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rStyle w:val="Bold"/>
                <w:sz w:val="18"/>
                <w:szCs w:val="18"/>
              </w:rPr>
              <w:t>1,943</w:t>
            </w:r>
          </w:p>
        </w:tc>
        <w:tc>
          <w:tcPr>
            <w:tcW w:w="330" w:type="pct"/>
          </w:tcPr>
          <w:p w14:paraId="0550E984" w14:textId="2330D26B"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rStyle w:val="Bold"/>
                <w:sz w:val="18"/>
                <w:szCs w:val="18"/>
              </w:rPr>
              <w:t>1832.8</w:t>
            </w:r>
          </w:p>
        </w:tc>
        <w:tc>
          <w:tcPr>
            <w:tcW w:w="362" w:type="pct"/>
          </w:tcPr>
          <w:p w14:paraId="0C1B1232" w14:textId="230508F9"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rStyle w:val="Bold"/>
                <w:sz w:val="18"/>
                <w:szCs w:val="18"/>
              </w:rPr>
              <w:t>1343</w:t>
            </w:r>
          </w:p>
        </w:tc>
        <w:tc>
          <w:tcPr>
            <w:tcW w:w="329" w:type="pct"/>
          </w:tcPr>
          <w:p w14:paraId="0595C635" w14:textId="1335F17B"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rStyle w:val="Bold"/>
                <w:sz w:val="18"/>
                <w:szCs w:val="18"/>
              </w:rPr>
              <w:t>263</w:t>
            </w:r>
          </w:p>
        </w:tc>
        <w:tc>
          <w:tcPr>
            <w:tcW w:w="329" w:type="pct"/>
          </w:tcPr>
          <w:p w14:paraId="5DE1A203" w14:textId="177DB7EE"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rStyle w:val="Bold"/>
                <w:sz w:val="18"/>
                <w:szCs w:val="18"/>
              </w:rPr>
              <w:t>1,508.3</w:t>
            </w:r>
          </w:p>
        </w:tc>
        <w:tc>
          <w:tcPr>
            <w:tcW w:w="329" w:type="pct"/>
          </w:tcPr>
          <w:p w14:paraId="34114739" w14:textId="4D05DA6F"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rStyle w:val="Bold"/>
                <w:sz w:val="18"/>
                <w:szCs w:val="18"/>
              </w:rPr>
              <w:t>337</w:t>
            </w:r>
          </w:p>
        </w:tc>
        <w:tc>
          <w:tcPr>
            <w:tcW w:w="350" w:type="pct"/>
          </w:tcPr>
          <w:p w14:paraId="15E63265" w14:textId="7499BE45"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rStyle w:val="Bold"/>
                <w:sz w:val="18"/>
                <w:szCs w:val="18"/>
              </w:rPr>
              <w:t>324.5</w:t>
            </w:r>
          </w:p>
        </w:tc>
        <w:tc>
          <w:tcPr>
            <w:tcW w:w="341" w:type="pct"/>
          </w:tcPr>
          <w:p w14:paraId="3B281A9E" w14:textId="49255720"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rStyle w:val="Bold"/>
                <w:sz w:val="18"/>
                <w:szCs w:val="18"/>
              </w:rPr>
              <w:t>2,131</w:t>
            </w:r>
          </w:p>
        </w:tc>
        <w:tc>
          <w:tcPr>
            <w:tcW w:w="312" w:type="pct"/>
          </w:tcPr>
          <w:p w14:paraId="0C91F5A5" w14:textId="388C3C6B"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rStyle w:val="Bold"/>
                <w:sz w:val="18"/>
                <w:szCs w:val="18"/>
              </w:rPr>
              <w:t>2,011.9</w:t>
            </w:r>
          </w:p>
        </w:tc>
        <w:tc>
          <w:tcPr>
            <w:tcW w:w="313" w:type="pct"/>
          </w:tcPr>
          <w:p w14:paraId="5689710A" w14:textId="76F6ADE2"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rStyle w:val="Bold"/>
                <w:sz w:val="18"/>
                <w:szCs w:val="18"/>
              </w:rPr>
              <w:t>1460</w:t>
            </w:r>
          </w:p>
        </w:tc>
        <w:tc>
          <w:tcPr>
            <w:tcW w:w="362" w:type="pct"/>
          </w:tcPr>
          <w:p w14:paraId="71C26C04" w14:textId="7079AF36"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rStyle w:val="Bold"/>
                <w:sz w:val="18"/>
                <w:szCs w:val="18"/>
              </w:rPr>
              <w:t>274</w:t>
            </w:r>
          </w:p>
        </w:tc>
        <w:tc>
          <w:tcPr>
            <w:tcW w:w="329" w:type="pct"/>
          </w:tcPr>
          <w:p w14:paraId="4AB6B80F" w14:textId="07438B0E"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rStyle w:val="Bold"/>
                <w:sz w:val="18"/>
                <w:szCs w:val="18"/>
              </w:rPr>
              <w:t>1,634.1</w:t>
            </w:r>
          </w:p>
        </w:tc>
        <w:tc>
          <w:tcPr>
            <w:tcW w:w="329" w:type="pct"/>
          </w:tcPr>
          <w:p w14:paraId="5EBFF2C9" w14:textId="453A42DF"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rStyle w:val="Bold"/>
                <w:sz w:val="18"/>
                <w:szCs w:val="18"/>
              </w:rPr>
              <w:t>397</w:t>
            </w:r>
          </w:p>
        </w:tc>
        <w:tc>
          <w:tcPr>
            <w:tcW w:w="327" w:type="pct"/>
          </w:tcPr>
          <w:p w14:paraId="04D1F2F9" w14:textId="672433FC"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rStyle w:val="Bold"/>
                <w:sz w:val="18"/>
                <w:szCs w:val="18"/>
              </w:rPr>
              <w:t>377.8</w:t>
            </w:r>
          </w:p>
        </w:tc>
      </w:tr>
      <w:tr w:rsidR="00616487" w:rsidRPr="00616487" w14:paraId="5A4E66E5" w14:textId="77777777" w:rsidTr="00616487">
        <w:tc>
          <w:tcPr>
            <w:cnfStyle w:val="001000000000" w:firstRow="0" w:lastRow="0" w:firstColumn="1" w:lastColumn="0" w:oddVBand="0" w:evenVBand="0" w:oddHBand="0" w:evenHBand="0" w:firstRowFirstColumn="0" w:firstRowLastColumn="0" w:lastRowFirstColumn="0" w:lastRowLastColumn="0"/>
            <w:tcW w:w="329" w:type="pct"/>
          </w:tcPr>
          <w:p w14:paraId="663D7B60" w14:textId="72EB359E" w:rsidR="00616487" w:rsidRPr="00616487" w:rsidRDefault="00616487" w:rsidP="00616487">
            <w:pPr>
              <w:pStyle w:val="TableText"/>
              <w:spacing w:before="0" w:after="0"/>
              <w:rPr>
                <w:sz w:val="18"/>
                <w:szCs w:val="18"/>
              </w:rPr>
            </w:pPr>
            <w:r w:rsidRPr="00616487">
              <w:rPr>
                <w:sz w:val="18"/>
                <w:szCs w:val="18"/>
              </w:rPr>
              <w:t>Senior Technical Specialist</w:t>
            </w:r>
          </w:p>
        </w:tc>
        <w:tc>
          <w:tcPr>
            <w:tcW w:w="329" w:type="pct"/>
          </w:tcPr>
          <w:p w14:paraId="5FB2EE69" w14:textId="4474DDE4"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15</w:t>
            </w:r>
          </w:p>
        </w:tc>
        <w:tc>
          <w:tcPr>
            <w:tcW w:w="330" w:type="pct"/>
          </w:tcPr>
          <w:p w14:paraId="6E71187E" w14:textId="52715875"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14.8</w:t>
            </w:r>
          </w:p>
        </w:tc>
        <w:tc>
          <w:tcPr>
            <w:tcW w:w="362" w:type="pct"/>
          </w:tcPr>
          <w:p w14:paraId="03C59EA0" w14:textId="615B582B"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11</w:t>
            </w:r>
          </w:p>
        </w:tc>
        <w:tc>
          <w:tcPr>
            <w:tcW w:w="329" w:type="pct"/>
          </w:tcPr>
          <w:p w14:paraId="4F63158C" w14:textId="08525765"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c>
          <w:tcPr>
            <w:tcW w:w="329" w:type="pct"/>
          </w:tcPr>
          <w:p w14:paraId="273E8942" w14:textId="59EF7523"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11</w:t>
            </w:r>
          </w:p>
        </w:tc>
        <w:tc>
          <w:tcPr>
            <w:tcW w:w="329" w:type="pct"/>
          </w:tcPr>
          <w:p w14:paraId="252463F2" w14:textId="526DA970"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4</w:t>
            </w:r>
          </w:p>
        </w:tc>
        <w:tc>
          <w:tcPr>
            <w:tcW w:w="350" w:type="pct"/>
          </w:tcPr>
          <w:p w14:paraId="001B12E2" w14:textId="540A12D7"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3.8</w:t>
            </w:r>
          </w:p>
        </w:tc>
        <w:tc>
          <w:tcPr>
            <w:tcW w:w="341" w:type="pct"/>
          </w:tcPr>
          <w:p w14:paraId="29B02505" w14:textId="2181A430"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21</w:t>
            </w:r>
          </w:p>
        </w:tc>
        <w:tc>
          <w:tcPr>
            <w:tcW w:w="312" w:type="pct"/>
          </w:tcPr>
          <w:p w14:paraId="6588FE24" w14:textId="0584965D"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15.8</w:t>
            </w:r>
          </w:p>
        </w:tc>
        <w:tc>
          <w:tcPr>
            <w:tcW w:w="313" w:type="pct"/>
          </w:tcPr>
          <w:p w14:paraId="538AA4B0" w14:textId="4A8927DB"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10</w:t>
            </w:r>
          </w:p>
        </w:tc>
        <w:tc>
          <w:tcPr>
            <w:tcW w:w="362" w:type="pct"/>
          </w:tcPr>
          <w:p w14:paraId="08DCC636" w14:textId="0ACACDA2"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8</w:t>
            </w:r>
          </w:p>
        </w:tc>
        <w:tc>
          <w:tcPr>
            <w:tcW w:w="329" w:type="pct"/>
          </w:tcPr>
          <w:p w14:paraId="18ACCA08" w14:textId="213F87DC"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12.8</w:t>
            </w:r>
          </w:p>
        </w:tc>
        <w:tc>
          <w:tcPr>
            <w:tcW w:w="329" w:type="pct"/>
          </w:tcPr>
          <w:p w14:paraId="37CF422A" w14:textId="1D4BCBC1"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3</w:t>
            </w:r>
          </w:p>
        </w:tc>
        <w:tc>
          <w:tcPr>
            <w:tcW w:w="327" w:type="pct"/>
          </w:tcPr>
          <w:p w14:paraId="252A1402" w14:textId="7FD473DD"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3</w:t>
            </w:r>
          </w:p>
        </w:tc>
      </w:tr>
      <w:tr w:rsidR="00616487" w:rsidRPr="00616487" w14:paraId="0E936C61" w14:textId="77777777" w:rsidTr="00616487">
        <w:tc>
          <w:tcPr>
            <w:cnfStyle w:val="001000000000" w:firstRow="0" w:lastRow="0" w:firstColumn="1" w:lastColumn="0" w:oddVBand="0" w:evenVBand="0" w:oddHBand="0" w:evenHBand="0" w:firstRowFirstColumn="0" w:firstRowLastColumn="0" w:lastRowFirstColumn="0" w:lastRowLastColumn="0"/>
            <w:tcW w:w="329" w:type="pct"/>
          </w:tcPr>
          <w:p w14:paraId="656ED200" w14:textId="146DF3CD" w:rsidR="00616487" w:rsidRPr="00616487" w:rsidRDefault="00616487" w:rsidP="00616487">
            <w:pPr>
              <w:pStyle w:val="TableText"/>
              <w:spacing w:before="0" w:after="0"/>
              <w:rPr>
                <w:sz w:val="18"/>
                <w:szCs w:val="18"/>
              </w:rPr>
            </w:pPr>
            <w:r w:rsidRPr="00616487">
              <w:rPr>
                <w:sz w:val="18"/>
                <w:szCs w:val="18"/>
              </w:rPr>
              <w:t>Executive Officer 1</w:t>
            </w:r>
          </w:p>
        </w:tc>
        <w:tc>
          <w:tcPr>
            <w:tcW w:w="329" w:type="pct"/>
          </w:tcPr>
          <w:p w14:paraId="677B470E" w14:textId="592EC588"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1</w:t>
            </w:r>
          </w:p>
        </w:tc>
        <w:tc>
          <w:tcPr>
            <w:tcW w:w="330" w:type="pct"/>
          </w:tcPr>
          <w:p w14:paraId="7F61C3FE" w14:textId="725CC5E0"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1</w:t>
            </w:r>
          </w:p>
        </w:tc>
        <w:tc>
          <w:tcPr>
            <w:tcW w:w="362" w:type="pct"/>
          </w:tcPr>
          <w:p w14:paraId="64A8D44B" w14:textId="6C20098D"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1</w:t>
            </w:r>
          </w:p>
        </w:tc>
        <w:tc>
          <w:tcPr>
            <w:tcW w:w="329" w:type="pct"/>
          </w:tcPr>
          <w:p w14:paraId="3BE5262D" w14:textId="241B44B6"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c>
          <w:tcPr>
            <w:tcW w:w="329" w:type="pct"/>
          </w:tcPr>
          <w:p w14:paraId="60F65986" w14:textId="4527AF8B"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1</w:t>
            </w:r>
          </w:p>
        </w:tc>
        <w:tc>
          <w:tcPr>
            <w:tcW w:w="329" w:type="pct"/>
          </w:tcPr>
          <w:p w14:paraId="65D546F7" w14:textId="1E862E88"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c>
          <w:tcPr>
            <w:tcW w:w="350" w:type="pct"/>
          </w:tcPr>
          <w:p w14:paraId="4210510A" w14:textId="1CB3D261"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c>
          <w:tcPr>
            <w:tcW w:w="341" w:type="pct"/>
          </w:tcPr>
          <w:p w14:paraId="0701C846" w14:textId="399A84D7"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1</w:t>
            </w:r>
          </w:p>
        </w:tc>
        <w:tc>
          <w:tcPr>
            <w:tcW w:w="312" w:type="pct"/>
          </w:tcPr>
          <w:p w14:paraId="6A6CDE86" w14:textId="77E70F62"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1</w:t>
            </w:r>
          </w:p>
        </w:tc>
        <w:tc>
          <w:tcPr>
            <w:tcW w:w="313" w:type="pct"/>
          </w:tcPr>
          <w:p w14:paraId="6DA1A440" w14:textId="7646164A"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1</w:t>
            </w:r>
          </w:p>
        </w:tc>
        <w:tc>
          <w:tcPr>
            <w:tcW w:w="362" w:type="pct"/>
          </w:tcPr>
          <w:p w14:paraId="6D2728D4" w14:textId="79D2001A"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c>
          <w:tcPr>
            <w:tcW w:w="329" w:type="pct"/>
          </w:tcPr>
          <w:p w14:paraId="12563758" w14:textId="085AE2F4"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1</w:t>
            </w:r>
          </w:p>
        </w:tc>
        <w:tc>
          <w:tcPr>
            <w:tcW w:w="329" w:type="pct"/>
          </w:tcPr>
          <w:p w14:paraId="1095D4DB" w14:textId="21C167B6"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c>
          <w:tcPr>
            <w:tcW w:w="327" w:type="pct"/>
          </w:tcPr>
          <w:p w14:paraId="5F139DA3" w14:textId="13B46605"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r>
      <w:tr w:rsidR="00616487" w:rsidRPr="00616487" w14:paraId="639D9D7B" w14:textId="77777777" w:rsidTr="00616487">
        <w:tc>
          <w:tcPr>
            <w:cnfStyle w:val="001000000000" w:firstRow="0" w:lastRow="0" w:firstColumn="1" w:lastColumn="0" w:oddVBand="0" w:evenVBand="0" w:oddHBand="0" w:evenHBand="0" w:firstRowFirstColumn="0" w:firstRowLastColumn="0" w:lastRowFirstColumn="0" w:lastRowLastColumn="0"/>
            <w:tcW w:w="329" w:type="pct"/>
          </w:tcPr>
          <w:p w14:paraId="2126641B" w14:textId="0ABA8A70" w:rsidR="00616487" w:rsidRPr="00616487" w:rsidRDefault="00616487" w:rsidP="00616487">
            <w:pPr>
              <w:pStyle w:val="TableText"/>
              <w:spacing w:before="0" w:after="0"/>
              <w:rPr>
                <w:sz w:val="18"/>
                <w:szCs w:val="18"/>
              </w:rPr>
            </w:pPr>
            <w:r w:rsidRPr="00616487">
              <w:rPr>
                <w:sz w:val="18"/>
                <w:szCs w:val="18"/>
              </w:rPr>
              <w:t>Executive Officer 2</w:t>
            </w:r>
          </w:p>
        </w:tc>
        <w:tc>
          <w:tcPr>
            <w:tcW w:w="329" w:type="pct"/>
          </w:tcPr>
          <w:p w14:paraId="58DB1B13" w14:textId="315D9C24"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8</w:t>
            </w:r>
          </w:p>
        </w:tc>
        <w:tc>
          <w:tcPr>
            <w:tcW w:w="330" w:type="pct"/>
          </w:tcPr>
          <w:p w14:paraId="68AA9BBD" w14:textId="6F3BE66B"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7.8</w:t>
            </w:r>
          </w:p>
        </w:tc>
        <w:tc>
          <w:tcPr>
            <w:tcW w:w="362" w:type="pct"/>
          </w:tcPr>
          <w:p w14:paraId="74259AD1" w14:textId="680392CD"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7</w:t>
            </w:r>
          </w:p>
        </w:tc>
        <w:tc>
          <w:tcPr>
            <w:tcW w:w="329" w:type="pct"/>
          </w:tcPr>
          <w:p w14:paraId="61B1391D" w14:textId="6C23AD18"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1</w:t>
            </w:r>
          </w:p>
        </w:tc>
        <w:tc>
          <w:tcPr>
            <w:tcW w:w="329" w:type="pct"/>
          </w:tcPr>
          <w:p w14:paraId="66E8EAAB" w14:textId="2FB45DC4"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7.8</w:t>
            </w:r>
          </w:p>
        </w:tc>
        <w:tc>
          <w:tcPr>
            <w:tcW w:w="329" w:type="pct"/>
          </w:tcPr>
          <w:p w14:paraId="107F99DC" w14:textId="357DFF58"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c>
          <w:tcPr>
            <w:tcW w:w="350" w:type="pct"/>
          </w:tcPr>
          <w:p w14:paraId="0A3E4A71" w14:textId="3DB9B653"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c>
          <w:tcPr>
            <w:tcW w:w="341" w:type="pct"/>
          </w:tcPr>
          <w:p w14:paraId="12BA8966" w14:textId="18946273"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7</w:t>
            </w:r>
          </w:p>
        </w:tc>
        <w:tc>
          <w:tcPr>
            <w:tcW w:w="312" w:type="pct"/>
          </w:tcPr>
          <w:p w14:paraId="1935D850" w14:textId="0F919685"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6.9</w:t>
            </w:r>
          </w:p>
        </w:tc>
        <w:tc>
          <w:tcPr>
            <w:tcW w:w="313" w:type="pct"/>
          </w:tcPr>
          <w:p w14:paraId="41B828C3" w14:textId="5F481D65"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6</w:t>
            </w:r>
          </w:p>
        </w:tc>
        <w:tc>
          <w:tcPr>
            <w:tcW w:w="362" w:type="pct"/>
          </w:tcPr>
          <w:p w14:paraId="5100A76A" w14:textId="6C9C848E"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1</w:t>
            </w:r>
          </w:p>
        </w:tc>
        <w:tc>
          <w:tcPr>
            <w:tcW w:w="329" w:type="pct"/>
          </w:tcPr>
          <w:p w14:paraId="212380E6" w14:textId="4B9625C2"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6.9</w:t>
            </w:r>
          </w:p>
        </w:tc>
        <w:tc>
          <w:tcPr>
            <w:tcW w:w="329" w:type="pct"/>
          </w:tcPr>
          <w:p w14:paraId="6A14C6E7" w14:textId="5A336C26"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c>
          <w:tcPr>
            <w:tcW w:w="327" w:type="pct"/>
          </w:tcPr>
          <w:p w14:paraId="3A1F7378" w14:textId="01C8E47F"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r>
      <w:tr w:rsidR="00616487" w:rsidRPr="00616487" w14:paraId="76503012" w14:textId="77777777" w:rsidTr="00616487">
        <w:tc>
          <w:tcPr>
            <w:cnfStyle w:val="001000000000" w:firstRow="0" w:lastRow="0" w:firstColumn="1" w:lastColumn="0" w:oddVBand="0" w:evenVBand="0" w:oddHBand="0" w:evenHBand="0" w:firstRowFirstColumn="0" w:firstRowLastColumn="0" w:lastRowFirstColumn="0" w:lastRowLastColumn="0"/>
            <w:tcW w:w="329" w:type="pct"/>
          </w:tcPr>
          <w:p w14:paraId="1901A863" w14:textId="12F284D3" w:rsidR="00616487" w:rsidRPr="00616487" w:rsidRDefault="00616487" w:rsidP="00616487">
            <w:pPr>
              <w:pStyle w:val="TableText"/>
              <w:spacing w:before="0" w:after="0"/>
              <w:rPr>
                <w:sz w:val="18"/>
                <w:szCs w:val="18"/>
              </w:rPr>
            </w:pPr>
            <w:r w:rsidRPr="00616487">
              <w:rPr>
                <w:sz w:val="18"/>
                <w:szCs w:val="18"/>
              </w:rPr>
              <w:t>Executive Officer 3</w:t>
            </w:r>
          </w:p>
        </w:tc>
        <w:tc>
          <w:tcPr>
            <w:tcW w:w="329" w:type="pct"/>
          </w:tcPr>
          <w:p w14:paraId="6FA59662" w14:textId="7CDE5E54"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7</w:t>
            </w:r>
          </w:p>
        </w:tc>
        <w:tc>
          <w:tcPr>
            <w:tcW w:w="330" w:type="pct"/>
          </w:tcPr>
          <w:p w14:paraId="3E872530" w14:textId="79D5BEE3"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7</w:t>
            </w:r>
          </w:p>
        </w:tc>
        <w:tc>
          <w:tcPr>
            <w:tcW w:w="362" w:type="pct"/>
          </w:tcPr>
          <w:p w14:paraId="61AA7861" w14:textId="18090CC5"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7</w:t>
            </w:r>
          </w:p>
        </w:tc>
        <w:tc>
          <w:tcPr>
            <w:tcW w:w="329" w:type="pct"/>
          </w:tcPr>
          <w:p w14:paraId="63D90830" w14:textId="2E3B9040"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c>
          <w:tcPr>
            <w:tcW w:w="329" w:type="pct"/>
          </w:tcPr>
          <w:p w14:paraId="181C094F" w14:textId="3E19A0F2"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7</w:t>
            </w:r>
          </w:p>
        </w:tc>
        <w:tc>
          <w:tcPr>
            <w:tcW w:w="329" w:type="pct"/>
          </w:tcPr>
          <w:p w14:paraId="069DD672" w14:textId="78403881"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c>
          <w:tcPr>
            <w:tcW w:w="350" w:type="pct"/>
          </w:tcPr>
          <w:p w14:paraId="70389679" w14:textId="52C4AFD6"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c>
          <w:tcPr>
            <w:tcW w:w="341" w:type="pct"/>
          </w:tcPr>
          <w:p w14:paraId="45F18F9A" w14:textId="5E9A9210"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7</w:t>
            </w:r>
          </w:p>
        </w:tc>
        <w:tc>
          <w:tcPr>
            <w:tcW w:w="312" w:type="pct"/>
          </w:tcPr>
          <w:p w14:paraId="5F1ED34C" w14:textId="6AE24A2C"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7</w:t>
            </w:r>
          </w:p>
        </w:tc>
        <w:tc>
          <w:tcPr>
            <w:tcW w:w="313" w:type="pct"/>
          </w:tcPr>
          <w:p w14:paraId="3C9CE7F8" w14:textId="06447C70"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7</w:t>
            </w:r>
          </w:p>
        </w:tc>
        <w:tc>
          <w:tcPr>
            <w:tcW w:w="362" w:type="pct"/>
          </w:tcPr>
          <w:p w14:paraId="6A7BFB5E" w14:textId="0C66914F"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c>
          <w:tcPr>
            <w:tcW w:w="329" w:type="pct"/>
          </w:tcPr>
          <w:p w14:paraId="31674307" w14:textId="55E13527"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7</w:t>
            </w:r>
          </w:p>
        </w:tc>
        <w:tc>
          <w:tcPr>
            <w:tcW w:w="329" w:type="pct"/>
          </w:tcPr>
          <w:p w14:paraId="61834360" w14:textId="3BC0EE83"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c>
          <w:tcPr>
            <w:tcW w:w="327" w:type="pct"/>
          </w:tcPr>
          <w:p w14:paraId="03BC9FEE" w14:textId="738AED28"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sz w:val="18"/>
                <w:szCs w:val="18"/>
              </w:rPr>
              <w:t>0</w:t>
            </w:r>
          </w:p>
        </w:tc>
      </w:tr>
      <w:tr w:rsidR="00616487" w:rsidRPr="00616487" w14:paraId="570145CE" w14:textId="77777777" w:rsidTr="00616487">
        <w:tc>
          <w:tcPr>
            <w:cnfStyle w:val="001000000000" w:firstRow="0" w:lastRow="0" w:firstColumn="1" w:lastColumn="0" w:oddVBand="0" w:evenVBand="0" w:oddHBand="0" w:evenHBand="0" w:firstRowFirstColumn="0" w:firstRowLastColumn="0" w:lastRowFirstColumn="0" w:lastRowLastColumn="0"/>
            <w:tcW w:w="329" w:type="pct"/>
          </w:tcPr>
          <w:p w14:paraId="6C1CE3DC" w14:textId="33B90201" w:rsidR="00616487" w:rsidRPr="00616487" w:rsidRDefault="00616487" w:rsidP="00616487">
            <w:pPr>
              <w:pStyle w:val="TableText"/>
              <w:spacing w:before="0" w:after="0"/>
              <w:rPr>
                <w:sz w:val="18"/>
                <w:szCs w:val="18"/>
              </w:rPr>
            </w:pPr>
            <w:r w:rsidRPr="00616487">
              <w:rPr>
                <w:rStyle w:val="Bold"/>
                <w:sz w:val="18"/>
                <w:szCs w:val="18"/>
              </w:rPr>
              <w:t>Total Senior employees</w:t>
            </w:r>
          </w:p>
        </w:tc>
        <w:tc>
          <w:tcPr>
            <w:tcW w:w="329" w:type="pct"/>
          </w:tcPr>
          <w:p w14:paraId="2B5E67C8" w14:textId="5B8EBE8C"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rStyle w:val="Bold"/>
                <w:sz w:val="18"/>
                <w:szCs w:val="18"/>
              </w:rPr>
              <w:t>31</w:t>
            </w:r>
          </w:p>
        </w:tc>
        <w:tc>
          <w:tcPr>
            <w:tcW w:w="330" w:type="pct"/>
          </w:tcPr>
          <w:p w14:paraId="5FC03D0B" w14:textId="0E30E711"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rStyle w:val="Bold"/>
                <w:sz w:val="18"/>
                <w:szCs w:val="18"/>
              </w:rPr>
              <w:t>30.6</w:t>
            </w:r>
          </w:p>
        </w:tc>
        <w:tc>
          <w:tcPr>
            <w:tcW w:w="362" w:type="pct"/>
          </w:tcPr>
          <w:p w14:paraId="6CF2C395" w14:textId="051D215D"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rStyle w:val="Bold"/>
                <w:sz w:val="18"/>
                <w:szCs w:val="18"/>
              </w:rPr>
              <w:t>26</w:t>
            </w:r>
          </w:p>
        </w:tc>
        <w:tc>
          <w:tcPr>
            <w:tcW w:w="329" w:type="pct"/>
          </w:tcPr>
          <w:p w14:paraId="38461D3F" w14:textId="4995AA60"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rStyle w:val="Bold"/>
                <w:sz w:val="18"/>
                <w:szCs w:val="18"/>
              </w:rPr>
              <w:t>1</w:t>
            </w:r>
          </w:p>
        </w:tc>
        <w:tc>
          <w:tcPr>
            <w:tcW w:w="329" w:type="pct"/>
          </w:tcPr>
          <w:p w14:paraId="74DCC5F0" w14:textId="0DB60A8E"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rStyle w:val="Bold"/>
                <w:sz w:val="18"/>
                <w:szCs w:val="18"/>
              </w:rPr>
              <w:t>26.8</w:t>
            </w:r>
          </w:p>
        </w:tc>
        <w:tc>
          <w:tcPr>
            <w:tcW w:w="329" w:type="pct"/>
          </w:tcPr>
          <w:p w14:paraId="54A2700A" w14:textId="1BBFAFB9"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rStyle w:val="Bold"/>
                <w:sz w:val="18"/>
                <w:szCs w:val="18"/>
              </w:rPr>
              <w:t>4</w:t>
            </w:r>
          </w:p>
        </w:tc>
        <w:tc>
          <w:tcPr>
            <w:tcW w:w="350" w:type="pct"/>
          </w:tcPr>
          <w:p w14:paraId="76B1002D" w14:textId="23C50049"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rStyle w:val="Bold"/>
                <w:sz w:val="18"/>
                <w:szCs w:val="18"/>
              </w:rPr>
              <w:t>3.8</w:t>
            </w:r>
          </w:p>
        </w:tc>
        <w:tc>
          <w:tcPr>
            <w:tcW w:w="341" w:type="pct"/>
          </w:tcPr>
          <w:p w14:paraId="7F60C8A9" w14:textId="57A8AD36"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rStyle w:val="Bold"/>
                <w:sz w:val="18"/>
                <w:szCs w:val="18"/>
              </w:rPr>
              <w:t>36</w:t>
            </w:r>
          </w:p>
        </w:tc>
        <w:tc>
          <w:tcPr>
            <w:tcW w:w="312" w:type="pct"/>
          </w:tcPr>
          <w:p w14:paraId="3EFF0796" w14:textId="7D09CF66"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rStyle w:val="Bold"/>
                <w:sz w:val="18"/>
                <w:szCs w:val="18"/>
              </w:rPr>
              <w:t>30.7</w:t>
            </w:r>
          </w:p>
        </w:tc>
        <w:tc>
          <w:tcPr>
            <w:tcW w:w="313" w:type="pct"/>
          </w:tcPr>
          <w:p w14:paraId="58D2D9A3" w14:textId="7C6673A3"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rStyle w:val="Bold"/>
                <w:sz w:val="18"/>
                <w:szCs w:val="18"/>
              </w:rPr>
              <w:t>24</w:t>
            </w:r>
          </w:p>
        </w:tc>
        <w:tc>
          <w:tcPr>
            <w:tcW w:w="362" w:type="pct"/>
          </w:tcPr>
          <w:p w14:paraId="2BF41B62" w14:textId="016F3086"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rStyle w:val="Bold"/>
                <w:sz w:val="18"/>
                <w:szCs w:val="18"/>
              </w:rPr>
              <w:t>9</w:t>
            </w:r>
          </w:p>
        </w:tc>
        <w:tc>
          <w:tcPr>
            <w:tcW w:w="329" w:type="pct"/>
          </w:tcPr>
          <w:p w14:paraId="4ECB37EC" w14:textId="21A54558"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rStyle w:val="Bold"/>
                <w:sz w:val="18"/>
                <w:szCs w:val="18"/>
              </w:rPr>
              <w:t>27.7</w:t>
            </w:r>
          </w:p>
        </w:tc>
        <w:tc>
          <w:tcPr>
            <w:tcW w:w="329" w:type="pct"/>
          </w:tcPr>
          <w:p w14:paraId="652D30D9" w14:textId="5C621171"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rStyle w:val="Bold"/>
                <w:sz w:val="18"/>
                <w:szCs w:val="18"/>
              </w:rPr>
              <w:t>3</w:t>
            </w:r>
          </w:p>
        </w:tc>
        <w:tc>
          <w:tcPr>
            <w:tcW w:w="327" w:type="pct"/>
          </w:tcPr>
          <w:p w14:paraId="11B7E60D" w14:textId="3944048A"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rStyle w:val="Bold"/>
                <w:sz w:val="18"/>
                <w:szCs w:val="18"/>
              </w:rPr>
              <w:t>3</w:t>
            </w:r>
          </w:p>
        </w:tc>
      </w:tr>
      <w:tr w:rsidR="00616487" w:rsidRPr="00616487" w14:paraId="3564740A" w14:textId="77777777" w:rsidTr="00616487">
        <w:tc>
          <w:tcPr>
            <w:cnfStyle w:val="001000000000" w:firstRow="0" w:lastRow="0" w:firstColumn="1" w:lastColumn="0" w:oddVBand="0" w:evenVBand="0" w:oddHBand="0" w:evenHBand="0" w:firstRowFirstColumn="0" w:firstRowLastColumn="0" w:lastRowFirstColumn="0" w:lastRowLastColumn="0"/>
            <w:tcW w:w="329" w:type="pct"/>
          </w:tcPr>
          <w:p w14:paraId="2DE46341" w14:textId="016EF442" w:rsidR="00616487" w:rsidRPr="00616487" w:rsidRDefault="00616487" w:rsidP="00616487">
            <w:pPr>
              <w:pStyle w:val="TableText"/>
              <w:spacing w:before="0" w:after="0"/>
              <w:rPr>
                <w:sz w:val="18"/>
                <w:szCs w:val="18"/>
              </w:rPr>
            </w:pPr>
            <w:r w:rsidRPr="00616487">
              <w:rPr>
                <w:rStyle w:val="Bold"/>
                <w:sz w:val="18"/>
                <w:szCs w:val="18"/>
              </w:rPr>
              <w:t>Total employees</w:t>
            </w:r>
          </w:p>
        </w:tc>
        <w:tc>
          <w:tcPr>
            <w:tcW w:w="329" w:type="pct"/>
          </w:tcPr>
          <w:p w14:paraId="2DC0792D" w14:textId="189D3E74"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rStyle w:val="Bold"/>
                <w:sz w:val="18"/>
                <w:szCs w:val="18"/>
              </w:rPr>
              <w:t>1,974</w:t>
            </w:r>
          </w:p>
        </w:tc>
        <w:tc>
          <w:tcPr>
            <w:tcW w:w="330" w:type="pct"/>
          </w:tcPr>
          <w:p w14:paraId="4BF56E8A" w14:textId="63719DA4"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rStyle w:val="Bold"/>
                <w:sz w:val="18"/>
                <w:szCs w:val="18"/>
              </w:rPr>
              <w:t>1,863.4</w:t>
            </w:r>
          </w:p>
        </w:tc>
        <w:tc>
          <w:tcPr>
            <w:tcW w:w="362" w:type="pct"/>
          </w:tcPr>
          <w:p w14:paraId="219E9101" w14:textId="18B97615"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rStyle w:val="Bold"/>
                <w:sz w:val="18"/>
                <w:szCs w:val="18"/>
              </w:rPr>
              <w:t>1,369</w:t>
            </w:r>
          </w:p>
        </w:tc>
        <w:tc>
          <w:tcPr>
            <w:tcW w:w="329" w:type="pct"/>
          </w:tcPr>
          <w:p w14:paraId="5B2DAA47" w14:textId="1DF3C92A"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rStyle w:val="Bold"/>
                <w:sz w:val="18"/>
                <w:szCs w:val="18"/>
              </w:rPr>
              <w:t>264</w:t>
            </w:r>
          </w:p>
        </w:tc>
        <w:tc>
          <w:tcPr>
            <w:tcW w:w="329" w:type="pct"/>
          </w:tcPr>
          <w:p w14:paraId="01EA5A9C" w14:textId="2C791950"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rStyle w:val="Bold"/>
                <w:sz w:val="18"/>
                <w:szCs w:val="18"/>
              </w:rPr>
              <w:t>1,535.1</w:t>
            </w:r>
          </w:p>
        </w:tc>
        <w:tc>
          <w:tcPr>
            <w:tcW w:w="329" w:type="pct"/>
          </w:tcPr>
          <w:p w14:paraId="16A2CCF8" w14:textId="3CCCEFB9"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rStyle w:val="Bold"/>
                <w:sz w:val="18"/>
                <w:szCs w:val="18"/>
              </w:rPr>
              <w:t>341</w:t>
            </w:r>
          </w:p>
        </w:tc>
        <w:tc>
          <w:tcPr>
            <w:tcW w:w="350" w:type="pct"/>
          </w:tcPr>
          <w:p w14:paraId="7E9E05B5" w14:textId="1D1567FF"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rStyle w:val="Bold"/>
                <w:sz w:val="18"/>
                <w:szCs w:val="18"/>
              </w:rPr>
              <w:t>328.3</w:t>
            </w:r>
          </w:p>
        </w:tc>
        <w:tc>
          <w:tcPr>
            <w:tcW w:w="341" w:type="pct"/>
          </w:tcPr>
          <w:p w14:paraId="0F4DE9C4" w14:textId="594368AB"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rStyle w:val="Bold"/>
                <w:sz w:val="18"/>
                <w:szCs w:val="18"/>
              </w:rPr>
              <w:t>2,167</w:t>
            </w:r>
          </w:p>
        </w:tc>
        <w:tc>
          <w:tcPr>
            <w:tcW w:w="312" w:type="pct"/>
          </w:tcPr>
          <w:p w14:paraId="3B0DC52B" w14:textId="0A134975"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rStyle w:val="Bold"/>
                <w:sz w:val="18"/>
                <w:szCs w:val="18"/>
              </w:rPr>
              <w:t>2,042.6</w:t>
            </w:r>
          </w:p>
        </w:tc>
        <w:tc>
          <w:tcPr>
            <w:tcW w:w="313" w:type="pct"/>
          </w:tcPr>
          <w:p w14:paraId="1A51C89B" w14:textId="20F5BF1C"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rStyle w:val="Bold"/>
                <w:sz w:val="18"/>
                <w:szCs w:val="18"/>
              </w:rPr>
              <w:t>1,484</w:t>
            </w:r>
          </w:p>
        </w:tc>
        <w:tc>
          <w:tcPr>
            <w:tcW w:w="362" w:type="pct"/>
          </w:tcPr>
          <w:p w14:paraId="4E89AECF" w14:textId="0EB15218"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rStyle w:val="Bold"/>
                <w:sz w:val="18"/>
                <w:szCs w:val="18"/>
              </w:rPr>
              <w:t>283</w:t>
            </w:r>
          </w:p>
        </w:tc>
        <w:tc>
          <w:tcPr>
            <w:tcW w:w="329" w:type="pct"/>
          </w:tcPr>
          <w:p w14:paraId="13042680" w14:textId="43A709AE"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rStyle w:val="Bold"/>
                <w:sz w:val="18"/>
                <w:szCs w:val="18"/>
              </w:rPr>
              <w:t>1,661.8</w:t>
            </w:r>
          </w:p>
        </w:tc>
        <w:tc>
          <w:tcPr>
            <w:tcW w:w="329" w:type="pct"/>
          </w:tcPr>
          <w:p w14:paraId="2145B42D" w14:textId="7A2B436E"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rStyle w:val="Bold"/>
                <w:sz w:val="18"/>
                <w:szCs w:val="18"/>
              </w:rPr>
              <w:t>400</w:t>
            </w:r>
          </w:p>
        </w:tc>
        <w:tc>
          <w:tcPr>
            <w:tcW w:w="327" w:type="pct"/>
          </w:tcPr>
          <w:p w14:paraId="0A1DD441" w14:textId="68C6D064" w:rsidR="00616487" w:rsidRPr="00616487" w:rsidRDefault="00616487" w:rsidP="00616487">
            <w:pPr>
              <w:pStyle w:val="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616487">
              <w:rPr>
                <w:rStyle w:val="Bold"/>
                <w:sz w:val="18"/>
                <w:szCs w:val="18"/>
              </w:rPr>
              <w:t>380.8</w:t>
            </w:r>
          </w:p>
        </w:tc>
      </w:tr>
    </w:tbl>
    <w:p w14:paraId="4F0877A5" w14:textId="00A18005" w:rsidR="004B6BAC" w:rsidRPr="00A1246A" w:rsidRDefault="004B6BAC" w:rsidP="004B6BAC">
      <w:pPr>
        <w:pStyle w:val="NotesText"/>
      </w:pPr>
      <w:r w:rsidRPr="00A1246A">
        <w:t>Notes</w:t>
      </w:r>
    </w:p>
    <w:p w14:paraId="20CF7566" w14:textId="091A2EEB" w:rsidR="00E952AB" w:rsidRPr="00A1246A" w:rsidRDefault="004B6BAC" w:rsidP="00A01DC4">
      <w:pPr>
        <w:pStyle w:val="NotesNumberedList"/>
        <w:numPr>
          <w:ilvl w:val="0"/>
          <w:numId w:val="14"/>
        </w:numPr>
      </w:pPr>
      <w:r w:rsidRPr="00A1246A">
        <w:t xml:space="preserve">All figures reflect active employees in the last pay period of June each year. </w:t>
      </w:r>
      <w:r w:rsidR="00A1246A">
        <w:t>T</w:t>
      </w:r>
      <w:r w:rsidR="00E952AB" w:rsidRPr="00A1246A">
        <w:t>he</w:t>
      </w:r>
      <w:r w:rsidRPr="00A1246A">
        <w:t xml:space="preserve"> figures exclude those persons on leave without pay or absent on secondment, external contractors/consultants and temporary staff employed through recruitment agencies. ‘Ongoing employee’ means people engaged on open-ended contracts of employment and executive officers on a standard executive contract who were active in the last pay period of June each year. Judicial officers are not included.</w:t>
      </w:r>
    </w:p>
    <w:p w14:paraId="6C6BED5F" w14:textId="642A2BBF" w:rsidR="00E952AB" w:rsidRPr="00A1246A" w:rsidRDefault="00E952AB" w:rsidP="004B6BAC">
      <w:pPr>
        <w:pStyle w:val="NotesNumberedList"/>
      </w:pPr>
      <w:r w:rsidRPr="00A1246A">
        <w:t>The</w:t>
      </w:r>
      <w:r w:rsidR="004B6BAC" w:rsidRPr="00A1246A">
        <w:t xml:space="preserve"> above figures include all employees defined as </w:t>
      </w:r>
      <w:r w:rsidR="00E57EEE">
        <w:t>Court Services Victoria</w:t>
      </w:r>
      <w:r w:rsidR="004B6BAC" w:rsidRPr="00A1246A">
        <w:t xml:space="preserve"> staff in section 3 of the </w:t>
      </w:r>
      <w:r w:rsidR="00E57EEE">
        <w:t>Court Services Victoria</w:t>
      </w:r>
      <w:r w:rsidR="004B6BAC" w:rsidRPr="00A1246A">
        <w:t xml:space="preserve"> Act; the </w:t>
      </w:r>
      <w:r w:rsidR="00E57EEE">
        <w:t>Court Services Victoria</w:t>
      </w:r>
      <w:r w:rsidR="004B6BAC" w:rsidRPr="00A1246A">
        <w:t xml:space="preserve"> </w:t>
      </w:r>
      <w:r w:rsidR="00E57EEE">
        <w:t>Chief Executive Officer</w:t>
      </w:r>
      <w:r w:rsidR="004B6BAC" w:rsidRPr="00A1246A">
        <w:t xml:space="preserve">; a Court </w:t>
      </w:r>
      <w:r w:rsidR="00E57EEE">
        <w:t>Chief Executive Officer</w:t>
      </w:r>
      <w:r w:rsidR="004B6BAC" w:rsidRPr="00A1246A">
        <w:t>; a person employed under section 36; a judicial employee.</w:t>
      </w:r>
    </w:p>
    <w:p w14:paraId="209CB654" w14:textId="7E5FFA8C" w:rsidR="004B6BAC" w:rsidRPr="00A1246A" w:rsidRDefault="00E952AB" w:rsidP="004B6BAC">
      <w:pPr>
        <w:pStyle w:val="NotesNumberedList"/>
      </w:pPr>
      <w:r w:rsidRPr="00A1246A">
        <w:t>The</w:t>
      </w:r>
      <w:r w:rsidR="004B6BAC" w:rsidRPr="00A1246A">
        <w:t xml:space="preserve"> above figures do not include the </w:t>
      </w:r>
      <w:r w:rsidR="00E57EEE">
        <w:t>Chief Executive Officer</w:t>
      </w:r>
      <w:r w:rsidR="004B6BAC" w:rsidRPr="00A1246A">
        <w:t xml:space="preserve"> of the College; staff employed under section 16 (2) of the </w:t>
      </w:r>
      <w:r w:rsidR="004B6BAC" w:rsidRPr="00A1246A">
        <w:rPr>
          <w:i/>
        </w:rPr>
        <w:t>Judicial College of Victoria Act 2001</w:t>
      </w:r>
      <w:r w:rsidR="004B6BAC" w:rsidRPr="00A1246A">
        <w:t>; the Director of the Judicial Commission or staff of the Judicial Commission under the</w:t>
      </w:r>
      <w:r w:rsidR="004B6BAC" w:rsidRPr="00A1246A">
        <w:rPr>
          <w:i/>
        </w:rPr>
        <w:t xml:space="preserve"> Judicial Commission of Victoria Act 2016</w:t>
      </w:r>
      <w:r w:rsidR="004B6BAC" w:rsidRPr="00A1246A">
        <w:t>, as the College and the Commission are separate reporting entities.</w:t>
      </w:r>
    </w:p>
    <w:p w14:paraId="387CA2D9" w14:textId="3FF60DBC" w:rsidR="00E952AB" w:rsidRPr="00A1246A" w:rsidRDefault="004B6BAC" w:rsidP="004B6BAC">
      <w:pPr>
        <w:pStyle w:val="NotesNumberedList"/>
      </w:pPr>
      <w:r w:rsidRPr="00A1246A">
        <w:t xml:space="preserve">For the purposes of practicality, as a true reflection of the </w:t>
      </w:r>
      <w:r w:rsidR="00E57EEE">
        <w:t>Court Services Victoria</w:t>
      </w:r>
      <w:r w:rsidRPr="00A1246A">
        <w:t xml:space="preserve"> workforce, and for ease of comparison with data reported in previous years, FTE figures have not been rounded to the nearest whole number.</w:t>
      </w:r>
    </w:p>
    <w:p w14:paraId="4B50D091" w14:textId="208022F2" w:rsidR="004B6BAC" w:rsidRPr="00A1246A" w:rsidRDefault="00E952AB" w:rsidP="004B6BAC">
      <w:pPr>
        <w:pStyle w:val="NotesNumberedList"/>
      </w:pPr>
      <w:r w:rsidRPr="00A1246A">
        <w:t>The</w:t>
      </w:r>
      <w:r w:rsidR="004B6BAC" w:rsidRPr="00A1246A">
        <w:t xml:space="preserve"> gender categories have been updated in accordance with the</w:t>
      </w:r>
      <w:r w:rsidR="004B6BAC" w:rsidRPr="00A1246A">
        <w:rPr>
          <w:i/>
        </w:rPr>
        <w:t xml:space="preserve"> Policy and Standard Model for Collecting and Reporting on Staff Gender Information in the Victorian Public Sector</w:t>
      </w:r>
      <w:r w:rsidR="004B6BAC" w:rsidRPr="00A1246A">
        <w:t>.</w:t>
      </w:r>
    </w:p>
    <w:p w14:paraId="5DDC44DE" w14:textId="77777777" w:rsidR="0041797C" w:rsidRDefault="0041797C" w:rsidP="004B6BAC">
      <w:pPr>
        <w:pStyle w:val="Heading2"/>
        <w:sectPr w:rsidR="0041797C" w:rsidSect="00CF2D24">
          <w:pgSz w:w="23808" w:h="16840" w:orient="landscape" w:code="8"/>
          <w:pgMar w:top="1134" w:right="1134" w:bottom="1134" w:left="1134" w:header="567" w:footer="567" w:gutter="0"/>
          <w:cols w:space="720"/>
          <w:docGrid w:linePitch="299"/>
        </w:sectPr>
      </w:pPr>
    </w:p>
    <w:p w14:paraId="765E245D" w14:textId="612B86B9" w:rsidR="004B6BAC" w:rsidRPr="007A0D86" w:rsidRDefault="004B6BAC" w:rsidP="004B6BAC">
      <w:pPr>
        <w:pStyle w:val="Heading2"/>
      </w:pPr>
      <w:bookmarkStart w:id="102" w:name="_Ref22639970"/>
      <w:bookmarkStart w:id="103" w:name="_Toc22665124"/>
      <w:r w:rsidRPr="007A0D86">
        <w:lastRenderedPageBreak/>
        <w:t>Executive Officer Data</w:t>
      </w:r>
      <w:bookmarkEnd w:id="102"/>
      <w:bookmarkEnd w:id="103"/>
    </w:p>
    <w:p w14:paraId="3CE813A1" w14:textId="77777777" w:rsidR="00E952AB" w:rsidRDefault="004B6BAC" w:rsidP="004B6BAC">
      <w:pPr>
        <w:pStyle w:val="BodyText"/>
      </w:pPr>
      <w:r w:rsidRPr="007A0D86">
        <w:t xml:space="preserve">An executive officer is defined as a person employed as a public service body head or other executive under Part 3, Division 5 of the </w:t>
      </w:r>
      <w:r w:rsidRPr="006F3CF5">
        <w:rPr>
          <w:rStyle w:val="Italics"/>
        </w:rPr>
        <w:t>Public Administration Act</w:t>
      </w:r>
      <w:r w:rsidRPr="007A0D86">
        <w:t>. All figures reflect employment levels at the last full pay period in June of the current and corresponding previous reporting year.</w:t>
      </w:r>
    </w:p>
    <w:p w14:paraId="3CA3D8BC" w14:textId="2E45DC3C" w:rsidR="004B6BAC" w:rsidRPr="007A0D86" w:rsidRDefault="00E952AB" w:rsidP="004B6BAC">
      <w:pPr>
        <w:pStyle w:val="BodyText"/>
      </w:pPr>
      <w:r>
        <w:t>The</w:t>
      </w:r>
      <w:r w:rsidR="004B6BAC" w:rsidRPr="007A0D86">
        <w:t xml:space="preserve"> definition of executive officer does not include Governor in Council appointments as statutory office holders.</w:t>
      </w:r>
    </w:p>
    <w:p w14:paraId="74BE71C5" w14:textId="2AA316E9" w:rsidR="004B6BAC" w:rsidRPr="007A0D86" w:rsidRDefault="001D5E45" w:rsidP="001D5E45">
      <w:pPr>
        <w:pStyle w:val="Caption"/>
      </w:pPr>
      <w:r>
        <w:t xml:space="preserve">Table </w:t>
      </w:r>
      <w:r w:rsidR="00D42A70">
        <w:rPr>
          <w:noProof/>
        </w:rPr>
        <w:fldChar w:fldCharType="begin"/>
      </w:r>
      <w:r w:rsidR="00D42A70">
        <w:rPr>
          <w:noProof/>
        </w:rPr>
        <w:instrText xml:space="preserve"> SEQ Table \* ARABIC </w:instrText>
      </w:r>
      <w:r w:rsidR="00D42A70">
        <w:rPr>
          <w:noProof/>
        </w:rPr>
        <w:fldChar w:fldCharType="separate"/>
      </w:r>
      <w:r w:rsidR="0067082F">
        <w:rPr>
          <w:noProof/>
        </w:rPr>
        <w:t>6</w:t>
      </w:r>
      <w:r w:rsidR="00D42A70">
        <w:rPr>
          <w:noProof/>
        </w:rPr>
        <w:fldChar w:fldCharType="end"/>
      </w:r>
      <w:r w:rsidR="004B6BAC" w:rsidRPr="007A0D86">
        <w:t xml:space="preserve">: Number </w:t>
      </w:r>
      <w:r w:rsidR="008C0C18">
        <w:t>of</w:t>
      </w:r>
      <w:r w:rsidR="004B6BAC" w:rsidRPr="007A0D86">
        <w:t xml:space="preserve"> Executive Officers </w:t>
      </w:r>
      <w:r w:rsidR="006F3CF5">
        <w:t>by Gender at</w:t>
      </w:r>
      <w:r w:rsidR="004B6BAC" w:rsidRPr="007A0D86">
        <w:t xml:space="preserve"> 30 June 2019</w:t>
      </w:r>
    </w:p>
    <w:tbl>
      <w:tblPr>
        <w:tblStyle w:val="AccessibleTableNumerical"/>
        <w:tblW w:w="5000" w:type="pct"/>
        <w:tblLook w:val="06E0" w:firstRow="1" w:lastRow="1" w:firstColumn="1" w:lastColumn="0" w:noHBand="1" w:noVBand="1"/>
      </w:tblPr>
      <w:tblGrid>
        <w:gridCol w:w="978"/>
        <w:gridCol w:w="966"/>
        <w:gridCol w:w="1053"/>
        <w:gridCol w:w="1037"/>
        <w:gridCol w:w="1051"/>
        <w:gridCol w:w="1068"/>
        <w:gridCol w:w="1051"/>
        <w:gridCol w:w="1387"/>
        <w:gridCol w:w="1051"/>
      </w:tblGrid>
      <w:tr w:rsidR="002C7628" w:rsidRPr="008C0C18" w14:paraId="3A70C228" w14:textId="77777777" w:rsidTr="008C0C1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7" w:type="pct"/>
          </w:tcPr>
          <w:p w14:paraId="71FD269B" w14:textId="77777777" w:rsidR="00E314AD" w:rsidRPr="008C0C18" w:rsidRDefault="00E314AD" w:rsidP="008C0C18">
            <w:pPr>
              <w:pStyle w:val="TableText"/>
            </w:pPr>
            <w:bookmarkStart w:id="104" w:name="ColumnTitle_27"/>
            <w:r w:rsidRPr="008C0C18">
              <w:t>Class</w:t>
            </w:r>
          </w:p>
        </w:tc>
        <w:tc>
          <w:tcPr>
            <w:tcW w:w="501" w:type="pct"/>
          </w:tcPr>
          <w:p w14:paraId="01AB01F3" w14:textId="77777777" w:rsidR="002C7628" w:rsidRPr="008C0C18" w:rsidRDefault="002C7628" w:rsidP="008C0C18">
            <w:pPr>
              <w:pStyle w:val="TableText"/>
              <w:cnfStyle w:val="100000000000" w:firstRow="1" w:lastRow="0" w:firstColumn="0" w:lastColumn="0" w:oddVBand="0" w:evenVBand="0" w:oddHBand="0" w:evenHBand="0" w:firstRowFirstColumn="0" w:firstRowLastColumn="0" w:lastRowFirstColumn="0" w:lastRowLastColumn="0"/>
            </w:pPr>
            <w:r w:rsidRPr="008C0C18">
              <w:t>All</w:t>
            </w:r>
          </w:p>
          <w:p w14:paraId="17BEEED0" w14:textId="6EB71B9B" w:rsidR="00E314AD" w:rsidRPr="008C0C18" w:rsidRDefault="00E314AD" w:rsidP="008C0C18">
            <w:pPr>
              <w:pStyle w:val="TableText"/>
              <w:cnfStyle w:val="100000000000" w:firstRow="1" w:lastRow="0" w:firstColumn="0" w:lastColumn="0" w:oddVBand="0" w:evenVBand="0" w:oddHBand="0" w:evenHBand="0" w:firstRowFirstColumn="0" w:firstRowLastColumn="0" w:lastRowFirstColumn="0" w:lastRowLastColumn="0"/>
            </w:pPr>
            <w:r w:rsidRPr="008C0C18">
              <w:t>Number</w:t>
            </w:r>
          </w:p>
        </w:tc>
        <w:tc>
          <w:tcPr>
            <w:tcW w:w="546" w:type="pct"/>
          </w:tcPr>
          <w:p w14:paraId="12DC67A0" w14:textId="111FB485" w:rsidR="00E314AD" w:rsidRPr="008C0C18" w:rsidRDefault="002C7628" w:rsidP="008C0C18">
            <w:pPr>
              <w:pStyle w:val="TableText"/>
              <w:cnfStyle w:val="100000000000" w:firstRow="1" w:lastRow="0" w:firstColumn="0" w:lastColumn="0" w:oddVBand="0" w:evenVBand="0" w:oddHBand="0" w:evenHBand="0" w:firstRowFirstColumn="0" w:firstRowLastColumn="0" w:lastRowFirstColumn="0" w:lastRowLastColumn="0"/>
            </w:pPr>
            <w:r w:rsidRPr="008C0C18">
              <w:t xml:space="preserve">All </w:t>
            </w:r>
            <w:r w:rsidR="00E314AD" w:rsidRPr="008C0C18">
              <w:t>Variance</w:t>
            </w:r>
          </w:p>
        </w:tc>
        <w:tc>
          <w:tcPr>
            <w:tcW w:w="538" w:type="pct"/>
          </w:tcPr>
          <w:p w14:paraId="5BEC5AEF" w14:textId="77777777" w:rsidR="002C7628" w:rsidRPr="008C0C18" w:rsidRDefault="002C7628" w:rsidP="008C0C18">
            <w:pPr>
              <w:pStyle w:val="TableText"/>
              <w:cnfStyle w:val="100000000000" w:firstRow="1" w:lastRow="0" w:firstColumn="0" w:lastColumn="0" w:oddVBand="0" w:evenVBand="0" w:oddHBand="0" w:evenHBand="0" w:firstRowFirstColumn="0" w:firstRowLastColumn="0" w:lastRowFirstColumn="0" w:lastRowLastColumn="0"/>
            </w:pPr>
            <w:r w:rsidRPr="008C0C18">
              <w:t>Women</w:t>
            </w:r>
          </w:p>
          <w:p w14:paraId="2C80123C" w14:textId="1ED7E802" w:rsidR="00E314AD" w:rsidRPr="008C0C18" w:rsidRDefault="00E314AD" w:rsidP="008C0C18">
            <w:pPr>
              <w:pStyle w:val="TableText"/>
              <w:cnfStyle w:val="100000000000" w:firstRow="1" w:lastRow="0" w:firstColumn="0" w:lastColumn="0" w:oddVBand="0" w:evenVBand="0" w:oddHBand="0" w:evenHBand="0" w:firstRowFirstColumn="0" w:firstRowLastColumn="0" w:lastRowFirstColumn="0" w:lastRowLastColumn="0"/>
            </w:pPr>
            <w:r w:rsidRPr="008C0C18">
              <w:t>Number</w:t>
            </w:r>
          </w:p>
        </w:tc>
        <w:tc>
          <w:tcPr>
            <w:tcW w:w="545" w:type="pct"/>
          </w:tcPr>
          <w:p w14:paraId="09E90487" w14:textId="77777777" w:rsidR="002C7628" w:rsidRPr="008C0C18" w:rsidRDefault="002C7628" w:rsidP="008C0C18">
            <w:pPr>
              <w:pStyle w:val="TableText"/>
              <w:cnfStyle w:val="100000000000" w:firstRow="1" w:lastRow="0" w:firstColumn="0" w:lastColumn="0" w:oddVBand="0" w:evenVBand="0" w:oddHBand="0" w:evenHBand="0" w:firstRowFirstColumn="0" w:firstRowLastColumn="0" w:lastRowFirstColumn="0" w:lastRowLastColumn="0"/>
            </w:pPr>
            <w:r w:rsidRPr="008C0C18">
              <w:t>Women</w:t>
            </w:r>
          </w:p>
          <w:p w14:paraId="4848489C" w14:textId="45D7FBF0" w:rsidR="00E314AD" w:rsidRPr="008C0C18" w:rsidRDefault="00E314AD" w:rsidP="008C0C18">
            <w:pPr>
              <w:pStyle w:val="TableText"/>
              <w:cnfStyle w:val="100000000000" w:firstRow="1" w:lastRow="0" w:firstColumn="0" w:lastColumn="0" w:oddVBand="0" w:evenVBand="0" w:oddHBand="0" w:evenHBand="0" w:firstRowFirstColumn="0" w:firstRowLastColumn="0" w:lastRowFirstColumn="0" w:lastRowLastColumn="0"/>
            </w:pPr>
            <w:r w:rsidRPr="008C0C18">
              <w:t>Variance</w:t>
            </w:r>
          </w:p>
        </w:tc>
        <w:tc>
          <w:tcPr>
            <w:tcW w:w="554" w:type="pct"/>
          </w:tcPr>
          <w:p w14:paraId="69CFCDDF" w14:textId="77777777" w:rsidR="002C7628" w:rsidRPr="008C0C18" w:rsidRDefault="002C7628" w:rsidP="008C0C18">
            <w:pPr>
              <w:pStyle w:val="TableText"/>
              <w:cnfStyle w:val="100000000000" w:firstRow="1" w:lastRow="0" w:firstColumn="0" w:lastColumn="0" w:oddVBand="0" w:evenVBand="0" w:oddHBand="0" w:evenHBand="0" w:firstRowFirstColumn="0" w:firstRowLastColumn="0" w:lastRowFirstColumn="0" w:lastRowLastColumn="0"/>
            </w:pPr>
            <w:r w:rsidRPr="008C0C18">
              <w:t>Men</w:t>
            </w:r>
          </w:p>
          <w:p w14:paraId="18166716" w14:textId="30A29F8E" w:rsidR="00E314AD" w:rsidRPr="008C0C18" w:rsidRDefault="00E314AD" w:rsidP="008C0C18">
            <w:pPr>
              <w:pStyle w:val="TableText"/>
              <w:cnfStyle w:val="100000000000" w:firstRow="1" w:lastRow="0" w:firstColumn="0" w:lastColumn="0" w:oddVBand="0" w:evenVBand="0" w:oddHBand="0" w:evenHBand="0" w:firstRowFirstColumn="0" w:firstRowLastColumn="0" w:lastRowFirstColumn="0" w:lastRowLastColumn="0"/>
            </w:pPr>
            <w:r w:rsidRPr="008C0C18">
              <w:t>Number</w:t>
            </w:r>
          </w:p>
        </w:tc>
        <w:tc>
          <w:tcPr>
            <w:tcW w:w="545" w:type="pct"/>
          </w:tcPr>
          <w:p w14:paraId="4D6BCF13" w14:textId="77777777" w:rsidR="002C7628" w:rsidRPr="008C0C18" w:rsidRDefault="002C7628" w:rsidP="008C0C18">
            <w:pPr>
              <w:pStyle w:val="TableText"/>
              <w:cnfStyle w:val="100000000000" w:firstRow="1" w:lastRow="0" w:firstColumn="0" w:lastColumn="0" w:oddVBand="0" w:evenVBand="0" w:oddHBand="0" w:evenHBand="0" w:firstRowFirstColumn="0" w:firstRowLastColumn="0" w:lastRowFirstColumn="0" w:lastRowLastColumn="0"/>
            </w:pPr>
            <w:r w:rsidRPr="008C0C18">
              <w:t>Men</w:t>
            </w:r>
          </w:p>
          <w:p w14:paraId="2E7D6560" w14:textId="58F86C9E" w:rsidR="00E314AD" w:rsidRPr="008C0C18" w:rsidRDefault="00E314AD" w:rsidP="008C0C18">
            <w:pPr>
              <w:pStyle w:val="TableText"/>
              <w:cnfStyle w:val="100000000000" w:firstRow="1" w:lastRow="0" w:firstColumn="0" w:lastColumn="0" w:oddVBand="0" w:evenVBand="0" w:oddHBand="0" w:evenHBand="0" w:firstRowFirstColumn="0" w:firstRowLastColumn="0" w:lastRowFirstColumn="0" w:lastRowLastColumn="0"/>
            </w:pPr>
            <w:r w:rsidRPr="008C0C18">
              <w:t>Variance</w:t>
            </w:r>
          </w:p>
        </w:tc>
        <w:tc>
          <w:tcPr>
            <w:tcW w:w="719" w:type="pct"/>
          </w:tcPr>
          <w:p w14:paraId="2F536E56" w14:textId="77777777" w:rsidR="002C7628" w:rsidRPr="008C0C18" w:rsidRDefault="002C7628" w:rsidP="008C0C18">
            <w:pPr>
              <w:pStyle w:val="TableText"/>
              <w:cnfStyle w:val="100000000000" w:firstRow="1" w:lastRow="0" w:firstColumn="0" w:lastColumn="0" w:oddVBand="0" w:evenVBand="0" w:oddHBand="0" w:evenHBand="0" w:firstRowFirstColumn="0" w:firstRowLastColumn="0" w:lastRowFirstColumn="0" w:lastRowLastColumn="0"/>
            </w:pPr>
            <w:r w:rsidRPr="008C0C18">
              <w:t>Self-described</w:t>
            </w:r>
          </w:p>
          <w:p w14:paraId="1BA6D810" w14:textId="365D2B50" w:rsidR="00E314AD" w:rsidRPr="008C0C18" w:rsidRDefault="00E314AD" w:rsidP="008C0C18">
            <w:pPr>
              <w:pStyle w:val="TableText"/>
              <w:cnfStyle w:val="100000000000" w:firstRow="1" w:lastRow="0" w:firstColumn="0" w:lastColumn="0" w:oddVBand="0" w:evenVBand="0" w:oddHBand="0" w:evenHBand="0" w:firstRowFirstColumn="0" w:firstRowLastColumn="0" w:lastRowFirstColumn="0" w:lastRowLastColumn="0"/>
            </w:pPr>
            <w:r w:rsidRPr="008C0C18">
              <w:t>Number</w:t>
            </w:r>
          </w:p>
        </w:tc>
        <w:tc>
          <w:tcPr>
            <w:tcW w:w="545" w:type="pct"/>
          </w:tcPr>
          <w:p w14:paraId="0CFF27E9" w14:textId="77777777" w:rsidR="002C7628" w:rsidRPr="008C0C18" w:rsidRDefault="002C7628" w:rsidP="008C0C18">
            <w:pPr>
              <w:pStyle w:val="TableText"/>
              <w:cnfStyle w:val="100000000000" w:firstRow="1" w:lastRow="0" w:firstColumn="0" w:lastColumn="0" w:oddVBand="0" w:evenVBand="0" w:oddHBand="0" w:evenHBand="0" w:firstRowFirstColumn="0" w:firstRowLastColumn="0" w:lastRowFirstColumn="0" w:lastRowLastColumn="0"/>
            </w:pPr>
            <w:r w:rsidRPr="008C0C18">
              <w:t>Self-described</w:t>
            </w:r>
          </w:p>
          <w:p w14:paraId="6ABB9C86" w14:textId="58C4B275" w:rsidR="00E314AD" w:rsidRPr="008C0C18" w:rsidRDefault="00E314AD" w:rsidP="008C0C18">
            <w:pPr>
              <w:pStyle w:val="TableText"/>
              <w:cnfStyle w:val="100000000000" w:firstRow="1" w:lastRow="0" w:firstColumn="0" w:lastColumn="0" w:oddVBand="0" w:evenVBand="0" w:oddHBand="0" w:evenHBand="0" w:firstRowFirstColumn="0" w:firstRowLastColumn="0" w:lastRowFirstColumn="0" w:lastRowLastColumn="0"/>
            </w:pPr>
            <w:r w:rsidRPr="008C0C18">
              <w:t>Variance</w:t>
            </w:r>
          </w:p>
        </w:tc>
      </w:tr>
      <w:bookmarkEnd w:id="104"/>
      <w:tr w:rsidR="002C7628" w:rsidRPr="008C0C18" w14:paraId="78D84086" w14:textId="77777777" w:rsidTr="008C0C18">
        <w:tc>
          <w:tcPr>
            <w:cnfStyle w:val="001000000000" w:firstRow="0" w:lastRow="0" w:firstColumn="1" w:lastColumn="0" w:oddVBand="0" w:evenVBand="0" w:oddHBand="0" w:evenHBand="0" w:firstRowFirstColumn="0" w:firstRowLastColumn="0" w:lastRowFirstColumn="0" w:lastRowLastColumn="0"/>
            <w:tcW w:w="507" w:type="pct"/>
          </w:tcPr>
          <w:p w14:paraId="12D54D94" w14:textId="77777777" w:rsidR="00E314AD" w:rsidRPr="008C0C18" w:rsidRDefault="00E314AD" w:rsidP="008C0C18">
            <w:pPr>
              <w:pStyle w:val="TableText"/>
            </w:pPr>
            <w:r w:rsidRPr="008C0C18">
              <w:t>EO-1</w:t>
            </w:r>
          </w:p>
        </w:tc>
        <w:tc>
          <w:tcPr>
            <w:tcW w:w="501" w:type="pct"/>
          </w:tcPr>
          <w:p w14:paraId="1C0DE077" w14:textId="77777777" w:rsidR="00E314AD" w:rsidRPr="008C0C18" w:rsidRDefault="00E314AD" w:rsidP="008C0C18">
            <w:pPr>
              <w:pStyle w:val="TableText"/>
              <w:cnfStyle w:val="000000000000" w:firstRow="0" w:lastRow="0" w:firstColumn="0" w:lastColumn="0" w:oddVBand="0" w:evenVBand="0" w:oddHBand="0" w:evenHBand="0" w:firstRowFirstColumn="0" w:firstRowLastColumn="0" w:lastRowFirstColumn="0" w:lastRowLastColumn="0"/>
            </w:pPr>
            <w:r w:rsidRPr="008C0C18">
              <w:t>1</w:t>
            </w:r>
          </w:p>
        </w:tc>
        <w:tc>
          <w:tcPr>
            <w:tcW w:w="546" w:type="pct"/>
          </w:tcPr>
          <w:p w14:paraId="5B68E376" w14:textId="77777777" w:rsidR="00E314AD" w:rsidRPr="008C0C18" w:rsidRDefault="00E314AD" w:rsidP="008C0C18">
            <w:pPr>
              <w:pStyle w:val="TableText"/>
              <w:cnfStyle w:val="000000000000" w:firstRow="0" w:lastRow="0" w:firstColumn="0" w:lastColumn="0" w:oddVBand="0" w:evenVBand="0" w:oddHBand="0" w:evenHBand="0" w:firstRowFirstColumn="0" w:firstRowLastColumn="0" w:lastRowFirstColumn="0" w:lastRowLastColumn="0"/>
            </w:pPr>
            <w:r w:rsidRPr="008C0C18">
              <w:t>0</w:t>
            </w:r>
          </w:p>
        </w:tc>
        <w:tc>
          <w:tcPr>
            <w:tcW w:w="538" w:type="pct"/>
          </w:tcPr>
          <w:p w14:paraId="61EB027A" w14:textId="77777777" w:rsidR="00E314AD" w:rsidRPr="008C0C18" w:rsidRDefault="00E314AD" w:rsidP="008C0C18">
            <w:pPr>
              <w:pStyle w:val="TableText"/>
              <w:cnfStyle w:val="000000000000" w:firstRow="0" w:lastRow="0" w:firstColumn="0" w:lastColumn="0" w:oddVBand="0" w:evenVBand="0" w:oddHBand="0" w:evenHBand="0" w:firstRowFirstColumn="0" w:firstRowLastColumn="0" w:lastRowFirstColumn="0" w:lastRowLastColumn="0"/>
            </w:pPr>
            <w:r w:rsidRPr="008C0C18">
              <w:t>1</w:t>
            </w:r>
          </w:p>
        </w:tc>
        <w:tc>
          <w:tcPr>
            <w:tcW w:w="545" w:type="pct"/>
          </w:tcPr>
          <w:p w14:paraId="0FCAEFA5" w14:textId="77777777" w:rsidR="00E314AD" w:rsidRPr="008C0C18" w:rsidRDefault="00E314AD" w:rsidP="008C0C18">
            <w:pPr>
              <w:pStyle w:val="TableText"/>
              <w:cnfStyle w:val="000000000000" w:firstRow="0" w:lastRow="0" w:firstColumn="0" w:lastColumn="0" w:oddVBand="0" w:evenVBand="0" w:oddHBand="0" w:evenHBand="0" w:firstRowFirstColumn="0" w:firstRowLastColumn="0" w:lastRowFirstColumn="0" w:lastRowLastColumn="0"/>
            </w:pPr>
            <w:r w:rsidRPr="008C0C18">
              <w:t>+1</w:t>
            </w:r>
          </w:p>
        </w:tc>
        <w:tc>
          <w:tcPr>
            <w:tcW w:w="554" w:type="pct"/>
          </w:tcPr>
          <w:p w14:paraId="775840F0" w14:textId="77777777" w:rsidR="00E314AD" w:rsidRPr="008C0C18" w:rsidRDefault="00E314AD" w:rsidP="008C0C18">
            <w:pPr>
              <w:pStyle w:val="TableText"/>
              <w:cnfStyle w:val="000000000000" w:firstRow="0" w:lastRow="0" w:firstColumn="0" w:lastColumn="0" w:oddVBand="0" w:evenVBand="0" w:oddHBand="0" w:evenHBand="0" w:firstRowFirstColumn="0" w:firstRowLastColumn="0" w:lastRowFirstColumn="0" w:lastRowLastColumn="0"/>
            </w:pPr>
            <w:r w:rsidRPr="008C0C18">
              <w:t>0</w:t>
            </w:r>
          </w:p>
        </w:tc>
        <w:tc>
          <w:tcPr>
            <w:tcW w:w="545" w:type="pct"/>
          </w:tcPr>
          <w:p w14:paraId="0FC039A4" w14:textId="77777777" w:rsidR="00E314AD" w:rsidRPr="008C0C18" w:rsidRDefault="00E314AD" w:rsidP="008C0C18">
            <w:pPr>
              <w:pStyle w:val="TableText"/>
              <w:cnfStyle w:val="000000000000" w:firstRow="0" w:lastRow="0" w:firstColumn="0" w:lastColumn="0" w:oddVBand="0" w:evenVBand="0" w:oddHBand="0" w:evenHBand="0" w:firstRowFirstColumn="0" w:firstRowLastColumn="0" w:lastRowFirstColumn="0" w:lastRowLastColumn="0"/>
            </w:pPr>
            <w:r w:rsidRPr="008C0C18">
              <w:t>-1</w:t>
            </w:r>
          </w:p>
        </w:tc>
        <w:tc>
          <w:tcPr>
            <w:tcW w:w="719" w:type="pct"/>
          </w:tcPr>
          <w:p w14:paraId="5C700532" w14:textId="77777777" w:rsidR="00E314AD" w:rsidRPr="008C0C18" w:rsidRDefault="00E314AD" w:rsidP="008C0C18">
            <w:pPr>
              <w:pStyle w:val="TableText"/>
              <w:cnfStyle w:val="000000000000" w:firstRow="0" w:lastRow="0" w:firstColumn="0" w:lastColumn="0" w:oddVBand="0" w:evenVBand="0" w:oddHBand="0" w:evenHBand="0" w:firstRowFirstColumn="0" w:firstRowLastColumn="0" w:lastRowFirstColumn="0" w:lastRowLastColumn="0"/>
            </w:pPr>
            <w:r w:rsidRPr="008C0C18">
              <w:t>0</w:t>
            </w:r>
          </w:p>
        </w:tc>
        <w:tc>
          <w:tcPr>
            <w:tcW w:w="545" w:type="pct"/>
          </w:tcPr>
          <w:p w14:paraId="508426FB" w14:textId="77777777" w:rsidR="00E314AD" w:rsidRPr="008C0C18" w:rsidRDefault="00E314AD" w:rsidP="008C0C18">
            <w:pPr>
              <w:pStyle w:val="TableText"/>
              <w:cnfStyle w:val="000000000000" w:firstRow="0" w:lastRow="0" w:firstColumn="0" w:lastColumn="0" w:oddVBand="0" w:evenVBand="0" w:oddHBand="0" w:evenHBand="0" w:firstRowFirstColumn="0" w:firstRowLastColumn="0" w:lastRowFirstColumn="0" w:lastRowLastColumn="0"/>
            </w:pPr>
            <w:r w:rsidRPr="008C0C18">
              <w:t>0</w:t>
            </w:r>
          </w:p>
        </w:tc>
      </w:tr>
      <w:tr w:rsidR="002C7628" w:rsidRPr="008C0C18" w14:paraId="7D201B64" w14:textId="77777777" w:rsidTr="008C0C18">
        <w:tc>
          <w:tcPr>
            <w:cnfStyle w:val="001000000000" w:firstRow="0" w:lastRow="0" w:firstColumn="1" w:lastColumn="0" w:oddVBand="0" w:evenVBand="0" w:oddHBand="0" w:evenHBand="0" w:firstRowFirstColumn="0" w:firstRowLastColumn="0" w:lastRowFirstColumn="0" w:lastRowLastColumn="0"/>
            <w:tcW w:w="507" w:type="pct"/>
          </w:tcPr>
          <w:p w14:paraId="1B30509D" w14:textId="77777777" w:rsidR="00E314AD" w:rsidRPr="008C0C18" w:rsidRDefault="00E314AD" w:rsidP="008C0C18">
            <w:pPr>
              <w:pStyle w:val="TableText"/>
            </w:pPr>
            <w:r w:rsidRPr="008C0C18">
              <w:t>EO-2</w:t>
            </w:r>
          </w:p>
        </w:tc>
        <w:tc>
          <w:tcPr>
            <w:tcW w:w="501" w:type="pct"/>
          </w:tcPr>
          <w:p w14:paraId="27915B4C" w14:textId="77777777" w:rsidR="00E314AD" w:rsidRPr="008C0C18" w:rsidRDefault="00E314AD" w:rsidP="008C0C18">
            <w:pPr>
              <w:pStyle w:val="TableText"/>
              <w:cnfStyle w:val="000000000000" w:firstRow="0" w:lastRow="0" w:firstColumn="0" w:lastColumn="0" w:oddVBand="0" w:evenVBand="0" w:oddHBand="0" w:evenHBand="0" w:firstRowFirstColumn="0" w:firstRowLastColumn="0" w:lastRowFirstColumn="0" w:lastRowLastColumn="0"/>
            </w:pPr>
            <w:r w:rsidRPr="008C0C18">
              <w:t>7</w:t>
            </w:r>
          </w:p>
        </w:tc>
        <w:tc>
          <w:tcPr>
            <w:tcW w:w="546" w:type="pct"/>
          </w:tcPr>
          <w:p w14:paraId="0E68384C" w14:textId="77777777" w:rsidR="00E314AD" w:rsidRPr="008C0C18" w:rsidRDefault="00E314AD" w:rsidP="008C0C18">
            <w:pPr>
              <w:pStyle w:val="TableText"/>
              <w:cnfStyle w:val="000000000000" w:firstRow="0" w:lastRow="0" w:firstColumn="0" w:lastColumn="0" w:oddVBand="0" w:evenVBand="0" w:oddHBand="0" w:evenHBand="0" w:firstRowFirstColumn="0" w:firstRowLastColumn="0" w:lastRowFirstColumn="0" w:lastRowLastColumn="0"/>
            </w:pPr>
            <w:r w:rsidRPr="008C0C18">
              <w:t>-1</w:t>
            </w:r>
          </w:p>
        </w:tc>
        <w:tc>
          <w:tcPr>
            <w:tcW w:w="538" w:type="pct"/>
          </w:tcPr>
          <w:p w14:paraId="4F446C3D" w14:textId="77777777" w:rsidR="00E314AD" w:rsidRPr="008C0C18" w:rsidRDefault="00E314AD" w:rsidP="008C0C18">
            <w:pPr>
              <w:pStyle w:val="TableText"/>
              <w:cnfStyle w:val="000000000000" w:firstRow="0" w:lastRow="0" w:firstColumn="0" w:lastColumn="0" w:oddVBand="0" w:evenVBand="0" w:oddHBand="0" w:evenHBand="0" w:firstRowFirstColumn="0" w:firstRowLastColumn="0" w:lastRowFirstColumn="0" w:lastRowLastColumn="0"/>
            </w:pPr>
            <w:r w:rsidRPr="008C0C18">
              <w:t>3</w:t>
            </w:r>
          </w:p>
        </w:tc>
        <w:tc>
          <w:tcPr>
            <w:tcW w:w="545" w:type="pct"/>
          </w:tcPr>
          <w:p w14:paraId="0EF93595" w14:textId="77777777" w:rsidR="00E314AD" w:rsidRPr="008C0C18" w:rsidRDefault="00E314AD" w:rsidP="008C0C18">
            <w:pPr>
              <w:pStyle w:val="TableText"/>
              <w:cnfStyle w:val="000000000000" w:firstRow="0" w:lastRow="0" w:firstColumn="0" w:lastColumn="0" w:oddVBand="0" w:evenVBand="0" w:oddHBand="0" w:evenHBand="0" w:firstRowFirstColumn="0" w:firstRowLastColumn="0" w:lastRowFirstColumn="0" w:lastRowLastColumn="0"/>
            </w:pPr>
            <w:r w:rsidRPr="008C0C18">
              <w:t>0</w:t>
            </w:r>
          </w:p>
        </w:tc>
        <w:tc>
          <w:tcPr>
            <w:tcW w:w="554" w:type="pct"/>
          </w:tcPr>
          <w:p w14:paraId="09894B4E" w14:textId="77777777" w:rsidR="00E314AD" w:rsidRPr="008C0C18" w:rsidRDefault="00E314AD" w:rsidP="008C0C18">
            <w:pPr>
              <w:pStyle w:val="TableText"/>
              <w:cnfStyle w:val="000000000000" w:firstRow="0" w:lastRow="0" w:firstColumn="0" w:lastColumn="0" w:oddVBand="0" w:evenVBand="0" w:oddHBand="0" w:evenHBand="0" w:firstRowFirstColumn="0" w:firstRowLastColumn="0" w:lastRowFirstColumn="0" w:lastRowLastColumn="0"/>
            </w:pPr>
            <w:r w:rsidRPr="008C0C18">
              <w:t>4</w:t>
            </w:r>
          </w:p>
        </w:tc>
        <w:tc>
          <w:tcPr>
            <w:tcW w:w="545" w:type="pct"/>
          </w:tcPr>
          <w:p w14:paraId="731AAF52" w14:textId="77777777" w:rsidR="00E314AD" w:rsidRPr="008C0C18" w:rsidRDefault="00E314AD" w:rsidP="008C0C18">
            <w:pPr>
              <w:pStyle w:val="TableText"/>
              <w:cnfStyle w:val="000000000000" w:firstRow="0" w:lastRow="0" w:firstColumn="0" w:lastColumn="0" w:oddVBand="0" w:evenVBand="0" w:oddHBand="0" w:evenHBand="0" w:firstRowFirstColumn="0" w:firstRowLastColumn="0" w:lastRowFirstColumn="0" w:lastRowLastColumn="0"/>
            </w:pPr>
            <w:r w:rsidRPr="008C0C18">
              <w:t>-1</w:t>
            </w:r>
          </w:p>
        </w:tc>
        <w:tc>
          <w:tcPr>
            <w:tcW w:w="719" w:type="pct"/>
          </w:tcPr>
          <w:p w14:paraId="61C4E1A3" w14:textId="77777777" w:rsidR="00E314AD" w:rsidRPr="008C0C18" w:rsidRDefault="00E314AD" w:rsidP="008C0C18">
            <w:pPr>
              <w:pStyle w:val="TableText"/>
              <w:cnfStyle w:val="000000000000" w:firstRow="0" w:lastRow="0" w:firstColumn="0" w:lastColumn="0" w:oddVBand="0" w:evenVBand="0" w:oddHBand="0" w:evenHBand="0" w:firstRowFirstColumn="0" w:firstRowLastColumn="0" w:lastRowFirstColumn="0" w:lastRowLastColumn="0"/>
            </w:pPr>
            <w:r w:rsidRPr="008C0C18">
              <w:t>0</w:t>
            </w:r>
          </w:p>
        </w:tc>
        <w:tc>
          <w:tcPr>
            <w:tcW w:w="545" w:type="pct"/>
          </w:tcPr>
          <w:p w14:paraId="59110600" w14:textId="77777777" w:rsidR="00E314AD" w:rsidRPr="008C0C18" w:rsidRDefault="00E314AD" w:rsidP="008C0C18">
            <w:pPr>
              <w:pStyle w:val="TableText"/>
              <w:cnfStyle w:val="000000000000" w:firstRow="0" w:lastRow="0" w:firstColumn="0" w:lastColumn="0" w:oddVBand="0" w:evenVBand="0" w:oddHBand="0" w:evenHBand="0" w:firstRowFirstColumn="0" w:firstRowLastColumn="0" w:lastRowFirstColumn="0" w:lastRowLastColumn="0"/>
            </w:pPr>
            <w:r w:rsidRPr="008C0C18">
              <w:t>0</w:t>
            </w:r>
          </w:p>
        </w:tc>
      </w:tr>
      <w:tr w:rsidR="002C7628" w:rsidRPr="008C0C18" w14:paraId="01E28BA1" w14:textId="77777777" w:rsidTr="008C0C18">
        <w:tc>
          <w:tcPr>
            <w:cnfStyle w:val="001000000000" w:firstRow="0" w:lastRow="0" w:firstColumn="1" w:lastColumn="0" w:oddVBand="0" w:evenVBand="0" w:oddHBand="0" w:evenHBand="0" w:firstRowFirstColumn="0" w:firstRowLastColumn="0" w:lastRowFirstColumn="0" w:lastRowLastColumn="0"/>
            <w:tcW w:w="507" w:type="pct"/>
          </w:tcPr>
          <w:p w14:paraId="53C7D306" w14:textId="77777777" w:rsidR="00E314AD" w:rsidRPr="008C0C18" w:rsidRDefault="00E314AD" w:rsidP="008C0C18">
            <w:pPr>
              <w:pStyle w:val="TableText"/>
            </w:pPr>
            <w:r w:rsidRPr="008C0C18">
              <w:t>EO-3</w:t>
            </w:r>
          </w:p>
        </w:tc>
        <w:tc>
          <w:tcPr>
            <w:tcW w:w="501" w:type="pct"/>
          </w:tcPr>
          <w:p w14:paraId="33F76539" w14:textId="77777777" w:rsidR="00E314AD" w:rsidRPr="008C0C18" w:rsidRDefault="00E314AD" w:rsidP="008C0C18">
            <w:pPr>
              <w:pStyle w:val="TableText"/>
              <w:cnfStyle w:val="000000000000" w:firstRow="0" w:lastRow="0" w:firstColumn="0" w:lastColumn="0" w:oddVBand="0" w:evenVBand="0" w:oddHBand="0" w:evenHBand="0" w:firstRowFirstColumn="0" w:firstRowLastColumn="0" w:lastRowFirstColumn="0" w:lastRowLastColumn="0"/>
            </w:pPr>
            <w:r w:rsidRPr="008C0C18">
              <w:t>7</w:t>
            </w:r>
          </w:p>
        </w:tc>
        <w:tc>
          <w:tcPr>
            <w:tcW w:w="546" w:type="pct"/>
          </w:tcPr>
          <w:p w14:paraId="34F2FF98" w14:textId="77777777" w:rsidR="00E314AD" w:rsidRPr="008C0C18" w:rsidRDefault="00E314AD" w:rsidP="008C0C18">
            <w:pPr>
              <w:pStyle w:val="TableText"/>
              <w:cnfStyle w:val="000000000000" w:firstRow="0" w:lastRow="0" w:firstColumn="0" w:lastColumn="0" w:oddVBand="0" w:evenVBand="0" w:oddHBand="0" w:evenHBand="0" w:firstRowFirstColumn="0" w:firstRowLastColumn="0" w:lastRowFirstColumn="0" w:lastRowLastColumn="0"/>
            </w:pPr>
            <w:r w:rsidRPr="008C0C18">
              <w:t>0</w:t>
            </w:r>
          </w:p>
        </w:tc>
        <w:tc>
          <w:tcPr>
            <w:tcW w:w="538" w:type="pct"/>
          </w:tcPr>
          <w:p w14:paraId="6944336C" w14:textId="77777777" w:rsidR="00E314AD" w:rsidRPr="008C0C18" w:rsidRDefault="00E314AD" w:rsidP="008C0C18">
            <w:pPr>
              <w:pStyle w:val="TableText"/>
              <w:cnfStyle w:val="000000000000" w:firstRow="0" w:lastRow="0" w:firstColumn="0" w:lastColumn="0" w:oddVBand="0" w:evenVBand="0" w:oddHBand="0" w:evenHBand="0" w:firstRowFirstColumn="0" w:firstRowLastColumn="0" w:lastRowFirstColumn="0" w:lastRowLastColumn="0"/>
            </w:pPr>
            <w:r w:rsidRPr="008C0C18">
              <w:t>5</w:t>
            </w:r>
          </w:p>
        </w:tc>
        <w:tc>
          <w:tcPr>
            <w:tcW w:w="545" w:type="pct"/>
          </w:tcPr>
          <w:p w14:paraId="7875A1D4" w14:textId="77777777" w:rsidR="00E314AD" w:rsidRPr="008C0C18" w:rsidRDefault="00E314AD" w:rsidP="008C0C18">
            <w:pPr>
              <w:pStyle w:val="TableText"/>
              <w:cnfStyle w:val="000000000000" w:firstRow="0" w:lastRow="0" w:firstColumn="0" w:lastColumn="0" w:oddVBand="0" w:evenVBand="0" w:oddHBand="0" w:evenHBand="0" w:firstRowFirstColumn="0" w:firstRowLastColumn="0" w:lastRowFirstColumn="0" w:lastRowLastColumn="0"/>
            </w:pPr>
            <w:r w:rsidRPr="008C0C18">
              <w:t>+1</w:t>
            </w:r>
          </w:p>
        </w:tc>
        <w:tc>
          <w:tcPr>
            <w:tcW w:w="554" w:type="pct"/>
          </w:tcPr>
          <w:p w14:paraId="53CE3BEC" w14:textId="77777777" w:rsidR="00E314AD" w:rsidRPr="008C0C18" w:rsidRDefault="00E314AD" w:rsidP="008C0C18">
            <w:pPr>
              <w:pStyle w:val="TableText"/>
              <w:cnfStyle w:val="000000000000" w:firstRow="0" w:lastRow="0" w:firstColumn="0" w:lastColumn="0" w:oddVBand="0" w:evenVBand="0" w:oddHBand="0" w:evenHBand="0" w:firstRowFirstColumn="0" w:firstRowLastColumn="0" w:lastRowFirstColumn="0" w:lastRowLastColumn="0"/>
            </w:pPr>
            <w:r w:rsidRPr="008C0C18">
              <w:t>2</w:t>
            </w:r>
          </w:p>
        </w:tc>
        <w:tc>
          <w:tcPr>
            <w:tcW w:w="545" w:type="pct"/>
          </w:tcPr>
          <w:p w14:paraId="29DDBAF5" w14:textId="77777777" w:rsidR="00E314AD" w:rsidRPr="008C0C18" w:rsidRDefault="00E314AD" w:rsidP="008C0C18">
            <w:pPr>
              <w:pStyle w:val="TableText"/>
              <w:cnfStyle w:val="000000000000" w:firstRow="0" w:lastRow="0" w:firstColumn="0" w:lastColumn="0" w:oddVBand="0" w:evenVBand="0" w:oddHBand="0" w:evenHBand="0" w:firstRowFirstColumn="0" w:firstRowLastColumn="0" w:lastRowFirstColumn="0" w:lastRowLastColumn="0"/>
            </w:pPr>
            <w:r w:rsidRPr="008C0C18">
              <w:t>-1</w:t>
            </w:r>
          </w:p>
        </w:tc>
        <w:tc>
          <w:tcPr>
            <w:tcW w:w="719" w:type="pct"/>
          </w:tcPr>
          <w:p w14:paraId="3A5A03E6" w14:textId="77777777" w:rsidR="00E314AD" w:rsidRPr="008C0C18" w:rsidRDefault="00E314AD" w:rsidP="008C0C18">
            <w:pPr>
              <w:pStyle w:val="TableText"/>
              <w:cnfStyle w:val="000000000000" w:firstRow="0" w:lastRow="0" w:firstColumn="0" w:lastColumn="0" w:oddVBand="0" w:evenVBand="0" w:oddHBand="0" w:evenHBand="0" w:firstRowFirstColumn="0" w:firstRowLastColumn="0" w:lastRowFirstColumn="0" w:lastRowLastColumn="0"/>
            </w:pPr>
            <w:r w:rsidRPr="008C0C18">
              <w:t>0</w:t>
            </w:r>
          </w:p>
        </w:tc>
        <w:tc>
          <w:tcPr>
            <w:tcW w:w="545" w:type="pct"/>
          </w:tcPr>
          <w:p w14:paraId="2A545F8E" w14:textId="77777777" w:rsidR="00E314AD" w:rsidRPr="008C0C18" w:rsidRDefault="00E314AD" w:rsidP="008C0C18">
            <w:pPr>
              <w:pStyle w:val="TableText"/>
              <w:cnfStyle w:val="000000000000" w:firstRow="0" w:lastRow="0" w:firstColumn="0" w:lastColumn="0" w:oddVBand="0" w:evenVBand="0" w:oddHBand="0" w:evenHBand="0" w:firstRowFirstColumn="0" w:firstRowLastColumn="0" w:lastRowFirstColumn="0" w:lastRowLastColumn="0"/>
            </w:pPr>
            <w:r w:rsidRPr="008C0C18">
              <w:t>0</w:t>
            </w:r>
          </w:p>
        </w:tc>
      </w:tr>
      <w:tr w:rsidR="002C7628" w:rsidRPr="006F3CF5" w14:paraId="6FDC29D3" w14:textId="77777777" w:rsidTr="008C0C1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pct"/>
          </w:tcPr>
          <w:p w14:paraId="6B134613" w14:textId="77777777" w:rsidR="00E314AD" w:rsidRPr="006F3CF5" w:rsidRDefault="00E314AD" w:rsidP="008C0C18">
            <w:pPr>
              <w:pStyle w:val="TableText"/>
              <w:rPr>
                <w:rStyle w:val="Bold"/>
              </w:rPr>
            </w:pPr>
            <w:r w:rsidRPr="006F3CF5">
              <w:rPr>
                <w:rStyle w:val="Bold"/>
              </w:rPr>
              <w:t>Total</w:t>
            </w:r>
          </w:p>
        </w:tc>
        <w:tc>
          <w:tcPr>
            <w:tcW w:w="501" w:type="pct"/>
          </w:tcPr>
          <w:p w14:paraId="5D7435A6" w14:textId="77777777" w:rsidR="00E314AD" w:rsidRPr="006F3CF5" w:rsidRDefault="00E314AD" w:rsidP="008C0C18">
            <w:pPr>
              <w:pStyle w:val="TableText"/>
              <w:cnfStyle w:val="010000000000" w:firstRow="0" w:lastRow="1" w:firstColumn="0" w:lastColumn="0" w:oddVBand="0" w:evenVBand="0" w:oddHBand="0" w:evenHBand="0" w:firstRowFirstColumn="0" w:firstRowLastColumn="0" w:lastRowFirstColumn="0" w:lastRowLastColumn="0"/>
              <w:rPr>
                <w:rStyle w:val="Bold"/>
              </w:rPr>
            </w:pPr>
            <w:r w:rsidRPr="006F3CF5">
              <w:rPr>
                <w:rStyle w:val="Bold"/>
              </w:rPr>
              <w:t>15</w:t>
            </w:r>
          </w:p>
        </w:tc>
        <w:tc>
          <w:tcPr>
            <w:tcW w:w="546" w:type="pct"/>
          </w:tcPr>
          <w:p w14:paraId="4E3AFDB1" w14:textId="77777777" w:rsidR="00E314AD" w:rsidRPr="006F3CF5" w:rsidRDefault="00E314AD" w:rsidP="008C0C18">
            <w:pPr>
              <w:pStyle w:val="TableText"/>
              <w:cnfStyle w:val="010000000000" w:firstRow="0" w:lastRow="1" w:firstColumn="0" w:lastColumn="0" w:oddVBand="0" w:evenVBand="0" w:oddHBand="0" w:evenHBand="0" w:firstRowFirstColumn="0" w:firstRowLastColumn="0" w:lastRowFirstColumn="0" w:lastRowLastColumn="0"/>
              <w:rPr>
                <w:rStyle w:val="Bold"/>
              </w:rPr>
            </w:pPr>
            <w:r w:rsidRPr="006F3CF5">
              <w:rPr>
                <w:rStyle w:val="Bold"/>
              </w:rPr>
              <w:t>-1</w:t>
            </w:r>
          </w:p>
        </w:tc>
        <w:tc>
          <w:tcPr>
            <w:tcW w:w="538" w:type="pct"/>
          </w:tcPr>
          <w:p w14:paraId="482347B7" w14:textId="77777777" w:rsidR="00E314AD" w:rsidRPr="006F3CF5" w:rsidRDefault="00E314AD" w:rsidP="008C0C18">
            <w:pPr>
              <w:pStyle w:val="TableText"/>
              <w:cnfStyle w:val="010000000000" w:firstRow="0" w:lastRow="1" w:firstColumn="0" w:lastColumn="0" w:oddVBand="0" w:evenVBand="0" w:oddHBand="0" w:evenHBand="0" w:firstRowFirstColumn="0" w:firstRowLastColumn="0" w:lastRowFirstColumn="0" w:lastRowLastColumn="0"/>
              <w:rPr>
                <w:rStyle w:val="Bold"/>
              </w:rPr>
            </w:pPr>
            <w:r w:rsidRPr="006F3CF5">
              <w:rPr>
                <w:rStyle w:val="Bold"/>
              </w:rPr>
              <w:t>9</w:t>
            </w:r>
          </w:p>
        </w:tc>
        <w:tc>
          <w:tcPr>
            <w:tcW w:w="545" w:type="pct"/>
          </w:tcPr>
          <w:p w14:paraId="0C831E36" w14:textId="77777777" w:rsidR="00E314AD" w:rsidRPr="006F3CF5" w:rsidRDefault="00E314AD" w:rsidP="008C0C18">
            <w:pPr>
              <w:pStyle w:val="TableText"/>
              <w:cnfStyle w:val="010000000000" w:firstRow="0" w:lastRow="1" w:firstColumn="0" w:lastColumn="0" w:oddVBand="0" w:evenVBand="0" w:oddHBand="0" w:evenHBand="0" w:firstRowFirstColumn="0" w:firstRowLastColumn="0" w:lastRowFirstColumn="0" w:lastRowLastColumn="0"/>
              <w:rPr>
                <w:rStyle w:val="Bold"/>
              </w:rPr>
            </w:pPr>
            <w:r w:rsidRPr="006F3CF5">
              <w:rPr>
                <w:rStyle w:val="Bold"/>
              </w:rPr>
              <w:t>+2</w:t>
            </w:r>
          </w:p>
        </w:tc>
        <w:tc>
          <w:tcPr>
            <w:tcW w:w="554" w:type="pct"/>
          </w:tcPr>
          <w:p w14:paraId="1D2AB238" w14:textId="77777777" w:rsidR="00E314AD" w:rsidRPr="006F3CF5" w:rsidRDefault="00E314AD" w:rsidP="008C0C18">
            <w:pPr>
              <w:pStyle w:val="TableText"/>
              <w:cnfStyle w:val="010000000000" w:firstRow="0" w:lastRow="1" w:firstColumn="0" w:lastColumn="0" w:oddVBand="0" w:evenVBand="0" w:oddHBand="0" w:evenHBand="0" w:firstRowFirstColumn="0" w:firstRowLastColumn="0" w:lastRowFirstColumn="0" w:lastRowLastColumn="0"/>
              <w:rPr>
                <w:rStyle w:val="Bold"/>
              </w:rPr>
            </w:pPr>
            <w:r w:rsidRPr="006F3CF5">
              <w:rPr>
                <w:rStyle w:val="Bold"/>
              </w:rPr>
              <w:t>6</w:t>
            </w:r>
          </w:p>
        </w:tc>
        <w:tc>
          <w:tcPr>
            <w:tcW w:w="545" w:type="pct"/>
          </w:tcPr>
          <w:p w14:paraId="0A03D574" w14:textId="77777777" w:rsidR="00E314AD" w:rsidRPr="006F3CF5" w:rsidRDefault="00E314AD" w:rsidP="008C0C18">
            <w:pPr>
              <w:pStyle w:val="TableText"/>
              <w:cnfStyle w:val="010000000000" w:firstRow="0" w:lastRow="1" w:firstColumn="0" w:lastColumn="0" w:oddVBand="0" w:evenVBand="0" w:oddHBand="0" w:evenHBand="0" w:firstRowFirstColumn="0" w:firstRowLastColumn="0" w:lastRowFirstColumn="0" w:lastRowLastColumn="0"/>
              <w:rPr>
                <w:rStyle w:val="Bold"/>
              </w:rPr>
            </w:pPr>
            <w:r w:rsidRPr="006F3CF5">
              <w:rPr>
                <w:rStyle w:val="Bold"/>
              </w:rPr>
              <w:t>-3</w:t>
            </w:r>
          </w:p>
        </w:tc>
        <w:tc>
          <w:tcPr>
            <w:tcW w:w="719" w:type="pct"/>
          </w:tcPr>
          <w:p w14:paraId="50208514" w14:textId="77777777" w:rsidR="00E314AD" w:rsidRPr="006F3CF5" w:rsidRDefault="00E314AD" w:rsidP="008C0C18">
            <w:pPr>
              <w:pStyle w:val="TableText"/>
              <w:cnfStyle w:val="010000000000" w:firstRow="0" w:lastRow="1" w:firstColumn="0" w:lastColumn="0" w:oddVBand="0" w:evenVBand="0" w:oddHBand="0" w:evenHBand="0" w:firstRowFirstColumn="0" w:firstRowLastColumn="0" w:lastRowFirstColumn="0" w:lastRowLastColumn="0"/>
              <w:rPr>
                <w:rStyle w:val="Bold"/>
              </w:rPr>
            </w:pPr>
            <w:r w:rsidRPr="006F3CF5">
              <w:rPr>
                <w:rStyle w:val="Bold"/>
              </w:rPr>
              <w:t>0</w:t>
            </w:r>
          </w:p>
        </w:tc>
        <w:tc>
          <w:tcPr>
            <w:tcW w:w="545" w:type="pct"/>
          </w:tcPr>
          <w:p w14:paraId="0A9E241D" w14:textId="77777777" w:rsidR="00E314AD" w:rsidRPr="006F3CF5" w:rsidRDefault="00E314AD" w:rsidP="008C0C18">
            <w:pPr>
              <w:pStyle w:val="TableText"/>
              <w:cnfStyle w:val="010000000000" w:firstRow="0" w:lastRow="1" w:firstColumn="0" w:lastColumn="0" w:oddVBand="0" w:evenVBand="0" w:oddHBand="0" w:evenHBand="0" w:firstRowFirstColumn="0" w:firstRowLastColumn="0" w:lastRowFirstColumn="0" w:lastRowLastColumn="0"/>
              <w:rPr>
                <w:rStyle w:val="Bold"/>
              </w:rPr>
            </w:pPr>
            <w:r w:rsidRPr="006F3CF5">
              <w:rPr>
                <w:rStyle w:val="Bold"/>
              </w:rPr>
              <w:t>0</w:t>
            </w:r>
          </w:p>
        </w:tc>
      </w:tr>
    </w:tbl>
    <w:p w14:paraId="39055B43" w14:textId="77777777" w:rsidR="00E952AB" w:rsidRDefault="004B6BAC" w:rsidP="008C0C18">
      <w:pPr>
        <w:pStyle w:val="NotesText"/>
        <w:spacing w:before="240"/>
      </w:pPr>
      <w:r w:rsidRPr="00A1246A">
        <w:t>Note:</w:t>
      </w:r>
      <w:r w:rsidR="008C0C18" w:rsidRPr="00A1246A">
        <w:t xml:space="preserve"> </w:t>
      </w:r>
      <w:r w:rsidRPr="00A1246A">
        <w:t>‘Variance’ refers to the variation in number between the current and previous reporting periods.</w:t>
      </w:r>
    </w:p>
    <w:p w14:paraId="0F5E2E48" w14:textId="5E90DE0A" w:rsidR="004B6BAC" w:rsidRPr="007A0D86" w:rsidRDefault="00E952AB" w:rsidP="004B6BAC">
      <w:pPr>
        <w:pStyle w:val="BodyText"/>
      </w:pPr>
      <w:r>
        <w:t>The</w:t>
      </w:r>
      <w:r w:rsidR="004B6BAC" w:rsidRPr="007A0D86">
        <w:t xml:space="preserve"> number of executives in the Report of Operations is based on the number of executive positions that are occupied at the end of the financial year. Note </w:t>
      </w:r>
      <w:r w:rsidR="00A63134">
        <w:fldChar w:fldCharType="begin"/>
      </w:r>
      <w:r w:rsidR="00A63134">
        <w:instrText xml:space="preserve"> REF Note93 \h </w:instrText>
      </w:r>
      <w:r w:rsidR="00A63134">
        <w:fldChar w:fldCharType="separate"/>
      </w:r>
      <w:r w:rsidR="0067082F">
        <w:t xml:space="preserve">9.3 </w:t>
      </w:r>
      <w:r w:rsidR="00A63134">
        <w:fldChar w:fldCharType="end"/>
      </w:r>
      <w:r w:rsidR="00A63134">
        <w:t xml:space="preserve"> </w:t>
      </w:r>
      <w:r w:rsidR="004B6BAC" w:rsidRPr="007A0D86">
        <w:t xml:space="preserve">in the financial statements lists the actual number of executive officers and the total remuneration paid to executive officers over the course of the reporting period. Note </w:t>
      </w:r>
      <w:r w:rsidR="00A63134">
        <w:fldChar w:fldCharType="begin"/>
      </w:r>
      <w:r w:rsidR="00A63134">
        <w:instrText xml:space="preserve"> REF Note93 \h </w:instrText>
      </w:r>
      <w:r w:rsidR="00A63134">
        <w:fldChar w:fldCharType="separate"/>
      </w:r>
      <w:r w:rsidR="0067082F">
        <w:t xml:space="preserve">9.3 </w:t>
      </w:r>
      <w:r w:rsidR="00A63134">
        <w:fldChar w:fldCharType="end"/>
      </w:r>
      <w:r w:rsidR="00A63134">
        <w:t xml:space="preserve"> </w:t>
      </w:r>
      <w:r w:rsidR="004B6BAC" w:rsidRPr="007A0D86">
        <w:t xml:space="preserve">does not include the </w:t>
      </w:r>
      <w:r w:rsidR="00E57EEE">
        <w:t>Court Services Victoria</w:t>
      </w:r>
      <w:r w:rsidR="004B6BAC" w:rsidRPr="007A0D86">
        <w:t xml:space="preserve"> </w:t>
      </w:r>
      <w:r w:rsidR="00E57EEE">
        <w:t>Chief Executive Officer</w:t>
      </w:r>
      <w:r w:rsidR="004B6BAC" w:rsidRPr="007A0D86">
        <w:t xml:space="preserve"> (Accountable Officer), the </w:t>
      </w:r>
      <w:r w:rsidR="00E57EEE">
        <w:t>Chief Executive Officer</w:t>
      </w:r>
      <w:r w:rsidR="004B6BAC" w:rsidRPr="007A0D86">
        <w:t xml:space="preserve"> of the Judicial College, or the Director of the Judicial Commission nor does it distinguish between executive levels or disclose separations. Separations are executives who have left </w:t>
      </w:r>
      <w:r w:rsidR="00E57EEE">
        <w:t>Court Services Victoria</w:t>
      </w:r>
      <w:r w:rsidR="004B6BAC" w:rsidRPr="007A0D86">
        <w:t xml:space="preserve"> during the relevant reporting period. To assist readers, these numbers are reconciled in Table 7 below.</w:t>
      </w:r>
    </w:p>
    <w:p w14:paraId="2B2231FD" w14:textId="0FDCC4D6" w:rsidR="004B6BAC" w:rsidRDefault="004B6BAC" w:rsidP="001D5E45">
      <w:pPr>
        <w:pStyle w:val="Caption"/>
      </w:pPr>
      <w:r w:rsidRPr="007A0D86">
        <w:t>Table</w:t>
      </w:r>
      <w:r w:rsidR="001D5E45">
        <w:t xml:space="preserve"> </w:t>
      </w:r>
      <w:r w:rsidR="00D42A70">
        <w:rPr>
          <w:noProof/>
        </w:rPr>
        <w:fldChar w:fldCharType="begin"/>
      </w:r>
      <w:r w:rsidR="00D42A70">
        <w:rPr>
          <w:noProof/>
        </w:rPr>
        <w:instrText xml:space="preserve"> SEQ Table \* ARABIC </w:instrText>
      </w:r>
      <w:r w:rsidR="00D42A70">
        <w:rPr>
          <w:noProof/>
        </w:rPr>
        <w:fldChar w:fldCharType="separate"/>
      </w:r>
      <w:r w:rsidR="0067082F">
        <w:rPr>
          <w:noProof/>
        </w:rPr>
        <w:t>7</w:t>
      </w:r>
      <w:r w:rsidR="00D42A70">
        <w:rPr>
          <w:noProof/>
        </w:rPr>
        <w:fldChar w:fldCharType="end"/>
      </w:r>
      <w:r w:rsidRPr="007A0D86">
        <w:t xml:space="preserve">: Reconciliation </w:t>
      </w:r>
      <w:r w:rsidR="008C0C18">
        <w:t>of</w:t>
      </w:r>
      <w:r w:rsidRPr="007A0D86">
        <w:t xml:space="preserve"> Executive Numbers</w:t>
      </w:r>
    </w:p>
    <w:tbl>
      <w:tblPr>
        <w:tblStyle w:val="AccessibleTableNumerical"/>
        <w:tblW w:w="5000" w:type="pct"/>
        <w:tblLook w:val="06E0" w:firstRow="1" w:lastRow="1" w:firstColumn="1" w:lastColumn="0" w:noHBand="1" w:noVBand="1"/>
      </w:tblPr>
      <w:tblGrid>
        <w:gridCol w:w="6499"/>
        <w:gridCol w:w="1645"/>
        <w:gridCol w:w="1498"/>
      </w:tblGrid>
      <w:tr w:rsidR="008C0C18" w:rsidRPr="008C0C18" w14:paraId="0298C4CB" w14:textId="77777777" w:rsidTr="0006464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70" w:type="pct"/>
          </w:tcPr>
          <w:p w14:paraId="0AD2B540" w14:textId="77777777" w:rsidR="008C0C18" w:rsidRPr="008C0C18" w:rsidRDefault="008C0C18" w:rsidP="008C0C18">
            <w:pPr>
              <w:pStyle w:val="TableText"/>
            </w:pPr>
            <w:bookmarkStart w:id="105" w:name="ColumnTitle_28"/>
            <w:r w:rsidRPr="008C0C18">
              <w:t>Item</w:t>
            </w:r>
          </w:p>
        </w:tc>
        <w:tc>
          <w:tcPr>
            <w:tcW w:w="853" w:type="pct"/>
          </w:tcPr>
          <w:p w14:paraId="50800B20" w14:textId="77777777" w:rsidR="008C0C18" w:rsidRPr="008C0C18" w:rsidRDefault="008C0C18" w:rsidP="008C0C18">
            <w:pPr>
              <w:pStyle w:val="TableText"/>
              <w:cnfStyle w:val="100000000000" w:firstRow="1" w:lastRow="0" w:firstColumn="0" w:lastColumn="0" w:oddVBand="0" w:evenVBand="0" w:oddHBand="0" w:evenHBand="0" w:firstRowFirstColumn="0" w:firstRowLastColumn="0" w:lastRowFirstColumn="0" w:lastRowLastColumn="0"/>
            </w:pPr>
            <w:r w:rsidRPr="008C0C18">
              <w:t>2018</w:t>
            </w:r>
          </w:p>
        </w:tc>
        <w:tc>
          <w:tcPr>
            <w:tcW w:w="777" w:type="pct"/>
          </w:tcPr>
          <w:p w14:paraId="5B37B147" w14:textId="77777777" w:rsidR="008C0C18" w:rsidRPr="008C0C18" w:rsidRDefault="008C0C18" w:rsidP="008C0C18">
            <w:pPr>
              <w:pStyle w:val="TableText"/>
              <w:cnfStyle w:val="100000000000" w:firstRow="1" w:lastRow="0" w:firstColumn="0" w:lastColumn="0" w:oddVBand="0" w:evenVBand="0" w:oddHBand="0" w:evenHBand="0" w:firstRowFirstColumn="0" w:firstRowLastColumn="0" w:lastRowFirstColumn="0" w:lastRowLastColumn="0"/>
            </w:pPr>
            <w:r w:rsidRPr="008C0C18">
              <w:t>2019</w:t>
            </w:r>
          </w:p>
        </w:tc>
      </w:tr>
      <w:bookmarkEnd w:id="105"/>
      <w:tr w:rsidR="008C0C18" w:rsidRPr="008C0C18" w14:paraId="0C49C48D" w14:textId="77777777" w:rsidTr="00064640">
        <w:tc>
          <w:tcPr>
            <w:cnfStyle w:val="001000000000" w:firstRow="0" w:lastRow="0" w:firstColumn="1" w:lastColumn="0" w:oddVBand="0" w:evenVBand="0" w:oddHBand="0" w:evenHBand="0" w:firstRowFirstColumn="0" w:firstRowLastColumn="0" w:lastRowFirstColumn="0" w:lastRowLastColumn="0"/>
            <w:tcW w:w="3370" w:type="pct"/>
          </w:tcPr>
          <w:p w14:paraId="39C2449D" w14:textId="77777777" w:rsidR="008C0C18" w:rsidRPr="008C0C18" w:rsidRDefault="008C0C18" w:rsidP="008C0C18">
            <w:pPr>
              <w:pStyle w:val="TableText"/>
            </w:pPr>
            <w:r w:rsidRPr="008C0C18">
              <w:t>Executives (as listed in Financial Statement)</w:t>
            </w:r>
          </w:p>
        </w:tc>
        <w:tc>
          <w:tcPr>
            <w:tcW w:w="853" w:type="pct"/>
          </w:tcPr>
          <w:p w14:paraId="6CCEFC99" w14:textId="77777777" w:rsidR="008C0C18" w:rsidRPr="008C0C18" w:rsidRDefault="008C0C18" w:rsidP="008C0C18">
            <w:pPr>
              <w:pStyle w:val="TableText"/>
              <w:cnfStyle w:val="000000000000" w:firstRow="0" w:lastRow="0" w:firstColumn="0" w:lastColumn="0" w:oddVBand="0" w:evenVBand="0" w:oddHBand="0" w:evenHBand="0" w:firstRowFirstColumn="0" w:firstRowLastColumn="0" w:lastRowFirstColumn="0" w:lastRowLastColumn="0"/>
            </w:pPr>
            <w:r w:rsidRPr="008C0C18">
              <w:t>18</w:t>
            </w:r>
          </w:p>
        </w:tc>
        <w:tc>
          <w:tcPr>
            <w:tcW w:w="777" w:type="pct"/>
          </w:tcPr>
          <w:p w14:paraId="5BBD67F3" w14:textId="77777777" w:rsidR="008C0C18" w:rsidRPr="008C0C18" w:rsidRDefault="008C0C18" w:rsidP="008C0C18">
            <w:pPr>
              <w:pStyle w:val="TableText"/>
              <w:cnfStyle w:val="000000000000" w:firstRow="0" w:lastRow="0" w:firstColumn="0" w:lastColumn="0" w:oddVBand="0" w:evenVBand="0" w:oddHBand="0" w:evenHBand="0" w:firstRowFirstColumn="0" w:firstRowLastColumn="0" w:lastRowFirstColumn="0" w:lastRowLastColumn="0"/>
            </w:pPr>
            <w:r w:rsidRPr="008C0C18">
              <w:t>19</w:t>
            </w:r>
          </w:p>
        </w:tc>
      </w:tr>
      <w:tr w:rsidR="008C0C18" w:rsidRPr="008C0C18" w14:paraId="7861F3B8" w14:textId="77777777" w:rsidTr="00064640">
        <w:tc>
          <w:tcPr>
            <w:cnfStyle w:val="001000000000" w:firstRow="0" w:lastRow="0" w:firstColumn="1" w:lastColumn="0" w:oddVBand="0" w:evenVBand="0" w:oddHBand="0" w:evenHBand="0" w:firstRowFirstColumn="0" w:firstRowLastColumn="0" w:lastRowFirstColumn="0" w:lastRowLastColumn="0"/>
            <w:tcW w:w="3370" w:type="pct"/>
          </w:tcPr>
          <w:p w14:paraId="0505FE96" w14:textId="77777777" w:rsidR="008C0C18" w:rsidRPr="008C0C18" w:rsidRDefault="008C0C18" w:rsidP="008C0C18">
            <w:pPr>
              <w:pStyle w:val="TableText"/>
            </w:pPr>
            <w:r w:rsidRPr="008C0C18">
              <w:t>Accountable Officer</w:t>
            </w:r>
          </w:p>
        </w:tc>
        <w:tc>
          <w:tcPr>
            <w:tcW w:w="853" w:type="pct"/>
          </w:tcPr>
          <w:p w14:paraId="52047E28" w14:textId="77777777" w:rsidR="008C0C18" w:rsidRPr="008C0C18" w:rsidRDefault="008C0C18" w:rsidP="008C0C18">
            <w:pPr>
              <w:pStyle w:val="TableText"/>
              <w:cnfStyle w:val="000000000000" w:firstRow="0" w:lastRow="0" w:firstColumn="0" w:lastColumn="0" w:oddVBand="0" w:evenVBand="0" w:oddHBand="0" w:evenHBand="0" w:firstRowFirstColumn="0" w:firstRowLastColumn="0" w:lastRowFirstColumn="0" w:lastRowLastColumn="0"/>
            </w:pPr>
            <w:r w:rsidRPr="008C0C18">
              <w:t>1</w:t>
            </w:r>
          </w:p>
        </w:tc>
        <w:tc>
          <w:tcPr>
            <w:tcW w:w="777" w:type="pct"/>
          </w:tcPr>
          <w:p w14:paraId="1168B12E" w14:textId="77777777" w:rsidR="008C0C18" w:rsidRPr="008C0C18" w:rsidRDefault="008C0C18" w:rsidP="008C0C18">
            <w:pPr>
              <w:pStyle w:val="TableText"/>
              <w:cnfStyle w:val="000000000000" w:firstRow="0" w:lastRow="0" w:firstColumn="0" w:lastColumn="0" w:oddVBand="0" w:evenVBand="0" w:oddHBand="0" w:evenHBand="0" w:firstRowFirstColumn="0" w:firstRowLastColumn="0" w:lastRowFirstColumn="0" w:lastRowLastColumn="0"/>
            </w:pPr>
            <w:r w:rsidRPr="008C0C18">
              <w:t>2</w:t>
            </w:r>
          </w:p>
        </w:tc>
      </w:tr>
      <w:tr w:rsidR="008C0C18" w:rsidRPr="008C0C18" w14:paraId="0F59F079" w14:textId="77777777" w:rsidTr="00064640">
        <w:tc>
          <w:tcPr>
            <w:cnfStyle w:val="001000000000" w:firstRow="0" w:lastRow="0" w:firstColumn="1" w:lastColumn="0" w:oddVBand="0" w:evenVBand="0" w:oddHBand="0" w:evenHBand="0" w:firstRowFirstColumn="0" w:firstRowLastColumn="0" w:lastRowFirstColumn="0" w:lastRowLastColumn="0"/>
            <w:tcW w:w="3370" w:type="pct"/>
          </w:tcPr>
          <w:p w14:paraId="60CFDB05" w14:textId="77777777" w:rsidR="008C0C18" w:rsidRPr="008C0C18" w:rsidRDefault="008C0C18" w:rsidP="008C0C18">
            <w:pPr>
              <w:pStyle w:val="TableText"/>
            </w:pPr>
            <w:r w:rsidRPr="008C0C18">
              <w:t>Less Separations</w:t>
            </w:r>
          </w:p>
        </w:tc>
        <w:tc>
          <w:tcPr>
            <w:tcW w:w="853" w:type="pct"/>
          </w:tcPr>
          <w:p w14:paraId="21122E5A" w14:textId="77777777" w:rsidR="008C0C18" w:rsidRPr="008C0C18" w:rsidRDefault="008C0C18" w:rsidP="008C0C18">
            <w:pPr>
              <w:pStyle w:val="TableText"/>
              <w:cnfStyle w:val="000000000000" w:firstRow="0" w:lastRow="0" w:firstColumn="0" w:lastColumn="0" w:oddVBand="0" w:evenVBand="0" w:oddHBand="0" w:evenHBand="0" w:firstRowFirstColumn="0" w:firstRowLastColumn="0" w:lastRowFirstColumn="0" w:lastRowLastColumn="0"/>
            </w:pPr>
            <w:r w:rsidRPr="008C0C18">
              <w:t>(3)</w:t>
            </w:r>
          </w:p>
        </w:tc>
        <w:tc>
          <w:tcPr>
            <w:tcW w:w="777" w:type="pct"/>
          </w:tcPr>
          <w:p w14:paraId="5188FCE0" w14:textId="77777777" w:rsidR="008C0C18" w:rsidRPr="008C0C18" w:rsidRDefault="008C0C18" w:rsidP="008C0C18">
            <w:pPr>
              <w:pStyle w:val="TableText"/>
              <w:cnfStyle w:val="000000000000" w:firstRow="0" w:lastRow="0" w:firstColumn="0" w:lastColumn="0" w:oddVBand="0" w:evenVBand="0" w:oddHBand="0" w:evenHBand="0" w:firstRowFirstColumn="0" w:firstRowLastColumn="0" w:lastRowFirstColumn="0" w:lastRowLastColumn="0"/>
            </w:pPr>
            <w:r w:rsidRPr="008C0C18">
              <w:t>(6)</w:t>
            </w:r>
          </w:p>
        </w:tc>
      </w:tr>
      <w:tr w:rsidR="008C0C18" w:rsidRPr="00C21B98" w14:paraId="31128C64" w14:textId="77777777" w:rsidTr="0006464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0" w:type="pct"/>
          </w:tcPr>
          <w:p w14:paraId="086B164C" w14:textId="77777777" w:rsidR="008C0C18" w:rsidRPr="00C21B98" w:rsidRDefault="008C0C18" w:rsidP="008C0C18">
            <w:pPr>
              <w:pStyle w:val="TableText"/>
              <w:rPr>
                <w:rStyle w:val="Bold"/>
              </w:rPr>
            </w:pPr>
            <w:r w:rsidRPr="00C21B98">
              <w:rPr>
                <w:rStyle w:val="Bold"/>
              </w:rPr>
              <w:t>Total executive numbers at 30 June</w:t>
            </w:r>
          </w:p>
        </w:tc>
        <w:tc>
          <w:tcPr>
            <w:tcW w:w="853" w:type="pct"/>
          </w:tcPr>
          <w:p w14:paraId="0F4307E7" w14:textId="77777777" w:rsidR="008C0C18" w:rsidRPr="00C21B98" w:rsidRDefault="008C0C18" w:rsidP="008C0C18">
            <w:pPr>
              <w:pStyle w:val="TableText"/>
              <w:cnfStyle w:val="010000000000" w:firstRow="0" w:lastRow="1" w:firstColumn="0" w:lastColumn="0" w:oddVBand="0" w:evenVBand="0" w:oddHBand="0" w:evenHBand="0" w:firstRowFirstColumn="0" w:firstRowLastColumn="0" w:lastRowFirstColumn="0" w:lastRowLastColumn="0"/>
              <w:rPr>
                <w:rStyle w:val="Bold"/>
              </w:rPr>
            </w:pPr>
            <w:r w:rsidRPr="00C21B98">
              <w:rPr>
                <w:rStyle w:val="Bold"/>
              </w:rPr>
              <w:t>16</w:t>
            </w:r>
          </w:p>
        </w:tc>
        <w:tc>
          <w:tcPr>
            <w:tcW w:w="777" w:type="pct"/>
          </w:tcPr>
          <w:p w14:paraId="1992D56E" w14:textId="77777777" w:rsidR="008C0C18" w:rsidRPr="00C21B98" w:rsidRDefault="008C0C18" w:rsidP="008C0C18">
            <w:pPr>
              <w:pStyle w:val="TableText"/>
              <w:cnfStyle w:val="010000000000" w:firstRow="0" w:lastRow="1" w:firstColumn="0" w:lastColumn="0" w:oddVBand="0" w:evenVBand="0" w:oddHBand="0" w:evenHBand="0" w:firstRowFirstColumn="0" w:firstRowLastColumn="0" w:lastRowFirstColumn="0" w:lastRowLastColumn="0"/>
              <w:rPr>
                <w:rStyle w:val="Bold"/>
              </w:rPr>
            </w:pPr>
            <w:r w:rsidRPr="00C21B98">
              <w:rPr>
                <w:rStyle w:val="Bold"/>
              </w:rPr>
              <w:t>15</w:t>
            </w:r>
          </w:p>
        </w:tc>
      </w:tr>
    </w:tbl>
    <w:p w14:paraId="45757A22" w14:textId="77777777" w:rsidR="00E952AB" w:rsidRDefault="004B6BAC" w:rsidP="004B6BAC">
      <w:pPr>
        <w:pStyle w:val="NotesText"/>
      </w:pPr>
      <w:r w:rsidRPr="007A0D86">
        <w:t>Note:</w:t>
      </w:r>
    </w:p>
    <w:p w14:paraId="643023C8" w14:textId="76BAE034" w:rsidR="00E952AB" w:rsidRDefault="00E952AB" w:rsidP="00A01DC4">
      <w:pPr>
        <w:pStyle w:val="NotesNumberedList"/>
        <w:numPr>
          <w:ilvl w:val="0"/>
          <w:numId w:val="15"/>
        </w:numPr>
      </w:pPr>
      <w:r w:rsidRPr="00A1246A">
        <w:t>The</w:t>
      </w:r>
      <w:r w:rsidR="004B6BAC" w:rsidRPr="00A1246A">
        <w:t xml:space="preserve"> Chief Executive Officer of the Judicial College and the Director of the Judicial Commission are excluded from the above table. </w:t>
      </w:r>
      <w:r w:rsidR="00C21B98" w:rsidRPr="00A1246A">
        <w:t>T</w:t>
      </w:r>
      <w:r w:rsidRPr="00A1246A">
        <w:t>he</w:t>
      </w:r>
      <w:r w:rsidR="004B6BAC" w:rsidRPr="00A1246A">
        <w:t xml:space="preserve"> College and the Commission are separate reporting entities and produce their own annual</w:t>
      </w:r>
      <w:r w:rsidR="004B6BAC" w:rsidRPr="007A0D86">
        <w:t xml:space="preserve"> reports.</w:t>
      </w:r>
    </w:p>
    <w:p w14:paraId="30AEF8F7" w14:textId="0768EDCB" w:rsidR="004B6BAC" w:rsidRPr="007A0D86" w:rsidRDefault="00E952AB" w:rsidP="004B6BAC">
      <w:pPr>
        <w:pStyle w:val="BodyText"/>
      </w:pPr>
      <w:r>
        <w:t>The</w:t>
      </w:r>
      <w:r w:rsidR="004B6BAC" w:rsidRPr="007A0D86">
        <w:t xml:space="preserve"> following table discloses the annualised total salary for senior employees of </w:t>
      </w:r>
      <w:r w:rsidR="00E57EEE">
        <w:t>Court Services Victoria</w:t>
      </w:r>
      <w:r w:rsidR="004B6BAC" w:rsidRPr="007A0D86">
        <w:t xml:space="preserve">, categorised by classification. </w:t>
      </w:r>
      <w:r w:rsidR="00C21B98">
        <w:t>T</w:t>
      </w:r>
      <w:r>
        <w:t>he</w:t>
      </w:r>
      <w:r w:rsidR="004B6BAC" w:rsidRPr="007A0D86">
        <w:t xml:space="preserve"> salary amount is reported as the full-time annualised salary.</w:t>
      </w:r>
    </w:p>
    <w:p w14:paraId="4391D6D9" w14:textId="1504F54F" w:rsidR="004B6BAC" w:rsidRPr="007A0D86" w:rsidRDefault="004B6BAC" w:rsidP="001D5E45">
      <w:pPr>
        <w:pStyle w:val="Caption"/>
      </w:pPr>
      <w:r w:rsidRPr="007A0D86">
        <w:lastRenderedPageBreak/>
        <w:t>Ta</w:t>
      </w:r>
      <w:r w:rsidR="00C21B98">
        <w:t xml:space="preserve">ble </w:t>
      </w:r>
      <w:r w:rsidR="00D42A70">
        <w:rPr>
          <w:noProof/>
        </w:rPr>
        <w:fldChar w:fldCharType="begin"/>
      </w:r>
      <w:r w:rsidR="00D42A70">
        <w:rPr>
          <w:noProof/>
        </w:rPr>
        <w:instrText xml:space="preserve"> SEQ Table \* ARABIC </w:instrText>
      </w:r>
      <w:r w:rsidR="00D42A70">
        <w:rPr>
          <w:noProof/>
        </w:rPr>
        <w:fldChar w:fldCharType="separate"/>
      </w:r>
      <w:r w:rsidR="0067082F">
        <w:rPr>
          <w:noProof/>
        </w:rPr>
        <w:t>8</w:t>
      </w:r>
      <w:r w:rsidR="00D42A70">
        <w:rPr>
          <w:noProof/>
        </w:rPr>
        <w:fldChar w:fldCharType="end"/>
      </w:r>
      <w:r w:rsidR="00C21B98">
        <w:t>: Annualised Total Salary f</w:t>
      </w:r>
      <w:r w:rsidRPr="007A0D86">
        <w:t xml:space="preserve">or Executives </w:t>
      </w:r>
      <w:r w:rsidR="005F68BF">
        <w:t>and</w:t>
      </w:r>
      <w:r w:rsidRPr="007A0D86">
        <w:t xml:space="preserve"> Other Senior Employees</w:t>
      </w:r>
    </w:p>
    <w:tbl>
      <w:tblPr>
        <w:tblStyle w:val="AccessibleTableNumerical"/>
        <w:tblW w:w="5000" w:type="pct"/>
        <w:tblLook w:val="06E0" w:firstRow="1" w:lastRow="1" w:firstColumn="1" w:lastColumn="0" w:noHBand="1" w:noVBand="1"/>
      </w:tblPr>
      <w:tblGrid>
        <w:gridCol w:w="4016"/>
        <w:gridCol w:w="3055"/>
        <w:gridCol w:w="2571"/>
      </w:tblGrid>
      <w:tr w:rsidR="000945F9" w:rsidRPr="000945F9" w14:paraId="01963775" w14:textId="77777777" w:rsidTr="0006464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83" w:type="pct"/>
          </w:tcPr>
          <w:p w14:paraId="2AB28D32" w14:textId="77777777" w:rsidR="000945F9" w:rsidRPr="000945F9" w:rsidRDefault="000945F9" w:rsidP="00E24B44">
            <w:pPr>
              <w:pStyle w:val="TableText"/>
              <w:keepNext/>
            </w:pPr>
            <w:bookmarkStart w:id="106" w:name="ColumnTitle_29"/>
            <w:r w:rsidRPr="000945F9">
              <w:t>Income Band</w:t>
            </w:r>
          </w:p>
        </w:tc>
        <w:tc>
          <w:tcPr>
            <w:tcW w:w="1584" w:type="pct"/>
          </w:tcPr>
          <w:p w14:paraId="1EDF8D09" w14:textId="77777777" w:rsidR="000945F9" w:rsidRPr="000945F9" w:rsidRDefault="000945F9" w:rsidP="000945F9">
            <w:pPr>
              <w:pStyle w:val="TableText"/>
              <w:cnfStyle w:val="100000000000" w:firstRow="1" w:lastRow="0" w:firstColumn="0" w:lastColumn="0" w:oddVBand="0" w:evenVBand="0" w:oddHBand="0" w:evenHBand="0" w:firstRowFirstColumn="0" w:firstRowLastColumn="0" w:lastRowFirstColumn="0" w:lastRowLastColumn="0"/>
            </w:pPr>
            <w:r w:rsidRPr="000945F9">
              <w:t>Executives</w:t>
            </w:r>
          </w:p>
        </w:tc>
        <w:tc>
          <w:tcPr>
            <w:tcW w:w="1333" w:type="pct"/>
          </w:tcPr>
          <w:p w14:paraId="01324BE5" w14:textId="78CDACB1" w:rsidR="000945F9" w:rsidRPr="000945F9" w:rsidRDefault="00E57EEE" w:rsidP="000945F9">
            <w:pPr>
              <w:pStyle w:val="TableText"/>
              <w:cnfStyle w:val="100000000000" w:firstRow="1" w:lastRow="0" w:firstColumn="0" w:lastColumn="0" w:oddVBand="0" w:evenVBand="0" w:oddHBand="0" w:evenHBand="0" w:firstRowFirstColumn="0" w:firstRowLastColumn="0" w:lastRowFirstColumn="0" w:lastRowLastColumn="0"/>
            </w:pPr>
            <w:r>
              <w:t>Senior Technical Specialists</w:t>
            </w:r>
          </w:p>
        </w:tc>
      </w:tr>
      <w:bookmarkEnd w:id="106"/>
      <w:tr w:rsidR="000945F9" w:rsidRPr="000945F9" w14:paraId="177C8EE3" w14:textId="77777777" w:rsidTr="00064640">
        <w:tc>
          <w:tcPr>
            <w:cnfStyle w:val="001000000000" w:firstRow="0" w:lastRow="0" w:firstColumn="1" w:lastColumn="0" w:oddVBand="0" w:evenVBand="0" w:oddHBand="0" w:evenHBand="0" w:firstRowFirstColumn="0" w:firstRowLastColumn="0" w:lastRowFirstColumn="0" w:lastRowLastColumn="0"/>
            <w:tcW w:w="2083" w:type="pct"/>
          </w:tcPr>
          <w:p w14:paraId="7ADA3DDF" w14:textId="77777777" w:rsidR="000945F9" w:rsidRPr="000945F9" w:rsidRDefault="000945F9" w:rsidP="00E24B44">
            <w:pPr>
              <w:pStyle w:val="TableText"/>
              <w:keepNext/>
            </w:pPr>
            <w:r w:rsidRPr="000945F9">
              <w:t>&lt; $160,000</w:t>
            </w:r>
          </w:p>
        </w:tc>
        <w:tc>
          <w:tcPr>
            <w:tcW w:w="1584" w:type="pct"/>
          </w:tcPr>
          <w:p w14:paraId="21848C75" w14:textId="77777777" w:rsidR="000945F9" w:rsidRPr="000945F9" w:rsidRDefault="000945F9" w:rsidP="00E24B44">
            <w:pPr>
              <w:pStyle w:val="TableText"/>
              <w:keepNext/>
              <w:cnfStyle w:val="000000000000" w:firstRow="0" w:lastRow="0" w:firstColumn="0" w:lastColumn="0" w:oddVBand="0" w:evenVBand="0" w:oddHBand="0" w:evenHBand="0" w:firstRowFirstColumn="0" w:firstRowLastColumn="0" w:lastRowFirstColumn="0" w:lastRowLastColumn="0"/>
            </w:pPr>
            <w:r w:rsidRPr="000945F9">
              <w:t>1</w:t>
            </w:r>
          </w:p>
        </w:tc>
        <w:tc>
          <w:tcPr>
            <w:tcW w:w="1333" w:type="pct"/>
          </w:tcPr>
          <w:p w14:paraId="750D3A25" w14:textId="77777777" w:rsidR="000945F9" w:rsidRPr="000945F9" w:rsidRDefault="000945F9" w:rsidP="00E24B44">
            <w:pPr>
              <w:pStyle w:val="TableText"/>
              <w:keepNext/>
              <w:cnfStyle w:val="000000000000" w:firstRow="0" w:lastRow="0" w:firstColumn="0" w:lastColumn="0" w:oddVBand="0" w:evenVBand="0" w:oddHBand="0" w:evenHBand="0" w:firstRowFirstColumn="0" w:firstRowLastColumn="0" w:lastRowFirstColumn="0" w:lastRowLastColumn="0"/>
            </w:pPr>
            <w:r w:rsidRPr="000945F9">
              <w:t>1</w:t>
            </w:r>
          </w:p>
        </w:tc>
      </w:tr>
      <w:tr w:rsidR="000945F9" w:rsidRPr="000945F9" w14:paraId="5C714A1E" w14:textId="77777777" w:rsidTr="00064640">
        <w:tc>
          <w:tcPr>
            <w:cnfStyle w:val="001000000000" w:firstRow="0" w:lastRow="0" w:firstColumn="1" w:lastColumn="0" w:oddVBand="0" w:evenVBand="0" w:oddHBand="0" w:evenHBand="0" w:firstRowFirstColumn="0" w:firstRowLastColumn="0" w:lastRowFirstColumn="0" w:lastRowLastColumn="0"/>
            <w:tcW w:w="2083" w:type="pct"/>
          </w:tcPr>
          <w:p w14:paraId="20824E3E" w14:textId="77777777" w:rsidR="000945F9" w:rsidRPr="000945F9" w:rsidRDefault="000945F9" w:rsidP="00E24B44">
            <w:pPr>
              <w:pStyle w:val="TableText"/>
              <w:keepNext/>
            </w:pPr>
            <w:r w:rsidRPr="000945F9">
              <w:t>$160,000–$179,999</w:t>
            </w:r>
          </w:p>
        </w:tc>
        <w:tc>
          <w:tcPr>
            <w:tcW w:w="1584" w:type="pct"/>
          </w:tcPr>
          <w:p w14:paraId="420067B5" w14:textId="77777777" w:rsidR="000945F9" w:rsidRPr="000945F9" w:rsidRDefault="000945F9" w:rsidP="00E24B44">
            <w:pPr>
              <w:pStyle w:val="TableText"/>
              <w:keepNext/>
              <w:cnfStyle w:val="000000000000" w:firstRow="0" w:lastRow="0" w:firstColumn="0" w:lastColumn="0" w:oddVBand="0" w:evenVBand="0" w:oddHBand="0" w:evenHBand="0" w:firstRowFirstColumn="0" w:firstRowLastColumn="0" w:lastRowFirstColumn="0" w:lastRowLastColumn="0"/>
            </w:pPr>
            <w:r w:rsidRPr="000945F9">
              <w:t>2</w:t>
            </w:r>
          </w:p>
        </w:tc>
        <w:tc>
          <w:tcPr>
            <w:tcW w:w="1333" w:type="pct"/>
          </w:tcPr>
          <w:p w14:paraId="249753A9" w14:textId="77777777" w:rsidR="000945F9" w:rsidRPr="000945F9" w:rsidRDefault="000945F9" w:rsidP="00E24B44">
            <w:pPr>
              <w:pStyle w:val="TableText"/>
              <w:keepNext/>
              <w:cnfStyle w:val="000000000000" w:firstRow="0" w:lastRow="0" w:firstColumn="0" w:lastColumn="0" w:oddVBand="0" w:evenVBand="0" w:oddHBand="0" w:evenHBand="0" w:firstRowFirstColumn="0" w:firstRowLastColumn="0" w:lastRowFirstColumn="0" w:lastRowLastColumn="0"/>
            </w:pPr>
            <w:r w:rsidRPr="000945F9">
              <w:t>4</w:t>
            </w:r>
          </w:p>
        </w:tc>
      </w:tr>
      <w:tr w:rsidR="000945F9" w:rsidRPr="000945F9" w14:paraId="786CB07B" w14:textId="77777777" w:rsidTr="00064640">
        <w:tc>
          <w:tcPr>
            <w:cnfStyle w:val="001000000000" w:firstRow="0" w:lastRow="0" w:firstColumn="1" w:lastColumn="0" w:oddVBand="0" w:evenVBand="0" w:oddHBand="0" w:evenHBand="0" w:firstRowFirstColumn="0" w:firstRowLastColumn="0" w:lastRowFirstColumn="0" w:lastRowLastColumn="0"/>
            <w:tcW w:w="2083" w:type="pct"/>
          </w:tcPr>
          <w:p w14:paraId="013544EF" w14:textId="77777777" w:rsidR="000945F9" w:rsidRPr="000945F9" w:rsidRDefault="000945F9" w:rsidP="000945F9">
            <w:pPr>
              <w:pStyle w:val="TableText"/>
            </w:pPr>
            <w:r w:rsidRPr="000945F9">
              <w:t>$180,000–$199,999</w:t>
            </w:r>
          </w:p>
        </w:tc>
        <w:tc>
          <w:tcPr>
            <w:tcW w:w="1584" w:type="pct"/>
          </w:tcPr>
          <w:p w14:paraId="73A224BE" w14:textId="77777777" w:rsidR="000945F9" w:rsidRPr="000945F9" w:rsidRDefault="000945F9" w:rsidP="000945F9">
            <w:pPr>
              <w:pStyle w:val="TableText"/>
              <w:cnfStyle w:val="000000000000" w:firstRow="0" w:lastRow="0" w:firstColumn="0" w:lastColumn="0" w:oddVBand="0" w:evenVBand="0" w:oddHBand="0" w:evenHBand="0" w:firstRowFirstColumn="0" w:firstRowLastColumn="0" w:lastRowFirstColumn="0" w:lastRowLastColumn="0"/>
            </w:pPr>
            <w:r w:rsidRPr="000945F9">
              <w:t>5</w:t>
            </w:r>
          </w:p>
        </w:tc>
        <w:tc>
          <w:tcPr>
            <w:tcW w:w="1333" w:type="pct"/>
          </w:tcPr>
          <w:p w14:paraId="2E687567" w14:textId="77777777" w:rsidR="000945F9" w:rsidRPr="000945F9" w:rsidRDefault="000945F9" w:rsidP="000945F9">
            <w:pPr>
              <w:pStyle w:val="TableText"/>
              <w:cnfStyle w:val="000000000000" w:firstRow="0" w:lastRow="0" w:firstColumn="0" w:lastColumn="0" w:oddVBand="0" w:evenVBand="0" w:oddHBand="0" w:evenHBand="0" w:firstRowFirstColumn="0" w:firstRowLastColumn="0" w:lastRowFirstColumn="0" w:lastRowLastColumn="0"/>
            </w:pPr>
            <w:r w:rsidRPr="000945F9">
              <w:t>33</w:t>
            </w:r>
          </w:p>
        </w:tc>
      </w:tr>
      <w:tr w:rsidR="000945F9" w:rsidRPr="000945F9" w14:paraId="4434494C" w14:textId="77777777" w:rsidTr="00064640">
        <w:tc>
          <w:tcPr>
            <w:cnfStyle w:val="001000000000" w:firstRow="0" w:lastRow="0" w:firstColumn="1" w:lastColumn="0" w:oddVBand="0" w:evenVBand="0" w:oddHBand="0" w:evenHBand="0" w:firstRowFirstColumn="0" w:firstRowLastColumn="0" w:lastRowFirstColumn="0" w:lastRowLastColumn="0"/>
            <w:tcW w:w="2083" w:type="pct"/>
          </w:tcPr>
          <w:p w14:paraId="7CBB4422" w14:textId="77777777" w:rsidR="000945F9" w:rsidRPr="000945F9" w:rsidRDefault="000945F9" w:rsidP="000945F9">
            <w:pPr>
              <w:pStyle w:val="TableText"/>
            </w:pPr>
            <w:r w:rsidRPr="000945F9">
              <w:t>$200,000–$219,999</w:t>
            </w:r>
          </w:p>
        </w:tc>
        <w:tc>
          <w:tcPr>
            <w:tcW w:w="1584" w:type="pct"/>
          </w:tcPr>
          <w:p w14:paraId="3731CA75" w14:textId="77777777" w:rsidR="000945F9" w:rsidRPr="000945F9" w:rsidRDefault="000945F9" w:rsidP="000945F9">
            <w:pPr>
              <w:pStyle w:val="TableText"/>
              <w:cnfStyle w:val="000000000000" w:firstRow="0" w:lastRow="0" w:firstColumn="0" w:lastColumn="0" w:oddVBand="0" w:evenVBand="0" w:oddHBand="0" w:evenHBand="0" w:firstRowFirstColumn="0" w:firstRowLastColumn="0" w:lastRowFirstColumn="0" w:lastRowLastColumn="0"/>
            </w:pPr>
            <w:r w:rsidRPr="000945F9">
              <w:t>1</w:t>
            </w:r>
          </w:p>
        </w:tc>
        <w:tc>
          <w:tcPr>
            <w:tcW w:w="1333" w:type="pct"/>
          </w:tcPr>
          <w:p w14:paraId="0C30B8F5" w14:textId="77777777" w:rsidR="000945F9" w:rsidRPr="000945F9" w:rsidRDefault="000945F9" w:rsidP="000945F9">
            <w:pPr>
              <w:pStyle w:val="TableText"/>
              <w:cnfStyle w:val="000000000000" w:firstRow="0" w:lastRow="0" w:firstColumn="0" w:lastColumn="0" w:oddVBand="0" w:evenVBand="0" w:oddHBand="0" w:evenHBand="0" w:firstRowFirstColumn="0" w:firstRowLastColumn="0" w:lastRowFirstColumn="0" w:lastRowLastColumn="0"/>
            </w:pPr>
            <w:r w:rsidRPr="000945F9">
              <w:t>134</w:t>
            </w:r>
          </w:p>
        </w:tc>
      </w:tr>
      <w:tr w:rsidR="000945F9" w:rsidRPr="000945F9" w14:paraId="45CAA0B2" w14:textId="77777777" w:rsidTr="00064640">
        <w:tc>
          <w:tcPr>
            <w:cnfStyle w:val="001000000000" w:firstRow="0" w:lastRow="0" w:firstColumn="1" w:lastColumn="0" w:oddVBand="0" w:evenVBand="0" w:oddHBand="0" w:evenHBand="0" w:firstRowFirstColumn="0" w:firstRowLastColumn="0" w:lastRowFirstColumn="0" w:lastRowLastColumn="0"/>
            <w:tcW w:w="2083" w:type="pct"/>
          </w:tcPr>
          <w:p w14:paraId="24ECCE97" w14:textId="77777777" w:rsidR="000945F9" w:rsidRPr="000945F9" w:rsidRDefault="000945F9" w:rsidP="000945F9">
            <w:pPr>
              <w:pStyle w:val="TableText"/>
            </w:pPr>
            <w:r w:rsidRPr="000945F9">
              <w:t>$220,000–$239,999</w:t>
            </w:r>
          </w:p>
        </w:tc>
        <w:tc>
          <w:tcPr>
            <w:tcW w:w="1584" w:type="pct"/>
          </w:tcPr>
          <w:p w14:paraId="2BBE3280" w14:textId="77777777" w:rsidR="000945F9" w:rsidRPr="000945F9" w:rsidRDefault="000945F9" w:rsidP="000945F9">
            <w:pPr>
              <w:pStyle w:val="TableText"/>
              <w:cnfStyle w:val="000000000000" w:firstRow="0" w:lastRow="0" w:firstColumn="0" w:lastColumn="0" w:oddVBand="0" w:evenVBand="0" w:oddHBand="0" w:evenHBand="0" w:firstRowFirstColumn="0" w:firstRowLastColumn="0" w:lastRowFirstColumn="0" w:lastRowLastColumn="0"/>
            </w:pPr>
            <w:r w:rsidRPr="000945F9">
              <w:t>0</w:t>
            </w:r>
          </w:p>
        </w:tc>
        <w:tc>
          <w:tcPr>
            <w:tcW w:w="1333" w:type="pct"/>
          </w:tcPr>
          <w:p w14:paraId="3AA42274" w14:textId="77777777" w:rsidR="000945F9" w:rsidRPr="000945F9" w:rsidRDefault="000945F9" w:rsidP="000945F9">
            <w:pPr>
              <w:pStyle w:val="TableText"/>
              <w:cnfStyle w:val="000000000000" w:firstRow="0" w:lastRow="0" w:firstColumn="0" w:lastColumn="0" w:oddVBand="0" w:evenVBand="0" w:oddHBand="0" w:evenHBand="0" w:firstRowFirstColumn="0" w:firstRowLastColumn="0" w:lastRowFirstColumn="0" w:lastRowLastColumn="0"/>
            </w:pPr>
            <w:r w:rsidRPr="000945F9">
              <w:t>0</w:t>
            </w:r>
          </w:p>
        </w:tc>
      </w:tr>
      <w:tr w:rsidR="000945F9" w:rsidRPr="000945F9" w14:paraId="15C90B63" w14:textId="77777777" w:rsidTr="00064640">
        <w:tc>
          <w:tcPr>
            <w:cnfStyle w:val="001000000000" w:firstRow="0" w:lastRow="0" w:firstColumn="1" w:lastColumn="0" w:oddVBand="0" w:evenVBand="0" w:oddHBand="0" w:evenHBand="0" w:firstRowFirstColumn="0" w:firstRowLastColumn="0" w:lastRowFirstColumn="0" w:lastRowLastColumn="0"/>
            <w:tcW w:w="2083" w:type="pct"/>
          </w:tcPr>
          <w:p w14:paraId="09839D5E" w14:textId="77777777" w:rsidR="000945F9" w:rsidRPr="000945F9" w:rsidRDefault="000945F9" w:rsidP="000945F9">
            <w:pPr>
              <w:pStyle w:val="TableText"/>
            </w:pPr>
            <w:r w:rsidRPr="000945F9">
              <w:t>$240,000–$259,999</w:t>
            </w:r>
          </w:p>
        </w:tc>
        <w:tc>
          <w:tcPr>
            <w:tcW w:w="1584" w:type="pct"/>
          </w:tcPr>
          <w:p w14:paraId="1938C451" w14:textId="77777777" w:rsidR="000945F9" w:rsidRPr="000945F9" w:rsidRDefault="000945F9" w:rsidP="000945F9">
            <w:pPr>
              <w:pStyle w:val="TableText"/>
              <w:cnfStyle w:val="000000000000" w:firstRow="0" w:lastRow="0" w:firstColumn="0" w:lastColumn="0" w:oddVBand="0" w:evenVBand="0" w:oddHBand="0" w:evenHBand="0" w:firstRowFirstColumn="0" w:firstRowLastColumn="0" w:lastRowFirstColumn="0" w:lastRowLastColumn="0"/>
            </w:pPr>
            <w:r w:rsidRPr="000945F9">
              <w:t xml:space="preserve">45 </w:t>
            </w:r>
          </w:p>
        </w:tc>
        <w:tc>
          <w:tcPr>
            <w:tcW w:w="1333" w:type="pct"/>
          </w:tcPr>
          <w:p w14:paraId="31D00E80" w14:textId="77777777" w:rsidR="000945F9" w:rsidRPr="000945F9" w:rsidRDefault="000945F9" w:rsidP="000945F9">
            <w:pPr>
              <w:pStyle w:val="TableText"/>
              <w:cnfStyle w:val="000000000000" w:firstRow="0" w:lastRow="0" w:firstColumn="0" w:lastColumn="0" w:oddVBand="0" w:evenVBand="0" w:oddHBand="0" w:evenHBand="0" w:firstRowFirstColumn="0" w:firstRowLastColumn="0" w:lastRowFirstColumn="0" w:lastRowLastColumn="0"/>
            </w:pPr>
            <w:r w:rsidRPr="000945F9">
              <w:t>0</w:t>
            </w:r>
          </w:p>
        </w:tc>
      </w:tr>
      <w:tr w:rsidR="000945F9" w:rsidRPr="000945F9" w14:paraId="66263C5E" w14:textId="77777777" w:rsidTr="00064640">
        <w:tc>
          <w:tcPr>
            <w:cnfStyle w:val="001000000000" w:firstRow="0" w:lastRow="0" w:firstColumn="1" w:lastColumn="0" w:oddVBand="0" w:evenVBand="0" w:oddHBand="0" w:evenHBand="0" w:firstRowFirstColumn="0" w:firstRowLastColumn="0" w:lastRowFirstColumn="0" w:lastRowLastColumn="0"/>
            <w:tcW w:w="2083" w:type="pct"/>
          </w:tcPr>
          <w:p w14:paraId="5CC681FF" w14:textId="77777777" w:rsidR="000945F9" w:rsidRPr="000945F9" w:rsidRDefault="000945F9" w:rsidP="000945F9">
            <w:pPr>
              <w:pStyle w:val="TableText"/>
            </w:pPr>
            <w:r w:rsidRPr="000945F9">
              <w:t>$260,000–$279,999</w:t>
            </w:r>
          </w:p>
        </w:tc>
        <w:tc>
          <w:tcPr>
            <w:tcW w:w="1584" w:type="pct"/>
          </w:tcPr>
          <w:p w14:paraId="4675F3D8" w14:textId="77777777" w:rsidR="000945F9" w:rsidRPr="000945F9" w:rsidRDefault="000945F9" w:rsidP="000945F9">
            <w:pPr>
              <w:pStyle w:val="TableText"/>
              <w:cnfStyle w:val="000000000000" w:firstRow="0" w:lastRow="0" w:firstColumn="0" w:lastColumn="0" w:oddVBand="0" w:evenVBand="0" w:oddHBand="0" w:evenHBand="0" w:firstRowFirstColumn="0" w:firstRowLastColumn="0" w:lastRowFirstColumn="0" w:lastRowLastColumn="0"/>
            </w:pPr>
            <w:r w:rsidRPr="000945F9">
              <w:t>1</w:t>
            </w:r>
          </w:p>
        </w:tc>
        <w:tc>
          <w:tcPr>
            <w:tcW w:w="1333" w:type="pct"/>
          </w:tcPr>
          <w:p w14:paraId="36188800" w14:textId="77777777" w:rsidR="000945F9" w:rsidRPr="000945F9" w:rsidRDefault="000945F9" w:rsidP="000945F9">
            <w:pPr>
              <w:pStyle w:val="TableText"/>
              <w:cnfStyle w:val="000000000000" w:firstRow="0" w:lastRow="0" w:firstColumn="0" w:lastColumn="0" w:oddVBand="0" w:evenVBand="0" w:oddHBand="0" w:evenHBand="0" w:firstRowFirstColumn="0" w:firstRowLastColumn="0" w:lastRowFirstColumn="0" w:lastRowLastColumn="0"/>
            </w:pPr>
            <w:r w:rsidRPr="000945F9">
              <w:t>0</w:t>
            </w:r>
          </w:p>
        </w:tc>
      </w:tr>
      <w:tr w:rsidR="000945F9" w:rsidRPr="000945F9" w14:paraId="5490264A" w14:textId="77777777" w:rsidTr="00064640">
        <w:tc>
          <w:tcPr>
            <w:cnfStyle w:val="001000000000" w:firstRow="0" w:lastRow="0" w:firstColumn="1" w:lastColumn="0" w:oddVBand="0" w:evenVBand="0" w:oddHBand="0" w:evenHBand="0" w:firstRowFirstColumn="0" w:firstRowLastColumn="0" w:lastRowFirstColumn="0" w:lastRowLastColumn="0"/>
            <w:tcW w:w="2083" w:type="pct"/>
          </w:tcPr>
          <w:p w14:paraId="63E6D037" w14:textId="77777777" w:rsidR="000945F9" w:rsidRPr="000945F9" w:rsidRDefault="000945F9" w:rsidP="000945F9">
            <w:pPr>
              <w:pStyle w:val="TableText"/>
            </w:pPr>
            <w:r w:rsidRPr="000945F9">
              <w:t>$280,000–$499,999</w:t>
            </w:r>
          </w:p>
        </w:tc>
        <w:tc>
          <w:tcPr>
            <w:tcW w:w="1584" w:type="pct"/>
          </w:tcPr>
          <w:p w14:paraId="28CEC7AA" w14:textId="77777777" w:rsidR="000945F9" w:rsidRPr="000945F9" w:rsidRDefault="000945F9" w:rsidP="000945F9">
            <w:pPr>
              <w:pStyle w:val="TableText"/>
              <w:cnfStyle w:val="000000000000" w:firstRow="0" w:lastRow="0" w:firstColumn="0" w:lastColumn="0" w:oddVBand="0" w:evenVBand="0" w:oddHBand="0" w:evenHBand="0" w:firstRowFirstColumn="0" w:firstRowLastColumn="0" w:lastRowFirstColumn="0" w:lastRowLastColumn="0"/>
            </w:pPr>
            <w:r w:rsidRPr="000945F9">
              <w:t>0</w:t>
            </w:r>
          </w:p>
        </w:tc>
        <w:tc>
          <w:tcPr>
            <w:tcW w:w="1333" w:type="pct"/>
          </w:tcPr>
          <w:p w14:paraId="1FCE9E00" w14:textId="77777777" w:rsidR="000945F9" w:rsidRPr="000945F9" w:rsidRDefault="000945F9" w:rsidP="000945F9">
            <w:pPr>
              <w:pStyle w:val="TableText"/>
              <w:cnfStyle w:val="000000000000" w:firstRow="0" w:lastRow="0" w:firstColumn="0" w:lastColumn="0" w:oddVBand="0" w:evenVBand="0" w:oddHBand="0" w:evenHBand="0" w:firstRowFirstColumn="0" w:firstRowLastColumn="0" w:lastRowFirstColumn="0" w:lastRowLastColumn="0"/>
            </w:pPr>
            <w:r w:rsidRPr="000945F9">
              <w:t>0</w:t>
            </w:r>
          </w:p>
        </w:tc>
      </w:tr>
      <w:tr w:rsidR="000945F9" w:rsidRPr="000945F9" w14:paraId="6DE90D65" w14:textId="77777777" w:rsidTr="0006464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pct"/>
          </w:tcPr>
          <w:p w14:paraId="3919B8E1" w14:textId="77777777" w:rsidR="000945F9" w:rsidRPr="000945F9" w:rsidRDefault="000945F9" w:rsidP="000945F9">
            <w:pPr>
              <w:pStyle w:val="TableText"/>
            </w:pPr>
            <w:r w:rsidRPr="000945F9">
              <w:t>Total</w:t>
            </w:r>
          </w:p>
        </w:tc>
        <w:tc>
          <w:tcPr>
            <w:tcW w:w="1584" w:type="pct"/>
          </w:tcPr>
          <w:p w14:paraId="2AD65AF8" w14:textId="77777777" w:rsidR="000945F9" w:rsidRPr="000945F9" w:rsidRDefault="000945F9" w:rsidP="000945F9">
            <w:pPr>
              <w:pStyle w:val="TableText"/>
              <w:cnfStyle w:val="010000000000" w:firstRow="0" w:lastRow="1" w:firstColumn="0" w:lastColumn="0" w:oddVBand="0" w:evenVBand="0" w:oddHBand="0" w:evenHBand="0" w:firstRowFirstColumn="0" w:firstRowLastColumn="0" w:lastRowFirstColumn="0" w:lastRowLastColumn="0"/>
            </w:pPr>
            <w:r w:rsidRPr="000945F9">
              <w:t>14</w:t>
            </w:r>
          </w:p>
        </w:tc>
        <w:tc>
          <w:tcPr>
            <w:tcW w:w="1333" w:type="pct"/>
          </w:tcPr>
          <w:p w14:paraId="7C6C9DA7" w14:textId="77777777" w:rsidR="000945F9" w:rsidRPr="000945F9" w:rsidRDefault="000945F9" w:rsidP="000945F9">
            <w:pPr>
              <w:pStyle w:val="TableText"/>
              <w:cnfStyle w:val="010000000000" w:firstRow="0" w:lastRow="1" w:firstColumn="0" w:lastColumn="0" w:oddVBand="0" w:evenVBand="0" w:oddHBand="0" w:evenHBand="0" w:firstRowFirstColumn="0" w:firstRowLastColumn="0" w:lastRowFirstColumn="0" w:lastRowLastColumn="0"/>
            </w:pPr>
            <w:r w:rsidRPr="000945F9">
              <w:t>21</w:t>
            </w:r>
          </w:p>
        </w:tc>
      </w:tr>
    </w:tbl>
    <w:p w14:paraId="0B924CBC" w14:textId="77777777" w:rsidR="00E952AB" w:rsidRPr="00A1246A" w:rsidRDefault="004B6BAC" w:rsidP="004B6BAC">
      <w:pPr>
        <w:pStyle w:val="NotesText"/>
      </w:pPr>
      <w:r w:rsidRPr="00A1246A">
        <w:t>Notes</w:t>
      </w:r>
    </w:p>
    <w:p w14:paraId="73F01C62" w14:textId="06967688" w:rsidR="004B6BAC" w:rsidRPr="00A1246A" w:rsidRDefault="00E952AB" w:rsidP="00A01DC4">
      <w:pPr>
        <w:pStyle w:val="NotesNumberedList"/>
        <w:numPr>
          <w:ilvl w:val="0"/>
          <w:numId w:val="16"/>
        </w:numPr>
      </w:pPr>
      <w:r w:rsidRPr="00A1246A">
        <w:t>The</w:t>
      </w:r>
      <w:r w:rsidR="004B6BAC" w:rsidRPr="00A1246A">
        <w:t xml:space="preserve"> contracted remuneration of executives and payments to senior staff is the total salary amount, excluding superannuation (company and employee), and vehicle leasing arrangements as at the last full pay period in June of the reporting period.</w:t>
      </w:r>
    </w:p>
    <w:p w14:paraId="5D7DD549" w14:textId="1BFA6996" w:rsidR="004B6BAC" w:rsidRPr="00A1246A" w:rsidRDefault="004B6BAC" w:rsidP="004B6BAC">
      <w:pPr>
        <w:pStyle w:val="NotesNumberedList"/>
      </w:pPr>
      <w:r w:rsidRPr="00A1246A">
        <w:t xml:space="preserve">This table does not include the </w:t>
      </w:r>
      <w:r w:rsidR="00E57EEE">
        <w:t>Court Services Victoria</w:t>
      </w:r>
      <w:r w:rsidRPr="00A1246A">
        <w:t xml:space="preserve"> </w:t>
      </w:r>
      <w:r w:rsidR="00E57EEE">
        <w:t>Chief Executive Officer</w:t>
      </w:r>
      <w:r w:rsidRPr="00A1246A">
        <w:t xml:space="preserve"> (Accountable Officer), the </w:t>
      </w:r>
      <w:r w:rsidR="00E57EEE">
        <w:t>Chief Executive Officer</w:t>
      </w:r>
      <w:r w:rsidRPr="00A1246A">
        <w:t xml:space="preserve"> of the Judicial College, or the Director of the Judicial Commission as the College and the Commission are separate reporting entities.</w:t>
      </w:r>
    </w:p>
    <w:p w14:paraId="3F6C2AC2" w14:textId="77777777" w:rsidR="004B6BAC" w:rsidRPr="007A0D86" w:rsidRDefault="004B6BAC" w:rsidP="004B6BAC">
      <w:pPr>
        <w:pStyle w:val="NotesNumberedList"/>
      </w:pPr>
      <w:r w:rsidRPr="007A0D86">
        <w:t>There is one employee employed on a part-time basis at a 0.9 FTE rate.</w:t>
      </w:r>
    </w:p>
    <w:p w14:paraId="33B13B21" w14:textId="77777777" w:rsidR="004B6BAC" w:rsidRPr="007A0D86" w:rsidRDefault="004B6BAC" w:rsidP="004B6BAC">
      <w:pPr>
        <w:pStyle w:val="NotesNumberedList"/>
      </w:pPr>
      <w:r w:rsidRPr="007A0D86">
        <w:t>There are seven employees employed on a part-time basis: 2 at 0.1 FTE rate, 4 at 0.2 FTE rate, and 1 at 0.9 FTE rate.</w:t>
      </w:r>
    </w:p>
    <w:p w14:paraId="313634FC" w14:textId="77777777" w:rsidR="004B6BAC" w:rsidRPr="007A0D86" w:rsidRDefault="004B6BAC" w:rsidP="004B6BAC">
      <w:pPr>
        <w:pStyle w:val="NotesNumberedList"/>
      </w:pPr>
      <w:r w:rsidRPr="007A0D86">
        <w:t>There is one employee employed on a part-time basis at a 0.9 FTE rate.</w:t>
      </w:r>
    </w:p>
    <w:p w14:paraId="079B72C7" w14:textId="131A3689" w:rsidR="004B6BAC" w:rsidRPr="007A0D86" w:rsidRDefault="004B6BAC" w:rsidP="004B6BAC">
      <w:pPr>
        <w:pStyle w:val="Heading3"/>
      </w:pPr>
      <w:bookmarkStart w:id="107" w:name="_Ref22639980"/>
      <w:bookmarkStart w:id="108" w:name="_Toc22665125"/>
      <w:r w:rsidRPr="007A0D86">
        <w:t xml:space="preserve">Employment </w:t>
      </w:r>
      <w:r w:rsidR="005F68BF">
        <w:t>and</w:t>
      </w:r>
      <w:r w:rsidRPr="007A0D86">
        <w:t xml:space="preserve"> Conduct Principles</w:t>
      </w:r>
      <w:bookmarkEnd w:id="107"/>
      <w:bookmarkEnd w:id="108"/>
    </w:p>
    <w:p w14:paraId="718EFDDA" w14:textId="63D8CE26" w:rsidR="004B6BAC" w:rsidRPr="007A0D86" w:rsidRDefault="00E57EEE" w:rsidP="004B6BAC">
      <w:pPr>
        <w:pStyle w:val="BodyText"/>
      </w:pPr>
      <w:r>
        <w:t>Court Services Victoria</w:t>
      </w:r>
      <w:r w:rsidR="004B6BAC" w:rsidRPr="007A0D86">
        <w:t xml:space="preserve"> continues to respect and uphold the Victorian Public Sector Employment Principles and Standards of fair and reasonable treatment, merit in employment, equal employment opportunity, upholding human rights, ensuring a reasonable avenue of redress, and fostering the development of a career public service.</w:t>
      </w:r>
    </w:p>
    <w:p w14:paraId="15AD91EE" w14:textId="5E292B2F" w:rsidR="004B6BAC" w:rsidRPr="007A0D86" w:rsidRDefault="004B6BAC" w:rsidP="004B6BAC">
      <w:pPr>
        <w:pStyle w:val="BodyText"/>
      </w:pPr>
      <w:r w:rsidRPr="007A0D86">
        <w:t xml:space="preserve">As part of this commitment, </w:t>
      </w:r>
      <w:r w:rsidR="00E57EEE">
        <w:t>Court Services Victoria</w:t>
      </w:r>
      <w:r w:rsidRPr="007A0D86">
        <w:t xml:space="preserve"> has delivered training to hiring managers and continuously improved its Recruitment and Selection processes to ensure fair and equitable processes, and a focus on diversity and inclusion during 2018-19. Employees have been correctly classified in workforce data collection.</w:t>
      </w:r>
    </w:p>
    <w:p w14:paraId="3EC40325" w14:textId="0896A07A" w:rsidR="004B6BAC" w:rsidRPr="007A0D86" w:rsidRDefault="004B6BAC" w:rsidP="004B6BAC">
      <w:pPr>
        <w:pStyle w:val="Heading2"/>
      </w:pPr>
      <w:bookmarkStart w:id="109" w:name="_Ref22639988"/>
      <w:bookmarkStart w:id="110" w:name="_Toc22665126"/>
      <w:r w:rsidRPr="007A0D86">
        <w:t xml:space="preserve">Staff Health, Safety </w:t>
      </w:r>
      <w:r w:rsidR="005F68BF">
        <w:t>and</w:t>
      </w:r>
      <w:r w:rsidRPr="007A0D86">
        <w:t xml:space="preserve"> Wellbeing</w:t>
      </w:r>
      <w:bookmarkEnd w:id="109"/>
      <w:bookmarkEnd w:id="110"/>
    </w:p>
    <w:p w14:paraId="00B97850" w14:textId="1E878B31" w:rsidR="004B6BAC" w:rsidRPr="007A0D86" w:rsidRDefault="00E57EEE" w:rsidP="004B6BAC">
      <w:pPr>
        <w:pStyle w:val="BodyText"/>
      </w:pPr>
      <w:r>
        <w:t>Court Services Victoria</w:t>
      </w:r>
      <w:r w:rsidR="004B6BAC" w:rsidRPr="007A0D86">
        <w:t xml:space="preserve"> is committed to ensuring all its employees remain safe and healthy at work, and promotes a positive preventative safety culture across all jurisdictions. During 2018-19, </w:t>
      </w:r>
      <w:r>
        <w:t>Court Services Victoria</w:t>
      </w:r>
      <w:r w:rsidR="004B6BAC" w:rsidRPr="007A0D86">
        <w:t xml:space="preserve"> promoted healthy workplace initiatives, conducted awareness programs and provided targeted and strategic occupational health and safety (OH&amp;S) professional development activities.</w:t>
      </w:r>
    </w:p>
    <w:p w14:paraId="66494EAE" w14:textId="2B99459F" w:rsidR="004B6BAC" w:rsidRPr="007A0D86" w:rsidRDefault="004B6BAC" w:rsidP="004B6BAC">
      <w:pPr>
        <w:pStyle w:val="BodyText"/>
      </w:pPr>
      <w:r w:rsidRPr="007A0D86">
        <w:t xml:space="preserve">Each jurisdiction continued to use the OH&amp;S self- assessment process as a measure of the effectiveness of health and safety management systems. These measures demonstrate </w:t>
      </w:r>
      <w:r w:rsidR="00E57EEE">
        <w:t>Court Services Victoria</w:t>
      </w:r>
      <w:r w:rsidRPr="007A0D86">
        <w:t>’s commitment to continuously improving its health and safety culture, as does its commitment to frequent and informal communication between staff and management on safety and injury management.</w:t>
      </w:r>
    </w:p>
    <w:p w14:paraId="255C5D34" w14:textId="05640F39" w:rsidR="004B6BAC" w:rsidRPr="007A0D86" w:rsidRDefault="00E57EEE" w:rsidP="004B6BAC">
      <w:pPr>
        <w:pStyle w:val="BodyText"/>
      </w:pPr>
      <w:r>
        <w:lastRenderedPageBreak/>
        <w:t>Court Services Victoria</w:t>
      </w:r>
      <w:r w:rsidR="004B6BAC" w:rsidRPr="007A0D86">
        <w:t xml:space="preserve"> will address with a matter of urgency the areas of training requiring substantial performance improvement indicated by the data in </w:t>
      </w:r>
      <w:r w:rsidR="001D5E45">
        <w:fldChar w:fldCharType="begin"/>
      </w:r>
      <w:r w:rsidR="001D5E45">
        <w:instrText xml:space="preserve"> REF _Ref22666193 \h </w:instrText>
      </w:r>
      <w:r w:rsidR="001D5E45">
        <w:fldChar w:fldCharType="separate"/>
      </w:r>
      <w:r w:rsidR="0067082F" w:rsidRPr="007A0D86">
        <w:t xml:space="preserve">Table </w:t>
      </w:r>
      <w:r w:rsidR="0067082F">
        <w:rPr>
          <w:noProof/>
        </w:rPr>
        <w:t>9</w:t>
      </w:r>
      <w:r w:rsidR="001D5E45">
        <w:fldChar w:fldCharType="end"/>
      </w:r>
      <w:r w:rsidR="004B6BAC" w:rsidRPr="007A0D86">
        <w:t xml:space="preserve">. </w:t>
      </w:r>
      <w:r w:rsidR="00C21B98">
        <w:t>T</w:t>
      </w:r>
      <w:r w:rsidR="00E952AB">
        <w:t>he</w:t>
      </w:r>
      <w:r w:rsidR="004B6BAC" w:rsidRPr="007A0D86">
        <w:t xml:space="preserve"> data suggests a decline in </w:t>
      </w:r>
      <w:r>
        <w:t>Court Services Victoria</w:t>
      </w:r>
      <w:r w:rsidR="004B6BAC" w:rsidRPr="007A0D86">
        <w:t xml:space="preserve">’s formal training regarding health and safety. </w:t>
      </w:r>
      <w:r w:rsidR="00C21B98">
        <w:t>T</w:t>
      </w:r>
      <w:r w:rsidR="00E952AB">
        <w:t>he</w:t>
      </w:r>
      <w:r w:rsidR="004B6BAC" w:rsidRPr="007A0D86">
        <w:t xml:space="preserve"> variance over the three years can be partially explained by inadequate recording methods in the years prior to 2018-19, which have been replaced with an integrated and more comprehensive reporting regime for this reporting period.</w:t>
      </w:r>
    </w:p>
    <w:p w14:paraId="637059B9" w14:textId="0C1AFA66" w:rsidR="004B6BAC" w:rsidRPr="007A0D86" w:rsidRDefault="004B6BAC" w:rsidP="004B6BAC">
      <w:pPr>
        <w:pStyle w:val="BodyText"/>
      </w:pPr>
      <w:r w:rsidRPr="007A0D86">
        <w:t xml:space="preserve">There was a total of 164 reported incidents in 2018-19 compared to 159 in 2017-18. </w:t>
      </w:r>
      <w:r w:rsidR="00C21B98">
        <w:t>T</w:t>
      </w:r>
      <w:r w:rsidR="00E952AB">
        <w:t>he</w:t>
      </w:r>
      <w:r w:rsidRPr="007A0D86">
        <w:t xml:space="preserve"> number of incidents reported by </w:t>
      </w:r>
      <w:r w:rsidR="00E57EEE">
        <w:t>Court Services Victoria</w:t>
      </w:r>
      <w:r w:rsidRPr="007A0D86">
        <w:t xml:space="preserve"> employees was 121 and a further 43 incidents were lodged by court users. </w:t>
      </w:r>
      <w:r w:rsidR="00C21B98">
        <w:t>T</w:t>
      </w:r>
      <w:r w:rsidR="00E952AB">
        <w:t>he</w:t>
      </w:r>
      <w:r w:rsidRPr="007A0D86">
        <w:t xml:space="preserve"> number of incidents reported compared to the number of </w:t>
      </w:r>
      <w:r w:rsidR="00E57EEE">
        <w:t>Court Services Victoria</w:t>
      </w:r>
      <w:r w:rsidRPr="007A0D86">
        <w:t xml:space="preserve"> full-time equivalent staff and the high volume of external users of the courts is quite low. Under reporting of incidents does not capture a true indication of risk or hazard and injury hotspots within the workplaces. A review of the current reporting system AIRS will be undertaken to determine better future reporting practices for </w:t>
      </w:r>
      <w:r w:rsidR="00E57EEE">
        <w:t>Court Services Victoria</w:t>
      </w:r>
      <w:r w:rsidRPr="007A0D86">
        <w:t>.</w:t>
      </w:r>
    </w:p>
    <w:p w14:paraId="2AD5F4FD" w14:textId="497EDC4E" w:rsidR="00E952AB" w:rsidRDefault="004B6BAC" w:rsidP="004B6BAC">
      <w:pPr>
        <w:pStyle w:val="BodyText"/>
      </w:pPr>
      <w:r w:rsidRPr="007A0D86">
        <w:t xml:space="preserve">There were 17 standard WorkSafe claims lodged during 2018-19, compared with 16 claims for the previous financial year. </w:t>
      </w:r>
      <w:r w:rsidR="00C21B98">
        <w:t>T</w:t>
      </w:r>
      <w:r w:rsidR="00E952AB">
        <w:t>he</w:t>
      </w:r>
      <w:r w:rsidRPr="007A0D86">
        <w:t xml:space="preserve"> significance of mental health illness claims still remains important for </w:t>
      </w:r>
      <w:r w:rsidR="00E57EEE">
        <w:t>Court Services Victoria</w:t>
      </w:r>
      <w:r w:rsidRPr="007A0D86">
        <w:t xml:space="preserve">. Ongoing attention, support and mental health initiatives across </w:t>
      </w:r>
      <w:r w:rsidR="00E57EEE">
        <w:t>Court Services Victoria</w:t>
      </w:r>
      <w:r w:rsidRPr="007A0D86">
        <w:t xml:space="preserve"> will continue in 2019-20. There was a focus on mental health first aid and vicarious trauma training for managers and staff, as well as a Beyond Blue Ambassadors session. </w:t>
      </w:r>
      <w:r w:rsidR="00E57EEE">
        <w:t>Court Services Victoria</w:t>
      </w:r>
      <w:r w:rsidRPr="007A0D86">
        <w:t xml:space="preserve"> has on average 5.6 mental health illness claims lodged per year.</w:t>
      </w:r>
    </w:p>
    <w:p w14:paraId="6C3252E3" w14:textId="182D11C6" w:rsidR="004B6BAC" w:rsidRPr="007A0D86" w:rsidRDefault="00E952AB" w:rsidP="004B6BAC">
      <w:pPr>
        <w:pStyle w:val="BodyText"/>
      </w:pPr>
      <w:r>
        <w:t>The</w:t>
      </w:r>
      <w:r w:rsidR="004B6BAC" w:rsidRPr="007A0D86">
        <w:t xml:space="preserve"> number of claims exceeding 13 weeks of paid compensation has increased from one to six. Although </w:t>
      </w:r>
      <w:r w:rsidR="00E57EEE">
        <w:t>Court Services Victoria</w:t>
      </w:r>
      <w:r w:rsidR="004B6BAC" w:rsidRPr="007A0D86">
        <w:t xml:space="preserve"> is able to offer suitable and sustainable duties across all jurisdictions, the contributing factor which is influencing greater periods of absence is due to mental health illness and the certified incapacity of not returning to pre-injury or suitable alternative roles.</w:t>
      </w:r>
    </w:p>
    <w:p w14:paraId="61A2D21D" w14:textId="174EDE8B" w:rsidR="004B6BAC" w:rsidRPr="007A0D86" w:rsidRDefault="004B6BAC" w:rsidP="001D5E45">
      <w:pPr>
        <w:pStyle w:val="Caption"/>
      </w:pPr>
      <w:bookmarkStart w:id="111" w:name="_Ref22666193"/>
      <w:r w:rsidRPr="007A0D86">
        <w:t xml:space="preserve">Table </w:t>
      </w:r>
      <w:r w:rsidR="00D42A70">
        <w:rPr>
          <w:noProof/>
        </w:rPr>
        <w:fldChar w:fldCharType="begin"/>
      </w:r>
      <w:r w:rsidR="00D42A70">
        <w:rPr>
          <w:noProof/>
        </w:rPr>
        <w:instrText xml:space="preserve"> SEQ Table \* ARABIC </w:instrText>
      </w:r>
      <w:r w:rsidR="00D42A70">
        <w:rPr>
          <w:noProof/>
        </w:rPr>
        <w:fldChar w:fldCharType="separate"/>
      </w:r>
      <w:r w:rsidR="0067082F">
        <w:rPr>
          <w:noProof/>
        </w:rPr>
        <w:t>9</w:t>
      </w:r>
      <w:r w:rsidR="00D42A70">
        <w:rPr>
          <w:noProof/>
        </w:rPr>
        <w:fldChar w:fldCharType="end"/>
      </w:r>
      <w:bookmarkEnd w:id="111"/>
      <w:r w:rsidRPr="007A0D86">
        <w:t>: Performance Against OH&amp;S Measures</w:t>
      </w:r>
    </w:p>
    <w:tbl>
      <w:tblPr>
        <w:tblStyle w:val="AccessibleTableNumerical"/>
        <w:tblW w:w="5000" w:type="pct"/>
        <w:tblLook w:val="04A0" w:firstRow="1" w:lastRow="0" w:firstColumn="1" w:lastColumn="0" w:noHBand="0" w:noVBand="1"/>
      </w:tblPr>
      <w:tblGrid>
        <w:gridCol w:w="1389"/>
        <w:gridCol w:w="3601"/>
        <w:gridCol w:w="1550"/>
        <w:gridCol w:w="1552"/>
        <w:gridCol w:w="1550"/>
      </w:tblGrid>
      <w:tr w:rsidR="00ED3811" w:rsidRPr="00580DDC" w14:paraId="518C8EEA" w14:textId="77777777" w:rsidTr="005123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20" w:type="pct"/>
          </w:tcPr>
          <w:p w14:paraId="2D89A9E7" w14:textId="531C65EE" w:rsidR="00ED3811" w:rsidRPr="00580DDC" w:rsidRDefault="00ED3811" w:rsidP="00580DDC">
            <w:pPr>
              <w:pStyle w:val="TableText"/>
            </w:pPr>
            <w:bookmarkStart w:id="112" w:name="ColumnTitle_30"/>
            <w:r w:rsidRPr="00580DDC">
              <w:t>Measure</w:t>
            </w:r>
          </w:p>
        </w:tc>
        <w:tc>
          <w:tcPr>
            <w:tcW w:w="1867" w:type="pct"/>
          </w:tcPr>
          <w:p w14:paraId="1547CD8D" w14:textId="7D5DACAD" w:rsidR="00ED3811" w:rsidRPr="00580DDC" w:rsidRDefault="00ED3811" w:rsidP="005123D2">
            <w:pPr>
              <w:pStyle w:val="TableText"/>
              <w:jc w:val="left"/>
              <w:cnfStyle w:val="100000000000" w:firstRow="1" w:lastRow="0" w:firstColumn="0" w:lastColumn="0" w:oddVBand="0" w:evenVBand="0" w:oddHBand="0" w:evenHBand="0" w:firstRowFirstColumn="0" w:firstRowLastColumn="0" w:lastRowFirstColumn="0" w:lastRowLastColumn="0"/>
            </w:pPr>
            <w:r w:rsidRPr="00580DDC">
              <w:t>KPI</w:t>
            </w:r>
          </w:p>
        </w:tc>
        <w:tc>
          <w:tcPr>
            <w:tcW w:w="804" w:type="pct"/>
          </w:tcPr>
          <w:p w14:paraId="7EA54A66" w14:textId="29C9A0CB" w:rsidR="00ED3811" w:rsidRPr="00580DDC" w:rsidRDefault="00ED3811" w:rsidP="00580DDC">
            <w:pPr>
              <w:pStyle w:val="TableText"/>
              <w:cnfStyle w:val="100000000000" w:firstRow="1" w:lastRow="0" w:firstColumn="0" w:lastColumn="0" w:oddVBand="0" w:evenVBand="0" w:oddHBand="0" w:evenHBand="0" w:firstRowFirstColumn="0" w:firstRowLastColumn="0" w:lastRowFirstColumn="0" w:lastRowLastColumn="0"/>
            </w:pPr>
            <w:r w:rsidRPr="00580DDC">
              <w:t>2016-17</w:t>
            </w:r>
          </w:p>
        </w:tc>
        <w:tc>
          <w:tcPr>
            <w:tcW w:w="805" w:type="pct"/>
          </w:tcPr>
          <w:p w14:paraId="26242364" w14:textId="5EA8ECEF" w:rsidR="00ED3811" w:rsidRPr="00580DDC" w:rsidRDefault="00ED3811" w:rsidP="00580DDC">
            <w:pPr>
              <w:pStyle w:val="TableText"/>
              <w:cnfStyle w:val="100000000000" w:firstRow="1" w:lastRow="0" w:firstColumn="0" w:lastColumn="0" w:oddVBand="0" w:evenVBand="0" w:oddHBand="0" w:evenHBand="0" w:firstRowFirstColumn="0" w:firstRowLastColumn="0" w:lastRowFirstColumn="0" w:lastRowLastColumn="0"/>
            </w:pPr>
            <w:r w:rsidRPr="00580DDC">
              <w:t>2017-18</w:t>
            </w:r>
          </w:p>
        </w:tc>
        <w:tc>
          <w:tcPr>
            <w:tcW w:w="804" w:type="pct"/>
          </w:tcPr>
          <w:p w14:paraId="536E8260" w14:textId="6053EF00" w:rsidR="00ED3811" w:rsidRPr="00580DDC" w:rsidRDefault="00ED3811" w:rsidP="00580DDC">
            <w:pPr>
              <w:pStyle w:val="TableText"/>
              <w:cnfStyle w:val="100000000000" w:firstRow="1" w:lastRow="0" w:firstColumn="0" w:lastColumn="0" w:oddVBand="0" w:evenVBand="0" w:oddHBand="0" w:evenHBand="0" w:firstRowFirstColumn="0" w:firstRowLastColumn="0" w:lastRowFirstColumn="0" w:lastRowLastColumn="0"/>
            </w:pPr>
            <w:r w:rsidRPr="00580DDC">
              <w:t>2018-19</w:t>
            </w:r>
          </w:p>
        </w:tc>
      </w:tr>
      <w:bookmarkEnd w:id="112"/>
      <w:tr w:rsidR="00ED3811" w:rsidRPr="00ED3811" w14:paraId="575EBD2F"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0F40C216" w14:textId="3655CD06" w:rsidR="00ED3811" w:rsidRPr="00ED3811" w:rsidRDefault="00ED3811" w:rsidP="00ED3811">
            <w:pPr>
              <w:pStyle w:val="TableText"/>
            </w:pPr>
            <w:r w:rsidRPr="00ED3811">
              <w:t>Incidents</w:t>
            </w:r>
          </w:p>
        </w:tc>
        <w:tc>
          <w:tcPr>
            <w:tcW w:w="1867" w:type="pct"/>
          </w:tcPr>
          <w:p w14:paraId="42627173" w14:textId="6EAC14E7" w:rsidR="00ED3811" w:rsidRPr="00A1246A" w:rsidRDefault="00A1246A" w:rsidP="00580DDC">
            <w:pPr>
              <w:pStyle w:val="TableText"/>
              <w:jc w:val="left"/>
              <w:cnfStyle w:val="000000000000" w:firstRow="0" w:lastRow="0" w:firstColumn="0" w:lastColumn="0" w:oddVBand="0" w:evenVBand="0" w:oddHBand="0" w:evenHBand="0" w:firstRowFirstColumn="0" w:firstRowLastColumn="0" w:lastRowFirstColumn="0" w:lastRowLastColumn="0"/>
              <w:rPr>
                <w:vertAlign w:val="superscript"/>
              </w:rPr>
            </w:pPr>
            <w:r>
              <w:t>Number of incidents</w:t>
            </w:r>
            <w:r w:rsidRPr="00A1246A">
              <w:rPr>
                <w:vertAlign w:val="superscript"/>
              </w:rPr>
              <w:fldChar w:fldCharType="begin"/>
            </w:r>
            <w:r w:rsidRPr="00A1246A">
              <w:rPr>
                <w:vertAlign w:val="superscript"/>
              </w:rPr>
              <w:instrText xml:space="preserve"> REF Note1Table9 \n \h </w:instrText>
            </w:r>
            <w:r>
              <w:rPr>
                <w:vertAlign w:val="superscript"/>
              </w:rPr>
              <w:instrText xml:space="preserve"> \* MERGEFORMAT </w:instrText>
            </w:r>
            <w:r w:rsidRPr="00A1246A">
              <w:rPr>
                <w:vertAlign w:val="superscript"/>
              </w:rPr>
            </w:r>
            <w:r w:rsidRPr="00A1246A">
              <w:rPr>
                <w:vertAlign w:val="superscript"/>
              </w:rPr>
              <w:fldChar w:fldCharType="separate"/>
            </w:r>
            <w:r w:rsidR="0067082F">
              <w:rPr>
                <w:vertAlign w:val="superscript"/>
              </w:rPr>
              <w:t>(1)</w:t>
            </w:r>
            <w:r w:rsidRPr="00A1246A">
              <w:rPr>
                <w:vertAlign w:val="superscript"/>
              </w:rPr>
              <w:fldChar w:fldCharType="end"/>
            </w:r>
          </w:p>
        </w:tc>
        <w:tc>
          <w:tcPr>
            <w:tcW w:w="804" w:type="pct"/>
          </w:tcPr>
          <w:p w14:paraId="55A7301A" w14:textId="6A852391"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154</w:t>
            </w:r>
          </w:p>
        </w:tc>
        <w:tc>
          <w:tcPr>
            <w:tcW w:w="805" w:type="pct"/>
          </w:tcPr>
          <w:p w14:paraId="09ED41CC" w14:textId="10B26A63"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159</w:t>
            </w:r>
          </w:p>
        </w:tc>
        <w:tc>
          <w:tcPr>
            <w:tcW w:w="804" w:type="pct"/>
          </w:tcPr>
          <w:p w14:paraId="6E01D53F" w14:textId="27A82358"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164</w:t>
            </w:r>
          </w:p>
        </w:tc>
      </w:tr>
      <w:tr w:rsidR="00ED3811" w:rsidRPr="00ED3811" w14:paraId="1039C315"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03643B4B" w14:textId="43B7AB23" w:rsidR="00ED3811" w:rsidRPr="00ED3811" w:rsidRDefault="00ED3811" w:rsidP="00ED3811">
            <w:pPr>
              <w:pStyle w:val="TableText"/>
            </w:pPr>
            <w:r w:rsidRPr="00ED3811">
              <w:t>Incidents</w:t>
            </w:r>
          </w:p>
        </w:tc>
        <w:tc>
          <w:tcPr>
            <w:tcW w:w="1867" w:type="pct"/>
          </w:tcPr>
          <w:p w14:paraId="37435CF3" w14:textId="62F584A1" w:rsidR="00ED3811" w:rsidRPr="00ED3811" w:rsidRDefault="00ED3811" w:rsidP="00580DDC">
            <w:pPr>
              <w:pStyle w:val="TableText"/>
              <w:jc w:val="left"/>
              <w:cnfStyle w:val="000000000000" w:firstRow="0" w:lastRow="0" w:firstColumn="0" w:lastColumn="0" w:oddVBand="0" w:evenVBand="0" w:oddHBand="0" w:evenHBand="0" w:firstRowFirstColumn="0" w:firstRowLastColumn="0" w:lastRowFirstColumn="0" w:lastRowLastColumn="0"/>
            </w:pPr>
            <w:r w:rsidRPr="00ED3811">
              <w:t>Rate per 100 FTE</w:t>
            </w:r>
          </w:p>
        </w:tc>
        <w:tc>
          <w:tcPr>
            <w:tcW w:w="804" w:type="pct"/>
          </w:tcPr>
          <w:p w14:paraId="2E51B2AA" w14:textId="7860B6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7.5</w:t>
            </w:r>
          </w:p>
        </w:tc>
        <w:tc>
          <w:tcPr>
            <w:tcW w:w="805" w:type="pct"/>
          </w:tcPr>
          <w:p w14:paraId="0F3FFC2D" w14:textId="3144E8B8"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7.2</w:t>
            </w:r>
          </w:p>
        </w:tc>
        <w:tc>
          <w:tcPr>
            <w:tcW w:w="804" w:type="pct"/>
          </w:tcPr>
          <w:p w14:paraId="24BA0AB7" w14:textId="3BA0AD7E"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6.7</w:t>
            </w:r>
          </w:p>
        </w:tc>
      </w:tr>
      <w:tr w:rsidR="00ED3811" w:rsidRPr="00ED3811" w14:paraId="706F3E84"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658E4B7C" w14:textId="782D3228" w:rsidR="00ED3811" w:rsidRPr="00ED3811" w:rsidRDefault="00ED3811" w:rsidP="00ED3811">
            <w:pPr>
              <w:pStyle w:val="TableText"/>
            </w:pPr>
            <w:r w:rsidRPr="00ED3811">
              <w:t>Incidents</w:t>
            </w:r>
          </w:p>
        </w:tc>
        <w:tc>
          <w:tcPr>
            <w:tcW w:w="1867" w:type="pct"/>
          </w:tcPr>
          <w:p w14:paraId="1EF2D35A" w14:textId="63EBFEF9" w:rsidR="00ED3811" w:rsidRPr="00ED3811" w:rsidRDefault="00ED3811" w:rsidP="00580DDC">
            <w:pPr>
              <w:pStyle w:val="TableText"/>
              <w:jc w:val="left"/>
              <w:cnfStyle w:val="000000000000" w:firstRow="0" w:lastRow="0" w:firstColumn="0" w:lastColumn="0" w:oddVBand="0" w:evenVBand="0" w:oddHBand="0" w:evenHBand="0" w:firstRowFirstColumn="0" w:firstRowLastColumn="0" w:lastRowFirstColumn="0" w:lastRowLastColumn="0"/>
            </w:pPr>
            <w:r w:rsidRPr="00ED3811">
              <w:t>Number of incidents requiring first aid a</w:t>
            </w:r>
            <w:r w:rsidR="00A1246A">
              <w:t>nd/or further medical treatment</w:t>
            </w:r>
            <w:r w:rsidR="00A1246A" w:rsidRPr="00A1246A">
              <w:rPr>
                <w:vertAlign w:val="superscript"/>
              </w:rPr>
              <w:fldChar w:fldCharType="begin"/>
            </w:r>
            <w:r w:rsidR="00A1246A" w:rsidRPr="00A1246A">
              <w:rPr>
                <w:vertAlign w:val="superscript"/>
              </w:rPr>
              <w:instrText xml:space="preserve"> REF Note2Table9 \n \h </w:instrText>
            </w:r>
            <w:r w:rsidR="00A1246A">
              <w:rPr>
                <w:vertAlign w:val="superscript"/>
              </w:rPr>
              <w:instrText xml:space="preserve"> \* MERGEFORMAT </w:instrText>
            </w:r>
            <w:r w:rsidR="00A1246A" w:rsidRPr="00A1246A">
              <w:rPr>
                <w:vertAlign w:val="superscript"/>
              </w:rPr>
            </w:r>
            <w:r w:rsidR="00A1246A" w:rsidRPr="00A1246A">
              <w:rPr>
                <w:vertAlign w:val="superscript"/>
              </w:rPr>
              <w:fldChar w:fldCharType="separate"/>
            </w:r>
            <w:r w:rsidR="0067082F">
              <w:rPr>
                <w:vertAlign w:val="superscript"/>
              </w:rPr>
              <w:t>(2)</w:t>
            </w:r>
            <w:r w:rsidR="00A1246A" w:rsidRPr="00A1246A">
              <w:rPr>
                <w:vertAlign w:val="superscript"/>
              </w:rPr>
              <w:fldChar w:fldCharType="end"/>
            </w:r>
          </w:p>
        </w:tc>
        <w:tc>
          <w:tcPr>
            <w:tcW w:w="804" w:type="pct"/>
          </w:tcPr>
          <w:p w14:paraId="64A2EE79" w14:textId="7A9871E9" w:rsidR="00ED3811" w:rsidRPr="00ED3811" w:rsidRDefault="00580DDC" w:rsidP="00ED3811">
            <w:pPr>
              <w:pStyle w:val="TableText"/>
              <w:cnfStyle w:val="000000000000" w:firstRow="0" w:lastRow="0" w:firstColumn="0" w:lastColumn="0" w:oddVBand="0" w:evenVBand="0" w:oddHBand="0" w:evenHBand="0" w:firstRowFirstColumn="0" w:firstRowLastColumn="0" w:lastRowFirstColumn="0" w:lastRowLastColumn="0"/>
            </w:pPr>
            <w:r>
              <w:t>0</w:t>
            </w:r>
          </w:p>
        </w:tc>
        <w:tc>
          <w:tcPr>
            <w:tcW w:w="805" w:type="pct"/>
          </w:tcPr>
          <w:p w14:paraId="59A37C6F" w14:textId="2B90E7C6"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96</w:t>
            </w:r>
          </w:p>
        </w:tc>
        <w:tc>
          <w:tcPr>
            <w:tcW w:w="804" w:type="pct"/>
          </w:tcPr>
          <w:p w14:paraId="6FE99E6A" w14:textId="7118678D"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87</w:t>
            </w:r>
          </w:p>
        </w:tc>
      </w:tr>
      <w:tr w:rsidR="00ED3811" w:rsidRPr="00ED3811" w14:paraId="26BA3008"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11CCBF02" w14:textId="22BF1E5B" w:rsidR="00ED3811" w:rsidRPr="00A1246A" w:rsidRDefault="00A1246A" w:rsidP="00ED3811">
            <w:pPr>
              <w:pStyle w:val="TableText"/>
            </w:pPr>
            <w:r>
              <w:t>Claims</w:t>
            </w:r>
            <w:r w:rsidRPr="00A1246A">
              <w:rPr>
                <w:vertAlign w:val="superscript"/>
              </w:rPr>
              <w:fldChar w:fldCharType="begin"/>
            </w:r>
            <w:r w:rsidRPr="00A1246A">
              <w:rPr>
                <w:vertAlign w:val="superscript"/>
              </w:rPr>
              <w:instrText xml:space="preserve"> REF Note3Table9 \n \h </w:instrText>
            </w:r>
            <w:r>
              <w:rPr>
                <w:vertAlign w:val="superscript"/>
              </w:rPr>
              <w:instrText xml:space="preserve"> \* MERGEFORMAT </w:instrText>
            </w:r>
            <w:r w:rsidRPr="00A1246A">
              <w:rPr>
                <w:vertAlign w:val="superscript"/>
              </w:rPr>
            </w:r>
            <w:r w:rsidRPr="00A1246A">
              <w:rPr>
                <w:vertAlign w:val="superscript"/>
              </w:rPr>
              <w:fldChar w:fldCharType="separate"/>
            </w:r>
            <w:r w:rsidR="0067082F">
              <w:rPr>
                <w:vertAlign w:val="superscript"/>
              </w:rPr>
              <w:t>(3)</w:t>
            </w:r>
            <w:r w:rsidRPr="00A1246A">
              <w:rPr>
                <w:vertAlign w:val="superscript"/>
              </w:rPr>
              <w:fldChar w:fldCharType="end"/>
            </w:r>
          </w:p>
        </w:tc>
        <w:tc>
          <w:tcPr>
            <w:tcW w:w="1867" w:type="pct"/>
          </w:tcPr>
          <w:p w14:paraId="76C85AA8" w14:textId="77777777" w:rsidR="00ED3811" w:rsidRPr="00ED3811" w:rsidRDefault="00ED3811" w:rsidP="00580DDC">
            <w:pPr>
              <w:pStyle w:val="TableText"/>
              <w:jc w:val="left"/>
              <w:cnfStyle w:val="000000000000" w:firstRow="0" w:lastRow="0" w:firstColumn="0" w:lastColumn="0" w:oddVBand="0" w:evenVBand="0" w:oddHBand="0" w:evenHBand="0" w:firstRowFirstColumn="0" w:firstRowLastColumn="0" w:lastRowFirstColumn="0" w:lastRowLastColumn="0"/>
            </w:pPr>
            <w:r w:rsidRPr="00ED3811">
              <w:t>Number of standard claims</w:t>
            </w:r>
          </w:p>
        </w:tc>
        <w:tc>
          <w:tcPr>
            <w:tcW w:w="804" w:type="pct"/>
          </w:tcPr>
          <w:p w14:paraId="7F4AE24D"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10</w:t>
            </w:r>
          </w:p>
        </w:tc>
        <w:tc>
          <w:tcPr>
            <w:tcW w:w="805" w:type="pct"/>
          </w:tcPr>
          <w:p w14:paraId="76D8AD2A"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16</w:t>
            </w:r>
          </w:p>
        </w:tc>
        <w:tc>
          <w:tcPr>
            <w:tcW w:w="804" w:type="pct"/>
          </w:tcPr>
          <w:p w14:paraId="71781493"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17</w:t>
            </w:r>
          </w:p>
        </w:tc>
      </w:tr>
      <w:tr w:rsidR="00ED3811" w:rsidRPr="00ED3811" w14:paraId="778B6485"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4FD17AA6" w14:textId="2370F9FD" w:rsidR="00ED3811" w:rsidRPr="00A1246A" w:rsidRDefault="00A1246A" w:rsidP="00ED3811">
            <w:pPr>
              <w:pStyle w:val="TableText"/>
            </w:pPr>
            <w:r>
              <w:t>Claims</w:t>
            </w:r>
            <w:r w:rsidRPr="00A1246A">
              <w:rPr>
                <w:vertAlign w:val="superscript"/>
              </w:rPr>
              <w:fldChar w:fldCharType="begin"/>
            </w:r>
            <w:r w:rsidRPr="00A1246A">
              <w:rPr>
                <w:vertAlign w:val="superscript"/>
              </w:rPr>
              <w:instrText xml:space="preserve"> REF Note3Table9 \n \h </w:instrText>
            </w:r>
            <w:r>
              <w:rPr>
                <w:vertAlign w:val="superscript"/>
              </w:rPr>
              <w:instrText xml:space="preserve"> \* MERGEFORMAT </w:instrText>
            </w:r>
            <w:r w:rsidRPr="00A1246A">
              <w:rPr>
                <w:vertAlign w:val="superscript"/>
              </w:rPr>
            </w:r>
            <w:r w:rsidRPr="00A1246A">
              <w:rPr>
                <w:vertAlign w:val="superscript"/>
              </w:rPr>
              <w:fldChar w:fldCharType="separate"/>
            </w:r>
            <w:r w:rsidR="0067082F">
              <w:rPr>
                <w:vertAlign w:val="superscript"/>
              </w:rPr>
              <w:t>(3)</w:t>
            </w:r>
            <w:r w:rsidRPr="00A1246A">
              <w:rPr>
                <w:vertAlign w:val="superscript"/>
              </w:rPr>
              <w:fldChar w:fldCharType="end"/>
            </w:r>
          </w:p>
        </w:tc>
        <w:tc>
          <w:tcPr>
            <w:tcW w:w="1867" w:type="pct"/>
          </w:tcPr>
          <w:p w14:paraId="325B00AE" w14:textId="77777777" w:rsidR="00ED3811" w:rsidRPr="00ED3811" w:rsidRDefault="00ED3811" w:rsidP="00580DDC">
            <w:pPr>
              <w:pStyle w:val="TableText"/>
              <w:jc w:val="left"/>
              <w:cnfStyle w:val="000000000000" w:firstRow="0" w:lastRow="0" w:firstColumn="0" w:lastColumn="0" w:oddVBand="0" w:evenVBand="0" w:oddHBand="0" w:evenHBand="0" w:firstRowFirstColumn="0" w:firstRowLastColumn="0" w:lastRowFirstColumn="0" w:lastRowLastColumn="0"/>
            </w:pPr>
            <w:r w:rsidRPr="00ED3811">
              <w:t>Rate per 100 FTE</w:t>
            </w:r>
          </w:p>
        </w:tc>
        <w:tc>
          <w:tcPr>
            <w:tcW w:w="804" w:type="pct"/>
          </w:tcPr>
          <w:p w14:paraId="6835ECE6"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0.48591</w:t>
            </w:r>
          </w:p>
        </w:tc>
        <w:tc>
          <w:tcPr>
            <w:tcW w:w="805" w:type="pct"/>
          </w:tcPr>
          <w:p w14:paraId="77CE1DA6"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0.7204</w:t>
            </w:r>
          </w:p>
        </w:tc>
        <w:tc>
          <w:tcPr>
            <w:tcW w:w="804" w:type="pct"/>
          </w:tcPr>
          <w:p w14:paraId="3954714D"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0.69901</w:t>
            </w:r>
          </w:p>
        </w:tc>
      </w:tr>
      <w:tr w:rsidR="00ED3811" w:rsidRPr="00ED3811" w14:paraId="3420A1F7"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399C4272" w14:textId="0779B669" w:rsidR="00ED3811" w:rsidRPr="00A1246A" w:rsidRDefault="00A1246A" w:rsidP="00ED3811">
            <w:pPr>
              <w:pStyle w:val="TableText"/>
            </w:pPr>
            <w:r>
              <w:t>Claims</w:t>
            </w:r>
            <w:r w:rsidRPr="00A1246A">
              <w:rPr>
                <w:vertAlign w:val="superscript"/>
              </w:rPr>
              <w:fldChar w:fldCharType="begin"/>
            </w:r>
            <w:r w:rsidRPr="00A1246A">
              <w:rPr>
                <w:vertAlign w:val="superscript"/>
              </w:rPr>
              <w:instrText xml:space="preserve"> REF Note3Table9 \n \h </w:instrText>
            </w:r>
            <w:r>
              <w:rPr>
                <w:vertAlign w:val="superscript"/>
              </w:rPr>
              <w:instrText xml:space="preserve"> \* MERGEFORMAT </w:instrText>
            </w:r>
            <w:r w:rsidRPr="00A1246A">
              <w:rPr>
                <w:vertAlign w:val="superscript"/>
              </w:rPr>
            </w:r>
            <w:r w:rsidRPr="00A1246A">
              <w:rPr>
                <w:vertAlign w:val="superscript"/>
              </w:rPr>
              <w:fldChar w:fldCharType="separate"/>
            </w:r>
            <w:r w:rsidR="0067082F">
              <w:rPr>
                <w:vertAlign w:val="superscript"/>
              </w:rPr>
              <w:t>(3)</w:t>
            </w:r>
            <w:r w:rsidRPr="00A1246A">
              <w:rPr>
                <w:vertAlign w:val="superscript"/>
              </w:rPr>
              <w:fldChar w:fldCharType="end"/>
            </w:r>
          </w:p>
        </w:tc>
        <w:tc>
          <w:tcPr>
            <w:tcW w:w="1867" w:type="pct"/>
          </w:tcPr>
          <w:p w14:paraId="3AADDA45" w14:textId="77777777" w:rsidR="00ED3811" w:rsidRPr="00ED3811" w:rsidRDefault="00ED3811" w:rsidP="00580DDC">
            <w:pPr>
              <w:pStyle w:val="TableText"/>
              <w:jc w:val="left"/>
              <w:cnfStyle w:val="000000000000" w:firstRow="0" w:lastRow="0" w:firstColumn="0" w:lastColumn="0" w:oddVBand="0" w:evenVBand="0" w:oddHBand="0" w:evenHBand="0" w:firstRowFirstColumn="0" w:firstRowLastColumn="0" w:lastRowFirstColumn="0" w:lastRowLastColumn="0"/>
            </w:pPr>
            <w:r w:rsidRPr="00ED3811">
              <w:t>Number of lost time claims</w:t>
            </w:r>
          </w:p>
        </w:tc>
        <w:tc>
          <w:tcPr>
            <w:tcW w:w="804" w:type="pct"/>
          </w:tcPr>
          <w:p w14:paraId="3A9B4E27"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2</w:t>
            </w:r>
          </w:p>
        </w:tc>
        <w:tc>
          <w:tcPr>
            <w:tcW w:w="805" w:type="pct"/>
          </w:tcPr>
          <w:p w14:paraId="7311F3C6"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6</w:t>
            </w:r>
          </w:p>
        </w:tc>
        <w:tc>
          <w:tcPr>
            <w:tcW w:w="804" w:type="pct"/>
          </w:tcPr>
          <w:p w14:paraId="12C1E952"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6</w:t>
            </w:r>
          </w:p>
        </w:tc>
      </w:tr>
      <w:tr w:rsidR="00ED3811" w:rsidRPr="00ED3811" w14:paraId="57DB2045"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62F25CE4" w14:textId="2FAA6C67" w:rsidR="00ED3811" w:rsidRPr="00A1246A" w:rsidRDefault="00A1246A" w:rsidP="00ED3811">
            <w:pPr>
              <w:pStyle w:val="TableText"/>
            </w:pPr>
            <w:r>
              <w:t>Claims</w:t>
            </w:r>
            <w:r w:rsidRPr="00A1246A">
              <w:rPr>
                <w:vertAlign w:val="superscript"/>
              </w:rPr>
              <w:fldChar w:fldCharType="begin"/>
            </w:r>
            <w:r w:rsidRPr="00A1246A">
              <w:rPr>
                <w:vertAlign w:val="superscript"/>
              </w:rPr>
              <w:instrText xml:space="preserve"> REF Note3Table9 \n \h </w:instrText>
            </w:r>
            <w:r>
              <w:rPr>
                <w:vertAlign w:val="superscript"/>
              </w:rPr>
              <w:instrText xml:space="preserve"> \* MERGEFORMAT </w:instrText>
            </w:r>
            <w:r w:rsidRPr="00A1246A">
              <w:rPr>
                <w:vertAlign w:val="superscript"/>
              </w:rPr>
            </w:r>
            <w:r w:rsidRPr="00A1246A">
              <w:rPr>
                <w:vertAlign w:val="superscript"/>
              </w:rPr>
              <w:fldChar w:fldCharType="separate"/>
            </w:r>
            <w:r w:rsidR="0067082F">
              <w:rPr>
                <w:vertAlign w:val="superscript"/>
              </w:rPr>
              <w:t>(3)</w:t>
            </w:r>
            <w:r w:rsidRPr="00A1246A">
              <w:rPr>
                <w:vertAlign w:val="superscript"/>
              </w:rPr>
              <w:fldChar w:fldCharType="end"/>
            </w:r>
          </w:p>
        </w:tc>
        <w:tc>
          <w:tcPr>
            <w:tcW w:w="1867" w:type="pct"/>
          </w:tcPr>
          <w:p w14:paraId="06E280B5" w14:textId="77777777" w:rsidR="00ED3811" w:rsidRPr="00ED3811" w:rsidRDefault="00ED3811" w:rsidP="00580DDC">
            <w:pPr>
              <w:pStyle w:val="TableText"/>
              <w:jc w:val="left"/>
              <w:cnfStyle w:val="000000000000" w:firstRow="0" w:lastRow="0" w:firstColumn="0" w:lastColumn="0" w:oddVBand="0" w:evenVBand="0" w:oddHBand="0" w:evenHBand="0" w:firstRowFirstColumn="0" w:firstRowLastColumn="0" w:lastRowFirstColumn="0" w:lastRowLastColumn="0"/>
            </w:pPr>
            <w:r w:rsidRPr="00ED3811">
              <w:t>Rate per 100 FTE</w:t>
            </w:r>
          </w:p>
        </w:tc>
        <w:tc>
          <w:tcPr>
            <w:tcW w:w="804" w:type="pct"/>
          </w:tcPr>
          <w:p w14:paraId="3A70461E"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0.09718</w:t>
            </w:r>
          </w:p>
        </w:tc>
        <w:tc>
          <w:tcPr>
            <w:tcW w:w="805" w:type="pct"/>
          </w:tcPr>
          <w:p w14:paraId="003EC6BE"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0.27015</w:t>
            </w:r>
          </w:p>
        </w:tc>
        <w:tc>
          <w:tcPr>
            <w:tcW w:w="804" w:type="pct"/>
          </w:tcPr>
          <w:p w14:paraId="035B1256"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0.24671</w:t>
            </w:r>
          </w:p>
        </w:tc>
      </w:tr>
      <w:tr w:rsidR="00ED3811" w:rsidRPr="00ED3811" w14:paraId="29EF9902"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0C71D3AB" w14:textId="776261CE" w:rsidR="00ED3811" w:rsidRPr="00A1246A" w:rsidRDefault="00A1246A" w:rsidP="00ED3811">
            <w:pPr>
              <w:pStyle w:val="TableText"/>
            </w:pPr>
            <w:r>
              <w:t>Claims</w:t>
            </w:r>
            <w:r w:rsidRPr="00A1246A">
              <w:rPr>
                <w:vertAlign w:val="superscript"/>
              </w:rPr>
              <w:fldChar w:fldCharType="begin"/>
            </w:r>
            <w:r w:rsidRPr="00A1246A">
              <w:rPr>
                <w:vertAlign w:val="superscript"/>
              </w:rPr>
              <w:instrText xml:space="preserve"> REF Note3Table9 \n \h </w:instrText>
            </w:r>
            <w:r>
              <w:rPr>
                <w:vertAlign w:val="superscript"/>
              </w:rPr>
              <w:instrText xml:space="preserve"> \* MERGEFORMAT </w:instrText>
            </w:r>
            <w:r w:rsidRPr="00A1246A">
              <w:rPr>
                <w:vertAlign w:val="superscript"/>
              </w:rPr>
            </w:r>
            <w:r w:rsidRPr="00A1246A">
              <w:rPr>
                <w:vertAlign w:val="superscript"/>
              </w:rPr>
              <w:fldChar w:fldCharType="separate"/>
            </w:r>
            <w:r w:rsidR="0067082F">
              <w:rPr>
                <w:vertAlign w:val="superscript"/>
              </w:rPr>
              <w:t>(3)</w:t>
            </w:r>
            <w:r w:rsidRPr="00A1246A">
              <w:rPr>
                <w:vertAlign w:val="superscript"/>
              </w:rPr>
              <w:fldChar w:fldCharType="end"/>
            </w:r>
          </w:p>
        </w:tc>
        <w:tc>
          <w:tcPr>
            <w:tcW w:w="1867" w:type="pct"/>
          </w:tcPr>
          <w:p w14:paraId="05D1F73B" w14:textId="3A63EE4E" w:rsidR="00ED3811" w:rsidRPr="00ED3811" w:rsidRDefault="00ED3811" w:rsidP="00580DDC">
            <w:pPr>
              <w:pStyle w:val="TableText"/>
              <w:jc w:val="left"/>
              <w:cnfStyle w:val="000000000000" w:firstRow="0" w:lastRow="0" w:firstColumn="0" w:lastColumn="0" w:oddVBand="0" w:evenVBand="0" w:oddHBand="0" w:evenHBand="0" w:firstRowFirstColumn="0" w:firstRowLastColumn="0" w:lastRowFirstColumn="0" w:lastRowLastColumn="0"/>
            </w:pPr>
            <w:r w:rsidRPr="00ED3811">
              <w:t>Number of claims exceeding 13</w:t>
            </w:r>
            <w:r w:rsidR="00D45E5B">
              <w:t xml:space="preserve"> </w:t>
            </w:r>
            <w:r w:rsidRPr="00ED3811">
              <w:t>weeks</w:t>
            </w:r>
          </w:p>
        </w:tc>
        <w:tc>
          <w:tcPr>
            <w:tcW w:w="804" w:type="pct"/>
          </w:tcPr>
          <w:p w14:paraId="63063712"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2</w:t>
            </w:r>
          </w:p>
        </w:tc>
        <w:tc>
          <w:tcPr>
            <w:tcW w:w="805" w:type="pct"/>
          </w:tcPr>
          <w:p w14:paraId="007BA6ED"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1</w:t>
            </w:r>
          </w:p>
        </w:tc>
        <w:tc>
          <w:tcPr>
            <w:tcW w:w="804" w:type="pct"/>
          </w:tcPr>
          <w:p w14:paraId="22BF8F77"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5</w:t>
            </w:r>
          </w:p>
        </w:tc>
      </w:tr>
      <w:tr w:rsidR="00ED3811" w:rsidRPr="00ED3811" w14:paraId="7E1E9F59"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67CD995C" w14:textId="37589B62" w:rsidR="00ED3811" w:rsidRPr="00A1246A" w:rsidRDefault="00A1246A" w:rsidP="00ED3811">
            <w:pPr>
              <w:pStyle w:val="TableText"/>
            </w:pPr>
            <w:r>
              <w:t>Claims</w:t>
            </w:r>
            <w:r w:rsidRPr="00A1246A">
              <w:rPr>
                <w:vertAlign w:val="superscript"/>
              </w:rPr>
              <w:fldChar w:fldCharType="begin"/>
            </w:r>
            <w:r w:rsidRPr="00A1246A">
              <w:rPr>
                <w:vertAlign w:val="superscript"/>
              </w:rPr>
              <w:instrText xml:space="preserve"> REF Note3Table9 \n \h </w:instrText>
            </w:r>
            <w:r>
              <w:rPr>
                <w:vertAlign w:val="superscript"/>
              </w:rPr>
              <w:instrText xml:space="preserve"> \* MERGEFORMAT </w:instrText>
            </w:r>
            <w:r w:rsidRPr="00A1246A">
              <w:rPr>
                <w:vertAlign w:val="superscript"/>
              </w:rPr>
            </w:r>
            <w:r w:rsidRPr="00A1246A">
              <w:rPr>
                <w:vertAlign w:val="superscript"/>
              </w:rPr>
              <w:fldChar w:fldCharType="separate"/>
            </w:r>
            <w:r w:rsidR="0067082F">
              <w:rPr>
                <w:vertAlign w:val="superscript"/>
              </w:rPr>
              <w:t>(3)</w:t>
            </w:r>
            <w:r w:rsidRPr="00A1246A">
              <w:rPr>
                <w:vertAlign w:val="superscript"/>
              </w:rPr>
              <w:fldChar w:fldCharType="end"/>
            </w:r>
          </w:p>
        </w:tc>
        <w:tc>
          <w:tcPr>
            <w:tcW w:w="1867" w:type="pct"/>
          </w:tcPr>
          <w:p w14:paraId="55814662" w14:textId="77777777" w:rsidR="00ED3811" w:rsidRPr="00ED3811" w:rsidRDefault="00ED3811" w:rsidP="00580DDC">
            <w:pPr>
              <w:pStyle w:val="TableText"/>
              <w:jc w:val="left"/>
              <w:cnfStyle w:val="000000000000" w:firstRow="0" w:lastRow="0" w:firstColumn="0" w:lastColumn="0" w:oddVBand="0" w:evenVBand="0" w:oddHBand="0" w:evenHBand="0" w:firstRowFirstColumn="0" w:firstRowLastColumn="0" w:lastRowFirstColumn="0" w:lastRowLastColumn="0"/>
            </w:pPr>
            <w:r w:rsidRPr="00ED3811">
              <w:t>Rate per 100 FTE</w:t>
            </w:r>
          </w:p>
        </w:tc>
        <w:tc>
          <w:tcPr>
            <w:tcW w:w="804" w:type="pct"/>
          </w:tcPr>
          <w:p w14:paraId="5B760B98"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0.09718</w:t>
            </w:r>
          </w:p>
        </w:tc>
        <w:tc>
          <w:tcPr>
            <w:tcW w:w="805" w:type="pct"/>
          </w:tcPr>
          <w:p w14:paraId="5AA7B8EF"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0.04502</w:t>
            </w:r>
          </w:p>
        </w:tc>
        <w:tc>
          <w:tcPr>
            <w:tcW w:w="804" w:type="pct"/>
          </w:tcPr>
          <w:p w14:paraId="6F6E862F"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0.20559</w:t>
            </w:r>
          </w:p>
        </w:tc>
      </w:tr>
      <w:tr w:rsidR="00ED3811" w:rsidRPr="00ED3811" w14:paraId="41878537"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77D41749" w14:textId="77777777" w:rsidR="00ED3811" w:rsidRPr="00ED3811" w:rsidRDefault="00ED3811" w:rsidP="00ED3811">
            <w:pPr>
              <w:pStyle w:val="TableText"/>
            </w:pPr>
            <w:r w:rsidRPr="00ED3811">
              <w:t>Fatalities</w:t>
            </w:r>
          </w:p>
        </w:tc>
        <w:tc>
          <w:tcPr>
            <w:tcW w:w="1867" w:type="pct"/>
          </w:tcPr>
          <w:p w14:paraId="1E8E3266" w14:textId="0EFC52A6" w:rsidR="00ED3811" w:rsidRPr="00ED3811" w:rsidRDefault="00ED3811" w:rsidP="00580DDC">
            <w:pPr>
              <w:pStyle w:val="TableText"/>
              <w:jc w:val="left"/>
              <w:cnfStyle w:val="000000000000" w:firstRow="0" w:lastRow="0" w:firstColumn="0" w:lastColumn="0" w:oddVBand="0" w:evenVBand="0" w:oddHBand="0" w:evenHBand="0" w:firstRowFirstColumn="0" w:firstRowLastColumn="0" w:lastRowFirstColumn="0" w:lastRowLastColumn="0"/>
            </w:pPr>
            <w:r w:rsidRPr="00ED3811">
              <w:t>Fatality claim</w:t>
            </w:r>
            <w:r w:rsidR="00A1246A">
              <w:t>s</w:t>
            </w:r>
            <w:r w:rsidR="00A1246A" w:rsidRPr="00A1246A">
              <w:rPr>
                <w:vertAlign w:val="superscript"/>
              </w:rPr>
              <w:fldChar w:fldCharType="begin"/>
            </w:r>
            <w:r w:rsidR="00A1246A" w:rsidRPr="00A1246A">
              <w:rPr>
                <w:vertAlign w:val="superscript"/>
              </w:rPr>
              <w:instrText xml:space="preserve"> REF Note3Table9 \n \h </w:instrText>
            </w:r>
            <w:r w:rsidR="00A1246A">
              <w:rPr>
                <w:vertAlign w:val="superscript"/>
              </w:rPr>
              <w:instrText xml:space="preserve"> \* MERGEFORMAT </w:instrText>
            </w:r>
            <w:r w:rsidR="00A1246A" w:rsidRPr="00A1246A">
              <w:rPr>
                <w:vertAlign w:val="superscript"/>
              </w:rPr>
            </w:r>
            <w:r w:rsidR="00A1246A" w:rsidRPr="00A1246A">
              <w:rPr>
                <w:vertAlign w:val="superscript"/>
              </w:rPr>
              <w:fldChar w:fldCharType="separate"/>
            </w:r>
            <w:r w:rsidR="0067082F">
              <w:rPr>
                <w:vertAlign w:val="superscript"/>
              </w:rPr>
              <w:t>(3)</w:t>
            </w:r>
            <w:r w:rsidR="00A1246A" w:rsidRPr="00A1246A">
              <w:rPr>
                <w:vertAlign w:val="superscript"/>
              </w:rPr>
              <w:fldChar w:fldCharType="end"/>
            </w:r>
          </w:p>
        </w:tc>
        <w:tc>
          <w:tcPr>
            <w:tcW w:w="804" w:type="pct"/>
          </w:tcPr>
          <w:p w14:paraId="503035AA"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0</w:t>
            </w:r>
          </w:p>
        </w:tc>
        <w:tc>
          <w:tcPr>
            <w:tcW w:w="805" w:type="pct"/>
          </w:tcPr>
          <w:p w14:paraId="6487A6F4"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1</w:t>
            </w:r>
          </w:p>
        </w:tc>
        <w:tc>
          <w:tcPr>
            <w:tcW w:w="804" w:type="pct"/>
          </w:tcPr>
          <w:p w14:paraId="431CC392"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0</w:t>
            </w:r>
          </w:p>
        </w:tc>
      </w:tr>
      <w:tr w:rsidR="00ED3811" w:rsidRPr="00ED3811" w14:paraId="0DC93D1E"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070E6C45" w14:textId="77777777" w:rsidR="00ED3811" w:rsidRPr="00ED3811" w:rsidRDefault="00ED3811" w:rsidP="00ED3811">
            <w:pPr>
              <w:pStyle w:val="TableText"/>
            </w:pPr>
            <w:r w:rsidRPr="00ED3811">
              <w:t>Claims costs</w:t>
            </w:r>
          </w:p>
        </w:tc>
        <w:tc>
          <w:tcPr>
            <w:tcW w:w="1867" w:type="pct"/>
          </w:tcPr>
          <w:p w14:paraId="4F5C4C03" w14:textId="45F07756" w:rsidR="00ED3811" w:rsidRPr="00ED3811" w:rsidRDefault="00A1246A" w:rsidP="00580DDC">
            <w:pPr>
              <w:pStyle w:val="TableText"/>
              <w:jc w:val="left"/>
              <w:cnfStyle w:val="000000000000" w:firstRow="0" w:lastRow="0" w:firstColumn="0" w:lastColumn="0" w:oddVBand="0" w:evenVBand="0" w:oddHBand="0" w:evenHBand="0" w:firstRowFirstColumn="0" w:firstRowLastColumn="0" w:lastRowFirstColumn="0" w:lastRowLastColumn="0"/>
            </w:pPr>
            <w:r>
              <w:t>Average cost per standard claim</w:t>
            </w:r>
            <w:r w:rsidRPr="00A1246A">
              <w:rPr>
                <w:vertAlign w:val="superscript"/>
              </w:rPr>
              <w:fldChar w:fldCharType="begin"/>
            </w:r>
            <w:r w:rsidRPr="00A1246A">
              <w:rPr>
                <w:vertAlign w:val="superscript"/>
              </w:rPr>
              <w:instrText xml:space="preserve"> REF Note3Table9 \n \h </w:instrText>
            </w:r>
            <w:r>
              <w:rPr>
                <w:vertAlign w:val="superscript"/>
              </w:rPr>
              <w:instrText xml:space="preserve"> \* MERGEFORMAT </w:instrText>
            </w:r>
            <w:r w:rsidRPr="00A1246A">
              <w:rPr>
                <w:vertAlign w:val="superscript"/>
              </w:rPr>
            </w:r>
            <w:r w:rsidRPr="00A1246A">
              <w:rPr>
                <w:vertAlign w:val="superscript"/>
              </w:rPr>
              <w:fldChar w:fldCharType="separate"/>
            </w:r>
            <w:r w:rsidR="0067082F">
              <w:rPr>
                <w:vertAlign w:val="superscript"/>
              </w:rPr>
              <w:t>(3)</w:t>
            </w:r>
            <w:r w:rsidRPr="00A1246A">
              <w:rPr>
                <w:vertAlign w:val="superscript"/>
              </w:rPr>
              <w:fldChar w:fldCharType="end"/>
            </w:r>
          </w:p>
        </w:tc>
        <w:tc>
          <w:tcPr>
            <w:tcW w:w="804" w:type="pct"/>
          </w:tcPr>
          <w:p w14:paraId="22DCEABB"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$62,743</w:t>
            </w:r>
          </w:p>
        </w:tc>
        <w:tc>
          <w:tcPr>
            <w:tcW w:w="805" w:type="pct"/>
          </w:tcPr>
          <w:p w14:paraId="1025C108"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$73,223</w:t>
            </w:r>
          </w:p>
        </w:tc>
        <w:tc>
          <w:tcPr>
            <w:tcW w:w="804" w:type="pct"/>
          </w:tcPr>
          <w:p w14:paraId="136B131F"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$148,831</w:t>
            </w:r>
          </w:p>
        </w:tc>
      </w:tr>
      <w:tr w:rsidR="00ED3811" w:rsidRPr="00ED3811" w14:paraId="74372CB3"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7C3A6BDB" w14:textId="77777777" w:rsidR="00ED3811" w:rsidRPr="00ED3811" w:rsidRDefault="00ED3811" w:rsidP="00ED3811">
            <w:pPr>
              <w:pStyle w:val="TableText"/>
            </w:pPr>
            <w:r w:rsidRPr="00ED3811">
              <w:t>Return to work</w:t>
            </w:r>
          </w:p>
        </w:tc>
        <w:tc>
          <w:tcPr>
            <w:tcW w:w="1867" w:type="pct"/>
          </w:tcPr>
          <w:p w14:paraId="6848A718" w14:textId="32E3C5FC" w:rsidR="00ED3811" w:rsidRPr="00ED3811" w:rsidRDefault="00ED3811" w:rsidP="00580DDC">
            <w:pPr>
              <w:pStyle w:val="TableText"/>
              <w:jc w:val="left"/>
              <w:cnfStyle w:val="000000000000" w:firstRow="0" w:lastRow="0" w:firstColumn="0" w:lastColumn="0" w:oddVBand="0" w:evenVBand="0" w:oddHBand="0" w:evenHBand="0" w:firstRowFirstColumn="0" w:firstRowLastColumn="0" w:lastRowFirstColumn="0" w:lastRowLastColumn="0"/>
            </w:pPr>
            <w:r w:rsidRPr="00ED3811">
              <w:t xml:space="preserve">Percentage claims with RTW plan </w:t>
            </w:r>
            <w:r w:rsidRPr="00ED3811">
              <w:br/>
              <w:t>&gt;30 days</w:t>
            </w:r>
          </w:p>
        </w:tc>
        <w:tc>
          <w:tcPr>
            <w:tcW w:w="804" w:type="pct"/>
          </w:tcPr>
          <w:p w14:paraId="463F2B58"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100%</w:t>
            </w:r>
          </w:p>
        </w:tc>
        <w:tc>
          <w:tcPr>
            <w:tcW w:w="805" w:type="pct"/>
          </w:tcPr>
          <w:p w14:paraId="006EB0D4"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100%</w:t>
            </w:r>
          </w:p>
        </w:tc>
        <w:tc>
          <w:tcPr>
            <w:tcW w:w="804" w:type="pct"/>
          </w:tcPr>
          <w:p w14:paraId="31827109"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100%</w:t>
            </w:r>
          </w:p>
        </w:tc>
      </w:tr>
      <w:tr w:rsidR="00ED3811" w:rsidRPr="00ED3811" w14:paraId="41EFBCB0"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30EAA970" w14:textId="0F383AC0" w:rsidR="00ED3811" w:rsidRPr="00ED3811" w:rsidRDefault="00ED3811" w:rsidP="00ED3811">
            <w:pPr>
              <w:pStyle w:val="TableText"/>
            </w:pPr>
            <w:r w:rsidRPr="00ED3811">
              <w:t>Management commitment</w:t>
            </w:r>
          </w:p>
        </w:tc>
        <w:tc>
          <w:tcPr>
            <w:tcW w:w="1867" w:type="pct"/>
          </w:tcPr>
          <w:p w14:paraId="357305A7" w14:textId="60EDA18D" w:rsidR="00ED3811" w:rsidRPr="00ED3811" w:rsidRDefault="00ED3811" w:rsidP="00580DDC">
            <w:pPr>
              <w:pStyle w:val="TableText"/>
              <w:jc w:val="left"/>
              <w:cnfStyle w:val="000000000000" w:firstRow="0" w:lastRow="0" w:firstColumn="0" w:lastColumn="0" w:oddVBand="0" w:evenVBand="0" w:oddHBand="0" w:evenHBand="0" w:firstRowFirstColumn="0" w:firstRowLastColumn="0" w:lastRowFirstColumn="0" w:lastRowLastColumn="0"/>
            </w:pPr>
            <w:r w:rsidRPr="00ED3811">
              <w:t xml:space="preserve">Evidence of OH&amp;S policy statement, OH&amp;S objectives, regular reporting to senior management of OH&amp;S, and </w:t>
            </w:r>
            <w:r w:rsidRPr="00ED3811">
              <w:lastRenderedPageBreak/>
              <w:t xml:space="preserve">OH&amp;S plans (signed by </w:t>
            </w:r>
            <w:r w:rsidR="00E57EEE">
              <w:t>Chief Executive Officer</w:t>
            </w:r>
            <w:r w:rsidRPr="00ED3811">
              <w:t xml:space="preserve"> or</w:t>
            </w:r>
            <w:r w:rsidR="00D45E5B">
              <w:t xml:space="preserve"> </w:t>
            </w:r>
            <w:r w:rsidRPr="00ED3811">
              <w:t>equivalent)</w:t>
            </w:r>
          </w:p>
        </w:tc>
        <w:tc>
          <w:tcPr>
            <w:tcW w:w="804" w:type="pct"/>
          </w:tcPr>
          <w:p w14:paraId="18ACBAF3"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lastRenderedPageBreak/>
              <w:t>Completed</w:t>
            </w:r>
          </w:p>
        </w:tc>
        <w:tc>
          <w:tcPr>
            <w:tcW w:w="805" w:type="pct"/>
          </w:tcPr>
          <w:p w14:paraId="358CC99B"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Completed</w:t>
            </w:r>
          </w:p>
        </w:tc>
        <w:tc>
          <w:tcPr>
            <w:tcW w:w="804" w:type="pct"/>
          </w:tcPr>
          <w:p w14:paraId="751F042A"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Completed</w:t>
            </w:r>
          </w:p>
        </w:tc>
      </w:tr>
      <w:tr w:rsidR="00ED3811" w:rsidRPr="00ED3811" w14:paraId="2EE75ADE"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2526887A" w14:textId="5B8A3375" w:rsidR="00ED3811" w:rsidRPr="00ED3811" w:rsidRDefault="00ED3811" w:rsidP="00ED3811">
            <w:pPr>
              <w:pStyle w:val="TableText"/>
            </w:pPr>
            <w:r w:rsidRPr="00ED3811">
              <w:t>Management commitment</w:t>
            </w:r>
          </w:p>
        </w:tc>
        <w:tc>
          <w:tcPr>
            <w:tcW w:w="1867" w:type="pct"/>
          </w:tcPr>
          <w:p w14:paraId="524E704F" w14:textId="77777777" w:rsidR="00ED3811" w:rsidRPr="00ED3811" w:rsidRDefault="00ED3811" w:rsidP="00580DDC">
            <w:pPr>
              <w:pStyle w:val="TableText"/>
              <w:jc w:val="left"/>
              <w:cnfStyle w:val="000000000000" w:firstRow="0" w:lastRow="0" w:firstColumn="0" w:lastColumn="0" w:oddVBand="0" w:evenVBand="0" w:oddHBand="0" w:evenHBand="0" w:firstRowFirstColumn="0" w:firstRowLastColumn="0" w:lastRowFirstColumn="0" w:lastRowLastColumn="0"/>
            </w:pPr>
            <w:r w:rsidRPr="00ED3811">
              <w:t>Evidence of OH&amp;S criteria(s) in purchasing guidelines (including goods, services and personnel)</w:t>
            </w:r>
          </w:p>
        </w:tc>
        <w:tc>
          <w:tcPr>
            <w:tcW w:w="804" w:type="pct"/>
          </w:tcPr>
          <w:p w14:paraId="26376530"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Completed</w:t>
            </w:r>
          </w:p>
        </w:tc>
        <w:tc>
          <w:tcPr>
            <w:tcW w:w="805" w:type="pct"/>
          </w:tcPr>
          <w:p w14:paraId="363197CA"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Completed</w:t>
            </w:r>
          </w:p>
        </w:tc>
        <w:tc>
          <w:tcPr>
            <w:tcW w:w="804" w:type="pct"/>
          </w:tcPr>
          <w:p w14:paraId="2798E073"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Completed</w:t>
            </w:r>
          </w:p>
        </w:tc>
      </w:tr>
      <w:tr w:rsidR="00ED3811" w:rsidRPr="00ED3811" w14:paraId="105C6FD2"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1A15E0F7" w14:textId="5FE50477" w:rsidR="00ED3811" w:rsidRPr="00ED3811" w:rsidRDefault="00ED3811" w:rsidP="00ED3811">
            <w:pPr>
              <w:pStyle w:val="TableText"/>
            </w:pPr>
            <w:r w:rsidRPr="00ED3811">
              <w:t>Consultation and participation</w:t>
            </w:r>
          </w:p>
        </w:tc>
        <w:tc>
          <w:tcPr>
            <w:tcW w:w="1867" w:type="pct"/>
          </w:tcPr>
          <w:p w14:paraId="54641F4C" w14:textId="77777777" w:rsidR="00ED3811" w:rsidRPr="00ED3811" w:rsidRDefault="00ED3811" w:rsidP="00580DDC">
            <w:pPr>
              <w:pStyle w:val="TableText"/>
              <w:jc w:val="left"/>
              <w:cnfStyle w:val="000000000000" w:firstRow="0" w:lastRow="0" w:firstColumn="0" w:lastColumn="0" w:oddVBand="0" w:evenVBand="0" w:oddHBand="0" w:evenHBand="0" w:firstRowFirstColumn="0" w:firstRowLastColumn="0" w:lastRowFirstColumn="0" w:lastRowLastColumn="0"/>
            </w:pPr>
            <w:r w:rsidRPr="00ED3811">
              <w:t>Evidence of agreed structure of designated workgroups (DWGs), health and safety representatives (HSRs), and issue resolution procedures (IRPs)</w:t>
            </w:r>
          </w:p>
        </w:tc>
        <w:tc>
          <w:tcPr>
            <w:tcW w:w="804" w:type="pct"/>
          </w:tcPr>
          <w:p w14:paraId="20118FF6"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Completed</w:t>
            </w:r>
          </w:p>
        </w:tc>
        <w:tc>
          <w:tcPr>
            <w:tcW w:w="805" w:type="pct"/>
          </w:tcPr>
          <w:p w14:paraId="5CCC92AD"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Completed</w:t>
            </w:r>
          </w:p>
        </w:tc>
        <w:tc>
          <w:tcPr>
            <w:tcW w:w="804" w:type="pct"/>
          </w:tcPr>
          <w:p w14:paraId="2F23ED89"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Completed</w:t>
            </w:r>
          </w:p>
        </w:tc>
      </w:tr>
      <w:tr w:rsidR="00ED3811" w:rsidRPr="00ED3811" w14:paraId="2FDC8B1C"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453A96F7" w14:textId="538572C4" w:rsidR="00ED3811" w:rsidRPr="00ED3811" w:rsidRDefault="00ED3811" w:rsidP="00ED3811">
            <w:pPr>
              <w:pStyle w:val="TableText"/>
            </w:pPr>
            <w:r w:rsidRPr="00ED3811">
              <w:t>Consultation and participation</w:t>
            </w:r>
          </w:p>
        </w:tc>
        <w:tc>
          <w:tcPr>
            <w:tcW w:w="1867" w:type="pct"/>
          </w:tcPr>
          <w:p w14:paraId="73BE6D1A" w14:textId="11F30F2F" w:rsidR="00ED3811" w:rsidRPr="00ED3811" w:rsidRDefault="00ED3811" w:rsidP="00580DDC">
            <w:pPr>
              <w:pStyle w:val="TableText"/>
              <w:jc w:val="left"/>
              <w:cnfStyle w:val="000000000000" w:firstRow="0" w:lastRow="0" w:firstColumn="0" w:lastColumn="0" w:oddVBand="0" w:evenVBand="0" w:oddHBand="0" w:evenHBand="0" w:firstRowFirstColumn="0" w:firstRowLastColumn="0" w:lastRowFirstColumn="0" w:lastRowLastColumn="0"/>
            </w:pPr>
            <w:r w:rsidRPr="00ED3811">
              <w:t>Compliance with agreed structure on</w:t>
            </w:r>
            <w:r w:rsidR="00D45E5B">
              <w:t xml:space="preserve"> </w:t>
            </w:r>
            <w:r w:rsidR="004E222A">
              <w:t>designated workgroups</w:t>
            </w:r>
            <w:r w:rsidRPr="00ED3811">
              <w:t xml:space="preserve">, </w:t>
            </w:r>
            <w:r w:rsidR="004E222A" w:rsidRPr="00ED3811">
              <w:t xml:space="preserve">health and safety representatives </w:t>
            </w:r>
            <w:r w:rsidRPr="00ED3811">
              <w:t>and IRPs</w:t>
            </w:r>
          </w:p>
        </w:tc>
        <w:tc>
          <w:tcPr>
            <w:tcW w:w="804" w:type="pct"/>
          </w:tcPr>
          <w:p w14:paraId="6B6C6372"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Completed</w:t>
            </w:r>
          </w:p>
        </w:tc>
        <w:tc>
          <w:tcPr>
            <w:tcW w:w="805" w:type="pct"/>
          </w:tcPr>
          <w:p w14:paraId="383006EC"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Completed</w:t>
            </w:r>
          </w:p>
        </w:tc>
        <w:tc>
          <w:tcPr>
            <w:tcW w:w="804" w:type="pct"/>
          </w:tcPr>
          <w:p w14:paraId="258664FA"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Completed</w:t>
            </w:r>
          </w:p>
        </w:tc>
      </w:tr>
      <w:tr w:rsidR="00ED3811" w:rsidRPr="00ED3811" w14:paraId="63517814"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3AD1852B" w14:textId="77777777" w:rsidR="00ED3811" w:rsidRPr="00ED3811" w:rsidRDefault="00ED3811" w:rsidP="00ED3811">
            <w:pPr>
              <w:pStyle w:val="TableText"/>
            </w:pPr>
            <w:r w:rsidRPr="00ED3811">
              <w:t>Risk Management</w:t>
            </w:r>
          </w:p>
        </w:tc>
        <w:tc>
          <w:tcPr>
            <w:tcW w:w="1867" w:type="pct"/>
          </w:tcPr>
          <w:p w14:paraId="12EE8DDA" w14:textId="77777777" w:rsidR="00ED3811" w:rsidRPr="00ED3811" w:rsidRDefault="00ED3811" w:rsidP="00580DDC">
            <w:pPr>
              <w:pStyle w:val="TableText"/>
              <w:jc w:val="left"/>
              <w:cnfStyle w:val="000000000000" w:firstRow="0" w:lastRow="0" w:firstColumn="0" w:lastColumn="0" w:oddVBand="0" w:evenVBand="0" w:oddHBand="0" w:evenHBand="0" w:firstRowFirstColumn="0" w:firstRowLastColumn="0" w:lastRowFirstColumn="0" w:lastRowLastColumn="0"/>
            </w:pPr>
            <w:r w:rsidRPr="00ED3811">
              <w:t>Percentage of internal audits/ inspections conducted as planned</w:t>
            </w:r>
          </w:p>
        </w:tc>
        <w:tc>
          <w:tcPr>
            <w:tcW w:w="804" w:type="pct"/>
          </w:tcPr>
          <w:p w14:paraId="64C4A5C1"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100%</w:t>
            </w:r>
          </w:p>
        </w:tc>
        <w:tc>
          <w:tcPr>
            <w:tcW w:w="805" w:type="pct"/>
          </w:tcPr>
          <w:p w14:paraId="6717DAD7"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80%</w:t>
            </w:r>
          </w:p>
        </w:tc>
        <w:tc>
          <w:tcPr>
            <w:tcW w:w="804" w:type="pct"/>
          </w:tcPr>
          <w:p w14:paraId="1933625E"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65%</w:t>
            </w:r>
          </w:p>
        </w:tc>
      </w:tr>
      <w:tr w:rsidR="00ED3811" w:rsidRPr="00ED3811" w14:paraId="7141F6CC"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47787F7E" w14:textId="4C59F427" w:rsidR="00ED3811" w:rsidRPr="00ED3811" w:rsidRDefault="00ED3811" w:rsidP="00ED3811">
            <w:pPr>
              <w:pStyle w:val="TableText"/>
            </w:pPr>
            <w:r w:rsidRPr="00ED3811">
              <w:t>Risk Management</w:t>
            </w:r>
          </w:p>
        </w:tc>
        <w:tc>
          <w:tcPr>
            <w:tcW w:w="1867" w:type="pct"/>
          </w:tcPr>
          <w:p w14:paraId="74BFD1A6" w14:textId="01F4A5B0" w:rsidR="00ED3811" w:rsidRPr="00ED3811" w:rsidRDefault="00ED3811" w:rsidP="00580DDC">
            <w:pPr>
              <w:pStyle w:val="TableText"/>
              <w:jc w:val="left"/>
              <w:cnfStyle w:val="000000000000" w:firstRow="0" w:lastRow="0" w:firstColumn="0" w:lastColumn="0" w:oddVBand="0" w:evenVBand="0" w:oddHBand="0" w:evenHBand="0" w:firstRowFirstColumn="0" w:firstRowLastColumn="0" w:lastRowFirstColumn="0" w:lastRowLastColumn="0"/>
            </w:pPr>
            <w:r w:rsidRPr="00ED3811">
              <w:t>Number of Improvement Notices issued a</w:t>
            </w:r>
            <w:r w:rsidR="00A1246A">
              <w:t xml:space="preserve">cross </w:t>
            </w:r>
            <w:r w:rsidR="00E57EEE">
              <w:t>Court Services Victoria</w:t>
            </w:r>
            <w:r w:rsidR="00A1246A">
              <w:t xml:space="preserve"> by WorkSafe Inspector</w:t>
            </w:r>
            <w:r w:rsidR="00A1246A" w:rsidRPr="00A1246A">
              <w:rPr>
                <w:vertAlign w:val="superscript"/>
              </w:rPr>
              <w:fldChar w:fldCharType="begin"/>
            </w:r>
            <w:r w:rsidR="00A1246A" w:rsidRPr="00A1246A">
              <w:rPr>
                <w:vertAlign w:val="superscript"/>
              </w:rPr>
              <w:instrText xml:space="preserve"> REF Note2Table9 \n \h </w:instrText>
            </w:r>
            <w:r w:rsidR="00A1246A">
              <w:rPr>
                <w:vertAlign w:val="superscript"/>
              </w:rPr>
              <w:instrText xml:space="preserve"> \* MERGEFORMAT </w:instrText>
            </w:r>
            <w:r w:rsidR="00A1246A" w:rsidRPr="00A1246A">
              <w:rPr>
                <w:vertAlign w:val="superscript"/>
              </w:rPr>
            </w:r>
            <w:r w:rsidR="00A1246A" w:rsidRPr="00A1246A">
              <w:rPr>
                <w:vertAlign w:val="superscript"/>
              </w:rPr>
              <w:fldChar w:fldCharType="separate"/>
            </w:r>
            <w:r w:rsidR="0067082F">
              <w:rPr>
                <w:vertAlign w:val="superscript"/>
              </w:rPr>
              <w:t>(2)</w:t>
            </w:r>
            <w:r w:rsidR="00A1246A" w:rsidRPr="00A1246A">
              <w:rPr>
                <w:vertAlign w:val="superscript"/>
              </w:rPr>
              <w:fldChar w:fldCharType="end"/>
            </w:r>
          </w:p>
        </w:tc>
        <w:tc>
          <w:tcPr>
            <w:tcW w:w="804" w:type="pct"/>
          </w:tcPr>
          <w:p w14:paraId="7DDAB514" w14:textId="33FEF68C" w:rsidR="00ED3811" w:rsidRPr="00ED3811" w:rsidRDefault="00580DDC" w:rsidP="00ED3811">
            <w:pPr>
              <w:pStyle w:val="TableText"/>
              <w:cnfStyle w:val="000000000000" w:firstRow="0" w:lastRow="0" w:firstColumn="0" w:lastColumn="0" w:oddVBand="0" w:evenVBand="0" w:oddHBand="0" w:evenHBand="0" w:firstRowFirstColumn="0" w:firstRowLastColumn="0" w:lastRowFirstColumn="0" w:lastRowLastColumn="0"/>
            </w:pPr>
            <w:r>
              <w:t>0</w:t>
            </w:r>
          </w:p>
        </w:tc>
        <w:tc>
          <w:tcPr>
            <w:tcW w:w="805" w:type="pct"/>
          </w:tcPr>
          <w:p w14:paraId="4A61B022"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1</w:t>
            </w:r>
          </w:p>
        </w:tc>
        <w:tc>
          <w:tcPr>
            <w:tcW w:w="804" w:type="pct"/>
          </w:tcPr>
          <w:p w14:paraId="20AEE989"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 xml:space="preserve"> 6</w:t>
            </w:r>
          </w:p>
        </w:tc>
      </w:tr>
      <w:tr w:rsidR="00ED3811" w:rsidRPr="00ED3811" w14:paraId="3436E442"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0AA5DBA3" w14:textId="31F85FD3" w:rsidR="00ED3811" w:rsidRPr="00ED3811" w:rsidRDefault="00ED3811" w:rsidP="00ED3811">
            <w:pPr>
              <w:pStyle w:val="TableText"/>
            </w:pPr>
            <w:r w:rsidRPr="00ED3811">
              <w:t>Risk Management</w:t>
            </w:r>
          </w:p>
        </w:tc>
        <w:tc>
          <w:tcPr>
            <w:tcW w:w="1867" w:type="pct"/>
          </w:tcPr>
          <w:p w14:paraId="17E7A282" w14:textId="77777777" w:rsidR="00ED3811" w:rsidRPr="00ED3811" w:rsidRDefault="00ED3811" w:rsidP="00580DDC">
            <w:pPr>
              <w:pStyle w:val="TableText"/>
              <w:jc w:val="left"/>
              <w:cnfStyle w:val="000000000000" w:firstRow="0" w:lastRow="0" w:firstColumn="0" w:lastColumn="0" w:oddVBand="0" w:evenVBand="0" w:oddHBand="0" w:evenHBand="0" w:firstRowFirstColumn="0" w:firstRowLastColumn="0" w:lastRowFirstColumn="0" w:lastRowLastColumn="0"/>
            </w:pPr>
            <w:r w:rsidRPr="00ED3811">
              <w:t>Percentage of issues identified actioned arising from:</w:t>
            </w:r>
          </w:p>
        </w:tc>
        <w:tc>
          <w:tcPr>
            <w:tcW w:w="804" w:type="pct"/>
          </w:tcPr>
          <w:p w14:paraId="2C5201BC" w14:textId="57453984" w:rsidR="00ED3811" w:rsidRPr="00ED3811" w:rsidRDefault="00580DDC" w:rsidP="00580DDC">
            <w:pPr>
              <w:pStyle w:val="TableText"/>
              <w:cnfStyle w:val="000000000000" w:firstRow="0" w:lastRow="0" w:firstColumn="0" w:lastColumn="0" w:oddVBand="0" w:evenVBand="0" w:oddHBand="0" w:evenHBand="0" w:firstRowFirstColumn="0" w:firstRowLastColumn="0" w:lastRowFirstColumn="0" w:lastRowLastColumn="0"/>
            </w:pPr>
            <w:r>
              <w:t>N/A</w:t>
            </w:r>
          </w:p>
        </w:tc>
        <w:tc>
          <w:tcPr>
            <w:tcW w:w="805" w:type="pct"/>
          </w:tcPr>
          <w:p w14:paraId="61195F17" w14:textId="15BC62EF" w:rsidR="00ED3811" w:rsidRPr="00ED3811" w:rsidRDefault="00580DDC" w:rsidP="00580DDC">
            <w:pPr>
              <w:pStyle w:val="TableText"/>
              <w:cnfStyle w:val="000000000000" w:firstRow="0" w:lastRow="0" w:firstColumn="0" w:lastColumn="0" w:oddVBand="0" w:evenVBand="0" w:oddHBand="0" w:evenHBand="0" w:firstRowFirstColumn="0" w:firstRowLastColumn="0" w:lastRowFirstColumn="0" w:lastRowLastColumn="0"/>
            </w:pPr>
            <w:r>
              <w:t>N/A</w:t>
            </w:r>
          </w:p>
        </w:tc>
        <w:tc>
          <w:tcPr>
            <w:tcW w:w="804" w:type="pct"/>
          </w:tcPr>
          <w:p w14:paraId="2561CE5F" w14:textId="772C2677" w:rsidR="00ED3811" w:rsidRPr="00ED3811" w:rsidRDefault="00580DDC" w:rsidP="00580DDC">
            <w:pPr>
              <w:pStyle w:val="TableText"/>
              <w:cnfStyle w:val="000000000000" w:firstRow="0" w:lastRow="0" w:firstColumn="0" w:lastColumn="0" w:oddVBand="0" w:evenVBand="0" w:oddHBand="0" w:evenHBand="0" w:firstRowFirstColumn="0" w:firstRowLastColumn="0" w:lastRowFirstColumn="0" w:lastRowLastColumn="0"/>
            </w:pPr>
            <w:r>
              <w:t>N/A</w:t>
            </w:r>
          </w:p>
        </w:tc>
      </w:tr>
      <w:tr w:rsidR="00ED3811" w:rsidRPr="00ED3811" w14:paraId="7B3A2C5A"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38DF9856" w14:textId="2080EB75" w:rsidR="00ED3811" w:rsidRPr="00ED3811" w:rsidRDefault="00ED3811" w:rsidP="00ED3811">
            <w:pPr>
              <w:pStyle w:val="TableText"/>
            </w:pPr>
            <w:r w:rsidRPr="00ED3811">
              <w:t>Risk Management</w:t>
            </w:r>
          </w:p>
        </w:tc>
        <w:tc>
          <w:tcPr>
            <w:tcW w:w="1867" w:type="pct"/>
          </w:tcPr>
          <w:p w14:paraId="74E3E558" w14:textId="77777777" w:rsidR="00ED3811" w:rsidRPr="00ED3811" w:rsidRDefault="00ED3811" w:rsidP="00580DDC">
            <w:pPr>
              <w:pStyle w:val="TableText"/>
              <w:jc w:val="left"/>
              <w:cnfStyle w:val="000000000000" w:firstRow="0" w:lastRow="0" w:firstColumn="0" w:lastColumn="0" w:oddVBand="0" w:evenVBand="0" w:oddHBand="0" w:evenHBand="0" w:firstRowFirstColumn="0" w:firstRowLastColumn="0" w:lastRowFirstColumn="0" w:lastRowLastColumn="0"/>
            </w:pPr>
            <w:r w:rsidRPr="00ED3811">
              <w:t>Internal audits</w:t>
            </w:r>
          </w:p>
        </w:tc>
        <w:tc>
          <w:tcPr>
            <w:tcW w:w="804" w:type="pct"/>
          </w:tcPr>
          <w:p w14:paraId="65E25375"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Action plans developed</w:t>
            </w:r>
          </w:p>
        </w:tc>
        <w:tc>
          <w:tcPr>
            <w:tcW w:w="805" w:type="pct"/>
          </w:tcPr>
          <w:p w14:paraId="36A89E53"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Action plans developed</w:t>
            </w:r>
          </w:p>
        </w:tc>
        <w:tc>
          <w:tcPr>
            <w:tcW w:w="804" w:type="pct"/>
          </w:tcPr>
          <w:p w14:paraId="7DCEA26D"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 xml:space="preserve">53% </w:t>
            </w:r>
          </w:p>
        </w:tc>
      </w:tr>
      <w:tr w:rsidR="00ED3811" w:rsidRPr="00ED3811" w14:paraId="1C96D2F2"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01C4632C" w14:textId="0CD5BE20" w:rsidR="00ED3811" w:rsidRPr="00ED3811" w:rsidRDefault="00ED3811" w:rsidP="00ED3811">
            <w:pPr>
              <w:pStyle w:val="TableText"/>
            </w:pPr>
            <w:r w:rsidRPr="00ED3811">
              <w:t>Risk Management</w:t>
            </w:r>
          </w:p>
        </w:tc>
        <w:tc>
          <w:tcPr>
            <w:tcW w:w="1867" w:type="pct"/>
          </w:tcPr>
          <w:p w14:paraId="661D46CE" w14:textId="0893D657" w:rsidR="00ED3811" w:rsidRPr="00ED3811" w:rsidRDefault="004E222A" w:rsidP="00A1246A">
            <w:pPr>
              <w:pStyle w:val="TableText"/>
              <w:jc w:val="left"/>
              <w:cnfStyle w:val="000000000000" w:firstRow="0" w:lastRow="0" w:firstColumn="0" w:lastColumn="0" w:oddVBand="0" w:evenVBand="0" w:oddHBand="0" w:evenHBand="0" w:firstRowFirstColumn="0" w:firstRowLastColumn="0" w:lastRowFirstColumn="0" w:lastRowLastColumn="0"/>
            </w:pPr>
            <w:r>
              <w:t>H</w:t>
            </w:r>
            <w:r w:rsidRPr="00ED3811">
              <w:t xml:space="preserve">ealth and safety representatives </w:t>
            </w:r>
            <w:r w:rsidR="00ED3811" w:rsidRPr="00ED3811">
              <w:t>Provisional Improvement Notices</w:t>
            </w:r>
            <w:r w:rsidR="00A1246A" w:rsidRPr="00A1246A">
              <w:rPr>
                <w:vertAlign w:val="superscript"/>
              </w:rPr>
              <w:fldChar w:fldCharType="begin"/>
            </w:r>
            <w:r w:rsidR="00A1246A" w:rsidRPr="00A1246A">
              <w:rPr>
                <w:vertAlign w:val="superscript"/>
              </w:rPr>
              <w:instrText xml:space="preserve"> REF Note4Table9 \n \h </w:instrText>
            </w:r>
            <w:r w:rsidR="00A1246A">
              <w:rPr>
                <w:vertAlign w:val="superscript"/>
              </w:rPr>
              <w:instrText xml:space="preserve"> \* MERGEFORMAT </w:instrText>
            </w:r>
            <w:r w:rsidR="00A1246A" w:rsidRPr="00A1246A">
              <w:rPr>
                <w:vertAlign w:val="superscript"/>
              </w:rPr>
            </w:r>
            <w:r w:rsidR="00A1246A" w:rsidRPr="00A1246A">
              <w:rPr>
                <w:vertAlign w:val="superscript"/>
              </w:rPr>
              <w:fldChar w:fldCharType="separate"/>
            </w:r>
            <w:r w:rsidR="0067082F">
              <w:rPr>
                <w:vertAlign w:val="superscript"/>
              </w:rPr>
              <w:t>(4)</w:t>
            </w:r>
            <w:r w:rsidR="00A1246A" w:rsidRPr="00A1246A">
              <w:rPr>
                <w:vertAlign w:val="superscript"/>
              </w:rPr>
              <w:fldChar w:fldCharType="end"/>
            </w:r>
          </w:p>
        </w:tc>
        <w:tc>
          <w:tcPr>
            <w:tcW w:w="804" w:type="pct"/>
          </w:tcPr>
          <w:p w14:paraId="0C32330B"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NA</w:t>
            </w:r>
          </w:p>
        </w:tc>
        <w:tc>
          <w:tcPr>
            <w:tcW w:w="805" w:type="pct"/>
          </w:tcPr>
          <w:p w14:paraId="7CDCEE2E"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NA</w:t>
            </w:r>
          </w:p>
        </w:tc>
        <w:tc>
          <w:tcPr>
            <w:tcW w:w="804" w:type="pct"/>
          </w:tcPr>
          <w:p w14:paraId="42AA5BF6"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NA</w:t>
            </w:r>
          </w:p>
        </w:tc>
      </w:tr>
      <w:tr w:rsidR="00ED3811" w:rsidRPr="00ED3811" w14:paraId="68E80DAD"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61275AF0" w14:textId="7EEB8433" w:rsidR="00ED3811" w:rsidRPr="00ED3811" w:rsidRDefault="00ED3811" w:rsidP="00ED3811">
            <w:pPr>
              <w:pStyle w:val="TableText"/>
            </w:pPr>
            <w:r w:rsidRPr="00ED3811">
              <w:t>Risk Management</w:t>
            </w:r>
          </w:p>
        </w:tc>
        <w:tc>
          <w:tcPr>
            <w:tcW w:w="1867" w:type="pct"/>
          </w:tcPr>
          <w:p w14:paraId="3DD89EE6" w14:textId="77777777" w:rsidR="00ED3811" w:rsidRPr="00ED3811" w:rsidRDefault="00ED3811" w:rsidP="00580DDC">
            <w:pPr>
              <w:pStyle w:val="TableText"/>
              <w:jc w:val="left"/>
              <w:cnfStyle w:val="000000000000" w:firstRow="0" w:lastRow="0" w:firstColumn="0" w:lastColumn="0" w:oddVBand="0" w:evenVBand="0" w:oddHBand="0" w:evenHBand="0" w:firstRowFirstColumn="0" w:firstRowLastColumn="0" w:lastRowFirstColumn="0" w:lastRowLastColumn="0"/>
            </w:pPr>
            <w:r w:rsidRPr="00ED3811">
              <w:t>WorkSafe notices</w:t>
            </w:r>
          </w:p>
        </w:tc>
        <w:tc>
          <w:tcPr>
            <w:tcW w:w="804" w:type="pct"/>
          </w:tcPr>
          <w:p w14:paraId="3A54C51B"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100%</w:t>
            </w:r>
          </w:p>
        </w:tc>
        <w:tc>
          <w:tcPr>
            <w:tcW w:w="805" w:type="pct"/>
          </w:tcPr>
          <w:p w14:paraId="611A77B2"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100%</w:t>
            </w:r>
          </w:p>
        </w:tc>
        <w:tc>
          <w:tcPr>
            <w:tcW w:w="804" w:type="pct"/>
          </w:tcPr>
          <w:p w14:paraId="4F6ECE2A"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100%</w:t>
            </w:r>
          </w:p>
        </w:tc>
      </w:tr>
      <w:tr w:rsidR="00ED3811" w:rsidRPr="00ED3811" w14:paraId="0298E3DE"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29619FAF" w14:textId="77777777" w:rsidR="00ED3811" w:rsidRPr="00ED3811" w:rsidRDefault="00ED3811" w:rsidP="00ED3811">
            <w:pPr>
              <w:pStyle w:val="TableText"/>
            </w:pPr>
            <w:r w:rsidRPr="00ED3811">
              <w:t>Training</w:t>
            </w:r>
          </w:p>
        </w:tc>
        <w:tc>
          <w:tcPr>
            <w:tcW w:w="1867" w:type="pct"/>
          </w:tcPr>
          <w:p w14:paraId="2137BD64" w14:textId="77777777" w:rsidR="00ED3811" w:rsidRPr="00ED3811" w:rsidRDefault="00ED3811" w:rsidP="00580DDC">
            <w:pPr>
              <w:pStyle w:val="TableText"/>
              <w:jc w:val="left"/>
              <w:cnfStyle w:val="000000000000" w:firstRow="0" w:lastRow="0" w:firstColumn="0" w:lastColumn="0" w:oddVBand="0" w:evenVBand="0" w:oddHBand="0" w:evenHBand="0" w:firstRowFirstColumn="0" w:firstRowLastColumn="0" w:lastRowFirstColumn="0" w:lastRowLastColumn="0"/>
            </w:pPr>
            <w:r w:rsidRPr="00ED3811">
              <w:t>Percentage of managers and staff that have received OH&amp;S training in:</w:t>
            </w:r>
          </w:p>
        </w:tc>
        <w:tc>
          <w:tcPr>
            <w:tcW w:w="804" w:type="pct"/>
          </w:tcPr>
          <w:p w14:paraId="72695D5F" w14:textId="73CC938C" w:rsidR="00ED3811" w:rsidRPr="00ED3811" w:rsidRDefault="00580DDC" w:rsidP="00580DDC">
            <w:pPr>
              <w:pStyle w:val="TableText"/>
              <w:cnfStyle w:val="000000000000" w:firstRow="0" w:lastRow="0" w:firstColumn="0" w:lastColumn="0" w:oddVBand="0" w:evenVBand="0" w:oddHBand="0" w:evenHBand="0" w:firstRowFirstColumn="0" w:firstRowLastColumn="0" w:lastRowFirstColumn="0" w:lastRowLastColumn="0"/>
            </w:pPr>
            <w:r>
              <w:t>N/A</w:t>
            </w:r>
          </w:p>
        </w:tc>
        <w:tc>
          <w:tcPr>
            <w:tcW w:w="805" w:type="pct"/>
          </w:tcPr>
          <w:p w14:paraId="4F30009E" w14:textId="0A45467E" w:rsidR="00ED3811" w:rsidRPr="00ED3811" w:rsidRDefault="00580DDC" w:rsidP="00580DDC">
            <w:pPr>
              <w:pStyle w:val="TableText"/>
              <w:cnfStyle w:val="000000000000" w:firstRow="0" w:lastRow="0" w:firstColumn="0" w:lastColumn="0" w:oddVBand="0" w:evenVBand="0" w:oddHBand="0" w:evenHBand="0" w:firstRowFirstColumn="0" w:firstRowLastColumn="0" w:lastRowFirstColumn="0" w:lastRowLastColumn="0"/>
            </w:pPr>
            <w:r>
              <w:t>N/A</w:t>
            </w:r>
          </w:p>
        </w:tc>
        <w:tc>
          <w:tcPr>
            <w:tcW w:w="804" w:type="pct"/>
          </w:tcPr>
          <w:p w14:paraId="7F949805" w14:textId="1EAE0127" w:rsidR="00ED3811" w:rsidRPr="00ED3811" w:rsidRDefault="00580DDC" w:rsidP="00580DDC">
            <w:pPr>
              <w:pStyle w:val="TableText"/>
              <w:cnfStyle w:val="000000000000" w:firstRow="0" w:lastRow="0" w:firstColumn="0" w:lastColumn="0" w:oddVBand="0" w:evenVBand="0" w:oddHBand="0" w:evenHBand="0" w:firstRowFirstColumn="0" w:firstRowLastColumn="0" w:lastRowFirstColumn="0" w:lastRowLastColumn="0"/>
            </w:pPr>
            <w:r>
              <w:t>N/A</w:t>
            </w:r>
          </w:p>
        </w:tc>
      </w:tr>
      <w:tr w:rsidR="00ED3811" w:rsidRPr="00ED3811" w14:paraId="3D65FB1E"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3E6A6C6D" w14:textId="2AD452C3" w:rsidR="00ED3811" w:rsidRPr="00ED3811" w:rsidRDefault="00ED3811" w:rsidP="00ED3811">
            <w:pPr>
              <w:pStyle w:val="TableText"/>
            </w:pPr>
            <w:r w:rsidRPr="00ED3811">
              <w:t>Training</w:t>
            </w:r>
          </w:p>
        </w:tc>
        <w:tc>
          <w:tcPr>
            <w:tcW w:w="1867" w:type="pct"/>
          </w:tcPr>
          <w:p w14:paraId="13CE74F5" w14:textId="77777777" w:rsidR="00ED3811" w:rsidRPr="00ED3811" w:rsidRDefault="00ED3811" w:rsidP="00580DDC">
            <w:pPr>
              <w:pStyle w:val="TableText"/>
              <w:jc w:val="left"/>
              <w:cnfStyle w:val="000000000000" w:firstRow="0" w:lastRow="0" w:firstColumn="0" w:lastColumn="0" w:oddVBand="0" w:evenVBand="0" w:oddHBand="0" w:evenHBand="0" w:firstRowFirstColumn="0" w:firstRowLastColumn="0" w:lastRowFirstColumn="0" w:lastRowLastColumn="0"/>
            </w:pPr>
            <w:r w:rsidRPr="00ED3811">
              <w:t>Induction</w:t>
            </w:r>
          </w:p>
        </w:tc>
        <w:tc>
          <w:tcPr>
            <w:tcW w:w="804" w:type="pct"/>
          </w:tcPr>
          <w:p w14:paraId="72699FEF"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100%</w:t>
            </w:r>
          </w:p>
        </w:tc>
        <w:tc>
          <w:tcPr>
            <w:tcW w:w="805" w:type="pct"/>
          </w:tcPr>
          <w:p w14:paraId="59299839"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100%</w:t>
            </w:r>
          </w:p>
        </w:tc>
        <w:tc>
          <w:tcPr>
            <w:tcW w:w="804" w:type="pct"/>
          </w:tcPr>
          <w:p w14:paraId="2BC19B0D"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58%</w:t>
            </w:r>
          </w:p>
        </w:tc>
      </w:tr>
      <w:tr w:rsidR="00ED3811" w:rsidRPr="00ED3811" w14:paraId="04E7B66F"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0C5F8CFC" w14:textId="2E77CCCC" w:rsidR="00ED3811" w:rsidRPr="00ED3811" w:rsidRDefault="00ED3811" w:rsidP="00ED3811">
            <w:pPr>
              <w:pStyle w:val="TableText"/>
            </w:pPr>
            <w:r w:rsidRPr="00ED3811">
              <w:t>Training</w:t>
            </w:r>
          </w:p>
        </w:tc>
        <w:tc>
          <w:tcPr>
            <w:tcW w:w="1867" w:type="pct"/>
          </w:tcPr>
          <w:p w14:paraId="48B06647" w14:textId="77777777" w:rsidR="00ED3811" w:rsidRPr="00ED3811" w:rsidRDefault="00ED3811" w:rsidP="00580DDC">
            <w:pPr>
              <w:pStyle w:val="TableText"/>
              <w:jc w:val="left"/>
              <w:cnfStyle w:val="000000000000" w:firstRow="0" w:lastRow="0" w:firstColumn="0" w:lastColumn="0" w:oddVBand="0" w:evenVBand="0" w:oddHBand="0" w:evenHBand="0" w:firstRowFirstColumn="0" w:firstRowLastColumn="0" w:lastRowFirstColumn="0" w:lastRowLastColumn="0"/>
            </w:pPr>
            <w:r w:rsidRPr="00ED3811">
              <w:t>Management training</w:t>
            </w:r>
          </w:p>
        </w:tc>
        <w:tc>
          <w:tcPr>
            <w:tcW w:w="804" w:type="pct"/>
          </w:tcPr>
          <w:p w14:paraId="32509D9E"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80%</w:t>
            </w:r>
          </w:p>
        </w:tc>
        <w:tc>
          <w:tcPr>
            <w:tcW w:w="805" w:type="pct"/>
          </w:tcPr>
          <w:p w14:paraId="59BB787C"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80%</w:t>
            </w:r>
          </w:p>
        </w:tc>
        <w:tc>
          <w:tcPr>
            <w:tcW w:w="804" w:type="pct"/>
          </w:tcPr>
          <w:p w14:paraId="080A0ED5"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26%</w:t>
            </w:r>
          </w:p>
        </w:tc>
      </w:tr>
      <w:tr w:rsidR="00ED3811" w:rsidRPr="00ED3811" w14:paraId="7F52DD52"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484E6484" w14:textId="44F86C4D" w:rsidR="00ED3811" w:rsidRPr="00ED3811" w:rsidRDefault="00ED3811" w:rsidP="00ED3811">
            <w:pPr>
              <w:pStyle w:val="TableText"/>
            </w:pPr>
            <w:r w:rsidRPr="00ED3811">
              <w:t>Training</w:t>
            </w:r>
          </w:p>
        </w:tc>
        <w:tc>
          <w:tcPr>
            <w:tcW w:w="1867" w:type="pct"/>
          </w:tcPr>
          <w:p w14:paraId="0272EB88" w14:textId="40846DCE" w:rsidR="00ED3811" w:rsidRPr="00ED3811" w:rsidRDefault="00ED3811" w:rsidP="00580DDC">
            <w:pPr>
              <w:pStyle w:val="TableText"/>
              <w:jc w:val="left"/>
              <w:cnfStyle w:val="000000000000" w:firstRow="0" w:lastRow="0" w:firstColumn="0" w:lastColumn="0" w:oddVBand="0" w:evenVBand="0" w:oddHBand="0" w:evenHBand="0" w:firstRowFirstColumn="0" w:firstRowLastColumn="0" w:lastRowFirstColumn="0" w:lastRowLastColumn="0"/>
            </w:pPr>
            <w:r w:rsidRPr="00ED3811">
              <w:t>Contractors, temporary staff and</w:t>
            </w:r>
            <w:r w:rsidR="00D45E5B">
              <w:t xml:space="preserve"> </w:t>
            </w:r>
            <w:r w:rsidRPr="00ED3811">
              <w:t>visitors</w:t>
            </w:r>
          </w:p>
        </w:tc>
        <w:tc>
          <w:tcPr>
            <w:tcW w:w="804" w:type="pct"/>
          </w:tcPr>
          <w:p w14:paraId="0DC27024"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60%</w:t>
            </w:r>
          </w:p>
        </w:tc>
        <w:tc>
          <w:tcPr>
            <w:tcW w:w="805" w:type="pct"/>
          </w:tcPr>
          <w:p w14:paraId="7754BD3D"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60%</w:t>
            </w:r>
          </w:p>
        </w:tc>
        <w:tc>
          <w:tcPr>
            <w:tcW w:w="804" w:type="pct"/>
          </w:tcPr>
          <w:p w14:paraId="08ECCBCB"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83%</w:t>
            </w:r>
          </w:p>
        </w:tc>
      </w:tr>
      <w:tr w:rsidR="00ED3811" w:rsidRPr="00ED3811" w14:paraId="175EB8B3"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290183EF" w14:textId="095F96AD" w:rsidR="00ED3811" w:rsidRPr="00ED3811" w:rsidRDefault="00ED3811" w:rsidP="00ED3811">
            <w:pPr>
              <w:pStyle w:val="TableText"/>
            </w:pPr>
            <w:r w:rsidRPr="00ED3811">
              <w:t>Training</w:t>
            </w:r>
          </w:p>
        </w:tc>
        <w:tc>
          <w:tcPr>
            <w:tcW w:w="1867" w:type="pct"/>
          </w:tcPr>
          <w:p w14:paraId="3A2F2617" w14:textId="4AA59A7A" w:rsidR="00ED3811" w:rsidRPr="00ED3811" w:rsidRDefault="00ED3811" w:rsidP="00580DDC">
            <w:pPr>
              <w:pStyle w:val="TableText"/>
              <w:jc w:val="left"/>
              <w:cnfStyle w:val="000000000000" w:firstRow="0" w:lastRow="0" w:firstColumn="0" w:lastColumn="0" w:oddVBand="0" w:evenVBand="0" w:oddHBand="0" w:evenHBand="0" w:firstRowFirstColumn="0" w:firstRowLastColumn="0" w:lastRowFirstColumn="0" w:lastRowLastColumn="0"/>
            </w:pPr>
            <w:r w:rsidRPr="00ED3811">
              <w:t xml:space="preserve">Percentage of </w:t>
            </w:r>
            <w:r w:rsidR="004E222A" w:rsidRPr="00ED3811">
              <w:t xml:space="preserve">health and safety representatives </w:t>
            </w:r>
            <w:r w:rsidRPr="00ED3811">
              <w:t>trained in:</w:t>
            </w:r>
          </w:p>
        </w:tc>
        <w:tc>
          <w:tcPr>
            <w:tcW w:w="804" w:type="pct"/>
          </w:tcPr>
          <w:p w14:paraId="3DD51806" w14:textId="146F038C" w:rsidR="00ED3811" w:rsidRPr="00ED3811" w:rsidRDefault="00580DDC" w:rsidP="00580DDC">
            <w:pPr>
              <w:pStyle w:val="TableText"/>
              <w:cnfStyle w:val="000000000000" w:firstRow="0" w:lastRow="0" w:firstColumn="0" w:lastColumn="0" w:oddVBand="0" w:evenVBand="0" w:oddHBand="0" w:evenHBand="0" w:firstRowFirstColumn="0" w:firstRowLastColumn="0" w:lastRowFirstColumn="0" w:lastRowLastColumn="0"/>
            </w:pPr>
            <w:r>
              <w:t>N/A</w:t>
            </w:r>
          </w:p>
        </w:tc>
        <w:tc>
          <w:tcPr>
            <w:tcW w:w="805" w:type="pct"/>
          </w:tcPr>
          <w:p w14:paraId="33076596" w14:textId="01E7C530" w:rsidR="00ED3811" w:rsidRPr="00ED3811" w:rsidRDefault="00580DDC" w:rsidP="00580DDC">
            <w:pPr>
              <w:pStyle w:val="TableText"/>
              <w:cnfStyle w:val="000000000000" w:firstRow="0" w:lastRow="0" w:firstColumn="0" w:lastColumn="0" w:oddVBand="0" w:evenVBand="0" w:oddHBand="0" w:evenHBand="0" w:firstRowFirstColumn="0" w:firstRowLastColumn="0" w:lastRowFirstColumn="0" w:lastRowLastColumn="0"/>
            </w:pPr>
            <w:r>
              <w:t>N/A</w:t>
            </w:r>
          </w:p>
        </w:tc>
        <w:tc>
          <w:tcPr>
            <w:tcW w:w="804" w:type="pct"/>
          </w:tcPr>
          <w:p w14:paraId="3DD1094E" w14:textId="3384862C" w:rsidR="00ED3811" w:rsidRPr="00ED3811" w:rsidRDefault="00580DDC" w:rsidP="00580DDC">
            <w:pPr>
              <w:pStyle w:val="TableText"/>
              <w:cnfStyle w:val="000000000000" w:firstRow="0" w:lastRow="0" w:firstColumn="0" w:lastColumn="0" w:oddVBand="0" w:evenVBand="0" w:oddHBand="0" w:evenHBand="0" w:firstRowFirstColumn="0" w:firstRowLastColumn="0" w:lastRowFirstColumn="0" w:lastRowLastColumn="0"/>
            </w:pPr>
            <w:r>
              <w:t>N/A</w:t>
            </w:r>
          </w:p>
        </w:tc>
      </w:tr>
      <w:tr w:rsidR="00ED3811" w:rsidRPr="00ED3811" w14:paraId="3E79A54E"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27E069D2" w14:textId="33241003" w:rsidR="00ED3811" w:rsidRPr="00ED3811" w:rsidRDefault="00ED3811" w:rsidP="00ED3811">
            <w:pPr>
              <w:pStyle w:val="TableText"/>
            </w:pPr>
            <w:r w:rsidRPr="00ED3811">
              <w:t>Training</w:t>
            </w:r>
          </w:p>
        </w:tc>
        <w:tc>
          <w:tcPr>
            <w:tcW w:w="1867" w:type="pct"/>
          </w:tcPr>
          <w:p w14:paraId="67485901" w14:textId="77777777" w:rsidR="00ED3811" w:rsidRPr="00ED3811" w:rsidRDefault="00ED3811" w:rsidP="00580DDC">
            <w:pPr>
              <w:pStyle w:val="TableText"/>
              <w:jc w:val="left"/>
              <w:cnfStyle w:val="000000000000" w:firstRow="0" w:lastRow="0" w:firstColumn="0" w:lastColumn="0" w:oddVBand="0" w:evenVBand="0" w:oddHBand="0" w:evenHBand="0" w:firstRowFirstColumn="0" w:firstRowLastColumn="0" w:lastRowFirstColumn="0" w:lastRowLastColumn="0"/>
            </w:pPr>
            <w:r w:rsidRPr="00ED3811">
              <w:t>Acceptance of role</w:t>
            </w:r>
          </w:p>
        </w:tc>
        <w:tc>
          <w:tcPr>
            <w:tcW w:w="804" w:type="pct"/>
          </w:tcPr>
          <w:p w14:paraId="5D8B72A6"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75%</w:t>
            </w:r>
          </w:p>
        </w:tc>
        <w:tc>
          <w:tcPr>
            <w:tcW w:w="805" w:type="pct"/>
          </w:tcPr>
          <w:p w14:paraId="49BA2ABD"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90%</w:t>
            </w:r>
          </w:p>
        </w:tc>
        <w:tc>
          <w:tcPr>
            <w:tcW w:w="804" w:type="pct"/>
          </w:tcPr>
          <w:p w14:paraId="060665BD"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38%</w:t>
            </w:r>
          </w:p>
        </w:tc>
      </w:tr>
      <w:tr w:rsidR="00ED3811" w:rsidRPr="00ED3811" w14:paraId="4666B5E7"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5BC76A2A" w14:textId="09872087" w:rsidR="00ED3811" w:rsidRPr="00ED3811" w:rsidRDefault="00ED3811" w:rsidP="00ED3811">
            <w:pPr>
              <w:pStyle w:val="TableText"/>
            </w:pPr>
            <w:r w:rsidRPr="00ED3811">
              <w:t>Training</w:t>
            </w:r>
          </w:p>
        </w:tc>
        <w:tc>
          <w:tcPr>
            <w:tcW w:w="1867" w:type="pct"/>
          </w:tcPr>
          <w:p w14:paraId="0C40BC61" w14:textId="77777777" w:rsidR="00ED3811" w:rsidRPr="00ED3811" w:rsidRDefault="00ED3811" w:rsidP="00580DDC">
            <w:pPr>
              <w:pStyle w:val="TableText"/>
              <w:jc w:val="left"/>
              <w:cnfStyle w:val="000000000000" w:firstRow="0" w:lastRow="0" w:firstColumn="0" w:lastColumn="0" w:oddVBand="0" w:evenVBand="0" w:oddHBand="0" w:evenHBand="0" w:firstRowFirstColumn="0" w:firstRowLastColumn="0" w:lastRowFirstColumn="0" w:lastRowLastColumn="0"/>
            </w:pPr>
            <w:r w:rsidRPr="00ED3811">
              <w:t>Re-training (refresher)</w:t>
            </w:r>
          </w:p>
        </w:tc>
        <w:tc>
          <w:tcPr>
            <w:tcW w:w="804" w:type="pct"/>
          </w:tcPr>
          <w:p w14:paraId="2A879707"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100%</w:t>
            </w:r>
          </w:p>
        </w:tc>
        <w:tc>
          <w:tcPr>
            <w:tcW w:w="805" w:type="pct"/>
          </w:tcPr>
          <w:p w14:paraId="2EB9AD74"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80%</w:t>
            </w:r>
          </w:p>
        </w:tc>
        <w:tc>
          <w:tcPr>
            <w:tcW w:w="804" w:type="pct"/>
          </w:tcPr>
          <w:p w14:paraId="244000AD"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13%</w:t>
            </w:r>
          </w:p>
        </w:tc>
      </w:tr>
      <w:tr w:rsidR="00ED3811" w:rsidRPr="00ED3811" w14:paraId="57DF9D09" w14:textId="77777777" w:rsidTr="005123D2">
        <w:tc>
          <w:tcPr>
            <w:cnfStyle w:val="001000000000" w:firstRow="0" w:lastRow="0" w:firstColumn="1" w:lastColumn="0" w:oddVBand="0" w:evenVBand="0" w:oddHBand="0" w:evenHBand="0" w:firstRowFirstColumn="0" w:firstRowLastColumn="0" w:lastRowFirstColumn="0" w:lastRowLastColumn="0"/>
            <w:tcW w:w="720" w:type="pct"/>
          </w:tcPr>
          <w:p w14:paraId="6D5D3C93" w14:textId="1FF7A1ED" w:rsidR="00ED3811" w:rsidRPr="00ED3811" w:rsidRDefault="00ED3811" w:rsidP="00ED3811">
            <w:pPr>
              <w:pStyle w:val="TableText"/>
            </w:pPr>
            <w:r w:rsidRPr="00ED3811">
              <w:t>Training</w:t>
            </w:r>
          </w:p>
        </w:tc>
        <w:tc>
          <w:tcPr>
            <w:tcW w:w="1867" w:type="pct"/>
          </w:tcPr>
          <w:p w14:paraId="2CE9D58E" w14:textId="77777777" w:rsidR="00ED3811" w:rsidRPr="00ED3811" w:rsidRDefault="00ED3811" w:rsidP="00580DDC">
            <w:pPr>
              <w:pStyle w:val="TableText"/>
              <w:jc w:val="left"/>
              <w:cnfStyle w:val="000000000000" w:firstRow="0" w:lastRow="0" w:firstColumn="0" w:lastColumn="0" w:oddVBand="0" w:evenVBand="0" w:oddHBand="0" w:evenHBand="0" w:firstRowFirstColumn="0" w:firstRowLastColumn="0" w:lastRowFirstColumn="0" w:lastRowLastColumn="0"/>
            </w:pPr>
            <w:r w:rsidRPr="00ED3811">
              <w:t>Reporting of incidents and injuries</w:t>
            </w:r>
          </w:p>
        </w:tc>
        <w:tc>
          <w:tcPr>
            <w:tcW w:w="804" w:type="pct"/>
          </w:tcPr>
          <w:p w14:paraId="21B26FB2"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80%</w:t>
            </w:r>
          </w:p>
        </w:tc>
        <w:tc>
          <w:tcPr>
            <w:tcW w:w="805" w:type="pct"/>
          </w:tcPr>
          <w:p w14:paraId="5573C19A"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100%</w:t>
            </w:r>
          </w:p>
        </w:tc>
        <w:tc>
          <w:tcPr>
            <w:tcW w:w="804" w:type="pct"/>
          </w:tcPr>
          <w:p w14:paraId="54D704CA" w14:textId="77777777" w:rsidR="00ED3811" w:rsidRPr="00ED3811" w:rsidRDefault="00ED3811" w:rsidP="00ED3811">
            <w:pPr>
              <w:pStyle w:val="TableText"/>
              <w:cnfStyle w:val="000000000000" w:firstRow="0" w:lastRow="0" w:firstColumn="0" w:lastColumn="0" w:oddVBand="0" w:evenVBand="0" w:oddHBand="0" w:evenHBand="0" w:firstRowFirstColumn="0" w:firstRowLastColumn="0" w:lastRowFirstColumn="0" w:lastRowLastColumn="0"/>
            </w:pPr>
            <w:r w:rsidRPr="00ED3811">
              <w:t>70%</w:t>
            </w:r>
          </w:p>
        </w:tc>
      </w:tr>
    </w:tbl>
    <w:p w14:paraId="22FE5BDD" w14:textId="77777777" w:rsidR="004B6BAC" w:rsidRPr="00A1246A" w:rsidRDefault="004B6BAC" w:rsidP="005123D2">
      <w:pPr>
        <w:pStyle w:val="NotesText"/>
      </w:pPr>
      <w:r w:rsidRPr="00A1246A">
        <w:t>Notes:</w:t>
      </w:r>
    </w:p>
    <w:p w14:paraId="1316E6FC" w14:textId="53DC693E" w:rsidR="004B6BAC" w:rsidRPr="00A1246A" w:rsidRDefault="004B6BAC" w:rsidP="00A01DC4">
      <w:pPr>
        <w:pStyle w:val="NotesNumberedList"/>
        <w:numPr>
          <w:ilvl w:val="0"/>
          <w:numId w:val="17"/>
        </w:numPr>
      </w:pPr>
      <w:bookmarkStart w:id="113" w:name="Note1Table9"/>
      <w:r w:rsidRPr="00A1246A">
        <w:t>Includes employees and court users.</w:t>
      </w:r>
      <w:bookmarkEnd w:id="113"/>
    </w:p>
    <w:p w14:paraId="70A7FFC6" w14:textId="49BE5F64" w:rsidR="004B6BAC" w:rsidRPr="00A1246A" w:rsidRDefault="004B6BAC" w:rsidP="004B6BAC">
      <w:pPr>
        <w:pStyle w:val="NotesNumberedList"/>
      </w:pPr>
      <w:bookmarkStart w:id="114" w:name="Note2Table9"/>
      <w:r w:rsidRPr="00A1246A">
        <w:t>New reporting item introduced in 2017-18.</w:t>
      </w:r>
      <w:bookmarkEnd w:id="114"/>
    </w:p>
    <w:p w14:paraId="780C51E7" w14:textId="275E6070" w:rsidR="004B6BAC" w:rsidRPr="00A1246A" w:rsidRDefault="004B6BAC" w:rsidP="004B6BAC">
      <w:pPr>
        <w:pStyle w:val="NotesNumberedList"/>
      </w:pPr>
      <w:bookmarkStart w:id="115" w:name="Note3Table9"/>
      <w:r w:rsidRPr="00A1246A">
        <w:t>WorkSafe Victoria data for 2018-19 was received on 26 July 2019.</w:t>
      </w:r>
      <w:bookmarkEnd w:id="115"/>
    </w:p>
    <w:p w14:paraId="0BAEF83E" w14:textId="6AA66BBF" w:rsidR="004B6BAC" w:rsidRPr="007A0D86" w:rsidRDefault="004B6BAC" w:rsidP="004B6BAC">
      <w:pPr>
        <w:pStyle w:val="NotesNumberedList"/>
      </w:pPr>
      <w:bookmarkStart w:id="116" w:name="Note4Table9"/>
      <w:r w:rsidRPr="007A0D86">
        <w:t>No Provisional Improvement Notices were received.</w:t>
      </w:r>
      <w:bookmarkEnd w:id="116"/>
    </w:p>
    <w:p w14:paraId="52761699" w14:textId="7E6FD251" w:rsidR="004B6BAC" w:rsidRPr="007A0D86" w:rsidRDefault="00035DFD" w:rsidP="005A746E">
      <w:pPr>
        <w:pStyle w:val="Heading1"/>
      </w:pPr>
      <w:bookmarkStart w:id="117" w:name="_Toc22665127"/>
      <w:r w:rsidRPr="007A0D86">
        <w:lastRenderedPageBreak/>
        <w:t>Section 4: Other Disclosures</w:t>
      </w:r>
      <w:bookmarkEnd w:id="117"/>
    </w:p>
    <w:p w14:paraId="142FA7F0" w14:textId="77777777" w:rsidR="00E952AB" w:rsidRDefault="004B6BAC" w:rsidP="004B6BAC">
      <w:pPr>
        <w:pStyle w:val="Heading2"/>
      </w:pPr>
      <w:bookmarkStart w:id="118" w:name="_Ref22640359"/>
      <w:bookmarkStart w:id="119" w:name="_Ref22643683"/>
      <w:bookmarkStart w:id="120" w:name="_Toc22665128"/>
      <w:r w:rsidRPr="007A0D86">
        <w:t>Local Jobs First</w:t>
      </w:r>
      <w:bookmarkEnd w:id="118"/>
      <w:bookmarkEnd w:id="119"/>
      <w:bookmarkEnd w:id="120"/>
    </w:p>
    <w:p w14:paraId="1EFD2200" w14:textId="034A53A5" w:rsidR="004B6BAC" w:rsidRPr="007A0D86" w:rsidRDefault="00E952AB" w:rsidP="004B6BAC">
      <w:pPr>
        <w:pStyle w:val="BodyText"/>
      </w:pPr>
      <w:r>
        <w:t>The</w:t>
      </w:r>
      <w:r w:rsidR="004B6BAC" w:rsidRPr="007A0D86">
        <w:rPr>
          <w:i/>
        </w:rPr>
        <w:t xml:space="preserve"> </w:t>
      </w:r>
      <w:r w:rsidR="004B6BAC" w:rsidRPr="00C21B98">
        <w:rPr>
          <w:rStyle w:val="Italics"/>
        </w:rPr>
        <w:t>Local Jobs First Act 2003</w:t>
      </w:r>
      <w:r w:rsidR="004B6BAC" w:rsidRPr="007A0D86">
        <w:t xml:space="preserve"> introduced in August 2018 brings together the Victorian Industry Participation Policy (VIPP) and Major Project Skills Guarantee (MPSG) policy which were previously administered separately.</w:t>
      </w:r>
    </w:p>
    <w:p w14:paraId="700E2B38" w14:textId="77777777" w:rsidR="004B6BAC" w:rsidRPr="007A0D86" w:rsidRDefault="004B6BAC" w:rsidP="004B6BAC">
      <w:pPr>
        <w:pStyle w:val="BodyText"/>
      </w:pPr>
      <w:r w:rsidRPr="007A0D86">
        <w:t>Departments and public sector bodies are required to apply the Local Jobs First policy in all projects valued at $3 million or more in Metropolitan Melbourne or for statewide projects, or $1 million or more for projects in regional Victoria.</w:t>
      </w:r>
    </w:p>
    <w:p w14:paraId="66D9264E" w14:textId="068F4F4C" w:rsidR="00E952AB" w:rsidRDefault="004E222A" w:rsidP="004B6BAC">
      <w:pPr>
        <w:pStyle w:val="BodyText"/>
      </w:pPr>
      <w:r w:rsidRPr="007A0D86">
        <w:t xml:space="preserve">Major Project Skills Guarantee </w:t>
      </w:r>
      <w:r w:rsidR="004B6BAC" w:rsidRPr="007A0D86">
        <w:t>applies to all construction projects valued at $20 million or more.</w:t>
      </w:r>
    </w:p>
    <w:p w14:paraId="24086A55" w14:textId="7ACF8F9E" w:rsidR="004B6BAC" w:rsidRPr="007A0D86" w:rsidRDefault="00E952AB" w:rsidP="004B6BAC">
      <w:pPr>
        <w:pStyle w:val="BodyText"/>
      </w:pPr>
      <w:r>
        <w:t>The</w:t>
      </w:r>
      <w:r w:rsidR="004B6BAC" w:rsidRPr="007A0D86">
        <w:t xml:space="preserve"> </w:t>
      </w:r>
      <w:r w:rsidR="004E222A" w:rsidRPr="007A0D86">
        <w:t xml:space="preserve">Major Project Skills Guarantee </w:t>
      </w:r>
      <w:r w:rsidR="004B6BAC" w:rsidRPr="007A0D86">
        <w:t xml:space="preserve">guidelines and </w:t>
      </w:r>
      <w:r w:rsidR="004E222A" w:rsidRPr="007A0D86">
        <w:t xml:space="preserve">Victorian Industry Participation Policy </w:t>
      </w:r>
      <w:r w:rsidR="004B6BAC" w:rsidRPr="007A0D86">
        <w:t xml:space="preserve">guidelines will continue to apply to </w:t>
      </w:r>
      <w:r w:rsidR="004E222A" w:rsidRPr="007A0D86">
        <w:t xml:space="preserve">Major Project Skills Guarantee </w:t>
      </w:r>
      <w:r w:rsidR="004B6BAC" w:rsidRPr="007A0D86">
        <w:t xml:space="preserve">applicable and </w:t>
      </w:r>
      <w:r w:rsidR="004E222A" w:rsidRPr="007A0D86">
        <w:t xml:space="preserve">Victorian Industry Participation Policy </w:t>
      </w:r>
      <w:r w:rsidR="004B6BAC" w:rsidRPr="007A0D86">
        <w:t>applicable projects respectively where contracts have been entered prior to 15 August 2018.</w:t>
      </w:r>
    </w:p>
    <w:p w14:paraId="71E40F59" w14:textId="77777777" w:rsidR="004B6BAC" w:rsidRPr="000C4EFC" w:rsidRDefault="004B6BAC" w:rsidP="004B6BAC">
      <w:pPr>
        <w:pStyle w:val="Heading3"/>
      </w:pPr>
      <w:bookmarkStart w:id="121" w:name="_Toc22665129"/>
      <w:r w:rsidRPr="000C4EFC">
        <w:t>Projects Commenced – Local Jobs First Standard</w:t>
      </w:r>
      <w:bookmarkEnd w:id="121"/>
    </w:p>
    <w:p w14:paraId="7F4A0958" w14:textId="42C6303E" w:rsidR="00E952AB" w:rsidRDefault="004B6BAC" w:rsidP="004B6BAC">
      <w:pPr>
        <w:pStyle w:val="BodyText"/>
      </w:pPr>
      <w:r w:rsidRPr="007A0D86">
        <w:t xml:space="preserve">During 2018-19, </w:t>
      </w:r>
      <w:r w:rsidR="00E57EEE">
        <w:t>Court Services Victoria</w:t>
      </w:r>
      <w:r w:rsidRPr="007A0D86">
        <w:t xml:space="preserve"> commenced five Local Jobs First standard projects totalling $20.94 million. </w:t>
      </w:r>
      <w:r w:rsidR="00E24B44">
        <w:t>O</w:t>
      </w:r>
      <w:r w:rsidR="008C0C18">
        <w:t>f</w:t>
      </w:r>
      <w:r w:rsidRPr="007A0D86">
        <w:t xml:space="preserve"> those projects, two were located in regional Victoria, with an average commitment of 82 per cent of local content, and three in metropolitan Melbourne, with an average commitment of 94 per cent local content. No projects were commenced that occurred statewide. </w:t>
      </w:r>
      <w:r w:rsidR="00E24B44">
        <w:t>T</w:t>
      </w:r>
      <w:r w:rsidR="00E952AB">
        <w:t>he</w:t>
      </w:r>
      <w:r w:rsidRPr="007A0D86">
        <w:t xml:space="preserve"> </w:t>
      </w:r>
      <w:r w:rsidR="004E222A" w:rsidRPr="007A0D86">
        <w:t xml:space="preserve">Major Project Skills Guarantee </w:t>
      </w:r>
      <w:r w:rsidRPr="007A0D86">
        <w:t>did not apply to any of the projects.</w:t>
      </w:r>
    </w:p>
    <w:p w14:paraId="59121915" w14:textId="56556FED" w:rsidR="004B6BAC" w:rsidRPr="007A0D86" w:rsidRDefault="00E952AB" w:rsidP="004B6BAC">
      <w:pPr>
        <w:pStyle w:val="BodyText"/>
      </w:pPr>
      <w:r>
        <w:t>The</w:t>
      </w:r>
      <w:r w:rsidR="004B6BAC" w:rsidRPr="007A0D86">
        <w:t xml:space="preserve"> outcomes expected from the implementation of the Local Jobs First policy to these projects where information was provided, are as follows:</w:t>
      </w:r>
    </w:p>
    <w:p w14:paraId="26592DB8" w14:textId="77777777" w:rsidR="004B6BAC" w:rsidRPr="007A0D86" w:rsidRDefault="004B6BAC" w:rsidP="004B6BAC">
      <w:pPr>
        <w:pStyle w:val="ListBullet"/>
      </w:pPr>
      <w:r w:rsidRPr="007A0D86">
        <w:t>An average of 89 per cent of local content commitment was made.</w:t>
      </w:r>
    </w:p>
    <w:p w14:paraId="463BC5AF" w14:textId="77777777" w:rsidR="004B6BAC" w:rsidRPr="007A0D86" w:rsidRDefault="004B6BAC" w:rsidP="004B6BAC">
      <w:pPr>
        <w:pStyle w:val="ListBullet"/>
      </w:pPr>
      <w:r w:rsidRPr="007A0D86">
        <w:t>A total of 94.13 jobs (annualised employee equivalent (AEE)) were committed, including the creation of 10.74 new jobs and the retention of 83.39 existing jobs (AEE).</w:t>
      </w:r>
    </w:p>
    <w:p w14:paraId="7E1B9C3E" w14:textId="77777777" w:rsidR="004B6BAC" w:rsidRPr="007A0D86" w:rsidRDefault="004B6BAC" w:rsidP="004B6BAC">
      <w:pPr>
        <w:pStyle w:val="ListBullet"/>
      </w:pPr>
      <w:r w:rsidRPr="007A0D86">
        <w:t>A total of 14.24 positions for apprentices, traineeships, and cadets.</w:t>
      </w:r>
    </w:p>
    <w:p w14:paraId="0445F648" w14:textId="77777777" w:rsidR="004B6BAC" w:rsidRPr="000C4EFC" w:rsidRDefault="004B6BAC" w:rsidP="004B6BAC">
      <w:pPr>
        <w:pStyle w:val="Heading3"/>
      </w:pPr>
      <w:bookmarkStart w:id="122" w:name="_Toc22665130"/>
      <w:r w:rsidRPr="000C4EFC">
        <w:t>Projects Completed – Local Jobs First Standard</w:t>
      </w:r>
      <w:bookmarkEnd w:id="122"/>
    </w:p>
    <w:p w14:paraId="5A748C5F" w14:textId="4AD721F7" w:rsidR="00E952AB" w:rsidRDefault="004B6BAC" w:rsidP="004B6BAC">
      <w:pPr>
        <w:pStyle w:val="BodyText"/>
      </w:pPr>
      <w:r w:rsidRPr="007A0D86">
        <w:t xml:space="preserve">During 2018-19, </w:t>
      </w:r>
      <w:r w:rsidR="00E57EEE">
        <w:t>Court Services Victoria</w:t>
      </w:r>
      <w:r w:rsidRPr="007A0D86">
        <w:t xml:space="preserve"> completed two Local Jobs First standard projects, totalling $2.49 million. </w:t>
      </w:r>
      <w:r w:rsidR="00E24B44">
        <w:t>O</w:t>
      </w:r>
      <w:r w:rsidR="008C0C18">
        <w:t>f</w:t>
      </w:r>
      <w:r w:rsidRPr="007A0D86">
        <w:t xml:space="preserve"> those projects, both were located in regional Victoria. No completed projects had occurred state wide. </w:t>
      </w:r>
      <w:r w:rsidR="00C21B98">
        <w:t>T</w:t>
      </w:r>
      <w:r w:rsidR="00E952AB">
        <w:t>he</w:t>
      </w:r>
      <w:r w:rsidRPr="007A0D86">
        <w:t xml:space="preserve"> </w:t>
      </w:r>
      <w:r w:rsidR="004E222A" w:rsidRPr="007A0D86">
        <w:t xml:space="preserve">Major Project Skills Guarantee </w:t>
      </w:r>
      <w:r w:rsidRPr="007A0D86">
        <w:t>did not apply to these projects.</w:t>
      </w:r>
    </w:p>
    <w:p w14:paraId="790CFB70" w14:textId="4439F3B3" w:rsidR="004B6BAC" w:rsidRPr="007A0D86" w:rsidRDefault="00E952AB" w:rsidP="004B6BAC">
      <w:pPr>
        <w:pStyle w:val="BodyText"/>
      </w:pPr>
      <w:r>
        <w:t>The</w:t>
      </w:r>
      <w:r w:rsidR="004B6BAC" w:rsidRPr="007A0D86">
        <w:t xml:space="preserve"> outcomes expected from the implementation of the Local Jobs First policy to these projects where information was provided, were as follows:</w:t>
      </w:r>
    </w:p>
    <w:p w14:paraId="0216E5E9" w14:textId="77777777" w:rsidR="004B6BAC" w:rsidRPr="007A0D86" w:rsidRDefault="004B6BAC" w:rsidP="004B6BAC">
      <w:pPr>
        <w:pStyle w:val="ListBullet"/>
      </w:pPr>
      <w:r w:rsidRPr="007A0D86">
        <w:t>An average of 95 per cent of local content commitment was made.</w:t>
      </w:r>
    </w:p>
    <w:p w14:paraId="437ED69D" w14:textId="4D4548F5" w:rsidR="004B6BAC" w:rsidRPr="007A0D86" w:rsidRDefault="004B6BAC" w:rsidP="004B6BAC">
      <w:pPr>
        <w:pStyle w:val="ListBullet"/>
      </w:pPr>
      <w:r w:rsidRPr="007A0D86">
        <w:t>A total of 13 (</w:t>
      </w:r>
      <w:r w:rsidR="004E222A" w:rsidRPr="007A0D86">
        <w:t>annualised employee equivalent</w:t>
      </w:r>
      <w:r w:rsidRPr="007A0D86">
        <w:t>) positions were committed, including the creation of 2 jobs and the retention of 11 existing jobs (</w:t>
      </w:r>
      <w:r w:rsidR="004E222A" w:rsidRPr="007A0D86">
        <w:t>annualised employee equivalent</w:t>
      </w:r>
      <w:r w:rsidRPr="007A0D86">
        <w:t>).</w:t>
      </w:r>
    </w:p>
    <w:p w14:paraId="73FC1D00" w14:textId="77777777" w:rsidR="004B6BAC" w:rsidRPr="007A0D86" w:rsidRDefault="004B6BAC" w:rsidP="004B6BAC">
      <w:pPr>
        <w:pStyle w:val="ListBullet"/>
      </w:pPr>
      <w:r w:rsidRPr="007A0D86">
        <w:t>No new apprenticeships, traineeships and cadets were created, however 4 existing apprenticeships, traineeships were retained.</w:t>
      </w:r>
    </w:p>
    <w:p w14:paraId="29F18349" w14:textId="77777777" w:rsidR="004B6BAC" w:rsidRPr="000C4EFC" w:rsidRDefault="004B6BAC" w:rsidP="004B6BAC">
      <w:pPr>
        <w:pStyle w:val="Heading3"/>
      </w:pPr>
      <w:bookmarkStart w:id="123" w:name="_Toc22665131"/>
      <w:r w:rsidRPr="000C4EFC">
        <w:lastRenderedPageBreak/>
        <w:t>Projects Commenced – Local Jobs First Strategic</w:t>
      </w:r>
      <w:bookmarkEnd w:id="123"/>
    </w:p>
    <w:p w14:paraId="31464BC8" w14:textId="31C996DD" w:rsidR="004B6BAC" w:rsidRPr="007A0D86" w:rsidRDefault="004B6BAC" w:rsidP="004B6BAC">
      <w:pPr>
        <w:pStyle w:val="BodyText"/>
      </w:pPr>
      <w:r w:rsidRPr="007A0D86">
        <w:t xml:space="preserve">During 2018-19, </w:t>
      </w:r>
      <w:r w:rsidR="00E57EEE">
        <w:t>Court Services Victoria</w:t>
      </w:r>
      <w:r w:rsidRPr="007A0D86">
        <w:t xml:space="preserve"> did not commence any Local Jobs First Strategic projects.</w:t>
      </w:r>
    </w:p>
    <w:p w14:paraId="70D5FD56" w14:textId="77777777" w:rsidR="004B6BAC" w:rsidRPr="000C4EFC" w:rsidRDefault="004B6BAC" w:rsidP="004B6BAC">
      <w:pPr>
        <w:pStyle w:val="Heading3"/>
      </w:pPr>
      <w:bookmarkStart w:id="124" w:name="_Toc22665132"/>
      <w:r w:rsidRPr="000C4EFC">
        <w:t>Projects Completed – Local Jobs First Strategic</w:t>
      </w:r>
      <w:bookmarkEnd w:id="124"/>
    </w:p>
    <w:p w14:paraId="5C64C999" w14:textId="200CF8A8" w:rsidR="004B6BAC" w:rsidRPr="007A0D86" w:rsidRDefault="004B6BAC" w:rsidP="004B6BAC">
      <w:pPr>
        <w:pStyle w:val="BodyText"/>
      </w:pPr>
      <w:r w:rsidRPr="007A0D86">
        <w:t xml:space="preserve">During 2018-19, </w:t>
      </w:r>
      <w:r w:rsidR="00E57EEE">
        <w:t>Court Services Victoria</w:t>
      </w:r>
      <w:r w:rsidRPr="007A0D86">
        <w:t xml:space="preserve"> did not complete any Local Jobs First Strategic projects.</w:t>
      </w:r>
    </w:p>
    <w:p w14:paraId="2196C814" w14:textId="77777777" w:rsidR="004B6BAC" w:rsidRPr="000C4EFC" w:rsidRDefault="004B6BAC" w:rsidP="004B6BAC">
      <w:pPr>
        <w:pStyle w:val="Heading3"/>
      </w:pPr>
      <w:bookmarkStart w:id="125" w:name="_Toc22665133"/>
      <w:r w:rsidRPr="000C4EFC">
        <w:t>Reporting Requirements – All Projects</w:t>
      </w:r>
      <w:bookmarkEnd w:id="125"/>
    </w:p>
    <w:p w14:paraId="30866469" w14:textId="1550BF4E" w:rsidR="004B6BAC" w:rsidRPr="007A0D86" w:rsidRDefault="004B6BAC" w:rsidP="004B6BAC">
      <w:pPr>
        <w:pStyle w:val="BodyText"/>
      </w:pPr>
      <w:r w:rsidRPr="007A0D86">
        <w:t xml:space="preserve">During 2018-19, there were five small-to-medium sized businesses that prepared a </w:t>
      </w:r>
      <w:r w:rsidR="004E222A">
        <w:t>Victorian Industry Participation Policy</w:t>
      </w:r>
      <w:r w:rsidRPr="007A0D86">
        <w:t xml:space="preserve"> Plan or LIDP for contracts successfully appointed as Principal Contractor.</w:t>
      </w:r>
    </w:p>
    <w:p w14:paraId="2EC6CC03" w14:textId="77777777" w:rsidR="004B6BAC" w:rsidRPr="007A0D86" w:rsidRDefault="004B6BAC" w:rsidP="004B6BAC">
      <w:pPr>
        <w:pStyle w:val="BodyText"/>
      </w:pPr>
      <w:r w:rsidRPr="007A0D86">
        <w:t>During 2018-19 twenty small-to-medium sized businesses were engaged through the supply chain on these projects.</w:t>
      </w:r>
    </w:p>
    <w:p w14:paraId="1B8D6DF4" w14:textId="6E9B4EC8" w:rsidR="004B6BAC" w:rsidRPr="007A0D86" w:rsidRDefault="00E57EEE" w:rsidP="004B6BAC">
      <w:pPr>
        <w:pStyle w:val="BodyText"/>
      </w:pPr>
      <w:r>
        <w:t>Court Services Victoria</w:t>
      </w:r>
      <w:r w:rsidR="004B6BAC" w:rsidRPr="007A0D86">
        <w:t xml:space="preserve"> commenced two projects prior to 15 August 2018 for which a </w:t>
      </w:r>
      <w:r w:rsidR="004E222A">
        <w:t>Victorian Industry Participation Policy</w:t>
      </w:r>
      <w:r w:rsidR="004B6BAC" w:rsidRPr="007A0D86">
        <w:t xml:space="preserve"> Plan or LIDP was not required, as the procurement activity was local by nature or had no contestable items.</w:t>
      </w:r>
    </w:p>
    <w:p w14:paraId="1BBFDB78" w14:textId="77777777" w:rsidR="004B6BAC" w:rsidRPr="000C4EFC" w:rsidRDefault="004B6BAC" w:rsidP="004B6BAC">
      <w:pPr>
        <w:pStyle w:val="Heading3"/>
      </w:pPr>
      <w:bookmarkStart w:id="126" w:name="_Toc22665134"/>
      <w:r w:rsidRPr="000C4EFC">
        <w:t>Reporting Requirements – Grants</w:t>
      </w:r>
      <w:bookmarkEnd w:id="126"/>
    </w:p>
    <w:p w14:paraId="2A535C6B" w14:textId="77777777" w:rsidR="004B6BAC" w:rsidRPr="007A0D86" w:rsidRDefault="004B6BAC" w:rsidP="004B6BAC">
      <w:pPr>
        <w:pStyle w:val="BodyText"/>
      </w:pPr>
      <w:r w:rsidRPr="007A0D86">
        <w:t>There have been no grants during 2018-19 which entailed a conversation with the Industry Capability Network (Victoria) Ltd.</w:t>
      </w:r>
    </w:p>
    <w:p w14:paraId="5B0D35D5" w14:textId="0D3B8127" w:rsidR="004B6BAC" w:rsidRPr="007A0D86" w:rsidRDefault="00C21B98" w:rsidP="004B6BAC">
      <w:pPr>
        <w:pStyle w:val="Heading2"/>
      </w:pPr>
      <w:bookmarkStart w:id="127" w:name="_Ref22640201"/>
      <w:bookmarkStart w:id="128" w:name="_Ref22643656"/>
      <w:bookmarkStart w:id="129" w:name="_Toc22665135"/>
      <w:r>
        <w:t>Compliance w</w:t>
      </w:r>
      <w:r w:rsidR="004B6BAC" w:rsidRPr="007A0D86">
        <w:t>ith Building Act 1993</w:t>
      </w:r>
      <w:bookmarkEnd w:id="127"/>
      <w:bookmarkEnd w:id="128"/>
      <w:bookmarkEnd w:id="129"/>
    </w:p>
    <w:p w14:paraId="24D718BA" w14:textId="70C47CDD" w:rsidR="004B6BAC" w:rsidRPr="007A0D86" w:rsidRDefault="00E57EEE" w:rsidP="004B6BAC">
      <w:pPr>
        <w:pStyle w:val="BodyText"/>
      </w:pPr>
      <w:r>
        <w:t>Court Services Victoria</w:t>
      </w:r>
      <w:r w:rsidR="004B6BAC" w:rsidRPr="007A0D86">
        <w:t xml:space="preserve"> complies with the building and maintenance provisions of the </w:t>
      </w:r>
      <w:r w:rsidR="004B6BAC" w:rsidRPr="00C21B98">
        <w:rPr>
          <w:rStyle w:val="Italics"/>
        </w:rPr>
        <w:t>Building Act 1993</w:t>
      </w:r>
      <w:r w:rsidR="004B6BAC" w:rsidRPr="007A0D86">
        <w:t>, the Building Regulations 2018 and relevant provisions of the National Construction Code.</w:t>
      </w:r>
    </w:p>
    <w:p w14:paraId="6ADC6412" w14:textId="71B868A2" w:rsidR="004B6BAC" w:rsidRPr="007A0D86" w:rsidRDefault="00E57EEE" w:rsidP="004B6BAC">
      <w:pPr>
        <w:pStyle w:val="BodyText"/>
      </w:pPr>
      <w:r>
        <w:t>Court Services Victoria</w:t>
      </w:r>
      <w:r w:rsidR="004B6BAC" w:rsidRPr="007A0D86">
        <w:t xml:space="preserve"> applies the guidance to the Asset Management Accountability Framework in so far as it relates to the compliance with building regulations, the safety and fitness to occupy facilities, and application to new building and construction works.</w:t>
      </w:r>
    </w:p>
    <w:p w14:paraId="23F7F1D7" w14:textId="57FC0E31" w:rsidR="004B6BAC" w:rsidRPr="007A0D86" w:rsidRDefault="004B6BAC" w:rsidP="004B6BAC">
      <w:pPr>
        <w:pStyle w:val="Heading3"/>
      </w:pPr>
      <w:bookmarkStart w:id="130" w:name="_Toc22665136"/>
      <w:r w:rsidRPr="007A0D86">
        <w:t xml:space="preserve">Scope </w:t>
      </w:r>
      <w:r w:rsidR="008C0C18">
        <w:t>of</w:t>
      </w:r>
      <w:r w:rsidRPr="007A0D86">
        <w:t xml:space="preserve"> Properties</w:t>
      </w:r>
      <w:bookmarkEnd w:id="130"/>
    </w:p>
    <w:p w14:paraId="7A057CC6" w14:textId="4585ED7A" w:rsidR="004B6BAC" w:rsidRPr="007A0D86" w:rsidRDefault="00E57EEE" w:rsidP="004B6BAC">
      <w:pPr>
        <w:pStyle w:val="BodyText"/>
      </w:pPr>
      <w:r>
        <w:t>Court Services Victoria</w:t>
      </w:r>
      <w:r w:rsidR="004B6BAC" w:rsidRPr="007A0D86">
        <w:t xml:space="preserve"> manages a diverse asset base of 51 owned facilities that range from major purpose-built court buildings concentrated in the CBD and metropolitan Melbourne, to single room court facilities dispersed throughout regional Victoria. In some cases, </w:t>
      </w:r>
      <w:r>
        <w:t>Court Services Victoria</w:t>
      </w:r>
      <w:r w:rsidR="004B6BAC" w:rsidRPr="007A0D86">
        <w:t xml:space="preserve"> manages and maintains facilities where there is a co-shared arrangement with the Department of Justice and Community Safety.</w:t>
      </w:r>
    </w:p>
    <w:p w14:paraId="3F90B68F" w14:textId="6259E409" w:rsidR="004B6BAC" w:rsidRPr="007A0D86" w:rsidRDefault="004B6BAC" w:rsidP="004B6BAC">
      <w:pPr>
        <w:pStyle w:val="Heading3"/>
      </w:pPr>
      <w:bookmarkStart w:id="131" w:name="_Toc22665137"/>
      <w:r w:rsidRPr="007A0D86">
        <w:t xml:space="preserve">New </w:t>
      </w:r>
      <w:r w:rsidR="005F68BF">
        <w:t>and</w:t>
      </w:r>
      <w:r w:rsidRPr="007A0D86">
        <w:t xml:space="preserve"> Existing Building Standards</w:t>
      </w:r>
      <w:bookmarkEnd w:id="131"/>
    </w:p>
    <w:p w14:paraId="2DB864E4" w14:textId="5B60BEA7" w:rsidR="004B6BAC" w:rsidRPr="007A0D86" w:rsidRDefault="004B6BAC" w:rsidP="004B6BAC">
      <w:pPr>
        <w:pStyle w:val="BodyText"/>
      </w:pPr>
      <w:r w:rsidRPr="007A0D86">
        <w:t xml:space="preserve">During 2018-19, </w:t>
      </w:r>
      <w:r w:rsidR="00E57EEE">
        <w:t>Court Services Victoria</w:t>
      </w:r>
      <w:r w:rsidRPr="007A0D86">
        <w:t xml:space="preserve"> conducted 117 major works projects (valued over $50,000) in court locations across Victoria.</w:t>
      </w:r>
    </w:p>
    <w:p w14:paraId="0359B993" w14:textId="77777777" w:rsidR="00E952AB" w:rsidRDefault="004B6BAC" w:rsidP="004B6BAC">
      <w:pPr>
        <w:pStyle w:val="BodyText"/>
      </w:pPr>
      <w:r w:rsidRPr="007A0D86">
        <w:t>All new work, and redevelopment of existing properties, is carried out to conform to current Building Regulations and the provisions of the Building Act.</w:t>
      </w:r>
    </w:p>
    <w:p w14:paraId="172BA3CA" w14:textId="2430EB16" w:rsidR="004B6BAC" w:rsidRPr="007A0D86" w:rsidRDefault="00E952AB" w:rsidP="004B6BAC">
      <w:pPr>
        <w:pStyle w:val="BodyText"/>
      </w:pPr>
      <w:r>
        <w:t>The</w:t>
      </w:r>
      <w:r w:rsidR="004B6BAC" w:rsidRPr="007A0D86">
        <w:t xml:space="preserve"> municipal Building Surveyor or the relevant building surveyor issues either a Certificate of Final Inspection for upgrades or alterations to an existing building for which an Occupancy Permit has already been issued or deemed to be issued, or an Occupancy Permit for all new facilities and change of use and/or classification.</w:t>
      </w:r>
    </w:p>
    <w:p w14:paraId="0037461E" w14:textId="0920A411" w:rsidR="004B6BAC" w:rsidRPr="007A0D86" w:rsidRDefault="004B6BAC" w:rsidP="004B6BAC">
      <w:pPr>
        <w:pStyle w:val="Heading3"/>
      </w:pPr>
      <w:bookmarkStart w:id="132" w:name="_Toc22665138"/>
      <w:r w:rsidRPr="007A0D86">
        <w:lastRenderedPageBreak/>
        <w:t xml:space="preserve">Maintenance </w:t>
      </w:r>
      <w:r w:rsidR="008C0C18">
        <w:t>of</w:t>
      </w:r>
      <w:r w:rsidRPr="007A0D86">
        <w:t xml:space="preserve"> </w:t>
      </w:r>
      <w:r w:rsidR="00E57EEE">
        <w:t>Court Services Victoria</w:t>
      </w:r>
      <w:r w:rsidRPr="007A0D86">
        <w:t>- Owned Facilities</w:t>
      </w:r>
      <w:bookmarkEnd w:id="132"/>
    </w:p>
    <w:p w14:paraId="6389962F" w14:textId="10D9A3B1" w:rsidR="004B6BAC" w:rsidRPr="007A0D86" w:rsidRDefault="00E57EEE" w:rsidP="004B6BAC">
      <w:pPr>
        <w:pStyle w:val="BodyText"/>
      </w:pPr>
      <w:r>
        <w:t>Court Services Victoria</w:t>
      </w:r>
      <w:r w:rsidR="004B6BAC" w:rsidRPr="007A0D86">
        <w:t xml:space="preserve">-owned buildings satisfy the maintenance provisions of building regulations through management by internal resources and external contractors. </w:t>
      </w:r>
      <w:r>
        <w:t>Court Services Victoria</w:t>
      </w:r>
      <w:r w:rsidR="004B6BAC" w:rsidRPr="007A0D86">
        <w:t xml:space="preserve"> administers the issues on which maintenance standards rely, such as competencies of personnel, monitoring, reporting and auditing of servicing and maintenance systems.</w:t>
      </w:r>
    </w:p>
    <w:p w14:paraId="30536623" w14:textId="4F719B77" w:rsidR="004B6BAC" w:rsidRPr="007A0D86" w:rsidRDefault="00E57EEE" w:rsidP="004B6BAC">
      <w:pPr>
        <w:pStyle w:val="BodyText"/>
      </w:pPr>
      <w:r>
        <w:t>Court Services Victoria</w:t>
      </w:r>
      <w:r w:rsidR="004B6BAC" w:rsidRPr="007A0D86">
        <w:t xml:space="preserve"> receives maintenance statements from contractors and ensures evidence-based asset compliance is achieved by auditing all maintenance logbooks, records and databases and providing the annual Essential Safety Measures Report for each facility.</w:t>
      </w:r>
    </w:p>
    <w:p w14:paraId="2D9E8888" w14:textId="77777777" w:rsidR="00E952AB" w:rsidRDefault="004B6BAC" w:rsidP="004B6BAC">
      <w:pPr>
        <w:pStyle w:val="BodyText"/>
      </w:pPr>
      <w:r w:rsidRPr="007A0D86">
        <w:t>In 2018-19, any identified and prioritised non- compliances were scheduled to be undertaken as part of the upgrade works across all facilities.</w:t>
      </w:r>
    </w:p>
    <w:p w14:paraId="3DE5A912" w14:textId="35E8A605" w:rsidR="004B6BAC" w:rsidRPr="007A0D86" w:rsidRDefault="00E952AB" w:rsidP="004B6BAC">
      <w:pPr>
        <w:pStyle w:val="BodyText"/>
      </w:pPr>
      <w:r>
        <w:t>The</w:t>
      </w:r>
      <w:r w:rsidR="004B6BAC" w:rsidRPr="007A0D86">
        <w:t xml:space="preserve"> Victorian Government Shared Services Provider manages maintenance for leased facilities, excluding the County Court which is managed through a public-private partnership.</w:t>
      </w:r>
    </w:p>
    <w:p w14:paraId="2E93DDE6" w14:textId="77777777" w:rsidR="004B6BAC" w:rsidRPr="007A0D86" w:rsidRDefault="004B6BAC" w:rsidP="004B6BAC">
      <w:pPr>
        <w:pStyle w:val="BodyText"/>
      </w:pPr>
      <w:r w:rsidRPr="007A0D86">
        <w:t>Occupational health and safety, functionality for service delivery and upkeep of plant and equipment are key priorities for the allocation of funding for maintenance.</w:t>
      </w:r>
    </w:p>
    <w:p w14:paraId="79B48988" w14:textId="77777777" w:rsidR="004B6BAC" w:rsidRPr="007A0D86" w:rsidRDefault="004B6BAC" w:rsidP="004B6BAC">
      <w:pPr>
        <w:pStyle w:val="BodyText"/>
      </w:pPr>
      <w:r w:rsidRPr="007A0D86">
        <w:t>All legislative requirements for asbestos inspections and monitoring have been met and coordinated to the satisfaction of the Victorian Asbestos Eradication Agency.</w:t>
      </w:r>
    </w:p>
    <w:p w14:paraId="1E0D2377" w14:textId="77777777" w:rsidR="004B6BAC" w:rsidRPr="007A0D86" w:rsidRDefault="004B6BAC" w:rsidP="004B6BAC">
      <w:pPr>
        <w:pStyle w:val="BodyText"/>
      </w:pPr>
      <w:r w:rsidRPr="007A0D86">
        <w:t>Legionella risks are managed by ensuring compliance with Legionella-related Acts and Regulations.</w:t>
      </w:r>
    </w:p>
    <w:p w14:paraId="791645D9" w14:textId="6912BBB9" w:rsidR="004B6BAC" w:rsidRPr="007A0D86" w:rsidRDefault="004B6BAC" w:rsidP="004B6BAC">
      <w:pPr>
        <w:pStyle w:val="BodyText"/>
      </w:pPr>
      <w:r w:rsidRPr="007A0D86">
        <w:t xml:space="preserve">To date there are no emergency orders or building orders issued in relation to </w:t>
      </w:r>
      <w:r w:rsidR="00E57EEE">
        <w:t>Court Services Victoria</w:t>
      </w:r>
      <w:r w:rsidRPr="007A0D86">
        <w:t xml:space="preserve"> owned facilities.</w:t>
      </w:r>
    </w:p>
    <w:p w14:paraId="668289D2" w14:textId="77777777" w:rsidR="004B6BAC" w:rsidRPr="007A0D86" w:rsidRDefault="004B6BAC" w:rsidP="004B6BAC">
      <w:pPr>
        <w:pStyle w:val="Heading2"/>
      </w:pPr>
      <w:bookmarkStart w:id="133" w:name="_Ref22640306"/>
      <w:bookmarkStart w:id="134" w:name="_Toc22665139"/>
      <w:r w:rsidRPr="007A0D86">
        <w:t>Government Advertising Expenditure</w:t>
      </w:r>
      <w:bookmarkEnd w:id="133"/>
      <w:bookmarkEnd w:id="134"/>
    </w:p>
    <w:p w14:paraId="38EE1E06" w14:textId="5CE258A9" w:rsidR="004B6BAC" w:rsidRPr="007A0D86" w:rsidRDefault="00E57EEE" w:rsidP="004B6BAC">
      <w:pPr>
        <w:pStyle w:val="BodyText"/>
      </w:pPr>
      <w:r>
        <w:t>Court Services Victoria</w:t>
      </w:r>
      <w:r w:rsidR="004B6BAC" w:rsidRPr="007A0D86">
        <w:t xml:space="preserve"> did not conduct any advertising campaign in the financial year 2018-19.</w:t>
      </w:r>
    </w:p>
    <w:p w14:paraId="220292C4" w14:textId="418ABE59" w:rsidR="004B6BAC" w:rsidRPr="007A0D86" w:rsidRDefault="00C21B98" w:rsidP="004B6BAC">
      <w:pPr>
        <w:pStyle w:val="Heading2"/>
      </w:pPr>
      <w:bookmarkStart w:id="135" w:name="_Toc22665140"/>
      <w:r>
        <w:t>Compliance w</w:t>
      </w:r>
      <w:r w:rsidR="004B6BAC" w:rsidRPr="007A0D86">
        <w:t xml:space="preserve">ith </w:t>
      </w:r>
      <w:r w:rsidR="00E952AB">
        <w:t>the</w:t>
      </w:r>
      <w:r w:rsidR="004B6BAC" w:rsidRPr="007A0D86">
        <w:t xml:space="preserve"> DataVic Access Policy</w:t>
      </w:r>
      <w:bookmarkEnd w:id="135"/>
    </w:p>
    <w:p w14:paraId="57C520B9" w14:textId="77777777" w:rsidR="004B6BAC" w:rsidRPr="007A0D86" w:rsidRDefault="004B6BAC" w:rsidP="004B6BAC">
      <w:pPr>
        <w:pStyle w:val="BodyText"/>
      </w:pPr>
      <w:r w:rsidRPr="007A0D86">
        <w:t>Consistent with the DataVic Access Policy issued by the Victorian Government in 2012, the information included in this Annual Report will be available on our website in machine-readable format.</w:t>
      </w:r>
    </w:p>
    <w:p w14:paraId="408549E6" w14:textId="2F6DCF69" w:rsidR="004B6BAC" w:rsidRPr="007A0D86" w:rsidRDefault="004B6BAC" w:rsidP="004B6BAC">
      <w:pPr>
        <w:pStyle w:val="Heading2"/>
      </w:pPr>
      <w:bookmarkStart w:id="136" w:name="_Ref22640239"/>
      <w:bookmarkStart w:id="137" w:name="_Toc22665141"/>
      <w:r w:rsidRPr="007A0D86">
        <w:t xml:space="preserve">Statement </w:t>
      </w:r>
      <w:r w:rsidR="008C0C18">
        <w:t>of</w:t>
      </w:r>
      <w:r w:rsidRPr="007A0D86">
        <w:t xml:space="preserve"> Competitive Neutrality Policy</w:t>
      </w:r>
      <w:bookmarkEnd w:id="136"/>
      <w:bookmarkEnd w:id="137"/>
    </w:p>
    <w:p w14:paraId="5470DD96" w14:textId="77777777" w:rsidR="004B6BAC" w:rsidRPr="007A0D86" w:rsidRDefault="004B6BAC" w:rsidP="004B6BAC">
      <w:pPr>
        <w:pStyle w:val="BodyText"/>
      </w:pPr>
      <w:r w:rsidRPr="007A0D86">
        <w:t>Competitive neutrality requires government businesses to ensure where services compete, or potentially compete with the private sector, any advantage arising solely from their government ownership be removed if it is not in the public interest. Government businesses are required to cost and price these services as if they were privately owned. Competitive neutrality policy supports fair competition between public and private businesses and provides government businesses with a tool to enhance decisions on resource allocation.</w:t>
      </w:r>
    </w:p>
    <w:p w14:paraId="08F1A5F4" w14:textId="5556A930" w:rsidR="004B6BAC" w:rsidRPr="007A0D86" w:rsidRDefault="00E57EEE" w:rsidP="004B6BAC">
      <w:pPr>
        <w:pStyle w:val="BodyText"/>
      </w:pPr>
      <w:r>
        <w:t>Court Services Victoria</w:t>
      </w:r>
      <w:r w:rsidR="004B6BAC" w:rsidRPr="007A0D86">
        <w:t xml:space="preserve"> is working towards developing a documented approach to competitive neutrality in accordance with Victoria’s Competitive Neutrality Policy.</w:t>
      </w:r>
    </w:p>
    <w:p w14:paraId="61308A4B" w14:textId="7C5F2DFD" w:rsidR="00E952AB" w:rsidRDefault="00C21B98" w:rsidP="004B6BAC">
      <w:pPr>
        <w:pStyle w:val="Heading2"/>
      </w:pPr>
      <w:bookmarkStart w:id="138" w:name="_Ref22640251"/>
      <w:bookmarkStart w:id="139" w:name="_Ref22643665"/>
      <w:bookmarkStart w:id="140" w:name="_Toc22665142"/>
      <w:r>
        <w:t>Compliance w</w:t>
      </w:r>
      <w:r w:rsidR="004B6BAC" w:rsidRPr="007A0D86">
        <w:t xml:space="preserve">ith </w:t>
      </w:r>
      <w:r w:rsidR="00E952AB">
        <w:t>the</w:t>
      </w:r>
      <w:r w:rsidR="004B6BAC" w:rsidRPr="007A0D86">
        <w:t xml:space="preserve"> Protected Disclosure Act 2012</w:t>
      </w:r>
      <w:bookmarkEnd w:id="138"/>
      <w:bookmarkEnd w:id="139"/>
      <w:bookmarkEnd w:id="140"/>
    </w:p>
    <w:p w14:paraId="51BD670A" w14:textId="0AB2679B" w:rsidR="004B6BAC" w:rsidRPr="007A0D86" w:rsidRDefault="00E952AB" w:rsidP="004B6BAC">
      <w:pPr>
        <w:pStyle w:val="BodyText"/>
      </w:pPr>
      <w:r>
        <w:t>The</w:t>
      </w:r>
      <w:r w:rsidR="004B6BAC" w:rsidRPr="007A0D86">
        <w:rPr>
          <w:i/>
        </w:rPr>
        <w:t xml:space="preserve"> </w:t>
      </w:r>
      <w:r w:rsidR="004B6BAC" w:rsidRPr="00C21B98">
        <w:rPr>
          <w:rStyle w:val="Italics"/>
        </w:rPr>
        <w:t>Protected Disclosure Act 2012</w:t>
      </w:r>
      <w:r w:rsidR="004B6BAC" w:rsidRPr="007A0D86">
        <w:t xml:space="preserve"> encourages and assists people in making disclosures of improper conduct by public officers and public bodies. </w:t>
      </w:r>
      <w:r w:rsidR="00C21B98">
        <w:t>T</w:t>
      </w:r>
      <w:r>
        <w:t>he</w:t>
      </w:r>
      <w:r w:rsidR="004B6BAC" w:rsidRPr="007A0D86">
        <w:t xml:space="preserve"> Protected Disclosure Act provides </w:t>
      </w:r>
      <w:r w:rsidR="004B6BAC" w:rsidRPr="007A0D86">
        <w:lastRenderedPageBreak/>
        <w:t>certain protection to people who make disclosures in accordance with the Protected Disclosure Act and establishes a system for the matters disclosed to be investigated, and rectifying action to be taken.</w:t>
      </w:r>
    </w:p>
    <w:p w14:paraId="6A26BD94" w14:textId="23D3E8DC" w:rsidR="004B6BAC" w:rsidRPr="007A0D86" w:rsidRDefault="00E57EEE" w:rsidP="004B6BAC">
      <w:pPr>
        <w:pStyle w:val="BodyText"/>
      </w:pPr>
      <w:r>
        <w:t>Court Services Victoria</w:t>
      </w:r>
      <w:r w:rsidR="004B6BAC" w:rsidRPr="007A0D86">
        <w:t xml:space="preserve"> does not tolerate improper conduct by employees, nor reprisals against those who come forward to disclose such conduct. </w:t>
      </w:r>
      <w:r>
        <w:t>Court Services Victoria</w:t>
      </w:r>
      <w:r w:rsidR="004B6BAC" w:rsidRPr="007A0D86">
        <w:t xml:space="preserve"> is committed to ensuring transparency and accountability in administrative and management practices and supports the making of disclosures that reveal corrupt conduct, conduct involving a substantial mismanagement of public resources, or conduct involving a substantial risk to public health and safety, or the environment.</w:t>
      </w:r>
    </w:p>
    <w:p w14:paraId="6B43B386" w14:textId="1F49DF72" w:rsidR="004B6BAC" w:rsidRPr="007A0D86" w:rsidRDefault="00E57EEE" w:rsidP="004B6BAC">
      <w:pPr>
        <w:pStyle w:val="BodyText"/>
      </w:pPr>
      <w:r>
        <w:t>Court Services Victoria</w:t>
      </w:r>
      <w:r w:rsidR="004B6BAC" w:rsidRPr="007A0D86">
        <w:t xml:space="preserve"> will take all reasonable steps to protect people who make such disclosures from any detrimental action in reprisal for making the disclosure. </w:t>
      </w:r>
      <w:r>
        <w:t>Court Services Victoria</w:t>
      </w:r>
      <w:r w:rsidR="004B6BAC" w:rsidRPr="007A0D86">
        <w:t xml:space="preserve"> will also afford natural justice to the person who is the subject of the disclosure to the extent it is legally possible.</w:t>
      </w:r>
    </w:p>
    <w:p w14:paraId="1F4B16F0" w14:textId="77777777" w:rsidR="004B6BAC" w:rsidRPr="007A0D86" w:rsidRDefault="004B6BAC" w:rsidP="004B6BAC">
      <w:pPr>
        <w:pStyle w:val="Heading3"/>
      </w:pPr>
      <w:bookmarkStart w:id="141" w:name="_Toc22665143"/>
      <w:r w:rsidRPr="007A0D86">
        <w:t>Reporting Procedures</w:t>
      </w:r>
      <w:bookmarkEnd w:id="141"/>
    </w:p>
    <w:p w14:paraId="083705DF" w14:textId="5E36A5C6" w:rsidR="00E952AB" w:rsidRDefault="004B6BAC" w:rsidP="004B6BAC">
      <w:pPr>
        <w:pStyle w:val="BodyText"/>
      </w:pPr>
      <w:r w:rsidRPr="007A0D86">
        <w:t xml:space="preserve">Disclosure of improper conduct or detrimental action by </w:t>
      </w:r>
      <w:r w:rsidR="00E57EEE">
        <w:t>Court Services Victoria</w:t>
      </w:r>
      <w:r w:rsidRPr="007A0D86">
        <w:t>, or any of its employees or officers, may be made to:</w:t>
      </w:r>
    </w:p>
    <w:p w14:paraId="484D1386" w14:textId="41E8EF1D" w:rsidR="004B6BAC" w:rsidRPr="007A0D86" w:rsidRDefault="00E952AB" w:rsidP="004B6BAC">
      <w:pPr>
        <w:pStyle w:val="NoSpacing"/>
      </w:pPr>
      <w:r>
        <w:t>The</w:t>
      </w:r>
      <w:r w:rsidR="004B6BAC" w:rsidRPr="007A0D86">
        <w:t xml:space="preserve"> Independent Broad-based</w:t>
      </w:r>
      <w:r w:rsidR="00943ABE">
        <w:t xml:space="preserve"> </w:t>
      </w:r>
      <w:r w:rsidR="004B6BAC" w:rsidRPr="007A0D86">
        <w:t>Anti-Corruption Commission (IBAC)</w:t>
      </w:r>
    </w:p>
    <w:p w14:paraId="4FF2CA0E" w14:textId="77777777" w:rsidR="004B6BAC" w:rsidRPr="007A0D86" w:rsidRDefault="004B6BAC" w:rsidP="004B6BAC">
      <w:pPr>
        <w:pStyle w:val="NoSpacing"/>
      </w:pPr>
      <w:r w:rsidRPr="007A0D86">
        <w:t>Level 1, North Tower, 459 Collins Street,</w:t>
      </w:r>
    </w:p>
    <w:p w14:paraId="303E54C7" w14:textId="77777777" w:rsidR="004B6BAC" w:rsidRPr="007A0D86" w:rsidRDefault="004B6BAC" w:rsidP="004B6BAC">
      <w:pPr>
        <w:pStyle w:val="NoSpacing"/>
      </w:pPr>
      <w:r w:rsidRPr="007A0D86">
        <w:t>Melbourne Vic 3000</w:t>
      </w:r>
    </w:p>
    <w:p w14:paraId="62471A07" w14:textId="77777777" w:rsidR="004B6BAC" w:rsidRPr="007A0D86" w:rsidRDefault="004B6BAC" w:rsidP="004B6BAC">
      <w:pPr>
        <w:pStyle w:val="NoSpacing"/>
      </w:pPr>
      <w:r w:rsidRPr="007A0D86">
        <w:t xml:space="preserve">Telephone: 1300 735 135 </w:t>
      </w:r>
    </w:p>
    <w:p w14:paraId="5CBE602C" w14:textId="449A3E11" w:rsidR="004B6BAC" w:rsidRPr="007A0D86" w:rsidRDefault="004E222A" w:rsidP="004B6BAC">
      <w:pPr>
        <w:pStyle w:val="NoSpacing"/>
      </w:pPr>
      <w:hyperlink r:id="rId32" w:tooltip="The Independent Broad-based Anti‑Corruption Commission website" w:history="1">
        <w:r w:rsidR="004B6BAC" w:rsidRPr="00943ABE">
          <w:rPr>
            <w:rStyle w:val="Hyperlink"/>
          </w:rPr>
          <w:t>IBAC Website</w:t>
        </w:r>
      </w:hyperlink>
      <w:r w:rsidR="00943ABE">
        <w:rPr>
          <w:rStyle w:val="FootnoteReference"/>
        </w:rPr>
        <w:footnoteReference w:id="4"/>
      </w:r>
    </w:p>
    <w:p w14:paraId="0E7C6BD4" w14:textId="77777777" w:rsidR="004B6BAC" w:rsidRPr="007A0D86" w:rsidRDefault="004B6BAC" w:rsidP="004B6BAC">
      <w:pPr>
        <w:pStyle w:val="Heading3"/>
      </w:pPr>
      <w:bookmarkStart w:id="142" w:name="_Toc22665144"/>
      <w:r w:rsidRPr="007A0D86">
        <w:t>Further Information</w:t>
      </w:r>
      <w:bookmarkEnd w:id="142"/>
      <w:r w:rsidRPr="007A0D86">
        <w:t xml:space="preserve"> </w:t>
      </w:r>
    </w:p>
    <w:p w14:paraId="56415072" w14:textId="6C4BDAC7" w:rsidR="004B6BAC" w:rsidRPr="007A0D86" w:rsidRDefault="004B6BAC" w:rsidP="004B6BAC">
      <w:pPr>
        <w:pStyle w:val="BodyText"/>
      </w:pPr>
      <w:r w:rsidRPr="007A0D86">
        <w:t xml:space="preserve">Further Information about what constitutes corrupt and specified conduct, how to make a disclosure, what happens when a disclosure is made, the protections and support available to disclosers, and the support available to a </w:t>
      </w:r>
      <w:r w:rsidR="00E57EEE">
        <w:t>Court Services Victoria</w:t>
      </w:r>
      <w:r w:rsidRPr="007A0D86">
        <w:t xml:space="preserve"> employee who is being investigated can be found in the Making and Handling Protected Disclosures Procedures. To request a copy of the Making and Handling Protected Disclosures Procedures, please contact </w:t>
      </w:r>
      <w:hyperlink r:id="rId33">
        <w:r w:rsidRPr="007A0D86">
          <w:rPr>
            <w:rStyle w:val="Hyperlink"/>
          </w:rPr>
          <w:t>feedback@courts.vic.gov.au</w:t>
        </w:r>
      </w:hyperlink>
    </w:p>
    <w:p w14:paraId="22B81A9B" w14:textId="41F403A6" w:rsidR="004B6BAC" w:rsidRPr="007A0D86" w:rsidRDefault="00C21B98" w:rsidP="004B6BAC">
      <w:pPr>
        <w:pStyle w:val="Heading2"/>
      </w:pPr>
      <w:bookmarkStart w:id="143" w:name="_Ref22640259"/>
      <w:bookmarkStart w:id="144" w:name="_Ref22643672"/>
      <w:bookmarkStart w:id="145" w:name="_Toc22665145"/>
      <w:r>
        <w:t>Compliance w</w:t>
      </w:r>
      <w:r w:rsidR="004B6BAC" w:rsidRPr="007A0D86">
        <w:t xml:space="preserve">ith </w:t>
      </w:r>
      <w:r w:rsidR="00E952AB">
        <w:t>the</w:t>
      </w:r>
      <w:r w:rsidR="004B6BAC" w:rsidRPr="007A0D86">
        <w:t xml:space="preserve"> Carers Recognition Act 2012</w:t>
      </w:r>
      <w:bookmarkEnd w:id="143"/>
      <w:bookmarkEnd w:id="144"/>
      <w:bookmarkEnd w:id="145"/>
    </w:p>
    <w:p w14:paraId="0BE16316" w14:textId="3E8F6F83" w:rsidR="004B6BAC" w:rsidRPr="007A0D86" w:rsidRDefault="00E57EEE" w:rsidP="004B6BAC">
      <w:pPr>
        <w:pStyle w:val="BodyText"/>
      </w:pPr>
      <w:r>
        <w:t>Court Services Victoria</w:t>
      </w:r>
      <w:r w:rsidR="004B6BAC" w:rsidRPr="007A0D86">
        <w:t xml:space="preserve"> complies with its obligations under the Carers Recognition Act 2012 by ensuring all new employees are aware of their rights under the legislation and ensuring that existing employees, who have carer responsibilities, are supported to balance work responsibilities and caring commitments in accordance with the Victorian Public Service Enterprise Agreement 2016.</w:t>
      </w:r>
    </w:p>
    <w:p w14:paraId="60A2EE00" w14:textId="1CABE469" w:rsidR="004B6BAC" w:rsidRPr="007A0D86" w:rsidRDefault="00E57EEE" w:rsidP="004B6BAC">
      <w:pPr>
        <w:pStyle w:val="BodyText"/>
      </w:pPr>
      <w:r>
        <w:t>Court Services Victoria</w:t>
      </w:r>
      <w:r w:rsidR="004B6BAC" w:rsidRPr="007A0D86">
        <w:t xml:space="preserve"> also has people management policies that support the guiding principles of the Carers Recognition Act, including those listed below.</w:t>
      </w:r>
    </w:p>
    <w:p w14:paraId="659159E1" w14:textId="77777777" w:rsidR="004B6BAC" w:rsidRPr="007A0D86" w:rsidRDefault="004B6BAC" w:rsidP="004B6BAC">
      <w:pPr>
        <w:pStyle w:val="ListBullet"/>
      </w:pPr>
      <w:r w:rsidRPr="007A0D86">
        <w:t>Employee Assistance Program</w:t>
      </w:r>
    </w:p>
    <w:p w14:paraId="1431EB73" w14:textId="77777777" w:rsidR="004B6BAC" w:rsidRPr="007A0D86" w:rsidRDefault="004B6BAC" w:rsidP="004B6BAC">
      <w:pPr>
        <w:pStyle w:val="ListBullet"/>
      </w:pPr>
      <w:r w:rsidRPr="007A0D86">
        <w:t>Personal/Carer’s Leave Policy</w:t>
      </w:r>
    </w:p>
    <w:p w14:paraId="5A226508" w14:textId="77777777" w:rsidR="004B6BAC" w:rsidRPr="007A0D86" w:rsidRDefault="004B6BAC" w:rsidP="004B6BAC">
      <w:pPr>
        <w:pStyle w:val="ListBullet"/>
      </w:pPr>
      <w:r w:rsidRPr="007A0D86">
        <w:t>Flexible Working Arrangements Policy</w:t>
      </w:r>
    </w:p>
    <w:p w14:paraId="748ABDF8" w14:textId="77777777" w:rsidR="004B6BAC" w:rsidRPr="007A0D86" w:rsidRDefault="004B6BAC" w:rsidP="004B6BAC">
      <w:pPr>
        <w:pStyle w:val="ListBullet"/>
      </w:pPr>
      <w:r w:rsidRPr="007A0D86">
        <w:lastRenderedPageBreak/>
        <w:t>Respect in the Workplace Policy</w:t>
      </w:r>
    </w:p>
    <w:p w14:paraId="09A6B9AD" w14:textId="77777777" w:rsidR="004B6BAC" w:rsidRPr="007A0D86" w:rsidRDefault="004B6BAC" w:rsidP="004B6BAC">
      <w:pPr>
        <w:pStyle w:val="ListBullet"/>
      </w:pPr>
      <w:r w:rsidRPr="007A0D86">
        <w:t>Hours of Work Policy</w:t>
      </w:r>
    </w:p>
    <w:p w14:paraId="5C2DC896" w14:textId="77777777" w:rsidR="004B6BAC" w:rsidRPr="007A0D86" w:rsidRDefault="004B6BAC" w:rsidP="004B6BAC">
      <w:pPr>
        <w:pStyle w:val="ListBullet"/>
      </w:pPr>
      <w:r w:rsidRPr="007A0D86">
        <w:t>Purchased Leave Policy.</w:t>
      </w:r>
    </w:p>
    <w:p w14:paraId="6374F8CF" w14:textId="77777777" w:rsidR="004B6BAC" w:rsidRPr="007A0D86" w:rsidRDefault="004B6BAC" w:rsidP="004B6BAC">
      <w:pPr>
        <w:pStyle w:val="Heading2"/>
      </w:pPr>
      <w:bookmarkStart w:id="146" w:name="_Toc22665146"/>
      <w:r w:rsidRPr="007A0D86">
        <w:t>Consultancy Expenditure</w:t>
      </w:r>
      <w:bookmarkEnd w:id="146"/>
    </w:p>
    <w:p w14:paraId="197A00A2" w14:textId="14D944A5" w:rsidR="004B6BAC" w:rsidRPr="007A0D86" w:rsidRDefault="004B6BAC" w:rsidP="004B6BAC">
      <w:pPr>
        <w:pStyle w:val="Heading3"/>
      </w:pPr>
      <w:bookmarkStart w:id="147" w:name="_Ref22640275"/>
      <w:bookmarkStart w:id="148" w:name="_Toc22665147"/>
      <w:r w:rsidRPr="007A0D86">
        <w:t xml:space="preserve">Details </w:t>
      </w:r>
      <w:r w:rsidR="008C0C18">
        <w:t>of</w:t>
      </w:r>
      <w:r w:rsidR="00C21B98">
        <w:t xml:space="preserve"> Consultancies Valued at $10,000 o</w:t>
      </w:r>
      <w:r w:rsidRPr="007A0D86">
        <w:t>r Greater</w:t>
      </w:r>
      <w:bookmarkEnd w:id="147"/>
      <w:bookmarkEnd w:id="148"/>
    </w:p>
    <w:p w14:paraId="7876FBBF" w14:textId="05592204" w:rsidR="004B6BAC" w:rsidRPr="007A0D86" w:rsidRDefault="004B6BAC" w:rsidP="004B6BAC">
      <w:pPr>
        <w:pStyle w:val="BodyText"/>
      </w:pPr>
      <w:r w:rsidRPr="007A0D86">
        <w:t xml:space="preserve">In 2018-19, there were 22 consultancies where the total fees payable to the consultants were $10,000 or greater. </w:t>
      </w:r>
      <w:r w:rsidR="00E24B44">
        <w:t>T</w:t>
      </w:r>
      <w:r w:rsidR="00E952AB">
        <w:t>he</w:t>
      </w:r>
      <w:r w:rsidRPr="007A0D86">
        <w:t xml:space="preserve"> total expenditure incurred during 2018-19 in relation to these consultancies is $3.12 million (excluding GST).</w:t>
      </w:r>
    </w:p>
    <w:p w14:paraId="07A4D7BC" w14:textId="7A6F2279" w:rsidR="004B6BAC" w:rsidRPr="007A0D86" w:rsidRDefault="004B6BAC" w:rsidP="001D5E45">
      <w:pPr>
        <w:pStyle w:val="Caption"/>
      </w:pPr>
      <w:r w:rsidRPr="007A0D86">
        <w:t xml:space="preserve">Table </w:t>
      </w:r>
      <w:r w:rsidR="00D42A70">
        <w:rPr>
          <w:noProof/>
        </w:rPr>
        <w:fldChar w:fldCharType="begin"/>
      </w:r>
      <w:r w:rsidR="00D42A70">
        <w:rPr>
          <w:noProof/>
        </w:rPr>
        <w:instrText xml:space="preserve"> SEQ Table \* ARABIC </w:instrText>
      </w:r>
      <w:r w:rsidR="00D42A70">
        <w:rPr>
          <w:noProof/>
        </w:rPr>
        <w:fldChar w:fldCharType="separate"/>
      </w:r>
      <w:r w:rsidR="0067082F">
        <w:rPr>
          <w:noProof/>
        </w:rPr>
        <w:t>10</w:t>
      </w:r>
      <w:r w:rsidR="00D42A70">
        <w:rPr>
          <w:noProof/>
        </w:rPr>
        <w:fldChar w:fldCharType="end"/>
      </w:r>
      <w:r w:rsidRPr="007A0D86">
        <w:t xml:space="preserve">: Consultancies Valued </w:t>
      </w:r>
      <w:r w:rsidR="00C21B98">
        <w:t>at $10,000 o</w:t>
      </w:r>
      <w:r w:rsidRPr="007A0D86">
        <w:t>r Greater</w:t>
      </w:r>
    </w:p>
    <w:tbl>
      <w:tblPr>
        <w:tblStyle w:val="TableGrid"/>
        <w:tblW w:w="5000" w:type="pct"/>
        <w:tblLook w:val="0420" w:firstRow="1" w:lastRow="0" w:firstColumn="0" w:lastColumn="0" w:noHBand="0" w:noVBand="1"/>
      </w:tblPr>
      <w:tblGrid>
        <w:gridCol w:w="1988"/>
        <w:gridCol w:w="2974"/>
        <w:gridCol w:w="1562"/>
        <w:gridCol w:w="1560"/>
        <w:gridCol w:w="1558"/>
      </w:tblGrid>
      <w:tr w:rsidR="004B6BAC" w:rsidRPr="007A0D86" w14:paraId="58F52DF0" w14:textId="77777777" w:rsidTr="00A1246A">
        <w:trPr>
          <w:cnfStyle w:val="100000000000" w:firstRow="1" w:lastRow="0" w:firstColumn="0" w:lastColumn="0" w:oddVBand="0" w:evenVBand="0" w:oddHBand="0" w:evenHBand="0" w:firstRowFirstColumn="0" w:firstRowLastColumn="0" w:lastRowFirstColumn="0" w:lastRowLastColumn="0"/>
        </w:trPr>
        <w:tc>
          <w:tcPr>
            <w:tcW w:w="1031" w:type="pct"/>
            <w:vAlign w:val="bottom"/>
          </w:tcPr>
          <w:p w14:paraId="18E4DF2E" w14:textId="77777777" w:rsidR="004B6BAC" w:rsidRPr="007A0D86" w:rsidRDefault="004B6BAC" w:rsidP="004F45DF">
            <w:pPr>
              <w:pStyle w:val="TableText"/>
            </w:pPr>
            <w:bookmarkStart w:id="149" w:name="ColumnTitle_31"/>
            <w:r w:rsidRPr="007A0D86">
              <w:t>Consultant</w:t>
            </w:r>
          </w:p>
        </w:tc>
        <w:tc>
          <w:tcPr>
            <w:tcW w:w="1542" w:type="pct"/>
            <w:vAlign w:val="bottom"/>
          </w:tcPr>
          <w:p w14:paraId="41A4D4C1" w14:textId="77777777" w:rsidR="004B6BAC" w:rsidRPr="007A0D86" w:rsidRDefault="004B6BAC" w:rsidP="004F45DF">
            <w:pPr>
              <w:pStyle w:val="TableText"/>
            </w:pPr>
            <w:r w:rsidRPr="007A0D86">
              <w:t>Purpose of consultancy</w:t>
            </w:r>
          </w:p>
        </w:tc>
        <w:tc>
          <w:tcPr>
            <w:tcW w:w="810" w:type="pct"/>
            <w:vAlign w:val="bottom"/>
          </w:tcPr>
          <w:p w14:paraId="4DD449B9" w14:textId="43B35B66" w:rsidR="004B6BAC" w:rsidRPr="007A0D86" w:rsidRDefault="004B6BAC" w:rsidP="00A1246A">
            <w:pPr>
              <w:pStyle w:val="TableText"/>
              <w:jc w:val="right"/>
            </w:pPr>
            <w:r w:rsidRPr="007A0D86">
              <w:t>Total approved</w:t>
            </w:r>
            <w:r w:rsidR="004F45DF">
              <w:t xml:space="preserve"> </w:t>
            </w:r>
            <w:r w:rsidRPr="007A0D86">
              <w:t>project fee</w:t>
            </w:r>
            <w:r w:rsidR="004F45DF">
              <w:br/>
            </w:r>
            <w:r w:rsidRPr="007A0D86">
              <w:t>$ (excl. GST)</w:t>
            </w:r>
          </w:p>
        </w:tc>
        <w:tc>
          <w:tcPr>
            <w:tcW w:w="809" w:type="pct"/>
            <w:vAlign w:val="bottom"/>
          </w:tcPr>
          <w:p w14:paraId="4A97FCE3" w14:textId="1354A88F" w:rsidR="004B6BAC" w:rsidRPr="007A0D86" w:rsidRDefault="004F45DF" w:rsidP="00A1246A">
            <w:pPr>
              <w:pStyle w:val="TableText"/>
              <w:jc w:val="right"/>
            </w:pPr>
            <w:r>
              <w:t>E</w:t>
            </w:r>
            <w:r w:rsidR="004B6BAC" w:rsidRPr="007A0D86">
              <w:t>xpenditure</w:t>
            </w:r>
            <w:r w:rsidR="00A1246A">
              <w:br/>
            </w:r>
            <w:r>
              <w:t>$</w:t>
            </w:r>
            <w:r w:rsidR="004B6BAC" w:rsidRPr="007A0D86">
              <w:t xml:space="preserve"> (excl. GST) </w:t>
            </w:r>
          </w:p>
        </w:tc>
        <w:tc>
          <w:tcPr>
            <w:tcW w:w="808" w:type="pct"/>
            <w:vAlign w:val="bottom"/>
          </w:tcPr>
          <w:p w14:paraId="389F7917" w14:textId="0CF9BD10" w:rsidR="004B6BAC" w:rsidRPr="007A0D86" w:rsidRDefault="004B6BAC" w:rsidP="00A1246A">
            <w:pPr>
              <w:pStyle w:val="TableText"/>
              <w:jc w:val="right"/>
            </w:pPr>
            <w:r w:rsidRPr="007A0D86">
              <w:t xml:space="preserve">Future </w:t>
            </w:r>
            <w:r w:rsidR="004F45DF">
              <w:t>E</w:t>
            </w:r>
            <w:r w:rsidR="00A1246A">
              <w:t>xpenditure</w:t>
            </w:r>
            <w:r w:rsidR="00A1246A">
              <w:br/>
              <w:t xml:space="preserve">$ </w:t>
            </w:r>
            <w:r w:rsidRPr="007A0D86">
              <w:t>(excl. GST)</w:t>
            </w:r>
          </w:p>
        </w:tc>
      </w:tr>
      <w:bookmarkEnd w:id="149"/>
      <w:tr w:rsidR="004B6BAC" w:rsidRPr="007A0D86" w14:paraId="1ED442A6" w14:textId="77777777" w:rsidTr="00A1246A">
        <w:tc>
          <w:tcPr>
            <w:tcW w:w="1031" w:type="pct"/>
          </w:tcPr>
          <w:p w14:paraId="50F02E12" w14:textId="77777777" w:rsidR="004B6BAC" w:rsidRPr="007A0D86" w:rsidRDefault="004B6BAC" w:rsidP="004F45DF">
            <w:pPr>
              <w:pStyle w:val="TableText"/>
            </w:pPr>
            <w:r w:rsidRPr="007A0D86">
              <w:t>Acclimation Pty Ltd</w:t>
            </w:r>
          </w:p>
        </w:tc>
        <w:tc>
          <w:tcPr>
            <w:tcW w:w="1542" w:type="pct"/>
          </w:tcPr>
          <w:p w14:paraId="2924593C" w14:textId="77777777" w:rsidR="004B6BAC" w:rsidRPr="007A0D86" w:rsidRDefault="004B6BAC" w:rsidP="004F45DF">
            <w:pPr>
              <w:pStyle w:val="TableText"/>
            </w:pPr>
            <w:r w:rsidRPr="007A0D86">
              <w:t>Review current Court Case Management support model</w:t>
            </w:r>
          </w:p>
        </w:tc>
        <w:tc>
          <w:tcPr>
            <w:tcW w:w="810" w:type="pct"/>
          </w:tcPr>
          <w:p w14:paraId="359170B0" w14:textId="77777777" w:rsidR="004B6BAC" w:rsidRPr="007A0D86" w:rsidRDefault="004B6BAC" w:rsidP="00A1246A">
            <w:pPr>
              <w:pStyle w:val="TableText"/>
              <w:jc w:val="right"/>
            </w:pPr>
            <w:r w:rsidRPr="007A0D86">
              <w:t>100,000</w:t>
            </w:r>
          </w:p>
        </w:tc>
        <w:tc>
          <w:tcPr>
            <w:tcW w:w="809" w:type="pct"/>
          </w:tcPr>
          <w:p w14:paraId="47E9DE2D" w14:textId="77777777" w:rsidR="004B6BAC" w:rsidRPr="007A0D86" w:rsidRDefault="004B6BAC" w:rsidP="00A1246A">
            <w:pPr>
              <w:pStyle w:val="TableText"/>
              <w:jc w:val="right"/>
            </w:pPr>
            <w:r w:rsidRPr="007A0D86">
              <w:t>66,062</w:t>
            </w:r>
          </w:p>
        </w:tc>
        <w:tc>
          <w:tcPr>
            <w:tcW w:w="808" w:type="pct"/>
          </w:tcPr>
          <w:p w14:paraId="1902E33C" w14:textId="77777777" w:rsidR="004B6BAC" w:rsidRPr="007A0D86" w:rsidRDefault="004B6BAC" w:rsidP="00A1246A">
            <w:pPr>
              <w:pStyle w:val="TableText"/>
              <w:jc w:val="right"/>
            </w:pPr>
            <w:r w:rsidRPr="007A0D86">
              <w:t>33,938</w:t>
            </w:r>
          </w:p>
        </w:tc>
      </w:tr>
      <w:tr w:rsidR="004B6BAC" w:rsidRPr="007A0D86" w14:paraId="6F700DDB" w14:textId="77777777" w:rsidTr="00A1246A">
        <w:tc>
          <w:tcPr>
            <w:tcW w:w="1031" w:type="pct"/>
          </w:tcPr>
          <w:p w14:paraId="500DA994" w14:textId="77777777" w:rsidR="004B6BAC" w:rsidRPr="007A0D86" w:rsidRDefault="004B6BAC" w:rsidP="004F45DF">
            <w:pPr>
              <w:pStyle w:val="TableText"/>
            </w:pPr>
            <w:r w:rsidRPr="007A0D86">
              <w:t>Deloitte Touche Tohmatsu</w:t>
            </w:r>
          </w:p>
        </w:tc>
        <w:tc>
          <w:tcPr>
            <w:tcW w:w="1542" w:type="pct"/>
          </w:tcPr>
          <w:p w14:paraId="372F7359" w14:textId="77777777" w:rsidR="004B6BAC" w:rsidRPr="007A0D86" w:rsidRDefault="004B6BAC" w:rsidP="004F45DF">
            <w:pPr>
              <w:pStyle w:val="TableText"/>
            </w:pPr>
            <w:r w:rsidRPr="007A0D86">
              <w:t>Fraud and Corruption Risk Assessment</w:t>
            </w:r>
          </w:p>
        </w:tc>
        <w:tc>
          <w:tcPr>
            <w:tcW w:w="810" w:type="pct"/>
          </w:tcPr>
          <w:p w14:paraId="00A57BBD" w14:textId="77777777" w:rsidR="004B6BAC" w:rsidRPr="007A0D86" w:rsidRDefault="004B6BAC" w:rsidP="00A1246A">
            <w:pPr>
              <w:pStyle w:val="TableText"/>
              <w:jc w:val="right"/>
            </w:pPr>
            <w:r w:rsidRPr="007A0D86">
              <w:t>124,683</w:t>
            </w:r>
          </w:p>
        </w:tc>
        <w:tc>
          <w:tcPr>
            <w:tcW w:w="809" w:type="pct"/>
          </w:tcPr>
          <w:p w14:paraId="002A0D75" w14:textId="77777777" w:rsidR="004B6BAC" w:rsidRPr="007A0D86" w:rsidRDefault="004B6BAC" w:rsidP="00A1246A">
            <w:pPr>
              <w:pStyle w:val="TableText"/>
              <w:jc w:val="right"/>
            </w:pPr>
            <w:r w:rsidRPr="007A0D86">
              <w:t>67,443</w:t>
            </w:r>
          </w:p>
        </w:tc>
        <w:tc>
          <w:tcPr>
            <w:tcW w:w="808" w:type="pct"/>
          </w:tcPr>
          <w:p w14:paraId="4F3CED7F" w14:textId="77777777" w:rsidR="004B6BAC" w:rsidRPr="007A0D86" w:rsidRDefault="004B6BAC" w:rsidP="00A1246A">
            <w:pPr>
              <w:pStyle w:val="TableText"/>
              <w:jc w:val="right"/>
            </w:pPr>
            <w:r w:rsidRPr="007A0D86">
              <w:t>57,240</w:t>
            </w:r>
          </w:p>
        </w:tc>
      </w:tr>
      <w:tr w:rsidR="004B6BAC" w:rsidRPr="007A0D86" w14:paraId="258AF266" w14:textId="77777777" w:rsidTr="00A1246A">
        <w:tc>
          <w:tcPr>
            <w:tcW w:w="1031" w:type="pct"/>
          </w:tcPr>
          <w:p w14:paraId="38D079E7" w14:textId="77777777" w:rsidR="004B6BAC" w:rsidRPr="007A0D86" w:rsidRDefault="004B6BAC" w:rsidP="004F45DF">
            <w:pPr>
              <w:pStyle w:val="TableText"/>
            </w:pPr>
            <w:r w:rsidRPr="007A0D86">
              <w:t>Deloitte Touche Tohmatsu</w:t>
            </w:r>
          </w:p>
        </w:tc>
        <w:tc>
          <w:tcPr>
            <w:tcW w:w="1542" w:type="pct"/>
          </w:tcPr>
          <w:p w14:paraId="30E169C3" w14:textId="77777777" w:rsidR="004B6BAC" w:rsidRPr="007A0D86" w:rsidRDefault="004B6BAC" w:rsidP="004F45DF">
            <w:pPr>
              <w:pStyle w:val="TableText"/>
            </w:pPr>
            <w:r w:rsidRPr="007A0D86">
              <w:t>Advice on County Court Future Accommodation &amp; Service Needs</w:t>
            </w:r>
          </w:p>
        </w:tc>
        <w:tc>
          <w:tcPr>
            <w:tcW w:w="810" w:type="pct"/>
          </w:tcPr>
          <w:p w14:paraId="57DB9F91" w14:textId="77777777" w:rsidR="004B6BAC" w:rsidRPr="007A0D86" w:rsidRDefault="004B6BAC" w:rsidP="00A1246A">
            <w:pPr>
              <w:pStyle w:val="TableText"/>
              <w:jc w:val="right"/>
            </w:pPr>
            <w:r w:rsidRPr="007A0D86">
              <w:t>848,623</w:t>
            </w:r>
          </w:p>
        </w:tc>
        <w:tc>
          <w:tcPr>
            <w:tcW w:w="809" w:type="pct"/>
          </w:tcPr>
          <w:p w14:paraId="5B3E8052" w14:textId="77777777" w:rsidR="004B6BAC" w:rsidRPr="007A0D86" w:rsidRDefault="004B6BAC" w:rsidP="00A1246A">
            <w:pPr>
              <w:pStyle w:val="TableText"/>
              <w:jc w:val="right"/>
            </w:pPr>
            <w:r w:rsidRPr="007A0D86">
              <w:t>430,646</w:t>
            </w:r>
          </w:p>
        </w:tc>
        <w:tc>
          <w:tcPr>
            <w:tcW w:w="808" w:type="pct"/>
          </w:tcPr>
          <w:p w14:paraId="77C04102" w14:textId="77777777" w:rsidR="004B6BAC" w:rsidRPr="007A0D86" w:rsidRDefault="004B6BAC" w:rsidP="00A1246A">
            <w:pPr>
              <w:pStyle w:val="TableText"/>
              <w:jc w:val="right"/>
            </w:pPr>
            <w:r w:rsidRPr="007A0D86">
              <w:t>417,977</w:t>
            </w:r>
          </w:p>
        </w:tc>
      </w:tr>
      <w:tr w:rsidR="004B6BAC" w:rsidRPr="007A0D86" w14:paraId="4F971F9C" w14:textId="77777777" w:rsidTr="00A1246A">
        <w:tc>
          <w:tcPr>
            <w:tcW w:w="1031" w:type="pct"/>
          </w:tcPr>
          <w:p w14:paraId="5E81F284" w14:textId="77777777" w:rsidR="004B6BAC" w:rsidRPr="007A0D86" w:rsidRDefault="004B6BAC" w:rsidP="004F45DF">
            <w:pPr>
              <w:pStyle w:val="TableText"/>
            </w:pPr>
            <w:r w:rsidRPr="007A0D86">
              <w:t>Fenton Strategic Communications</w:t>
            </w:r>
          </w:p>
        </w:tc>
        <w:tc>
          <w:tcPr>
            <w:tcW w:w="1542" w:type="pct"/>
          </w:tcPr>
          <w:p w14:paraId="3A41AC63" w14:textId="77777777" w:rsidR="004B6BAC" w:rsidRPr="007A0D86" w:rsidRDefault="004B6BAC" w:rsidP="004F45DF">
            <w:pPr>
              <w:pStyle w:val="TableText"/>
            </w:pPr>
            <w:r w:rsidRPr="007A0D86">
              <w:t>Development of Communications and Education Strategy for Coroners Court</w:t>
            </w:r>
          </w:p>
        </w:tc>
        <w:tc>
          <w:tcPr>
            <w:tcW w:w="810" w:type="pct"/>
          </w:tcPr>
          <w:p w14:paraId="1C9B1CB4" w14:textId="77777777" w:rsidR="004B6BAC" w:rsidRPr="007A0D86" w:rsidRDefault="004B6BAC" w:rsidP="00A1246A">
            <w:pPr>
              <w:pStyle w:val="TableText"/>
              <w:jc w:val="right"/>
            </w:pPr>
            <w:r w:rsidRPr="007A0D86">
              <w:t>30,000</w:t>
            </w:r>
          </w:p>
        </w:tc>
        <w:tc>
          <w:tcPr>
            <w:tcW w:w="809" w:type="pct"/>
          </w:tcPr>
          <w:p w14:paraId="394411F1" w14:textId="77777777" w:rsidR="004B6BAC" w:rsidRPr="007A0D86" w:rsidRDefault="004B6BAC" w:rsidP="00A1246A">
            <w:pPr>
              <w:pStyle w:val="TableText"/>
              <w:jc w:val="right"/>
            </w:pPr>
            <w:r w:rsidRPr="007A0D86">
              <w:t>30,000</w:t>
            </w:r>
          </w:p>
        </w:tc>
        <w:tc>
          <w:tcPr>
            <w:tcW w:w="808" w:type="pct"/>
          </w:tcPr>
          <w:p w14:paraId="26882243" w14:textId="77777777" w:rsidR="004B6BAC" w:rsidRPr="007A0D86" w:rsidRDefault="004B6BAC" w:rsidP="00A1246A">
            <w:pPr>
              <w:pStyle w:val="TableText"/>
              <w:jc w:val="right"/>
            </w:pPr>
            <w:r w:rsidRPr="007A0D86">
              <w:t>0</w:t>
            </w:r>
          </w:p>
        </w:tc>
      </w:tr>
      <w:tr w:rsidR="004B6BAC" w:rsidRPr="007A0D86" w14:paraId="3923DF53" w14:textId="77777777" w:rsidTr="00A1246A">
        <w:tc>
          <w:tcPr>
            <w:tcW w:w="1031" w:type="pct"/>
          </w:tcPr>
          <w:p w14:paraId="73A47125" w14:textId="77777777" w:rsidR="004B6BAC" w:rsidRPr="007A0D86" w:rsidRDefault="004B6BAC" w:rsidP="004F45DF">
            <w:pPr>
              <w:pStyle w:val="TableText"/>
            </w:pPr>
            <w:r w:rsidRPr="007A0D86">
              <w:t>Fiona Wynn</w:t>
            </w:r>
          </w:p>
        </w:tc>
        <w:tc>
          <w:tcPr>
            <w:tcW w:w="1542" w:type="pct"/>
          </w:tcPr>
          <w:p w14:paraId="0695919B" w14:textId="36E05288" w:rsidR="004B6BAC" w:rsidRPr="007A0D86" w:rsidRDefault="00E57EEE" w:rsidP="004F45DF">
            <w:pPr>
              <w:pStyle w:val="TableText"/>
            </w:pPr>
            <w:r>
              <w:t>Court Services Victoria</w:t>
            </w:r>
            <w:r w:rsidR="004B6BAC" w:rsidRPr="007A0D86">
              <w:t xml:space="preserve"> Customer Service Charter Development</w:t>
            </w:r>
          </w:p>
        </w:tc>
        <w:tc>
          <w:tcPr>
            <w:tcW w:w="810" w:type="pct"/>
          </w:tcPr>
          <w:p w14:paraId="113E3593" w14:textId="77777777" w:rsidR="004B6BAC" w:rsidRPr="007A0D86" w:rsidRDefault="004B6BAC" w:rsidP="00A1246A">
            <w:pPr>
              <w:pStyle w:val="TableText"/>
              <w:jc w:val="right"/>
            </w:pPr>
            <w:r w:rsidRPr="007A0D86">
              <w:t>21,000</w:t>
            </w:r>
          </w:p>
        </w:tc>
        <w:tc>
          <w:tcPr>
            <w:tcW w:w="809" w:type="pct"/>
          </w:tcPr>
          <w:p w14:paraId="243D8BED" w14:textId="77777777" w:rsidR="004B6BAC" w:rsidRPr="007A0D86" w:rsidRDefault="004B6BAC" w:rsidP="00A1246A">
            <w:pPr>
              <w:pStyle w:val="TableText"/>
              <w:jc w:val="right"/>
            </w:pPr>
            <w:r w:rsidRPr="007A0D86">
              <w:t>21,000</w:t>
            </w:r>
          </w:p>
        </w:tc>
        <w:tc>
          <w:tcPr>
            <w:tcW w:w="808" w:type="pct"/>
          </w:tcPr>
          <w:p w14:paraId="3CF5B4BF" w14:textId="77777777" w:rsidR="004B6BAC" w:rsidRPr="007A0D86" w:rsidRDefault="004B6BAC" w:rsidP="00A1246A">
            <w:pPr>
              <w:pStyle w:val="TableText"/>
              <w:jc w:val="right"/>
            </w:pPr>
            <w:r w:rsidRPr="007A0D86">
              <w:t>0</w:t>
            </w:r>
          </w:p>
        </w:tc>
      </w:tr>
      <w:tr w:rsidR="004B6BAC" w:rsidRPr="007A0D86" w14:paraId="230432C6" w14:textId="77777777" w:rsidTr="00A1246A">
        <w:tc>
          <w:tcPr>
            <w:tcW w:w="1031" w:type="pct"/>
          </w:tcPr>
          <w:p w14:paraId="303B481F" w14:textId="77777777" w:rsidR="004B6BAC" w:rsidRPr="007A0D86" w:rsidRDefault="004B6BAC" w:rsidP="004F45DF">
            <w:pPr>
              <w:pStyle w:val="TableText"/>
            </w:pPr>
            <w:r w:rsidRPr="007A0D86">
              <w:t>Gabrielle Hartin – Learning and Delivery Services</w:t>
            </w:r>
          </w:p>
        </w:tc>
        <w:tc>
          <w:tcPr>
            <w:tcW w:w="1542" w:type="pct"/>
          </w:tcPr>
          <w:p w14:paraId="6D4AA659" w14:textId="77777777" w:rsidR="004B6BAC" w:rsidRPr="007A0D86" w:rsidRDefault="004B6BAC" w:rsidP="004F45DF">
            <w:pPr>
              <w:pStyle w:val="TableText"/>
            </w:pPr>
            <w:r w:rsidRPr="007A0D86">
              <w:t>Development of framework of Judicial Abilities and Qualities for Victorian Officers</w:t>
            </w:r>
          </w:p>
        </w:tc>
        <w:tc>
          <w:tcPr>
            <w:tcW w:w="810" w:type="pct"/>
          </w:tcPr>
          <w:p w14:paraId="2275CF62" w14:textId="77777777" w:rsidR="004B6BAC" w:rsidRPr="007A0D86" w:rsidRDefault="004B6BAC" w:rsidP="00A1246A">
            <w:pPr>
              <w:pStyle w:val="TableText"/>
              <w:jc w:val="right"/>
            </w:pPr>
            <w:r w:rsidRPr="007A0D86">
              <w:t>15,050</w:t>
            </w:r>
          </w:p>
        </w:tc>
        <w:tc>
          <w:tcPr>
            <w:tcW w:w="809" w:type="pct"/>
          </w:tcPr>
          <w:p w14:paraId="0179C73D" w14:textId="77777777" w:rsidR="004B6BAC" w:rsidRPr="007A0D86" w:rsidRDefault="004B6BAC" w:rsidP="00A1246A">
            <w:pPr>
              <w:pStyle w:val="TableText"/>
              <w:jc w:val="right"/>
            </w:pPr>
            <w:r w:rsidRPr="007A0D86">
              <w:t>15,050</w:t>
            </w:r>
          </w:p>
        </w:tc>
        <w:tc>
          <w:tcPr>
            <w:tcW w:w="808" w:type="pct"/>
          </w:tcPr>
          <w:p w14:paraId="3994F83E" w14:textId="77777777" w:rsidR="004B6BAC" w:rsidRPr="007A0D86" w:rsidRDefault="004B6BAC" w:rsidP="00A1246A">
            <w:pPr>
              <w:pStyle w:val="TableText"/>
              <w:jc w:val="right"/>
            </w:pPr>
            <w:r w:rsidRPr="007A0D86">
              <w:t>0</w:t>
            </w:r>
          </w:p>
        </w:tc>
      </w:tr>
      <w:tr w:rsidR="004B6BAC" w:rsidRPr="007A0D86" w14:paraId="6AF76942" w14:textId="77777777" w:rsidTr="00A1246A">
        <w:tc>
          <w:tcPr>
            <w:tcW w:w="1031" w:type="pct"/>
          </w:tcPr>
          <w:p w14:paraId="731C9E02" w14:textId="77777777" w:rsidR="004B6BAC" w:rsidRPr="007A0D86" w:rsidRDefault="004B6BAC" w:rsidP="004F45DF">
            <w:pPr>
              <w:pStyle w:val="TableText"/>
            </w:pPr>
            <w:r w:rsidRPr="007A0D86">
              <w:t>Gabrielle Hartin – Learning and Delivery Services</w:t>
            </w:r>
          </w:p>
        </w:tc>
        <w:tc>
          <w:tcPr>
            <w:tcW w:w="1542" w:type="pct"/>
          </w:tcPr>
          <w:p w14:paraId="2BE6A8E4" w14:textId="77777777" w:rsidR="004B6BAC" w:rsidRPr="007A0D86" w:rsidRDefault="004B6BAC" w:rsidP="004F45DF">
            <w:pPr>
              <w:pStyle w:val="TableText"/>
            </w:pPr>
            <w:r w:rsidRPr="007A0D86">
              <w:t>Development of a Family Violence Competency Framework for Magistrates</w:t>
            </w:r>
          </w:p>
        </w:tc>
        <w:tc>
          <w:tcPr>
            <w:tcW w:w="810" w:type="pct"/>
          </w:tcPr>
          <w:p w14:paraId="0CCA3244" w14:textId="77777777" w:rsidR="004B6BAC" w:rsidRPr="007A0D86" w:rsidRDefault="004B6BAC" w:rsidP="00A1246A">
            <w:pPr>
              <w:pStyle w:val="TableText"/>
              <w:jc w:val="right"/>
            </w:pPr>
            <w:r w:rsidRPr="007A0D86">
              <w:t>22,575</w:t>
            </w:r>
          </w:p>
        </w:tc>
        <w:tc>
          <w:tcPr>
            <w:tcW w:w="809" w:type="pct"/>
          </w:tcPr>
          <w:p w14:paraId="7985B9C2" w14:textId="77777777" w:rsidR="004B6BAC" w:rsidRPr="007A0D86" w:rsidRDefault="004B6BAC" w:rsidP="00A1246A">
            <w:pPr>
              <w:pStyle w:val="TableText"/>
              <w:jc w:val="right"/>
            </w:pPr>
            <w:r w:rsidRPr="007A0D86">
              <w:t>22,575</w:t>
            </w:r>
          </w:p>
        </w:tc>
        <w:tc>
          <w:tcPr>
            <w:tcW w:w="808" w:type="pct"/>
          </w:tcPr>
          <w:p w14:paraId="5FEB8FC5" w14:textId="77777777" w:rsidR="004B6BAC" w:rsidRPr="007A0D86" w:rsidRDefault="004B6BAC" w:rsidP="00A1246A">
            <w:pPr>
              <w:pStyle w:val="TableText"/>
              <w:jc w:val="right"/>
            </w:pPr>
            <w:r w:rsidRPr="007A0D86">
              <w:t>0</w:t>
            </w:r>
          </w:p>
        </w:tc>
      </w:tr>
      <w:tr w:rsidR="004B6BAC" w:rsidRPr="007A0D86" w14:paraId="463B5B1F" w14:textId="77777777" w:rsidTr="00A1246A">
        <w:tc>
          <w:tcPr>
            <w:tcW w:w="1031" w:type="pct"/>
          </w:tcPr>
          <w:p w14:paraId="308DEA03" w14:textId="77777777" w:rsidR="004B6BAC" w:rsidRPr="007A0D86" w:rsidRDefault="004B6BAC" w:rsidP="004F45DF">
            <w:pPr>
              <w:pStyle w:val="TableText"/>
            </w:pPr>
            <w:r w:rsidRPr="007A0D86">
              <w:t>Grant Thornton Australia Ltd</w:t>
            </w:r>
          </w:p>
        </w:tc>
        <w:tc>
          <w:tcPr>
            <w:tcW w:w="1542" w:type="pct"/>
          </w:tcPr>
          <w:p w14:paraId="4F573142" w14:textId="77777777" w:rsidR="004B6BAC" w:rsidRPr="007A0D86" w:rsidRDefault="004B6BAC" w:rsidP="004F45DF">
            <w:pPr>
              <w:pStyle w:val="TableText"/>
            </w:pPr>
            <w:r w:rsidRPr="007A0D86">
              <w:t>Coroners Prevention Unit Business Intelligence Project</w:t>
            </w:r>
          </w:p>
        </w:tc>
        <w:tc>
          <w:tcPr>
            <w:tcW w:w="810" w:type="pct"/>
          </w:tcPr>
          <w:p w14:paraId="0B4D6F0B" w14:textId="77777777" w:rsidR="004B6BAC" w:rsidRPr="007A0D86" w:rsidRDefault="004B6BAC" w:rsidP="00A1246A">
            <w:pPr>
              <w:pStyle w:val="TableText"/>
              <w:jc w:val="right"/>
            </w:pPr>
            <w:r w:rsidRPr="007A0D86">
              <w:t>57,600</w:t>
            </w:r>
          </w:p>
        </w:tc>
        <w:tc>
          <w:tcPr>
            <w:tcW w:w="809" w:type="pct"/>
          </w:tcPr>
          <w:p w14:paraId="6B505AE1" w14:textId="77777777" w:rsidR="004B6BAC" w:rsidRPr="007A0D86" w:rsidRDefault="004B6BAC" w:rsidP="00A1246A">
            <w:pPr>
              <w:pStyle w:val="TableText"/>
              <w:jc w:val="right"/>
            </w:pPr>
            <w:r w:rsidRPr="007A0D86">
              <w:t>57,600</w:t>
            </w:r>
          </w:p>
        </w:tc>
        <w:tc>
          <w:tcPr>
            <w:tcW w:w="808" w:type="pct"/>
          </w:tcPr>
          <w:p w14:paraId="2107E07A" w14:textId="77777777" w:rsidR="004B6BAC" w:rsidRPr="007A0D86" w:rsidRDefault="004B6BAC" w:rsidP="00A1246A">
            <w:pPr>
              <w:pStyle w:val="TableText"/>
              <w:jc w:val="right"/>
            </w:pPr>
            <w:r w:rsidRPr="007A0D86">
              <w:t>0</w:t>
            </w:r>
          </w:p>
        </w:tc>
      </w:tr>
      <w:tr w:rsidR="004B6BAC" w:rsidRPr="007A0D86" w14:paraId="77707486" w14:textId="77777777" w:rsidTr="00A1246A">
        <w:tc>
          <w:tcPr>
            <w:tcW w:w="1031" w:type="pct"/>
          </w:tcPr>
          <w:p w14:paraId="65EF8307" w14:textId="4D16C3AE" w:rsidR="004B6BAC" w:rsidRPr="007A0D86" w:rsidRDefault="004B6BAC" w:rsidP="004F45DF">
            <w:pPr>
              <w:pStyle w:val="TableText"/>
            </w:pPr>
            <w:r w:rsidRPr="007A0D86">
              <w:t>Infrastructure</w:t>
            </w:r>
            <w:r w:rsidR="004F45DF">
              <w:t xml:space="preserve"> </w:t>
            </w:r>
            <w:r w:rsidRPr="007A0D86">
              <w:t>Advisory Group Pty Ltd</w:t>
            </w:r>
          </w:p>
        </w:tc>
        <w:tc>
          <w:tcPr>
            <w:tcW w:w="1542" w:type="pct"/>
          </w:tcPr>
          <w:p w14:paraId="308294C3" w14:textId="77777777" w:rsidR="004B6BAC" w:rsidRPr="007A0D86" w:rsidRDefault="004B6BAC" w:rsidP="004F45DF">
            <w:pPr>
              <w:pStyle w:val="TableText"/>
            </w:pPr>
            <w:r w:rsidRPr="007A0D86">
              <w:t>County Court - Commercial Strategy and Contract Negotiation Services</w:t>
            </w:r>
          </w:p>
        </w:tc>
        <w:tc>
          <w:tcPr>
            <w:tcW w:w="810" w:type="pct"/>
          </w:tcPr>
          <w:p w14:paraId="1EC966B5" w14:textId="77777777" w:rsidR="004B6BAC" w:rsidRPr="007A0D86" w:rsidRDefault="004B6BAC" w:rsidP="00A1246A">
            <w:pPr>
              <w:pStyle w:val="TableText"/>
              <w:jc w:val="right"/>
            </w:pPr>
            <w:r w:rsidRPr="007A0D86">
              <w:t>798,000</w:t>
            </w:r>
          </w:p>
        </w:tc>
        <w:tc>
          <w:tcPr>
            <w:tcW w:w="809" w:type="pct"/>
          </w:tcPr>
          <w:p w14:paraId="5C9594D5" w14:textId="77777777" w:rsidR="004B6BAC" w:rsidRPr="007A0D86" w:rsidRDefault="004B6BAC" w:rsidP="00A1246A">
            <w:pPr>
              <w:pStyle w:val="TableText"/>
              <w:jc w:val="right"/>
            </w:pPr>
            <w:r w:rsidRPr="007A0D86">
              <w:t>794,546</w:t>
            </w:r>
          </w:p>
        </w:tc>
        <w:tc>
          <w:tcPr>
            <w:tcW w:w="808" w:type="pct"/>
          </w:tcPr>
          <w:p w14:paraId="2BA51702" w14:textId="77777777" w:rsidR="004B6BAC" w:rsidRPr="007A0D86" w:rsidRDefault="004B6BAC" w:rsidP="00A1246A">
            <w:pPr>
              <w:pStyle w:val="TableText"/>
              <w:jc w:val="right"/>
            </w:pPr>
            <w:r w:rsidRPr="007A0D86">
              <w:t>3,454</w:t>
            </w:r>
          </w:p>
        </w:tc>
      </w:tr>
      <w:tr w:rsidR="004B6BAC" w:rsidRPr="007A0D86" w14:paraId="734FE487" w14:textId="77777777" w:rsidTr="00A1246A">
        <w:tc>
          <w:tcPr>
            <w:tcW w:w="1031" w:type="pct"/>
          </w:tcPr>
          <w:p w14:paraId="30333FDA" w14:textId="77777777" w:rsidR="004B6BAC" w:rsidRPr="007A0D86" w:rsidRDefault="004B6BAC" w:rsidP="004F45DF">
            <w:pPr>
              <w:pStyle w:val="TableText"/>
            </w:pPr>
            <w:r w:rsidRPr="007A0D86">
              <w:t>KPMG</w:t>
            </w:r>
          </w:p>
        </w:tc>
        <w:tc>
          <w:tcPr>
            <w:tcW w:w="1542" w:type="pct"/>
          </w:tcPr>
          <w:p w14:paraId="39255BBF" w14:textId="77777777" w:rsidR="004B6BAC" w:rsidRPr="007A0D86" w:rsidRDefault="004B6BAC" w:rsidP="004F45DF">
            <w:pPr>
              <w:pStyle w:val="TableText"/>
            </w:pPr>
            <w:r w:rsidRPr="007A0D86">
              <w:t>ILM &amp; Business Case Preparation</w:t>
            </w:r>
          </w:p>
        </w:tc>
        <w:tc>
          <w:tcPr>
            <w:tcW w:w="810" w:type="pct"/>
          </w:tcPr>
          <w:p w14:paraId="693D8826" w14:textId="77777777" w:rsidR="004B6BAC" w:rsidRPr="007A0D86" w:rsidRDefault="004B6BAC" w:rsidP="00A1246A">
            <w:pPr>
              <w:pStyle w:val="TableText"/>
              <w:jc w:val="right"/>
            </w:pPr>
            <w:r w:rsidRPr="007A0D86">
              <w:t>92,000</w:t>
            </w:r>
          </w:p>
        </w:tc>
        <w:tc>
          <w:tcPr>
            <w:tcW w:w="809" w:type="pct"/>
          </w:tcPr>
          <w:p w14:paraId="789D0ADE" w14:textId="77777777" w:rsidR="004B6BAC" w:rsidRPr="007A0D86" w:rsidRDefault="004B6BAC" w:rsidP="00A1246A">
            <w:pPr>
              <w:pStyle w:val="TableText"/>
              <w:jc w:val="right"/>
            </w:pPr>
            <w:r w:rsidRPr="007A0D86">
              <w:t>60,663</w:t>
            </w:r>
          </w:p>
        </w:tc>
        <w:tc>
          <w:tcPr>
            <w:tcW w:w="808" w:type="pct"/>
          </w:tcPr>
          <w:p w14:paraId="3BB6EA86" w14:textId="77777777" w:rsidR="004B6BAC" w:rsidRPr="007A0D86" w:rsidRDefault="004B6BAC" w:rsidP="00A1246A">
            <w:pPr>
              <w:pStyle w:val="TableText"/>
              <w:jc w:val="right"/>
            </w:pPr>
            <w:r w:rsidRPr="007A0D86">
              <w:t>31,337</w:t>
            </w:r>
          </w:p>
        </w:tc>
      </w:tr>
      <w:tr w:rsidR="004B6BAC" w:rsidRPr="007A0D86" w14:paraId="001972F9" w14:textId="77777777" w:rsidTr="00A1246A">
        <w:tc>
          <w:tcPr>
            <w:tcW w:w="1031" w:type="pct"/>
          </w:tcPr>
          <w:p w14:paraId="5AFF04AE" w14:textId="77777777" w:rsidR="004B6BAC" w:rsidRPr="007A0D86" w:rsidRDefault="004B6BAC" w:rsidP="004F45DF">
            <w:pPr>
              <w:pStyle w:val="TableText"/>
            </w:pPr>
            <w:r w:rsidRPr="007A0D86">
              <w:t>Nous Group Pty Ltd</w:t>
            </w:r>
          </w:p>
        </w:tc>
        <w:tc>
          <w:tcPr>
            <w:tcW w:w="1542" w:type="pct"/>
          </w:tcPr>
          <w:p w14:paraId="046367F3" w14:textId="77777777" w:rsidR="004B6BAC" w:rsidRPr="007A0D86" w:rsidRDefault="004B6BAC" w:rsidP="004F45DF">
            <w:pPr>
              <w:pStyle w:val="TableText"/>
            </w:pPr>
            <w:r w:rsidRPr="007A0D86">
              <w:t>Shepparton service delivery model as part of Courts Family Violence Reform Program</w:t>
            </w:r>
          </w:p>
        </w:tc>
        <w:tc>
          <w:tcPr>
            <w:tcW w:w="810" w:type="pct"/>
          </w:tcPr>
          <w:p w14:paraId="71836705" w14:textId="77777777" w:rsidR="004B6BAC" w:rsidRPr="007A0D86" w:rsidRDefault="004B6BAC" w:rsidP="00A1246A">
            <w:pPr>
              <w:pStyle w:val="TableText"/>
              <w:jc w:val="right"/>
            </w:pPr>
            <w:r w:rsidRPr="007A0D86">
              <w:t>136,200</w:t>
            </w:r>
          </w:p>
        </w:tc>
        <w:tc>
          <w:tcPr>
            <w:tcW w:w="809" w:type="pct"/>
          </w:tcPr>
          <w:p w14:paraId="73730B34" w14:textId="77777777" w:rsidR="004B6BAC" w:rsidRPr="007A0D86" w:rsidRDefault="004B6BAC" w:rsidP="00A1246A">
            <w:pPr>
              <w:pStyle w:val="TableText"/>
              <w:jc w:val="right"/>
            </w:pPr>
            <w:r w:rsidRPr="007A0D86">
              <w:t>136,200</w:t>
            </w:r>
          </w:p>
        </w:tc>
        <w:tc>
          <w:tcPr>
            <w:tcW w:w="808" w:type="pct"/>
          </w:tcPr>
          <w:p w14:paraId="4D2ADAD1" w14:textId="77777777" w:rsidR="004B6BAC" w:rsidRPr="007A0D86" w:rsidRDefault="004B6BAC" w:rsidP="00A1246A">
            <w:pPr>
              <w:pStyle w:val="TableText"/>
              <w:jc w:val="right"/>
            </w:pPr>
            <w:r w:rsidRPr="007A0D86">
              <w:t>0</w:t>
            </w:r>
          </w:p>
        </w:tc>
      </w:tr>
      <w:tr w:rsidR="004B6BAC" w:rsidRPr="007A0D86" w14:paraId="637EA457" w14:textId="77777777" w:rsidTr="00A1246A">
        <w:tc>
          <w:tcPr>
            <w:tcW w:w="1031" w:type="pct"/>
          </w:tcPr>
          <w:p w14:paraId="6B5C7546" w14:textId="77777777" w:rsidR="004B6BAC" w:rsidRPr="007A0D86" w:rsidRDefault="004B6BAC" w:rsidP="004F45DF">
            <w:pPr>
              <w:pStyle w:val="TableText"/>
            </w:pPr>
            <w:r w:rsidRPr="007A0D86">
              <w:lastRenderedPageBreak/>
              <w:t>Nous Group Pty Ltd</w:t>
            </w:r>
          </w:p>
        </w:tc>
        <w:tc>
          <w:tcPr>
            <w:tcW w:w="1542" w:type="pct"/>
          </w:tcPr>
          <w:p w14:paraId="550BEED3" w14:textId="77777777" w:rsidR="004B6BAC" w:rsidRPr="007A0D86" w:rsidRDefault="004B6BAC" w:rsidP="004F45DF">
            <w:pPr>
              <w:pStyle w:val="TableText"/>
            </w:pPr>
            <w:r w:rsidRPr="007A0D86">
              <w:t>Design the VOCAT Specialised Assistance Model</w:t>
            </w:r>
          </w:p>
        </w:tc>
        <w:tc>
          <w:tcPr>
            <w:tcW w:w="810" w:type="pct"/>
          </w:tcPr>
          <w:p w14:paraId="3A22B558" w14:textId="77777777" w:rsidR="004B6BAC" w:rsidRPr="007A0D86" w:rsidRDefault="004B6BAC" w:rsidP="00A1246A">
            <w:pPr>
              <w:pStyle w:val="TableText"/>
              <w:jc w:val="right"/>
            </w:pPr>
            <w:r w:rsidRPr="007A0D86">
              <w:t>109,500</w:t>
            </w:r>
          </w:p>
        </w:tc>
        <w:tc>
          <w:tcPr>
            <w:tcW w:w="809" w:type="pct"/>
          </w:tcPr>
          <w:p w14:paraId="201A8169" w14:textId="77777777" w:rsidR="004B6BAC" w:rsidRPr="007A0D86" w:rsidRDefault="004B6BAC" w:rsidP="00A1246A">
            <w:pPr>
              <w:pStyle w:val="TableText"/>
              <w:jc w:val="right"/>
            </w:pPr>
            <w:r w:rsidRPr="007A0D86">
              <w:t>54,750</w:t>
            </w:r>
          </w:p>
        </w:tc>
        <w:tc>
          <w:tcPr>
            <w:tcW w:w="808" w:type="pct"/>
          </w:tcPr>
          <w:p w14:paraId="32723C43" w14:textId="77777777" w:rsidR="004B6BAC" w:rsidRPr="007A0D86" w:rsidRDefault="004B6BAC" w:rsidP="00A1246A">
            <w:pPr>
              <w:pStyle w:val="TableText"/>
              <w:jc w:val="right"/>
            </w:pPr>
            <w:r w:rsidRPr="007A0D86">
              <w:t>54,750</w:t>
            </w:r>
          </w:p>
        </w:tc>
      </w:tr>
      <w:tr w:rsidR="004B6BAC" w:rsidRPr="007A0D86" w14:paraId="4C677805" w14:textId="77777777" w:rsidTr="00A1246A">
        <w:tc>
          <w:tcPr>
            <w:tcW w:w="1031" w:type="pct"/>
          </w:tcPr>
          <w:p w14:paraId="0C737AD2" w14:textId="77777777" w:rsidR="004B6BAC" w:rsidRPr="007A0D86" w:rsidRDefault="004B6BAC" w:rsidP="004F45DF">
            <w:pPr>
              <w:pStyle w:val="TableText"/>
            </w:pPr>
            <w:r w:rsidRPr="007A0D86">
              <w:t>Nous Group Pty Ltd</w:t>
            </w:r>
          </w:p>
        </w:tc>
        <w:tc>
          <w:tcPr>
            <w:tcW w:w="1542" w:type="pct"/>
          </w:tcPr>
          <w:p w14:paraId="453B7C44" w14:textId="1F565725" w:rsidR="004B6BAC" w:rsidRPr="007A0D86" w:rsidRDefault="00E57EEE" w:rsidP="004F45DF">
            <w:pPr>
              <w:pStyle w:val="TableText"/>
            </w:pPr>
            <w:r>
              <w:t>Victorian Civil and Administrative Tribunal</w:t>
            </w:r>
            <w:r w:rsidR="004B6BAC" w:rsidRPr="007A0D86">
              <w:t xml:space="preserve"> - CAFAS Business Case Design and Development</w:t>
            </w:r>
          </w:p>
        </w:tc>
        <w:tc>
          <w:tcPr>
            <w:tcW w:w="810" w:type="pct"/>
          </w:tcPr>
          <w:p w14:paraId="291FB9F4" w14:textId="77777777" w:rsidR="004B6BAC" w:rsidRPr="007A0D86" w:rsidRDefault="004B6BAC" w:rsidP="00A1246A">
            <w:pPr>
              <w:pStyle w:val="TableText"/>
              <w:jc w:val="right"/>
            </w:pPr>
            <w:r w:rsidRPr="007A0D86">
              <w:t>172,727</w:t>
            </w:r>
          </w:p>
        </w:tc>
        <w:tc>
          <w:tcPr>
            <w:tcW w:w="809" w:type="pct"/>
          </w:tcPr>
          <w:p w14:paraId="0B6F0456" w14:textId="77777777" w:rsidR="004B6BAC" w:rsidRPr="007A0D86" w:rsidRDefault="004B6BAC" w:rsidP="00A1246A">
            <w:pPr>
              <w:pStyle w:val="TableText"/>
              <w:jc w:val="right"/>
            </w:pPr>
            <w:r w:rsidRPr="007A0D86">
              <w:t>167,100</w:t>
            </w:r>
          </w:p>
        </w:tc>
        <w:tc>
          <w:tcPr>
            <w:tcW w:w="808" w:type="pct"/>
          </w:tcPr>
          <w:p w14:paraId="2E068D4C" w14:textId="77777777" w:rsidR="004B6BAC" w:rsidRPr="007A0D86" w:rsidRDefault="004B6BAC" w:rsidP="00A1246A">
            <w:pPr>
              <w:pStyle w:val="TableText"/>
              <w:jc w:val="right"/>
            </w:pPr>
            <w:r w:rsidRPr="007A0D86">
              <w:t>5,627</w:t>
            </w:r>
          </w:p>
        </w:tc>
      </w:tr>
      <w:tr w:rsidR="004B6BAC" w:rsidRPr="007A0D86" w14:paraId="678248C1" w14:textId="77777777" w:rsidTr="00A1246A">
        <w:tc>
          <w:tcPr>
            <w:tcW w:w="1031" w:type="pct"/>
          </w:tcPr>
          <w:p w14:paraId="387448BC" w14:textId="77777777" w:rsidR="004B6BAC" w:rsidRPr="007A0D86" w:rsidRDefault="004B6BAC" w:rsidP="004F45DF">
            <w:pPr>
              <w:pStyle w:val="TableText"/>
            </w:pPr>
            <w:r w:rsidRPr="007A0D86">
              <w:t>Paxton Partners</w:t>
            </w:r>
          </w:p>
        </w:tc>
        <w:tc>
          <w:tcPr>
            <w:tcW w:w="1542" w:type="pct"/>
          </w:tcPr>
          <w:p w14:paraId="601723DE" w14:textId="77777777" w:rsidR="004B6BAC" w:rsidRPr="007A0D86" w:rsidRDefault="004B6BAC" w:rsidP="004F45DF">
            <w:pPr>
              <w:pStyle w:val="TableText"/>
            </w:pPr>
            <w:r w:rsidRPr="007A0D86">
              <w:t>Stakeholder Needs Analysis for the Coroners Court</w:t>
            </w:r>
          </w:p>
        </w:tc>
        <w:tc>
          <w:tcPr>
            <w:tcW w:w="810" w:type="pct"/>
          </w:tcPr>
          <w:p w14:paraId="7C85F254" w14:textId="77777777" w:rsidR="004B6BAC" w:rsidRPr="007A0D86" w:rsidRDefault="004B6BAC" w:rsidP="00A1246A">
            <w:pPr>
              <w:pStyle w:val="TableText"/>
              <w:jc w:val="right"/>
            </w:pPr>
            <w:r w:rsidRPr="007A0D86">
              <w:t>135,208</w:t>
            </w:r>
          </w:p>
        </w:tc>
        <w:tc>
          <w:tcPr>
            <w:tcW w:w="809" w:type="pct"/>
          </w:tcPr>
          <w:p w14:paraId="789DCCCB" w14:textId="77777777" w:rsidR="004B6BAC" w:rsidRPr="007A0D86" w:rsidRDefault="004B6BAC" w:rsidP="00A1246A">
            <w:pPr>
              <w:pStyle w:val="TableText"/>
              <w:jc w:val="right"/>
            </w:pPr>
            <w:r w:rsidRPr="007A0D86">
              <w:t>101,190</w:t>
            </w:r>
          </w:p>
        </w:tc>
        <w:tc>
          <w:tcPr>
            <w:tcW w:w="808" w:type="pct"/>
          </w:tcPr>
          <w:p w14:paraId="4FED8E8B" w14:textId="77777777" w:rsidR="004B6BAC" w:rsidRPr="007A0D86" w:rsidRDefault="004B6BAC" w:rsidP="00A1246A">
            <w:pPr>
              <w:pStyle w:val="TableText"/>
              <w:jc w:val="right"/>
            </w:pPr>
            <w:r w:rsidRPr="007A0D86">
              <w:t>34,018</w:t>
            </w:r>
          </w:p>
        </w:tc>
      </w:tr>
      <w:tr w:rsidR="004B6BAC" w:rsidRPr="007A0D86" w14:paraId="2B26E2B8" w14:textId="77777777" w:rsidTr="00A1246A">
        <w:tc>
          <w:tcPr>
            <w:tcW w:w="1031" w:type="pct"/>
          </w:tcPr>
          <w:p w14:paraId="0C2E014A" w14:textId="77777777" w:rsidR="004B6BAC" w:rsidRPr="007A0D86" w:rsidRDefault="004B6BAC" w:rsidP="004F45DF">
            <w:pPr>
              <w:pStyle w:val="TableText"/>
            </w:pPr>
            <w:r w:rsidRPr="007A0D86">
              <w:t>Risk Group Pty Ltd</w:t>
            </w:r>
          </w:p>
        </w:tc>
        <w:tc>
          <w:tcPr>
            <w:tcW w:w="1542" w:type="pct"/>
          </w:tcPr>
          <w:p w14:paraId="5BF419F2" w14:textId="77777777" w:rsidR="004B6BAC" w:rsidRPr="007A0D86" w:rsidRDefault="004B6BAC" w:rsidP="004F45DF">
            <w:pPr>
              <w:pStyle w:val="TableText"/>
            </w:pPr>
            <w:r w:rsidRPr="007A0D86">
              <w:t>Security risk assessment for Supreme Court</w:t>
            </w:r>
          </w:p>
        </w:tc>
        <w:tc>
          <w:tcPr>
            <w:tcW w:w="810" w:type="pct"/>
          </w:tcPr>
          <w:p w14:paraId="57FE55AE" w14:textId="77777777" w:rsidR="004B6BAC" w:rsidRPr="007A0D86" w:rsidRDefault="004B6BAC" w:rsidP="00A1246A">
            <w:pPr>
              <w:pStyle w:val="TableText"/>
              <w:jc w:val="right"/>
            </w:pPr>
            <w:r w:rsidRPr="007A0D86">
              <w:t>89,000</w:t>
            </w:r>
          </w:p>
        </w:tc>
        <w:tc>
          <w:tcPr>
            <w:tcW w:w="809" w:type="pct"/>
          </w:tcPr>
          <w:p w14:paraId="0587DDC3" w14:textId="77777777" w:rsidR="004B6BAC" w:rsidRPr="007A0D86" w:rsidRDefault="004B6BAC" w:rsidP="00A1246A">
            <w:pPr>
              <w:pStyle w:val="TableText"/>
              <w:jc w:val="right"/>
            </w:pPr>
            <w:r w:rsidRPr="007A0D86">
              <w:t>89,000</w:t>
            </w:r>
          </w:p>
        </w:tc>
        <w:tc>
          <w:tcPr>
            <w:tcW w:w="808" w:type="pct"/>
          </w:tcPr>
          <w:p w14:paraId="39EF4495" w14:textId="77777777" w:rsidR="004B6BAC" w:rsidRPr="007A0D86" w:rsidRDefault="004B6BAC" w:rsidP="00A1246A">
            <w:pPr>
              <w:pStyle w:val="TableText"/>
              <w:jc w:val="right"/>
            </w:pPr>
            <w:r w:rsidRPr="007A0D86">
              <w:t>0</w:t>
            </w:r>
          </w:p>
        </w:tc>
      </w:tr>
      <w:tr w:rsidR="004B6BAC" w:rsidRPr="007A0D86" w14:paraId="2483E787" w14:textId="77777777" w:rsidTr="00A1246A">
        <w:tc>
          <w:tcPr>
            <w:tcW w:w="1031" w:type="pct"/>
          </w:tcPr>
          <w:p w14:paraId="0DD4777A" w14:textId="77777777" w:rsidR="004B6BAC" w:rsidRPr="007A0D86" w:rsidRDefault="004B6BAC" w:rsidP="004F45DF">
            <w:pPr>
              <w:pStyle w:val="TableText"/>
            </w:pPr>
            <w:r w:rsidRPr="007A0D86">
              <w:t>RMIT University</w:t>
            </w:r>
          </w:p>
        </w:tc>
        <w:tc>
          <w:tcPr>
            <w:tcW w:w="1542" w:type="pct"/>
          </w:tcPr>
          <w:p w14:paraId="2AF83380" w14:textId="77777777" w:rsidR="004B6BAC" w:rsidRPr="007A0D86" w:rsidRDefault="004B6BAC" w:rsidP="004F45DF">
            <w:pPr>
              <w:pStyle w:val="TableText"/>
            </w:pPr>
            <w:r w:rsidRPr="007A0D86">
              <w:t>Review models of Family Violence Counselling Orders Program and Family Violence Court Intervention Program</w:t>
            </w:r>
          </w:p>
        </w:tc>
        <w:tc>
          <w:tcPr>
            <w:tcW w:w="810" w:type="pct"/>
          </w:tcPr>
          <w:p w14:paraId="3D45FBDB" w14:textId="77777777" w:rsidR="004B6BAC" w:rsidRPr="007A0D86" w:rsidRDefault="004B6BAC" w:rsidP="00A1246A">
            <w:pPr>
              <w:pStyle w:val="TableText"/>
              <w:jc w:val="right"/>
            </w:pPr>
            <w:r w:rsidRPr="007A0D86">
              <w:t>137,641</w:t>
            </w:r>
          </w:p>
        </w:tc>
        <w:tc>
          <w:tcPr>
            <w:tcW w:w="809" w:type="pct"/>
          </w:tcPr>
          <w:p w14:paraId="4EE01B02" w14:textId="77777777" w:rsidR="004B6BAC" w:rsidRPr="007A0D86" w:rsidRDefault="004B6BAC" w:rsidP="00A1246A">
            <w:pPr>
              <w:pStyle w:val="TableText"/>
              <w:jc w:val="right"/>
            </w:pPr>
            <w:r w:rsidRPr="007A0D86">
              <w:t>137,641</w:t>
            </w:r>
          </w:p>
        </w:tc>
        <w:tc>
          <w:tcPr>
            <w:tcW w:w="808" w:type="pct"/>
          </w:tcPr>
          <w:p w14:paraId="6B011B5E" w14:textId="77777777" w:rsidR="004B6BAC" w:rsidRPr="007A0D86" w:rsidRDefault="004B6BAC" w:rsidP="00A1246A">
            <w:pPr>
              <w:pStyle w:val="TableText"/>
              <w:jc w:val="right"/>
            </w:pPr>
            <w:r w:rsidRPr="007A0D86">
              <w:t>0</w:t>
            </w:r>
          </w:p>
        </w:tc>
      </w:tr>
      <w:tr w:rsidR="004B6BAC" w:rsidRPr="007A0D86" w14:paraId="3EC1F2EB" w14:textId="77777777" w:rsidTr="00A1246A">
        <w:tc>
          <w:tcPr>
            <w:tcW w:w="1031" w:type="pct"/>
          </w:tcPr>
          <w:p w14:paraId="7355DB9D" w14:textId="77777777" w:rsidR="004B6BAC" w:rsidRPr="007A0D86" w:rsidRDefault="004B6BAC" w:rsidP="004F45DF">
            <w:pPr>
              <w:pStyle w:val="TableText"/>
            </w:pPr>
            <w:r w:rsidRPr="007A0D86">
              <w:t>RMIT University</w:t>
            </w:r>
          </w:p>
        </w:tc>
        <w:tc>
          <w:tcPr>
            <w:tcW w:w="1542" w:type="pct"/>
          </w:tcPr>
          <w:p w14:paraId="3FD7115E" w14:textId="77777777" w:rsidR="004B6BAC" w:rsidRPr="007A0D86" w:rsidRDefault="004B6BAC" w:rsidP="004F45DF">
            <w:pPr>
              <w:pStyle w:val="TableText"/>
            </w:pPr>
            <w:r w:rsidRPr="007A0D86">
              <w:t>Service Delivery Reform Project</w:t>
            </w:r>
          </w:p>
        </w:tc>
        <w:tc>
          <w:tcPr>
            <w:tcW w:w="810" w:type="pct"/>
          </w:tcPr>
          <w:p w14:paraId="38C21C64" w14:textId="77777777" w:rsidR="004B6BAC" w:rsidRPr="007A0D86" w:rsidRDefault="004B6BAC" w:rsidP="00A1246A">
            <w:pPr>
              <w:pStyle w:val="TableText"/>
              <w:jc w:val="right"/>
            </w:pPr>
            <w:r w:rsidRPr="007A0D86">
              <w:t>636,364</w:t>
            </w:r>
          </w:p>
        </w:tc>
        <w:tc>
          <w:tcPr>
            <w:tcW w:w="809" w:type="pct"/>
          </w:tcPr>
          <w:p w14:paraId="09C7E89F" w14:textId="77777777" w:rsidR="004B6BAC" w:rsidRPr="007A0D86" w:rsidRDefault="004B6BAC" w:rsidP="00A1246A">
            <w:pPr>
              <w:pStyle w:val="TableText"/>
              <w:jc w:val="right"/>
            </w:pPr>
            <w:r w:rsidRPr="007A0D86">
              <w:t>248,580</w:t>
            </w:r>
          </w:p>
        </w:tc>
        <w:tc>
          <w:tcPr>
            <w:tcW w:w="808" w:type="pct"/>
          </w:tcPr>
          <w:p w14:paraId="5533C964" w14:textId="77777777" w:rsidR="004B6BAC" w:rsidRPr="007A0D86" w:rsidRDefault="004B6BAC" w:rsidP="00A1246A">
            <w:pPr>
              <w:pStyle w:val="TableText"/>
              <w:jc w:val="right"/>
            </w:pPr>
            <w:r w:rsidRPr="007A0D86">
              <w:t>387,784</w:t>
            </w:r>
          </w:p>
        </w:tc>
      </w:tr>
      <w:tr w:rsidR="004B6BAC" w:rsidRPr="007A0D86" w14:paraId="322D1361" w14:textId="77777777" w:rsidTr="00A1246A">
        <w:tc>
          <w:tcPr>
            <w:tcW w:w="1031" w:type="pct"/>
          </w:tcPr>
          <w:p w14:paraId="3191094C" w14:textId="77777777" w:rsidR="004B6BAC" w:rsidRPr="007A0D86" w:rsidRDefault="004B6BAC" w:rsidP="004F45DF">
            <w:pPr>
              <w:pStyle w:val="TableText"/>
            </w:pPr>
            <w:r w:rsidRPr="007A0D86">
              <w:t>SACS Consulting Pty Ltd</w:t>
            </w:r>
          </w:p>
        </w:tc>
        <w:tc>
          <w:tcPr>
            <w:tcW w:w="1542" w:type="pct"/>
          </w:tcPr>
          <w:p w14:paraId="241E7FFA" w14:textId="77777777" w:rsidR="004B6BAC" w:rsidRPr="007A0D86" w:rsidRDefault="004B6BAC" w:rsidP="004F45DF">
            <w:pPr>
              <w:pStyle w:val="TableText"/>
            </w:pPr>
            <w:r w:rsidRPr="007A0D86">
              <w:t>Magistrates’ Court Strategic Workforce Plan</w:t>
            </w:r>
          </w:p>
        </w:tc>
        <w:tc>
          <w:tcPr>
            <w:tcW w:w="810" w:type="pct"/>
          </w:tcPr>
          <w:p w14:paraId="13D139C7" w14:textId="77777777" w:rsidR="004B6BAC" w:rsidRPr="007A0D86" w:rsidRDefault="004B6BAC" w:rsidP="00A1246A">
            <w:pPr>
              <w:pStyle w:val="TableText"/>
              <w:jc w:val="right"/>
            </w:pPr>
            <w:r w:rsidRPr="007A0D86">
              <w:t>303,636</w:t>
            </w:r>
          </w:p>
        </w:tc>
        <w:tc>
          <w:tcPr>
            <w:tcW w:w="809" w:type="pct"/>
          </w:tcPr>
          <w:p w14:paraId="58DD5068" w14:textId="77777777" w:rsidR="004B6BAC" w:rsidRPr="007A0D86" w:rsidRDefault="004B6BAC" w:rsidP="00A1246A">
            <w:pPr>
              <w:pStyle w:val="TableText"/>
              <w:jc w:val="right"/>
            </w:pPr>
            <w:r w:rsidRPr="007A0D86">
              <w:t>68,119</w:t>
            </w:r>
          </w:p>
        </w:tc>
        <w:tc>
          <w:tcPr>
            <w:tcW w:w="808" w:type="pct"/>
          </w:tcPr>
          <w:p w14:paraId="08DD7062" w14:textId="77777777" w:rsidR="004B6BAC" w:rsidRPr="007A0D86" w:rsidRDefault="004B6BAC" w:rsidP="00A1246A">
            <w:pPr>
              <w:pStyle w:val="TableText"/>
              <w:jc w:val="right"/>
            </w:pPr>
            <w:r w:rsidRPr="007A0D86">
              <w:t>235,517</w:t>
            </w:r>
          </w:p>
        </w:tc>
      </w:tr>
      <w:tr w:rsidR="004136A4" w:rsidRPr="007A0D86" w14:paraId="22637DF0" w14:textId="77777777" w:rsidTr="00A1246A">
        <w:tc>
          <w:tcPr>
            <w:tcW w:w="1031" w:type="pct"/>
          </w:tcPr>
          <w:p w14:paraId="2EAB3E75" w14:textId="67EF8856" w:rsidR="004136A4" w:rsidRPr="004136A4" w:rsidRDefault="004136A4" w:rsidP="004136A4">
            <w:pPr>
              <w:pStyle w:val="TableText"/>
            </w:pPr>
            <w:r w:rsidRPr="004136A4">
              <w:t>SGS Economics and Planning Pty Ltd</w:t>
            </w:r>
          </w:p>
        </w:tc>
        <w:tc>
          <w:tcPr>
            <w:tcW w:w="1542" w:type="pct"/>
          </w:tcPr>
          <w:p w14:paraId="7A87D0E3" w14:textId="6B4E47FF" w:rsidR="004136A4" w:rsidRPr="004136A4" w:rsidRDefault="004136A4" w:rsidP="004136A4">
            <w:pPr>
              <w:pStyle w:val="TableText"/>
            </w:pPr>
            <w:r w:rsidRPr="004136A4">
              <w:t>Court system-wide demand modelling</w:t>
            </w:r>
          </w:p>
        </w:tc>
        <w:tc>
          <w:tcPr>
            <w:tcW w:w="810" w:type="pct"/>
          </w:tcPr>
          <w:p w14:paraId="4765921F" w14:textId="352CEC09" w:rsidR="004136A4" w:rsidRPr="004136A4" w:rsidRDefault="004136A4" w:rsidP="00A1246A">
            <w:pPr>
              <w:pStyle w:val="TableText"/>
              <w:jc w:val="right"/>
            </w:pPr>
            <w:r w:rsidRPr="004136A4">
              <w:t>227,100</w:t>
            </w:r>
          </w:p>
        </w:tc>
        <w:tc>
          <w:tcPr>
            <w:tcW w:w="809" w:type="pct"/>
          </w:tcPr>
          <w:p w14:paraId="1EA37A44" w14:textId="1767EC6A" w:rsidR="004136A4" w:rsidRPr="004136A4" w:rsidRDefault="004136A4" w:rsidP="00A1246A">
            <w:pPr>
              <w:pStyle w:val="TableText"/>
              <w:jc w:val="right"/>
            </w:pPr>
            <w:r w:rsidRPr="004136A4">
              <w:t>215,500</w:t>
            </w:r>
          </w:p>
        </w:tc>
        <w:tc>
          <w:tcPr>
            <w:tcW w:w="808" w:type="pct"/>
          </w:tcPr>
          <w:p w14:paraId="009655BA" w14:textId="08E55B81" w:rsidR="004136A4" w:rsidRPr="004136A4" w:rsidRDefault="004136A4" w:rsidP="00A1246A">
            <w:pPr>
              <w:pStyle w:val="TableText"/>
              <w:jc w:val="right"/>
            </w:pPr>
            <w:r w:rsidRPr="004136A4">
              <w:t>11,600</w:t>
            </w:r>
          </w:p>
        </w:tc>
      </w:tr>
      <w:tr w:rsidR="004136A4" w:rsidRPr="007A0D86" w14:paraId="4FE81035" w14:textId="77777777" w:rsidTr="00A1246A">
        <w:tc>
          <w:tcPr>
            <w:tcW w:w="1031" w:type="pct"/>
          </w:tcPr>
          <w:p w14:paraId="61D97D0C" w14:textId="61F411CB" w:rsidR="004136A4" w:rsidRPr="004136A4" w:rsidRDefault="004136A4" w:rsidP="004136A4">
            <w:pPr>
              <w:pStyle w:val="TableText"/>
            </w:pPr>
            <w:r w:rsidRPr="004136A4">
              <w:t>Siggins Miller Consultants Pty Ltd</w:t>
            </w:r>
          </w:p>
        </w:tc>
        <w:tc>
          <w:tcPr>
            <w:tcW w:w="1542" w:type="pct"/>
          </w:tcPr>
          <w:p w14:paraId="6F9F1A23" w14:textId="6B5B7FD8" w:rsidR="004136A4" w:rsidRPr="004136A4" w:rsidRDefault="004136A4" w:rsidP="004136A4">
            <w:pPr>
              <w:pStyle w:val="TableText"/>
            </w:pPr>
            <w:r w:rsidRPr="004136A4">
              <w:t>Develop an evaluation and monitoring framework for Drug Court</w:t>
            </w:r>
          </w:p>
        </w:tc>
        <w:tc>
          <w:tcPr>
            <w:tcW w:w="810" w:type="pct"/>
          </w:tcPr>
          <w:p w14:paraId="45BA9651" w14:textId="30447F46" w:rsidR="004136A4" w:rsidRPr="004136A4" w:rsidRDefault="004136A4" w:rsidP="00A1246A">
            <w:pPr>
              <w:pStyle w:val="TableText"/>
              <w:jc w:val="right"/>
            </w:pPr>
            <w:r w:rsidRPr="004136A4">
              <w:t>147,517</w:t>
            </w:r>
          </w:p>
        </w:tc>
        <w:tc>
          <w:tcPr>
            <w:tcW w:w="809" w:type="pct"/>
          </w:tcPr>
          <w:p w14:paraId="222586F5" w14:textId="4ED3795E" w:rsidR="004136A4" w:rsidRPr="004136A4" w:rsidRDefault="004136A4" w:rsidP="00A1246A">
            <w:pPr>
              <w:pStyle w:val="TableText"/>
              <w:jc w:val="right"/>
            </w:pPr>
            <w:r w:rsidRPr="004136A4">
              <w:t>75,159</w:t>
            </w:r>
          </w:p>
        </w:tc>
        <w:tc>
          <w:tcPr>
            <w:tcW w:w="808" w:type="pct"/>
          </w:tcPr>
          <w:p w14:paraId="14B71D34" w14:textId="21E3FC4B" w:rsidR="004136A4" w:rsidRPr="004136A4" w:rsidRDefault="004136A4" w:rsidP="00A1246A">
            <w:pPr>
              <w:pStyle w:val="TableText"/>
              <w:jc w:val="right"/>
            </w:pPr>
            <w:r w:rsidRPr="004136A4">
              <w:t>72,358</w:t>
            </w:r>
          </w:p>
        </w:tc>
      </w:tr>
      <w:tr w:rsidR="004136A4" w:rsidRPr="007A0D86" w14:paraId="2F8420F3" w14:textId="77777777" w:rsidTr="00A1246A">
        <w:tc>
          <w:tcPr>
            <w:tcW w:w="1031" w:type="pct"/>
          </w:tcPr>
          <w:p w14:paraId="76DEB2A6" w14:textId="4252875D" w:rsidR="004136A4" w:rsidRPr="004136A4" w:rsidRDefault="004136A4" w:rsidP="004136A4">
            <w:pPr>
              <w:pStyle w:val="TableText"/>
            </w:pPr>
            <w:r w:rsidRPr="004136A4">
              <w:t>Thoughtworks Australia Pty Ltd</w:t>
            </w:r>
          </w:p>
        </w:tc>
        <w:tc>
          <w:tcPr>
            <w:tcW w:w="1542" w:type="pct"/>
          </w:tcPr>
          <w:p w14:paraId="58787F1E" w14:textId="680F9DC8" w:rsidR="004136A4" w:rsidRPr="004136A4" w:rsidRDefault="004136A4" w:rsidP="004136A4">
            <w:pPr>
              <w:pStyle w:val="TableText"/>
            </w:pPr>
            <w:r w:rsidRPr="004136A4">
              <w:t xml:space="preserve">Architecture review - </w:t>
            </w:r>
            <w:r w:rsidR="00E57EEE">
              <w:t>Victorian Civil and Administrative Tribunal</w:t>
            </w:r>
            <w:r w:rsidRPr="004136A4">
              <w:t xml:space="preserve"> Online Dispute Resolution Project</w:t>
            </w:r>
          </w:p>
        </w:tc>
        <w:tc>
          <w:tcPr>
            <w:tcW w:w="810" w:type="pct"/>
          </w:tcPr>
          <w:p w14:paraId="21B182A2" w14:textId="24C2CB9B" w:rsidR="004136A4" w:rsidRPr="004136A4" w:rsidRDefault="004136A4" w:rsidP="00A1246A">
            <w:pPr>
              <w:pStyle w:val="TableText"/>
              <w:jc w:val="right"/>
            </w:pPr>
            <w:r w:rsidRPr="004136A4">
              <w:t>226,510</w:t>
            </w:r>
          </w:p>
        </w:tc>
        <w:tc>
          <w:tcPr>
            <w:tcW w:w="809" w:type="pct"/>
          </w:tcPr>
          <w:p w14:paraId="31ED476F" w14:textId="6009B014" w:rsidR="004136A4" w:rsidRPr="004136A4" w:rsidRDefault="004136A4" w:rsidP="00A1246A">
            <w:pPr>
              <w:pStyle w:val="TableText"/>
              <w:jc w:val="right"/>
            </w:pPr>
            <w:r w:rsidRPr="004136A4">
              <w:t>211,800</w:t>
            </w:r>
          </w:p>
        </w:tc>
        <w:tc>
          <w:tcPr>
            <w:tcW w:w="808" w:type="pct"/>
          </w:tcPr>
          <w:p w14:paraId="76DA4B35" w14:textId="6EB4E700" w:rsidR="004136A4" w:rsidRPr="004136A4" w:rsidRDefault="004136A4" w:rsidP="00A1246A">
            <w:pPr>
              <w:pStyle w:val="TableText"/>
              <w:jc w:val="right"/>
            </w:pPr>
            <w:r w:rsidRPr="004136A4">
              <w:t>14,710</w:t>
            </w:r>
          </w:p>
        </w:tc>
      </w:tr>
      <w:tr w:rsidR="004136A4" w:rsidRPr="007A0D86" w14:paraId="6CF4ED99" w14:textId="77777777" w:rsidTr="00A1246A">
        <w:tc>
          <w:tcPr>
            <w:tcW w:w="1031" w:type="pct"/>
          </w:tcPr>
          <w:p w14:paraId="24278C67" w14:textId="2D0ECEE2" w:rsidR="004136A4" w:rsidRPr="004136A4" w:rsidRDefault="004136A4" w:rsidP="004136A4">
            <w:pPr>
              <w:pStyle w:val="TableText"/>
            </w:pPr>
            <w:r w:rsidRPr="004136A4">
              <w:t>Thoughtworks Australia Pty Ltd</w:t>
            </w:r>
          </w:p>
        </w:tc>
        <w:tc>
          <w:tcPr>
            <w:tcW w:w="1542" w:type="pct"/>
          </w:tcPr>
          <w:p w14:paraId="1C421A18" w14:textId="3777B599" w:rsidR="004136A4" w:rsidRPr="004136A4" w:rsidRDefault="004136A4" w:rsidP="004136A4">
            <w:pPr>
              <w:pStyle w:val="TableText"/>
            </w:pPr>
            <w:r w:rsidRPr="004136A4">
              <w:t xml:space="preserve">Service model - </w:t>
            </w:r>
            <w:r w:rsidR="00E57EEE">
              <w:t>Victorian Civil and Administrative Tribunal</w:t>
            </w:r>
            <w:r w:rsidRPr="004136A4">
              <w:t xml:space="preserve"> Online Dispute</w:t>
            </w:r>
            <w:r w:rsidR="00D45E5B">
              <w:t xml:space="preserve"> </w:t>
            </w:r>
            <w:r w:rsidRPr="004136A4">
              <w:t>Resolution Project</w:t>
            </w:r>
          </w:p>
        </w:tc>
        <w:tc>
          <w:tcPr>
            <w:tcW w:w="810" w:type="pct"/>
          </w:tcPr>
          <w:p w14:paraId="2EEFD9EB" w14:textId="660721E6" w:rsidR="004136A4" w:rsidRPr="004136A4" w:rsidRDefault="004136A4" w:rsidP="00A1246A">
            <w:pPr>
              <w:pStyle w:val="TableText"/>
              <w:jc w:val="right"/>
            </w:pPr>
            <w:r w:rsidRPr="004136A4">
              <w:t>54,370</w:t>
            </w:r>
          </w:p>
        </w:tc>
        <w:tc>
          <w:tcPr>
            <w:tcW w:w="809" w:type="pct"/>
          </w:tcPr>
          <w:p w14:paraId="4287E5FC" w14:textId="3AAC70DD" w:rsidR="004136A4" w:rsidRPr="004136A4" w:rsidRDefault="004136A4" w:rsidP="00A1246A">
            <w:pPr>
              <w:pStyle w:val="TableText"/>
              <w:jc w:val="right"/>
            </w:pPr>
            <w:r w:rsidRPr="004136A4">
              <w:t>54,370</w:t>
            </w:r>
          </w:p>
        </w:tc>
        <w:tc>
          <w:tcPr>
            <w:tcW w:w="808" w:type="pct"/>
          </w:tcPr>
          <w:p w14:paraId="728ED7AD" w14:textId="04728EE1" w:rsidR="004136A4" w:rsidRPr="004136A4" w:rsidRDefault="004136A4" w:rsidP="00A1246A">
            <w:pPr>
              <w:pStyle w:val="TableText"/>
              <w:jc w:val="right"/>
            </w:pPr>
            <w:r w:rsidRPr="004136A4">
              <w:t>0</w:t>
            </w:r>
          </w:p>
        </w:tc>
      </w:tr>
      <w:tr w:rsidR="004136A4" w:rsidRPr="004136A4" w14:paraId="5AF85BB9" w14:textId="77777777" w:rsidTr="00A1246A">
        <w:tc>
          <w:tcPr>
            <w:tcW w:w="1031" w:type="pct"/>
          </w:tcPr>
          <w:p w14:paraId="2D6C7BD4" w14:textId="39DFF0E1" w:rsidR="004136A4" w:rsidRPr="004136A4" w:rsidRDefault="004136A4" w:rsidP="004136A4">
            <w:pPr>
              <w:pStyle w:val="TableText"/>
              <w:rPr>
                <w:rStyle w:val="Bold"/>
              </w:rPr>
            </w:pPr>
            <w:r w:rsidRPr="004136A4">
              <w:rPr>
                <w:rStyle w:val="Bold"/>
              </w:rPr>
              <w:t>Consultancy above $10,000</w:t>
            </w:r>
          </w:p>
        </w:tc>
        <w:tc>
          <w:tcPr>
            <w:tcW w:w="1542" w:type="pct"/>
          </w:tcPr>
          <w:p w14:paraId="35D73521" w14:textId="70DEBCE2" w:rsidR="004136A4" w:rsidRPr="004136A4" w:rsidRDefault="004136A4" w:rsidP="004136A4">
            <w:pPr>
              <w:pStyle w:val="TableText"/>
              <w:rPr>
                <w:rStyle w:val="Bold"/>
              </w:rPr>
            </w:pPr>
            <w:r w:rsidRPr="004136A4">
              <w:rPr>
                <w:rStyle w:val="Bold"/>
              </w:rPr>
              <w:t>N/A</w:t>
            </w:r>
          </w:p>
        </w:tc>
        <w:tc>
          <w:tcPr>
            <w:tcW w:w="810" w:type="pct"/>
          </w:tcPr>
          <w:p w14:paraId="1C1E06E9" w14:textId="5F28C8D8" w:rsidR="004136A4" w:rsidRPr="004136A4" w:rsidRDefault="004136A4" w:rsidP="00A1246A">
            <w:pPr>
              <w:pStyle w:val="TableText"/>
              <w:jc w:val="right"/>
              <w:rPr>
                <w:rStyle w:val="Bold"/>
              </w:rPr>
            </w:pPr>
            <w:r w:rsidRPr="004136A4">
              <w:rPr>
                <w:rStyle w:val="Bold"/>
              </w:rPr>
              <w:t>4,485,304</w:t>
            </w:r>
          </w:p>
        </w:tc>
        <w:tc>
          <w:tcPr>
            <w:tcW w:w="809" w:type="pct"/>
          </w:tcPr>
          <w:p w14:paraId="46FBDCE7" w14:textId="3AADEFE5" w:rsidR="004136A4" w:rsidRPr="004136A4" w:rsidRDefault="004136A4" w:rsidP="00A1246A">
            <w:pPr>
              <w:pStyle w:val="TableText"/>
              <w:jc w:val="right"/>
              <w:rPr>
                <w:rStyle w:val="Bold"/>
              </w:rPr>
            </w:pPr>
            <w:r w:rsidRPr="004136A4">
              <w:rPr>
                <w:rStyle w:val="Bold"/>
              </w:rPr>
              <w:t>3,124,994</w:t>
            </w:r>
          </w:p>
        </w:tc>
        <w:tc>
          <w:tcPr>
            <w:tcW w:w="808" w:type="pct"/>
          </w:tcPr>
          <w:p w14:paraId="475675F7" w14:textId="3DD8ED79" w:rsidR="004136A4" w:rsidRPr="004136A4" w:rsidRDefault="004136A4" w:rsidP="00A1246A">
            <w:pPr>
              <w:pStyle w:val="TableText"/>
              <w:jc w:val="right"/>
              <w:rPr>
                <w:rStyle w:val="Bold"/>
              </w:rPr>
            </w:pPr>
            <w:r w:rsidRPr="004136A4">
              <w:rPr>
                <w:rStyle w:val="Bold"/>
              </w:rPr>
              <w:t>1,360,310</w:t>
            </w:r>
          </w:p>
        </w:tc>
      </w:tr>
    </w:tbl>
    <w:p w14:paraId="2E778226" w14:textId="58C1F340" w:rsidR="004B6BAC" w:rsidRPr="007A0D86" w:rsidRDefault="004B6BAC" w:rsidP="004B6BAC">
      <w:pPr>
        <w:pStyle w:val="Heading3"/>
      </w:pPr>
      <w:bookmarkStart w:id="150" w:name="_Ref22640281"/>
      <w:bookmarkStart w:id="151" w:name="_Toc22665148"/>
      <w:r w:rsidRPr="007A0D86">
        <w:t xml:space="preserve">Details </w:t>
      </w:r>
      <w:r w:rsidR="008C0C18">
        <w:t>of</w:t>
      </w:r>
      <w:r w:rsidR="00C21B98">
        <w:t xml:space="preserve"> Consultancies Valued u</w:t>
      </w:r>
      <w:r w:rsidRPr="007A0D86">
        <w:t>nder $10,000</w:t>
      </w:r>
      <w:bookmarkEnd w:id="150"/>
      <w:bookmarkEnd w:id="151"/>
    </w:p>
    <w:p w14:paraId="39C8AC05" w14:textId="77777777" w:rsidR="004B6BAC" w:rsidRPr="007A0D86" w:rsidRDefault="004B6BAC" w:rsidP="004B6BAC">
      <w:pPr>
        <w:pStyle w:val="BodyText"/>
      </w:pPr>
      <w:r w:rsidRPr="007A0D86">
        <w:t>In 2018-19, there were no consultancies where the total fees payable to the consultants was less than $10,000.</w:t>
      </w:r>
    </w:p>
    <w:p w14:paraId="627C08D7" w14:textId="3B442A33" w:rsidR="004B6BAC" w:rsidRPr="007A0D86" w:rsidRDefault="004B6BAC" w:rsidP="004B6BAC">
      <w:pPr>
        <w:pStyle w:val="Heading3"/>
      </w:pPr>
      <w:bookmarkStart w:id="152" w:name="_Ref22639937"/>
      <w:bookmarkStart w:id="153" w:name="_Ref22639946"/>
      <w:bookmarkStart w:id="154" w:name="_Toc22665149"/>
      <w:r w:rsidRPr="007A0D86">
        <w:t xml:space="preserve">Disclosure </w:t>
      </w:r>
      <w:r w:rsidR="008C0C18">
        <w:t>of</w:t>
      </w:r>
      <w:r w:rsidRPr="007A0D86">
        <w:t xml:space="preserve"> Major Contracts</w:t>
      </w:r>
      <w:bookmarkEnd w:id="152"/>
      <w:bookmarkEnd w:id="153"/>
      <w:bookmarkEnd w:id="154"/>
    </w:p>
    <w:p w14:paraId="0C8DDA7B" w14:textId="46A34767" w:rsidR="004B6BAC" w:rsidRPr="007A0D86" w:rsidRDefault="00E57EEE" w:rsidP="004B6BAC">
      <w:pPr>
        <w:pStyle w:val="BodyText"/>
      </w:pPr>
      <w:r>
        <w:t>Court Services Victoria</w:t>
      </w:r>
      <w:r w:rsidR="004B6BAC" w:rsidRPr="007A0D86">
        <w:t xml:space="preserve"> did not enter into any contracts greater than</w:t>
      </w:r>
      <w:r w:rsidR="00C21B98">
        <w:t xml:space="preserve"> </w:t>
      </w:r>
      <w:r w:rsidR="004B6BAC" w:rsidRPr="007A0D86">
        <w:t>$10 million in the year ended 30 June 2019.</w:t>
      </w:r>
    </w:p>
    <w:p w14:paraId="39035536" w14:textId="40F7DDB3" w:rsidR="004B6BAC" w:rsidRPr="007A0D86" w:rsidRDefault="004B6BAC" w:rsidP="001B22E9">
      <w:pPr>
        <w:pStyle w:val="Heading2"/>
        <w:pageBreakBefore/>
      </w:pPr>
      <w:bookmarkStart w:id="155" w:name="_Ref22640327"/>
      <w:bookmarkStart w:id="156" w:name="_Toc22665150"/>
      <w:r w:rsidRPr="007A0D86">
        <w:lastRenderedPageBreak/>
        <w:t xml:space="preserve">Information </w:t>
      </w:r>
      <w:r w:rsidR="005F68BF">
        <w:t>and</w:t>
      </w:r>
      <w:r w:rsidRPr="007A0D86">
        <w:t xml:space="preserve"> Communication Technology Expenditure</w:t>
      </w:r>
      <w:bookmarkEnd w:id="155"/>
      <w:bookmarkEnd w:id="156"/>
    </w:p>
    <w:p w14:paraId="4FE8B8C1" w14:textId="213000E5" w:rsidR="004B6BAC" w:rsidRPr="007A0D86" w:rsidRDefault="004B6BAC" w:rsidP="004B6BAC">
      <w:pPr>
        <w:pStyle w:val="BodyText"/>
      </w:pPr>
      <w:r w:rsidRPr="007A0D86">
        <w:t xml:space="preserve">For the 2018-19 reporting period, </w:t>
      </w:r>
      <w:r w:rsidR="00E57EEE">
        <w:t>Court Services Victoria</w:t>
      </w:r>
      <w:r w:rsidRPr="007A0D86">
        <w:t xml:space="preserve"> had a total ICT expenditure of $68.5 million.</w:t>
      </w:r>
    </w:p>
    <w:p w14:paraId="2E04B089" w14:textId="5593D937" w:rsidR="004B6BAC" w:rsidRDefault="004B6BAC" w:rsidP="001D5E45">
      <w:pPr>
        <w:pStyle w:val="Caption"/>
      </w:pPr>
      <w:r w:rsidRPr="001B22E9">
        <w:t xml:space="preserve">Table </w:t>
      </w:r>
      <w:r w:rsidR="00D42A70">
        <w:rPr>
          <w:noProof/>
        </w:rPr>
        <w:fldChar w:fldCharType="begin"/>
      </w:r>
      <w:r w:rsidR="00D42A70">
        <w:rPr>
          <w:noProof/>
        </w:rPr>
        <w:instrText xml:space="preserve"> SEQ Table \* ARABIC </w:instrText>
      </w:r>
      <w:r w:rsidR="00D42A70">
        <w:rPr>
          <w:noProof/>
        </w:rPr>
        <w:fldChar w:fldCharType="separate"/>
      </w:r>
      <w:r w:rsidR="0067082F">
        <w:rPr>
          <w:noProof/>
        </w:rPr>
        <w:t>11</w:t>
      </w:r>
      <w:r w:rsidR="00D42A70">
        <w:rPr>
          <w:noProof/>
        </w:rPr>
        <w:fldChar w:fldCharType="end"/>
      </w:r>
      <w:r w:rsidRPr="001B22E9">
        <w:t xml:space="preserve">: Information </w:t>
      </w:r>
      <w:r w:rsidR="005F68BF" w:rsidRPr="001B22E9">
        <w:t>and</w:t>
      </w:r>
      <w:r w:rsidRPr="001B22E9">
        <w:t xml:space="preserve"> Communication Technology Expenditure</w:t>
      </w:r>
    </w:p>
    <w:p w14:paraId="3AF49E15" w14:textId="556158BB" w:rsidR="001B22E9" w:rsidRPr="00C21B98" w:rsidRDefault="001B22E9" w:rsidP="001B22E9">
      <w:pPr>
        <w:pStyle w:val="BodyText"/>
        <w:rPr>
          <w:rStyle w:val="Bold"/>
        </w:rPr>
      </w:pPr>
      <w:r w:rsidRPr="00C21B98">
        <w:rPr>
          <w:rStyle w:val="Bold"/>
        </w:rPr>
        <w:t>ICT expenditure related to projects to create or enhance ICT capabilities</w:t>
      </w:r>
    </w:p>
    <w:tbl>
      <w:tblPr>
        <w:tblStyle w:val="AccessibleTableNumerical"/>
        <w:tblW w:w="5000" w:type="pct"/>
        <w:tblLook w:val="06A0" w:firstRow="1" w:lastRow="0" w:firstColumn="1" w:lastColumn="0" w:noHBand="1" w:noVBand="1"/>
      </w:tblPr>
      <w:tblGrid>
        <w:gridCol w:w="2832"/>
        <w:gridCol w:w="3620"/>
        <w:gridCol w:w="1595"/>
        <w:gridCol w:w="1595"/>
      </w:tblGrid>
      <w:tr w:rsidR="001B22E9" w:rsidRPr="001B22E9" w14:paraId="0757019A" w14:textId="77777777" w:rsidTr="001B22E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69" w:type="pct"/>
          </w:tcPr>
          <w:p w14:paraId="53DE5285" w14:textId="1310A1AB" w:rsidR="001B22E9" w:rsidRPr="001B22E9" w:rsidRDefault="001B22E9" w:rsidP="001B22E9">
            <w:pPr>
              <w:pStyle w:val="TableText"/>
            </w:pPr>
            <w:bookmarkStart w:id="157" w:name="ColumnTitle_32"/>
            <w:r w:rsidRPr="001B22E9">
              <w:t>All operational ICT expenditure</w:t>
            </w:r>
          </w:p>
          <w:p w14:paraId="780F16ED" w14:textId="185A1B84" w:rsidR="001B22E9" w:rsidRPr="001B22E9" w:rsidRDefault="001B22E9" w:rsidP="001B22E9">
            <w:pPr>
              <w:pStyle w:val="TableText"/>
            </w:pPr>
            <w:r w:rsidRPr="001B22E9">
              <w:t>Business-as-usual (BAU)</w:t>
            </w:r>
            <w:r w:rsidRPr="001B22E9">
              <w:br/>
              <w:t xml:space="preserve">ICT expenditure </w:t>
            </w:r>
            <w:r w:rsidRPr="001B22E9">
              <w:br/>
              <w:t>($ thousand)</w:t>
            </w:r>
          </w:p>
        </w:tc>
        <w:tc>
          <w:tcPr>
            <w:tcW w:w="1877" w:type="pct"/>
          </w:tcPr>
          <w:p w14:paraId="75EF7BEE" w14:textId="77777777" w:rsidR="001B22E9" w:rsidRPr="001B22E9" w:rsidRDefault="001B22E9" w:rsidP="001B22E9">
            <w:pPr>
              <w:pStyle w:val="TableText"/>
              <w:cnfStyle w:val="100000000000" w:firstRow="1" w:lastRow="0" w:firstColumn="0" w:lastColumn="0" w:oddVBand="0" w:evenVBand="0" w:oddHBand="0" w:evenHBand="0" w:firstRowFirstColumn="0" w:firstRowLastColumn="0" w:lastRowFirstColumn="0" w:lastRowLastColumn="0"/>
            </w:pPr>
            <w:r w:rsidRPr="001B22E9">
              <w:t xml:space="preserve">Non business-as-usual (non-BAU) </w:t>
            </w:r>
            <w:r w:rsidRPr="001B22E9">
              <w:br/>
              <w:t xml:space="preserve">ICT expenditure </w:t>
            </w:r>
            <w:r w:rsidRPr="001B22E9">
              <w:br/>
              <w:t>($ thousand)</w:t>
            </w:r>
          </w:p>
        </w:tc>
        <w:tc>
          <w:tcPr>
            <w:tcW w:w="827" w:type="pct"/>
          </w:tcPr>
          <w:p w14:paraId="7F7240C9" w14:textId="77777777" w:rsidR="001B22E9" w:rsidRPr="001B22E9" w:rsidRDefault="001B22E9" w:rsidP="001B22E9">
            <w:pPr>
              <w:pStyle w:val="TableText"/>
              <w:cnfStyle w:val="100000000000" w:firstRow="1" w:lastRow="0" w:firstColumn="0" w:lastColumn="0" w:oddVBand="0" w:evenVBand="0" w:oddHBand="0" w:evenHBand="0" w:firstRowFirstColumn="0" w:firstRowLastColumn="0" w:lastRowFirstColumn="0" w:lastRowLastColumn="0"/>
            </w:pPr>
            <w:r w:rsidRPr="001B22E9">
              <w:t xml:space="preserve">Operational </w:t>
            </w:r>
            <w:r w:rsidRPr="001B22E9">
              <w:br/>
              <w:t>expenditure</w:t>
            </w:r>
            <w:r w:rsidRPr="001B22E9">
              <w:br/>
              <w:t>($ thousand)</w:t>
            </w:r>
          </w:p>
        </w:tc>
        <w:tc>
          <w:tcPr>
            <w:tcW w:w="827" w:type="pct"/>
          </w:tcPr>
          <w:p w14:paraId="5D2C4B70" w14:textId="77777777" w:rsidR="001B22E9" w:rsidRPr="001B22E9" w:rsidRDefault="001B22E9" w:rsidP="001B22E9">
            <w:pPr>
              <w:pStyle w:val="TableText"/>
              <w:cnfStyle w:val="100000000000" w:firstRow="1" w:lastRow="0" w:firstColumn="0" w:lastColumn="0" w:oddVBand="0" w:evenVBand="0" w:oddHBand="0" w:evenHBand="0" w:firstRowFirstColumn="0" w:firstRowLastColumn="0" w:lastRowFirstColumn="0" w:lastRowLastColumn="0"/>
            </w:pPr>
            <w:r w:rsidRPr="001B22E9">
              <w:t>Capital</w:t>
            </w:r>
            <w:r w:rsidRPr="001B22E9">
              <w:br/>
              <w:t>expenditure</w:t>
            </w:r>
            <w:r w:rsidRPr="001B22E9">
              <w:br/>
              <w:t>($ thousand)</w:t>
            </w:r>
          </w:p>
        </w:tc>
      </w:tr>
      <w:bookmarkEnd w:id="157"/>
      <w:tr w:rsidR="001B22E9" w:rsidRPr="001B22E9" w14:paraId="4ABBE20C" w14:textId="77777777" w:rsidTr="001B22E9">
        <w:tc>
          <w:tcPr>
            <w:cnfStyle w:val="001000000000" w:firstRow="0" w:lastRow="0" w:firstColumn="1" w:lastColumn="0" w:oddVBand="0" w:evenVBand="0" w:oddHBand="0" w:evenHBand="0" w:firstRowFirstColumn="0" w:firstRowLastColumn="0" w:lastRowFirstColumn="0" w:lastRowLastColumn="0"/>
            <w:tcW w:w="1469" w:type="pct"/>
          </w:tcPr>
          <w:p w14:paraId="5A45EE60" w14:textId="77777777" w:rsidR="001B22E9" w:rsidRPr="001B22E9" w:rsidRDefault="001B22E9" w:rsidP="001B22E9">
            <w:pPr>
              <w:pStyle w:val="TableText"/>
            </w:pPr>
            <w:r w:rsidRPr="001B22E9">
              <w:t xml:space="preserve">41,420 Total </w:t>
            </w:r>
          </w:p>
          <w:p w14:paraId="4447D0D8" w14:textId="5934148D" w:rsidR="001B22E9" w:rsidRPr="001B22E9" w:rsidRDefault="001B22E9" w:rsidP="001B22E9">
            <w:pPr>
              <w:pStyle w:val="TableText"/>
            </w:pPr>
            <w:r w:rsidRPr="001B22E9">
              <w:t>(Total = Operational expenditure and capital expenditure)</w:t>
            </w:r>
          </w:p>
        </w:tc>
        <w:tc>
          <w:tcPr>
            <w:tcW w:w="1877" w:type="pct"/>
          </w:tcPr>
          <w:p w14:paraId="1223D5F3" w14:textId="77777777" w:rsidR="001B22E9" w:rsidRPr="001B22E9" w:rsidRDefault="001B22E9" w:rsidP="001B22E9">
            <w:pPr>
              <w:pStyle w:val="TableText"/>
              <w:cnfStyle w:val="000000000000" w:firstRow="0" w:lastRow="0" w:firstColumn="0" w:lastColumn="0" w:oddVBand="0" w:evenVBand="0" w:oddHBand="0" w:evenHBand="0" w:firstRowFirstColumn="0" w:firstRowLastColumn="0" w:lastRowFirstColumn="0" w:lastRowLastColumn="0"/>
            </w:pPr>
            <w:r w:rsidRPr="001B22E9">
              <w:t>27,059</w:t>
            </w:r>
          </w:p>
        </w:tc>
        <w:tc>
          <w:tcPr>
            <w:tcW w:w="827" w:type="pct"/>
          </w:tcPr>
          <w:p w14:paraId="03D378D6" w14:textId="77777777" w:rsidR="001B22E9" w:rsidRPr="001B22E9" w:rsidRDefault="001B22E9" w:rsidP="001B22E9">
            <w:pPr>
              <w:pStyle w:val="TableText"/>
              <w:cnfStyle w:val="000000000000" w:firstRow="0" w:lastRow="0" w:firstColumn="0" w:lastColumn="0" w:oddVBand="0" w:evenVBand="0" w:oddHBand="0" w:evenHBand="0" w:firstRowFirstColumn="0" w:firstRowLastColumn="0" w:lastRowFirstColumn="0" w:lastRowLastColumn="0"/>
            </w:pPr>
            <w:r w:rsidRPr="001B22E9">
              <w:t>12,502</w:t>
            </w:r>
          </w:p>
        </w:tc>
        <w:tc>
          <w:tcPr>
            <w:tcW w:w="827" w:type="pct"/>
          </w:tcPr>
          <w:p w14:paraId="62CF6E00" w14:textId="77777777" w:rsidR="001B22E9" w:rsidRPr="001B22E9" w:rsidRDefault="001B22E9" w:rsidP="001B22E9">
            <w:pPr>
              <w:pStyle w:val="TableText"/>
              <w:cnfStyle w:val="000000000000" w:firstRow="0" w:lastRow="0" w:firstColumn="0" w:lastColumn="0" w:oddVBand="0" w:evenVBand="0" w:oddHBand="0" w:evenHBand="0" w:firstRowFirstColumn="0" w:firstRowLastColumn="0" w:lastRowFirstColumn="0" w:lastRowLastColumn="0"/>
            </w:pPr>
            <w:r w:rsidRPr="001B22E9">
              <w:t>14,557</w:t>
            </w:r>
          </w:p>
        </w:tc>
      </w:tr>
    </w:tbl>
    <w:p w14:paraId="7A867A37" w14:textId="77777777" w:rsidR="004B6BAC" w:rsidRPr="007A0D86" w:rsidRDefault="004B6BAC" w:rsidP="004B6BAC">
      <w:pPr>
        <w:pStyle w:val="NotesText"/>
      </w:pPr>
      <w:r w:rsidRPr="007A0D86">
        <w:t>Notes:</w:t>
      </w:r>
    </w:p>
    <w:p w14:paraId="140B9283" w14:textId="7488B108" w:rsidR="004B6BAC" w:rsidRPr="00A1246A" w:rsidRDefault="004B6BAC" w:rsidP="00A01DC4">
      <w:pPr>
        <w:pStyle w:val="NotesNumberedList"/>
        <w:numPr>
          <w:ilvl w:val="0"/>
          <w:numId w:val="18"/>
        </w:numPr>
      </w:pPr>
      <w:r w:rsidRPr="00A1246A">
        <w:t xml:space="preserve">ICT expenditure refers to </w:t>
      </w:r>
      <w:r w:rsidR="00E57EEE">
        <w:t>Court Services Victoria</w:t>
      </w:r>
      <w:r w:rsidRPr="00A1246A">
        <w:t>’s costs in providing business-enabling ICT services within the current reporting period. It comprises BAU ICT expenditure and non-BAU ICT expenditure.</w:t>
      </w:r>
    </w:p>
    <w:p w14:paraId="1B005FD1" w14:textId="04AE99C8" w:rsidR="004B6BAC" w:rsidRPr="00A1246A" w:rsidRDefault="004B6BAC" w:rsidP="004B6BAC">
      <w:pPr>
        <w:pStyle w:val="NotesNumberedList"/>
      </w:pPr>
      <w:r w:rsidRPr="00A1246A">
        <w:t xml:space="preserve">Non-BAU ICT expenditure relates to extending or enhancing </w:t>
      </w:r>
      <w:r w:rsidR="00E57EEE">
        <w:t>Court Services Victoria</w:t>
      </w:r>
      <w:r w:rsidRPr="00A1246A">
        <w:t>’s current ICT capabilities.</w:t>
      </w:r>
    </w:p>
    <w:p w14:paraId="78689F8D" w14:textId="77777777" w:rsidR="004B6BAC" w:rsidRPr="00A1246A" w:rsidRDefault="004B6BAC" w:rsidP="004B6BAC">
      <w:pPr>
        <w:pStyle w:val="NotesNumberedList"/>
      </w:pPr>
      <w:r w:rsidRPr="00A1246A">
        <w:t>BAU ICT expenditure is all remaining ICT expenditure that primarily relates to ongoing activities to operate and maintain the current ICT capability.</w:t>
      </w:r>
    </w:p>
    <w:p w14:paraId="60BDE120" w14:textId="7DD6451E" w:rsidR="004B6BAC" w:rsidRPr="007A0D86" w:rsidRDefault="004B6BAC" w:rsidP="004B6BAC">
      <w:pPr>
        <w:pStyle w:val="Heading2"/>
      </w:pPr>
      <w:bookmarkStart w:id="158" w:name="_Ref22640064"/>
      <w:bookmarkStart w:id="159" w:name="_Ref22643636"/>
      <w:bookmarkStart w:id="160" w:name="_Toc22665151"/>
      <w:r w:rsidRPr="007A0D86">
        <w:t xml:space="preserve">Freedom </w:t>
      </w:r>
      <w:r w:rsidR="008C0C18">
        <w:t>of</w:t>
      </w:r>
      <w:r w:rsidRPr="007A0D86">
        <w:t xml:space="preserve"> Information</w:t>
      </w:r>
      <w:bookmarkEnd w:id="158"/>
      <w:bookmarkEnd w:id="159"/>
      <w:bookmarkEnd w:id="160"/>
    </w:p>
    <w:p w14:paraId="6F728108" w14:textId="095F2FF3" w:rsidR="004B6BAC" w:rsidRPr="007A0D86" w:rsidRDefault="004B6BAC" w:rsidP="004B6BAC">
      <w:pPr>
        <w:pStyle w:val="BodyText"/>
      </w:pPr>
      <w:r w:rsidRPr="007A0D86">
        <w:t xml:space="preserve">During 2018-19, </w:t>
      </w:r>
      <w:r w:rsidR="00E57EEE">
        <w:t>Court Services Victoria</w:t>
      </w:r>
      <w:r w:rsidRPr="007A0D86">
        <w:t xml:space="preserve"> received 82 Freedom of information (FOI) requests. </w:t>
      </w:r>
      <w:r w:rsidR="00C21B98">
        <w:t>O</w:t>
      </w:r>
      <w:r w:rsidR="008C0C18">
        <w:t>f</w:t>
      </w:r>
      <w:r w:rsidRPr="007A0D86">
        <w:t xml:space="preserve"> these requests, 69 were requests for personal documents and 13 were non- personal requests.</w:t>
      </w:r>
    </w:p>
    <w:p w14:paraId="6C9B1B0A" w14:textId="7EE69D13" w:rsidR="00172429" w:rsidRDefault="00E57EEE" w:rsidP="004B6BAC">
      <w:pPr>
        <w:pStyle w:val="BodyText"/>
      </w:pPr>
      <w:r>
        <w:t>Court Services Victoria</w:t>
      </w:r>
      <w:r w:rsidR="004B6BAC" w:rsidRPr="007A0D86">
        <w:t xml:space="preserve"> made seven </w:t>
      </w:r>
      <w:r>
        <w:t>Freedom of Information</w:t>
      </w:r>
      <w:r w:rsidR="004B6BAC" w:rsidRPr="007A0D86">
        <w:t xml:space="preserve"> decisions during the 12 months ended 30 June 2019. All seven decisions were made within the statutory 30-day time period.</w:t>
      </w:r>
    </w:p>
    <w:p w14:paraId="53577AD9" w14:textId="525C139F" w:rsidR="004B6BAC" w:rsidRPr="007A0D86" w:rsidRDefault="00172429" w:rsidP="004B6BAC">
      <w:pPr>
        <w:pStyle w:val="BodyText"/>
      </w:pPr>
      <w:r>
        <w:t>Of</w:t>
      </w:r>
      <w:r w:rsidR="004B6BAC" w:rsidRPr="007A0D86">
        <w:t xml:space="preserve"> the remaining 75 requests, 43 were for documents excluded from the </w:t>
      </w:r>
      <w:r w:rsidR="00E57EEE">
        <w:t>Freedom of Information</w:t>
      </w:r>
      <w:r w:rsidR="004B6BAC" w:rsidRPr="007A0D86">
        <w:t xml:space="preserve"> process, one was transferred to another agency for processing, nine were not proceeded with by the applicants and five are still being processed.</w:t>
      </w:r>
    </w:p>
    <w:p w14:paraId="4198A52F" w14:textId="14D7ACE1" w:rsidR="004B6BAC" w:rsidRDefault="004B6BAC" w:rsidP="004B6BAC">
      <w:pPr>
        <w:pStyle w:val="BodyText"/>
      </w:pPr>
      <w:r w:rsidRPr="007A0D86">
        <w:t xml:space="preserve">During 2018-19, four requests were subject to complaint/review by the Office of the Victorian Information Commissioner (OVIC). </w:t>
      </w:r>
      <w:r w:rsidR="00C21B98">
        <w:t>T</w:t>
      </w:r>
      <w:r w:rsidR="00E952AB">
        <w:t>he</w:t>
      </w:r>
      <w:r w:rsidRPr="007A0D86">
        <w:t xml:space="preserve"> Information Commissioner affirmed </w:t>
      </w:r>
      <w:r w:rsidR="00E57EEE">
        <w:t>Court Services Victoria</w:t>
      </w:r>
      <w:r w:rsidRPr="007A0D86">
        <w:t xml:space="preserve">’s decision in two matters. One review and one complaint are still pending. Two applicants applied to </w:t>
      </w:r>
      <w:r w:rsidR="00E57EEE">
        <w:t>Victorian Civil and Administrative Tribunal</w:t>
      </w:r>
      <w:r w:rsidRPr="007A0D86">
        <w:t xml:space="preserve"> for review of </w:t>
      </w:r>
      <w:r w:rsidR="004E222A" w:rsidRPr="007A0D86">
        <w:t>Office of the Victorian Information Commissioner</w:t>
      </w:r>
      <w:r w:rsidRPr="007A0D86">
        <w:t>’s decisions. One applicant withdrew his review proceedings and one proceeding was settled by consent.</w:t>
      </w:r>
    </w:p>
    <w:p w14:paraId="6030D88F" w14:textId="6221AD4E" w:rsidR="005447CB" w:rsidRPr="007A0D86" w:rsidRDefault="005447CB" w:rsidP="001D5E45">
      <w:pPr>
        <w:pStyle w:val="Caption"/>
      </w:pPr>
      <w:r w:rsidRPr="007A0D86">
        <w:t xml:space="preserve">Table </w:t>
      </w:r>
      <w:r w:rsidR="00D42A70">
        <w:rPr>
          <w:noProof/>
        </w:rPr>
        <w:fldChar w:fldCharType="begin"/>
      </w:r>
      <w:r w:rsidR="00D42A70">
        <w:rPr>
          <w:noProof/>
        </w:rPr>
        <w:instrText xml:space="preserve"> SEQ Table \* ARABIC </w:instrText>
      </w:r>
      <w:r w:rsidR="00D42A70">
        <w:rPr>
          <w:noProof/>
        </w:rPr>
        <w:fldChar w:fldCharType="separate"/>
      </w:r>
      <w:r w:rsidR="0067082F">
        <w:rPr>
          <w:noProof/>
        </w:rPr>
        <w:t>12</w:t>
      </w:r>
      <w:r w:rsidR="00D42A70">
        <w:rPr>
          <w:noProof/>
        </w:rPr>
        <w:fldChar w:fldCharType="end"/>
      </w:r>
      <w:r w:rsidRPr="007A0D86">
        <w:t xml:space="preserve">: Freedom </w:t>
      </w:r>
      <w:r>
        <w:t>of</w:t>
      </w:r>
      <w:r w:rsidRPr="007A0D86">
        <w:t xml:space="preserve"> Information Outcomes</w:t>
      </w:r>
    </w:p>
    <w:tbl>
      <w:tblPr>
        <w:tblStyle w:val="AccessibleTableNumerical"/>
        <w:tblW w:w="5000" w:type="pct"/>
        <w:tblLook w:val="06A0" w:firstRow="1" w:lastRow="0" w:firstColumn="1" w:lastColumn="0" w:noHBand="1" w:noVBand="1"/>
      </w:tblPr>
      <w:tblGrid>
        <w:gridCol w:w="7600"/>
        <w:gridCol w:w="2042"/>
      </w:tblGrid>
      <w:tr w:rsidR="005447CB" w:rsidRPr="005447CB" w14:paraId="1F6BA703" w14:textId="77777777" w:rsidTr="005447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41" w:type="pct"/>
          </w:tcPr>
          <w:p w14:paraId="40CA53B7" w14:textId="3A992811" w:rsidR="005447CB" w:rsidRPr="005447CB" w:rsidRDefault="00E57EEE" w:rsidP="005447CB">
            <w:pPr>
              <w:pStyle w:val="TableText"/>
            </w:pPr>
            <w:bookmarkStart w:id="161" w:name="ColumnTitle_33"/>
            <w:r>
              <w:t>Freedom of Information</w:t>
            </w:r>
            <w:r w:rsidR="005447CB" w:rsidRPr="005447CB">
              <w:t xml:space="preserve"> Outcome</w:t>
            </w:r>
          </w:p>
        </w:tc>
        <w:tc>
          <w:tcPr>
            <w:tcW w:w="1059" w:type="pct"/>
          </w:tcPr>
          <w:p w14:paraId="2CFA751D" w14:textId="77777777" w:rsidR="005447CB" w:rsidRPr="005447CB" w:rsidRDefault="005447CB" w:rsidP="005447CB">
            <w:pPr>
              <w:pStyle w:val="TableText"/>
              <w:cnfStyle w:val="100000000000" w:firstRow="1" w:lastRow="0" w:firstColumn="0" w:lastColumn="0" w:oddVBand="0" w:evenVBand="0" w:oddHBand="0" w:evenHBand="0" w:firstRowFirstColumn="0" w:firstRowLastColumn="0" w:lastRowFirstColumn="0" w:lastRowLastColumn="0"/>
            </w:pPr>
            <w:r w:rsidRPr="005447CB">
              <w:t>Number of requests</w:t>
            </w:r>
          </w:p>
        </w:tc>
      </w:tr>
      <w:bookmarkEnd w:id="161"/>
      <w:tr w:rsidR="005447CB" w:rsidRPr="005447CB" w14:paraId="4F5B0B05" w14:textId="77777777" w:rsidTr="005447CB">
        <w:tc>
          <w:tcPr>
            <w:cnfStyle w:val="001000000000" w:firstRow="0" w:lastRow="0" w:firstColumn="1" w:lastColumn="0" w:oddVBand="0" w:evenVBand="0" w:oddHBand="0" w:evenHBand="0" w:firstRowFirstColumn="0" w:firstRowLastColumn="0" w:lastRowFirstColumn="0" w:lastRowLastColumn="0"/>
            <w:tcW w:w="3941" w:type="pct"/>
          </w:tcPr>
          <w:p w14:paraId="7FF2F0E2" w14:textId="24B2C274" w:rsidR="005447CB" w:rsidRPr="005447CB" w:rsidRDefault="005447CB" w:rsidP="005447CB">
            <w:pPr>
              <w:pStyle w:val="TableText"/>
            </w:pPr>
            <w:r w:rsidRPr="005447CB">
              <w:t>Court documents excluded from the Freedom of Information Act (</w:t>
            </w:r>
            <w:r w:rsidR="00E57EEE">
              <w:t>Freedom of Information</w:t>
            </w:r>
            <w:r w:rsidRPr="005447CB">
              <w:t xml:space="preserve"> Act) or documents that are publicly available or available to the public for a fee (sections</w:t>
            </w:r>
            <w:r w:rsidR="00D45E5B">
              <w:t xml:space="preserve"> </w:t>
            </w:r>
            <w:r w:rsidRPr="005447CB">
              <w:t xml:space="preserve">14(1)(a) and 14(1)(b) of the </w:t>
            </w:r>
            <w:r w:rsidR="00E57EEE">
              <w:t>Freedom of Information</w:t>
            </w:r>
            <w:r w:rsidRPr="005447CB">
              <w:t xml:space="preserve"> Act)</w:t>
            </w:r>
          </w:p>
        </w:tc>
        <w:tc>
          <w:tcPr>
            <w:tcW w:w="1059" w:type="pct"/>
          </w:tcPr>
          <w:p w14:paraId="2610034B" w14:textId="77777777" w:rsidR="005447CB" w:rsidRPr="005447CB" w:rsidRDefault="005447CB" w:rsidP="005447CB">
            <w:pPr>
              <w:pStyle w:val="TableText"/>
              <w:cnfStyle w:val="000000000000" w:firstRow="0" w:lastRow="0" w:firstColumn="0" w:lastColumn="0" w:oddVBand="0" w:evenVBand="0" w:oddHBand="0" w:evenHBand="0" w:firstRowFirstColumn="0" w:firstRowLastColumn="0" w:lastRowFirstColumn="0" w:lastRowLastColumn="0"/>
            </w:pPr>
            <w:r w:rsidRPr="005447CB">
              <w:t>43</w:t>
            </w:r>
          </w:p>
        </w:tc>
      </w:tr>
      <w:tr w:rsidR="005447CB" w:rsidRPr="00C21B98" w14:paraId="1B95B336" w14:textId="77777777" w:rsidTr="005447CB">
        <w:tc>
          <w:tcPr>
            <w:cnfStyle w:val="001000000000" w:firstRow="0" w:lastRow="0" w:firstColumn="1" w:lastColumn="0" w:oddVBand="0" w:evenVBand="0" w:oddHBand="0" w:evenHBand="0" w:firstRowFirstColumn="0" w:firstRowLastColumn="0" w:lastRowFirstColumn="0" w:lastRowLastColumn="0"/>
            <w:tcW w:w="3941" w:type="pct"/>
          </w:tcPr>
          <w:p w14:paraId="72C29030" w14:textId="77777777" w:rsidR="005447CB" w:rsidRPr="00C21B98" w:rsidRDefault="005447CB" w:rsidP="005447CB">
            <w:pPr>
              <w:pStyle w:val="TableText"/>
              <w:rPr>
                <w:rStyle w:val="Bold"/>
              </w:rPr>
            </w:pPr>
            <w:r w:rsidRPr="00C21B98">
              <w:rPr>
                <w:rStyle w:val="Bold"/>
              </w:rPr>
              <w:t>Valid requests (application fee paid or waived) – total</w:t>
            </w:r>
          </w:p>
        </w:tc>
        <w:tc>
          <w:tcPr>
            <w:tcW w:w="1059" w:type="pct"/>
          </w:tcPr>
          <w:p w14:paraId="2D226552" w14:textId="77777777" w:rsidR="005447CB" w:rsidRPr="00C21B98" w:rsidRDefault="005447CB" w:rsidP="005447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C21B98">
              <w:rPr>
                <w:rStyle w:val="Bold"/>
              </w:rPr>
              <w:t>39</w:t>
            </w:r>
          </w:p>
        </w:tc>
      </w:tr>
      <w:tr w:rsidR="005447CB" w:rsidRPr="005447CB" w14:paraId="7BF7704F" w14:textId="77777777" w:rsidTr="005447CB">
        <w:tc>
          <w:tcPr>
            <w:cnfStyle w:val="001000000000" w:firstRow="0" w:lastRow="0" w:firstColumn="1" w:lastColumn="0" w:oddVBand="0" w:evenVBand="0" w:oddHBand="0" w:evenHBand="0" w:firstRowFirstColumn="0" w:firstRowLastColumn="0" w:lastRowFirstColumn="0" w:lastRowLastColumn="0"/>
            <w:tcW w:w="3941" w:type="pct"/>
          </w:tcPr>
          <w:p w14:paraId="5908EFD7" w14:textId="77777777" w:rsidR="005447CB" w:rsidRPr="005447CB" w:rsidRDefault="005447CB" w:rsidP="00C21B98">
            <w:pPr>
              <w:pStyle w:val="TableTextBullet1"/>
            </w:pPr>
            <w:r w:rsidRPr="005447CB">
              <w:t>Access granted in full</w:t>
            </w:r>
          </w:p>
        </w:tc>
        <w:tc>
          <w:tcPr>
            <w:tcW w:w="1059" w:type="pct"/>
          </w:tcPr>
          <w:p w14:paraId="46E5E10C" w14:textId="77777777" w:rsidR="005447CB" w:rsidRPr="005447CB" w:rsidRDefault="005447CB" w:rsidP="005447CB">
            <w:pPr>
              <w:pStyle w:val="TableText"/>
              <w:cnfStyle w:val="000000000000" w:firstRow="0" w:lastRow="0" w:firstColumn="0" w:lastColumn="0" w:oddVBand="0" w:evenVBand="0" w:oddHBand="0" w:evenHBand="0" w:firstRowFirstColumn="0" w:firstRowLastColumn="0" w:lastRowFirstColumn="0" w:lastRowLastColumn="0"/>
            </w:pPr>
            <w:r w:rsidRPr="005447CB">
              <w:t>1</w:t>
            </w:r>
          </w:p>
        </w:tc>
      </w:tr>
      <w:tr w:rsidR="005447CB" w:rsidRPr="005447CB" w14:paraId="6FB8B6F3" w14:textId="77777777" w:rsidTr="005447CB">
        <w:tc>
          <w:tcPr>
            <w:cnfStyle w:val="001000000000" w:firstRow="0" w:lastRow="0" w:firstColumn="1" w:lastColumn="0" w:oddVBand="0" w:evenVBand="0" w:oddHBand="0" w:evenHBand="0" w:firstRowFirstColumn="0" w:firstRowLastColumn="0" w:lastRowFirstColumn="0" w:lastRowLastColumn="0"/>
            <w:tcW w:w="3941" w:type="pct"/>
          </w:tcPr>
          <w:p w14:paraId="5E9C7691" w14:textId="77777777" w:rsidR="005447CB" w:rsidRPr="005447CB" w:rsidRDefault="005447CB" w:rsidP="00C21B98">
            <w:pPr>
              <w:pStyle w:val="TableTextBullet1"/>
            </w:pPr>
            <w:r w:rsidRPr="005447CB">
              <w:t>Access granted in part</w:t>
            </w:r>
          </w:p>
        </w:tc>
        <w:tc>
          <w:tcPr>
            <w:tcW w:w="1059" w:type="pct"/>
          </w:tcPr>
          <w:p w14:paraId="337D79DC" w14:textId="77777777" w:rsidR="005447CB" w:rsidRPr="005447CB" w:rsidRDefault="005447CB" w:rsidP="005447CB">
            <w:pPr>
              <w:pStyle w:val="TableText"/>
              <w:cnfStyle w:val="000000000000" w:firstRow="0" w:lastRow="0" w:firstColumn="0" w:lastColumn="0" w:oddVBand="0" w:evenVBand="0" w:oddHBand="0" w:evenHBand="0" w:firstRowFirstColumn="0" w:firstRowLastColumn="0" w:lastRowFirstColumn="0" w:lastRowLastColumn="0"/>
            </w:pPr>
            <w:r w:rsidRPr="005447CB">
              <w:t>5</w:t>
            </w:r>
          </w:p>
        </w:tc>
      </w:tr>
      <w:tr w:rsidR="005447CB" w:rsidRPr="005447CB" w14:paraId="1EE73A7F" w14:textId="77777777" w:rsidTr="005447CB">
        <w:tc>
          <w:tcPr>
            <w:cnfStyle w:val="001000000000" w:firstRow="0" w:lastRow="0" w:firstColumn="1" w:lastColumn="0" w:oddVBand="0" w:evenVBand="0" w:oddHBand="0" w:evenHBand="0" w:firstRowFirstColumn="0" w:firstRowLastColumn="0" w:lastRowFirstColumn="0" w:lastRowLastColumn="0"/>
            <w:tcW w:w="3941" w:type="pct"/>
          </w:tcPr>
          <w:p w14:paraId="1C4F73CD" w14:textId="77777777" w:rsidR="005447CB" w:rsidRPr="005447CB" w:rsidRDefault="005447CB" w:rsidP="00C21B98">
            <w:pPr>
              <w:pStyle w:val="TableTextBullet1"/>
            </w:pPr>
            <w:r w:rsidRPr="005447CB">
              <w:lastRenderedPageBreak/>
              <w:t>Access denied</w:t>
            </w:r>
          </w:p>
        </w:tc>
        <w:tc>
          <w:tcPr>
            <w:tcW w:w="1059" w:type="pct"/>
          </w:tcPr>
          <w:p w14:paraId="2F1A4C20" w14:textId="77777777" w:rsidR="005447CB" w:rsidRPr="005447CB" w:rsidRDefault="005447CB" w:rsidP="005447CB">
            <w:pPr>
              <w:pStyle w:val="TableText"/>
              <w:cnfStyle w:val="000000000000" w:firstRow="0" w:lastRow="0" w:firstColumn="0" w:lastColumn="0" w:oddVBand="0" w:evenVBand="0" w:oddHBand="0" w:evenHBand="0" w:firstRowFirstColumn="0" w:firstRowLastColumn="0" w:lastRowFirstColumn="0" w:lastRowLastColumn="0"/>
            </w:pPr>
            <w:r w:rsidRPr="005447CB">
              <w:t>1</w:t>
            </w:r>
          </w:p>
        </w:tc>
      </w:tr>
      <w:tr w:rsidR="005447CB" w:rsidRPr="005447CB" w14:paraId="72325810" w14:textId="77777777" w:rsidTr="005447CB">
        <w:tc>
          <w:tcPr>
            <w:cnfStyle w:val="001000000000" w:firstRow="0" w:lastRow="0" w:firstColumn="1" w:lastColumn="0" w:oddVBand="0" w:evenVBand="0" w:oddHBand="0" w:evenHBand="0" w:firstRowFirstColumn="0" w:firstRowLastColumn="0" w:lastRowFirstColumn="0" w:lastRowLastColumn="0"/>
            <w:tcW w:w="3941" w:type="pct"/>
          </w:tcPr>
          <w:p w14:paraId="27BBEFEE" w14:textId="77777777" w:rsidR="005447CB" w:rsidRPr="005447CB" w:rsidRDefault="005447CB" w:rsidP="00C21B98">
            <w:pPr>
              <w:pStyle w:val="TableTextBullet1"/>
            </w:pPr>
            <w:r w:rsidRPr="005447CB">
              <w:t>No document exists/no document located</w:t>
            </w:r>
          </w:p>
        </w:tc>
        <w:tc>
          <w:tcPr>
            <w:tcW w:w="1059" w:type="pct"/>
          </w:tcPr>
          <w:p w14:paraId="6FF05679" w14:textId="77777777" w:rsidR="005447CB" w:rsidRPr="005447CB" w:rsidRDefault="005447CB" w:rsidP="005447CB">
            <w:pPr>
              <w:pStyle w:val="TableText"/>
              <w:cnfStyle w:val="000000000000" w:firstRow="0" w:lastRow="0" w:firstColumn="0" w:lastColumn="0" w:oddVBand="0" w:evenVBand="0" w:oddHBand="0" w:evenHBand="0" w:firstRowFirstColumn="0" w:firstRowLastColumn="0" w:lastRowFirstColumn="0" w:lastRowLastColumn="0"/>
            </w:pPr>
            <w:r w:rsidRPr="005447CB">
              <w:t>4</w:t>
            </w:r>
          </w:p>
        </w:tc>
      </w:tr>
      <w:tr w:rsidR="005447CB" w:rsidRPr="005447CB" w14:paraId="242B9844" w14:textId="77777777" w:rsidTr="005447CB">
        <w:tc>
          <w:tcPr>
            <w:cnfStyle w:val="001000000000" w:firstRow="0" w:lastRow="0" w:firstColumn="1" w:lastColumn="0" w:oddVBand="0" w:evenVBand="0" w:oddHBand="0" w:evenHBand="0" w:firstRowFirstColumn="0" w:firstRowLastColumn="0" w:lastRowFirstColumn="0" w:lastRowLastColumn="0"/>
            <w:tcW w:w="3941" w:type="pct"/>
          </w:tcPr>
          <w:p w14:paraId="1069649D" w14:textId="77777777" w:rsidR="005447CB" w:rsidRPr="005447CB" w:rsidRDefault="005447CB" w:rsidP="00C21B98">
            <w:pPr>
              <w:pStyle w:val="TableTextBullet1"/>
            </w:pPr>
            <w:r w:rsidRPr="005447CB">
              <w:t>Transferred to another agency</w:t>
            </w:r>
          </w:p>
        </w:tc>
        <w:tc>
          <w:tcPr>
            <w:tcW w:w="1059" w:type="pct"/>
          </w:tcPr>
          <w:p w14:paraId="364585D2" w14:textId="77777777" w:rsidR="005447CB" w:rsidRPr="005447CB" w:rsidRDefault="005447CB" w:rsidP="005447CB">
            <w:pPr>
              <w:pStyle w:val="TableText"/>
              <w:cnfStyle w:val="000000000000" w:firstRow="0" w:lastRow="0" w:firstColumn="0" w:lastColumn="0" w:oddVBand="0" w:evenVBand="0" w:oddHBand="0" w:evenHBand="0" w:firstRowFirstColumn="0" w:firstRowLastColumn="0" w:lastRowFirstColumn="0" w:lastRowLastColumn="0"/>
            </w:pPr>
            <w:r w:rsidRPr="005447CB">
              <w:t>1</w:t>
            </w:r>
          </w:p>
        </w:tc>
      </w:tr>
      <w:tr w:rsidR="005447CB" w:rsidRPr="005447CB" w14:paraId="4472C5D8" w14:textId="77777777" w:rsidTr="005447CB">
        <w:tc>
          <w:tcPr>
            <w:cnfStyle w:val="001000000000" w:firstRow="0" w:lastRow="0" w:firstColumn="1" w:lastColumn="0" w:oddVBand="0" w:evenVBand="0" w:oddHBand="0" w:evenHBand="0" w:firstRowFirstColumn="0" w:firstRowLastColumn="0" w:lastRowFirstColumn="0" w:lastRowLastColumn="0"/>
            <w:tcW w:w="3941" w:type="pct"/>
          </w:tcPr>
          <w:p w14:paraId="377D2D6A" w14:textId="77777777" w:rsidR="005447CB" w:rsidRPr="005447CB" w:rsidRDefault="005447CB" w:rsidP="00C21B98">
            <w:pPr>
              <w:pStyle w:val="TableTextBullet1"/>
            </w:pPr>
            <w:r w:rsidRPr="005447CB">
              <w:t>Refused without identifying documents</w:t>
            </w:r>
          </w:p>
        </w:tc>
        <w:tc>
          <w:tcPr>
            <w:tcW w:w="1059" w:type="pct"/>
          </w:tcPr>
          <w:p w14:paraId="584404A3" w14:textId="77777777" w:rsidR="005447CB" w:rsidRPr="005447CB" w:rsidRDefault="005447CB" w:rsidP="005447CB">
            <w:pPr>
              <w:pStyle w:val="TableText"/>
              <w:cnfStyle w:val="000000000000" w:firstRow="0" w:lastRow="0" w:firstColumn="0" w:lastColumn="0" w:oddVBand="0" w:evenVBand="0" w:oddHBand="0" w:evenHBand="0" w:firstRowFirstColumn="0" w:firstRowLastColumn="0" w:lastRowFirstColumn="0" w:lastRowLastColumn="0"/>
            </w:pPr>
            <w:r w:rsidRPr="005447CB">
              <w:t>3</w:t>
            </w:r>
          </w:p>
        </w:tc>
      </w:tr>
      <w:tr w:rsidR="005447CB" w:rsidRPr="005447CB" w14:paraId="7E04F012" w14:textId="77777777" w:rsidTr="005447CB">
        <w:tc>
          <w:tcPr>
            <w:cnfStyle w:val="001000000000" w:firstRow="0" w:lastRow="0" w:firstColumn="1" w:lastColumn="0" w:oddVBand="0" w:evenVBand="0" w:oddHBand="0" w:evenHBand="0" w:firstRowFirstColumn="0" w:firstRowLastColumn="0" w:lastRowFirstColumn="0" w:lastRowLastColumn="0"/>
            <w:tcW w:w="3941" w:type="pct"/>
          </w:tcPr>
          <w:p w14:paraId="021CC724" w14:textId="77777777" w:rsidR="005447CB" w:rsidRPr="005447CB" w:rsidRDefault="005447CB" w:rsidP="00C21B98">
            <w:pPr>
              <w:pStyle w:val="TableTextBullet1"/>
            </w:pPr>
            <w:r w:rsidRPr="005447CB">
              <w:t>Not processed</w:t>
            </w:r>
          </w:p>
        </w:tc>
        <w:tc>
          <w:tcPr>
            <w:tcW w:w="1059" w:type="pct"/>
          </w:tcPr>
          <w:p w14:paraId="25105120" w14:textId="77777777" w:rsidR="005447CB" w:rsidRPr="005447CB" w:rsidRDefault="005447CB" w:rsidP="005447CB">
            <w:pPr>
              <w:pStyle w:val="TableText"/>
              <w:cnfStyle w:val="000000000000" w:firstRow="0" w:lastRow="0" w:firstColumn="0" w:lastColumn="0" w:oddVBand="0" w:evenVBand="0" w:oddHBand="0" w:evenHBand="0" w:firstRowFirstColumn="0" w:firstRowLastColumn="0" w:lastRowFirstColumn="0" w:lastRowLastColumn="0"/>
            </w:pPr>
            <w:r w:rsidRPr="005447CB">
              <w:t>5</w:t>
            </w:r>
          </w:p>
        </w:tc>
      </w:tr>
      <w:tr w:rsidR="005447CB" w:rsidRPr="005447CB" w14:paraId="636B7F07" w14:textId="77777777" w:rsidTr="005447CB">
        <w:tc>
          <w:tcPr>
            <w:cnfStyle w:val="001000000000" w:firstRow="0" w:lastRow="0" w:firstColumn="1" w:lastColumn="0" w:oddVBand="0" w:evenVBand="0" w:oddHBand="0" w:evenHBand="0" w:firstRowFirstColumn="0" w:firstRowLastColumn="0" w:lastRowFirstColumn="0" w:lastRowLastColumn="0"/>
            <w:tcW w:w="3941" w:type="pct"/>
          </w:tcPr>
          <w:p w14:paraId="1E7AE345" w14:textId="77777777" w:rsidR="005447CB" w:rsidRPr="005447CB" w:rsidRDefault="005447CB" w:rsidP="00C21B98">
            <w:pPr>
              <w:pStyle w:val="TableTextBullet1"/>
            </w:pPr>
            <w:r w:rsidRPr="005447CB">
              <w:t>Not proceeded with</w:t>
            </w:r>
          </w:p>
        </w:tc>
        <w:tc>
          <w:tcPr>
            <w:tcW w:w="1059" w:type="pct"/>
          </w:tcPr>
          <w:p w14:paraId="6B6D83F0" w14:textId="77777777" w:rsidR="005447CB" w:rsidRPr="005447CB" w:rsidRDefault="005447CB" w:rsidP="005447CB">
            <w:pPr>
              <w:pStyle w:val="TableText"/>
              <w:cnfStyle w:val="000000000000" w:firstRow="0" w:lastRow="0" w:firstColumn="0" w:lastColumn="0" w:oddVBand="0" w:evenVBand="0" w:oddHBand="0" w:evenHBand="0" w:firstRowFirstColumn="0" w:firstRowLastColumn="0" w:lastRowFirstColumn="0" w:lastRowLastColumn="0"/>
            </w:pPr>
            <w:r w:rsidRPr="005447CB">
              <w:t>9</w:t>
            </w:r>
          </w:p>
        </w:tc>
      </w:tr>
      <w:tr w:rsidR="005447CB" w:rsidRPr="005447CB" w14:paraId="1361BDC5" w14:textId="77777777" w:rsidTr="005447CB">
        <w:tc>
          <w:tcPr>
            <w:cnfStyle w:val="001000000000" w:firstRow="0" w:lastRow="0" w:firstColumn="1" w:lastColumn="0" w:oddVBand="0" w:evenVBand="0" w:oddHBand="0" w:evenHBand="0" w:firstRowFirstColumn="0" w:firstRowLastColumn="0" w:lastRowFirstColumn="0" w:lastRowLastColumn="0"/>
            <w:tcW w:w="3941" w:type="pct"/>
          </w:tcPr>
          <w:p w14:paraId="2DF51EAA" w14:textId="77777777" w:rsidR="005447CB" w:rsidRPr="005447CB" w:rsidRDefault="005447CB" w:rsidP="00C21B98">
            <w:pPr>
              <w:pStyle w:val="TableTextBullet1"/>
            </w:pPr>
            <w:r w:rsidRPr="005447CB">
              <w:t>Withdrawn</w:t>
            </w:r>
          </w:p>
        </w:tc>
        <w:tc>
          <w:tcPr>
            <w:tcW w:w="1059" w:type="pct"/>
          </w:tcPr>
          <w:p w14:paraId="2FA6218C" w14:textId="77777777" w:rsidR="005447CB" w:rsidRPr="005447CB" w:rsidRDefault="005447CB" w:rsidP="005447CB">
            <w:pPr>
              <w:pStyle w:val="TableText"/>
              <w:cnfStyle w:val="000000000000" w:firstRow="0" w:lastRow="0" w:firstColumn="0" w:lastColumn="0" w:oddVBand="0" w:evenVBand="0" w:oddHBand="0" w:evenHBand="0" w:firstRowFirstColumn="0" w:firstRowLastColumn="0" w:lastRowFirstColumn="0" w:lastRowLastColumn="0"/>
            </w:pPr>
            <w:r w:rsidRPr="005447CB">
              <w:t>5</w:t>
            </w:r>
          </w:p>
        </w:tc>
      </w:tr>
      <w:tr w:rsidR="005447CB" w:rsidRPr="005447CB" w14:paraId="7027D628" w14:textId="77777777" w:rsidTr="005447CB">
        <w:tc>
          <w:tcPr>
            <w:cnfStyle w:val="001000000000" w:firstRow="0" w:lastRow="0" w:firstColumn="1" w:lastColumn="0" w:oddVBand="0" w:evenVBand="0" w:oddHBand="0" w:evenHBand="0" w:firstRowFirstColumn="0" w:firstRowLastColumn="0" w:lastRowFirstColumn="0" w:lastRowLastColumn="0"/>
            <w:tcW w:w="3941" w:type="pct"/>
          </w:tcPr>
          <w:p w14:paraId="27B9F41A" w14:textId="77777777" w:rsidR="005447CB" w:rsidRPr="005447CB" w:rsidRDefault="005447CB" w:rsidP="00C21B98">
            <w:pPr>
              <w:pStyle w:val="TableTextBullet1"/>
            </w:pPr>
            <w:r w:rsidRPr="005447CB">
              <w:t>In process</w:t>
            </w:r>
          </w:p>
        </w:tc>
        <w:tc>
          <w:tcPr>
            <w:tcW w:w="1059" w:type="pct"/>
          </w:tcPr>
          <w:p w14:paraId="23D65281" w14:textId="77777777" w:rsidR="005447CB" w:rsidRPr="005447CB" w:rsidRDefault="005447CB" w:rsidP="005447CB">
            <w:pPr>
              <w:pStyle w:val="TableText"/>
              <w:cnfStyle w:val="000000000000" w:firstRow="0" w:lastRow="0" w:firstColumn="0" w:lastColumn="0" w:oddVBand="0" w:evenVBand="0" w:oddHBand="0" w:evenHBand="0" w:firstRowFirstColumn="0" w:firstRowLastColumn="0" w:lastRowFirstColumn="0" w:lastRowLastColumn="0"/>
            </w:pPr>
            <w:r w:rsidRPr="005447CB">
              <w:t>5</w:t>
            </w:r>
          </w:p>
        </w:tc>
      </w:tr>
      <w:tr w:rsidR="005447CB" w:rsidRPr="00C21B98" w14:paraId="3D342983" w14:textId="77777777" w:rsidTr="005447CB">
        <w:tc>
          <w:tcPr>
            <w:cnfStyle w:val="001000000000" w:firstRow="0" w:lastRow="0" w:firstColumn="1" w:lastColumn="0" w:oddVBand="0" w:evenVBand="0" w:oddHBand="0" w:evenHBand="0" w:firstRowFirstColumn="0" w:firstRowLastColumn="0" w:lastRowFirstColumn="0" w:lastRowLastColumn="0"/>
            <w:tcW w:w="3941" w:type="pct"/>
          </w:tcPr>
          <w:p w14:paraId="434FBEAF" w14:textId="77777777" w:rsidR="005447CB" w:rsidRPr="00C21B98" w:rsidRDefault="005447CB" w:rsidP="005447CB">
            <w:pPr>
              <w:pStyle w:val="TableText"/>
              <w:rPr>
                <w:rStyle w:val="Bold"/>
              </w:rPr>
            </w:pPr>
            <w:r w:rsidRPr="00C21B98">
              <w:rPr>
                <w:rStyle w:val="Bold"/>
              </w:rPr>
              <w:t>Total requests received</w:t>
            </w:r>
          </w:p>
        </w:tc>
        <w:tc>
          <w:tcPr>
            <w:tcW w:w="1059" w:type="pct"/>
          </w:tcPr>
          <w:p w14:paraId="655306AE" w14:textId="77777777" w:rsidR="005447CB" w:rsidRPr="00C21B98" w:rsidRDefault="005447CB" w:rsidP="005447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C21B98">
              <w:rPr>
                <w:rStyle w:val="Bold"/>
              </w:rPr>
              <w:t>82</w:t>
            </w:r>
          </w:p>
        </w:tc>
      </w:tr>
    </w:tbl>
    <w:p w14:paraId="066ACD92" w14:textId="77777777" w:rsidR="00E952AB" w:rsidRDefault="004B6BAC" w:rsidP="004B6BAC">
      <w:pPr>
        <w:pStyle w:val="Heading3"/>
      </w:pPr>
      <w:bookmarkStart w:id="162" w:name="_Toc22665152"/>
      <w:r w:rsidRPr="007A0D86">
        <w:t>Court Documents</w:t>
      </w:r>
      <w:bookmarkEnd w:id="162"/>
    </w:p>
    <w:p w14:paraId="59C63C1A" w14:textId="4A5D0007" w:rsidR="004B6BAC" w:rsidRPr="007A0D86" w:rsidRDefault="00E952AB" w:rsidP="004B6BAC">
      <w:pPr>
        <w:pStyle w:val="BodyText"/>
      </w:pPr>
      <w:r>
        <w:t>The</w:t>
      </w:r>
      <w:r w:rsidR="004B6BAC" w:rsidRPr="007A0D86">
        <w:t xml:space="preserve"> </w:t>
      </w:r>
      <w:r w:rsidR="004B6BAC" w:rsidRPr="00C21B98">
        <w:rPr>
          <w:rStyle w:val="Italics"/>
        </w:rPr>
        <w:t>Freedom of Information Act 1982</w:t>
      </w:r>
      <w:r w:rsidR="004B6BAC" w:rsidRPr="007A0D86">
        <w:t xml:space="preserve"> does not apply to documents held by courts in respect of their judicial functions (section 6 of the Freedom of Information Act). Each court or tribunal has its own arrangements for accessing such documents and applicants are encouraged to contact the relevant court or tribunal in the first instance for these types of documents. Contact details can be found on each court or tribunal’s website.</w:t>
      </w:r>
    </w:p>
    <w:p w14:paraId="24FCA789" w14:textId="32FECD45" w:rsidR="004B6BAC" w:rsidRPr="007A0D86" w:rsidRDefault="00C21B98" w:rsidP="004B6BAC">
      <w:pPr>
        <w:pStyle w:val="Heading3"/>
      </w:pPr>
      <w:bookmarkStart w:id="163" w:name="_Toc22665153"/>
      <w:r>
        <w:t>Making a</w:t>
      </w:r>
      <w:r w:rsidR="004B6BAC" w:rsidRPr="007A0D86">
        <w:t xml:space="preserve"> Request</w:t>
      </w:r>
      <w:bookmarkEnd w:id="163"/>
    </w:p>
    <w:p w14:paraId="0BB3F070" w14:textId="4D52E9A7" w:rsidR="004B6BAC" w:rsidRPr="007A0D86" w:rsidRDefault="004B6BAC" w:rsidP="004B6BAC">
      <w:pPr>
        <w:pStyle w:val="BodyText"/>
      </w:pPr>
      <w:r w:rsidRPr="007A0D86">
        <w:t xml:space="preserve">Access to documents available under </w:t>
      </w:r>
      <w:r w:rsidR="00E57EEE">
        <w:t>Freedom of Information</w:t>
      </w:r>
      <w:r w:rsidRPr="007A0D86">
        <w:t xml:space="preserve"> may be obtained through written request to </w:t>
      </w:r>
      <w:r w:rsidR="00E57EEE">
        <w:t>Court Services Victoria</w:t>
      </w:r>
      <w:r w:rsidRPr="007A0D86">
        <w:t xml:space="preserve"> </w:t>
      </w:r>
      <w:r w:rsidR="00E57EEE">
        <w:t>Freedom of Information</w:t>
      </w:r>
      <w:r w:rsidRPr="007A0D86">
        <w:t>, as detailed in section 17 of the Freedom of Information Act.</w:t>
      </w:r>
    </w:p>
    <w:p w14:paraId="111BBEF9" w14:textId="230F2D7C" w:rsidR="004B6BAC" w:rsidRPr="007A0D86" w:rsidRDefault="004B6BAC" w:rsidP="004B6BAC">
      <w:pPr>
        <w:pStyle w:val="BodyText"/>
      </w:pPr>
      <w:r w:rsidRPr="007A0D86">
        <w:t xml:space="preserve">Requests for documents in the possession of </w:t>
      </w:r>
      <w:r w:rsidR="00E57EEE">
        <w:t>Court Services Victoria</w:t>
      </w:r>
      <w:r w:rsidRPr="007A0D86">
        <w:t xml:space="preserve"> should be made in writing, accompanied by the application fee or request for a fee waiver, and be addressed to:</w:t>
      </w:r>
    </w:p>
    <w:p w14:paraId="6028C049" w14:textId="77777777" w:rsidR="00142C12" w:rsidRDefault="004B6BAC" w:rsidP="004B6BAC">
      <w:pPr>
        <w:pStyle w:val="NoSpacing"/>
      </w:pPr>
      <w:r w:rsidRPr="007A0D86">
        <w:t xml:space="preserve">Court Services Victoria Freedom of Information </w:t>
      </w:r>
    </w:p>
    <w:p w14:paraId="707A1877" w14:textId="5C8B1EC8" w:rsidR="004B6BAC" w:rsidRPr="007A0D86" w:rsidRDefault="004B6BAC" w:rsidP="004B6BAC">
      <w:pPr>
        <w:pStyle w:val="NoSpacing"/>
      </w:pPr>
      <w:r w:rsidRPr="007A0D86">
        <w:t>PO Box 13193</w:t>
      </w:r>
    </w:p>
    <w:p w14:paraId="17098E69" w14:textId="77777777" w:rsidR="004B6BAC" w:rsidRPr="007A0D86" w:rsidRDefault="004B6BAC" w:rsidP="004B6BAC">
      <w:pPr>
        <w:pStyle w:val="NoSpacing"/>
      </w:pPr>
      <w:r w:rsidRPr="007A0D86">
        <w:t>Law Courts Vic 8010</w:t>
      </w:r>
    </w:p>
    <w:p w14:paraId="64A90B50" w14:textId="43161AAB" w:rsidR="004B6BAC" w:rsidRPr="007A0D86" w:rsidRDefault="004B6BAC" w:rsidP="004B6BAC">
      <w:pPr>
        <w:pStyle w:val="NoSpacing"/>
      </w:pPr>
      <w:r w:rsidRPr="007A0D86">
        <w:t xml:space="preserve">Email </w:t>
      </w:r>
      <w:hyperlink r:id="rId34">
        <w:r w:rsidRPr="007A0D86">
          <w:rPr>
            <w:rStyle w:val="Hyperlink"/>
          </w:rPr>
          <w:t>foi@courts.vic.gov.au</w:t>
        </w:r>
      </w:hyperlink>
    </w:p>
    <w:p w14:paraId="4423EC9B" w14:textId="77777777" w:rsidR="004B6BAC" w:rsidRPr="007A0D86" w:rsidRDefault="004B6BAC" w:rsidP="004B6BAC">
      <w:pPr>
        <w:pStyle w:val="BodyText"/>
      </w:pPr>
      <w:r w:rsidRPr="007A0D86">
        <w:t>Requests can also be lodged online on the Freedom of Information website.</w:t>
      </w:r>
    </w:p>
    <w:p w14:paraId="3138C968" w14:textId="77777777" w:rsidR="004B6BAC" w:rsidRPr="007A0D86" w:rsidRDefault="004B6BAC" w:rsidP="004B6BAC">
      <w:pPr>
        <w:pStyle w:val="BodyText"/>
      </w:pPr>
      <w:r w:rsidRPr="007A0D86">
        <w:t>Access charges may also apply once documents have been processed and a decision on access is made (e.g. photocopying or search and retrieval charges).</w:t>
      </w:r>
    </w:p>
    <w:p w14:paraId="6A935F1D" w14:textId="5838554E" w:rsidR="004B6BAC" w:rsidRPr="007A0D86" w:rsidRDefault="004B6BAC" w:rsidP="004B6BAC">
      <w:pPr>
        <w:pStyle w:val="BodyText"/>
      </w:pPr>
      <w:r w:rsidRPr="007A0D86">
        <w:t xml:space="preserve">Further information regarding </w:t>
      </w:r>
      <w:r w:rsidR="00E57EEE">
        <w:t>Freedom of Information</w:t>
      </w:r>
      <w:r w:rsidRPr="007A0D86">
        <w:t xml:space="preserve"> can be found on the Freedom of Information website. </w:t>
      </w:r>
      <w:r w:rsidR="00E57EEE">
        <w:t>Court Services Victoria</w:t>
      </w:r>
      <w:r w:rsidRPr="007A0D86">
        <w:t xml:space="preserve">’s Part </w:t>
      </w:r>
      <w:r w:rsidR="00142C12">
        <w:t>2</w:t>
      </w:r>
      <w:r w:rsidRPr="007A0D86">
        <w:t xml:space="preserve"> Information Statement can be found on our website.</w:t>
      </w:r>
    </w:p>
    <w:p w14:paraId="32B4CE8D" w14:textId="77777777" w:rsidR="004B6BAC" w:rsidRPr="007A0D86" w:rsidRDefault="004B6BAC" w:rsidP="00453384">
      <w:pPr>
        <w:pStyle w:val="Heading2"/>
        <w:pageBreakBefore/>
      </w:pPr>
      <w:bookmarkStart w:id="164" w:name="_Ref22640430"/>
      <w:bookmarkStart w:id="165" w:name="_Toc22665154"/>
      <w:r w:rsidRPr="007A0D86">
        <w:lastRenderedPageBreak/>
        <w:t>Court Services Victoria Financial Management Compliance Attestation Statement</w:t>
      </w:r>
      <w:bookmarkEnd w:id="164"/>
      <w:bookmarkEnd w:id="165"/>
    </w:p>
    <w:p w14:paraId="0BD82933" w14:textId="77777777" w:rsidR="00E952AB" w:rsidRDefault="004B6BAC" w:rsidP="004B6BAC">
      <w:pPr>
        <w:pStyle w:val="BodyText"/>
      </w:pPr>
      <w:r w:rsidRPr="007A0D86">
        <w:t xml:space="preserve">I, </w:t>
      </w:r>
      <w:r w:rsidR="00E952AB">
        <w:t>the</w:t>
      </w:r>
      <w:r w:rsidRPr="007A0D86">
        <w:t xml:space="preserve"> Honourable Chief Justice Mary Anne Ferguson, on behalf of the Responsible Body, certify that Court Services Victoria has complied with the applicable Standing Directions of the Minister for Finance under the Financial Management Act 1994 and Instructions.</w:t>
      </w:r>
    </w:p>
    <w:p w14:paraId="49F0AE0E" w14:textId="7EB13AC0" w:rsidR="004B6BAC" w:rsidRPr="007A0D86" w:rsidRDefault="00E952AB" w:rsidP="004B6BAC">
      <w:pPr>
        <w:pStyle w:val="BodyText"/>
      </w:pPr>
      <w:r>
        <w:t>The</w:t>
      </w:r>
      <w:r w:rsidR="004B6BAC" w:rsidRPr="007A0D86">
        <w:t xml:space="preserve"> Honourable Chief Justice Mary Anne Ferguson</w:t>
      </w:r>
      <w:r w:rsidR="00453384">
        <w:br/>
      </w:r>
      <w:r w:rsidR="004B6BAC" w:rsidRPr="00453384">
        <w:t>Chair of the Courts Council</w:t>
      </w:r>
      <w:r w:rsidR="00453384">
        <w:br/>
      </w:r>
      <w:r w:rsidR="004B6BAC" w:rsidRPr="007A0D86">
        <w:t>11 September 2019</w:t>
      </w:r>
    </w:p>
    <w:p w14:paraId="31522F72" w14:textId="72A50C8F" w:rsidR="004B6BAC" w:rsidRPr="007A0D86" w:rsidRDefault="004B6BAC" w:rsidP="004B6BAC">
      <w:pPr>
        <w:pStyle w:val="Heading2"/>
      </w:pPr>
      <w:bookmarkStart w:id="166" w:name="_Ref22640343"/>
      <w:bookmarkStart w:id="167" w:name="_Toc22665155"/>
      <w:r w:rsidRPr="007A0D86">
        <w:t xml:space="preserve">Statement </w:t>
      </w:r>
      <w:r w:rsidR="008C0C18">
        <w:t>of</w:t>
      </w:r>
      <w:r w:rsidRPr="007A0D86">
        <w:t xml:space="preserve"> Availability </w:t>
      </w:r>
      <w:r w:rsidR="008C0C18">
        <w:t>of</w:t>
      </w:r>
      <w:r w:rsidRPr="007A0D86">
        <w:t xml:space="preserve"> Other Information</w:t>
      </w:r>
      <w:bookmarkEnd w:id="166"/>
      <w:bookmarkEnd w:id="167"/>
    </w:p>
    <w:p w14:paraId="38F2F285" w14:textId="516F2396" w:rsidR="004B6BAC" w:rsidRPr="007A0D86" w:rsidRDefault="004B6BAC" w:rsidP="004B6BAC">
      <w:pPr>
        <w:pStyle w:val="BodyText"/>
      </w:pPr>
      <w:r w:rsidRPr="007A0D86">
        <w:t xml:space="preserve">Under Financial Reporting Direction (FRD) 22H Standard Disclosures in the Report of Operations, </w:t>
      </w:r>
      <w:r w:rsidR="00E57EEE">
        <w:t>Court Services Victoria</w:t>
      </w:r>
      <w:r w:rsidRPr="007A0D86">
        <w:t xml:space="preserve"> is required to retain the following information for the 2018-19 financial year and make it available upon request (subject to freedom of information requirements, if applicable).</w:t>
      </w:r>
    </w:p>
    <w:p w14:paraId="5B4EA471" w14:textId="77777777" w:rsidR="004B6BAC" w:rsidRPr="007A0D86" w:rsidRDefault="004B6BAC" w:rsidP="004B6BAC">
      <w:pPr>
        <w:pStyle w:val="ListAlpha1"/>
      </w:pPr>
      <w:r w:rsidRPr="007A0D86">
        <w:t>A statement that declarations of pecuniary interests have been duly completed by all relevant officers.</w:t>
      </w:r>
    </w:p>
    <w:p w14:paraId="730771DE" w14:textId="77777777" w:rsidR="004B6BAC" w:rsidRPr="007A0D86" w:rsidRDefault="004B6BAC" w:rsidP="004B6BAC">
      <w:pPr>
        <w:pStyle w:val="ListAlpha1"/>
      </w:pPr>
      <w:r w:rsidRPr="007A0D86">
        <w:t>Details of shares held by a senior officer as nominee or held beneficially in a statutory authority or subsidiary.</w:t>
      </w:r>
    </w:p>
    <w:p w14:paraId="7FA84449" w14:textId="5229CEE6" w:rsidR="004B6BAC" w:rsidRPr="007A0D86" w:rsidRDefault="004B6BAC" w:rsidP="004B6BAC">
      <w:pPr>
        <w:pStyle w:val="ListAlpha1"/>
      </w:pPr>
      <w:r w:rsidRPr="007A0D86">
        <w:t xml:space="preserve">Details of publications produced by </w:t>
      </w:r>
      <w:r w:rsidR="00E57EEE">
        <w:t>Court Services Victoria</w:t>
      </w:r>
      <w:r w:rsidRPr="007A0D86">
        <w:t xml:space="preserve"> about itself, and how these can be obtained.</w:t>
      </w:r>
    </w:p>
    <w:p w14:paraId="7550A16C" w14:textId="16461C52" w:rsidR="004B6BAC" w:rsidRPr="007A0D86" w:rsidRDefault="004B6BAC" w:rsidP="004B6BAC">
      <w:pPr>
        <w:pStyle w:val="ListAlpha1"/>
      </w:pPr>
      <w:r w:rsidRPr="007A0D86">
        <w:t xml:space="preserve">Details of changes in prices, fees, charges, rates and levies charged by </w:t>
      </w:r>
      <w:r w:rsidR="00E57EEE">
        <w:t>Court Services Victoria</w:t>
      </w:r>
      <w:r w:rsidRPr="007A0D86">
        <w:t>.</w:t>
      </w:r>
    </w:p>
    <w:p w14:paraId="314DA4A5" w14:textId="4BBBCF86" w:rsidR="004B6BAC" w:rsidRPr="007A0D86" w:rsidRDefault="004B6BAC" w:rsidP="004B6BAC">
      <w:pPr>
        <w:pStyle w:val="ListAlpha1"/>
      </w:pPr>
      <w:r w:rsidRPr="007A0D86">
        <w:t xml:space="preserve">Details of any major external reviews carried out on </w:t>
      </w:r>
      <w:r w:rsidR="00E57EEE">
        <w:t>Court Services Victoria</w:t>
      </w:r>
      <w:r w:rsidRPr="007A0D86">
        <w:t>.</w:t>
      </w:r>
    </w:p>
    <w:p w14:paraId="0AB223E3" w14:textId="674C6D27" w:rsidR="004B6BAC" w:rsidRPr="007A0D86" w:rsidRDefault="004B6BAC" w:rsidP="004B6BAC">
      <w:pPr>
        <w:pStyle w:val="ListAlpha1"/>
      </w:pPr>
      <w:r w:rsidRPr="007A0D86">
        <w:t xml:space="preserve">Details of major research and development activities undertaken by </w:t>
      </w:r>
      <w:r w:rsidR="00E57EEE">
        <w:t>Court Services Victoria</w:t>
      </w:r>
      <w:r w:rsidRPr="007A0D86">
        <w:t>.</w:t>
      </w:r>
    </w:p>
    <w:p w14:paraId="6F177C0D" w14:textId="77777777" w:rsidR="004B6BAC" w:rsidRPr="007A0D86" w:rsidRDefault="004B6BAC" w:rsidP="004B6BAC">
      <w:pPr>
        <w:pStyle w:val="ListAlpha1"/>
      </w:pPr>
      <w:r w:rsidRPr="007A0D86">
        <w:t>Details of overseas visits undertaken including a summary of the objectives and outcomes of each visit.</w:t>
      </w:r>
    </w:p>
    <w:p w14:paraId="72FEEE96" w14:textId="3F4D4E08" w:rsidR="004B6BAC" w:rsidRPr="007A0D86" w:rsidRDefault="004B6BAC" w:rsidP="004B6BAC">
      <w:pPr>
        <w:pStyle w:val="ListAlpha1"/>
      </w:pPr>
      <w:r w:rsidRPr="007A0D86">
        <w:t xml:space="preserve">Details of major promotional, public relations and marketing activities undertaken by </w:t>
      </w:r>
      <w:r w:rsidR="00E57EEE">
        <w:t>Court Services Victoria</w:t>
      </w:r>
      <w:r w:rsidRPr="007A0D86">
        <w:t xml:space="preserve"> to develop community awareness of </w:t>
      </w:r>
      <w:r w:rsidR="00E57EEE">
        <w:t>Court Services Victoria</w:t>
      </w:r>
      <w:r w:rsidRPr="007A0D86">
        <w:t xml:space="preserve"> and its services.</w:t>
      </w:r>
    </w:p>
    <w:p w14:paraId="3913F80A" w14:textId="77777777" w:rsidR="004B6BAC" w:rsidRPr="007A0D86" w:rsidRDefault="004B6BAC" w:rsidP="004B6BAC">
      <w:pPr>
        <w:pStyle w:val="ListAlpha1"/>
      </w:pPr>
      <w:r w:rsidRPr="007A0D86">
        <w:t>Details of assessments and measures undertaken to improve the occupational health and safety of employees.</w:t>
      </w:r>
    </w:p>
    <w:p w14:paraId="4E1F61BD" w14:textId="7D488B93" w:rsidR="004B6BAC" w:rsidRPr="007A0D86" w:rsidRDefault="004B6BAC" w:rsidP="004B6BAC">
      <w:pPr>
        <w:pStyle w:val="ListAlpha1"/>
      </w:pPr>
      <w:r w:rsidRPr="007A0D86">
        <w:t xml:space="preserve">A general statement on industrial relations within </w:t>
      </w:r>
      <w:r w:rsidR="00E57EEE">
        <w:t>Court Services Victoria</w:t>
      </w:r>
      <w:r w:rsidRPr="007A0D86">
        <w:t xml:space="preserve"> and details of time lost through industrial accidents and disputes.</w:t>
      </w:r>
    </w:p>
    <w:p w14:paraId="24F55BCA" w14:textId="48232098" w:rsidR="004B6BAC" w:rsidRPr="007A0D86" w:rsidRDefault="004B6BAC" w:rsidP="004B6BAC">
      <w:pPr>
        <w:pStyle w:val="ListAlpha1"/>
      </w:pPr>
      <w:r w:rsidRPr="007A0D86">
        <w:t xml:space="preserve">A list of major committees sponsored by </w:t>
      </w:r>
      <w:r w:rsidR="00E57EEE">
        <w:t>Court Services Victoria</w:t>
      </w:r>
      <w:r w:rsidRPr="007A0D86">
        <w:t>, the purposes of each committee and the extent to which the purposes have been achieved.</w:t>
      </w:r>
    </w:p>
    <w:p w14:paraId="73CF1CD6" w14:textId="77777777" w:rsidR="004B6BAC" w:rsidRPr="007A0D86" w:rsidRDefault="004B6BAC" w:rsidP="004B6BAC">
      <w:pPr>
        <w:pStyle w:val="ListAlpha1"/>
      </w:pPr>
      <w:r w:rsidRPr="007A0D86">
        <w:t>Details of all consultancies and contractors including:</w:t>
      </w:r>
    </w:p>
    <w:p w14:paraId="6B923061" w14:textId="77777777" w:rsidR="004B6BAC" w:rsidRPr="007A0D86" w:rsidRDefault="004B6BAC" w:rsidP="00A01DC4">
      <w:pPr>
        <w:pStyle w:val="ListAlpha2"/>
        <w:numPr>
          <w:ilvl w:val="1"/>
          <w:numId w:val="12"/>
        </w:numPr>
      </w:pPr>
      <w:r w:rsidRPr="007A0D86">
        <w:t>consultants/contractors engaged,</w:t>
      </w:r>
    </w:p>
    <w:p w14:paraId="6256F624" w14:textId="77777777" w:rsidR="004B6BAC" w:rsidRPr="007A0D86" w:rsidRDefault="004B6BAC" w:rsidP="004B6BAC">
      <w:pPr>
        <w:pStyle w:val="ListAlpha2"/>
      </w:pPr>
      <w:r w:rsidRPr="007A0D86">
        <w:t>services provided, and</w:t>
      </w:r>
    </w:p>
    <w:p w14:paraId="4585C6F0" w14:textId="77777777" w:rsidR="00E952AB" w:rsidRDefault="004B6BAC" w:rsidP="004B6BAC">
      <w:pPr>
        <w:pStyle w:val="ListAlpha2"/>
      </w:pPr>
      <w:r w:rsidRPr="007A0D86">
        <w:t>expenditure committed to for each engagement.</w:t>
      </w:r>
    </w:p>
    <w:p w14:paraId="1E7E8048" w14:textId="382DCE9D" w:rsidR="004B6BAC" w:rsidRPr="007A0D86" w:rsidRDefault="00E952AB" w:rsidP="002B7E80">
      <w:pPr>
        <w:pStyle w:val="BodyText"/>
        <w:keepNext/>
      </w:pPr>
      <w:r>
        <w:lastRenderedPageBreak/>
        <w:t>The</w:t>
      </w:r>
      <w:r w:rsidR="004B6BAC" w:rsidRPr="007A0D86">
        <w:t xml:space="preserve"> information is available on request from: </w:t>
      </w:r>
    </w:p>
    <w:p w14:paraId="760C03C6" w14:textId="77777777" w:rsidR="004B6BAC" w:rsidRPr="007A0D86" w:rsidRDefault="004B6BAC" w:rsidP="004B6BAC">
      <w:pPr>
        <w:pStyle w:val="NoSpacing"/>
      </w:pPr>
      <w:r w:rsidRPr="007A0D86">
        <w:t>Court Services Victoria</w:t>
      </w:r>
    </w:p>
    <w:p w14:paraId="45F9B6EB" w14:textId="77777777" w:rsidR="004B6BAC" w:rsidRPr="007A0D86" w:rsidRDefault="004B6BAC" w:rsidP="004B6BAC">
      <w:pPr>
        <w:pStyle w:val="NoSpacing"/>
      </w:pPr>
      <w:r w:rsidRPr="007A0D86">
        <w:t>PO Box 13193</w:t>
      </w:r>
    </w:p>
    <w:p w14:paraId="17EB361B" w14:textId="77777777" w:rsidR="004B6BAC" w:rsidRPr="007A0D86" w:rsidRDefault="004B6BAC" w:rsidP="004B6BAC">
      <w:pPr>
        <w:pStyle w:val="NoSpacing"/>
      </w:pPr>
      <w:r w:rsidRPr="007A0D86">
        <w:t>Law Courts Vic 8010</w:t>
      </w:r>
    </w:p>
    <w:p w14:paraId="35877064" w14:textId="4209E7B0" w:rsidR="004B6BAC" w:rsidRPr="007A0D86" w:rsidRDefault="004B6BAC" w:rsidP="004B6BAC">
      <w:pPr>
        <w:pStyle w:val="NoSpacing"/>
      </w:pPr>
      <w:r w:rsidRPr="007A0D86">
        <w:t xml:space="preserve">Email: </w:t>
      </w:r>
      <w:hyperlink r:id="rId35">
        <w:r w:rsidRPr="007A0D86">
          <w:rPr>
            <w:rStyle w:val="Hyperlink"/>
          </w:rPr>
          <w:t>feedback@courts.vic.gov.au</w:t>
        </w:r>
      </w:hyperlink>
    </w:p>
    <w:p w14:paraId="7A36BDA0" w14:textId="77777777" w:rsidR="00E952AB" w:rsidRDefault="004B6BAC" w:rsidP="004B6BAC">
      <w:pPr>
        <w:pStyle w:val="Heading2"/>
      </w:pPr>
      <w:bookmarkStart w:id="168" w:name="_Ref22639921"/>
      <w:bookmarkStart w:id="169" w:name="_Toc22665156"/>
      <w:r w:rsidRPr="007A0D86">
        <w:t>Disclosure Index</w:t>
      </w:r>
      <w:bookmarkEnd w:id="168"/>
      <w:bookmarkEnd w:id="169"/>
    </w:p>
    <w:p w14:paraId="2B962A50" w14:textId="60565BC0" w:rsidR="004B6BAC" w:rsidRDefault="00E952AB" w:rsidP="004B6BAC">
      <w:pPr>
        <w:pStyle w:val="BodyText"/>
      </w:pPr>
      <w:r>
        <w:t>The</w:t>
      </w:r>
      <w:r w:rsidR="004B6BAC" w:rsidRPr="007A0D86">
        <w:t xml:space="preserve"> </w:t>
      </w:r>
      <w:r w:rsidR="00E57EEE">
        <w:t>Court Services Victoria</w:t>
      </w:r>
      <w:r w:rsidR="004B6BAC" w:rsidRPr="007A0D86">
        <w:t xml:space="preserve"> Annual Report 2018-19 is prepared in accordance with all relevant Victorian legislation and pronouncements. This index has been prepared to facilitate identification of </w:t>
      </w:r>
      <w:r w:rsidR="00E57EEE">
        <w:t>Court Services Victoria</w:t>
      </w:r>
      <w:r w:rsidR="004B6BAC" w:rsidRPr="007A0D86">
        <w:t>’s compliance with statutory disclosures requirements.</w:t>
      </w:r>
    </w:p>
    <w:p w14:paraId="19C61BDF" w14:textId="77777777" w:rsidR="00FD3644" w:rsidRPr="00FD3644" w:rsidRDefault="00FD3644" w:rsidP="00FD3644">
      <w:pPr>
        <w:pStyle w:val="NoSpacing"/>
        <w:rPr>
          <w:rStyle w:val="Bold"/>
        </w:rPr>
      </w:pPr>
      <w:r w:rsidRPr="00FD3644">
        <w:rPr>
          <w:rStyle w:val="Bold"/>
        </w:rPr>
        <w:t>Ministerial Directions and Financial Reporting Directions</w:t>
      </w:r>
    </w:p>
    <w:p w14:paraId="2F1A29E6" w14:textId="61BEB2C7" w:rsidR="00FD3644" w:rsidRPr="00FD3644" w:rsidRDefault="00FD3644" w:rsidP="00FD3644">
      <w:pPr>
        <w:pStyle w:val="NoSpacing"/>
        <w:rPr>
          <w:rStyle w:val="Bold"/>
        </w:rPr>
      </w:pPr>
      <w:r w:rsidRPr="00FD3644">
        <w:rPr>
          <w:rStyle w:val="Bold"/>
        </w:rPr>
        <w:t>Report of Operations</w:t>
      </w:r>
    </w:p>
    <w:p w14:paraId="6BDD589A" w14:textId="5FA9B0D3" w:rsidR="00FD3644" w:rsidRPr="00C21B98" w:rsidRDefault="00FD3644" w:rsidP="004B6BAC">
      <w:pPr>
        <w:pStyle w:val="BodyText"/>
      </w:pPr>
      <w:r w:rsidRPr="00C21B98">
        <w:t>Charter and purpose</w:t>
      </w:r>
    </w:p>
    <w:tbl>
      <w:tblPr>
        <w:tblStyle w:val="AccessibleTableNumerical"/>
        <w:tblW w:w="5000" w:type="pct"/>
        <w:tblLook w:val="06A0" w:firstRow="1" w:lastRow="0" w:firstColumn="1" w:lastColumn="0" w:noHBand="1" w:noVBand="1"/>
      </w:tblPr>
      <w:tblGrid>
        <w:gridCol w:w="1820"/>
        <w:gridCol w:w="6341"/>
        <w:gridCol w:w="1481"/>
      </w:tblGrid>
      <w:tr w:rsidR="00FD3644" w:rsidRPr="00FD3644" w14:paraId="210C7271" w14:textId="77777777" w:rsidTr="00FD36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4" w:type="pct"/>
          </w:tcPr>
          <w:p w14:paraId="4916A278" w14:textId="77777777" w:rsidR="00FD3644" w:rsidRPr="00FD3644" w:rsidRDefault="00FD3644" w:rsidP="00FD3644">
            <w:pPr>
              <w:pStyle w:val="TableText"/>
            </w:pPr>
            <w:bookmarkStart w:id="170" w:name="ColumnTitle_34"/>
            <w:r w:rsidRPr="00FD3644">
              <w:t>Legislation</w:t>
            </w:r>
          </w:p>
        </w:tc>
        <w:tc>
          <w:tcPr>
            <w:tcW w:w="3288" w:type="pct"/>
          </w:tcPr>
          <w:p w14:paraId="0463A014" w14:textId="77777777" w:rsidR="00FD3644" w:rsidRPr="00FD3644" w:rsidRDefault="00FD3644" w:rsidP="00FD3644">
            <w:pPr>
              <w:pStyle w:val="TableText"/>
              <w:jc w:val="left"/>
              <w:cnfStyle w:val="100000000000" w:firstRow="1" w:lastRow="0" w:firstColumn="0" w:lastColumn="0" w:oddVBand="0" w:evenVBand="0" w:oddHBand="0" w:evenHBand="0" w:firstRowFirstColumn="0" w:firstRowLastColumn="0" w:lastRowFirstColumn="0" w:lastRowLastColumn="0"/>
            </w:pPr>
            <w:r w:rsidRPr="00FD3644">
              <w:t>Requirement</w:t>
            </w:r>
          </w:p>
        </w:tc>
        <w:tc>
          <w:tcPr>
            <w:tcW w:w="768" w:type="pct"/>
          </w:tcPr>
          <w:p w14:paraId="7D00C181" w14:textId="77777777" w:rsidR="00FD3644" w:rsidRPr="00FD3644" w:rsidRDefault="00FD3644" w:rsidP="00FD3644">
            <w:pPr>
              <w:pStyle w:val="TableText"/>
              <w:jc w:val="left"/>
              <w:cnfStyle w:val="100000000000" w:firstRow="1" w:lastRow="0" w:firstColumn="0" w:lastColumn="0" w:oddVBand="0" w:evenVBand="0" w:oddHBand="0" w:evenHBand="0" w:firstRowFirstColumn="0" w:firstRowLastColumn="0" w:lastRowFirstColumn="0" w:lastRowLastColumn="0"/>
            </w:pPr>
            <w:r w:rsidRPr="00FD3644">
              <w:t>Page</w:t>
            </w:r>
          </w:p>
        </w:tc>
      </w:tr>
      <w:bookmarkEnd w:id="170"/>
      <w:tr w:rsidR="00FD3644" w:rsidRPr="00FD3644" w14:paraId="2D38D728" w14:textId="77777777" w:rsidTr="00AC0BBF">
        <w:tc>
          <w:tcPr>
            <w:cnfStyle w:val="001000000000" w:firstRow="0" w:lastRow="0" w:firstColumn="1" w:lastColumn="0" w:oddVBand="0" w:evenVBand="0" w:oddHBand="0" w:evenHBand="0" w:firstRowFirstColumn="0" w:firstRowLastColumn="0" w:lastRowFirstColumn="0" w:lastRowLastColumn="0"/>
            <w:tcW w:w="944" w:type="pct"/>
          </w:tcPr>
          <w:p w14:paraId="212C3A2A" w14:textId="7CE052E1" w:rsidR="00FD3644" w:rsidRPr="00FD3644" w:rsidRDefault="00FD3644" w:rsidP="00FD3644">
            <w:pPr>
              <w:pStyle w:val="TableText"/>
            </w:pPr>
            <w:r>
              <w:t>FRD 22H</w:t>
            </w:r>
          </w:p>
        </w:tc>
        <w:tc>
          <w:tcPr>
            <w:tcW w:w="3288" w:type="pct"/>
          </w:tcPr>
          <w:p w14:paraId="38C02D0F" w14:textId="44D88C30"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Manner of establishment and the relevant ministers</w:t>
            </w:r>
          </w:p>
        </w:tc>
        <w:tc>
          <w:tcPr>
            <w:tcW w:w="768" w:type="pct"/>
            <w:vAlign w:val="bottom"/>
          </w:tcPr>
          <w:p w14:paraId="3F8D5D15" w14:textId="1483BCEF" w:rsidR="00FD3644" w:rsidRPr="00A1246A" w:rsidRDefault="00657C6A" w:rsidP="00FD364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_Ref22639583 \h </w:instrText>
            </w:r>
            <w:r>
              <w:fldChar w:fldCharType="separate"/>
            </w:r>
            <w:r w:rsidR="0067082F">
              <w:rPr>
                <w:noProof/>
              </w:rPr>
              <w:t>13</w:t>
            </w:r>
            <w:r>
              <w:fldChar w:fldCharType="end"/>
            </w:r>
          </w:p>
        </w:tc>
      </w:tr>
      <w:tr w:rsidR="00FD3644" w:rsidRPr="00FD3644" w14:paraId="353EB020" w14:textId="77777777" w:rsidTr="00AC0BBF">
        <w:tc>
          <w:tcPr>
            <w:cnfStyle w:val="001000000000" w:firstRow="0" w:lastRow="0" w:firstColumn="1" w:lastColumn="0" w:oddVBand="0" w:evenVBand="0" w:oddHBand="0" w:evenHBand="0" w:firstRowFirstColumn="0" w:firstRowLastColumn="0" w:lastRowFirstColumn="0" w:lastRowLastColumn="0"/>
            <w:tcW w:w="944" w:type="pct"/>
          </w:tcPr>
          <w:p w14:paraId="5DA8E252" w14:textId="4BB1287C" w:rsidR="00FD3644" w:rsidRPr="00FD3644" w:rsidRDefault="00FD3644" w:rsidP="00FD3644">
            <w:pPr>
              <w:pStyle w:val="TableText"/>
            </w:pPr>
            <w:r>
              <w:t>FRD 22H</w:t>
            </w:r>
          </w:p>
        </w:tc>
        <w:tc>
          <w:tcPr>
            <w:tcW w:w="3288" w:type="pct"/>
          </w:tcPr>
          <w:p w14:paraId="32FF52FC" w14:textId="666AE966"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Purpose, functions, powers and duties</w:t>
            </w:r>
          </w:p>
        </w:tc>
        <w:tc>
          <w:tcPr>
            <w:tcW w:w="768" w:type="pct"/>
            <w:vAlign w:val="bottom"/>
          </w:tcPr>
          <w:p w14:paraId="081F564E" w14:textId="540BC34B" w:rsidR="00FD3644" w:rsidRPr="00A1246A" w:rsidRDefault="00657C6A" w:rsidP="00FD364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_Ref22639603 \h </w:instrText>
            </w:r>
            <w:r>
              <w:fldChar w:fldCharType="separate"/>
            </w:r>
            <w:r w:rsidR="0067082F">
              <w:rPr>
                <w:noProof/>
              </w:rPr>
              <w:t>12</w:t>
            </w:r>
            <w:r>
              <w:fldChar w:fldCharType="end"/>
            </w:r>
          </w:p>
        </w:tc>
      </w:tr>
      <w:tr w:rsidR="00FD3644" w:rsidRPr="00FD3644" w14:paraId="4800F80F" w14:textId="77777777" w:rsidTr="00AC0BBF">
        <w:tc>
          <w:tcPr>
            <w:cnfStyle w:val="001000000000" w:firstRow="0" w:lastRow="0" w:firstColumn="1" w:lastColumn="0" w:oddVBand="0" w:evenVBand="0" w:oddHBand="0" w:evenHBand="0" w:firstRowFirstColumn="0" w:firstRowLastColumn="0" w:lastRowFirstColumn="0" w:lastRowLastColumn="0"/>
            <w:tcW w:w="944" w:type="pct"/>
          </w:tcPr>
          <w:p w14:paraId="5F91C910" w14:textId="50F087C9" w:rsidR="00FD3644" w:rsidRPr="00FD3644" w:rsidRDefault="00FD3644" w:rsidP="00FD3644">
            <w:pPr>
              <w:pStyle w:val="TableText"/>
            </w:pPr>
            <w:r>
              <w:t>FRD 8D</w:t>
            </w:r>
          </w:p>
        </w:tc>
        <w:tc>
          <w:tcPr>
            <w:tcW w:w="3288" w:type="pct"/>
          </w:tcPr>
          <w:p w14:paraId="76DB4D91" w14:textId="36960189"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Objectives, indicators and outputs</w:t>
            </w:r>
          </w:p>
        </w:tc>
        <w:tc>
          <w:tcPr>
            <w:tcW w:w="768" w:type="pct"/>
            <w:vAlign w:val="bottom"/>
          </w:tcPr>
          <w:p w14:paraId="563B9CF3" w14:textId="3225345E" w:rsidR="00FD3644" w:rsidRPr="00A1246A" w:rsidRDefault="00657C6A" w:rsidP="00FD364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_Ref22639650 \h </w:instrText>
            </w:r>
            <w:r>
              <w:fldChar w:fldCharType="separate"/>
            </w:r>
            <w:r w:rsidR="0067082F">
              <w:rPr>
                <w:noProof/>
              </w:rPr>
              <w:t>32</w:t>
            </w:r>
            <w:r>
              <w:fldChar w:fldCharType="end"/>
            </w:r>
          </w:p>
        </w:tc>
      </w:tr>
      <w:tr w:rsidR="00FD3644" w:rsidRPr="00FD3644" w14:paraId="04391BDE" w14:textId="77777777" w:rsidTr="00AC0BBF">
        <w:tc>
          <w:tcPr>
            <w:cnfStyle w:val="001000000000" w:firstRow="0" w:lastRow="0" w:firstColumn="1" w:lastColumn="0" w:oddVBand="0" w:evenVBand="0" w:oddHBand="0" w:evenHBand="0" w:firstRowFirstColumn="0" w:firstRowLastColumn="0" w:lastRowFirstColumn="0" w:lastRowLastColumn="0"/>
            <w:tcW w:w="944" w:type="pct"/>
          </w:tcPr>
          <w:p w14:paraId="6B0D9673" w14:textId="45142DFF" w:rsidR="00FD3644" w:rsidRPr="00FD3644" w:rsidRDefault="00FD3644" w:rsidP="00FD3644">
            <w:pPr>
              <w:pStyle w:val="TableText"/>
            </w:pPr>
            <w:r>
              <w:t>FRD 22H</w:t>
            </w:r>
          </w:p>
        </w:tc>
        <w:tc>
          <w:tcPr>
            <w:tcW w:w="3288" w:type="pct"/>
          </w:tcPr>
          <w:p w14:paraId="0351BC9B" w14:textId="3235789D"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Key Initiatives and projects</w:t>
            </w:r>
          </w:p>
        </w:tc>
        <w:tc>
          <w:tcPr>
            <w:tcW w:w="768" w:type="pct"/>
            <w:vAlign w:val="bottom"/>
          </w:tcPr>
          <w:p w14:paraId="71BD3F7A" w14:textId="6DD2C6BA" w:rsidR="00FD3644" w:rsidRPr="00A1246A" w:rsidRDefault="00657C6A" w:rsidP="00FD364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_Ref22639669 \h </w:instrText>
            </w:r>
            <w:r>
              <w:fldChar w:fldCharType="separate"/>
            </w:r>
            <w:r w:rsidR="0067082F">
              <w:rPr>
                <w:noProof/>
              </w:rPr>
              <w:t>22</w:t>
            </w:r>
            <w:r>
              <w:fldChar w:fldCharType="end"/>
            </w:r>
            <w:r>
              <w:t>-</w:t>
            </w:r>
            <w:r>
              <w:fldChar w:fldCharType="begin"/>
            </w:r>
            <w:r>
              <w:instrText xml:space="preserve"> PAGEREF _Ref22639706 \h </w:instrText>
            </w:r>
            <w:r>
              <w:fldChar w:fldCharType="separate"/>
            </w:r>
            <w:r w:rsidR="0067082F">
              <w:rPr>
                <w:noProof/>
              </w:rPr>
              <w:t>32</w:t>
            </w:r>
            <w:r>
              <w:fldChar w:fldCharType="end"/>
            </w:r>
          </w:p>
        </w:tc>
      </w:tr>
      <w:tr w:rsidR="00FD3644" w:rsidRPr="00FD3644" w14:paraId="60866C3E" w14:textId="77777777" w:rsidTr="00AC0BBF">
        <w:tc>
          <w:tcPr>
            <w:cnfStyle w:val="001000000000" w:firstRow="0" w:lastRow="0" w:firstColumn="1" w:lastColumn="0" w:oddVBand="0" w:evenVBand="0" w:oddHBand="0" w:evenHBand="0" w:firstRowFirstColumn="0" w:firstRowLastColumn="0" w:lastRowFirstColumn="0" w:lastRowLastColumn="0"/>
            <w:tcW w:w="944" w:type="pct"/>
          </w:tcPr>
          <w:p w14:paraId="65C46B80" w14:textId="4838FD94" w:rsidR="00FD3644" w:rsidRPr="00FD3644" w:rsidRDefault="00FD3644" w:rsidP="00FD3644">
            <w:pPr>
              <w:pStyle w:val="TableText"/>
            </w:pPr>
            <w:r>
              <w:t>FRD 22H</w:t>
            </w:r>
          </w:p>
        </w:tc>
        <w:tc>
          <w:tcPr>
            <w:tcW w:w="3288" w:type="pct"/>
          </w:tcPr>
          <w:p w14:paraId="3B5D0623" w14:textId="4D64E3F1"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Nature and range of services provided</w:t>
            </w:r>
          </w:p>
        </w:tc>
        <w:tc>
          <w:tcPr>
            <w:tcW w:w="768" w:type="pct"/>
            <w:vAlign w:val="bottom"/>
          </w:tcPr>
          <w:p w14:paraId="7AC1311F" w14:textId="2A025A5C" w:rsidR="00FD3644" w:rsidRPr="00A1246A" w:rsidRDefault="00657C6A" w:rsidP="00FD364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_Ref22639669 \h </w:instrText>
            </w:r>
            <w:r>
              <w:fldChar w:fldCharType="separate"/>
            </w:r>
            <w:r w:rsidR="0067082F">
              <w:rPr>
                <w:noProof/>
              </w:rPr>
              <w:t>22</w:t>
            </w:r>
            <w:r>
              <w:fldChar w:fldCharType="end"/>
            </w:r>
            <w:r>
              <w:t>-</w:t>
            </w:r>
            <w:r>
              <w:fldChar w:fldCharType="begin"/>
            </w:r>
            <w:r>
              <w:instrText xml:space="preserve"> PAGEREF _Ref22639706 \h </w:instrText>
            </w:r>
            <w:r>
              <w:fldChar w:fldCharType="separate"/>
            </w:r>
            <w:r w:rsidR="0067082F">
              <w:rPr>
                <w:noProof/>
              </w:rPr>
              <w:t>32</w:t>
            </w:r>
            <w:r>
              <w:fldChar w:fldCharType="end"/>
            </w:r>
          </w:p>
        </w:tc>
      </w:tr>
    </w:tbl>
    <w:p w14:paraId="3AE1F9BB" w14:textId="0C5F4339" w:rsidR="004B6BAC" w:rsidRPr="00C21B98" w:rsidRDefault="00FD3644" w:rsidP="004B6BAC">
      <w:pPr>
        <w:pStyle w:val="BodyText"/>
      </w:pPr>
      <w:r w:rsidRPr="00C21B98">
        <w:t>Management and structure</w:t>
      </w:r>
    </w:p>
    <w:tbl>
      <w:tblPr>
        <w:tblStyle w:val="AccessibleTableNumerical"/>
        <w:tblW w:w="5000" w:type="pct"/>
        <w:tblLook w:val="06A0" w:firstRow="1" w:lastRow="0" w:firstColumn="1" w:lastColumn="0" w:noHBand="1" w:noVBand="1"/>
      </w:tblPr>
      <w:tblGrid>
        <w:gridCol w:w="1820"/>
        <w:gridCol w:w="6341"/>
        <w:gridCol w:w="1481"/>
      </w:tblGrid>
      <w:tr w:rsidR="00FD3644" w:rsidRPr="00FD3644" w14:paraId="65C35D38" w14:textId="77777777" w:rsidTr="00AC0BB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4" w:type="pct"/>
          </w:tcPr>
          <w:p w14:paraId="25AB1F69" w14:textId="77777777" w:rsidR="00FD3644" w:rsidRPr="00FD3644" w:rsidRDefault="00FD3644" w:rsidP="00AC0BBF">
            <w:pPr>
              <w:pStyle w:val="TableText"/>
            </w:pPr>
            <w:bookmarkStart w:id="171" w:name="ColumnTitle_35"/>
            <w:r w:rsidRPr="00FD3644">
              <w:t>Legislation</w:t>
            </w:r>
          </w:p>
        </w:tc>
        <w:tc>
          <w:tcPr>
            <w:tcW w:w="3288" w:type="pct"/>
          </w:tcPr>
          <w:p w14:paraId="30E0BE9C" w14:textId="77777777" w:rsidR="00FD3644" w:rsidRPr="00FD3644" w:rsidRDefault="00FD3644" w:rsidP="00AC0BBF">
            <w:pPr>
              <w:pStyle w:val="TableText"/>
              <w:jc w:val="left"/>
              <w:cnfStyle w:val="100000000000" w:firstRow="1" w:lastRow="0" w:firstColumn="0" w:lastColumn="0" w:oddVBand="0" w:evenVBand="0" w:oddHBand="0" w:evenHBand="0" w:firstRowFirstColumn="0" w:firstRowLastColumn="0" w:lastRowFirstColumn="0" w:lastRowLastColumn="0"/>
            </w:pPr>
            <w:r w:rsidRPr="00FD3644">
              <w:t>Requirement</w:t>
            </w:r>
          </w:p>
        </w:tc>
        <w:tc>
          <w:tcPr>
            <w:tcW w:w="768" w:type="pct"/>
          </w:tcPr>
          <w:p w14:paraId="38FD3ABE" w14:textId="77777777" w:rsidR="00FD3644" w:rsidRPr="00FD3644" w:rsidRDefault="00FD3644" w:rsidP="00AC0BBF">
            <w:pPr>
              <w:pStyle w:val="TableText"/>
              <w:jc w:val="left"/>
              <w:cnfStyle w:val="100000000000" w:firstRow="1" w:lastRow="0" w:firstColumn="0" w:lastColumn="0" w:oddVBand="0" w:evenVBand="0" w:oddHBand="0" w:evenHBand="0" w:firstRowFirstColumn="0" w:firstRowLastColumn="0" w:lastRowFirstColumn="0" w:lastRowLastColumn="0"/>
            </w:pPr>
            <w:r w:rsidRPr="00FD3644">
              <w:t>Page</w:t>
            </w:r>
          </w:p>
        </w:tc>
      </w:tr>
      <w:bookmarkEnd w:id="171"/>
      <w:tr w:rsidR="00FD3644" w:rsidRPr="00FD3644" w14:paraId="7078C27C" w14:textId="77777777" w:rsidTr="00AC0BBF">
        <w:tc>
          <w:tcPr>
            <w:cnfStyle w:val="001000000000" w:firstRow="0" w:lastRow="0" w:firstColumn="1" w:lastColumn="0" w:oddVBand="0" w:evenVBand="0" w:oddHBand="0" w:evenHBand="0" w:firstRowFirstColumn="0" w:firstRowLastColumn="0" w:lastRowFirstColumn="0" w:lastRowLastColumn="0"/>
            <w:tcW w:w="944" w:type="pct"/>
          </w:tcPr>
          <w:p w14:paraId="12DC1127" w14:textId="610A5301" w:rsidR="00FD3644" w:rsidRPr="00FD3644" w:rsidRDefault="00FD3644" w:rsidP="00FD3644">
            <w:pPr>
              <w:pStyle w:val="TableText"/>
            </w:pPr>
            <w:r>
              <w:t>FRD 22H</w:t>
            </w:r>
          </w:p>
        </w:tc>
        <w:tc>
          <w:tcPr>
            <w:tcW w:w="3288" w:type="pct"/>
          </w:tcPr>
          <w:p w14:paraId="1F8AB68C" w14:textId="641F40C0"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Organisational structure</w:t>
            </w:r>
          </w:p>
        </w:tc>
        <w:tc>
          <w:tcPr>
            <w:tcW w:w="768" w:type="pct"/>
            <w:vAlign w:val="bottom"/>
          </w:tcPr>
          <w:p w14:paraId="2789E73C" w14:textId="4432B4AE" w:rsidR="00FD3644" w:rsidRPr="00FD3644" w:rsidRDefault="00657C6A" w:rsidP="00FD364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_Ref22639729 \h </w:instrText>
            </w:r>
            <w:r>
              <w:fldChar w:fldCharType="separate"/>
            </w:r>
            <w:r w:rsidR="0067082F">
              <w:rPr>
                <w:noProof/>
              </w:rPr>
              <w:t>14</w:t>
            </w:r>
            <w:r>
              <w:fldChar w:fldCharType="end"/>
            </w:r>
          </w:p>
        </w:tc>
      </w:tr>
    </w:tbl>
    <w:p w14:paraId="054E2939" w14:textId="1AA31BDC" w:rsidR="00FD3644" w:rsidRPr="00C21B98" w:rsidRDefault="00FD3644" w:rsidP="004B6BAC">
      <w:pPr>
        <w:pStyle w:val="BodyText"/>
      </w:pPr>
      <w:r w:rsidRPr="00C21B98">
        <w:t>Financial and other information</w:t>
      </w:r>
    </w:p>
    <w:tbl>
      <w:tblPr>
        <w:tblStyle w:val="AccessibleTableNumerical"/>
        <w:tblW w:w="5000" w:type="pct"/>
        <w:tblLook w:val="06A0" w:firstRow="1" w:lastRow="0" w:firstColumn="1" w:lastColumn="0" w:noHBand="1" w:noVBand="1"/>
      </w:tblPr>
      <w:tblGrid>
        <w:gridCol w:w="1820"/>
        <w:gridCol w:w="6341"/>
        <w:gridCol w:w="1481"/>
      </w:tblGrid>
      <w:tr w:rsidR="00FD3644" w:rsidRPr="00FD3644" w14:paraId="1E6D4C2B" w14:textId="77777777" w:rsidTr="00AC0BB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4" w:type="pct"/>
          </w:tcPr>
          <w:p w14:paraId="51360C3A" w14:textId="77777777" w:rsidR="00FD3644" w:rsidRPr="00FD3644" w:rsidRDefault="00FD3644" w:rsidP="00AC0BBF">
            <w:pPr>
              <w:pStyle w:val="TableText"/>
            </w:pPr>
            <w:bookmarkStart w:id="172" w:name="ColumnTitle_36"/>
            <w:r w:rsidRPr="00FD3644">
              <w:t>Legislation</w:t>
            </w:r>
          </w:p>
        </w:tc>
        <w:tc>
          <w:tcPr>
            <w:tcW w:w="3288" w:type="pct"/>
          </w:tcPr>
          <w:p w14:paraId="217FF0F4" w14:textId="77777777" w:rsidR="00FD3644" w:rsidRPr="00FD3644" w:rsidRDefault="00FD3644" w:rsidP="00FD3644">
            <w:pPr>
              <w:pStyle w:val="TableText"/>
              <w:jc w:val="left"/>
              <w:cnfStyle w:val="100000000000" w:firstRow="1" w:lastRow="0" w:firstColumn="0" w:lastColumn="0" w:oddVBand="0" w:evenVBand="0" w:oddHBand="0" w:evenHBand="0" w:firstRowFirstColumn="0" w:firstRowLastColumn="0" w:lastRowFirstColumn="0" w:lastRowLastColumn="0"/>
            </w:pPr>
            <w:r w:rsidRPr="00FD3644">
              <w:t>Requirement</w:t>
            </w:r>
          </w:p>
        </w:tc>
        <w:tc>
          <w:tcPr>
            <w:tcW w:w="768" w:type="pct"/>
          </w:tcPr>
          <w:p w14:paraId="444B78FD" w14:textId="77777777" w:rsidR="00FD3644" w:rsidRPr="00FD3644" w:rsidRDefault="00FD3644" w:rsidP="00AC0BBF">
            <w:pPr>
              <w:pStyle w:val="TableText"/>
              <w:jc w:val="left"/>
              <w:cnfStyle w:val="100000000000" w:firstRow="1" w:lastRow="0" w:firstColumn="0" w:lastColumn="0" w:oddVBand="0" w:evenVBand="0" w:oddHBand="0" w:evenHBand="0" w:firstRowFirstColumn="0" w:firstRowLastColumn="0" w:lastRowFirstColumn="0" w:lastRowLastColumn="0"/>
            </w:pPr>
            <w:r w:rsidRPr="00FD3644">
              <w:t>Page</w:t>
            </w:r>
          </w:p>
        </w:tc>
      </w:tr>
      <w:bookmarkEnd w:id="172"/>
      <w:tr w:rsidR="00FD3644" w:rsidRPr="00FD3644" w14:paraId="3B8233E4" w14:textId="77777777" w:rsidTr="00AC0BBF">
        <w:tc>
          <w:tcPr>
            <w:cnfStyle w:val="001000000000" w:firstRow="0" w:lastRow="0" w:firstColumn="1" w:lastColumn="0" w:oddVBand="0" w:evenVBand="0" w:oddHBand="0" w:evenHBand="0" w:firstRowFirstColumn="0" w:firstRowLastColumn="0" w:lastRowFirstColumn="0" w:lastRowLastColumn="0"/>
            <w:tcW w:w="944" w:type="pct"/>
          </w:tcPr>
          <w:p w14:paraId="6CD779B2" w14:textId="5E2C401C" w:rsidR="00FD3644" w:rsidRPr="00FD3644" w:rsidRDefault="00FD3644" w:rsidP="00FD3644">
            <w:pPr>
              <w:pStyle w:val="TableText"/>
            </w:pPr>
            <w:r>
              <w:t>FRD 8D</w:t>
            </w:r>
          </w:p>
        </w:tc>
        <w:tc>
          <w:tcPr>
            <w:tcW w:w="3288" w:type="pct"/>
          </w:tcPr>
          <w:p w14:paraId="21648938" w14:textId="62A4585F"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Performance against output performance measures</w:t>
            </w:r>
          </w:p>
        </w:tc>
        <w:tc>
          <w:tcPr>
            <w:tcW w:w="768" w:type="pct"/>
            <w:vAlign w:val="bottom"/>
          </w:tcPr>
          <w:p w14:paraId="28F0DE05" w14:textId="040BE8CE" w:rsidR="00FD3644" w:rsidRPr="00FD3644" w:rsidRDefault="00657C6A" w:rsidP="00657C6A">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_Ref22639770 \h </w:instrText>
            </w:r>
            <w:r>
              <w:fldChar w:fldCharType="separate"/>
            </w:r>
            <w:r w:rsidR="0067082F">
              <w:rPr>
                <w:noProof/>
              </w:rPr>
              <w:t>33</w:t>
            </w:r>
            <w:r>
              <w:fldChar w:fldCharType="end"/>
            </w:r>
          </w:p>
        </w:tc>
      </w:tr>
      <w:tr w:rsidR="00FD3644" w:rsidRPr="00FD3644" w14:paraId="11A71FF3" w14:textId="77777777" w:rsidTr="00AC0BBF">
        <w:tc>
          <w:tcPr>
            <w:cnfStyle w:val="001000000000" w:firstRow="0" w:lastRow="0" w:firstColumn="1" w:lastColumn="0" w:oddVBand="0" w:evenVBand="0" w:oddHBand="0" w:evenHBand="0" w:firstRowFirstColumn="0" w:firstRowLastColumn="0" w:lastRowFirstColumn="0" w:lastRowLastColumn="0"/>
            <w:tcW w:w="944" w:type="pct"/>
          </w:tcPr>
          <w:p w14:paraId="4C877246" w14:textId="6D91B230" w:rsidR="00FD3644" w:rsidRPr="00FD3644" w:rsidRDefault="00FD3644" w:rsidP="00FD3644">
            <w:pPr>
              <w:pStyle w:val="TableText"/>
            </w:pPr>
            <w:r>
              <w:t>FRD 8D</w:t>
            </w:r>
          </w:p>
        </w:tc>
        <w:tc>
          <w:tcPr>
            <w:tcW w:w="3288" w:type="pct"/>
          </w:tcPr>
          <w:p w14:paraId="0337C625" w14:textId="096DC11E"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Budget portfolio outcomes</w:t>
            </w:r>
          </w:p>
        </w:tc>
        <w:tc>
          <w:tcPr>
            <w:tcW w:w="768" w:type="pct"/>
            <w:vAlign w:val="bottom"/>
          </w:tcPr>
          <w:p w14:paraId="0DB91D56" w14:textId="03B54428" w:rsidR="00FD3644" w:rsidRPr="00FD3644" w:rsidRDefault="00657C6A" w:rsidP="00657C6A">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_Ref22639801 \h </w:instrText>
            </w:r>
            <w:r>
              <w:fldChar w:fldCharType="separate"/>
            </w:r>
            <w:r w:rsidR="0067082F">
              <w:rPr>
                <w:noProof/>
              </w:rPr>
              <w:t>39</w:t>
            </w:r>
            <w:r>
              <w:fldChar w:fldCharType="end"/>
            </w:r>
          </w:p>
        </w:tc>
      </w:tr>
      <w:tr w:rsidR="00FD3644" w:rsidRPr="00FD3644" w14:paraId="2E8105B0" w14:textId="77777777" w:rsidTr="00AC0BBF">
        <w:tc>
          <w:tcPr>
            <w:cnfStyle w:val="001000000000" w:firstRow="0" w:lastRow="0" w:firstColumn="1" w:lastColumn="0" w:oddVBand="0" w:evenVBand="0" w:oddHBand="0" w:evenHBand="0" w:firstRowFirstColumn="0" w:firstRowLastColumn="0" w:lastRowFirstColumn="0" w:lastRowLastColumn="0"/>
            <w:tcW w:w="944" w:type="pct"/>
          </w:tcPr>
          <w:p w14:paraId="62EEF045" w14:textId="6E3E8736" w:rsidR="00FD3644" w:rsidRPr="00FD3644" w:rsidRDefault="00FD3644" w:rsidP="00FD3644">
            <w:pPr>
              <w:pStyle w:val="TableText"/>
            </w:pPr>
            <w:r>
              <w:t>FRD 10A</w:t>
            </w:r>
          </w:p>
        </w:tc>
        <w:tc>
          <w:tcPr>
            <w:tcW w:w="3288" w:type="pct"/>
          </w:tcPr>
          <w:p w14:paraId="0384815A" w14:textId="6FD627E9"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Disclosure index</w:t>
            </w:r>
          </w:p>
        </w:tc>
        <w:tc>
          <w:tcPr>
            <w:tcW w:w="768" w:type="pct"/>
            <w:vAlign w:val="bottom"/>
          </w:tcPr>
          <w:p w14:paraId="0D631DF5" w14:textId="31373BFA" w:rsidR="00FD3644" w:rsidRPr="00FD3644" w:rsidRDefault="00657C6A" w:rsidP="00657C6A">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_Ref22639921 \h </w:instrText>
            </w:r>
            <w:r>
              <w:fldChar w:fldCharType="separate"/>
            </w:r>
            <w:r w:rsidR="0067082F">
              <w:rPr>
                <w:noProof/>
              </w:rPr>
              <w:t>57</w:t>
            </w:r>
            <w:r>
              <w:fldChar w:fldCharType="end"/>
            </w:r>
          </w:p>
        </w:tc>
      </w:tr>
      <w:tr w:rsidR="00FD3644" w:rsidRPr="00FD3644" w14:paraId="260B1FAF" w14:textId="77777777" w:rsidTr="00AC0BBF">
        <w:tc>
          <w:tcPr>
            <w:cnfStyle w:val="001000000000" w:firstRow="0" w:lastRow="0" w:firstColumn="1" w:lastColumn="0" w:oddVBand="0" w:evenVBand="0" w:oddHBand="0" w:evenHBand="0" w:firstRowFirstColumn="0" w:firstRowLastColumn="0" w:lastRowFirstColumn="0" w:lastRowLastColumn="0"/>
            <w:tcW w:w="944" w:type="pct"/>
          </w:tcPr>
          <w:p w14:paraId="791E01C7" w14:textId="1C0FEE45" w:rsidR="00FD3644" w:rsidRPr="00FD3644" w:rsidRDefault="00FD3644" w:rsidP="00FD3644">
            <w:pPr>
              <w:pStyle w:val="TableText"/>
            </w:pPr>
            <w:r>
              <w:t>FRD 12B</w:t>
            </w:r>
          </w:p>
        </w:tc>
        <w:tc>
          <w:tcPr>
            <w:tcW w:w="3288" w:type="pct"/>
          </w:tcPr>
          <w:p w14:paraId="0F373425" w14:textId="2A349141"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Disclosure of major contracts</w:t>
            </w:r>
          </w:p>
        </w:tc>
        <w:tc>
          <w:tcPr>
            <w:tcW w:w="768" w:type="pct"/>
            <w:vAlign w:val="bottom"/>
          </w:tcPr>
          <w:p w14:paraId="53D824DD" w14:textId="60769364" w:rsidR="00FD3644" w:rsidRPr="00FD3644" w:rsidRDefault="00657C6A" w:rsidP="00FD364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_Ref22639946 \h </w:instrText>
            </w:r>
            <w:r>
              <w:fldChar w:fldCharType="separate"/>
            </w:r>
            <w:r w:rsidR="0067082F">
              <w:rPr>
                <w:noProof/>
              </w:rPr>
              <w:t>53</w:t>
            </w:r>
            <w:r>
              <w:fldChar w:fldCharType="end"/>
            </w:r>
          </w:p>
        </w:tc>
      </w:tr>
      <w:tr w:rsidR="00FD3644" w:rsidRPr="00FD3644" w14:paraId="1BDDA92B" w14:textId="77777777" w:rsidTr="00AC0BBF">
        <w:tc>
          <w:tcPr>
            <w:cnfStyle w:val="001000000000" w:firstRow="0" w:lastRow="0" w:firstColumn="1" w:lastColumn="0" w:oddVBand="0" w:evenVBand="0" w:oddHBand="0" w:evenHBand="0" w:firstRowFirstColumn="0" w:firstRowLastColumn="0" w:lastRowFirstColumn="0" w:lastRowLastColumn="0"/>
            <w:tcW w:w="944" w:type="pct"/>
          </w:tcPr>
          <w:p w14:paraId="7735A834" w14:textId="69FF56A0" w:rsidR="00FD3644" w:rsidRPr="00FD3644" w:rsidRDefault="00FD3644" w:rsidP="00FD3644">
            <w:pPr>
              <w:pStyle w:val="TableText"/>
            </w:pPr>
            <w:r>
              <w:t>FRD 15E</w:t>
            </w:r>
          </w:p>
        </w:tc>
        <w:tc>
          <w:tcPr>
            <w:tcW w:w="3288" w:type="pct"/>
          </w:tcPr>
          <w:p w14:paraId="6082C514" w14:textId="03AB3389"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Executive Officer disclosures</w:t>
            </w:r>
          </w:p>
        </w:tc>
        <w:tc>
          <w:tcPr>
            <w:tcW w:w="768" w:type="pct"/>
            <w:vAlign w:val="bottom"/>
          </w:tcPr>
          <w:p w14:paraId="13CF8994" w14:textId="0A6F0DFA" w:rsidR="00FD3644" w:rsidRPr="00FD3644" w:rsidRDefault="00657C6A" w:rsidP="00FD364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_Ref22639970 \h </w:instrText>
            </w:r>
            <w:r>
              <w:fldChar w:fldCharType="separate"/>
            </w:r>
            <w:r w:rsidR="0067082F">
              <w:rPr>
                <w:noProof/>
              </w:rPr>
              <w:t>44</w:t>
            </w:r>
            <w:r>
              <w:fldChar w:fldCharType="end"/>
            </w:r>
          </w:p>
        </w:tc>
      </w:tr>
      <w:tr w:rsidR="00FD3644" w:rsidRPr="00FD3644" w14:paraId="625C1E46" w14:textId="77777777" w:rsidTr="00AC0BBF">
        <w:tc>
          <w:tcPr>
            <w:cnfStyle w:val="001000000000" w:firstRow="0" w:lastRow="0" w:firstColumn="1" w:lastColumn="0" w:oddVBand="0" w:evenVBand="0" w:oddHBand="0" w:evenHBand="0" w:firstRowFirstColumn="0" w:firstRowLastColumn="0" w:lastRowFirstColumn="0" w:lastRowLastColumn="0"/>
            <w:tcW w:w="944" w:type="pct"/>
          </w:tcPr>
          <w:p w14:paraId="476CC8B5" w14:textId="38EB51D3" w:rsidR="00FD3644" w:rsidRPr="00FD3644" w:rsidRDefault="00FD3644" w:rsidP="00FD3644">
            <w:pPr>
              <w:pStyle w:val="TableText"/>
            </w:pPr>
            <w:r>
              <w:t>FRD 22H</w:t>
            </w:r>
          </w:p>
        </w:tc>
        <w:tc>
          <w:tcPr>
            <w:tcW w:w="3288" w:type="pct"/>
          </w:tcPr>
          <w:p w14:paraId="335C95E8" w14:textId="36AEE844"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Employment and conduct principles</w:t>
            </w:r>
          </w:p>
        </w:tc>
        <w:tc>
          <w:tcPr>
            <w:tcW w:w="768" w:type="pct"/>
            <w:vAlign w:val="bottom"/>
          </w:tcPr>
          <w:p w14:paraId="01EFAA12" w14:textId="518DF2CE" w:rsidR="00FD3644" w:rsidRPr="00FD3644" w:rsidRDefault="00657C6A" w:rsidP="00FD364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_Ref22639980 \h </w:instrText>
            </w:r>
            <w:r>
              <w:fldChar w:fldCharType="separate"/>
            </w:r>
            <w:r w:rsidR="0067082F">
              <w:rPr>
                <w:noProof/>
              </w:rPr>
              <w:t>45</w:t>
            </w:r>
            <w:r>
              <w:fldChar w:fldCharType="end"/>
            </w:r>
          </w:p>
        </w:tc>
      </w:tr>
      <w:tr w:rsidR="00FD3644" w:rsidRPr="00FD3644" w14:paraId="31455A86" w14:textId="77777777" w:rsidTr="00AC0BBF">
        <w:tc>
          <w:tcPr>
            <w:cnfStyle w:val="001000000000" w:firstRow="0" w:lastRow="0" w:firstColumn="1" w:lastColumn="0" w:oddVBand="0" w:evenVBand="0" w:oddHBand="0" w:evenHBand="0" w:firstRowFirstColumn="0" w:firstRowLastColumn="0" w:lastRowFirstColumn="0" w:lastRowLastColumn="0"/>
            <w:tcW w:w="944" w:type="pct"/>
          </w:tcPr>
          <w:p w14:paraId="44EE4B6C" w14:textId="03C410C3" w:rsidR="00FD3644" w:rsidRPr="00FD3644" w:rsidRDefault="00FD3644" w:rsidP="00FD3644">
            <w:pPr>
              <w:pStyle w:val="TableText"/>
            </w:pPr>
            <w:r>
              <w:t>FRD 22H</w:t>
            </w:r>
          </w:p>
        </w:tc>
        <w:tc>
          <w:tcPr>
            <w:tcW w:w="3288" w:type="pct"/>
          </w:tcPr>
          <w:p w14:paraId="04D04169" w14:textId="13C3BEB7"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Occupational health and safety policy</w:t>
            </w:r>
          </w:p>
        </w:tc>
        <w:tc>
          <w:tcPr>
            <w:tcW w:w="768" w:type="pct"/>
            <w:vAlign w:val="bottom"/>
          </w:tcPr>
          <w:p w14:paraId="4469FE16" w14:textId="5875C407" w:rsidR="00FD3644" w:rsidRPr="00FD3644" w:rsidRDefault="00657C6A" w:rsidP="00FD364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_Ref22639988 \h </w:instrText>
            </w:r>
            <w:r>
              <w:fldChar w:fldCharType="separate"/>
            </w:r>
            <w:r w:rsidR="0067082F">
              <w:rPr>
                <w:noProof/>
              </w:rPr>
              <w:t>45</w:t>
            </w:r>
            <w:r>
              <w:fldChar w:fldCharType="end"/>
            </w:r>
          </w:p>
        </w:tc>
      </w:tr>
      <w:tr w:rsidR="00FD3644" w:rsidRPr="00FD3644" w14:paraId="1D43B7A5" w14:textId="77777777" w:rsidTr="00AC0BBF">
        <w:tc>
          <w:tcPr>
            <w:cnfStyle w:val="001000000000" w:firstRow="0" w:lastRow="0" w:firstColumn="1" w:lastColumn="0" w:oddVBand="0" w:evenVBand="0" w:oddHBand="0" w:evenHBand="0" w:firstRowFirstColumn="0" w:firstRowLastColumn="0" w:lastRowFirstColumn="0" w:lastRowLastColumn="0"/>
            <w:tcW w:w="944" w:type="pct"/>
          </w:tcPr>
          <w:p w14:paraId="2A61B45B" w14:textId="3AC771F9" w:rsidR="00FD3644" w:rsidRPr="00FD3644" w:rsidRDefault="00FD3644" w:rsidP="00FD3644">
            <w:pPr>
              <w:pStyle w:val="TableText"/>
            </w:pPr>
            <w:r>
              <w:t>FRD 22H</w:t>
            </w:r>
          </w:p>
        </w:tc>
        <w:tc>
          <w:tcPr>
            <w:tcW w:w="3288" w:type="pct"/>
          </w:tcPr>
          <w:p w14:paraId="0150D5D0" w14:textId="106C37AD"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Summary of the financial results for the year</w:t>
            </w:r>
          </w:p>
        </w:tc>
        <w:tc>
          <w:tcPr>
            <w:tcW w:w="768" w:type="pct"/>
            <w:vAlign w:val="bottom"/>
          </w:tcPr>
          <w:p w14:paraId="15273C5F" w14:textId="249EAEEF" w:rsidR="00FD3644" w:rsidRPr="00FD3644" w:rsidRDefault="00657C6A" w:rsidP="00FD364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_Ref22640000 \h </w:instrText>
            </w:r>
            <w:r>
              <w:fldChar w:fldCharType="separate"/>
            </w:r>
            <w:r w:rsidR="0067082F">
              <w:rPr>
                <w:noProof/>
              </w:rPr>
              <w:t>38</w:t>
            </w:r>
            <w:r>
              <w:fldChar w:fldCharType="end"/>
            </w:r>
          </w:p>
        </w:tc>
      </w:tr>
      <w:tr w:rsidR="00FD3644" w:rsidRPr="00FD3644" w14:paraId="7B6F5E45" w14:textId="77777777" w:rsidTr="00AC0BBF">
        <w:tc>
          <w:tcPr>
            <w:cnfStyle w:val="001000000000" w:firstRow="0" w:lastRow="0" w:firstColumn="1" w:lastColumn="0" w:oddVBand="0" w:evenVBand="0" w:oddHBand="0" w:evenHBand="0" w:firstRowFirstColumn="0" w:firstRowLastColumn="0" w:lastRowFirstColumn="0" w:lastRowLastColumn="0"/>
            <w:tcW w:w="944" w:type="pct"/>
          </w:tcPr>
          <w:p w14:paraId="35364EE8" w14:textId="04B32501" w:rsidR="00FD3644" w:rsidRPr="00FD3644" w:rsidRDefault="00FD3644" w:rsidP="00FD3644">
            <w:pPr>
              <w:pStyle w:val="TableText"/>
            </w:pPr>
            <w:r>
              <w:t>FRD 22H</w:t>
            </w:r>
          </w:p>
        </w:tc>
        <w:tc>
          <w:tcPr>
            <w:tcW w:w="3288" w:type="pct"/>
          </w:tcPr>
          <w:p w14:paraId="7F7DF9BD" w14:textId="679F4119"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Significant changes in financial position during the year</w:t>
            </w:r>
          </w:p>
        </w:tc>
        <w:tc>
          <w:tcPr>
            <w:tcW w:w="768" w:type="pct"/>
            <w:vAlign w:val="bottom"/>
          </w:tcPr>
          <w:p w14:paraId="1EE2BCBD" w14:textId="63913C96" w:rsidR="00FD3644" w:rsidRPr="00FD3644" w:rsidRDefault="00FD3644" w:rsidP="00FD3644">
            <w:pPr>
              <w:pStyle w:val="TableText"/>
              <w:cnfStyle w:val="000000000000" w:firstRow="0" w:lastRow="0" w:firstColumn="0" w:lastColumn="0" w:oddVBand="0" w:evenVBand="0" w:oddHBand="0" w:evenHBand="0" w:firstRowFirstColumn="0" w:firstRowLastColumn="0" w:lastRowFirstColumn="0" w:lastRowLastColumn="0"/>
            </w:pPr>
            <w:r>
              <w:t>NA</w:t>
            </w:r>
          </w:p>
        </w:tc>
      </w:tr>
      <w:tr w:rsidR="00FD3644" w:rsidRPr="00FD3644" w14:paraId="0779DC10" w14:textId="77777777" w:rsidTr="00AC0BBF">
        <w:tc>
          <w:tcPr>
            <w:cnfStyle w:val="001000000000" w:firstRow="0" w:lastRow="0" w:firstColumn="1" w:lastColumn="0" w:oddVBand="0" w:evenVBand="0" w:oddHBand="0" w:evenHBand="0" w:firstRowFirstColumn="0" w:firstRowLastColumn="0" w:lastRowFirstColumn="0" w:lastRowLastColumn="0"/>
            <w:tcW w:w="944" w:type="pct"/>
          </w:tcPr>
          <w:p w14:paraId="7FED9BEB" w14:textId="55CE44E5" w:rsidR="00FD3644" w:rsidRPr="00FD3644" w:rsidRDefault="00FD3644" w:rsidP="00FD3644">
            <w:pPr>
              <w:pStyle w:val="TableText"/>
            </w:pPr>
            <w:r>
              <w:t>FRD 22H</w:t>
            </w:r>
          </w:p>
        </w:tc>
        <w:tc>
          <w:tcPr>
            <w:tcW w:w="3288" w:type="pct"/>
          </w:tcPr>
          <w:p w14:paraId="59837424" w14:textId="6535EF70"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Major changes or factors affecting performance</w:t>
            </w:r>
          </w:p>
        </w:tc>
        <w:tc>
          <w:tcPr>
            <w:tcW w:w="768" w:type="pct"/>
            <w:vAlign w:val="bottom"/>
          </w:tcPr>
          <w:p w14:paraId="230B66F7" w14:textId="612F8B41" w:rsidR="00FD3644" w:rsidRPr="00FD3644" w:rsidRDefault="00FD3644" w:rsidP="00FD3644">
            <w:pPr>
              <w:pStyle w:val="TableText"/>
              <w:cnfStyle w:val="000000000000" w:firstRow="0" w:lastRow="0" w:firstColumn="0" w:lastColumn="0" w:oddVBand="0" w:evenVBand="0" w:oddHBand="0" w:evenHBand="0" w:firstRowFirstColumn="0" w:firstRowLastColumn="0" w:lastRowFirstColumn="0" w:lastRowLastColumn="0"/>
            </w:pPr>
            <w:r>
              <w:t>NA</w:t>
            </w:r>
          </w:p>
        </w:tc>
      </w:tr>
      <w:tr w:rsidR="00FD3644" w:rsidRPr="00FD3644" w14:paraId="0FF5BB74" w14:textId="77777777" w:rsidTr="00AC0BBF">
        <w:tc>
          <w:tcPr>
            <w:cnfStyle w:val="001000000000" w:firstRow="0" w:lastRow="0" w:firstColumn="1" w:lastColumn="0" w:oddVBand="0" w:evenVBand="0" w:oddHBand="0" w:evenHBand="0" w:firstRowFirstColumn="0" w:firstRowLastColumn="0" w:lastRowFirstColumn="0" w:lastRowLastColumn="0"/>
            <w:tcW w:w="944" w:type="pct"/>
          </w:tcPr>
          <w:p w14:paraId="57D73983" w14:textId="77FE2835" w:rsidR="00FD3644" w:rsidRPr="00FD3644" w:rsidRDefault="00FD3644" w:rsidP="00FD3644">
            <w:pPr>
              <w:pStyle w:val="TableText"/>
            </w:pPr>
            <w:r>
              <w:t>FRD 22H</w:t>
            </w:r>
          </w:p>
        </w:tc>
        <w:tc>
          <w:tcPr>
            <w:tcW w:w="3288" w:type="pct"/>
          </w:tcPr>
          <w:p w14:paraId="76C62988" w14:textId="6C597329"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Subsequent events</w:t>
            </w:r>
          </w:p>
        </w:tc>
        <w:tc>
          <w:tcPr>
            <w:tcW w:w="768" w:type="pct"/>
            <w:vAlign w:val="bottom"/>
          </w:tcPr>
          <w:p w14:paraId="2B344988" w14:textId="6CFA587D" w:rsidR="00FD3644" w:rsidRPr="00FD3644" w:rsidRDefault="00657C6A" w:rsidP="00657C6A">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_Ref22640025 \h </w:instrText>
            </w:r>
            <w:r>
              <w:fldChar w:fldCharType="separate"/>
            </w:r>
            <w:r w:rsidR="0067082F">
              <w:rPr>
                <w:noProof/>
              </w:rPr>
              <w:t>120</w:t>
            </w:r>
            <w:r>
              <w:fldChar w:fldCharType="end"/>
            </w:r>
          </w:p>
        </w:tc>
      </w:tr>
      <w:tr w:rsidR="00FD3644" w:rsidRPr="00FD3644" w14:paraId="7206E83C" w14:textId="77777777" w:rsidTr="00AC0BBF">
        <w:tc>
          <w:tcPr>
            <w:cnfStyle w:val="001000000000" w:firstRow="0" w:lastRow="0" w:firstColumn="1" w:lastColumn="0" w:oddVBand="0" w:evenVBand="0" w:oddHBand="0" w:evenHBand="0" w:firstRowFirstColumn="0" w:firstRowLastColumn="0" w:lastRowFirstColumn="0" w:lastRowLastColumn="0"/>
            <w:tcW w:w="944" w:type="pct"/>
          </w:tcPr>
          <w:p w14:paraId="6F79C383" w14:textId="2EF36BDE" w:rsidR="00FD3644" w:rsidRPr="00FD3644" w:rsidRDefault="00FD3644" w:rsidP="00FD3644">
            <w:pPr>
              <w:pStyle w:val="TableText"/>
            </w:pPr>
            <w:r>
              <w:t>FRD 22H</w:t>
            </w:r>
          </w:p>
        </w:tc>
        <w:tc>
          <w:tcPr>
            <w:tcW w:w="3288" w:type="pct"/>
          </w:tcPr>
          <w:p w14:paraId="2D4E7951" w14:textId="4B7DFB9D"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Application and operation of Freedom of Information Act 1982 (Vic)</w:t>
            </w:r>
          </w:p>
        </w:tc>
        <w:tc>
          <w:tcPr>
            <w:tcW w:w="768" w:type="pct"/>
            <w:vAlign w:val="bottom"/>
          </w:tcPr>
          <w:p w14:paraId="3690F4AA" w14:textId="3608AA63" w:rsidR="00FD3644" w:rsidRPr="00FD3644" w:rsidRDefault="00657C6A" w:rsidP="00657C6A">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_Ref22640064 \h </w:instrText>
            </w:r>
            <w:r>
              <w:fldChar w:fldCharType="separate"/>
            </w:r>
            <w:r w:rsidR="0067082F">
              <w:rPr>
                <w:noProof/>
              </w:rPr>
              <w:t>54</w:t>
            </w:r>
            <w:r>
              <w:fldChar w:fldCharType="end"/>
            </w:r>
          </w:p>
        </w:tc>
      </w:tr>
      <w:tr w:rsidR="00FD3644" w:rsidRPr="00FD3644" w14:paraId="55437DA0" w14:textId="77777777" w:rsidTr="00AC0BBF">
        <w:tc>
          <w:tcPr>
            <w:cnfStyle w:val="001000000000" w:firstRow="0" w:lastRow="0" w:firstColumn="1" w:lastColumn="0" w:oddVBand="0" w:evenVBand="0" w:oddHBand="0" w:evenHBand="0" w:firstRowFirstColumn="0" w:firstRowLastColumn="0" w:lastRowFirstColumn="0" w:lastRowLastColumn="0"/>
            <w:tcW w:w="944" w:type="pct"/>
          </w:tcPr>
          <w:p w14:paraId="3CBCF4DB" w14:textId="6C4885C0" w:rsidR="00FD3644" w:rsidRPr="00FD3644" w:rsidRDefault="00FD3644" w:rsidP="00FD3644">
            <w:pPr>
              <w:pStyle w:val="TableText"/>
            </w:pPr>
            <w:r>
              <w:lastRenderedPageBreak/>
              <w:t>FRD 22H</w:t>
            </w:r>
          </w:p>
        </w:tc>
        <w:tc>
          <w:tcPr>
            <w:tcW w:w="3288" w:type="pct"/>
          </w:tcPr>
          <w:p w14:paraId="380A4608" w14:textId="445DDE20"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Compliance with building and maintenance provisions of Building</w:t>
            </w:r>
            <w:r w:rsidR="00D45E5B">
              <w:t xml:space="preserve"> </w:t>
            </w:r>
            <w:r>
              <w:t>Act 1993 (Vic)</w:t>
            </w:r>
          </w:p>
        </w:tc>
        <w:tc>
          <w:tcPr>
            <w:tcW w:w="768" w:type="pct"/>
            <w:vAlign w:val="bottom"/>
          </w:tcPr>
          <w:p w14:paraId="7D2D7DE4" w14:textId="38641EEE" w:rsidR="00FD3644" w:rsidRPr="00FD3644" w:rsidRDefault="00657C6A" w:rsidP="00FD364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_Ref22640201 \h </w:instrText>
            </w:r>
            <w:r>
              <w:fldChar w:fldCharType="separate"/>
            </w:r>
            <w:r w:rsidR="0067082F">
              <w:rPr>
                <w:noProof/>
              </w:rPr>
              <w:t>49</w:t>
            </w:r>
            <w:r>
              <w:fldChar w:fldCharType="end"/>
            </w:r>
          </w:p>
        </w:tc>
      </w:tr>
      <w:tr w:rsidR="00FD3644" w:rsidRPr="00FD3644" w14:paraId="57272242" w14:textId="77777777" w:rsidTr="00AC0BBF">
        <w:tc>
          <w:tcPr>
            <w:cnfStyle w:val="001000000000" w:firstRow="0" w:lastRow="0" w:firstColumn="1" w:lastColumn="0" w:oddVBand="0" w:evenVBand="0" w:oddHBand="0" w:evenHBand="0" w:firstRowFirstColumn="0" w:firstRowLastColumn="0" w:lastRowFirstColumn="0" w:lastRowLastColumn="0"/>
            <w:tcW w:w="944" w:type="pct"/>
          </w:tcPr>
          <w:p w14:paraId="7433D5F9" w14:textId="3D23C4F0" w:rsidR="00FD3644" w:rsidRPr="00FD3644" w:rsidRDefault="00FD3644" w:rsidP="00FD3644">
            <w:pPr>
              <w:pStyle w:val="TableText"/>
            </w:pPr>
            <w:r>
              <w:t>FRD 22H</w:t>
            </w:r>
          </w:p>
        </w:tc>
        <w:tc>
          <w:tcPr>
            <w:tcW w:w="3288" w:type="pct"/>
          </w:tcPr>
          <w:p w14:paraId="03A49B43" w14:textId="2046FFA2"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Statement on National Competition Policy</w:t>
            </w:r>
          </w:p>
        </w:tc>
        <w:tc>
          <w:tcPr>
            <w:tcW w:w="768" w:type="pct"/>
            <w:vAlign w:val="bottom"/>
          </w:tcPr>
          <w:p w14:paraId="5CE4F8BC" w14:textId="430BF265" w:rsidR="00FD3644" w:rsidRPr="00FD3644" w:rsidRDefault="00657C6A" w:rsidP="00FD364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_Ref22640239 \h </w:instrText>
            </w:r>
            <w:r>
              <w:fldChar w:fldCharType="separate"/>
            </w:r>
            <w:r w:rsidR="0067082F">
              <w:rPr>
                <w:noProof/>
              </w:rPr>
              <w:t>50</w:t>
            </w:r>
            <w:r>
              <w:fldChar w:fldCharType="end"/>
            </w:r>
          </w:p>
        </w:tc>
      </w:tr>
      <w:tr w:rsidR="00FD3644" w:rsidRPr="00FD3644" w14:paraId="4765E352" w14:textId="77777777" w:rsidTr="00AC0BBF">
        <w:tc>
          <w:tcPr>
            <w:cnfStyle w:val="001000000000" w:firstRow="0" w:lastRow="0" w:firstColumn="1" w:lastColumn="0" w:oddVBand="0" w:evenVBand="0" w:oddHBand="0" w:evenHBand="0" w:firstRowFirstColumn="0" w:firstRowLastColumn="0" w:lastRowFirstColumn="0" w:lastRowLastColumn="0"/>
            <w:tcW w:w="944" w:type="pct"/>
          </w:tcPr>
          <w:p w14:paraId="0ED24392" w14:textId="7BB8E23D" w:rsidR="00FD3644" w:rsidRPr="00FD3644" w:rsidRDefault="00FD3644" w:rsidP="00FD3644">
            <w:pPr>
              <w:pStyle w:val="TableText"/>
            </w:pPr>
            <w:r>
              <w:t>FRD 22H</w:t>
            </w:r>
          </w:p>
        </w:tc>
        <w:tc>
          <w:tcPr>
            <w:tcW w:w="3288" w:type="pct"/>
          </w:tcPr>
          <w:p w14:paraId="3376FABA" w14:textId="7ECC3E22"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Application and operation of the Protected Disclosure Act 2012 (Vic)</w:t>
            </w:r>
          </w:p>
        </w:tc>
        <w:tc>
          <w:tcPr>
            <w:tcW w:w="768" w:type="pct"/>
            <w:vAlign w:val="bottom"/>
          </w:tcPr>
          <w:p w14:paraId="767D7E5E" w14:textId="1DB3989E" w:rsidR="00FD3644" w:rsidRPr="00FD3644" w:rsidRDefault="00657C6A" w:rsidP="00FD364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_Ref22640251 \h </w:instrText>
            </w:r>
            <w:r>
              <w:fldChar w:fldCharType="separate"/>
            </w:r>
            <w:r w:rsidR="0067082F">
              <w:rPr>
                <w:noProof/>
              </w:rPr>
              <w:t>50</w:t>
            </w:r>
            <w:r>
              <w:fldChar w:fldCharType="end"/>
            </w:r>
          </w:p>
        </w:tc>
      </w:tr>
      <w:tr w:rsidR="00FD3644" w:rsidRPr="00FD3644" w14:paraId="7FFFB881" w14:textId="77777777" w:rsidTr="00AC0BBF">
        <w:tc>
          <w:tcPr>
            <w:cnfStyle w:val="001000000000" w:firstRow="0" w:lastRow="0" w:firstColumn="1" w:lastColumn="0" w:oddVBand="0" w:evenVBand="0" w:oddHBand="0" w:evenHBand="0" w:firstRowFirstColumn="0" w:firstRowLastColumn="0" w:lastRowFirstColumn="0" w:lastRowLastColumn="0"/>
            <w:tcW w:w="944" w:type="pct"/>
          </w:tcPr>
          <w:p w14:paraId="76D3A77D" w14:textId="3BCBEF4C" w:rsidR="00FD3644" w:rsidRPr="00FD3644" w:rsidRDefault="00FD3644" w:rsidP="00FD3644">
            <w:pPr>
              <w:pStyle w:val="TableText"/>
            </w:pPr>
            <w:r>
              <w:t>FRD 22H</w:t>
            </w:r>
          </w:p>
        </w:tc>
        <w:tc>
          <w:tcPr>
            <w:tcW w:w="3288" w:type="pct"/>
          </w:tcPr>
          <w:p w14:paraId="30CD5AA0" w14:textId="19A80AC2"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Application and operation of the Carers Recognition Act 2012 (Vic)</w:t>
            </w:r>
          </w:p>
        </w:tc>
        <w:tc>
          <w:tcPr>
            <w:tcW w:w="768" w:type="pct"/>
            <w:vAlign w:val="bottom"/>
          </w:tcPr>
          <w:p w14:paraId="511A7B79" w14:textId="31F8F75B" w:rsidR="00FD3644" w:rsidRPr="00FD3644" w:rsidRDefault="00657C6A" w:rsidP="00FD364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_Ref22640259 \h </w:instrText>
            </w:r>
            <w:r>
              <w:fldChar w:fldCharType="separate"/>
            </w:r>
            <w:r w:rsidR="0067082F">
              <w:rPr>
                <w:noProof/>
              </w:rPr>
              <w:t>51</w:t>
            </w:r>
            <w:r>
              <w:fldChar w:fldCharType="end"/>
            </w:r>
          </w:p>
        </w:tc>
      </w:tr>
      <w:tr w:rsidR="00FD3644" w:rsidRPr="00FD3644" w14:paraId="423903FA" w14:textId="77777777" w:rsidTr="00AC0BBF">
        <w:tc>
          <w:tcPr>
            <w:cnfStyle w:val="001000000000" w:firstRow="0" w:lastRow="0" w:firstColumn="1" w:lastColumn="0" w:oddVBand="0" w:evenVBand="0" w:oddHBand="0" w:evenHBand="0" w:firstRowFirstColumn="0" w:firstRowLastColumn="0" w:lastRowFirstColumn="0" w:lastRowLastColumn="0"/>
            <w:tcW w:w="944" w:type="pct"/>
          </w:tcPr>
          <w:p w14:paraId="088731AA" w14:textId="56D3EE7A" w:rsidR="00FD3644" w:rsidRPr="00FD3644" w:rsidRDefault="00FD3644" w:rsidP="00FD3644">
            <w:pPr>
              <w:pStyle w:val="TableText"/>
            </w:pPr>
            <w:r>
              <w:t>FRD 22H</w:t>
            </w:r>
          </w:p>
        </w:tc>
        <w:tc>
          <w:tcPr>
            <w:tcW w:w="3288" w:type="pct"/>
          </w:tcPr>
          <w:p w14:paraId="458907F2" w14:textId="1B709670"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Details of consultancies over $10,000</w:t>
            </w:r>
          </w:p>
        </w:tc>
        <w:tc>
          <w:tcPr>
            <w:tcW w:w="768" w:type="pct"/>
            <w:vAlign w:val="bottom"/>
          </w:tcPr>
          <w:p w14:paraId="3502A9CE" w14:textId="323FAFF1" w:rsidR="00FD3644" w:rsidRPr="00FD3644" w:rsidRDefault="00657C6A" w:rsidP="00FD364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_Ref22640275 \h </w:instrText>
            </w:r>
            <w:r>
              <w:fldChar w:fldCharType="separate"/>
            </w:r>
            <w:r w:rsidR="0067082F">
              <w:rPr>
                <w:noProof/>
              </w:rPr>
              <w:t>52</w:t>
            </w:r>
            <w:r>
              <w:fldChar w:fldCharType="end"/>
            </w:r>
          </w:p>
        </w:tc>
      </w:tr>
      <w:tr w:rsidR="00FD3644" w:rsidRPr="00FD3644" w14:paraId="62474EF9" w14:textId="77777777" w:rsidTr="00AC0BBF">
        <w:tc>
          <w:tcPr>
            <w:cnfStyle w:val="001000000000" w:firstRow="0" w:lastRow="0" w:firstColumn="1" w:lastColumn="0" w:oddVBand="0" w:evenVBand="0" w:oddHBand="0" w:evenHBand="0" w:firstRowFirstColumn="0" w:firstRowLastColumn="0" w:lastRowFirstColumn="0" w:lastRowLastColumn="0"/>
            <w:tcW w:w="944" w:type="pct"/>
          </w:tcPr>
          <w:p w14:paraId="0E859460" w14:textId="6CD5C694" w:rsidR="00FD3644" w:rsidRPr="00FD3644" w:rsidRDefault="00FD3644" w:rsidP="00FD3644">
            <w:pPr>
              <w:pStyle w:val="TableText"/>
            </w:pPr>
            <w:r>
              <w:t>FRD 22H</w:t>
            </w:r>
          </w:p>
        </w:tc>
        <w:tc>
          <w:tcPr>
            <w:tcW w:w="3288" w:type="pct"/>
          </w:tcPr>
          <w:p w14:paraId="3599D542" w14:textId="603007BC"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Details of consultancies under $10,000</w:t>
            </w:r>
          </w:p>
        </w:tc>
        <w:tc>
          <w:tcPr>
            <w:tcW w:w="768" w:type="pct"/>
            <w:vAlign w:val="bottom"/>
          </w:tcPr>
          <w:p w14:paraId="69970929" w14:textId="45B81E8F" w:rsidR="00FD3644" w:rsidRPr="00FD3644" w:rsidRDefault="00657C6A" w:rsidP="00FD364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_Ref22640281 \h </w:instrText>
            </w:r>
            <w:r>
              <w:fldChar w:fldCharType="separate"/>
            </w:r>
            <w:r w:rsidR="0067082F">
              <w:rPr>
                <w:noProof/>
              </w:rPr>
              <w:t>53</w:t>
            </w:r>
            <w:r>
              <w:fldChar w:fldCharType="end"/>
            </w:r>
          </w:p>
        </w:tc>
      </w:tr>
      <w:tr w:rsidR="00FD3644" w:rsidRPr="00FD3644" w14:paraId="652F7EE9" w14:textId="77777777" w:rsidTr="00AC0BBF">
        <w:tc>
          <w:tcPr>
            <w:cnfStyle w:val="001000000000" w:firstRow="0" w:lastRow="0" w:firstColumn="1" w:lastColumn="0" w:oddVBand="0" w:evenVBand="0" w:oddHBand="0" w:evenHBand="0" w:firstRowFirstColumn="0" w:firstRowLastColumn="0" w:lastRowFirstColumn="0" w:lastRowLastColumn="0"/>
            <w:tcW w:w="944" w:type="pct"/>
          </w:tcPr>
          <w:p w14:paraId="608170AE" w14:textId="4807CBFC" w:rsidR="00FD3644" w:rsidRPr="00FD3644" w:rsidRDefault="00FD3644" w:rsidP="00FD3644">
            <w:pPr>
              <w:pStyle w:val="TableText"/>
            </w:pPr>
            <w:r>
              <w:t>FRD 22H</w:t>
            </w:r>
          </w:p>
        </w:tc>
        <w:tc>
          <w:tcPr>
            <w:tcW w:w="3288" w:type="pct"/>
          </w:tcPr>
          <w:p w14:paraId="60CCADC2" w14:textId="6E295A96"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Disclosure of government advertising expenditure</w:t>
            </w:r>
          </w:p>
        </w:tc>
        <w:tc>
          <w:tcPr>
            <w:tcW w:w="768" w:type="pct"/>
            <w:vAlign w:val="bottom"/>
          </w:tcPr>
          <w:p w14:paraId="2732DC05" w14:textId="18EA468F" w:rsidR="00FD3644" w:rsidRPr="00FD3644" w:rsidRDefault="00657C6A" w:rsidP="00FD364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_Ref22640306 \h </w:instrText>
            </w:r>
            <w:r>
              <w:fldChar w:fldCharType="separate"/>
            </w:r>
            <w:r w:rsidR="0067082F">
              <w:rPr>
                <w:noProof/>
              </w:rPr>
              <w:t>50</w:t>
            </w:r>
            <w:r>
              <w:fldChar w:fldCharType="end"/>
            </w:r>
          </w:p>
        </w:tc>
      </w:tr>
      <w:tr w:rsidR="00FD3644" w:rsidRPr="00FD3644" w14:paraId="2992312F" w14:textId="77777777" w:rsidTr="00AC0BBF">
        <w:tc>
          <w:tcPr>
            <w:cnfStyle w:val="001000000000" w:firstRow="0" w:lastRow="0" w:firstColumn="1" w:lastColumn="0" w:oddVBand="0" w:evenVBand="0" w:oddHBand="0" w:evenHBand="0" w:firstRowFirstColumn="0" w:firstRowLastColumn="0" w:lastRowFirstColumn="0" w:lastRowLastColumn="0"/>
            <w:tcW w:w="944" w:type="pct"/>
          </w:tcPr>
          <w:p w14:paraId="4F5B4DA5" w14:textId="63C64060" w:rsidR="00FD3644" w:rsidRPr="00FD3644" w:rsidRDefault="00FD3644" w:rsidP="00FD3644">
            <w:pPr>
              <w:pStyle w:val="TableText"/>
            </w:pPr>
            <w:r>
              <w:t>FRD 22H</w:t>
            </w:r>
          </w:p>
        </w:tc>
        <w:tc>
          <w:tcPr>
            <w:tcW w:w="3288" w:type="pct"/>
          </w:tcPr>
          <w:p w14:paraId="7CBE8BF4" w14:textId="47A09C69"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Disclosure of ICT expenditure</w:t>
            </w:r>
          </w:p>
        </w:tc>
        <w:tc>
          <w:tcPr>
            <w:tcW w:w="768" w:type="pct"/>
            <w:vAlign w:val="bottom"/>
          </w:tcPr>
          <w:p w14:paraId="350C07C0" w14:textId="4AF06D44" w:rsidR="00FD3644" w:rsidRPr="00FD3644" w:rsidRDefault="00657C6A" w:rsidP="00FD364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_Ref22640327 \h </w:instrText>
            </w:r>
            <w:r>
              <w:fldChar w:fldCharType="separate"/>
            </w:r>
            <w:r w:rsidR="0067082F">
              <w:rPr>
                <w:noProof/>
              </w:rPr>
              <w:t>54</w:t>
            </w:r>
            <w:r>
              <w:fldChar w:fldCharType="end"/>
            </w:r>
          </w:p>
        </w:tc>
      </w:tr>
      <w:tr w:rsidR="00FD3644" w:rsidRPr="00FD3644" w14:paraId="25FB75C5" w14:textId="77777777" w:rsidTr="00AC0BBF">
        <w:tc>
          <w:tcPr>
            <w:cnfStyle w:val="001000000000" w:firstRow="0" w:lastRow="0" w:firstColumn="1" w:lastColumn="0" w:oddVBand="0" w:evenVBand="0" w:oddHBand="0" w:evenHBand="0" w:firstRowFirstColumn="0" w:firstRowLastColumn="0" w:lastRowFirstColumn="0" w:lastRowLastColumn="0"/>
            <w:tcW w:w="944" w:type="pct"/>
          </w:tcPr>
          <w:p w14:paraId="6D75DD72" w14:textId="64CB8B4E" w:rsidR="00FD3644" w:rsidRPr="00FD3644" w:rsidRDefault="00FD3644" w:rsidP="00FD3644">
            <w:pPr>
              <w:pStyle w:val="TableText"/>
            </w:pPr>
            <w:r>
              <w:t>FRD 22H</w:t>
            </w:r>
          </w:p>
        </w:tc>
        <w:tc>
          <w:tcPr>
            <w:tcW w:w="3288" w:type="pct"/>
          </w:tcPr>
          <w:p w14:paraId="5DBD4690" w14:textId="6FAC28F1"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Statement of availability of other information</w:t>
            </w:r>
          </w:p>
        </w:tc>
        <w:tc>
          <w:tcPr>
            <w:tcW w:w="768" w:type="pct"/>
            <w:vAlign w:val="bottom"/>
          </w:tcPr>
          <w:p w14:paraId="4148EEBC" w14:textId="05FBF709" w:rsidR="00FD3644" w:rsidRPr="00FD3644" w:rsidRDefault="00657C6A" w:rsidP="00FD364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_Ref22640343 \h </w:instrText>
            </w:r>
            <w:r>
              <w:fldChar w:fldCharType="separate"/>
            </w:r>
            <w:r w:rsidR="0067082F">
              <w:rPr>
                <w:noProof/>
              </w:rPr>
              <w:t>56</w:t>
            </w:r>
            <w:r>
              <w:fldChar w:fldCharType="end"/>
            </w:r>
          </w:p>
        </w:tc>
      </w:tr>
      <w:tr w:rsidR="00FD3644" w:rsidRPr="00FD3644" w14:paraId="119CBB53" w14:textId="77777777" w:rsidTr="00AC0BBF">
        <w:tc>
          <w:tcPr>
            <w:cnfStyle w:val="001000000000" w:firstRow="0" w:lastRow="0" w:firstColumn="1" w:lastColumn="0" w:oddVBand="0" w:evenVBand="0" w:oddHBand="0" w:evenHBand="0" w:firstRowFirstColumn="0" w:firstRowLastColumn="0" w:lastRowFirstColumn="0" w:lastRowLastColumn="0"/>
            <w:tcW w:w="944" w:type="pct"/>
          </w:tcPr>
          <w:p w14:paraId="7C0F39E8" w14:textId="64E05BFF" w:rsidR="00FD3644" w:rsidRPr="00FD3644" w:rsidRDefault="00FD3644" w:rsidP="00FD3644">
            <w:pPr>
              <w:pStyle w:val="TableText"/>
            </w:pPr>
            <w:r>
              <w:t>FRD 25D</w:t>
            </w:r>
          </w:p>
        </w:tc>
        <w:tc>
          <w:tcPr>
            <w:tcW w:w="3288" w:type="pct"/>
          </w:tcPr>
          <w:p w14:paraId="6F2D755C" w14:textId="0E362732"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Local Jobs First</w:t>
            </w:r>
          </w:p>
        </w:tc>
        <w:tc>
          <w:tcPr>
            <w:tcW w:w="768" w:type="pct"/>
            <w:vAlign w:val="bottom"/>
          </w:tcPr>
          <w:p w14:paraId="3DFC42D5" w14:textId="08F35CC4" w:rsidR="00FD3644" w:rsidRPr="00FD3644" w:rsidRDefault="00657C6A" w:rsidP="00FD364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_Ref22640359 \h </w:instrText>
            </w:r>
            <w:r>
              <w:fldChar w:fldCharType="separate"/>
            </w:r>
            <w:r w:rsidR="0067082F">
              <w:rPr>
                <w:noProof/>
              </w:rPr>
              <w:t>48</w:t>
            </w:r>
            <w:r>
              <w:fldChar w:fldCharType="end"/>
            </w:r>
          </w:p>
        </w:tc>
      </w:tr>
      <w:tr w:rsidR="00FD3644" w:rsidRPr="00FD3644" w14:paraId="7FA4C4BC" w14:textId="77777777" w:rsidTr="00AC0BBF">
        <w:tc>
          <w:tcPr>
            <w:cnfStyle w:val="001000000000" w:firstRow="0" w:lastRow="0" w:firstColumn="1" w:lastColumn="0" w:oddVBand="0" w:evenVBand="0" w:oddHBand="0" w:evenHBand="0" w:firstRowFirstColumn="0" w:firstRowLastColumn="0" w:lastRowFirstColumn="0" w:lastRowLastColumn="0"/>
            <w:tcW w:w="944" w:type="pct"/>
          </w:tcPr>
          <w:p w14:paraId="7C90343A" w14:textId="2FEAF067" w:rsidR="00FD3644" w:rsidRPr="00FD3644" w:rsidRDefault="00FD3644" w:rsidP="00FD3644">
            <w:pPr>
              <w:pStyle w:val="TableText"/>
            </w:pPr>
            <w:r>
              <w:t>FRD 29C</w:t>
            </w:r>
          </w:p>
        </w:tc>
        <w:tc>
          <w:tcPr>
            <w:tcW w:w="3288" w:type="pct"/>
          </w:tcPr>
          <w:p w14:paraId="433084B7" w14:textId="63156DDE"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Workforce data disclosures</w:t>
            </w:r>
          </w:p>
        </w:tc>
        <w:tc>
          <w:tcPr>
            <w:tcW w:w="768" w:type="pct"/>
            <w:vAlign w:val="bottom"/>
          </w:tcPr>
          <w:p w14:paraId="37602CD5" w14:textId="0E0F2B67" w:rsidR="00FD3644" w:rsidRPr="00FD3644" w:rsidRDefault="00657C6A" w:rsidP="00FD364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_Ref22640371 \h </w:instrText>
            </w:r>
            <w:r>
              <w:fldChar w:fldCharType="separate"/>
            </w:r>
            <w:r w:rsidR="0067082F">
              <w:rPr>
                <w:noProof/>
              </w:rPr>
              <w:t>42</w:t>
            </w:r>
            <w:r>
              <w:fldChar w:fldCharType="end"/>
            </w:r>
          </w:p>
        </w:tc>
      </w:tr>
    </w:tbl>
    <w:p w14:paraId="0BC2B4DB" w14:textId="4E65E73D" w:rsidR="00FD3644" w:rsidRPr="00C21B98" w:rsidRDefault="00FD3644" w:rsidP="004B6BAC">
      <w:pPr>
        <w:pStyle w:val="BodyText"/>
      </w:pPr>
      <w:r w:rsidRPr="00C21B98">
        <w:t>Compliance attestation and declaration</w:t>
      </w:r>
    </w:p>
    <w:tbl>
      <w:tblPr>
        <w:tblStyle w:val="AccessibleTableNumerical"/>
        <w:tblW w:w="5000" w:type="pct"/>
        <w:tblLook w:val="06A0" w:firstRow="1" w:lastRow="0" w:firstColumn="1" w:lastColumn="0" w:noHBand="1" w:noVBand="1"/>
      </w:tblPr>
      <w:tblGrid>
        <w:gridCol w:w="1820"/>
        <w:gridCol w:w="6341"/>
        <w:gridCol w:w="1481"/>
      </w:tblGrid>
      <w:tr w:rsidR="00FD3644" w:rsidRPr="00FD3644" w14:paraId="2C2F67BF" w14:textId="77777777" w:rsidTr="00FD36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4" w:type="pct"/>
          </w:tcPr>
          <w:p w14:paraId="3F0180B0" w14:textId="77777777" w:rsidR="00FD3644" w:rsidRPr="00FD3644" w:rsidRDefault="00FD3644" w:rsidP="00AC0BBF">
            <w:pPr>
              <w:pStyle w:val="TableText"/>
            </w:pPr>
            <w:bookmarkStart w:id="173" w:name="ColumnTitle_37"/>
            <w:r w:rsidRPr="00FD3644">
              <w:t>Legislation</w:t>
            </w:r>
          </w:p>
        </w:tc>
        <w:tc>
          <w:tcPr>
            <w:tcW w:w="3288" w:type="pct"/>
          </w:tcPr>
          <w:p w14:paraId="37B2B7FB" w14:textId="77777777" w:rsidR="00FD3644" w:rsidRPr="00FD3644" w:rsidRDefault="00FD3644" w:rsidP="00AC0BBF">
            <w:pPr>
              <w:pStyle w:val="TableText"/>
              <w:jc w:val="left"/>
              <w:cnfStyle w:val="100000000000" w:firstRow="1" w:lastRow="0" w:firstColumn="0" w:lastColumn="0" w:oddVBand="0" w:evenVBand="0" w:oddHBand="0" w:evenHBand="0" w:firstRowFirstColumn="0" w:firstRowLastColumn="0" w:lastRowFirstColumn="0" w:lastRowLastColumn="0"/>
            </w:pPr>
            <w:r w:rsidRPr="00FD3644">
              <w:t>Requirement</w:t>
            </w:r>
          </w:p>
        </w:tc>
        <w:tc>
          <w:tcPr>
            <w:tcW w:w="768" w:type="pct"/>
          </w:tcPr>
          <w:p w14:paraId="5E48DC11" w14:textId="77777777" w:rsidR="00FD3644" w:rsidRPr="00FD3644" w:rsidRDefault="00FD3644" w:rsidP="00FD3644">
            <w:pPr>
              <w:pStyle w:val="TableText"/>
              <w:cnfStyle w:val="100000000000" w:firstRow="1" w:lastRow="0" w:firstColumn="0" w:lastColumn="0" w:oddVBand="0" w:evenVBand="0" w:oddHBand="0" w:evenHBand="0" w:firstRowFirstColumn="0" w:firstRowLastColumn="0" w:lastRowFirstColumn="0" w:lastRowLastColumn="0"/>
            </w:pPr>
            <w:r w:rsidRPr="00FD3644">
              <w:t>Page</w:t>
            </w:r>
          </w:p>
        </w:tc>
      </w:tr>
      <w:bookmarkEnd w:id="173"/>
      <w:tr w:rsidR="00FD3644" w:rsidRPr="00FD3644" w14:paraId="41E3076F" w14:textId="77777777" w:rsidTr="00AC0BBF">
        <w:tc>
          <w:tcPr>
            <w:cnfStyle w:val="001000000000" w:firstRow="0" w:lastRow="0" w:firstColumn="1" w:lastColumn="0" w:oddVBand="0" w:evenVBand="0" w:oddHBand="0" w:evenHBand="0" w:firstRowFirstColumn="0" w:firstRowLastColumn="0" w:lastRowFirstColumn="0" w:lastRowLastColumn="0"/>
            <w:tcW w:w="944" w:type="pct"/>
          </w:tcPr>
          <w:p w14:paraId="61A9D8F8" w14:textId="0A73B27A" w:rsidR="00FD3644" w:rsidRPr="00FD3644" w:rsidRDefault="00FD3644" w:rsidP="00FD3644">
            <w:pPr>
              <w:pStyle w:val="TableText"/>
            </w:pPr>
            <w:r>
              <w:t>SD 5.143</w:t>
            </w:r>
          </w:p>
        </w:tc>
        <w:tc>
          <w:tcPr>
            <w:tcW w:w="3288" w:type="pct"/>
          </w:tcPr>
          <w:p w14:paraId="4BF59D93" w14:textId="13929E75"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Attestation for compliance with Ministerial Standing Direction</w:t>
            </w:r>
          </w:p>
        </w:tc>
        <w:tc>
          <w:tcPr>
            <w:tcW w:w="768" w:type="pct"/>
            <w:vAlign w:val="bottom"/>
          </w:tcPr>
          <w:p w14:paraId="28AAF76E" w14:textId="758823ED" w:rsidR="00FD3644" w:rsidRPr="00FD3644" w:rsidRDefault="00141F05" w:rsidP="00FD364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_Ref22640430 \h </w:instrText>
            </w:r>
            <w:r>
              <w:fldChar w:fldCharType="separate"/>
            </w:r>
            <w:r w:rsidR="0067082F">
              <w:rPr>
                <w:noProof/>
              </w:rPr>
              <w:t>56</w:t>
            </w:r>
            <w:r>
              <w:fldChar w:fldCharType="end"/>
            </w:r>
          </w:p>
        </w:tc>
      </w:tr>
      <w:tr w:rsidR="00FD3644" w:rsidRPr="00FD3644" w14:paraId="689861D5" w14:textId="77777777" w:rsidTr="00AC0BBF">
        <w:tc>
          <w:tcPr>
            <w:cnfStyle w:val="001000000000" w:firstRow="0" w:lastRow="0" w:firstColumn="1" w:lastColumn="0" w:oddVBand="0" w:evenVBand="0" w:oddHBand="0" w:evenHBand="0" w:firstRowFirstColumn="0" w:firstRowLastColumn="0" w:lastRowFirstColumn="0" w:lastRowLastColumn="0"/>
            <w:tcW w:w="944" w:type="pct"/>
          </w:tcPr>
          <w:p w14:paraId="420E57F0" w14:textId="709FCCC2" w:rsidR="00FD3644" w:rsidRPr="00FD3644" w:rsidRDefault="00FD3644" w:rsidP="00FD3644">
            <w:pPr>
              <w:pStyle w:val="TableText"/>
            </w:pPr>
            <w:r>
              <w:t>SD 5.2.3</w:t>
            </w:r>
          </w:p>
        </w:tc>
        <w:tc>
          <w:tcPr>
            <w:tcW w:w="3288" w:type="pct"/>
          </w:tcPr>
          <w:p w14:paraId="3B50637C" w14:textId="3D7F24CA"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Declaration in report of operations</w:t>
            </w:r>
          </w:p>
        </w:tc>
        <w:tc>
          <w:tcPr>
            <w:tcW w:w="768" w:type="pct"/>
            <w:vAlign w:val="bottom"/>
          </w:tcPr>
          <w:p w14:paraId="160568F6" w14:textId="14D458B1" w:rsidR="00FD3644" w:rsidRPr="00FD3644" w:rsidRDefault="00FC12E5" w:rsidP="00FD364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RespBodDecl \h </w:instrText>
            </w:r>
            <w:r>
              <w:fldChar w:fldCharType="separate"/>
            </w:r>
            <w:r w:rsidR="0067082F">
              <w:rPr>
                <w:noProof/>
              </w:rPr>
              <w:t>7</w:t>
            </w:r>
            <w:r>
              <w:fldChar w:fldCharType="end"/>
            </w:r>
          </w:p>
        </w:tc>
      </w:tr>
    </w:tbl>
    <w:p w14:paraId="3664F91C" w14:textId="631D1C94" w:rsidR="00FD3644" w:rsidRDefault="00FD3644" w:rsidP="004B6BAC">
      <w:pPr>
        <w:pStyle w:val="BodyText"/>
        <w:rPr>
          <w:rStyle w:val="Bold"/>
        </w:rPr>
      </w:pPr>
      <w:r w:rsidRPr="00FD3644">
        <w:rPr>
          <w:rStyle w:val="Bold"/>
        </w:rPr>
        <w:t xml:space="preserve">Financial </w:t>
      </w:r>
      <w:r w:rsidR="00C21B98">
        <w:rPr>
          <w:rStyle w:val="Bold"/>
        </w:rPr>
        <w:t>Statements</w:t>
      </w:r>
    </w:p>
    <w:p w14:paraId="330EF7A4" w14:textId="0EB1C0C9" w:rsidR="00FD3644" w:rsidRDefault="00FD3644" w:rsidP="00FD3644">
      <w:pPr>
        <w:pStyle w:val="BodyText"/>
      </w:pPr>
      <w:r w:rsidRPr="00FD3644">
        <w:t>Declaration</w:t>
      </w:r>
    </w:p>
    <w:tbl>
      <w:tblPr>
        <w:tblStyle w:val="AccessibleTableNumerical"/>
        <w:tblW w:w="5000" w:type="pct"/>
        <w:tblLook w:val="06A0" w:firstRow="1" w:lastRow="0" w:firstColumn="1" w:lastColumn="0" w:noHBand="1" w:noVBand="1"/>
      </w:tblPr>
      <w:tblGrid>
        <w:gridCol w:w="1820"/>
        <w:gridCol w:w="6341"/>
        <w:gridCol w:w="1481"/>
      </w:tblGrid>
      <w:tr w:rsidR="00FD3644" w:rsidRPr="00FD3644" w14:paraId="0A4AB1D0" w14:textId="77777777" w:rsidTr="00AC0BB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4" w:type="pct"/>
          </w:tcPr>
          <w:p w14:paraId="045C7789" w14:textId="5DDBB95C" w:rsidR="00FD3644" w:rsidRPr="00FD3644" w:rsidRDefault="00FD3644" w:rsidP="00FD3644">
            <w:pPr>
              <w:pStyle w:val="TableText"/>
            </w:pPr>
            <w:bookmarkStart w:id="174" w:name="ColumnTitle_38"/>
            <w:r w:rsidRPr="00FD3644">
              <w:t>Legislation</w:t>
            </w:r>
          </w:p>
        </w:tc>
        <w:tc>
          <w:tcPr>
            <w:tcW w:w="3288" w:type="pct"/>
          </w:tcPr>
          <w:p w14:paraId="6A62774B" w14:textId="5162F4A8" w:rsidR="00FD3644" w:rsidRPr="00FD3644" w:rsidRDefault="00FD3644" w:rsidP="00FD3644">
            <w:pPr>
              <w:pStyle w:val="TableText"/>
              <w:jc w:val="left"/>
              <w:cnfStyle w:val="100000000000" w:firstRow="1" w:lastRow="0" w:firstColumn="0" w:lastColumn="0" w:oddVBand="0" w:evenVBand="0" w:oddHBand="0" w:evenHBand="0" w:firstRowFirstColumn="0" w:firstRowLastColumn="0" w:lastRowFirstColumn="0" w:lastRowLastColumn="0"/>
            </w:pPr>
            <w:r w:rsidRPr="00FD3644">
              <w:t>Requirement</w:t>
            </w:r>
          </w:p>
        </w:tc>
        <w:tc>
          <w:tcPr>
            <w:tcW w:w="768" w:type="pct"/>
          </w:tcPr>
          <w:p w14:paraId="5E875EBF" w14:textId="5C50C2FF" w:rsidR="00FD3644" w:rsidRPr="00FD3644" w:rsidRDefault="00FD3644" w:rsidP="00FD3644">
            <w:pPr>
              <w:pStyle w:val="TableText"/>
              <w:cnfStyle w:val="100000000000" w:firstRow="1" w:lastRow="0" w:firstColumn="0" w:lastColumn="0" w:oddVBand="0" w:evenVBand="0" w:oddHBand="0" w:evenHBand="0" w:firstRowFirstColumn="0" w:firstRowLastColumn="0" w:lastRowFirstColumn="0" w:lastRowLastColumn="0"/>
            </w:pPr>
            <w:r w:rsidRPr="00FD3644">
              <w:t>Page</w:t>
            </w:r>
          </w:p>
        </w:tc>
      </w:tr>
      <w:bookmarkEnd w:id="174"/>
      <w:tr w:rsidR="00FD3644" w:rsidRPr="00FD3644" w14:paraId="5E055F55" w14:textId="77777777" w:rsidTr="00AC0BBF">
        <w:tc>
          <w:tcPr>
            <w:cnfStyle w:val="001000000000" w:firstRow="0" w:lastRow="0" w:firstColumn="1" w:lastColumn="0" w:oddVBand="0" w:evenVBand="0" w:oddHBand="0" w:evenHBand="0" w:firstRowFirstColumn="0" w:firstRowLastColumn="0" w:lastRowFirstColumn="0" w:lastRowLastColumn="0"/>
            <w:tcW w:w="944" w:type="pct"/>
          </w:tcPr>
          <w:p w14:paraId="6D64266E" w14:textId="029D7DC7" w:rsidR="00FD3644" w:rsidRPr="00FD3644" w:rsidRDefault="00FD3644" w:rsidP="00FD3644">
            <w:pPr>
              <w:pStyle w:val="TableText"/>
            </w:pPr>
            <w:r>
              <w:t>SD 5.2.2</w:t>
            </w:r>
          </w:p>
        </w:tc>
        <w:tc>
          <w:tcPr>
            <w:tcW w:w="3288" w:type="pct"/>
          </w:tcPr>
          <w:p w14:paraId="36233064" w14:textId="6EEEF6C9" w:rsidR="00FD3644" w:rsidRPr="00FD3644" w:rsidRDefault="00FD3644" w:rsidP="00FD3644">
            <w:pPr>
              <w:pStyle w:val="TableText"/>
              <w:jc w:val="left"/>
              <w:cnfStyle w:val="000000000000" w:firstRow="0" w:lastRow="0" w:firstColumn="0" w:lastColumn="0" w:oddVBand="0" w:evenVBand="0" w:oddHBand="0" w:evenHBand="0" w:firstRowFirstColumn="0" w:firstRowLastColumn="0" w:lastRowFirstColumn="0" w:lastRowLastColumn="0"/>
            </w:pPr>
            <w:r>
              <w:t>Declaration in financial statements</w:t>
            </w:r>
          </w:p>
        </w:tc>
        <w:tc>
          <w:tcPr>
            <w:tcW w:w="768" w:type="pct"/>
            <w:vAlign w:val="bottom"/>
          </w:tcPr>
          <w:p w14:paraId="7F042B7D" w14:textId="1141371A" w:rsidR="00FD3644" w:rsidRPr="00FD3644" w:rsidRDefault="006F1C50" w:rsidP="006F1C50">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_Ref22640477 \h </w:instrText>
            </w:r>
            <w:r>
              <w:fldChar w:fldCharType="separate"/>
            </w:r>
            <w:r w:rsidR="0067082F">
              <w:rPr>
                <w:noProof/>
              </w:rPr>
              <w:t>63</w:t>
            </w:r>
            <w:r>
              <w:fldChar w:fldCharType="end"/>
            </w:r>
          </w:p>
        </w:tc>
      </w:tr>
    </w:tbl>
    <w:p w14:paraId="3F20B163" w14:textId="757D0FAA" w:rsidR="00FD3644" w:rsidRDefault="00FD3644" w:rsidP="00FD3644">
      <w:pPr>
        <w:pStyle w:val="BodyText"/>
      </w:pPr>
      <w:r w:rsidRPr="00FD3644">
        <w:t>Other requirements under Standing Directions 5.2</w:t>
      </w:r>
    </w:p>
    <w:tbl>
      <w:tblPr>
        <w:tblStyle w:val="AccessibleTableNumerical"/>
        <w:tblW w:w="5000" w:type="pct"/>
        <w:tblLook w:val="06A0" w:firstRow="1" w:lastRow="0" w:firstColumn="1" w:lastColumn="0" w:noHBand="1" w:noVBand="1"/>
      </w:tblPr>
      <w:tblGrid>
        <w:gridCol w:w="1820"/>
        <w:gridCol w:w="6341"/>
        <w:gridCol w:w="1481"/>
      </w:tblGrid>
      <w:tr w:rsidR="00FD3644" w:rsidRPr="00FD3644" w14:paraId="32CCD1D6" w14:textId="77777777" w:rsidTr="00AC0BB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4" w:type="pct"/>
          </w:tcPr>
          <w:p w14:paraId="6441E773" w14:textId="77777777" w:rsidR="00FD3644" w:rsidRPr="00FD3644" w:rsidRDefault="00FD3644" w:rsidP="00AC0BBF">
            <w:pPr>
              <w:pStyle w:val="TableText"/>
            </w:pPr>
            <w:bookmarkStart w:id="175" w:name="ColumnTitle_39"/>
            <w:r w:rsidRPr="00FD3644">
              <w:t>Legislation</w:t>
            </w:r>
          </w:p>
        </w:tc>
        <w:tc>
          <w:tcPr>
            <w:tcW w:w="3288" w:type="pct"/>
          </w:tcPr>
          <w:p w14:paraId="4F59015D" w14:textId="77777777" w:rsidR="00FD3644" w:rsidRPr="00FD3644" w:rsidRDefault="00FD3644" w:rsidP="00597900">
            <w:pPr>
              <w:pStyle w:val="TableText"/>
              <w:jc w:val="left"/>
              <w:cnfStyle w:val="100000000000" w:firstRow="1" w:lastRow="0" w:firstColumn="0" w:lastColumn="0" w:oddVBand="0" w:evenVBand="0" w:oddHBand="0" w:evenHBand="0" w:firstRowFirstColumn="0" w:firstRowLastColumn="0" w:lastRowFirstColumn="0" w:lastRowLastColumn="0"/>
            </w:pPr>
            <w:r w:rsidRPr="00FD3644">
              <w:t>Requirement</w:t>
            </w:r>
          </w:p>
        </w:tc>
        <w:tc>
          <w:tcPr>
            <w:tcW w:w="768" w:type="pct"/>
          </w:tcPr>
          <w:p w14:paraId="24963DC7" w14:textId="77777777" w:rsidR="00FD3644" w:rsidRPr="00FD3644" w:rsidRDefault="00FD3644" w:rsidP="00AC0BBF">
            <w:pPr>
              <w:pStyle w:val="TableText"/>
              <w:cnfStyle w:val="100000000000" w:firstRow="1" w:lastRow="0" w:firstColumn="0" w:lastColumn="0" w:oddVBand="0" w:evenVBand="0" w:oddHBand="0" w:evenHBand="0" w:firstRowFirstColumn="0" w:firstRowLastColumn="0" w:lastRowFirstColumn="0" w:lastRowLastColumn="0"/>
            </w:pPr>
            <w:r w:rsidRPr="00FD3644">
              <w:t>Page</w:t>
            </w:r>
          </w:p>
        </w:tc>
      </w:tr>
      <w:bookmarkEnd w:id="175"/>
      <w:tr w:rsidR="00FD3644" w:rsidRPr="00FD3644" w14:paraId="44ECD917" w14:textId="77777777" w:rsidTr="00AC0BBF">
        <w:tc>
          <w:tcPr>
            <w:cnfStyle w:val="001000000000" w:firstRow="0" w:lastRow="0" w:firstColumn="1" w:lastColumn="0" w:oddVBand="0" w:evenVBand="0" w:oddHBand="0" w:evenHBand="0" w:firstRowFirstColumn="0" w:firstRowLastColumn="0" w:lastRowFirstColumn="0" w:lastRowLastColumn="0"/>
            <w:tcW w:w="944" w:type="pct"/>
          </w:tcPr>
          <w:p w14:paraId="769AD0B6" w14:textId="524336A4" w:rsidR="00FD3644" w:rsidRPr="00FD3644" w:rsidRDefault="00FD3644" w:rsidP="00FD3644">
            <w:pPr>
              <w:pStyle w:val="TableText"/>
            </w:pPr>
            <w:r>
              <w:t>SD 5.2.1(a)</w:t>
            </w:r>
          </w:p>
        </w:tc>
        <w:tc>
          <w:tcPr>
            <w:tcW w:w="3288" w:type="pct"/>
          </w:tcPr>
          <w:p w14:paraId="2C45CB62" w14:textId="7794227E" w:rsidR="00FD3644" w:rsidRPr="00FD3644" w:rsidRDefault="00FD3644" w:rsidP="00597900">
            <w:pPr>
              <w:pStyle w:val="TableText"/>
              <w:jc w:val="left"/>
              <w:cnfStyle w:val="000000000000" w:firstRow="0" w:lastRow="0" w:firstColumn="0" w:lastColumn="0" w:oddVBand="0" w:evenVBand="0" w:oddHBand="0" w:evenHBand="0" w:firstRowFirstColumn="0" w:firstRowLastColumn="0" w:lastRowFirstColumn="0" w:lastRowLastColumn="0"/>
            </w:pPr>
            <w:r>
              <w:t>Compliance with Australian accounting standards and other authoritative pronouncements</w:t>
            </w:r>
          </w:p>
        </w:tc>
        <w:tc>
          <w:tcPr>
            <w:tcW w:w="768" w:type="pct"/>
            <w:vAlign w:val="bottom"/>
          </w:tcPr>
          <w:p w14:paraId="0C982C6C" w14:textId="236E0133" w:rsidR="00FD3644" w:rsidRPr="00FD3644" w:rsidRDefault="0087581F" w:rsidP="0087581F">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_Ref22643270 \h </w:instrText>
            </w:r>
            <w:r>
              <w:fldChar w:fldCharType="separate"/>
            </w:r>
            <w:r w:rsidR="0067082F">
              <w:rPr>
                <w:noProof/>
              </w:rPr>
              <w:t>71</w:t>
            </w:r>
            <w:r>
              <w:fldChar w:fldCharType="end"/>
            </w:r>
          </w:p>
        </w:tc>
      </w:tr>
      <w:tr w:rsidR="00FD3644" w:rsidRPr="00FD3644" w14:paraId="71A09C70" w14:textId="77777777" w:rsidTr="00AC0BBF">
        <w:tc>
          <w:tcPr>
            <w:cnfStyle w:val="001000000000" w:firstRow="0" w:lastRow="0" w:firstColumn="1" w:lastColumn="0" w:oddVBand="0" w:evenVBand="0" w:oddHBand="0" w:evenHBand="0" w:firstRowFirstColumn="0" w:firstRowLastColumn="0" w:lastRowFirstColumn="0" w:lastRowLastColumn="0"/>
            <w:tcW w:w="944" w:type="pct"/>
          </w:tcPr>
          <w:p w14:paraId="11C99A5A" w14:textId="4E0BE95C" w:rsidR="00FD3644" w:rsidRPr="00FD3644" w:rsidRDefault="00FD3644" w:rsidP="00FD3644">
            <w:pPr>
              <w:pStyle w:val="TableText"/>
            </w:pPr>
            <w:r>
              <w:t>SD 5.2.1(a)</w:t>
            </w:r>
          </w:p>
        </w:tc>
        <w:tc>
          <w:tcPr>
            <w:tcW w:w="3288" w:type="pct"/>
          </w:tcPr>
          <w:p w14:paraId="7E3317FA" w14:textId="3A044AE2" w:rsidR="00FD3644" w:rsidRPr="00FD3644" w:rsidRDefault="00FD3644" w:rsidP="00597900">
            <w:pPr>
              <w:pStyle w:val="TableText"/>
              <w:jc w:val="left"/>
              <w:cnfStyle w:val="000000000000" w:firstRow="0" w:lastRow="0" w:firstColumn="0" w:lastColumn="0" w:oddVBand="0" w:evenVBand="0" w:oddHBand="0" w:evenHBand="0" w:firstRowFirstColumn="0" w:firstRowLastColumn="0" w:lastRowFirstColumn="0" w:lastRowLastColumn="0"/>
            </w:pPr>
            <w:r>
              <w:t>Compliance with Ministerial Directions</w:t>
            </w:r>
          </w:p>
        </w:tc>
        <w:tc>
          <w:tcPr>
            <w:tcW w:w="768" w:type="pct"/>
            <w:vAlign w:val="bottom"/>
          </w:tcPr>
          <w:p w14:paraId="092BD540" w14:textId="19001326" w:rsidR="00FD3644" w:rsidRPr="00FD3644" w:rsidRDefault="0087581F" w:rsidP="0087581F">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_Ref22643291 \h </w:instrText>
            </w:r>
            <w:r>
              <w:fldChar w:fldCharType="separate"/>
            </w:r>
            <w:r w:rsidR="0067082F">
              <w:rPr>
                <w:noProof/>
              </w:rPr>
              <w:t>66</w:t>
            </w:r>
            <w:r>
              <w:fldChar w:fldCharType="end"/>
            </w:r>
            <w:r>
              <w:t>-</w:t>
            </w:r>
            <w:r>
              <w:fldChar w:fldCharType="begin"/>
            </w:r>
            <w:r>
              <w:instrText xml:space="preserve"> PAGEREF _Ref22643315 \h </w:instrText>
            </w:r>
            <w:r>
              <w:fldChar w:fldCharType="separate"/>
            </w:r>
            <w:r w:rsidR="0067082F">
              <w:rPr>
                <w:noProof/>
              </w:rPr>
              <w:t>134</w:t>
            </w:r>
            <w:r>
              <w:fldChar w:fldCharType="end"/>
            </w:r>
          </w:p>
        </w:tc>
      </w:tr>
      <w:tr w:rsidR="00FD3644" w:rsidRPr="00FD3644" w14:paraId="286B632A" w14:textId="77777777" w:rsidTr="00AC0BBF">
        <w:tc>
          <w:tcPr>
            <w:cnfStyle w:val="001000000000" w:firstRow="0" w:lastRow="0" w:firstColumn="1" w:lastColumn="0" w:oddVBand="0" w:evenVBand="0" w:oddHBand="0" w:evenHBand="0" w:firstRowFirstColumn="0" w:firstRowLastColumn="0" w:lastRowFirstColumn="0" w:lastRowLastColumn="0"/>
            <w:tcW w:w="944" w:type="pct"/>
          </w:tcPr>
          <w:p w14:paraId="62398C0E" w14:textId="59283AA7" w:rsidR="00FD3644" w:rsidRPr="00FD3644" w:rsidRDefault="00FD3644" w:rsidP="00FD3644">
            <w:pPr>
              <w:pStyle w:val="TableText"/>
            </w:pPr>
            <w:r>
              <w:t>SD5.2.1(b)</w:t>
            </w:r>
          </w:p>
        </w:tc>
        <w:tc>
          <w:tcPr>
            <w:tcW w:w="3288" w:type="pct"/>
          </w:tcPr>
          <w:p w14:paraId="54BED7B1" w14:textId="775EF401" w:rsidR="00FD3644" w:rsidRPr="00FD3644" w:rsidRDefault="00FD3644" w:rsidP="00597900">
            <w:pPr>
              <w:pStyle w:val="TableText"/>
              <w:jc w:val="left"/>
              <w:cnfStyle w:val="000000000000" w:firstRow="0" w:lastRow="0" w:firstColumn="0" w:lastColumn="0" w:oddVBand="0" w:evenVBand="0" w:oddHBand="0" w:evenHBand="0" w:firstRowFirstColumn="0" w:firstRowLastColumn="0" w:lastRowFirstColumn="0" w:lastRowLastColumn="0"/>
            </w:pPr>
            <w:r>
              <w:t>Compliance with Model Financial Report</w:t>
            </w:r>
          </w:p>
        </w:tc>
        <w:tc>
          <w:tcPr>
            <w:tcW w:w="768" w:type="pct"/>
            <w:vAlign w:val="bottom"/>
          </w:tcPr>
          <w:p w14:paraId="38657CA4" w14:textId="2AECACE1" w:rsidR="00FD3644" w:rsidRPr="00FD3644" w:rsidRDefault="0087581F" w:rsidP="00FD364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_Ref22643291 \h </w:instrText>
            </w:r>
            <w:r>
              <w:fldChar w:fldCharType="separate"/>
            </w:r>
            <w:r w:rsidR="0067082F">
              <w:rPr>
                <w:noProof/>
              </w:rPr>
              <w:t>66</w:t>
            </w:r>
            <w:r>
              <w:fldChar w:fldCharType="end"/>
            </w:r>
            <w:r>
              <w:t>-</w:t>
            </w:r>
            <w:r>
              <w:fldChar w:fldCharType="begin"/>
            </w:r>
            <w:r>
              <w:instrText xml:space="preserve"> PAGEREF _Ref22643315 \h </w:instrText>
            </w:r>
            <w:r>
              <w:fldChar w:fldCharType="separate"/>
            </w:r>
            <w:r w:rsidR="0067082F">
              <w:rPr>
                <w:noProof/>
              </w:rPr>
              <w:t>134</w:t>
            </w:r>
            <w:r>
              <w:fldChar w:fldCharType="end"/>
            </w:r>
          </w:p>
        </w:tc>
      </w:tr>
    </w:tbl>
    <w:p w14:paraId="7F376C5D" w14:textId="33F460E1" w:rsidR="00FD3644" w:rsidRDefault="0096366A" w:rsidP="004B6BAC">
      <w:pPr>
        <w:pStyle w:val="BodyText"/>
      </w:pPr>
      <w:r w:rsidRPr="0096366A">
        <w:t>Other disclosures as required by FRDs in notes to the financial statements</w:t>
      </w:r>
    </w:p>
    <w:tbl>
      <w:tblPr>
        <w:tblStyle w:val="AccessibleTableNumerical"/>
        <w:tblW w:w="5000" w:type="pct"/>
        <w:tblLook w:val="06A0" w:firstRow="1" w:lastRow="0" w:firstColumn="1" w:lastColumn="0" w:noHBand="1" w:noVBand="1"/>
      </w:tblPr>
      <w:tblGrid>
        <w:gridCol w:w="1820"/>
        <w:gridCol w:w="6341"/>
        <w:gridCol w:w="1481"/>
      </w:tblGrid>
      <w:tr w:rsidR="0096366A" w:rsidRPr="00FD3644" w14:paraId="43E5A6EE" w14:textId="77777777" w:rsidTr="00AC0BB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4" w:type="pct"/>
          </w:tcPr>
          <w:p w14:paraId="6F7C5110" w14:textId="77777777" w:rsidR="0096366A" w:rsidRPr="00FD3644" w:rsidRDefault="0096366A" w:rsidP="00AC0BBF">
            <w:pPr>
              <w:pStyle w:val="TableText"/>
            </w:pPr>
            <w:bookmarkStart w:id="176" w:name="ColumnTitle_40"/>
            <w:r w:rsidRPr="00FD3644">
              <w:t>Legislation</w:t>
            </w:r>
          </w:p>
        </w:tc>
        <w:tc>
          <w:tcPr>
            <w:tcW w:w="3288" w:type="pct"/>
          </w:tcPr>
          <w:p w14:paraId="0F3ED26C" w14:textId="77777777" w:rsidR="0096366A" w:rsidRPr="00FD3644" w:rsidRDefault="0096366A" w:rsidP="0096366A">
            <w:pPr>
              <w:pStyle w:val="TableText"/>
              <w:jc w:val="left"/>
              <w:cnfStyle w:val="100000000000" w:firstRow="1" w:lastRow="0" w:firstColumn="0" w:lastColumn="0" w:oddVBand="0" w:evenVBand="0" w:oddHBand="0" w:evenHBand="0" w:firstRowFirstColumn="0" w:firstRowLastColumn="0" w:lastRowFirstColumn="0" w:lastRowLastColumn="0"/>
            </w:pPr>
            <w:r w:rsidRPr="00FD3644">
              <w:t>Requirement</w:t>
            </w:r>
          </w:p>
        </w:tc>
        <w:tc>
          <w:tcPr>
            <w:tcW w:w="768" w:type="pct"/>
          </w:tcPr>
          <w:p w14:paraId="781B219E" w14:textId="77777777" w:rsidR="0096366A" w:rsidRPr="00FD3644" w:rsidRDefault="0096366A" w:rsidP="00AC0BBF">
            <w:pPr>
              <w:pStyle w:val="TableText"/>
              <w:cnfStyle w:val="100000000000" w:firstRow="1" w:lastRow="0" w:firstColumn="0" w:lastColumn="0" w:oddVBand="0" w:evenVBand="0" w:oddHBand="0" w:evenHBand="0" w:firstRowFirstColumn="0" w:firstRowLastColumn="0" w:lastRowFirstColumn="0" w:lastRowLastColumn="0"/>
            </w:pPr>
            <w:r w:rsidRPr="00FD3644">
              <w:t>Page</w:t>
            </w:r>
          </w:p>
        </w:tc>
      </w:tr>
      <w:bookmarkEnd w:id="176"/>
      <w:tr w:rsidR="0096366A" w:rsidRPr="00FD3644" w14:paraId="5A96191D" w14:textId="77777777" w:rsidTr="00AC0BBF">
        <w:tc>
          <w:tcPr>
            <w:cnfStyle w:val="001000000000" w:firstRow="0" w:lastRow="0" w:firstColumn="1" w:lastColumn="0" w:oddVBand="0" w:evenVBand="0" w:oddHBand="0" w:evenHBand="0" w:firstRowFirstColumn="0" w:firstRowLastColumn="0" w:lastRowFirstColumn="0" w:lastRowLastColumn="0"/>
            <w:tcW w:w="944" w:type="pct"/>
          </w:tcPr>
          <w:p w14:paraId="4887F3C0" w14:textId="3FB44E8F" w:rsidR="0096366A" w:rsidRPr="00FD3644" w:rsidRDefault="0096366A" w:rsidP="0096366A">
            <w:pPr>
              <w:pStyle w:val="TableText"/>
            </w:pPr>
            <w:r>
              <w:t>FRD 9B</w:t>
            </w:r>
          </w:p>
        </w:tc>
        <w:tc>
          <w:tcPr>
            <w:tcW w:w="3288" w:type="pct"/>
          </w:tcPr>
          <w:p w14:paraId="229EDDE6" w14:textId="52E22AC7" w:rsidR="0096366A" w:rsidRPr="00FD3644" w:rsidRDefault="0096366A" w:rsidP="0096366A">
            <w:pPr>
              <w:pStyle w:val="TableText"/>
              <w:jc w:val="left"/>
              <w:cnfStyle w:val="000000000000" w:firstRow="0" w:lastRow="0" w:firstColumn="0" w:lastColumn="0" w:oddVBand="0" w:evenVBand="0" w:oddHBand="0" w:evenHBand="0" w:firstRowFirstColumn="0" w:firstRowLastColumn="0" w:lastRowFirstColumn="0" w:lastRowLastColumn="0"/>
            </w:pPr>
            <w:r>
              <w:t>Departmental disclosure of administered assets and</w:t>
            </w:r>
            <w:r w:rsidR="00D45E5B">
              <w:t xml:space="preserve"> </w:t>
            </w:r>
            <w:r>
              <w:t>liabilities</w:t>
            </w:r>
            <w:r w:rsidR="00D45E5B">
              <w:t xml:space="preserve"> </w:t>
            </w:r>
            <w:r>
              <w:t>by</w:t>
            </w:r>
            <w:r w:rsidR="00D45E5B">
              <w:t xml:space="preserve"> </w:t>
            </w:r>
            <w:r>
              <w:t>activity</w:t>
            </w:r>
          </w:p>
        </w:tc>
        <w:tc>
          <w:tcPr>
            <w:tcW w:w="768" w:type="pct"/>
            <w:vAlign w:val="bottom"/>
          </w:tcPr>
          <w:p w14:paraId="43B38F87" w14:textId="254C107E" w:rsidR="0096366A" w:rsidRPr="00FD3644" w:rsidRDefault="0087581F" w:rsidP="0087581F">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_Ref22643353 \h </w:instrText>
            </w:r>
            <w:r>
              <w:fldChar w:fldCharType="separate"/>
            </w:r>
            <w:r w:rsidR="0067082F">
              <w:rPr>
                <w:noProof/>
              </w:rPr>
              <w:t>84</w:t>
            </w:r>
            <w:r>
              <w:fldChar w:fldCharType="end"/>
            </w:r>
          </w:p>
        </w:tc>
      </w:tr>
      <w:tr w:rsidR="0096366A" w:rsidRPr="00FD3644" w14:paraId="27C2ED43" w14:textId="77777777" w:rsidTr="00AC0BBF">
        <w:tc>
          <w:tcPr>
            <w:cnfStyle w:val="001000000000" w:firstRow="0" w:lastRow="0" w:firstColumn="1" w:lastColumn="0" w:oddVBand="0" w:evenVBand="0" w:oddHBand="0" w:evenHBand="0" w:firstRowFirstColumn="0" w:firstRowLastColumn="0" w:lastRowFirstColumn="0" w:lastRowLastColumn="0"/>
            <w:tcW w:w="944" w:type="pct"/>
          </w:tcPr>
          <w:p w14:paraId="03BE2B14" w14:textId="13043A0B" w:rsidR="0096366A" w:rsidRPr="00FD3644" w:rsidRDefault="0096366A" w:rsidP="0096366A">
            <w:pPr>
              <w:pStyle w:val="TableText"/>
            </w:pPr>
            <w:r>
              <w:t>FRD 11A</w:t>
            </w:r>
          </w:p>
        </w:tc>
        <w:tc>
          <w:tcPr>
            <w:tcW w:w="3288" w:type="pct"/>
          </w:tcPr>
          <w:p w14:paraId="318755B7" w14:textId="2433785D" w:rsidR="0096366A" w:rsidRPr="00FD3644" w:rsidRDefault="0096366A" w:rsidP="0096366A">
            <w:pPr>
              <w:pStyle w:val="TableText"/>
              <w:jc w:val="left"/>
              <w:cnfStyle w:val="000000000000" w:firstRow="0" w:lastRow="0" w:firstColumn="0" w:lastColumn="0" w:oddVBand="0" w:evenVBand="0" w:oddHBand="0" w:evenHBand="0" w:firstRowFirstColumn="0" w:firstRowLastColumn="0" w:lastRowFirstColumn="0" w:lastRowLastColumn="0"/>
            </w:pPr>
            <w:r>
              <w:t>Disclosure of ex-gratia expenses</w:t>
            </w:r>
          </w:p>
        </w:tc>
        <w:tc>
          <w:tcPr>
            <w:tcW w:w="768" w:type="pct"/>
            <w:vAlign w:val="bottom"/>
          </w:tcPr>
          <w:p w14:paraId="2FF010D8" w14:textId="659D3C62" w:rsidR="0096366A" w:rsidRPr="00FD3644" w:rsidRDefault="0096366A" w:rsidP="0096366A">
            <w:pPr>
              <w:pStyle w:val="TableText"/>
              <w:cnfStyle w:val="000000000000" w:firstRow="0" w:lastRow="0" w:firstColumn="0" w:lastColumn="0" w:oddVBand="0" w:evenVBand="0" w:oddHBand="0" w:evenHBand="0" w:firstRowFirstColumn="0" w:firstRowLastColumn="0" w:lastRowFirstColumn="0" w:lastRowLastColumn="0"/>
            </w:pPr>
            <w:r>
              <w:t>NA</w:t>
            </w:r>
          </w:p>
        </w:tc>
      </w:tr>
      <w:tr w:rsidR="0096366A" w:rsidRPr="00FD3644" w14:paraId="41E563A5" w14:textId="77777777" w:rsidTr="00AC0BBF">
        <w:tc>
          <w:tcPr>
            <w:cnfStyle w:val="001000000000" w:firstRow="0" w:lastRow="0" w:firstColumn="1" w:lastColumn="0" w:oddVBand="0" w:evenVBand="0" w:oddHBand="0" w:evenHBand="0" w:firstRowFirstColumn="0" w:firstRowLastColumn="0" w:lastRowFirstColumn="0" w:lastRowLastColumn="0"/>
            <w:tcW w:w="944" w:type="pct"/>
          </w:tcPr>
          <w:p w14:paraId="4F762BFC" w14:textId="5C226912" w:rsidR="0096366A" w:rsidRPr="00FD3644" w:rsidRDefault="0096366A" w:rsidP="0096366A">
            <w:pPr>
              <w:pStyle w:val="TableText"/>
            </w:pPr>
            <w:r>
              <w:t>FRD 13</w:t>
            </w:r>
          </w:p>
        </w:tc>
        <w:tc>
          <w:tcPr>
            <w:tcW w:w="3288" w:type="pct"/>
          </w:tcPr>
          <w:p w14:paraId="038250EC" w14:textId="2F25BFD7" w:rsidR="0096366A" w:rsidRPr="00FD3644" w:rsidRDefault="0096366A" w:rsidP="0096366A">
            <w:pPr>
              <w:pStyle w:val="TableText"/>
              <w:jc w:val="left"/>
              <w:cnfStyle w:val="000000000000" w:firstRow="0" w:lastRow="0" w:firstColumn="0" w:lastColumn="0" w:oddVBand="0" w:evenVBand="0" w:oddHBand="0" w:evenHBand="0" w:firstRowFirstColumn="0" w:firstRowLastColumn="0" w:lastRowFirstColumn="0" w:lastRowLastColumn="0"/>
            </w:pPr>
            <w:r>
              <w:t>Disclosure of parliamentary appropriations</w:t>
            </w:r>
          </w:p>
        </w:tc>
        <w:tc>
          <w:tcPr>
            <w:tcW w:w="768" w:type="pct"/>
            <w:vAlign w:val="bottom"/>
          </w:tcPr>
          <w:p w14:paraId="39671034" w14:textId="0BC7D9C8" w:rsidR="0096366A" w:rsidRPr="00FD3644" w:rsidRDefault="0087581F" w:rsidP="0096366A">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_Ref22643389 \h </w:instrText>
            </w:r>
            <w:r>
              <w:fldChar w:fldCharType="separate"/>
            </w:r>
            <w:r w:rsidR="0067082F">
              <w:rPr>
                <w:noProof/>
              </w:rPr>
              <w:t>73</w:t>
            </w:r>
            <w:r>
              <w:fldChar w:fldCharType="end"/>
            </w:r>
          </w:p>
        </w:tc>
      </w:tr>
      <w:tr w:rsidR="0096366A" w:rsidRPr="00FD3644" w14:paraId="45C36FB6" w14:textId="77777777" w:rsidTr="00AC0BBF">
        <w:tc>
          <w:tcPr>
            <w:cnfStyle w:val="001000000000" w:firstRow="0" w:lastRow="0" w:firstColumn="1" w:lastColumn="0" w:oddVBand="0" w:evenVBand="0" w:oddHBand="0" w:evenHBand="0" w:firstRowFirstColumn="0" w:firstRowLastColumn="0" w:lastRowFirstColumn="0" w:lastRowLastColumn="0"/>
            <w:tcW w:w="944" w:type="pct"/>
          </w:tcPr>
          <w:p w14:paraId="5440083C" w14:textId="0DD643EF" w:rsidR="0096366A" w:rsidRPr="00FD3644" w:rsidRDefault="0096366A" w:rsidP="0096366A">
            <w:pPr>
              <w:pStyle w:val="TableText"/>
            </w:pPr>
            <w:r>
              <w:lastRenderedPageBreak/>
              <w:t>FRD 21C</w:t>
            </w:r>
          </w:p>
        </w:tc>
        <w:tc>
          <w:tcPr>
            <w:tcW w:w="3288" w:type="pct"/>
          </w:tcPr>
          <w:p w14:paraId="3788DA76" w14:textId="6FF8F1A0" w:rsidR="0096366A" w:rsidRPr="00FD3644" w:rsidRDefault="0096366A" w:rsidP="0096366A">
            <w:pPr>
              <w:pStyle w:val="TableText"/>
              <w:jc w:val="left"/>
              <w:cnfStyle w:val="000000000000" w:firstRow="0" w:lastRow="0" w:firstColumn="0" w:lastColumn="0" w:oddVBand="0" w:evenVBand="0" w:oddHBand="0" w:evenHBand="0" w:firstRowFirstColumn="0" w:firstRowLastColumn="0" w:lastRowFirstColumn="0" w:lastRowLastColumn="0"/>
            </w:pPr>
            <w:r>
              <w:t>Disclosures of responsible persons, executive officers and other personnel (contractors with significant management responsibilities) in the Financial Report</w:t>
            </w:r>
          </w:p>
        </w:tc>
        <w:tc>
          <w:tcPr>
            <w:tcW w:w="768" w:type="pct"/>
            <w:vAlign w:val="bottom"/>
          </w:tcPr>
          <w:p w14:paraId="1831B397" w14:textId="7F8F5A29" w:rsidR="0096366A" w:rsidRPr="00FD3644" w:rsidRDefault="0087581F" w:rsidP="0087581F">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_Ref22643408 \h </w:instrText>
            </w:r>
            <w:r>
              <w:fldChar w:fldCharType="separate"/>
            </w:r>
            <w:r w:rsidR="0067082F">
              <w:rPr>
                <w:noProof/>
              </w:rPr>
              <w:t>117</w:t>
            </w:r>
            <w:r>
              <w:fldChar w:fldCharType="end"/>
            </w:r>
          </w:p>
        </w:tc>
      </w:tr>
      <w:tr w:rsidR="0096366A" w:rsidRPr="00FD3644" w14:paraId="6AEE78FB" w14:textId="77777777" w:rsidTr="00AC0BBF">
        <w:tc>
          <w:tcPr>
            <w:cnfStyle w:val="001000000000" w:firstRow="0" w:lastRow="0" w:firstColumn="1" w:lastColumn="0" w:oddVBand="0" w:evenVBand="0" w:oddHBand="0" w:evenHBand="0" w:firstRowFirstColumn="0" w:firstRowLastColumn="0" w:lastRowFirstColumn="0" w:lastRowLastColumn="0"/>
            <w:tcW w:w="944" w:type="pct"/>
          </w:tcPr>
          <w:p w14:paraId="4698C654" w14:textId="778AD8BF" w:rsidR="0096366A" w:rsidRPr="00FD3644" w:rsidRDefault="0096366A" w:rsidP="0096366A">
            <w:pPr>
              <w:pStyle w:val="TableText"/>
            </w:pPr>
            <w:r>
              <w:t>FRD 103H</w:t>
            </w:r>
          </w:p>
        </w:tc>
        <w:tc>
          <w:tcPr>
            <w:tcW w:w="3288" w:type="pct"/>
          </w:tcPr>
          <w:p w14:paraId="6DFD6F23" w14:textId="24AA0888" w:rsidR="0096366A" w:rsidRPr="00FD3644" w:rsidRDefault="0096366A" w:rsidP="0096366A">
            <w:pPr>
              <w:pStyle w:val="TableText"/>
              <w:jc w:val="left"/>
              <w:cnfStyle w:val="000000000000" w:firstRow="0" w:lastRow="0" w:firstColumn="0" w:lastColumn="0" w:oddVBand="0" w:evenVBand="0" w:oddHBand="0" w:evenHBand="0" w:firstRowFirstColumn="0" w:firstRowLastColumn="0" w:lastRowFirstColumn="0" w:lastRowLastColumn="0"/>
            </w:pPr>
            <w:r>
              <w:t>Non-financial physical assets</w:t>
            </w:r>
          </w:p>
        </w:tc>
        <w:tc>
          <w:tcPr>
            <w:tcW w:w="768" w:type="pct"/>
            <w:vAlign w:val="bottom"/>
          </w:tcPr>
          <w:p w14:paraId="2E9D7DC3" w14:textId="525E3538" w:rsidR="0096366A" w:rsidRPr="00FD3644" w:rsidRDefault="0087581F" w:rsidP="0096366A">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_Ref22643438 \h </w:instrText>
            </w:r>
            <w:r>
              <w:fldChar w:fldCharType="separate"/>
            </w:r>
            <w:r w:rsidR="0067082F">
              <w:rPr>
                <w:noProof/>
              </w:rPr>
              <w:t>86</w:t>
            </w:r>
            <w:r>
              <w:fldChar w:fldCharType="end"/>
            </w:r>
            <w:r>
              <w:t>-</w:t>
            </w:r>
            <w:r>
              <w:fldChar w:fldCharType="begin"/>
            </w:r>
            <w:r>
              <w:instrText xml:space="preserve"> PAGEREF _Ref22643469 \h </w:instrText>
            </w:r>
            <w:r>
              <w:fldChar w:fldCharType="separate"/>
            </w:r>
            <w:r w:rsidR="0067082F">
              <w:rPr>
                <w:noProof/>
              </w:rPr>
              <w:t>92</w:t>
            </w:r>
            <w:r>
              <w:fldChar w:fldCharType="end"/>
            </w:r>
          </w:p>
        </w:tc>
      </w:tr>
      <w:tr w:rsidR="0096366A" w:rsidRPr="00FD3644" w14:paraId="6F433942" w14:textId="77777777" w:rsidTr="00AC0BBF">
        <w:tc>
          <w:tcPr>
            <w:cnfStyle w:val="001000000000" w:firstRow="0" w:lastRow="0" w:firstColumn="1" w:lastColumn="0" w:oddVBand="0" w:evenVBand="0" w:oddHBand="0" w:evenHBand="0" w:firstRowFirstColumn="0" w:firstRowLastColumn="0" w:lastRowFirstColumn="0" w:lastRowLastColumn="0"/>
            <w:tcW w:w="944" w:type="pct"/>
          </w:tcPr>
          <w:p w14:paraId="6B78D43F" w14:textId="2A312927" w:rsidR="0096366A" w:rsidRPr="00FD3644" w:rsidRDefault="0096366A" w:rsidP="0096366A">
            <w:pPr>
              <w:pStyle w:val="TableText"/>
            </w:pPr>
            <w:r>
              <w:t>FRD 110A</w:t>
            </w:r>
          </w:p>
        </w:tc>
        <w:tc>
          <w:tcPr>
            <w:tcW w:w="3288" w:type="pct"/>
          </w:tcPr>
          <w:p w14:paraId="157374DE" w14:textId="3B048493" w:rsidR="0096366A" w:rsidRPr="00FD3644" w:rsidRDefault="0096366A" w:rsidP="0096366A">
            <w:pPr>
              <w:pStyle w:val="TableText"/>
              <w:jc w:val="left"/>
              <w:cnfStyle w:val="000000000000" w:firstRow="0" w:lastRow="0" w:firstColumn="0" w:lastColumn="0" w:oddVBand="0" w:evenVBand="0" w:oddHBand="0" w:evenHBand="0" w:firstRowFirstColumn="0" w:firstRowLastColumn="0" w:lastRowFirstColumn="0" w:lastRowLastColumn="0"/>
            </w:pPr>
            <w:r>
              <w:t>Cash flow statements</w:t>
            </w:r>
          </w:p>
        </w:tc>
        <w:tc>
          <w:tcPr>
            <w:tcW w:w="768" w:type="pct"/>
            <w:vAlign w:val="bottom"/>
          </w:tcPr>
          <w:p w14:paraId="0957256B" w14:textId="5CE721F1" w:rsidR="0096366A" w:rsidRPr="00FD3644" w:rsidRDefault="0087581F" w:rsidP="0096366A">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_Ref22643514 \h </w:instrText>
            </w:r>
            <w:r>
              <w:fldChar w:fldCharType="separate"/>
            </w:r>
            <w:r w:rsidR="0067082F">
              <w:rPr>
                <w:noProof/>
              </w:rPr>
              <w:t>68</w:t>
            </w:r>
            <w:r>
              <w:fldChar w:fldCharType="end"/>
            </w:r>
          </w:p>
        </w:tc>
      </w:tr>
      <w:tr w:rsidR="0096366A" w:rsidRPr="00FD3644" w14:paraId="02AFF56A" w14:textId="77777777" w:rsidTr="00AC0BBF">
        <w:tc>
          <w:tcPr>
            <w:cnfStyle w:val="001000000000" w:firstRow="0" w:lastRow="0" w:firstColumn="1" w:lastColumn="0" w:oddVBand="0" w:evenVBand="0" w:oddHBand="0" w:evenHBand="0" w:firstRowFirstColumn="0" w:firstRowLastColumn="0" w:lastRowFirstColumn="0" w:lastRowLastColumn="0"/>
            <w:tcW w:w="944" w:type="pct"/>
          </w:tcPr>
          <w:p w14:paraId="39375C62" w14:textId="4CBFD657" w:rsidR="0096366A" w:rsidRPr="00FD3644" w:rsidRDefault="0096366A" w:rsidP="0096366A">
            <w:pPr>
              <w:pStyle w:val="TableText"/>
            </w:pPr>
            <w:r>
              <w:t>FRD 112D</w:t>
            </w:r>
          </w:p>
        </w:tc>
        <w:tc>
          <w:tcPr>
            <w:tcW w:w="3288" w:type="pct"/>
          </w:tcPr>
          <w:p w14:paraId="1BDFF6F1" w14:textId="768EACC1" w:rsidR="0096366A" w:rsidRPr="00FD3644" w:rsidRDefault="0096366A" w:rsidP="0096366A">
            <w:pPr>
              <w:pStyle w:val="TableText"/>
              <w:jc w:val="left"/>
              <w:cnfStyle w:val="000000000000" w:firstRow="0" w:lastRow="0" w:firstColumn="0" w:lastColumn="0" w:oddVBand="0" w:evenVBand="0" w:oddHBand="0" w:evenHBand="0" w:firstRowFirstColumn="0" w:firstRowLastColumn="0" w:lastRowFirstColumn="0" w:lastRowLastColumn="0"/>
            </w:pPr>
            <w:r>
              <w:t>Defined benefit superannuation obligations</w:t>
            </w:r>
          </w:p>
        </w:tc>
        <w:tc>
          <w:tcPr>
            <w:tcW w:w="768" w:type="pct"/>
            <w:vAlign w:val="bottom"/>
          </w:tcPr>
          <w:p w14:paraId="7A113F22" w14:textId="79143312" w:rsidR="0096366A" w:rsidRPr="00FD3644" w:rsidRDefault="0087581F" w:rsidP="0087581F">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_Ref22643578 \h </w:instrText>
            </w:r>
            <w:r>
              <w:fldChar w:fldCharType="separate"/>
            </w:r>
            <w:r w:rsidR="0067082F">
              <w:rPr>
                <w:noProof/>
              </w:rPr>
              <w:t>76</w:t>
            </w:r>
            <w:r>
              <w:fldChar w:fldCharType="end"/>
            </w:r>
          </w:p>
        </w:tc>
      </w:tr>
    </w:tbl>
    <w:p w14:paraId="0F6145F2" w14:textId="1B3D93AD" w:rsidR="0096366A" w:rsidRPr="008C17D7" w:rsidRDefault="0096366A" w:rsidP="0096366A">
      <w:pPr>
        <w:pStyle w:val="BodyText"/>
        <w:rPr>
          <w:rStyle w:val="Bold"/>
        </w:rPr>
      </w:pPr>
      <w:r w:rsidRPr="008C17D7">
        <w:rPr>
          <w:rStyle w:val="Bold"/>
        </w:rPr>
        <w:t>Legislation</w:t>
      </w:r>
    </w:p>
    <w:tbl>
      <w:tblPr>
        <w:tblStyle w:val="AccessibleTableNumerical"/>
        <w:tblW w:w="5000" w:type="pct"/>
        <w:tblLook w:val="06A0" w:firstRow="1" w:lastRow="0" w:firstColumn="1" w:lastColumn="0" w:noHBand="1" w:noVBand="1"/>
      </w:tblPr>
      <w:tblGrid>
        <w:gridCol w:w="8223"/>
        <w:gridCol w:w="1419"/>
      </w:tblGrid>
      <w:tr w:rsidR="0096366A" w:rsidRPr="00FD3644" w14:paraId="642E1291" w14:textId="77777777" w:rsidTr="009636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64" w:type="pct"/>
          </w:tcPr>
          <w:p w14:paraId="21C51907" w14:textId="77777777" w:rsidR="0096366A" w:rsidRPr="00FD3644" w:rsidRDefault="0096366A" w:rsidP="00AC0BBF">
            <w:pPr>
              <w:pStyle w:val="TableText"/>
            </w:pPr>
            <w:bookmarkStart w:id="177" w:name="ColumnTitle_41"/>
            <w:r w:rsidRPr="00FD3644">
              <w:t>Legislation</w:t>
            </w:r>
          </w:p>
        </w:tc>
        <w:tc>
          <w:tcPr>
            <w:tcW w:w="736" w:type="pct"/>
          </w:tcPr>
          <w:p w14:paraId="2865CB1E" w14:textId="77777777" w:rsidR="0096366A" w:rsidRPr="00FD3644" w:rsidRDefault="0096366A" w:rsidP="00AC0BBF">
            <w:pPr>
              <w:pStyle w:val="TableText"/>
              <w:cnfStyle w:val="100000000000" w:firstRow="1" w:lastRow="0" w:firstColumn="0" w:lastColumn="0" w:oddVBand="0" w:evenVBand="0" w:oddHBand="0" w:evenHBand="0" w:firstRowFirstColumn="0" w:firstRowLastColumn="0" w:lastRowFirstColumn="0" w:lastRowLastColumn="0"/>
            </w:pPr>
            <w:r w:rsidRPr="00FD3644">
              <w:t>Page</w:t>
            </w:r>
          </w:p>
        </w:tc>
      </w:tr>
      <w:bookmarkEnd w:id="177"/>
      <w:tr w:rsidR="0096366A" w:rsidRPr="00FD3644" w14:paraId="5C28EBFB" w14:textId="77777777" w:rsidTr="00AC0BBF">
        <w:tc>
          <w:tcPr>
            <w:cnfStyle w:val="001000000000" w:firstRow="0" w:lastRow="0" w:firstColumn="1" w:lastColumn="0" w:oddVBand="0" w:evenVBand="0" w:oddHBand="0" w:evenHBand="0" w:firstRowFirstColumn="0" w:firstRowLastColumn="0" w:lastRowFirstColumn="0" w:lastRowLastColumn="0"/>
            <w:tcW w:w="4264" w:type="pct"/>
          </w:tcPr>
          <w:p w14:paraId="5B206214" w14:textId="79AB53E5" w:rsidR="0096366A" w:rsidRPr="00FD3644" w:rsidRDefault="0096366A" w:rsidP="0096366A">
            <w:pPr>
              <w:pStyle w:val="TableText"/>
            </w:pPr>
            <w:r>
              <w:t>Freedom of Information Act 1982</w:t>
            </w:r>
          </w:p>
        </w:tc>
        <w:tc>
          <w:tcPr>
            <w:tcW w:w="736" w:type="pct"/>
            <w:vAlign w:val="bottom"/>
          </w:tcPr>
          <w:p w14:paraId="045F6EC3" w14:textId="4B8CC29D" w:rsidR="0096366A" w:rsidRPr="00FD3644" w:rsidRDefault="0087581F" w:rsidP="0096366A">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_Ref22643636 \h </w:instrText>
            </w:r>
            <w:r>
              <w:fldChar w:fldCharType="separate"/>
            </w:r>
            <w:r w:rsidR="0067082F">
              <w:rPr>
                <w:noProof/>
              </w:rPr>
              <w:t>54</w:t>
            </w:r>
            <w:r>
              <w:fldChar w:fldCharType="end"/>
            </w:r>
          </w:p>
        </w:tc>
      </w:tr>
      <w:tr w:rsidR="0096366A" w:rsidRPr="00FD3644" w14:paraId="14FEACED" w14:textId="77777777" w:rsidTr="00AC0BBF">
        <w:tc>
          <w:tcPr>
            <w:cnfStyle w:val="001000000000" w:firstRow="0" w:lastRow="0" w:firstColumn="1" w:lastColumn="0" w:oddVBand="0" w:evenVBand="0" w:oddHBand="0" w:evenHBand="0" w:firstRowFirstColumn="0" w:firstRowLastColumn="0" w:lastRowFirstColumn="0" w:lastRowLastColumn="0"/>
            <w:tcW w:w="4264" w:type="pct"/>
          </w:tcPr>
          <w:p w14:paraId="12005958" w14:textId="6EA83445" w:rsidR="0096366A" w:rsidRPr="00FD3644" w:rsidRDefault="0096366A" w:rsidP="0096366A">
            <w:pPr>
              <w:pStyle w:val="TableText"/>
            </w:pPr>
            <w:r>
              <w:t>Building Act 1993</w:t>
            </w:r>
          </w:p>
        </w:tc>
        <w:tc>
          <w:tcPr>
            <w:tcW w:w="736" w:type="pct"/>
            <w:vAlign w:val="bottom"/>
          </w:tcPr>
          <w:p w14:paraId="3270306E" w14:textId="5B7451BD" w:rsidR="0096366A" w:rsidRPr="00FD3644" w:rsidRDefault="0087581F" w:rsidP="0096366A">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_Ref22643656 \h </w:instrText>
            </w:r>
            <w:r>
              <w:fldChar w:fldCharType="separate"/>
            </w:r>
            <w:r w:rsidR="0067082F">
              <w:rPr>
                <w:noProof/>
              </w:rPr>
              <w:t>49</w:t>
            </w:r>
            <w:r>
              <w:fldChar w:fldCharType="end"/>
            </w:r>
          </w:p>
        </w:tc>
      </w:tr>
      <w:tr w:rsidR="0096366A" w:rsidRPr="00FD3644" w14:paraId="0032DADB" w14:textId="77777777" w:rsidTr="00AC0BBF">
        <w:tc>
          <w:tcPr>
            <w:cnfStyle w:val="001000000000" w:firstRow="0" w:lastRow="0" w:firstColumn="1" w:lastColumn="0" w:oddVBand="0" w:evenVBand="0" w:oddHBand="0" w:evenHBand="0" w:firstRowFirstColumn="0" w:firstRowLastColumn="0" w:lastRowFirstColumn="0" w:lastRowLastColumn="0"/>
            <w:tcW w:w="4264" w:type="pct"/>
          </w:tcPr>
          <w:p w14:paraId="26AE3D4A" w14:textId="41A96929" w:rsidR="0096366A" w:rsidRPr="00FD3644" w:rsidRDefault="0096366A" w:rsidP="0096366A">
            <w:pPr>
              <w:pStyle w:val="TableText"/>
            </w:pPr>
            <w:r>
              <w:t>Protected Disclosure Act 2012</w:t>
            </w:r>
          </w:p>
        </w:tc>
        <w:tc>
          <w:tcPr>
            <w:tcW w:w="736" w:type="pct"/>
            <w:vAlign w:val="bottom"/>
          </w:tcPr>
          <w:p w14:paraId="0571F78F" w14:textId="368EE934" w:rsidR="0096366A" w:rsidRPr="00FD3644" w:rsidRDefault="0087581F" w:rsidP="0096366A">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_Ref22643665 \h </w:instrText>
            </w:r>
            <w:r>
              <w:fldChar w:fldCharType="separate"/>
            </w:r>
            <w:r w:rsidR="0067082F">
              <w:rPr>
                <w:noProof/>
              </w:rPr>
              <w:t>50</w:t>
            </w:r>
            <w:r>
              <w:fldChar w:fldCharType="end"/>
            </w:r>
          </w:p>
        </w:tc>
      </w:tr>
      <w:tr w:rsidR="0096366A" w:rsidRPr="00FD3644" w14:paraId="29D3FFE3" w14:textId="77777777" w:rsidTr="00AC0BBF">
        <w:tc>
          <w:tcPr>
            <w:cnfStyle w:val="001000000000" w:firstRow="0" w:lastRow="0" w:firstColumn="1" w:lastColumn="0" w:oddVBand="0" w:evenVBand="0" w:oddHBand="0" w:evenHBand="0" w:firstRowFirstColumn="0" w:firstRowLastColumn="0" w:lastRowFirstColumn="0" w:lastRowLastColumn="0"/>
            <w:tcW w:w="4264" w:type="pct"/>
          </w:tcPr>
          <w:p w14:paraId="17F52BDC" w14:textId="3BE6C27A" w:rsidR="0096366A" w:rsidRPr="00FD3644" w:rsidRDefault="0096366A" w:rsidP="0096366A">
            <w:pPr>
              <w:pStyle w:val="TableText"/>
            </w:pPr>
            <w:r>
              <w:t>Carers Recognition Act 2012</w:t>
            </w:r>
          </w:p>
        </w:tc>
        <w:tc>
          <w:tcPr>
            <w:tcW w:w="736" w:type="pct"/>
            <w:vAlign w:val="bottom"/>
          </w:tcPr>
          <w:p w14:paraId="33A05B1C" w14:textId="2E26C00B" w:rsidR="0096366A" w:rsidRPr="00FD3644" w:rsidRDefault="0087581F" w:rsidP="0096366A">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_Ref22643672 \h </w:instrText>
            </w:r>
            <w:r>
              <w:fldChar w:fldCharType="separate"/>
            </w:r>
            <w:r w:rsidR="0067082F">
              <w:rPr>
                <w:noProof/>
              </w:rPr>
              <w:t>51</w:t>
            </w:r>
            <w:r>
              <w:fldChar w:fldCharType="end"/>
            </w:r>
          </w:p>
        </w:tc>
      </w:tr>
      <w:tr w:rsidR="0096366A" w:rsidRPr="00FD3644" w14:paraId="18FE8EA7" w14:textId="77777777" w:rsidTr="00AC0BBF">
        <w:tc>
          <w:tcPr>
            <w:cnfStyle w:val="001000000000" w:firstRow="0" w:lastRow="0" w:firstColumn="1" w:lastColumn="0" w:oddVBand="0" w:evenVBand="0" w:oddHBand="0" w:evenHBand="0" w:firstRowFirstColumn="0" w:firstRowLastColumn="0" w:lastRowFirstColumn="0" w:lastRowLastColumn="0"/>
            <w:tcW w:w="4264" w:type="pct"/>
          </w:tcPr>
          <w:p w14:paraId="19FBB143" w14:textId="35B19B45" w:rsidR="0096366A" w:rsidRPr="00FD3644" w:rsidRDefault="0096366A" w:rsidP="0096366A">
            <w:pPr>
              <w:pStyle w:val="TableText"/>
            </w:pPr>
            <w:r>
              <w:t>Local Jobs First Act 2003</w:t>
            </w:r>
          </w:p>
        </w:tc>
        <w:tc>
          <w:tcPr>
            <w:tcW w:w="736" w:type="pct"/>
            <w:vAlign w:val="bottom"/>
          </w:tcPr>
          <w:p w14:paraId="67CC0592" w14:textId="2B24ECB2" w:rsidR="0096366A" w:rsidRPr="00FD3644" w:rsidRDefault="0087581F" w:rsidP="0096366A">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_Ref22643683 \h </w:instrText>
            </w:r>
            <w:r>
              <w:fldChar w:fldCharType="separate"/>
            </w:r>
            <w:r w:rsidR="0067082F">
              <w:rPr>
                <w:noProof/>
              </w:rPr>
              <w:t>48</w:t>
            </w:r>
            <w:r>
              <w:fldChar w:fldCharType="end"/>
            </w:r>
          </w:p>
        </w:tc>
      </w:tr>
      <w:tr w:rsidR="0096366A" w:rsidRPr="00FD3644" w14:paraId="76FF2FA0" w14:textId="77777777" w:rsidTr="00AC0BBF">
        <w:tc>
          <w:tcPr>
            <w:cnfStyle w:val="001000000000" w:firstRow="0" w:lastRow="0" w:firstColumn="1" w:lastColumn="0" w:oddVBand="0" w:evenVBand="0" w:oddHBand="0" w:evenHBand="0" w:firstRowFirstColumn="0" w:firstRowLastColumn="0" w:lastRowFirstColumn="0" w:lastRowLastColumn="0"/>
            <w:tcW w:w="4264" w:type="pct"/>
          </w:tcPr>
          <w:p w14:paraId="00E856A7" w14:textId="4DC679AC" w:rsidR="0096366A" w:rsidRPr="00FD3644" w:rsidRDefault="0096366A" w:rsidP="0096366A">
            <w:pPr>
              <w:pStyle w:val="TableText"/>
            </w:pPr>
            <w:r>
              <w:t>Financial Management Act 1994</w:t>
            </w:r>
          </w:p>
        </w:tc>
        <w:tc>
          <w:tcPr>
            <w:tcW w:w="736" w:type="pct"/>
            <w:vAlign w:val="bottom"/>
          </w:tcPr>
          <w:p w14:paraId="6C50E8C8" w14:textId="0B5CEEC4" w:rsidR="0096366A" w:rsidRPr="00FD3644" w:rsidRDefault="0087581F" w:rsidP="0096366A">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_Ref22643707 \h </w:instrText>
            </w:r>
            <w:r>
              <w:fldChar w:fldCharType="separate"/>
            </w:r>
            <w:r w:rsidR="0067082F">
              <w:rPr>
                <w:noProof/>
              </w:rPr>
              <w:t>71</w:t>
            </w:r>
            <w:r>
              <w:fldChar w:fldCharType="end"/>
            </w:r>
          </w:p>
        </w:tc>
      </w:tr>
      <w:tr w:rsidR="0096366A" w:rsidRPr="00FD3644" w14:paraId="67A32A97" w14:textId="77777777" w:rsidTr="00AC0BBF">
        <w:tc>
          <w:tcPr>
            <w:cnfStyle w:val="001000000000" w:firstRow="0" w:lastRow="0" w:firstColumn="1" w:lastColumn="0" w:oddVBand="0" w:evenVBand="0" w:oddHBand="0" w:evenHBand="0" w:firstRowFirstColumn="0" w:firstRowLastColumn="0" w:lastRowFirstColumn="0" w:lastRowLastColumn="0"/>
            <w:tcW w:w="4264" w:type="pct"/>
          </w:tcPr>
          <w:p w14:paraId="273E4E30" w14:textId="140297B5" w:rsidR="0096366A" w:rsidRPr="00FD3644" w:rsidRDefault="0096366A" w:rsidP="0096366A">
            <w:pPr>
              <w:pStyle w:val="TableText"/>
            </w:pPr>
            <w:r>
              <w:t>Court Services Victoria Act 2014</w:t>
            </w:r>
          </w:p>
        </w:tc>
        <w:tc>
          <w:tcPr>
            <w:tcW w:w="736" w:type="pct"/>
            <w:vAlign w:val="bottom"/>
          </w:tcPr>
          <w:p w14:paraId="1C4A40C3" w14:textId="50A8D9D1" w:rsidR="0096366A" w:rsidRPr="00FD3644" w:rsidRDefault="0087581F" w:rsidP="0096366A">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_Ref22643767 \h </w:instrText>
            </w:r>
            <w:r>
              <w:fldChar w:fldCharType="separate"/>
            </w:r>
            <w:r w:rsidR="0067082F">
              <w:rPr>
                <w:noProof/>
              </w:rPr>
              <w:t>39</w:t>
            </w:r>
            <w:r>
              <w:fldChar w:fldCharType="end"/>
            </w:r>
          </w:p>
        </w:tc>
      </w:tr>
    </w:tbl>
    <w:p w14:paraId="569CD755" w14:textId="08A46918" w:rsidR="004B6BAC" w:rsidRDefault="004B6BAC" w:rsidP="005A746E">
      <w:pPr>
        <w:pStyle w:val="Heading1"/>
      </w:pPr>
      <w:bookmarkStart w:id="178" w:name="_Toc22665157"/>
      <w:r w:rsidRPr="007A0D86">
        <w:lastRenderedPageBreak/>
        <w:t xml:space="preserve">Section 5: Financial Statements </w:t>
      </w:r>
      <w:r w:rsidR="003A01DA">
        <w:t>f</w:t>
      </w:r>
      <w:r w:rsidRPr="007A0D86">
        <w:t xml:space="preserve">or </w:t>
      </w:r>
      <w:r w:rsidR="003A01DA">
        <w:t>t</w:t>
      </w:r>
      <w:r w:rsidRPr="007A0D86">
        <w:t>he Financial Year Ended 30 June 2019</w:t>
      </w:r>
      <w:bookmarkEnd w:id="178"/>
    </w:p>
    <w:p w14:paraId="44B9FD72" w14:textId="2E3CD449" w:rsidR="008C17D7" w:rsidRPr="008C17D7" w:rsidRDefault="008C17D7" w:rsidP="008C17D7">
      <w:pPr>
        <w:pStyle w:val="Heading2"/>
      </w:pPr>
      <w:bookmarkStart w:id="179" w:name="_Toc22665158"/>
      <w:r w:rsidRPr="00FC12E5">
        <w:t>Contents</w:t>
      </w:r>
      <w:bookmarkEnd w:id="179"/>
    </w:p>
    <w:p w14:paraId="6E171EC6" w14:textId="64BA676E" w:rsidR="003A01DA" w:rsidRPr="00FC12E5" w:rsidRDefault="004E222A" w:rsidP="003A01DA">
      <w:pPr>
        <w:pStyle w:val="BodyText"/>
      </w:pPr>
      <w:hyperlink w:anchor="__AHow_this_report" w:history="1">
        <w:r w:rsidR="003A01DA" w:rsidRPr="004E222A">
          <w:rPr>
            <w:rStyle w:val="Hyperlink"/>
          </w:rPr>
          <w:t>How this report is structured</w:t>
        </w:r>
      </w:hyperlink>
    </w:p>
    <w:p w14:paraId="08047B0F" w14:textId="64993B4C" w:rsidR="003A01DA" w:rsidRPr="00FC12E5" w:rsidRDefault="004E222A" w:rsidP="003A01DA">
      <w:pPr>
        <w:pStyle w:val="BodyText"/>
      </w:pPr>
      <w:hyperlink w:anchor="_Declaration_in_the" w:history="1">
        <w:r w:rsidR="003A01DA" w:rsidRPr="004E222A">
          <w:rPr>
            <w:rStyle w:val="Hyperlink"/>
          </w:rPr>
          <w:t>Declaration in the financial statements</w:t>
        </w:r>
      </w:hyperlink>
    </w:p>
    <w:p w14:paraId="2EF19BEF" w14:textId="1A9B7848" w:rsidR="003A01DA" w:rsidRPr="00FC12E5" w:rsidRDefault="004E222A" w:rsidP="003A01DA">
      <w:pPr>
        <w:pStyle w:val="BodyText"/>
      </w:pPr>
      <w:hyperlink w:anchor="_Independent_Auditors_Report" w:history="1">
        <w:r w:rsidR="003A01DA" w:rsidRPr="004E222A">
          <w:rPr>
            <w:rStyle w:val="Hyperlink"/>
          </w:rPr>
          <w:t>Independent Auditors Report</w:t>
        </w:r>
      </w:hyperlink>
    </w:p>
    <w:p w14:paraId="05F7DD1F" w14:textId="0B4DC1D3" w:rsidR="003A01DA" w:rsidRPr="00FC12E5" w:rsidRDefault="004E222A" w:rsidP="003A01DA">
      <w:pPr>
        <w:pStyle w:val="BodyText"/>
      </w:pPr>
      <w:hyperlink w:anchor="_Comprehensive_Operating_Statement" w:history="1">
        <w:r w:rsidR="003A01DA" w:rsidRPr="004E222A">
          <w:rPr>
            <w:rStyle w:val="Hyperlink"/>
          </w:rPr>
          <w:t>Comprehensive operating statement</w:t>
        </w:r>
      </w:hyperlink>
    </w:p>
    <w:p w14:paraId="10EA91B5" w14:textId="777E35D1" w:rsidR="003A01DA" w:rsidRPr="00FC12E5" w:rsidRDefault="004E222A" w:rsidP="003A01DA">
      <w:pPr>
        <w:pStyle w:val="BodyText"/>
      </w:pPr>
      <w:hyperlink w:anchor="_Balance_Sheet_as" w:history="1">
        <w:r w:rsidR="003A01DA" w:rsidRPr="004E222A">
          <w:rPr>
            <w:rStyle w:val="Hyperlink"/>
          </w:rPr>
          <w:t>Balance Sheet</w:t>
        </w:r>
      </w:hyperlink>
    </w:p>
    <w:p w14:paraId="11E47D03" w14:textId="183083F7" w:rsidR="003A01DA" w:rsidRPr="00FC12E5" w:rsidRDefault="004E222A" w:rsidP="003A01DA">
      <w:pPr>
        <w:pStyle w:val="BodyText"/>
      </w:pPr>
      <w:hyperlink w:anchor="_Cash_Flow_Statement" w:history="1">
        <w:r w:rsidR="003A01DA" w:rsidRPr="004E222A">
          <w:rPr>
            <w:rStyle w:val="Hyperlink"/>
          </w:rPr>
          <w:t>Cash flow statement</w:t>
        </w:r>
      </w:hyperlink>
    </w:p>
    <w:p w14:paraId="059C8EAC" w14:textId="1D11AB14" w:rsidR="003A01DA" w:rsidRPr="00FC12E5" w:rsidRDefault="004E222A" w:rsidP="003A01DA">
      <w:pPr>
        <w:pStyle w:val="BodyText"/>
      </w:pPr>
      <w:hyperlink w:anchor="_Statement__of" w:history="1">
        <w:r w:rsidR="003A01DA" w:rsidRPr="004E222A">
          <w:rPr>
            <w:rStyle w:val="Hyperlink"/>
          </w:rPr>
          <w:t>Statement of changes in equity</w:t>
        </w:r>
      </w:hyperlink>
    </w:p>
    <w:p w14:paraId="621A00E6" w14:textId="318AADE2" w:rsidR="003A01DA" w:rsidRPr="00FC12E5" w:rsidRDefault="004E222A" w:rsidP="003A01DA">
      <w:pPr>
        <w:pStyle w:val="BodyText"/>
      </w:pPr>
      <w:hyperlink w:anchor="_Note_1._About" w:history="1">
        <w:r w:rsidR="003A01DA" w:rsidRPr="004E222A">
          <w:rPr>
            <w:rStyle w:val="Hyperlink"/>
          </w:rPr>
          <w:t>Note 1. About this report</w:t>
        </w:r>
      </w:hyperlink>
    </w:p>
    <w:p w14:paraId="1AA15C09" w14:textId="76FE60F9" w:rsidR="003A01DA" w:rsidRPr="00FC12E5" w:rsidRDefault="004E222A" w:rsidP="003A01DA">
      <w:pPr>
        <w:pStyle w:val="BodyText"/>
      </w:pPr>
      <w:hyperlink w:anchor="_Note_2._Funding" w:history="1">
        <w:r w:rsidR="003A01DA" w:rsidRPr="004E222A">
          <w:rPr>
            <w:rStyle w:val="Hyperlink"/>
          </w:rPr>
          <w:t>Note 2. Funding delivery of our services</w:t>
        </w:r>
      </w:hyperlink>
    </w:p>
    <w:p w14:paraId="3B548F00" w14:textId="42DCA9C2" w:rsidR="003A01DA" w:rsidRPr="00FC12E5" w:rsidRDefault="004E222A" w:rsidP="003A01DA">
      <w:pPr>
        <w:pStyle w:val="BodyText"/>
      </w:pPr>
      <w:hyperlink w:anchor="_Note_3._The" w:history="1">
        <w:r w:rsidR="003A01DA" w:rsidRPr="004E222A">
          <w:rPr>
            <w:rStyle w:val="Hyperlink"/>
          </w:rPr>
          <w:t xml:space="preserve">Note 3. </w:t>
        </w:r>
        <w:r w:rsidR="006A197A" w:rsidRPr="004E222A">
          <w:rPr>
            <w:rStyle w:val="Hyperlink"/>
          </w:rPr>
          <w:t>T</w:t>
        </w:r>
        <w:r w:rsidR="00E952AB" w:rsidRPr="004E222A">
          <w:rPr>
            <w:rStyle w:val="Hyperlink"/>
          </w:rPr>
          <w:t>he</w:t>
        </w:r>
        <w:r w:rsidR="003A01DA" w:rsidRPr="004E222A">
          <w:rPr>
            <w:rStyle w:val="Hyperlink"/>
          </w:rPr>
          <w:t xml:space="preserve"> cost of delivering services</w:t>
        </w:r>
      </w:hyperlink>
    </w:p>
    <w:p w14:paraId="35FEC2A6" w14:textId="63455E36" w:rsidR="003A01DA" w:rsidRPr="00FC12E5" w:rsidRDefault="004E222A" w:rsidP="003A01DA">
      <w:pPr>
        <w:pStyle w:val="BodyText"/>
      </w:pPr>
      <w:hyperlink w:anchor="_Note_4._Disaggregated" w:history="1">
        <w:r w:rsidR="003A01DA" w:rsidRPr="004E222A">
          <w:rPr>
            <w:rStyle w:val="Hyperlink"/>
          </w:rPr>
          <w:t>Note 4. Disaggregated financial information by output</w:t>
        </w:r>
      </w:hyperlink>
    </w:p>
    <w:p w14:paraId="097E375F" w14:textId="7AA9D5E7" w:rsidR="003A01DA" w:rsidRPr="00FC12E5" w:rsidRDefault="004E222A" w:rsidP="003A01DA">
      <w:pPr>
        <w:pStyle w:val="BodyText"/>
      </w:pPr>
      <w:hyperlink w:anchor="_Note_5._Key" w:history="1">
        <w:r w:rsidR="003A01DA" w:rsidRPr="004E222A">
          <w:rPr>
            <w:rStyle w:val="Hyperlink"/>
          </w:rPr>
          <w:t>Note 5. Key assets available to support output delivery</w:t>
        </w:r>
      </w:hyperlink>
    </w:p>
    <w:p w14:paraId="4A1EDB8D" w14:textId="20CCE790" w:rsidR="003A01DA" w:rsidRPr="00FC12E5" w:rsidRDefault="004E222A" w:rsidP="003A01DA">
      <w:pPr>
        <w:pStyle w:val="BodyText"/>
      </w:pPr>
      <w:hyperlink w:anchor="_Note_6._Other" w:history="1">
        <w:r w:rsidR="003A01DA" w:rsidRPr="004E222A">
          <w:rPr>
            <w:rStyle w:val="Hyperlink"/>
          </w:rPr>
          <w:t>Note 6. Other assets and liabilities</w:t>
        </w:r>
      </w:hyperlink>
    </w:p>
    <w:p w14:paraId="1CD9983A" w14:textId="3D3FB2B0" w:rsidR="003A01DA" w:rsidRPr="00FC12E5" w:rsidRDefault="004E222A" w:rsidP="003A01DA">
      <w:pPr>
        <w:pStyle w:val="BodyText"/>
      </w:pPr>
      <w:hyperlink w:anchor="_Note_7._Financing" w:history="1">
        <w:r w:rsidR="003A01DA" w:rsidRPr="004E222A">
          <w:rPr>
            <w:rStyle w:val="Hyperlink"/>
          </w:rPr>
          <w:t>Note 7. Financing our operations</w:t>
        </w:r>
      </w:hyperlink>
    </w:p>
    <w:p w14:paraId="62B1A10A" w14:textId="16E016FC" w:rsidR="003A01DA" w:rsidRPr="00FC12E5" w:rsidRDefault="004E222A" w:rsidP="003A01DA">
      <w:pPr>
        <w:pStyle w:val="BodyText"/>
      </w:pPr>
      <w:hyperlink w:anchor="_Note_8._Risks," w:history="1">
        <w:r w:rsidR="003A01DA" w:rsidRPr="004E222A">
          <w:rPr>
            <w:rStyle w:val="Hyperlink"/>
          </w:rPr>
          <w:t>Note 8. Risks, contingencies and valuation judgements</w:t>
        </w:r>
      </w:hyperlink>
    </w:p>
    <w:p w14:paraId="537BF0C5" w14:textId="13C8E367" w:rsidR="003A01DA" w:rsidRPr="00FC12E5" w:rsidRDefault="004E222A" w:rsidP="003A01DA">
      <w:pPr>
        <w:pStyle w:val="BodyText"/>
      </w:pPr>
      <w:hyperlink w:anchor="_Note_9._Other" w:history="1">
        <w:r w:rsidR="003A01DA" w:rsidRPr="004E222A">
          <w:rPr>
            <w:rStyle w:val="Hyperlink"/>
          </w:rPr>
          <w:t>Note 9. Other disclosures</w:t>
        </w:r>
      </w:hyperlink>
    </w:p>
    <w:p w14:paraId="54D0A43C" w14:textId="0ECCF75A" w:rsidR="003A01DA" w:rsidRPr="00FC12E5" w:rsidRDefault="004E222A" w:rsidP="003A01DA">
      <w:pPr>
        <w:pStyle w:val="BodyText"/>
      </w:pPr>
      <w:hyperlink w:anchor="_Note_10._Glossary" w:history="1">
        <w:r w:rsidR="003A01DA" w:rsidRPr="004E222A">
          <w:rPr>
            <w:rStyle w:val="Hyperlink"/>
          </w:rPr>
          <w:t>Note 10. Glossary of technical terms and style conventions</w:t>
        </w:r>
      </w:hyperlink>
    </w:p>
    <w:p w14:paraId="59FDC93F" w14:textId="7D900B6B" w:rsidR="004B6BAC" w:rsidRDefault="004E222A" w:rsidP="003A01DA">
      <w:pPr>
        <w:pStyle w:val="BodyText"/>
      </w:pPr>
      <w:hyperlink w:anchor="_Note_11._Budgetary" w:history="1">
        <w:r w:rsidR="003A01DA" w:rsidRPr="004E222A">
          <w:rPr>
            <w:rStyle w:val="Hyperlink"/>
          </w:rPr>
          <w:t>Note 11. Budgetary reporting</w:t>
        </w:r>
      </w:hyperlink>
    </w:p>
    <w:p w14:paraId="46193A02" w14:textId="6101BA2A" w:rsidR="003A01DA" w:rsidRDefault="003A01DA" w:rsidP="000C4EFC">
      <w:pPr>
        <w:pStyle w:val="Heading2"/>
        <w:pageBreakBefore/>
      </w:pPr>
      <w:bookmarkStart w:id="180" w:name="_Ref22643949"/>
      <w:bookmarkStart w:id="181" w:name="_Toc22665159"/>
      <w:bookmarkStart w:id="182" w:name="__AHow_this_report"/>
      <w:bookmarkEnd w:id="182"/>
      <w:r>
        <w:lastRenderedPageBreak/>
        <w:t>How this report is structured</w:t>
      </w:r>
      <w:bookmarkEnd w:id="180"/>
      <w:bookmarkEnd w:id="181"/>
    </w:p>
    <w:p w14:paraId="0E8052E8" w14:textId="4CD3F88B" w:rsidR="003A01DA" w:rsidRDefault="003A01DA" w:rsidP="003A01DA">
      <w:pPr>
        <w:pStyle w:val="BodyText"/>
      </w:pPr>
      <w:r>
        <w:t>Court Services Victoria (CSV) has presented its audited general purpose financial statements for the</w:t>
      </w:r>
      <w:r w:rsidR="00D45E5B">
        <w:t xml:space="preserve"> </w:t>
      </w:r>
      <w:r>
        <w:t>financial year ended 30 June 2019 in the following structure to provide users with the information</w:t>
      </w:r>
      <w:r w:rsidR="00D45E5B">
        <w:t xml:space="preserve"> </w:t>
      </w:r>
      <w:r>
        <w:t>about</w:t>
      </w:r>
      <w:r w:rsidR="00D45E5B">
        <w:t xml:space="preserve"> </w:t>
      </w:r>
      <w:r w:rsidR="00E57EEE">
        <w:t>Court Services Victoria</w:t>
      </w:r>
      <w:r>
        <w:t xml:space="preserve">'s stewardship of resources entrusted to it. </w:t>
      </w:r>
    </w:p>
    <w:p w14:paraId="033CEF7B" w14:textId="77777777" w:rsidR="00B372E3" w:rsidRPr="00B372E3" w:rsidRDefault="00B372E3" w:rsidP="00B372E3">
      <w:pPr>
        <w:pStyle w:val="BodyText"/>
      </w:pPr>
      <w:r w:rsidRPr="00B372E3">
        <w:t>Declarations:</w:t>
      </w:r>
    </w:p>
    <w:p w14:paraId="53BBE37A" w14:textId="77777777" w:rsidR="00B372E3" w:rsidRPr="00B372E3" w:rsidRDefault="00B372E3" w:rsidP="00B372E3">
      <w:pPr>
        <w:pStyle w:val="ListBullet"/>
      </w:pPr>
      <w:r w:rsidRPr="00B372E3">
        <w:t>Declaration in the financial statements</w:t>
      </w:r>
    </w:p>
    <w:p w14:paraId="6A129616" w14:textId="77777777" w:rsidR="00B372E3" w:rsidRPr="00B372E3" w:rsidRDefault="00B372E3" w:rsidP="00B372E3">
      <w:pPr>
        <w:pStyle w:val="ListBullet"/>
      </w:pPr>
      <w:r w:rsidRPr="00B372E3">
        <w:t>Independent Auditor's Report</w:t>
      </w:r>
    </w:p>
    <w:p w14:paraId="6614C7DF" w14:textId="77777777" w:rsidR="00B372E3" w:rsidRPr="00B372E3" w:rsidRDefault="00B372E3" w:rsidP="00B372E3">
      <w:pPr>
        <w:pStyle w:val="BodyText"/>
      </w:pPr>
      <w:r w:rsidRPr="00B372E3">
        <w:t>Financial Statements:</w:t>
      </w:r>
    </w:p>
    <w:p w14:paraId="464495D8" w14:textId="77777777" w:rsidR="00B372E3" w:rsidRPr="00B372E3" w:rsidRDefault="00B372E3" w:rsidP="00B372E3">
      <w:pPr>
        <w:pStyle w:val="ListBullet"/>
      </w:pPr>
      <w:r w:rsidRPr="00B372E3">
        <w:t>Comprehensive operating statement</w:t>
      </w:r>
    </w:p>
    <w:p w14:paraId="50356585" w14:textId="77777777" w:rsidR="00B372E3" w:rsidRPr="00B372E3" w:rsidRDefault="00B372E3" w:rsidP="00B372E3">
      <w:pPr>
        <w:pStyle w:val="ListBullet"/>
      </w:pPr>
      <w:r w:rsidRPr="00B372E3">
        <w:t>Balance sheet</w:t>
      </w:r>
    </w:p>
    <w:p w14:paraId="2B84884B" w14:textId="77777777" w:rsidR="00B372E3" w:rsidRPr="00B372E3" w:rsidRDefault="00B372E3" w:rsidP="00B372E3">
      <w:pPr>
        <w:pStyle w:val="ListBullet"/>
      </w:pPr>
      <w:r w:rsidRPr="00B372E3">
        <w:t>Cash flow statement</w:t>
      </w:r>
    </w:p>
    <w:p w14:paraId="166D6B15" w14:textId="77777777" w:rsidR="00B372E3" w:rsidRPr="00B372E3" w:rsidRDefault="00B372E3" w:rsidP="00B372E3">
      <w:pPr>
        <w:pStyle w:val="ListBullet"/>
      </w:pPr>
      <w:r w:rsidRPr="00B372E3">
        <w:t>Statement of changes in equity</w:t>
      </w:r>
    </w:p>
    <w:p w14:paraId="7EB1C331" w14:textId="77777777" w:rsidR="00B372E3" w:rsidRPr="00B372E3" w:rsidRDefault="00B372E3" w:rsidP="00B372E3">
      <w:pPr>
        <w:pStyle w:val="BodyText"/>
      </w:pPr>
      <w:r w:rsidRPr="00B372E3">
        <w:t>Notes to the financial statements</w:t>
      </w:r>
    </w:p>
    <w:p w14:paraId="68D74F06" w14:textId="77777777" w:rsidR="00E952AB" w:rsidRDefault="00B372E3" w:rsidP="00B372E3">
      <w:pPr>
        <w:pStyle w:val="ListNumber"/>
      </w:pPr>
      <w:r w:rsidRPr="00B372E3">
        <w:t>About this report</w:t>
      </w:r>
    </w:p>
    <w:p w14:paraId="2824410B" w14:textId="0BB08B94" w:rsidR="00B372E3" w:rsidRPr="00B372E3" w:rsidRDefault="00E952AB" w:rsidP="00B372E3">
      <w:pPr>
        <w:pStyle w:val="ListContinue"/>
      </w:pPr>
      <w:r>
        <w:t>The</w:t>
      </w:r>
      <w:r w:rsidR="00B372E3" w:rsidRPr="00B372E3">
        <w:t xml:space="preserve"> basis on which the financial statements have been prepared and compliance with</w:t>
      </w:r>
      <w:r w:rsidR="00D45E5B">
        <w:t xml:space="preserve"> </w:t>
      </w:r>
      <w:r w:rsidR="00B372E3" w:rsidRPr="00B372E3">
        <w:t>reporting</w:t>
      </w:r>
      <w:r w:rsidR="00D45E5B">
        <w:t xml:space="preserve"> </w:t>
      </w:r>
      <w:r w:rsidR="00B372E3" w:rsidRPr="00B372E3">
        <w:t>regulations</w:t>
      </w:r>
    </w:p>
    <w:p w14:paraId="11E009E2" w14:textId="2C2C8E1F" w:rsidR="00B372E3" w:rsidRPr="00B372E3" w:rsidRDefault="00B372E3" w:rsidP="00B372E3">
      <w:pPr>
        <w:pStyle w:val="ListNumber"/>
      </w:pPr>
      <w:r w:rsidRPr="00B372E3">
        <w:t>Funding delivery of our services</w:t>
      </w:r>
    </w:p>
    <w:p w14:paraId="5AE7D022" w14:textId="3AEF4826" w:rsidR="00B372E3" w:rsidRPr="00B372E3" w:rsidRDefault="00B372E3" w:rsidP="00B372E3">
      <w:pPr>
        <w:pStyle w:val="ListContinue"/>
      </w:pPr>
      <w:r w:rsidRPr="00B372E3">
        <w:t>2.1</w:t>
      </w:r>
      <w:r>
        <w:tab/>
      </w:r>
      <w:r w:rsidRPr="00B372E3">
        <w:t>Summary of income that funds the delivery of our services</w:t>
      </w:r>
    </w:p>
    <w:p w14:paraId="0A288890" w14:textId="565EDCD1" w:rsidR="00B372E3" w:rsidRPr="00B372E3" w:rsidRDefault="00B372E3" w:rsidP="00B372E3">
      <w:pPr>
        <w:pStyle w:val="ListContinue"/>
      </w:pPr>
      <w:r w:rsidRPr="00B372E3">
        <w:t xml:space="preserve">2.2 </w:t>
      </w:r>
      <w:r w:rsidRPr="00B372E3">
        <w:tab/>
        <w:t>Appropriations</w:t>
      </w:r>
    </w:p>
    <w:p w14:paraId="500BB87B" w14:textId="05001192" w:rsidR="00B372E3" w:rsidRPr="00B372E3" w:rsidRDefault="00B372E3" w:rsidP="00B372E3">
      <w:pPr>
        <w:pStyle w:val="ListContinue"/>
      </w:pPr>
      <w:r w:rsidRPr="00B372E3">
        <w:t xml:space="preserve">2.3 </w:t>
      </w:r>
      <w:r w:rsidRPr="00B372E3">
        <w:tab/>
        <w:t>Summary of compliance with annual Parliamentary and special appropriations</w:t>
      </w:r>
    </w:p>
    <w:p w14:paraId="6CB11B0D" w14:textId="3F9F0982" w:rsidR="00B372E3" w:rsidRPr="00B372E3" w:rsidRDefault="00B372E3" w:rsidP="00B372E3">
      <w:pPr>
        <w:pStyle w:val="ListContinue"/>
      </w:pPr>
      <w:r w:rsidRPr="00B372E3">
        <w:t xml:space="preserve">2.4 </w:t>
      </w:r>
      <w:r w:rsidRPr="00B372E3">
        <w:tab/>
        <w:t>Income from transactions</w:t>
      </w:r>
    </w:p>
    <w:p w14:paraId="69E785C6" w14:textId="77777777" w:rsidR="00E952AB" w:rsidRDefault="00B372E3" w:rsidP="00B372E3">
      <w:pPr>
        <w:pStyle w:val="ListContinue"/>
      </w:pPr>
      <w:r w:rsidRPr="00B372E3">
        <w:t xml:space="preserve">2.5 </w:t>
      </w:r>
      <w:r w:rsidRPr="00B372E3">
        <w:tab/>
        <w:t>Annotated income agreements</w:t>
      </w:r>
    </w:p>
    <w:p w14:paraId="61CFD224" w14:textId="7203E5FA" w:rsidR="00B372E3" w:rsidRPr="00B372E3" w:rsidRDefault="00E952AB" w:rsidP="00B372E3">
      <w:pPr>
        <w:pStyle w:val="ListNumber"/>
      </w:pPr>
      <w:r>
        <w:t>The</w:t>
      </w:r>
      <w:r w:rsidR="00B372E3" w:rsidRPr="00B372E3">
        <w:t xml:space="preserve"> cost of delivering services</w:t>
      </w:r>
    </w:p>
    <w:p w14:paraId="7CBD8F48" w14:textId="6CA7E3DD" w:rsidR="00B372E3" w:rsidRPr="00B372E3" w:rsidRDefault="00B372E3" w:rsidP="00B372E3">
      <w:pPr>
        <w:pStyle w:val="ListContinue"/>
      </w:pPr>
      <w:r w:rsidRPr="00B372E3">
        <w:t xml:space="preserve">3.1 </w:t>
      </w:r>
      <w:r w:rsidRPr="00B372E3">
        <w:tab/>
        <w:t>Expenses incurred in delivery of services</w:t>
      </w:r>
    </w:p>
    <w:p w14:paraId="0F2EC60E" w14:textId="730D2A88" w:rsidR="00B372E3" w:rsidRPr="00B372E3" w:rsidRDefault="00B372E3" w:rsidP="00B372E3">
      <w:pPr>
        <w:pStyle w:val="ListContinue"/>
      </w:pPr>
      <w:r w:rsidRPr="00B372E3">
        <w:t xml:space="preserve">3.2 </w:t>
      </w:r>
      <w:r w:rsidRPr="00B372E3">
        <w:tab/>
        <w:t xml:space="preserve">Grant and other transfers </w:t>
      </w:r>
    </w:p>
    <w:p w14:paraId="1070B52C" w14:textId="4EF3DE8E" w:rsidR="00B372E3" w:rsidRPr="00B372E3" w:rsidRDefault="00B372E3" w:rsidP="00B372E3">
      <w:pPr>
        <w:pStyle w:val="ListContinue"/>
      </w:pPr>
      <w:r w:rsidRPr="00B372E3">
        <w:t xml:space="preserve">3.3 </w:t>
      </w:r>
      <w:r w:rsidRPr="00B372E3">
        <w:tab/>
        <w:t>Capital asset charge</w:t>
      </w:r>
    </w:p>
    <w:p w14:paraId="4EE3014C" w14:textId="32A00892" w:rsidR="00B372E3" w:rsidRPr="00B372E3" w:rsidRDefault="00B372E3" w:rsidP="00B372E3">
      <w:pPr>
        <w:pStyle w:val="ListContinue"/>
      </w:pPr>
      <w:r w:rsidRPr="00B372E3">
        <w:t xml:space="preserve">3.4 </w:t>
      </w:r>
      <w:r w:rsidRPr="00B372E3">
        <w:tab/>
        <w:t>Supplies and services</w:t>
      </w:r>
    </w:p>
    <w:p w14:paraId="75B58FCE" w14:textId="2C45006F" w:rsidR="00B372E3" w:rsidRPr="00B372E3" w:rsidRDefault="00B372E3" w:rsidP="00B372E3">
      <w:pPr>
        <w:pStyle w:val="ListNumber"/>
      </w:pPr>
      <w:r w:rsidRPr="00B372E3">
        <w:t>Disaggregated financial information by output</w:t>
      </w:r>
    </w:p>
    <w:p w14:paraId="515AD1D0" w14:textId="4FA6D7CB" w:rsidR="00B372E3" w:rsidRPr="00B372E3" w:rsidRDefault="00B372E3" w:rsidP="00B372E3">
      <w:pPr>
        <w:pStyle w:val="ListContinue"/>
      </w:pPr>
      <w:r w:rsidRPr="00B372E3">
        <w:t xml:space="preserve">4.1 </w:t>
      </w:r>
      <w:r w:rsidRPr="00B372E3">
        <w:tab/>
      </w:r>
      <w:r w:rsidR="00E57EEE">
        <w:t>Court Services Victoria</w:t>
      </w:r>
      <w:r w:rsidRPr="00B372E3">
        <w:t>'s outputs - descriptions and objectives</w:t>
      </w:r>
    </w:p>
    <w:p w14:paraId="242FFBB2" w14:textId="5B098B2D" w:rsidR="00B372E3" w:rsidRPr="00B372E3" w:rsidRDefault="00B372E3" w:rsidP="00B372E3">
      <w:pPr>
        <w:pStyle w:val="ListContinue"/>
      </w:pPr>
      <w:r w:rsidRPr="00B372E3">
        <w:t xml:space="preserve">4.2 </w:t>
      </w:r>
      <w:r w:rsidRPr="00B372E3">
        <w:tab/>
        <w:t>Controlled items</w:t>
      </w:r>
    </w:p>
    <w:p w14:paraId="5FD79B0D" w14:textId="4C88E6C0" w:rsidR="00B372E3" w:rsidRPr="00B372E3" w:rsidRDefault="00B372E3" w:rsidP="00B372E3">
      <w:pPr>
        <w:pStyle w:val="ListContinue"/>
      </w:pPr>
      <w:r w:rsidRPr="00B372E3">
        <w:t xml:space="preserve">4.3 </w:t>
      </w:r>
      <w:r>
        <w:tab/>
      </w:r>
      <w:r w:rsidRPr="00B372E3">
        <w:t>Administered items</w:t>
      </w:r>
    </w:p>
    <w:p w14:paraId="6D64352F" w14:textId="4E36FE80" w:rsidR="00B372E3" w:rsidRPr="00B372E3" w:rsidRDefault="00B372E3" w:rsidP="00B372E3">
      <w:pPr>
        <w:pStyle w:val="ListNumber"/>
      </w:pPr>
      <w:r w:rsidRPr="00B372E3">
        <w:t>Key assets available to support output delivery</w:t>
      </w:r>
    </w:p>
    <w:p w14:paraId="385948C1" w14:textId="14808261" w:rsidR="00B372E3" w:rsidRPr="00B372E3" w:rsidRDefault="00B372E3" w:rsidP="00B372E3">
      <w:pPr>
        <w:pStyle w:val="ListContinue"/>
      </w:pPr>
      <w:r w:rsidRPr="00B372E3">
        <w:t xml:space="preserve">5.1 </w:t>
      </w:r>
      <w:r w:rsidRPr="00B372E3">
        <w:tab/>
        <w:t>Property, plant and equipment</w:t>
      </w:r>
    </w:p>
    <w:p w14:paraId="5448F78B" w14:textId="78E5D8D8" w:rsidR="00B372E3" w:rsidRPr="00B372E3" w:rsidRDefault="00B372E3" w:rsidP="00B372E3">
      <w:pPr>
        <w:pStyle w:val="ListContinue"/>
      </w:pPr>
      <w:r w:rsidRPr="00B372E3">
        <w:t xml:space="preserve">5.2 </w:t>
      </w:r>
      <w:r w:rsidRPr="00B372E3">
        <w:tab/>
        <w:t>Intangible assets</w:t>
      </w:r>
    </w:p>
    <w:p w14:paraId="0E4D6AC3" w14:textId="3015B465" w:rsidR="00B372E3" w:rsidRPr="00B372E3" w:rsidRDefault="00B372E3" w:rsidP="00B372E3">
      <w:pPr>
        <w:pStyle w:val="ListNumber"/>
        <w:keepNext/>
      </w:pPr>
      <w:r w:rsidRPr="00B372E3">
        <w:t>Other assets and liabilities</w:t>
      </w:r>
    </w:p>
    <w:p w14:paraId="4B057775" w14:textId="79930CAD" w:rsidR="00B372E3" w:rsidRPr="00B372E3" w:rsidRDefault="00B372E3" w:rsidP="00B372E3">
      <w:pPr>
        <w:pStyle w:val="ListContinue"/>
        <w:keepNext/>
      </w:pPr>
      <w:r w:rsidRPr="00B372E3">
        <w:t xml:space="preserve">6.1 </w:t>
      </w:r>
      <w:r w:rsidRPr="00B372E3">
        <w:tab/>
        <w:t>Receivables</w:t>
      </w:r>
    </w:p>
    <w:p w14:paraId="2BC49B52" w14:textId="37526DD0" w:rsidR="00B372E3" w:rsidRPr="00B372E3" w:rsidRDefault="00B372E3" w:rsidP="00B372E3">
      <w:pPr>
        <w:pStyle w:val="ListContinue"/>
      </w:pPr>
      <w:r w:rsidRPr="00B372E3">
        <w:t>6.2 Payables</w:t>
      </w:r>
    </w:p>
    <w:p w14:paraId="30876E22" w14:textId="163AD8D7" w:rsidR="00B372E3" w:rsidRPr="00B372E3" w:rsidRDefault="00B372E3" w:rsidP="00B372E3">
      <w:pPr>
        <w:pStyle w:val="ListNumber"/>
      </w:pPr>
      <w:r w:rsidRPr="00B372E3">
        <w:lastRenderedPageBreak/>
        <w:t>Financing our operations</w:t>
      </w:r>
    </w:p>
    <w:p w14:paraId="5698E3EB" w14:textId="04633CB9" w:rsidR="00B372E3" w:rsidRPr="00B372E3" w:rsidRDefault="00B372E3" w:rsidP="00B372E3">
      <w:pPr>
        <w:pStyle w:val="ListContinue"/>
      </w:pPr>
      <w:r w:rsidRPr="00B372E3">
        <w:t xml:space="preserve">7.1 </w:t>
      </w:r>
      <w:r w:rsidRPr="00B372E3">
        <w:tab/>
        <w:t>Borrowings - Finance lease liabilities (</w:t>
      </w:r>
      <w:r w:rsidR="00E57EEE">
        <w:t>Court Services Victoria</w:t>
      </w:r>
      <w:r w:rsidRPr="00B372E3">
        <w:t xml:space="preserve"> as lessee)</w:t>
      </w:r>
    </w:p>
    <w:p w14:paraId="426C98D8" w14:textId="4B0FBC9B" w:rsidR="00B372E3" w:rsidRPr="00B372E3" w:rsidRDefault="00B372E3" w:rsidP="00B372E3">
      <w:pPr>
        <w:pStyle w:val="ListContinue"/>
      </w:pPr>
      <w:r w:rsidRPr="00B372E3">
        <w:t xml:space="preserve">7.2 </w:t>
      </w:r>
      <w:r w:rsidRPr="00B372E3">
        <w:tab/>
        <w:t>Cash flow information and balances</w:t>
      </w:r>
    </w:p>
    <w:p w14:paraId="5B307494" w14:textId="25F5A4D4" w:rsidR="00B372E3" w:rsidRPr="00B372E3" w:rsidRDefault="00B372E3" w:rsidP="00B372E3">
      <w:pPr>
        <w:pStyle w:val="ListContinue"/>
      </w:pPr>
      <w:r w:rsidRPr="00B372E3">
        <w:t xml:space="preserve">7.3 </w:t>
      </w:r>
      <w:r w:rsidRPr="00B372E3">
        <w:tab/>
        <w:t>Trust account balances</w:t>
      </w:r>
    </w:p>
    <w:p w14:paraId="6CF530FF" w14:textId="1B140C67" w:rsidR="00B372E3" w:rsidRPr="00B372E3" w:rsidRDefault="00B372E3" w:rsidP="00B372E3">
      <w:pPr>
        <w:pStyle w:val="ListContinue"/>
      </w:pPr>
      <w:r w:rsidRPr="00B372E3">
        <w:t xml:space="preserve">7.4 </w:t>
      </w:r>
      <w:r w:rsidRPr="00B372E3">
        <w:tab/>
        <w:t>Commitments for expenditure</w:t>
      </w:r>
    </w:p>
    <w:p w14:paraId="1565A1AC" w14:textId="77777777" w:rsidR="00B372E3" w:rsidRPr="00B372E3" w:rsidRDefault="00B372E3" w:rsidP="00B372E3">
      <w:pPr>
        <w:pStyle w:val="ListContinue"/>
      </w:pPr>
      <w:r w:rsidRPr="00B372E3">
        <w:t>Notes to the financial statements</w:t>
      </w:r>
    </w:p>
    <w:p w14:paraId="76F800D9" w14:textId="760BBC26" w:rsidR="00B372E3" w:rsidRPr="00B372E3" w:rsidRDefault="00B372E3" w:rsidP="00B372E3">
      <w:pPr>
        <w:pStyle w:val="ListNumber"/>
      </w:pPr>
      <w:r w:rsidRPr="00B372E3">
        <w:t>Risks, contingencies and valuation judgements</w:t>
      </w:r>
    </w:p>
    <w:p w14:paraId="23457BF8" w14:textId="2457D103" w:rsidR="00B372E3" w:rsidRPr="00B372E3" w:rsidRDefault="00B372E3" w:rsidP="00B372E3">
      <w:pPr>
        <w:pStyle w:val="ListContinue"/>
      </w:pPr>
      <w:r w:rsidRPr="00B372E3">
        <w:t xml:space="preserve">8.1 </w:t>
      </w:r>
      <w:r w:rsidRPr="00B372E3">
        <w:tab/>
        <w:t>Financial instruments specific disclosures</w:t>
      </w:r>
    </w:p>
    <w:p w14:paraId="3BB1ABBE" w14:textId="3428C12C" w:rsidR="00B372E3" w:rsidRPr="00B372E3" w:rsidRDefault="00B372E3" w:rsidP="00B372E3">
      <w:pPr>
        <w:pStyle w:val="ListContinue"/>
      </w:pPr>
      <w:r w:rsidRPr="00B372E3">
        <w:t xml:space="preserve">8.2 </w:t>
      </w:r>
      <w:r w:rsidRPr="00B372E3">
        <w:tab/>
        <w:t>Contingent assets and contingent liabilities</w:t>
      </w:r>
    </w:p>
    <w:p w14:paraId="2A1658EA" w14:textId="5985741B" w:rsidR="00B372E3" w:rsidRPr="00B372E3" w:rsidRDefault="00B372E3" w:rsidP="00B372E3">
      <w:pPr>
        <w:pStyle w:val="ListContinue"/>
      </w:pPr>
      <w:r w:rsidRPr="00B372E3">
        <w:t xml:space="preserve">8.3 </w:t>
      </w:r>
      <w:r w:rsidRPr="00B372E3">
        <w:tab/>
        <w:t>Fair value determination</w:t>
      </w:r>
    </w:p>
    <w:p w14:paraId="365DC806" w14:textId="2178BB66" w:rsidR="00B372E3" w:rsidRPr="00B372E3" w:rsidRDefault="00B372E3" w:rsidP="00B372E3">
      <w:pPr>
        <w:pStyle w:val="ListNumber"/>
      </w:pPr>
      <w:r w:rsidRPr="00B372E3">
        <w:t>Other disclosures</w:t>
      </w:r>
    </w:p>
    <w:p w14:paraId="46CF5ECD" w14:textId="4EC9F5F1" w:rsidR="00B372E3" w:rsidRPr="00B372E3" w:rsidRDefault="00B372E3" w:rsidP="00B372E3">
      <w:pPr>
        <w:pStyle w:val="ListContinue"/>
      </w:pPr>
      <w:r w:rsidRPr="00B372E3">
        <w:t xml:space="preserve">9.1 </w:t>
      </w:r>
      <w:r w:rsidRPr="00B372E3">
        <w:tab/>
        <w:t>Other economic flows included in net result</w:t>
      </w:r>
    </w:p>
    <w:p w14:paraId="1C74C966" w14:textId="02C55D36" w:rsidR="00B372E3" w:rsidRPr="00B372E3" w:rsidRDefault="00B372E3" w:rsidP="00B372E3">
      <w:pPr>
        <w:pStyle w:val="ListContinue"/>
      </w:pPr>
      <w:r w:rsidRPr="00B372E3">
        <w:t xml:space="preserve">9.2 </w:t>
      </w:r>
      <w:r w:rsidRPr="00B372E3">
        <w:tab/>
        <w:t>Responsible persons</w:t>
      </w:r>
    </w:p>
    <w:p w14:paraId="475F093F" w14:textId="4B8D8358" w:rsidR="00B372E3" w:rsidRPr="00B372E3" w:rsidRDefault="00B372E3" w:rsidP="00B372E3">
      <w:pPr>
        <w:pStyle w:val="ListContinue"/>
      </w:pPr>
      <w:r w:rsidRPr="00B372E3">
        <w:t xml:space="preserve">9.3 </w:t>
      </w:r>
      <w:r w:rsidRPr="00B372E3">
        <w:tab/>
        <w:t>Remuneration of executives</w:t>
      </w:r>
    </w:p>
    <w:p w14:paraId="23F2A2C2" w14:textId="59BB9784" w:rsidR="00B372E3" w:rsidRPr="00B372E3" w:rsidRDefault="00B372E3" w:rsidP="00B372E3">
      <w:pPr>
        <w:pStyle w:val="ListContinue"/>
      </w:pPr>
      <w:r w:rsidRPr="00B372E3">
        <w:t xml:space="preserve">9.4 </w:t>
      </w:r>
      <w:r w:rsidRPr="00B372E3">
        <w:tab/>
        <w:t>Key Management Personnel</w:t>
      </w:r>
    </w:p>
    <w:p w14:paraId="2E5AC365" w14:textId="6CB586A0" w:rsidR="00B372E3" w:rsidRPr="00B372E3" w:rsidRDefault="00B372E3" w:rsidP="00B372E3">
      <w:pPr>
        <w:pStyle w:val="ListContinue"/>
      </w:pPr>
      <w:r w:rsidRPr="00B372E3">
        <w:t xml:space="preserve">9.5 </w:t>
      </w:r>
      <w:r w:rsidRPr="00B372E3">
        <w:tab/>
        <w:t>Remuneration of auditors</w:t>
      </w:r>
    </w:p>
    <w:p w14:paraId="6B06C824" w14:textId="4D9F8A42" w:rsidR="00B372E3" w:rsidRPr="00B372E3" w:rsidRDefault="00B372E3" w:rsidP="00B372E3">
      <w:pPr>
        <w:pStyle w:val="ListContinue"/>
      </w:pPr>
      <w:r w:rsidRPr="00B372E3">
        <w:t xml:space="preserve">9.6 </w:t>
      </w:r>
      <w:r w:rsidRPr="00B372E3">
        <w:tab/>
        <w:t>Subsequent events</w:t>
      </w:r>
    </w:p>
    <w:p w14:paraId="7E38EDBB" w14:textId="055FB28E" w:rsidR="00B372E3" w:rsidRPr="00B372E3" w:rsidRDefault="00B372E3" w:rsidP="00B372E3">
      <w:pPr>
        <w:pStyle w:val="ListContinue"/>
      </w:pPr>
      <w:r w:rsidRPr="00B372E3">
        <w:t xml:space="preserve">9.7 </w:t>
      </w:r>
      <w:r w:rsidRPr="00B372E3">
        <w:tab/>
        <w:t>Other accounting policies</w:t>
      </w:r>
    </w:p>
    <w:p w14:paraId="69052B6C" w14:textId="302A51FC" w:rsidR="00B372E3" w:rsidRPr="00B372E3" w:rsidRDefault="00B372E3" w:rsidP="00B372E3">
      <w:pPr>
        <w:pStyle w:val="ListContinue"/>
      </w:pPr>
      <w:r w:rsidRPr="00B372E3">
        <w:t xml:space="preserve">9.8 </w:t>
      </w:r>
      <w:r w:rsidRPr="00B372E3">
        <w:tab/>
        <w:t>Australian Accounting Standards issued that are not yet effect</w:t>
      </w:r>
      <w:r w:rsidRPr="00B372E3">
        <w:rPr>
          <w:rFonts w:ascii="Cambria" w:hAnsi="Cambria" w:cs="Cambria"/>
        </w:rPr>
        <w:t>­</w:t>
      </w:r>
      <w:r w:rsidRPr="00B372E3">
        <w:t>ive</w:t>
      </w:r>
    </w:p>
    <w:p w14:paraId="065FBE42" w14:textId="6A9D7A5B" w:rsidR="00B372E3" w:rsidRDefault="00B372E3" w:rsidP="00B372E3">
      <w:pPr>
        <w:pStyle w:val="ListNumber"/>
      </w:pPr>
      <w:r w:rsidRPr="00B372E3">
        <w:t>Glossary of technical terms and style conventions</w:t>
      </w:r>
    </w:p>
    <w:p w14:paraId="3838966E" w14:textId="5B199694" w:rsidR="00E952AB" w:rsidRDefault="00B372E3" w:rsidP="000C4EFC">
      <w:pPr>
        <w:pStyle w:val="Heading2"/>
        <w:pageBreakBefore/>
      </w:pPr>
      <w:bookmarkStart w:id="183" w:name="_Ref22640477"/>
      <w:bookmarkStart w:id="184" w:name="_Ref22643959"/>
      <w:bookmarkStart w:id="185" w:name="_Toc22665160"/>
      <w:bookmarkStart w:id="186" w:name="_Declaration_in_the"/>
      <w:bookmarkEnd w:id="186"/>
      <w:r>
        <w:lastRenderedPageBreak/>
        <w:t>Declaration in the financial</w:t>
      </w:r>
      <w:r w:rsidR="00D45E5B">
        <w:t xml:space="preserve"> </w:t>
      </w:r>
      <w:r>
        <w:t>statements</w:t>
      </w:r>
      <w:bookmarkEnd w:id="183"/>
      <w:bookmarkEnd w:id="184"/>
      <w:bookmarkEnd w:id="185"/>
    </w:p>
    <w:p w14:paraId="03310CD0" w14:textId="6DEFCE7A" w:rsidR="00B372E3" w:rsidRDefault="00E952AB" w:rsidP="00B372E3">
      <w:pPr>
        <w:pStyle w:val="BodyText"/>
      </w:pPr>
      <w:r>
        <w:t>The</w:t>
      </w:r>
      <w:r w:rsidR="00B372E3">
        <w:t xml:space="preserve"> attached financial statements for Court Services Victoria have been prepared in accordance with Direction 5.2 of the Standing Directions 2018 under the </w:t>
      </w:r>
      <w:r w:rsidR="00B372E3" w:rsidRPr="008C17D7">
        <w:rPr>
          <w:rStyle w:val="Italics"/>
        </w:rPr>
        <w:t>Financial Management Act 1994</w:t>
      </w:r>
      <w:r w:rsidR="00B372E3">
        <w:t>, applicable Financial Reporting Directions, Australian Accounting Standards including interpretations, and other mandatory professional reporting requirements.</w:t>
      </w:r>
    </w:p>
    <w:p w14:paraId="0BC53BA4" w14:textId="0AE44591" w:rsidR="00B372E3" w:rsidRDefault="00B372E3" w:rsidP="00B372E3">
      <w:pPr>
        <w:pStyle w:val="BodyText"/>
      </w:pPr>
      <w:r>
        <w:t>We further state that, in our opinion, the information set out in the comprehensive operating statement, balance sheet, cash flow statement, statement of changes in equity and accompanying notes, presents fairly the financial transactions during the year ended 30</w:t>
      </w:r>
      <w:r w:rsidR="00D45E5B">
        <w:t xml:space="preserve"> </w:t>
      </w:r>
      <w:r>
        <w:t>June</w:t>
      </w:r>
      <w:r w:rsidR="00D45E5B">
        <w:t xml:space="preserve"> </w:t>
      </w:r>
      <w:r>
        <w:t>2019 and financial position of Court Services Victoria at 30 June 2019.</w:t>
      </w:r>
    </w:p>
    <w:p w14:paraId="288DBF46" w14:textId="2466D212" w:rsidR="00B372E3" w:rsidRDefault="00B372E3" w:rsidP="00B372E3">
      <w:pPr>
        <w:pStyle w:val="BodyText"/>
      </w:pPr>
      <w:r>
        <w:t>At the time of signing, we are not aware of any circumstance that would render any particulars included in</w:t>
      </w:r>
      <w:r w:rsidR="00D45E5B">
        <w:t xml:space="preserve"> </w:t>
      </w:r>
      <w:r>
        <w:t>the financial statements to be misleading or inaccurate.</w:t>
      </w:r>
    </w:p>
    <w:p w14:paraId="27EBD3AC" w14:textId="77777777" w:rsidR="00E952AB" w:rsidRDefault="00B372E3" w:rsidP="00B372E3">
      <w:pPr>
        <w:pStyle w:val="BodyText"/>
      </w:pPr>
      <w:r>
        <w:t>We authorise the attached financial statements for issue on 11 September 2019.</w:t>
      </w:r>
    </w:p>
    <w:p w14:paraId="7076EE3D" w14:textId="1D242815" w:rsidR="00B372E3" w:rsidRDefault="00E952AB" w:rsidP="00823887">
      <w:pPr>
        <w:pStyle w:val="BodyText"/>
        <w:spacing w:before="480"/>
      </w:pPr>
      <w:r>
        <w:t>The</w:t>
      </w:r>
      <w:r w:rsidR="00B372E3">
        <w:t xml:space="preserve"> Honourable Chief Justice</w:t>
      </w:r>
      <w:r w:rsidR="00B372E3">
        <w:br/>
        <w:t>Mary Anne Ferguson</w:t>
      </w:r>
      <w:r w:rsidR="00B372E3">
        <w:br/>
        <w:t>Chair of the Courts Council</w:t>
      </w:r>
      <w:r w:rsidR="00B372E3">
        <w:br/>
        <w:t>Court Services Victoria</w:t>
      </w:r>
      <w:r w:rsidR="00B372E3">
        <w:br/>
        <w:t>Melbourne</w:t>
      </w:r>
      <w:r w:rsidR="00B372E3">
        <w:br/>
        <w:t>11 September 2019</w:t>
      </w:r>
    </w:p>
    <w:p w14:paraId="4DEE234F" w14:textId="77777777" w:rsidR="00B372E3" w:rsidRDefault="00B372E3" w:rsidP="00823887">
      <w:pPr>
        <w:pStyle w:val="BodyText"/>
        <w:spacing w:before="480"/>
      </w:pPr>
      <w:r>
        <w:t>Louise Anderson</w:t>
      </w:r>
      <w:r>
        <w:br/>
        <w:t>Chief Executive Officer</w:t>
      </w:r>
      <w:r>
        <w:br/>
        <w:t>Court Services Victoria</w:t>
      </w:r>
      <w:r>
        <w:br/>
        <w:t>Melbourne</w:t>
      </w:r>
      <w:r>
        <w:br/>
        <w:t>11 September 2019</w:t>
      </w:r>
    </w:p>
    <w:p w14:paraId="5309CDF5" w14:textId="70B42701" w:rsidR="00B372E3" w:rsidRDefault="00B372E3" w:rsidP="00823887">
      <w:pPr>
        <w:pStyle w:val="BodyText"/>
        <w:spacing w:before="480"/>
      </w:pPr>
      <w:r>
        <w:t>Salvatore Costanzo</w:t>
      </w:r>
      <w:r>
        <w:br/>
        <w:t>Chief Finance Officer</w:t>
      </w:r>
      <w:r>
        <w:br/>
        <w:t>Court Services Victoria</w:t>
      </w:r>
      <w:r>
        <w:br/>
        <w:t>Melbourne</w:t>
      </w:r>
      <w:r>
        <w:br/>
        <w:t>11 September 2019</w:t>
      </w:r>
    </w:p>
    <w:p w14:paraId="4A4950D1" w14:textId="1E14B4BA" w:rsidR="009D43BD" w:rsidRDefault="009D43BD" w:rsidP="000C4EFC">
      <w:pPr>
        <w:pStyle w:val="Heading2"/>
        <w:pageBreakBefore/>
      </w:pPr>
      <w:bookmarkStart w:id="187" w:name="_Ref22643967"/>
      <w:bookmarkStart w:id="188" w:name="_Toc22665161"/>
      <w:bookmarkStart w:id="189" w:name="_Independent_Auditors_Report"/>
      <w:bookmarkEnd w:id="189"/>
      <w:r w:rsidRPr="009D43BD">
        <w:lastRenderedPageBreak/>
        <w:t>Independent Auditors Report</w:t>
      </w:r>
      <w:bookmarkEnd w:id="187"/>
      <w:bookmarkEnd w:id="188"/>
    </w:p>
    <w:p w14:paraId="49FD87AB" w14:textId="77777777" w:rsidR="009D43BD" w:rsidRDefault="009D43BD" w:rsidP="009D43BD">
      <w:pPr>
        <w:pStyle w:val="NoSpacing"/>
        <w:jc w:val="right"/>
      </w:pPr>
      <w:r w:rsidRPr="00E4478B">
        <w:t>Victorian Auditor-General’s Office</w:t>
      </w:r>
    </w:p>
    <w:p w14:paraId="1E4A9080" w14:textId="77777777" w:rsidR="009D43BD" w:rsidRPr="00E4478B" w:rsidRDefault="009D43BD" w:rsidP="009D43BD">
      <w:pPr>
        <w:pStyle w:val="NoSpacing"/>
        <w:jc w:val="right"/>
      </w:pPr>
      <w:r w:rsidRPr="009F22D2">
        <w:t xml:space="preserve">Level </w:t>
      </w:r>
      <w:r>
        <w:t>31</w:t>
      </w:r>
      <w:r w:rsidRPr="00E4478B">
        <w:t>, 35 Collins Street</w:t>
      </w:r>
      <w:r>
        <w:t>,</w:t>
      </w:r>
      <w:r w:rsidRPr="00E4478B">
        <w:t xml:space="preserve"> Melbourne VIC 3000</w:t>
      </w:r>
    </w:p>
    <w:p w14:paraId="2D964F20" w14:textId="77777777" w:rsidR="009D43BD" w:rsidRPr="00E4478B" w:rsidRDefault="009D43BD" w:rsidP="009D43BD">
      <w:pPr>
        <w:pStyle w:val="NoSpacing"/>
        <w:jc w:val="right"/>
      </w:pPr>
      <w:r w:rsidRPr="00E4478B">
        <w:t xml:space="preserve">Telephone </w:t>
      </w:r>
      <w:r>
        <w:t>03 8601 7000</w:t>
      </w:r>
    </w:p>
    <w:p w14:paraId="7A66432E" w14:textId="006A7DDB" w:rsidR="009D43BD" w:rsidRPr="00E4478B" w:rsidRDefault="009D43BD" w:rsidP="009D43BD">
      <w:pPr>
        <w:pStyle w:val="NoSpacing"/>
        <w:spacing w:after="240"/>
        <w:jc w:val="right"/>
      </w:pPr>
      <w:r w:rsidRPr="00E4478B">
        <w:t xml:space="preserve">Email </w:t>
      </w:r>
      <w:hyperlink r:id="rId36" w:history="1">
        <w:r w:rsidRPr="001E66B5">
          <w:rPr>
            <w:rStyle w:val="Hyperlink"/>
          </w:rPr>
          <w:t>enquiries@audit.vic.gov.au</w:t>
        </w:r>
      </w:hyperlink>
    </w:p>
    <w:p w14:paraId="402C43A2" w14:textId="77777777" w:rsidR="009D43BD" w:rsidRPr="007B3E41" w:rsidRDefault="009D43BD" w:rsidP="009D43BD">
      <w:pPr>
        <w:pStyle w:val="BodyText"/>
      </w:pPr>
      <w:r w:rsidRPr="007B3E41">
        <w:rPr>
          <w:rStyle w:val="Bold"/>
        </w:rPr>
        <w:t xml:space="preserve">Independent Auditor’s Report </w:t>
      </w:r>
      <w:r w:rsidRPr="007B3E41">
        <w:rPr>
          <w:rStyle w:val="Bold"/>
        </w:rPr>
        <w:br/>
      </w:r>
      <w:r w:rsidRPr="007B3E41">
        <w:t>To the Courts Council of Court Services Victoria</w:t>
      </w:r>
    </w:p>
    <w:p w14:paraId="7D2B6481" w14:textId="77777777" w:rsidR="009D43BD" w:rsidRPr="00CE4527" w:rsidRDefault="009D43BD" w:rsidP="009D43BD">
      <w:pPr>
        <w:pStyle w:val="BodyText"/>
        <w:spacing w:before="480"/>
        <w:rPr>
          <w:rStyle w:val="Bold"/>
        </w:rPr>
      </w:pPr>
      <w:r w:rsidRPr="00CE4527">
        <w:rPr>
          <w:rStyle w:val="Bold"/>
        </w:rPr>
        <w:t>Opinion</w:t>
      </w:r>
    </w:p>
    <w:p w14:paraId="04BBB416" w14:textId="77777777" w:rsidR="009D43BD" w:rsidRDefault="009D43BD" w:rsidP="009D43BD">
      <w:pPr>
        <w:pStyle w:val="BodyText"/>
      </w:pPr>
      <w:r w:rsidRPr="00E4478B">
        <w:t xml:space="preserve">I have audited the </w:t>
      </w:r>
      <w:r>
        <w:t>financial report of Court Services Victoria (the authority) which comprises the:</w:t>
      </w:r>
    </w:p>
    <w:p w14:paraId="2FF84FFD" w14:textId="0B0C99A5" w:rsidR="009D43BD" w:rsidRDefault="009D43BD" w:rsidP="009D43BD">
      <w:pPr>
        <w:pStyle w:val="ListBullet"/>
        <w:tabs>
          <w:tab w:val="clear" w:pos="227"/>
        </w:tabs>
        <w:spacing w:before="60" w:after="60" w:line="288" w:lineRule="auto"/>
        <w:ind w:left="357" w:hanging="357"/>
      </w:pPr>
      <w:r>
        <w:t>balance sheet as at 30 June 2019</w:t>
      </w:r>
    </w:p>
    <w:p w14:paraId="642165E3" w14:textId="77777777" w:rsidR="009D43BD" w:rsidRDefault="009D43BD" w:rsidP="009D43BD">
      <w:pPr>
        <w:pStyle w:val="ListBullet"/>
        <w:tabs>
          <w:tab w:val="clear" w:pos="227"/>
        </w:tabs>
        <w:spacing w:before="60" w:after="60" w:line="288" w:lineRule="auto"/>
        <w:ind w:left="357" w:hanging="357"/>
      </w:pPr>
      <w:r>
        <w:t>comprehensive operating statement for the year then ended</w:t>
      </w:r>
    </w:p>
    <w:p w14:paraId="704EB284" w14:textId="77777777" w:rsidR="009D43BD" w:rsidRDefault="009D43BD" w:rsidP="009D43BD">
      <w:pPr>
        <w:pStyle w:val="ListBullet"/>
        <w:tabs>
          <w:tab w:val="clear" w:pos="227"/>
        </w:tabs>
        <w:spacing w:before="60" w:after="60" w:line="288" w:lineRule="auto"/>
        <w:ind w:left="357" w:hanging="357"/>
      </w:pPr>
      <w:r>
        <w:t>cash flow statement for the year then ended</w:t>
      </w:r>
    </w:p>
    <w:p w14:paraId="1623783A" w14:textId="77777777" w:rsidR="009D43BD" w:rsidRDefault="009D43BD" w:rsidP="009D43BD">
      <w:pPr>
        <w:pStyle w:val="ListBullet"/>
        <w:tabs>
          <w:tab w:val="clear" w:pos="227"/>
        </w:tabs>
        <w:spacing w:before="60" w:after="60" w:line="288" w:lineRule="auto"/>
        <w:ind w:left="357" w:hanging="357"/>
      </w:pPr>
      <w:r>
        <w:t>statement of changes in equity for the year then ended</w:t>
      </w:r>
    </w:p>
    <w:p w14:paraId="69C80FBA" w14:textId="77777777" w:rsidR="009D43BD" w:rsidRDefault="009D43BD" w:rsidP="009D43BD">
      <w:pPr>
        <w:pStyle w:val="ListBullet"/>
        <w:tabs>
          <w:tab w:val="clear" w:pos="227"/>
        </w:tabs>
        <w:spacing w:before="60" w:after="60" w:line="288" w:lineRule="auto"/>
        <w:ind w:left="357" w:hanging="357"/>
      </w:pPr>
      <w:r>
        <w:t>notes to the financial statements, including significant accounting policies</w:t>
      </w:r>
    </w:p>
    <w:p w14:paraId="3B10376D" w14:textId="77777777" w:rsidR="009D43BD" w:rsidRDefault="009D43BD" w:rsidP="009D43BD">
      <w:pPr>
        <w:pStyle w:val="ListBullet"/>
        <w:tabs>
          <w:tab w:val="clear" w:pos="227"/>
        </w:tabs>
        <w:spacing w:before="60" w:after="60" w:line="288" w:lineRule="auto"/>
        <w:ind w:left="357" w:hanging="357"/>
      </w:pPr>
      <w:r>
        <w:t>declaration in the financial statements</w:t>
      </w:r>
    </w:p>
    <w:p w14:paraId="782B16CD" w14:textId="56F3D219" w:rsidR="009D43BD" w:rsidRPr="0097395E" w:rsidRDefault="009D43BD" w:rsidP="009D43BD">
      <w:pPr>
        <w:pStyle w:val="BodyText"/>
        <w:keepNext/>
      </w:pPr>
      <w:r w:rsidRPr="0097395E">
        <w:t xml:space="preserve">In my opinion, the </w:t>
      </w:r>
      <w:r>
        <w:t xml:space="preserve">financial report </w:t>
      </w:r>
      <w:r w:rsidRPr="0097395E">
        <w:t xml:space="preserve">presents fairly, in all material respects, </w:t>
      </w:r>
      <w:r>
        <w:t xml:space="preserve">the financial position of the authority as at 30 June 2019 and their financial performance and cash flows for the year then ended in accordance with the financial reporting requirements of Part 7 of the </w:t>
      </w:r>
      <w:r w:rsidRPr="008C17D7">
        <w:rPr>
          <w:rStyle w:val="Italics"/>
        </w:rPr>
        <w:t>Financial Management Act 1994</w:t>
      </w:r>
      <w:r>
        <w:t xml:space="preserve"> and applicable Australian Accounting Standards.</w:t>
      </w:r>
    </w:p>
    <w:p w14:paraId="2816BE3F" w14:textId="77777777" w:rsidR="009D43BD" w:rsidRPr="00CE4527" w:rsidRDefault="009D43BD" w:rsidP="009D43BD">
      <w:pPr>
        <w:pStyle w:val="BodyText"/>
        <w:rPr>
          <w:rStyle w:val="Bold"/>
        </w:rPr>
      </w:pPr>
      <w:r w:rsidRPr="00CE4527">
        <w:rPr>
          <w:rStyle w:val="Bold"/>
        </w:rPr>
        <w:t>Basis for Opinion</w:t>
      </w:r>
    </w:p>
    <w:p w14:paraId="0B8D2F76" w14:textId="77777777" w:rsidR="009D43BD" w:rsidRDefault="009D43BD" w:rsidP="009D43BD">
      <w:pPr>
        <w:pStyle w:val="BodyText"/>
      </w:pPr>
      <w:r>
        <w:t xml:space="preserve">I have conducted my audit in accordance with the </w:t>
      </w:r>
      <w:r w:rsidRPr="00254F5A">
        <w:rPr>
          <w:rStyle w:val="Italics"/>
        </w:rPr>
        <w:t>Audit Act 1994</w:t>
      </w:r>
      <w:r>
        <w:t xml:space="preserve"> which incorporates the Australian Auditing Standards. I further describe my responsibilities under that Act and those standards in the </w:t>
      </w:r>
      <w:r w:rsidRPr="00CE4527">
        <w:rPr>
          <w:i/>
        </w:rPr>
        <w:t xml:space="preserve">Auditor’s Responsibilities </w:t>
      </w:r>
      <w:r w:rsidRPr="00254F5A">
        <w:rPr>
          <w:rStyle w:val="Italics"/>
        </w:rPr>
        <w:t xml:space="preserve">for the </w:t>
      </w:r>
      <w:r>
        <w:rPr>
          <w:rStyle w:val="Italics"/>
        </w:rPr>
        <w:t>A</w:t>
      </w:r>
      <w:r w:rsidRPr="00254F5A">
        <w:rPr>
          <w:rStyle w:val="Italics"/>
        </w:rPr>
        <w:t xml:space="preserve">udit of the </w:t>
      </w:r>
      <w:r>
        <w:rPr>
          <w:rStyle w:val="Italics"/>
        </w:rPr>
        <w:t xml:space="preserve">Financial Report </w:t>
      </w:r>
      <w:r>
        <w:t>section of my report.</w:t>
      </w:r>
    </w:p>
    <w:p w14:paraId="42627AAA" w14:textId="77777777" w:rsidR="009D43BD" w:rsidRDefault="009D43BD" w:rsidP="009D43BD">
      <w:pPr>
        <w:pStyle w:val="BodyText"/>
      </w:pPr>
      <w:r>
        <w:t xml:space="preserve">My independence is established by the </w:t>
      </w:r>
      <w:r w:rsidRPr="00254F5A">
        <w:rPr>
          <w:rStyle w:val="Italics"/>
        </w:rPr>
        <w:t>Constitution Act 1975</w:t>
      </w:r>
      <w:r>
        <w:t xml:space="preserve">. My staff and I are independent of the authority in accordance with the ethical requirements of the Accounting Professional and Ethical Standards Board’s APES 110 </w:t>
      </w:r>
      <w:r w:rsidRPr="00254F5A">
        <w:rPr>
          <w:rStyle w:val="Italics"/>
        </w:rPr>
        <w:t>Code of Ethics for Professional Accountants</w:t>
      </w:r>
      <w:r>
        <w:t xml:space="preserve"> (the Code) that are relevant to my audit of the financial report in Victoria. My staff and I have also fulfilled our other ethical responsibilities in accordance with the Code.</w:t>
      </w:r>
    </w:p>
    <w:p w14:paraId="57089975" w14:textId="77777777" w:rsidR="009D43BD" w:rsidRDefault="009D43BD" w:rsidP="009D43BD">
      <w:pPr>
        <w:pStyle w:val="BodyText"/>
      </w:pPr>
      <w:r>
        <w:t>I believe that the audit evidence I have obtained is sufficient and appropriate to provide a basis for my opinion.</w:t>
      </w:r>
    </w:p>
    <w:p w14:paraId="353357A3" w14:textId="77777777" w:rsidR="00E952AB" w:rsidRDefault="009D43BD" w:rsidP="009D43BD">
      <w:pPr>
        <w:pStyle w:val="BodyText"/>
        <w:rPr>
          <w:rStyle w:val="Bold"/>
        </w:rPr>
      </w:pPr>
      <w:r w:rsidRPr="00CE4527">
        <w:rPr>
          <w:rStyle w:val="Bold"/>
        </w:rPr>
        <w:t>Courts Council’s responsibilities for the financial report</w:t>
      </w:r>
    </w:p>
    <w:p w14:paraId="4F7884B7" w14:textId="0DB5D3AC" w:rsidR="009D43BD" w:rsidRDefault="00E952AB" w:rsidP="009D43BD">
      <w:pPr>
        <w:pStyle w:val="BodyText"/>
      </w:pPr>
      <w:r>
        <w:t>The</w:t>
      </w:r>
      <w:r w:rsidR="009D43BD" w:rsidRPr="00E4478B">
        <w:t xml:space="preserve"> </w:t>
      </w:r>
      <w:r w:rsidR="009D43BD">
        <w:t xml:space="preserve">Courts Council of the authority is </w:t>
      </w:r>
      <w:r w:rsidR="009D43BD" w:rsidRPr="00E4478B">
        <w:t xml:space="preserve">responsible for the preparation and fair presentation of the </w:t>
      </w:r>
      <w:r w:rsidR="009D43BD">
        <w:t xml:space="preserve">financial report </w:t>
      </w:r>
      <w:r w:rsidR="009D43BD" w:rsidRPr="00E4478B">
        <w:t xml:space="preserve">in accordance with </w:t>
      </w:r>
      <w:r w:rsidR="009D43BD">
        <w:t xml:space="preserve">Australian Accounting Standards and the </w:t>
      </w:r>
      <w:r w:rsidR="009D43BD" w:rsidRPr="008C17D7">
        <w:rPr>
          <w:rStyle w:val="Italics"/>
        </w:rPr>
        <w:t>Financial Management Act 1994</w:t>
      </w:r>
      <w:r w:rsidR="009D43BD">
        <w:rPr>
          <w:rStyle w:val="Italics"/>
          <w:i w:val="0"/>
        </w:rPr>
        <w:t>,</w:t>
      </w:r>
      <w:r w:rsidR="009D43BD" w:rsidRPr="00E4478B">
        <w:t xml:space="preserve"> and for such internal control as the </w:t>
      </w:r>
      <w:r w:rsidR="009D43BD">
        <w:t xml:space="preserve">Court’s Council </w:t>
      </w:r>
      <w:r w:rsidR="009D43BD" w:rsidRPr="00E4478B">
        <w:t>determine</w:t>
      </w:r>
      <w:r w:rsidR="009D43BD">
        <w:t>s</w:t>
      </w:r>
      <w:r w:rsidR="009D43BD" w:rsidRPr="00E4478B">
        <w:t xml:space="preserve"> is necessary to enable the preparation and fair presentation of </w:t>
      </w:r>
      <w:r w:rsidR="009D43BD">
        <w:t xml:space="preserve">a financial report </w:t>
      </w:r>
      <w:r w:rsidR="009D43BD" w:rsidRPr="00E4478B">
        <w:t>that is free from material misstatement, whether due to fraud or error.</w:t>
      </w:r>
    </w:p>
    <w:p w14:paraId="5D883ED0" w14:textId="77777777" w:rsidR="009D43BD" w:rsidRPr="00E4478B" w:rsidRDefault="009D43BD" w:rsidP="009D43BD">
      <w:pPr>
        <w:pStyle w:val="BodyText"/>
      </w:pPr>
      <w:r>
        <w:t>In preparing the financial report, the Courts Council is responsible for assessing the authority’s ability to continue as a going concern, disclosing, as applicable, matters related to going concern and using the going concern basis of accounting unless it is inappropriate to do so.</w:t>
      </w:r>
    </w:p>
    <w:p w14:paraId="4EDEA5B3" w14:textId="77777777" w:rsidR="009D43BD" w:rsidRPr="00CE4527" w:rsidRDefault="009D43BD" w:rsidP="009D43BD">
      <w:pPr>
        <w:pStyle w:val="BodyText"/>
        <w:keepNext/>
        <w:rPr>
          <w:rStyle w:val="Bold"/>
        </w:rPr>
      </w:pPr>
      <w:r w:rsidRPr="00CE4527">
        <w:rPr>
          <w:rStyle w:val="Bold"/>
        </w:rPr>
        <w:lastRenderedPageBreak/>
        <w:t>Auditor's responsibilities for the audit of the performance statement</w:t>
      </w:r>
    </w:p>
    <w:p w14:paraId="4E87B2B2" w14:textId="77777777" w:rsidR="009D43BD" w:rsidRDefault="009D43BD" w:rsidP="009D43BD">
      <w:pPr>
        <w:pStyle w:val="BodyText"/>
      </w:pPr>
      <w:r w:rsidRPr="00E4478B">
        <w:t xml:space="preserve">As required by the </w:t>
      </w:r>
      <w:r w:rsidRPr="00254F5A">
        <w:rPr>
          <w:rStyle w:val="Italics"/>
        </w:rPr>
        <w:t>Audit Act 1994</w:t>
      </w:r>
      <w:r w:rsidRPr="00E4478B">
        <w:t xml:space="preserve">, my responsibility is to express an opinion on the </w:t>
      </w:r>
      <w:r>
        <w:t>financial report based on the audit. My objectives for the audit are to obtain reasonable assurance about whether the financial report as a whole is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this financial report.</w:t>
      </w:r>
    </w:p>
    <w:p w14:paraId="46DF3B5E" w14:textId="77777777" w:rsidR="009D43BD" w:rsidRDefault="009D43BD" w:rsidP="009D43BD">
      <w:pPr>
        <w:pStyle w:val="BodyText"/>
      </w:pPr>
      <w:r>
        <w:t>As part of an audit in accordance with the Australian Auditing Standards, I exercise professional judgement and maintain professional scepticism throughout the audit. I also:</w:t>
      </w:r>
    </w:p>
    <w:p w14:paraId="7CF563C8" w14:textId="35E487D7" w:rsidR="009D43BD" w:rsidRDefault="009D43BD" w:rsidP="009D43BD">
      <w:pPr>
        <w:pStyle w:val="ListBullet"/>
        <w:tabs>
          <w:tab w:val="clear" w:pos="227"/>
        </w:tabs>
        <w:spacing w:before="60" w:after="60" w:line="288" w:lineRule="auto"/>
        <w:ind w:left="357" w:hanging="357"/>
      </w:pPr>
      <w:r>
        <w:t xml:space="preserve">identify and assess the risks of material misstatement of the financial report, whether due to fraud or error, design and perform audit procedures responsive to those risks, and obtain audit evidence that is sufficient and appropriate to provide a basis for my opinion. </w:t>
      </w:r>
      <w:r w:rsidR="00E952AB">
        <w:t>the</w:t>
      </w:r>
      <w:r>
        <w:t xml:space="preserve"> risk of not detecting a material misstatement resulting from fraud is higher than for one resulting from error, as fraud may involve collusion, forgery, intentional omissions, misrepresentations, or the override of internal control.</w:t>
      </w:r>
    </w:p>
    <w:p w14:paraId="6D01D94D" w14:textId="77777777" w:rsidR="009D43BD" w:rsidRDefault="009D43BD" w:rsidP="009D43BD">
      <w:pPr>
        <w:pStyle w:val="ListBullet"/>
        <w:tabs>
          <w:tab w:val="clear" w:pos="227"/>
        </w:tabs>
        <w:spacing w:before="60" w:after="60" w:line="288" w:lineRule="auto"/>
        <w:ind w:left="357" w:hanging="357"/>
      </w:pPr>
      <w:r>
        <w:t>obtain an understanding of internal control relevant to the audit in order to design audit procedures that are appropriate in the circumstances, but not for the purpose of expressing an opinion on the effectiveness of the authority’s internal control.</w:t>
      </w:r>
    </w:p>
    <w:p w14:paraId="7AFA63AB" w14:textId="77777777" w:rsidR="009D43BD" w:rsidRDefault="009D43BD" w:rsidP="009D43BD">
      <w:pPr>
        <w:pStyle w:val="ListBullet"/>
        <w:tabs>
          <w:tab w:val="clear" w:pos="227"/>
        </w:tabs>
        <w:spacing w:before="60" w:after="60" w:line="288" w:lineRule="auto"/>
        <w:ind w:left="357" w:hanging="357"/>
      </w:pPr>
      <w:r>
        <w:t>evaluate the appropriateness of accounting policies used and the reasonableness of accounting estimates and related disclosures made by the Courts Council.</w:t>
      </w:r>
    </w:p>
    <w:p w14:paraId="72CE8B55" w14:textId="77777777" w:rsidR="009D43BD" w:rsidRDefault="009D43BD" w:rsidP="009D43BD">
      <w:pPr>
        <w:pStyle w:val="ListBullet"/>
        <w:tabs>
          <w:tab w:val="clear" w:pos="227"/>
        </w:tabs>
        <w:spacing w:before="60" w:after="60" w:line="288" w:lineRule="auto"/>
        <w:ind w:left="357" w:hanging="357"/>
      </w:pPr>
      <w:r>
        <w:t>conclude on the appropriateness of the Courts Council’s use of the going concern basis of accounting and, based on the audit evidence obtained, whether a material uncertainty exists related to events or conditions that may cast significant doubt on the authority’s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 date of my auditor’s report. However, future events or conditions may cause the authority to cease to continue as a going concern.</w:t>
      </w:r>
    </w:p>
    <w:p w14:paraId="78C43197" w14:textId="77777777" w:rsidR="009D43BD" w:rsidRDefault="009D43BD" w:rsidP="009D43BD">
      <w:pPr>
        <w:pStyle w:val="ListBullet"/>
        <w:tabs>
          <w:tab w:val="clear" w:pos="227"/>
        </w:tabs>
        <w:spacing w:before="60" w:after="60" w:line="288" w:lineRule="auto"/>
        <w:ind w:left="357" w:hanging="357"/>
      </w:pPr>
      <w:r>
        <w:t>evaluate the overall presentation, structure and content of the financial report, including the disclosures, and whether the financial report represents the underlying transactions and events in a manner that achieves fair presentation.</w:t>
      </w:r>
    </w:p>
    <w:p w14:paraId="19AF557C" w14:textId="77777777" w:rsidR="009D43BD" w:rsidRDefault="009D43BD" w:rsidP="009D43BD">
      <w:pPr>
        <w:pStyle w:val="BodyText"/>
      </w:pPr>
      <w:r>
        <w:t>I communicate with the Courts Council regarding, among other matters, the planned scope and timing of the audit and significant audit findings, including any significant deficiencies in internal control that I identify during my audit.</w:t>
      </w:r>
    </w:p>
    <w:p w14:paraId="766F319D" w14:textId="1E390899" w:rsidR="009D43BD" w:rsidRPr="000D2418" w:rsidRDefault="009D43BD" w:rsidP="009D43BD">
      <w:pPr>
        <w:pStyle w:val="NoSpacing"/>
      </w:pPr>
      <w:r>
        <w:t>Charlotte Jeffries</w:t>
      </w:r>
    </w:p>
    <w:p w14:paraId="22CF3D63" w14:textId="77777777" w:rsidR="009D43BD" w:rsidRDefault="009D43BD" w:rsidP="009D43BD">
      <w:pPr>
        <w:pStyle w:val="NoSpacing"/>
      </w:pPr>
      <w:r>
        <w:t>as delegate for the Auditor-General of Victoria</w:t>
      </w:r>
    </w:p>
    <w:p w14:paraId="1B65FC25" w14:textId="582D68B4" w:rsidR="009D43BD" w:rsidRDefault="008C17D7" w:rsidP="009D43BD">
      <w:pPr>
        <w:pStyle w:val="BodyText"/>
      </w:pPr>
      <w:r>
        <w:t>Melbourne</w:t>
      </w:r>
      <w:r>
        <w:br/>
      </w:r>
      <w:r w:rsidR="009D43BD">
        <w:t xml:space="preserve">18 </w:t>
      </w:r>
      <w:r w:rsidR="009D43BD" w:rsidRPr="000D2418">
        <w:t>September 201</w:t>
      </w:r>
      <w:r w:rsidR="009D43BD">
        <w:t>9</w:t>
      </w:r>
    </w:p>
    <w:p w14:paraId="7ED886DC" w14:textId="218DAE09" w:rsidR="00417B1B" w:rsidRDefault="00417B1B" w:rsidP="00417B1B">
      <w:pPr>
        <w:pStyle w:val="Heading2"/>
      </w:pPr>
      <w:bookmarkStart w:id="190" w:name="_Ref22643291"/>
      <w:bookmarkStart w:id="191" w:name="_Ref22643975"/>
      <w:bookmarkStart w:id="192" w:name="_Toc22665162"/>
      <w:bookmarkStart w:id="193" w:name="_Comprehensive_Operating_Statement"/>
      <w:bookmarkEnd w:id="193"/>
      <w:r w:rsidRPr="00DA103D">
        <w:lastRenderedPageBreak/>
        <w:t xml:space="preserve">Comprehensive </w:t>
      </w:r>
      <w:r w:rsidR="008C17D7">
        <w:t xml:space="preserve">Operating Statement </w:t>
      </w:r>
      <w:r w:rsidR="008C17D7">
        <w:br/>
        <w:t>f</w:t>
      </w:r>
      <w:r>
        <w:t xml:space="preserve">or </w:t>
      </w:r>
      <w:r w:rsidR="00E952AB">
        <w:t>the</w:t>
      </w:r>
      <w:r w:rsidRPr="00DA103D">
        <w:t xml:space="preserve"> </w:t>
      </w:r>
      <w:r>
        <w:t xml:space="preserve">Financial Year Ended 30 June </w:t>
      </w:r>
      <w:r w:rsidRPr="00DA103D">
        <w:t>2019</w:t>
      </w:r>
      <w:bookmarkEnd w:id="190"/>
      <w:bookmarkEnd w:id="191"/>
      <w:bookmarkEnd w:id="192"/>
    </w:p>
    <w:tbl>
      <w:tblPr>
        <w:tblStyle w:val="AccessibleTableNumerical"/>
        <w:tblW w:w="5000" w:type="pct"/>
        <w:tblLook w:val="04A0" w:firstRow="1" w:lastRow="0" w:firstColumn="1" w:lastColumn="0" w:noHBand="0" w:noVBand="1"/>
      </w:tblPr>
      <w:tblGrid>
        <w:gridCol w:w="6042"/>
        <w:gridCol w:w="1201"/>
        <w:gridCol w:w="1201"/>
        <w:gridCol w:w="1198"/>
      </w:tblGrid>
      <w:tr w:rsidR="00417B1B" w:rsidRPr="00DA103D" w14:paraId="275CBC54" w14:textId="77777777" w:rsidTr="008C17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33" w:type="pct"/>
          </w:tcPr>
          <w:p w14:paraId="53BA8FA5" w14:textId="4D358BFE" w:rsidR="00417B1B" w:rsidRPr="00DA103D" w:rsidRDefault="00612E18" w:rsidP="00AC0BBF">
            <w:pPr>
              <w:pStyle w:val="TableText"/>
            </w:pPr>
            <w:bookmarkStart w:id="194" w:name="ColumnTitle_42"/>
            <w:r>
              <w:t>Item</w:t>
            </w:r>
          </w:p>
        </w:tc>
        <w:tc>
          <w:tcPr>
            <w:tcW w:w="623" w:type="pct"/>
            <w:vAlign w:val="bottom"/>
          </w:tcPr>
          <w:p w14:paraId="3725922C" w14:textId="77777777" w:rsidR="00417B1B" w:rsidRPr="00DA103D" w:rsidRDefault="00417B1B" w:rsidP="008C17D7">
            <w:pPr>
              <w:pStyle w:val="TableText"/>
              <w:cnfStyle w:val="100000000000" w:firstRow="1" w:lastRow="0" w:firstColumn="0" w:lastColumn="0" w:oddVBand="0" w:evenVBand="0" w:oddHBand="0" w:evenHBand="0" w:firstRowFirstColumn="0" w:firstRowLastColumn="0" w:lastRowFirstColumn="0" w:lastRowLastColumn="0"/>
            </w:pPr>
            <w:r w:rsidRPr="00DA103D">
              <w:t>Note</w:t>
            </w:r>
          </w:p>
        </w:tc>
        <w:tc>
          <w:tcPr>
            <w:tcW w:w="623" w:type="pct"/>
            <w:vAlign w:val="bottom"/>
          </w:tcPr>
          <w:p w14:paraId="376564AC" w14:textId="77777777" w:rsidR="00417B1B" w:rsidRPr="00DA103D" w:rsidRDefault="00417B1B" w:rsidP="008C17D7">
            <w:pPr>
              <w:pStyle w:val="TableText"/>
              <w:cnfStyle w:val="100000000000" w:firstRow="1" w:lastRow="0" w:firstColumn="0" w:lastColumn="0" w:oddVBand="0" w:evenVBand="0" w:oddHBand="0" w:evenHBand="0" w:firstRowFirstColumn="0" w:firstRowLastColumn="0" w:lastRowFirstColumn="0" w:lastRowLastColumn="0"/>
            </w:pPr>
            <w:r w:rsidRPr="00DA103D">
              <w:t>2019</w:t>
            </w:r>
            <w:r w:rsidRPr="00DA103D">
              <w:br/>
              <w:t>$'000</w:t>
            </w:r>
          </w:p>
        </w:tc>
        <w:tc>
          <w:tcPr>
            <w:tcW w:w="621" w:type="pct"/>
            <w:vAlign w:val="bottom"/>
          </w:tcPr>
          <w:p w14:paraId="47D3E749" w14:textId="77777777" w:rsidR="00417B1B" w:rsidRPr="00DA103D" w:rsidRDefault="00417B1B" w:rsidP="008C17D7">
            <w:pPr>
              <w:pStyle w:val="TableText"/>
              <w:cnfStyle w:val="100000000000" w:firstRow="1" w:lastRow="0" w:firstColumn="0" w:lastColumn="0" w:oddVBand="0" w:evenVBand="0" w:oddHBand="0" w:evenHBand="0" w:firstRowFirstColumn="0" w:firstRowLastColumn="0" w:lastRowFirstColumn="0" w:lastRowLastColumn="0"/>
            </w:pPr>
            <w:r w:rsidRPr="00DA103D">
              <w:t>2018</w:t>
            </w:r>
            <w:r w:rsidRPr="00DA103D">
              <w:br/>
              <w:t>$'000</w:t>
            </w:r>
          </w:p>
        </w:tc>
      </w:tr>
      <w:bookmarkEnd w:id="194"/>
      <w:tr w:rsidR="00417B1B" w:rsidRPr="00612E18" w14:paraId="510DB97A" w14:textId="77777777" w:rsidTr="00612E18">
        <w:tc>
          <w:tcPr>
            <w:cnfStyle w:val="001000000000" w:firstRow="0" w:lastRow="0" w:firstColumn="1" w:lastColumn="0" w:oddVBand="0" w:evenVBand="0" w:oddHBand="0" w:evenHBand="0" w:firstRowFirstColumn="0" w:firstRowLastColumn="0" w:lastRowFirstColumn="0" w:lastRowLastColumn="0"/>
            <w:tcW w:w="3133" w:type="pct"/>
          </w:tcPr>
          <w:p w14:paraId="2BB1B011" w14:textId="77777777" w:rsidR="00417B1B" w:rsidRPr="00612E18" w:rsidRDefault="00417B1B" w:rsidP="00AC0BBF">
            <w:pPr>
              <w:pStyle w:val="TableText"/>
              <w:rPr>
                <w:rStyle w:val="Bold"/>
              </w:rPr>
            </w:pPr>
            <w:r w:rsidRPr="00612E18">
              <w:rPr>
                <w:rStyle w:val="Bold"/>
              </w:rPr>
              <w:t>Continuing operations</w:t>
            </w:r>
          </w:p>
        </w:tc>
        <w:tc>
          <w:tcPr>
            <w:tcW w:w="623" w:type="pct"/>
          </w:tcPr>
          <w:p w14:paraId="5ABC55F0" w14:textId="0D1CCB46" w:rsidR="00417B1B" w:rsidRPr="001C2A22" w:rsidRDefault="00612E18" w:rsidP="00AC0BBF">
            <w:pPr>
              <w:pStyle w:val="TableText"/>
              <w:cnfStyle w:val="000000000000" w:firstRow="0" w:lastRow="0" w:firstColumn="0" w:lastColumn="0" w:oddVBand="0" w:evenVBand="0" w:oddHBand="0" w:evenHBand="0" w:firstRowFirstColumn="0" w:firstRowLastColumn="0" w:lastRowFirstColumn="0" w:lastRowLastColumn="0"/>
            </w:pPr>
            <w:r w:rsidRPr="001C2A22">
              <w:t>N/A</w:t>
            </w:r>
          </w:p>
        </w:tc>
        <w:tc>
          <w:tcPr>
            <w:tcW w:w="623" w:type="pct"/>
          </w:tcPr>
          <w:p w14:paraId="0639C942" w14:textId="24AF06FC" w:rsidR="00417B1B" w:rsidRPr="001C2A22" w:rsidRDefault="00612E18" w:rsidP="00AC0BBF">
            <w:pPr>
              <w:pStyle w:val="TableText"/>
              <w:cnfStyle w:val="000000000000" w:firstRow="0" w:lastRow="0" w:firstColumn="0" w:lastColumn="0" w:oddVBand="0" w:evenVBand="0" w:oddHBand="0" w:evenHBand="0" w:firstRowFirstColumn="0" w:firstRowLastColumn="0" w:lastRowFirstColumn="0" w:lastRowLastColumn="0"/>
            </w:pPr>
            <w:r w:rsidRPr="001C2A22">
              <w:t>N/A</w:t>
            </w:r>
          </w:p>
        </w:tc>
        <w:tc>
          <w:tcPr>
            <w:tcW w:w="621" w:type="pct"/>
          </w:tcPr>
          <w:p w14:paraId="71EAA01F" w14:textId="69ABC11E" w:rsidR="00417B1B" w:rsidRPr="001C2A22" w:rsidRDefault="00612E18" w:rsidP="00AC0BBF">
            <w:pPr>
              <w:pStyle w:val="TableText"/>
              <w:cnfStyle w:val="000000000000" w:firstRow="0" w:lastRow="0" w:firstColumn="0" w:lastColumn="0" w:oddVBand="0" w:evenVBand="0" w:oddHBand="0" w:evenHBand="0" w:firstRowFirstColumn="0" w:firstRowLastColumn="0" w:lastRowFirstColumn="0" w:lastRowLastColumn="0"/>
            </w:pPr>
            <w:r w:rsidRPr="001C2A22">
              <w:t>N/A</w:t>
            </w:r>
          </w:p>
        </w:tc>
      </w:tr>
      <w:tr w:rsidR="00417B1B" w:rsidRPr="00612E18" w14:paraId="38B82E83" w14:textId="77777777" w:rsidTr="00612E18">
        <w:tc>
          <w:tcPr>
            <w:cnfStyle w:val="001000000000" w:firstRow="0" w:lastRow="0" w:firstColumn="1" w:lastColumn="0" w:oddVBand="0" w:evenVBand="0" w:oddHBand="0" w:evenHBand="0" w:firstRowFirstColumn="0" w:firstRowLastColumn="0" w:lastRowFirstColumn="0" w:lastRowLastColumn="0"/>
            <w:tcW w:w="3133" w:type="pct"/>
          </w:tcPr>
          <w:p w14:paraId="16914CAC" w14:textId="77777777" w:rsidR="00417B1B" w:rsidRPr="00612E18" w:rsidRDefault="00417B1B" w:rsidP="00AC0BBF">
            <w:pPr>
              <w:pStyle w:val="TableText"/>
              <w:rPr>
                <w:rStyle w:val="Bold"/>
              </w:rPr>
            </w:pPr>
            <w:r w:rsidRPr="00612E18">
              <w:rPr>
                <w:rStyle w:val="Bold"/>
              </w:rPr>
              <w:t>Income from transactions</w:t>
            </w:r>
          </w:p>
        </w:tc>
        <w:tc>
          <w:tcPr>
            <w:tcW w:w="623" w:type="pct"/>
          </w:tcPr>
          <w:p w14:paraId="5F3723AC" w14:textId="7D1C985A" w:rsidR="00417B1B" w:rsidRPr="001C2A22" w:rsidRDefault="00612E18" w:rsidP="00AC0BBF">
            <w:pPr>
              <w:pStyle w:val="TableText"/>
              <w:cnfStyle w:val="000000000000" w:firstRow="0" w:lastRow="0" w:firstColumn="0" w:lastColumn="0" w:oddVBand="0" w:evenVBand="0" w:oddHBand="0" w:evenHBand="0" w:firstRowFirstColumn="0" w:firstRowLastColumn="0" w:lastRowFirstColumn="0" w:lastRowLastColumn="0"/>
            </w:pPr>
            <w:r w:rsidRPr="001C2A22">
              <w:t>N/A</w:t>
            </w:r>
          </w:p>
        </w:tc>
        <w:tc>
          <w:tcPr>
            <w:tcW w:w="623" w:type="pct"/>
          </w:tcPr>
          <w:p w14:paraId="6160585F" w14:textId="4D0DA995" w:rsidR="00417B1B" w:rsidRPr="001C2A22" w:rsidRDefault="00612E18" w:rsidP="00AC0BBF">
            <w:pPr>
              <w:pStyle w:val="TableText"/>
              <w:cnfStyle w:val="000000000000" w:firstRow="0" w:lastRow="0" w:firstColumn="0" w:lastColumn="0" w:oddVBand="0" w:evenVBand="0" w:oddHBand="0" w:evenHBand="0" w:firstRowFirstColumn="0" w:firstRowLastColumn="0" w:lastRowFirstColumn="0" w:lastRowLastColumn="0"/>
            </w:pPr>
            <w:r w:rsidRPr="001C2A22">
              <w:t>N/A</w:t>
            </w:r>
          </w:p>
        </w:tc>
        <w:tc>
          <w:tcPr>
            <w:tcW w:w="621" w:type="pct"/>
          </w:tcPr>
          <w:p w14:paraId="482B1B03" w14:textId="202FA0C2" w:rsidR="00417B1B" w:rsidRPr="001C2A22" w:rsidRDefault="00612E18" w:rsidP="00AC0BBF">
            <w:pPr>
              <w:pStyle w:val="TableText"/>
              <w:cnfStyle w:val="000000000000" w:firstRow="0" w:lastRow="0" w:firstColumn="0" w:lastColumn="0" w:oddVBand="0" w:evenVBand="0" w:oddHBand="0" w:evenHBand="0" w:firstRowFirstColumn="0" w:firstRowLastColumn="0" w:lastRowFirstColumn="0" w:lastRowLastColumn="0"/>
            </w:pPr>
            <w:r w:rsidRPr="001C2A22">
              <w:t>N/A</w:t>
            </w:r>
          </w:p>
        </w:tc>
      </w:tr>
      <w:tr w:rsidR="00417B1B" w:rsidRPr="00DA103D" w14:paraId="21256924" w14:textId="77777777" w:rsidTr="00612E18">
        <w:tc>
          <w:tcPr>
            <w:cnfStyle w:val="001000000000" w:firstRow="0" w:lastRow="0" w:firstColumn="1" w:lastColumn="0" w:oddVBand="0" w:evenVBand="0" w:oddHBand="0" w:evenHBand="0" w:firstRowFirstColumn="0" w:firstRowLastColumn="0" w:lastRowFirstColumn="0" w:lastRowLastColumn="0"/>
            <w:tcW w:w="3133" w:type="pct"/>
          </w:tcPr>
          <w:p w14:paraId="0CDD2B10" w14:textId="77777777" w:rsidR="00417B1B" w:rsidRPr="00DA103D" w:rsidRDefault="00417B1B" w:rsidP="00AC0BBF">
            <w:pPr>
              <w:pStyle w:val="TableText"/>
            </w:pPr>
            <w:r w:rsidRPr="00DA103D">
              <w:t>Output appropriations</w:t>
            </w:r>
          </w:p>
        </w:tc>
        <w:tc>
          <w:tcPr>
            <w:tcW w:w="623" w:type="pct"/>
          </w:tcPr>
          <w:p w14:paraId="1BC9C5A1" w14:textId="28EDC5DB" w:rsidR="00417B1B" w:rsidRPr="00FC12E5" w:rsidRDefault="00FC12E5" w:rsidP="00FC12E5">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Note21 \h </w:instrText>
            </w:r>
            <w:r>
              <w:fldChar w:fldCharType="separate"/>
            </w:r>
            <w:r w:rsidR="0067082F" w:rsidRPr="003045FF">
              <w:t>2</w:t>
            </w:r>
            <w:r w:rsidR="0067082F">
              <w:t xml:space="preserve">.1 </w:t>
            </w:r>
            <w:r>
              <w:fldChar w:fldCharType="end"/>
            </w:r>
          </w:p>
        </w:tc>
        <w:tc>
          <w:tcPr>
            <w:tcW w:w="623" w:type="pct"/>
          </w:tcPr>
          <w:p w14:paraId="26AF6989" w14:textId="77777777" w:rsidR="00417B1B" w:rsidRPr="00DA103D" w:rsidRDefault="00417B1B" w:rsidP="00AC0BBF">
            <w:pPr>
              <w:pStyle w:val="TableText"/>
              <w:cnfStyle w:val="000000000000" w:firstRow="0" w:lastRow="0" w:firstColumn="0" w:lastColumn="0" w:oddVBand="0" w:evenVBand="0" w:oddHBand="0" w:evenHBand="0" w:firstRowFirstColumn="0" w:firstRowLastColumn="0" w:lastRowFirstColumn="0" w:lastRowLastColumn="0"/>
            </w:pPr>
            <w:r w:rsidRPr="00DA103D">
              <w:t>428,469</w:t>
            </w:r>
          </w:p>
        </w:tc>
        <w:tc>
          <w:tcPr>
            <w:tcW w:w="621" w:type="pct"/>
          </w:tcPr>
          <w:p w14:paraId="32708184" w14:textId="77777777" w:rsidR="00417B1B" w:rsidRPr="00DA103D" w:rsidRDefault="00417B1B" w:rsidP="00AC0BBF">
            <w:pPr>
              <w:pStyle w:val="TableText"/>
              <w:cnfStyle w:val="000000000000" w:firstRow="0" w:lastRow="0" w:firstColumn="0" w:lastColumn="0" w:oddVBand="0" w:evenVBand="0" w:oddHBand="0" w:evenHBand="0" w:firstRowFirstColumn="0" w:firstRowLastColumn="0" w:lastRowFirstColumn="0" w:lastRowLastColumn="0"/>
            </w:pPr>
            <w:r w:rsidRPr="00DA103D">
              <w:t>378,618</w:t>
            </w:r>
          </w:p>
        </w:tc>
      </w:tr>
      <w:tr w:rsidR="00417B1B" w:rsidRPr="00DA103D" w14:paraId="13B7E2FB" w14:textId="77777777" w:rsidTr="00612E18">
        <w:tc>
          <w:tcPr>
            <w:cnfStyle w:val="001000000000" w:firstRow="0" w:lastRow="0" w:firstColumn="1" w:lastColumn="0" w:oddVBand="0" w:evenVBand="0" w:oddHBand="0" w:evenHBand="0" w:firstRowFirstColumn="0" w:firstRowLastColumn="0" w:lastRowFirstColumn="0" w:lastRowLastColumn="0"/>
            <w:tcW w:w="3133" w:type="pct"/>
          </w:tcPr>
          <w:p w14:paraId="333F48CB" w14:textId="77777777" w:rsidR="00417B1B" w:rsidRPr="00DA103D" w:rsidRDefault="00417B1B" w:rsidP="00AC0BBF">
            <w:pPr>
              <w:pStyle w:val="TableText"/>
            </w:pPr>
            <w:r w:rsidRPr="00DA103D">
              <w:t>Special appropriations</w:t>
            </w:r>
          </w:p>
        </w:tc>
        <w:tc>
          <w:tcPr>
            <w:tcW w:w="623" w:type="pct"/>
          </w:tcPr>
          <w:p w14:paraId="1DD86EDC" w14:textId="06741647" w:rsidR="00417B1B" w:rsidRPr="00FC12E5" w:rsidRDefault="00FC12E5" w:rsidP="00FC12E5">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Note23 \h </w:instrText>
            </w:r>
            <w:r>
              <w:fldChar w:fldCharType="separate"/>
            </w:r>
            <w:r w:rsidR="0067082F" w:rsidRPr="000C649F">
              <w:t>2.3</w:t>
            </w:r>
            <w:r>
              <w:fldChar w:fldCharType="end"/>
            </w:r>
          </w:p>
        </w:tc>
        <w:tc>
          <w:tcPr>
            <w:tcW w:w="623" w:type="pct"/>
          </w:tcPr>
          <w:p w14:paraId="1321C2F8" w14:textId="77777777" w:rsidR="00417B1B" w:rsidRPr="00DA103D" w:rsidRDefault="00417B1B" w:rsidP="00AC0BBF">
            <w:pPr>
              <w:pStyle w:val="TableText"/>
              <w:cnfStyle w:val="000000000000" w:firstRow="0" w:lastRow="0" w:firstColumn="0" w:lastColumn="0" w:oddVBand="0" w:evenVBand="0" w:oddHBand="0" w:evenHBand="0" w:firstRowFirstColumn="0" w:firstRowLastColumn="0" w:lastRowFirstColumn="0" w:lastRowLastColumn="0"/>
            </w:pPr>
            <w:r w:rsidRPr="00DA103D">
              <w:t>157,954</w:t>
            </w:r>
          </w:p>
        </w:tc>
        <w:tc>
          <w:tcPr>
            <w:tcW w:w="621" w:type="pct"/>
          </w:tcPr>
          <w:p w14:paraId="11415DCB" w14:textId="77777777" w:rsidR="00417B1B" w:rsidRPr="00DA103D" w:rsidRDefault="00417B1B" w:rsidP="00AC0BBF">
            <w:pPr>
              <w:pStyle w:val="TableText"/>
              <w:cnfStyle w:val="000000000000" w:firstRow="0" w:lastRow="0" w:firstColumn="0" w:lastColumn="0" w:oddVBand="0" w:evenVBand="0" w:oddHBand="0" w:evenHBand="0" w:firstRowFirstColumn="0" w:firstRowLastColumn="0" w:lastRowFirstColumn="0" w:lastRowLastColumn="0"/>
            </w:pPr>
            <w:r w:rsidRPr="00DA103D">
              <w:t>143,278</w:t>
            </w:r>
          </w:p>
        </w:tc>
      </w:tr>
      <w:tr w:rsidR="00417B1B" w:rsidRPr="00DA103D" w14:paraId="30EF8253" w14:textId="77777777" w:rsidTr="00612E18">
        <w:tc>
          <w:tcPr>
            <w:cnfStyle w:val="001000000000" w:firstRow="0" w:lastRow="0" w:firstColumn="1" w:lastColumn="0" w:oddVBand="0" w:evenVBand="0" w:oddHBand="0" w:evenHBand="0" w:firstRowFirstColumn="0" w:firstRowLastColumn="0" w:lastRowFirstColumn="0" w:lastRowLastColumn="0"/>
            <w:tcW w:w="3133" w:type="pct"/>
            <w:tcBorders>
              <w:bottom w:val="single" w:sz="4" w:space="0" w:color="auto"/>
            </w:tcBorders>
          </w:tcPr>
          <w:p w14:paraId="108B6D6F" w14:textId="77777777" w:rsidR="00417B1B" w:rsidRPr="00DA103D" w:rsidRDefault="00417B1B" w:rsidP="00AC0BBF">
            <w:pPr>
              <w:pStyle w:val="TableText"/>
            </w:pPr>
            <w:r w:rsidRPr="00DA103D">
              <w:t>Grants</w:t>
            </w:r>
          </w:p>
        </w:tc>
        <w:tc>
          <w:tcPr>
            <w:tcW w:w="623" w:type="pct"/>
            <w:tcBorders>
              <w:bottom w:val="single" w:sz="4" w:space="0" w:color="auto"/>
            </w:tcBorders>
          </w:tcPr>
          <w:p w14:paraId="4FF20248" w14:textId="3600594E" w:rsidR="00417B1B" w:rsidRPr="00DA103D" w:rsidRDefault="00FC12E5" w:rsidP="00AC0BBF">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Note24 \h </w:instrText>
            </w:r>
            <w:r>
              <w:fldChar w:fldCharType="separate"/>
            </w:r>
            <w:r w:rsidR="0067082F">
              <w:t xml:space="preserve">2.4 </w:t>
            </w:r>
            <w:r>
              <w:fldChar w:fldCharType="end"/>
            </w:r>
          </w:p>
        </w:tc>
        <w:tc>
          <w:tcPr>
            <w:tcW w:w="623" w:type="pct"/>
            <w:tcBorders>
              <w:bottom w:val="single" w:sz="4" w:space="0" w:color="auto"/>
            </w:tcBorders>
          </w:tcPr>
          <w:p w14:paraId="124E5E86" w14:textId="77777777" w:rsidR="00417B1B" w:rsidRPr="00DA103D" w:rsidRDefault="00417B1B" w:rsidP="00AC0BBF">
            <w:pPr>
              <w:pStyle w:val="TableText"/>
              <w:cnfStyle w:val="000000000000" w:firstRow="0" w:lastRow="0" w:firstColumn="0" w:lastColumn="0" w:oddVBand="0" w:evenVBand="0" w:oddHBand="0" w:evenHBand="0" w:firstRowFirstColumn="0" w:firstRowLastColumn="0" w:lastRowFirstColumn="0" w:lastRowLastColumn="0"/>
            </w:pPr>
            <w:r w:rsidRPr="00DA103D">
              <w:t>28,164</w:t>
            </w:r>
          </w:p>
        </w:tc>
        <w:tc>
          <w:tcPr>
            <w:tcW w:w="621" w:type="pct"/>
            <w:tcBorders>
              <w:bottom w:val="single" w:sz="4" w:space="0" w:color="auto"/>
            </w:tcBorders>
          </w:tcPr>
          <w:p w14:paraId="638CF067" w14:textId="77777777" w:rsidR="00417B1B" w:rsidRPr="00DA103D" w:rsidRDefault="00417B1B" w:rsidP="00AC0BBF">
            <w:pPr>
              <w:pStyle w:val="TableText"/>
              <w:cnfStyle w:val="000000000000" w:firstRow="0" w:lastRow="0" w:firstColumn="0" w:lastColumn="0" w:oddVBand="0" w:evenVBand="0" w:oddHBand="0" w:evenHBand="0" w:firstRowFirstColumn="0" w:firstRowLastColumn="0" w:lastRowFirstColumn="0" w:lastRowLastColumn="0"/>
            </w:pPr>
            <w:r w:rsidRPr="00DA103D">
              <w:t>24,678</w:t>
            </w:r>
          </w:p>
        </w:tc>
      </w:tr>
      <w:tr w:rsidR="00417B1B" w:rsidRPr="00DA103D" w14:paraId="49DD0283" w14:textId="77777777" w:rsidTr="00612E18">
        <w:tc>
          <w:tcPr>
            <w:cnfStyle w:val="001000000000" w:firstRow="0" w:lastRow="0" w:firstColumn="1" w:lastColumn="0" w:oddVBand="0" w:evenVBand="0" w:oddHBand="0" w:evenHBand="0" w:firstRowFirstColumn="0" w:firstRowLastColumn="0" w:lastRowFirstColumn="0" w:lastRowLastColumn="0"/>
            <w:tcW w:w="3133" w:type="pct"/>
            <w:tcBorders>
              <w:top w:val="single" w:sz="4" w:space="0" w:color="auto"/>
              <w:bottom w:val="single" w:sz="4" w:space="0" w:color="auto"/>
            </w:tcBorders>
          </w:tcPr>
          <w:p w14:paraId="6F677AFF" w14:textId="77777777" w:rsidR="00417B1B" w:rsidRPr="00DA103D" w:rsidRDefault="00417B1B" w:rsidP="00AC0BBF">
            <w:pPr>
              <w:pStyle w:val="TableText"/>
            </w:pPr>
            <w:r w:rsidRPr="00DA103D">
              <w:t>Total income from transactions</w:t>
            </w:r>
          </w:p>
        </w:tc>
        <w:tc>
          <w:tcPr>
            <w:tcW w:w="623" w:type="pct"/>
            <w:tcBorders>
              <w:top w:val="single" w:sz="4" w:space="0" w:color="auto"/>
              <w:bottom w:val="single" w:sz="4" w:space="0" w:color="auto"/>
            </w:tcBorders>
          </w:tcPr>
          <w:p w14:paraId="6FE68876" w14:textId="5E36EDF8" w:rsidR="00417B1B" w:rsidRPr="001C2A22" w:rsidRDefault="00612E18" w:rsidP="00AC0BBF">
            <w:pPr>
              <w:pStyle w:val="TableText"/>
              <w:cnfStyle w:val="000000000000" w:firstRow="0" w:lastRow="0" w:firstColumn="0" w:lastColumn="0" w:oddVBand="0" w:evenVBand="0" w:oddHBand="0" w:evenHBand="0" w:firstRowFirstColumn="0" w:firstRowLastColumn="0" w:lastRowFirstColumn="0" w:lastRowLastColumn="0"/>
            </w:pPr>
            <w:r w:rsidRPr="001C2A22">
              <w:t>N/A</w:t>
            </w:r>
          </w:p>
        </w:tc>
        <w:tc>
          <w:tcPr>
            <w:tcW w:w="623" w:type="pct"/>
            <w:tcBorders>
              <w:top w:val="single" w:sz="4" w:space="0" w:color="auto"/>
              <w:bottom w:val="single" w:sz="4" w:space="0" w:color="auto"/>
            </w:tcBorders>
          </w:tcPr>
          <w:p w14:paraId="7A0E1292" w14:textId="77777777" w:rsidR="00417B1B" w:rsidRPr="00DA103D" w:rsidRDefault="00417B1B" w:rsidP="00AC0BBF">
            <w:pPr>
              <w:pStyle w:val="TableText"/>
              <w:cnfStyle w:val="000000000000" w:firstRow="0" w:lastRow="0" w:firstColumn="0" w:lastColumn="0" w:oddVBand="0" w:evenVBand="0" w:oddHBand="0" w:evenHBand="0" w:firstRowFirstColumn="0" w:firstRowLastColumn="0" w:lastRowFirstColumn="0" w:lastRowLastColumn="0"/>
            </w:pPr>
            <w:r w:rsidRPr="00DA103D">
              <w:t>614,588</w:t>
            </w:r>
          </w:p>
        </w:tc>
        <w:tc>
          <w:tcPr>
            <w:tcW w:w="621" w:type="pct"/>
            <w:tcBorders>
              <w:top w:val="single" w:sz="4" w:space="0" w:color="auto"/>
              <w:bottom w:val="single" w:sz="4" w:space="0" w:color="auto"/>
            </w:tcBorders>
          </w:tcPr>
          <w:p w14:paraId="08EB670D" w14:textId="77777777" w:rsidR="00417B1B" w:rsidRPr="00DA103D" w:rsidRDefault="00417B1B" w:rsidP="00AC0BBF">
            <w:pPr>
              <w:pStyle w:val="TableText"/>
              <w:cnfStyle w:val="000000000000" w:firstRow="0" w:lastRow="0" w:firstColumn="0" w:lastColumn="0" w:oddVBand="0" w:evenVBand="0" w:oddHBand="0" w:evenHBand="0" w:firstRowFirstColumn="0" w:firstRowLastColumn="0" w:lastRowFirstColumn="0" w:lastRowLastColumn="0"/>
            </w:pPr>
            <w:r w:rsidRPr="00DA103D">
              <w:t>546,574</w:t>
            </w:r>
          </w:p>
        </w:tc>
      </w:tr>
      <w:tr w:rsidR="00417B1B" w:rsidRPr="00612E18" w14:paraId="279D7C6C" w14:textId="77777777" w:rsidTr="00612E18">
        <w:tc>
          <w:tcPr>
            <w:cnfStyle w:val="001000000000" w:firstRow="0" w:lastRow="0" w:firstColumn="1" w:lastColumn="0" w:oddVBand="0" w:evenVBand="0" w:oddHBand="0" w:evenHBand="0" w:firstRowFirstColumn="0" w:firstRowLastColumn="0" w:lastRowFirstColumn="0" w:lastRowLastColumn="0"/>
            <w:tcW w:w="3133" w:type="pct"/>
            <w:tcBorders>
              <w:top w:val="single" w:sz="4" w:space="0" w:color="auto"/>
            </w:tcBorders>
          </w:tcPr>
          <w:p w14:paraId="57FF07F4" w14:textId="77777777" w:rsidR="00417B1B" w:rsidRPr="00612E18" w:rsidRDefault="00417B1B" w:rsidP="00612E18">
            <w:pPr>
              <w:pStyle w:val="TableText"/>
              <w:spacing w:before="120"/>
              <w:rPr>
                <w:rStyle w:val="Bold"/>
              </w:rPr>
            </w:pPr>
            <w:r w:rsidRPr="00612E18">
              <w:rPr>
                <w:rStyle w:val="Bold"/>
              </w:rPr>
              <w:t>Expenses from transactions</w:t>
            </w:r>
          </w:p>
        </w:tc>
        <w:tc>
          <w:tcPr>
            <w:tcW w:w="623" w:type="pct"/>
            <w:tcBorders>
              <w:top w:val="single" w:sz="4" w:space="0" w:color="auto"/>
            </w:tcBorders>
          </w:tcPr>
          <w:p w14:paraId="6DE0EEA9" w14:textId="7C542579" w:rsidR="00417B1B" w:rsidRPr="001C2A22" w:rsidRDefault="00612E18" w:rsidP="00612E18">
            <w:pPr>
              <w:pStyle w:val="TableText"/>
              <w:spacing w:before="120"/>
              <w:cnfStyle w:val="000000000000" w:firstRow="0" w:lastRow="0" w:firstColumn="0" w:lastColumn="0" w:oddVBand="0" w:evenVBand="0" w:oddHBand="0" w:evenHBand="0" w:firstRowFirstColumn="0" w:firstRowLastColumn="0" w:lastRowFirstColumn="0" w:lastRowLastColumn="0"/>
            </w:pPr>
            <w:r w:rsidRPr="001C2A22">
              <w:t>N/A</w:t>
            </w:r>
          </w:p>
        </w:tc>
        <w:tc>
          <w:tcPr>
            <w:tcW w:w="623" w:type="pct"/>
            <w:tcBorders>
              <w:top w:val="single" w:sz="4" w:space="0" w:color="auto"/>
            </w:tcBorders>
          </w:tcPr>
          <w:p w14:paraId="6930AD1F" w14:textId="432E7FC1" w:rsidR="00417B1B" w:rsidRPr="001C2A22" w:rsidRDefault="00612E18" w:rsidP="00612E18">
            <w:pPr>
              <w:pStyle w:val="TableText"/>
              <w:spacing w:before="120"/>
              <w:cnfStyle w:val="000000000000" w:firstRow="0" w:lastRow="0" w:firstColumn="0" w:lastColumn="0" w:oddVBand="0" w:evenVBand="0" w:oddHBand="0" w:evenHBand="0" w:firstRowFirstColumn="0" w:firstRowLastColumn="0" w:lastRowFirstColumn="0" w:lastRowLastColumn="0"/>
            </w:pPr>
            <w:r w:rsidRPr="001C2A22">
              <w:t>N/A</w:t>
            </w:r>
          </w:p>
        </w:tc>
        <w:tc>
          <w:tcPr>
            <w:tcW w:w="621" w:type="pct"/>
            <w:tcBorders>
              <w:top w:val="single" w:sz="4" w:space="0" w:color="auto"/>
            </w:tcBorders>
          </w:tcPr>
          <w:p w14:paraId="0B6E757A" w14:textId="69E7DF0F" w:rsidR="00417B1B" w:rsidRPr="001C2A22" w:rsidRDefault="00612E18" w:rsidP="00612E18">
            <w:pPr>
              <w:pStyle w:val="TableText"/>
              <w:spacing w:before="120"/>
              <w:cnfStyle w:val="000000000000" w:firstRow="0" w:lastRow="0" w:firstColumn="0" w:lastColumn="0" w:oddVBand="0" w:evenVBand="0" w:oddHBand="0" w:evenHBand="0" w:firstRowFirstColumn="0" w:firstRowLastColumn="0" w:lastRowFirstColumn="0" w:lastRowLastColumn="0"/>
            </w:pPr>
            <w:r w:rsidRPr="001C2A22">
              <w:t>N/A</w:t>
            </w:r>
          </w:p>
        </w:tc>
      </w:tr>
      <w:tr w:rsidR="00417B1B" w:rsidRPr="00DA103D" w14:paraId="6676FF55" w14:textId="77777777" w:rsidTr="00612E18">
        <w:tc>
          <w:tcPr>
            <w:cnfStyle w:val="001000000000" w:firstRow="0" w:lastRow="0" w:firstColumn="1" w:lastColumn="0" w:oddVBand="0" w:evenVBand="0" w:oddHBand="0" w:evenHBand="0" w:firstRowFirstColumn="0" w:firstRowLastColumn="0" w:lastRowFirstColumn="0" w:lastRowLastColumn="0"/>
            <w:tcW w:w="3133" w:type="pct"/>
          </w:tcPr>
          <w:p w14:paraId="5FBB106D" w14:textId="77777777" w:rsidR="00417B1B" w:rsidRPr="00DA103D" w:rsidRDefault="00417B1B" w:rsidP="00AC0BBF">
            <w:pPr>
              <w:pStyle w:val="TableText"/>
            </w:pPr>
            <w:r w:rsidRPr="00DA103D">
              <w:t>Employee expenses and Judicial Officer remuneration</w:t>
            </w:r>
          </w:p>
        </w:tc>
        <w:tc>
          <w:tcPr>
            <w:tcW w:w="623" w:type="pct"/>
          </w:tcPr>
          <w:p w14:paraId="26721398" w14:textId="09484AC3" w:rsidR="00417B1B" w:rsidRPr="00DA103D" w:rsidRDefault="00FC12E5" w:rsidP="00AC0BBF">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Note311 \h </w:instrText>
            </w:r>
            <w:r>
              <w:fldChar w:fldCharType="separate"/>
            </w:r>
            <w:r w:rsidR="0067082F" w:rsidRPr="00995C0F">
              <w:t xml:space="preserve">3.1.1 </w:t>
            </w:r>
            <w:r>
              <w:fldChar w:fldCharType="end"/>
            </w:r>
          </w:p>
        </w:tc>
        <w:tc>
          <w:tcPr>
            <w:tcW w:w="623" w:type="pct"/>
          </w:tcPr>
          <w:p w14:paraId="01667A93" w14:textId="77777777" w:rsidR="00417B1B" w:rsidRPr="00DA103D" w:rsidRDefault="00417B1B" w:rsidP="00AC0BBF">
            <w:pPr>
              <w:pStyle w:val="TableText"/>
              <w:cnfStyle w:val="000000000000" w:firstRow="0" w:lastRow="0" w:firstColumn="0" w:lastColumn="0" w:oddVBand="0" w:evenVBand="0" w:oddHBand="0" w:evenHBand="0" w:firstRowFirstColumn="0" w:firstRowLastColumn="0" w:lastRowFirstColumn="0" w:lastRowLastColumn="0"/>
            </w:pPr>
            <w:r w:rsidRPr="00DA103D">
              <w:t>341,714</w:t>
            </w:r>
          </w:p>
        </w:tc>
        <w:tc>
          <w:tcPr>
            <w:tcW w:w="621" w:type="pct"/>
          </w:tcPr>
          <w:p w14:paraId="53791066" w14:textId="77777777" w:rsidR="00417B1B" w:rsidRPr="00DA103D" w:rsidRDefault="00417B1B" w:rsidP="00AC0BBF">
            <w:pPr>
              <w:pStyle w:val="TableText"/>
              <w:cnfStyle w:val="000000000000" w:firstRow="0" w:lastRow="0" w:firstColumn="0" w:lastColumn="0" w:oddVBand="0" w:evenVBand="0" w:oddHBand="0" w:evenHBand="0" w:firstRowFirstColumn="0" w:firstRowLastColumn="0" w:lastRowFirstColumn="0" w:lastRowLastColumn="0"/>
            </w:pPr>
            <w:r w:rsidRPr="00DA103D">
              <w:t>307,503</w:t>
            </w:r>
          </w:p>
        </w:tc>
      </w:tr>
      <w:tr w:rsidR="00417B1B" w:rsidRPr="00DA103D" w14:paraId="38F118EF" w14:textId="77777777" w:rsidTr="00612E18">
        <w:tc>
          <w:tcPr>
            <w:cnfStyle w:val="001000000000" w:firstRow="0" w:lastRow="0" w:firstColumn="1" w:lastColumn="0" w:oddVBand="0" w:evenVBand="0" w:oddHBand="0" w:evenHBand="0" w:firstRowFirstColumn="0" w:firstRowLastColumn="0" w:lastRowFirstColumn="0" w:lastRowLastColumn="0"/>
            <w:tcW w:w="3133" w:type="pct"/>
          </w:tcPr>
          <w:p w14:paraId="7E2E42DB" w14:textId="77777777" w:rsidR="00417B1B" w:rsidRPr="00DA103D" w:rsidRDefault="00417B1B" w:rsidP="00AC0BBF">
            <w:pPr>
              <w:pStyle w:val="TableText"/>
            </w:pPr>
            <w:r w:rsidRPr="00DA103D">
              <w:t>Depreciation and amortisation</w:t>
            </w:r>
          </w:p>
        </w:tc>
        <w:tc>
          <w:tcPr>
            <w:tcW w:w="623" w:type="pct"/>
          </w:tcPr>
          <w:p w14:paraId="4FC7C9BD" w14:textId="677BBF17" w:rsidR="00417B1B" w:rsidRPr="00DA103D" w:rsidRDefault="00FC12E5" w:rsidP="00AC0BBF">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Note511 \h </w:instrText>
            </w:r>
            <w:r>
              <w:fldChar w:fldCharType="separate"/>
            </w:r>
            <w:r w:rsidR="0067082F" w:rsidRPr="00722662">
              <w:t>5.1.1</w:t>
            </w:r>
            <w:r>
              <w:fldChar w:fldCharType="end"/>
            </w:r>
          </w:p>
        </w:tc>
        <w:tc>
          <w:tcPr>
            <w:tcW w:w="623" w:type="pct"/>
          </w:tcPr>
          <w:p w14:paraId="3E932D01" w14:textId="77777777" w:rsidR="00417B1B" w:rsidRPr="00DA103D" w:rsidRDefault="00417B1B" w:rsidP="00AC0BBF">
            <w:pPr>
              <w:pStyle w:val="TableText"/>
              <w:cnfStyle w:val="000000000000" w:firstRow="0" w:lastRow="0" w:firstColumn="0" w:lastColumn="0" w:oddVBand="0" w:evenVBand="0" w:oddHBand="0" w:evenHBand="0" w:firstRowFirstColumn="0" w:firstRowLastColumn="0" w:lastRowFirstColumn="0" w:lastRowLastColumn="0"/>
            </w:pPr>
            <w:r w:rsidRPr="00DA103D">
              <w:t>53,488</w:t>
            </w:r>
          </w:p>
        </w:tc>
        <w:tc>
          <w:tcPr>
            <w:tcW w:w="621" w:type="pct"/>
          </w:tcPr>
          <w:p w14:paraId="2F3254EF" w14:textId="77777777" w:rsidR="00417B1B" w:rsidRPr="00DA103D" w:rsidRDefault="00417B1B" w:rsidP="00AC0BBF">
            <w:pPr>
              <w:pStyle w:val="TableText"/>
              <w:cnfStyle w:val="000000000000" w:firstRow="0" w:lastRow="0" w:firstColumn="0" w:lastColumn="0" w:oddVBand="0" w:evenVBand="0" w:oddHBand="0" w:evenHBand="0" w:firstRowFirstColumn="0" w:firstRowLastColumn="0" w:lastRowFirstColumn="0" w:lastRowLastColumn="0"/>
            </w:pPr>
            <w:r w:rsidRPr="00DA103D">
              <w:t>46,631</w:t>
            </w:r>
          </w:p>
        </w:tc>
      </w:tr>
      <w:tr w:rsidR="00417B1B" w:rsidRPr="00DA103D" w14:paraId="109D3586" w14:textId="77777777" w:rsidTr="00612E18">
        <w:tc>
          <w:tcPr>
            <w:cnfStyle w:val="001000000000" w:firstRow="0" w:lastRow="0" w:firstColumn="1" w:lastColumn="0" w:oddVBand="0" w:evenVBand="0" w:oddHBand="0" w:evenHBand="0" w:firstRowFirstColumn="0" w:firstRowLastColumn="0" w:lastRowFirstColumn="0" w:lastRowLastColumn="0"/>
            <w:tcW w:w="3133" w:type="pct"/>
          </w:tcPr>
          <w:p w14:paraId="145666F0" w14:textId="77777777" w:rsidR="00417B1B" w:rsidRPr="00DA103D" w:rsidRDefault="00417B1B" w:rsidP="00AC0BBF">
            <w:pPr>
              <w:pStyle w:val="TableText"/>
            </w:pPr>
            <w:r w:rsidRPr="00DA103D">
              <w:t>Interest expense</w:t>
            </w:r>
          </w:p>
        </w:tc>
        <w:commentRangeStart w:id="195"/>
        <w:commentRangeEnd w:id="195"/>
        <w:tc>
          <w:tcPr>
            <w:tcW w:w="623" w:type="pct"/>
          </w:tcPr>
          <w:p w14:paraId="51B7BE0F" w14:textId="3F08F14B" w:rsidR="00417B1B" w:rsidRPr="00C24B57" w:rsidRDefault="00C24B57" w:rsidP="00AC0BBF">
            <w:pPr>
              <w:pStyle w:val="TableText"/>
              <w:cnfStyle w:val="000000000000" w:firstRow="0" w:lastRow="0" w:firstColumn="0" w:lastColumn="0" w:oddVBand="0" w:evenVBand="0" w:oddHBand="0" w:evenHBand="0" w:firstRowFirstColumn="0" w:firstRowLastColumn="0" w:lastRowFirstColumn="0" w:lastRowLastColumn="0"/>
            </w:pPr>
            <w:r w:rsidRPr="00C24B57">
              <w:fldChar w:fldCharType="begin"/>
            </w:r>
            <w:r w:rsidRPr="00C24B57">
              <w:instrText xml:space="preserve"> HYPERLINK  \l "_D._Interest_on" </w:instrText>
            </w:r>
            <w:r w:rsidRPr="00C24B57">
              <w:fldChar w:fldCharType="separate"/>
            </w:r>
            <w:r w:rsidRPr="00C24B57">
              <w:t>7.1(d)</w:t>
            </w:r>
            <w:r w:rsidRPr="00C24B57">
              <w:fldChar w:fldCharType="end"/>
            </w:r>
          </w:p>
        </w:tc>
        <w:tc>
          <w:tcPr>
            <w:tcW w:w="623" w:type="pct"/>
          </w:tcPr>
          <w:p w14:paraId="11031A1F" w14:textId="77777777" w:rsidR="00417B1B" w:rsidRPr="00DA103D" w:rsidRDefault="00417B1B" w:rsidP="00AC0BBF">
            <w:pPr>
              <w:pStyle w:val="TableText"/>
              <w:cnfStyle w:val="000000000000" w:firstRow="0" w:lastRow="0" w:firstColumn="0" w:lastColumn="0" w:oddVBand="0" w:evenVBand="0" w:oddHBand="0" w:evenHBand="0" w:firstRowFirstColumn="0" w:firstRowLastColumn="0" w:lastRowFirstColumn="0" w:lastRowLastColumn="0"/>
            </w:pPr>
            <w:r w:rsidRPr="00DA103D">
              <w:t>4,983</w:t>
            </w:r>
          </w:p>
        </w:tc>
        <w:tc>
          <w:tcPr>
            <w:tcW w:w="621" w:type="pct"/>
          </w:tcPr>
          <w:p w14:paraId="3F0DD47B" w14:textId="77777777" w:rsidR="00417B1B" w:rsidRPr="00DA103D" w:rsidRDefault="00417B1B" w:rsidP="00AC0BBF">
            <w:pPr>
              <w:pStyle w:val="TableText"/>
              <w:cnfStyle w:val="000000000000" w:firstRow="0" w:lastRow="0" w:firstColumn="0" w:lastColumn="0" w:oddVBand="0" w:evenVBand="0" w:oddHBand="0" w:evenHBand="0" w:firstRowFirstColumn="0" w:firstRowLastColumn="0" w:lastRowFirstColumn="0" w:lastRowLastColumn="0"/>
            </w:pPr>
            <w:r w:rsidRPr="00DA103D">
              <w:t>6,050</w:t>
            </w:r>
          </w:p>
        </w:tc>
      </w:tr>
      <w:tr w:rsidR="00417B1B" w:rsidRPr="00DA103D" w14:paraId="562FAC82" w14:textId="77777777" w:rsidTr="00612E18">
        <w:tc>
          <w:tcPr>
            <w:cnfStyle w:val="001000000000" w:firstRow="0" w:lastRow="0" w:firstColumn="1" w:lastColumn="0" w:oddVBand="0" w:evenVBand="0" w:oddHBand="0" w:evenHBand="0" w:firstRowFirstColumn="0" w:firstRowLastColumn="0" w:lastRowFirstColumn="0" w:lastRowLastColumn="0"/>
            <w:tcW w:w="3133" w:type="pct"/>
          </w:tcPr>
          <w:p w14:paraId="7A1B0A0D" w14:textId="77777777" w:rsidR="00417B1B" w:rsidRPr="00DA103D" w:rsidRDefault="00417B1B" w:rsidP="00AC0BBF">
            <w:pPr>
              <w:pStyle w:val="TableText"/>
            </w:pPr>
            <w:r w:rsidRPr="00DA103D">
              <w:t>Grants and other transfers</w:t>
            </w:r>
          </w:p>
        </w:tc>
        <w:tc>
          <w:tcPr>
            <w:tcW w:w="623" w:type="pct"/>
          </w:tcPr>
          <w:p w14:paraId="7A5D93A6" w14:textId="44610571" w:rsidR="00417B1B" w:rsidRPr="00DA103D" w:rsidRDefault="00FC12E5" w:rsidP="00AC0BBF">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Note32 \h </w:instrText>
            </w:r>
            <w:r>
              <w:fldChar w:fldCharType="separate"/>
            </w:r>
            <w:r w:rsidR="0067082F" w:rsidRPr="005D2F2E">
              <w:t xml:space="preserve">3.2 </w:t>
            </w:r>
            <w:r>
              <w:fldChar w:fldCharType="end"/>
            </w:r>
          </w:p>
        </w:tc>
        <w:tc>
          <w:tcPr>
            <w:tcW w:w="623" w:type="pct"/>
          </w:tcPr>
          <w:p w14:paraId="72F63C1D" w14:textId="77777777" w:rsidR="00417B1B" w:rsidRPr="00DA103D" w:rsidRDefault="00417B1B" w:rsidP="00AC0BBF">
            <w:pPr>
              <w:pStyle w:val="TableText"/>
              <w:cnfStyle w:val="000000000000" w:firstRow="0" w:lastRow="0" w:firstColumn="0" w:lastColumn="0" w:oddVBand="0" w:evenVBand="0" w:oddHBand="0" w:evenHBand="0" w:firstRowFirstColumn="0" w:firstRowLastColumn="0" w:lastRowFirstColumn="0" w:lastRowLastColumn="0"/>
            </w:pPr>
            <w:r w:rsidRPr="00DA103D">
              <w:t>13,968</w:t>
            </w:r>
          </w:p>
        </w:tc>
        <w:tc>
          <w:tcPr>
            <w:tcW w:w="621" w:type="pct"/>
          </w:tcPr>
          <w:p w14:paraId="6B6D2BA1" w14:textId="77777777" w:rsidR="00417B1B" w:rsidRPr="00DA103D" w:rsidRDefault="00417B1B" w:rsidP="00AC0BBF">
            <w:pPr>
              <w:pStyle w:val="TableText"/>
              <w:cnfStyle w:val="000000000000" w:firstRow="0" w:lastRow="0" w:firstColumn="0" w:lastColumn="0" w:oddVBand="0" w:evenVBand="0" w:oddHBand="0" w:evenHBand="0" w:firstRowFirstColumn="0" w:firstRowLastColumn="0" w:lastRowFirstColumn="0" w:lastRowLastColumn="0"/>
            </w:pPr>
            <w:r w:rsidRPr="00DA103D">
              <w:t>10,836</w:t>
            </w:r>
          </w:p>
        </w:tc>
      </w:tr>
      <w:tr w:rsidR="00417B1B" w:rsidRPr="00DA103D" w14:paraId="70920AD6" w14:textId="77777777" w:rsidTr="00612E18">
        <w:tc>
          <w:tcPr>
            <w:cnfStyle w:val="001000000000" w:firstRow="0" w:lastRow="0" w:firstColumn="1" w:lastColumn="0" w:oddVBand="0" w:evenVBand="0" w:oddHBand="0" w:evenHBand="0" w:firstRowFirstColumn="0" w:firstRowLastColumn="0" w:lastRowFirstColumn="0" w:lastRowLastColumn="0"/>
            <w:tcW w:w="3133" w:type="pct"/>
          </w:tcPr>
          <w:p w14:paraId="7DF9DC27" w14:textId="77777777" w:rsidR="00417B1B" w:rsidRPr="00DA103D" w:rsidRDefault="00417B1B" w:rsidP="00AC0BBF">
            <w:pPr>
              <w:pStyle w:val="TableText"/>
            </w:pPr>
            <w:r w:rsidRPr="00DA103D">
              <w:t>Capital asset charge</w:t>
            </w:r>
          </w:p>
        </w:tc>
        <w:tc>
          <w:tcPr>
            <w:tcW w:w="623" w:type="pct"/>
          </w:tcPr>
          <w:p w14:paraId="757FB7B4" w14:textId="108FC0A7" w:rsidR="00417B1B" w:rsidRPr="00DA103D" w:rsidRDefault="00FC12E5" w:rsidP="00AC0BBF">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Note33 \h </w:instrText>
            </w:r>
            <w:r>
              <w:fldChar w:fldCharType="separate"/>
            </w:r>
            <w:r w:rsidR="0067082F">
              <w:t xml:space="preserve">3.3 </w:t>
            </w:r>
            <w:r>
              <w:fldChar w:fldCharType="end"/>
            </w:r>
          </w:p>
        </w:tc>
        <w:tc>
          <w:tcPr>
            <w:tcW w:w="623" w:type="pct"/>
          </w:tcPr>
          <w:p w14:paraId="3FB77831" w14:textId="77777777" w:rsidR="00417B1B" w:rsidRPr="00DA103D" w:rsidRDefault="00417B1B" w:rsidP="00AC0BBF">
            <w:pPr>
              <w:pStyle w:val="TableText"/>
              <w:cnfStyle w:val="000000000000" w:firstRow="0" w:lastRow="0" w:firstColumn="0" w:lastColumn="0" w:oddVBand="0" w:evenVBand="0" w:oddHBand="0" w:evenHBand="0" w:firstRowFirstColumn="0" w:firstRowLastColumn="0" w:lastRowFirstColumn="0" w:lastRowLastColumn="0"/>
            </w:pPr>
            <w:r w:rsidRPr="00DA103D">
              <w:t>45,499</w:t>
            </w:r>
          </w:p>
        </w:tc>
        <w:tc>
          <w:tcPr>
            <w:tcW w:w="621" w:type="pct"/>
          </w:tcPr>
          <w:p w14:paraId="7C8AB6C1" w14:textId="77777777" w:rsidR="00417B1B" w:rsidRPr="00DA103D" w:rsidRDefault="00417B1B" w:rsidP="00AC0BBF">
            <w:pPr>
              <w:pStyle w:val="TableText"/>
              <w:cnfStyle w:val="000000000000" w:firstRow="0" w:lastRow="0" w:firstColumn="0" w:lastColumn="0" w:oddVBand="0" w:evenVBand="0" w:oddHBand="0" w:evenHBand="0" w:firstRowFirstColumn="0" w:firstRowLastColumn="0" w:lastRowFirstColumn="0" w:lastRowLastColumn="0"/>
            </w:pPr>
            <w:r w:rsidRPr="00DA103D">
              <w:t>39,053</w:t>
            </w:r>
          </w:p>
        </w:tc>
      </w:tr>
      <w:tr w:rsidR="00417B1B" w:rsidRPr="00DA103D" w14:paraId="738AD147" w14:textId="77777777" w:rsidTr="00612E18">
        <w:tc>
          <w:tcPr>
            <w:cnfStyle w:val="001000000000" w:firstRow="0" w:lastRow="0" w:firstColumn="1" w:lastColumn="0" w:oddVBand="0" w:evenVBand="0" w:oddHBand="0" w:evenHBand="0" w:firstRowFirstColumn="0" w:firstRowLastColumn="0" w:lastRowFirstColumn="0" w:lastRowLastColumn="0"/>
            <w:tcW w:w="3133" w:type="pct"/>
            <w:tcBorders>
              <w:bottom w:val="single" w:sz="4" w:space="0" w:color="auto"/>
            </w:tcBorders>
          </w:tcPr>
          <w:p w14:paraId="2DB6B658" w14:textId="77777777" w:rsidR="00417B1B" w:rsidRPr="00DA103D" w:rsidRDefault="00417B1B" w:rsidP="00AC0BBF">
            <w:pPr>
              <w:pStyle w:val="TableText"/>
            </w:pPr>
            <w:r w:rsidRPr="00DA103D">
              <w:t>Supplies and services</w:t>
            </w:r>
          </w:p>
        </w:tc>
        <w:tc>
          <w:tcPr>
            <w:tcW w:w="623" w:type="pct"/>
            <w:tcBorders>
              <w:bottom w:val="single" w:sz="4" w:space="0" w:color="auto"/>
            </w:tcBorders>
          </w:tcPr>
          <w:p w14:paraId="557E1885" w14:textId="1E361AE6" w:rsidR="00417B1B" w:rsidRPr="00DA103D" w:rsidRDefault="00FC12E5" w:rsidP="00AC0BBF">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Note34 \h </w:instrText>
            </w:r>
            <w:r>
              <w:fldChar w:fldCharType="separate"/>
            </w:r>
            <w:r w:rsidR="0067082F">
              <w:t xml:space="preserve">3.4 </w:t>
            </w:r>
            <w:r>
              <w:fldChar w:fldCharType="end"/>
            </w:r>
          </w:p>
        </w:tc>
        <w:tc>
          <w:tcPr>
            <w:tcW w:w="623" w:type="pct"/>
            <w:tcBorders>
              <w:bottom w:val="single" w:sz="4" w:space="0" w:color="auto"/>
            </w:tcBorders>
          </w:tcPr>
          <w:p w14:paraId="617F9C40" w14:textId="77777777" w:rsidR="00417B1B" w:rsidRPr="00DA103D" w:rsidRDefault="00417B1B" w:rsidP="00AC0BBF">
            <w:pPr>
              <w:pStyle w:val="TableText"/>
              <w:cnfStyle w:val="000000000000" w:firstRow="0" w:lastRow="0" w:firstColumn="0" w:lastColumn="0" w:oddVBand="0" w:evenVBand="0" w:oddHBand="0" w:evenHBand="0" w:firstRowFirstColumn="0" w:firstRowLastColumn="0" w:lastRowFirstColumn="0" w:lastRowLastColumn="0"/>
            </w:pPr>
            <w:r w:rsidRPr="00DA103D">
              <w:t>144,086</w:t>
            </w:r>
          </w:p>
        </w:tc>
        <w:tc>
          <w:tcPr>
            <w:tcW w:w="621" w:type="pct"/>
            <w:tcBorders>
              <w:bottom w:val="single" w:sz="4" w:space="0" w:color="auto"/>
            </w:tcBorders>
          </w:tcPr>
          <w:p w14:paraId="779A3FB4" w14:textId="77777777" w:rsidR="00417B1B" w:rsidRPr="00DA103D" w:rsidRDefault="00417B1B" w:rsidP="00AC0BBF">
            <w:pPr>
              <w:pStyle w:val="TableText"/>
              <w:cnfStyle w:val="000000000000" w:firstRow="0" w:lastRow="0" w:firstColumn="0" w:lastColumn="0" w:oddVBand="0" w:evenVBand="0" w:oddHBand="0" w:evenHBand="0" w:firstRowFirstColumn="0" w:firstRowLastColumn="0" w:lastRowFirstColumn="0" w:lastRowLastColumn="0"/>
            </w:pPr>
            <w:r w:rsidRPr="00DA103D">
              <w:t>130,319</w:t>
            </w:r>
          </w:p>
        </w:tc>
      </w:tr>
      <w:tr w:rsidR="00417B1B" w:rsidRPr="00612E18" w14:paraId="2534A70E" w14:textId="77777777" w:rsidTr="00612E18">
        <w:tc>
          <w:tcPr>
            <w:cnfStyle w:val="001000000000" w:firstRow="0" w:lastRow="0" w:firstColumn="1" w:lastColumn="0" w:oddVBand="0" w:evenVBand="0" w:oddHBand="0" w:evenHBand="0" w:firstRowFirstColumn="0" w:firstRowLastColumn="0" w:lastRowFirstColumn="0" w:lastRowLastColumn="0"/>
            <w:tcW w:w="3133" w:type="pct"/>
            <w:tcBorders>
              <w:top w:val="single" w:sz="4" w:space="0" w:color="auto"/>
              <w:bottom w:val="single" w:sz="4" w:space="0" w:color="auto"/>
            </w:tcBorders>
          </w:tcPr>
          <w:p w14:paraId="2F8B786C" w14:textId="77777777" w:rsidR="00417B1B" w:rsidRPr="00612E18" w:rsidRDefault="00417B1B" w:rsidP="00AC0BBF">
            <w:pPr>
              <w:pStyle w:val="TableText"/>
              <w:rPr>
                <w:rStyle w:val="Bold"/>
              </w:rPr>
            </w:pPr>
            <w:r w:rsidRPr="00612E18">
              <w:rPr>
                <w:rStyle w:val="Bold"/>
              </w:rPr>
              <w:t>Total expenses from transactions</w:t>
            </w:r>
          </w:p>
        </w:tc>
        <w:tc>
          <w:tcPr>
            <w:tcW w:w="623" w:type="pct"/>
            <w:tcBorders>
              <w:top w:val="single" w:sz="4" w:space="0" w:color="auto"/>
              <w:bottom w:val="single" w:sz="4" w:space="0" w:color="auto"/>
            </w:tcBorders>
          </w:tcPr>
          <w:p w14:paraId="149782CE" w14:textId="7F653B61" w:rsidR="00417B1B" w:rsidRPr="001C2A22" w:rsidRDefault="00612E18" w:rsidP="00AC0BBF">
            <w:pPr>
              <w:pStyle w:val="TableText"/>
              <w:cnfStyle w:val="000000000000" w:firstRow="0" w:lastRow="0" w:firstColumn="0" w:lastColumn="0" w:oddVBand="0" w:evenVBand="0" w:oddHBand="0" w:evenHBand="0" w:firstRowFirstColumn="0" w:firstRowLastColumn="0" w:lastRowFirstColumn="0" w:lastRowLastColumn="0"/>
            </w:pPr>
            <w:r w:rsidRPr="001C2A22">
              <w:t>N/A</w:t>
            </w:r>
          </w:p>
        </w:tc>
        <w:tc>
          <w:tcPr>
            <w:tcW w:w="623" w:type="pct"/>
            <w:tcBorders>
              <w:top w:val="single" w:sz="4" w:space="0" w:color="auto"/>
              <w:bottom w:val="single" w:sz="4" w:space="0" w:color="auto"/>
            </w:tcBorders>
          </w:tcPr>
          <w:p w14:paraId="1381DBD3" w14:textId="77777777" w:rsidR="00417B1B" w:rsidRPr="00612E18" w:rsidRDefault="00417B1B" w:rsidP="00AC0BBF">
            <w:pPr>
              <w:pStyle w:val="TableText"/>
              <w:cnfStyle w:val="000000000000" w:firstRow="0" w:lastRow="0" w:firstColumn="0" w:lastColumn="0" w:oddVBand="0" w:evenVBand="0" w:oddHBand="0" w:evenHBand="0" w:firstRowFirstColumn="0" w:firstRowLastColumn="0" w:lastRowFirstColumn="0" w:lastRowLastColumn="0"/>
              <w:rPr>
                <w:rStyle w:val="Bold"/>
              </w:rPr>
            </w:pPr>
            <w:r w:rsidRPr="00612E18">
              <w:rPr>
                <w:rStyle w:val="Bold"/>
              </w:rPr>
              <w:t>603,738</w:t>
            </w:r>
          </w:p>
        </w:tc>
        <w:tc>
          <w:tcPr>
            <w:tcW w:w="621" w:type="pct"/>
            <w:tcBorders>
              <w:top w:val="single" w:sz="4" w:space="0" w:color="auto"/>
              <w:bottom w:val="single" w:sz="4" w:space="0" w:color="auto"/>
            </w:tcBorders>
          </w:tcPr>
          <w:p w14:paraId="77DAEFF6" w14:textId="77777777" w:rsidR="00417B1B" w:rsidRPr="00612E18" w:rsidRDefault="00417B1B" w:rsidP="00AC0BBF">
            <w:pPr>
              <w:pStyle w:val="TableText"/>
              <w:cnfStyle w:val="000000000000" w:firstRow="0" w:lastRow="0" w:firstColumn="0" w:lastColumn="0" w:oddVBand="0" w:evenVBand="0" w:oddHBand="0" w:evenHBand="0" w:firstRowFirstColumn="0" w:firstRowLastColumn="0" w:lastRowFirstColumn="0" w:lastRowLastColumn="0"/>
              <w:rPr>
                <w:rStyle w:val="Bold"/>
              </w:rPr>
            </w:pPr>
            <w:r w:rsidRPr="00612E18">
              <w:rPr>
                <w:rStyle w:val="Bold"/>
              </w:rPr>
              <w:t>540,393</w:t>
            </w:r>
          </w:p>
        </w:tc>
      </w:tr>
      <w:tr w:rsidR="00417B1B" w:rsidRPr="00612E18" w14:paraId="07DC46FC" w14:textId="77777777" w:rsidTr="00612E18">
        <w:tc>
          <w:tcPr>
            <w:cnfStyle w:val="001000000000" w:firstRow="0" w:lastRow="0" w:firstColumn="1" w:lastColumn="0" w:oddVBand="0" w:evenVBand="0" w:oddHBand="0" w:evenHBand="0" w:firstRowFirstColumn="0" w:firstRowLastColumn="0" w:lastRowFirstColumn="0" w:lastRowLastColumn="0"/>
            <w:tcW w:w="3133" w:type="pct"/>
            <w:tcBorders>
              <w:top w:val="single" w:sz="4" w:space="0" w:color="auto"/>
              <w:bottom w:val="single" w:sz="4" w:space="0" w:color="auto"/>
            </w:tcBorders>
          </w:tcPr>
          <w:p w14:paraId="6FF99322" w14:textId="77777777" w:rsidR="00417B1B" w:rsidRPr="00612E18" w:rsidRDefault="00417B1B" w:rsidP="00AC0BBF">
            <w:pPr>
              <w:pStyle w:val="TableText"/>
              <w:rPr>
                <w:rStyle w:val="Bold"/>
              </w:rPr>
            </w:pPr>
            <w:r w:rsidRPr="00612E18">
              <w:rPr>
                <w:rStyle w:val="Bold"/>
              </w:rPr>
              <w:t>Net result from transactions (net operating balance)</w:t>
            </w:r>
          </w:p>
        </w:tc>
        <w:tc>
          <w:tcPr>
            <w:tcW w:w="623" w:type="pct"/>
            <w:tcBorders>
              <w:top w:val="single" w:sz="4" w:space="0" w:color="auto"/>
              <w:bottom w:val="single" w:sz="4" w:space="0" w:color="auto"/>
            </w:tcBorders>
          </w:tcPr>
          <w:p w14:paraId="548E7164" w14:textId="69A3FEE2" w:rsidR="00417B1B" w:rsidRPr="001C2A22" w:rsidRDefault="00612E18" w:rsidP="00AC0BBF">
            <w:pPr>
              <w:pStyle w:val="TableText"/>
              <w:cnfStyle w:val="000000000000" w:firstRow="0" w:lastRow="0" w:firstColumn="0" w:lastColumn="0" w:oddVBand="0" w:evenVBand="0" w:oddHBand="0" w:evenHBand="0" w:firstRowFirstColumn="0" w:firstRowLastColumn="0" w:lastRowFirstColumn="0" w:lastRowLastColumn="0"/>
            </w:pPr>
            <w:r w:rsidRPr="001C2A22">
              <w:t>N/A</w:t>
            </w:r>
          </w:p>
        </w:tc>
        <w:tc>
          <w:tcPr>
            <w:tcW w:w="623" w:type="pct"/>
            <w:tcBorders>
              <w:top w:val="single" w:sz="4" w:space="0" w:color="auto"/>
              <w:bottom w:val="single" w:sz="4" w:space="0" w:color="auto"/>
            </w:tcBorders>
          </w:tcPr>
          <w:p w14:paraId="77A0F4D9" w14:textId="77777777" w:rsidR="00417B1B" w:rsidRPr="00612E18" w:rsidRDefault="00417B1B" w:rsidP="00AC0BBF">
            <w:pPr>
              <w:pStyle w:val="TableText"/>
              <w:cnfStyle w:val="000000000000" w:firstRow="0" w:lastRow="0" w:firstColumn="0" w:lastColumn="0" w:oddVBand="0" w:evenVBand="0" w:oddHBand="0" w:evenHBand="0" w:firstRowFirstColumn="0" w:firstRowLastColumn="0" w:lastRowFirstColumn="0" w:lastRowLastColumn="0"/>
              <w:rPr>
                <w:rStyle w:val="Bold"/>
              </w:rPr>
            </w:pPr>
            <w:r w:rsidRPr="00612E18">
              <w:rPr>
                <w:rStyle w:val="Bold"/>
              </w:rPr>
              <w:t xml:space="preserve">10,849 </w:t>
            </w:r>
          </w:p>
        </w:tc>
        <w:tc>
          <w:tcPr>
            <w:tcW w:w="621" w:type="pct"/>
            <w:tcBorders>
              <w:top w:val="single" w:sz="4" w:space="0" w:color="auto"/>
              <w:bottom w:val="single" w:sz="4" w:space="0" w:color="auto"/>
            </w:tcBorders>
          </w:tcPr>
          <w:p w14:paraId="74DE1BC5" w14:textId="77777777" w:rsidR="00417B1B" w:rsidRPr="00612E18" w:rsidRDefault="00417B1B" w:rsidP="00AC0BBF">
            <w:pPr>
              <w:pStyle w:val="TableText"/>
              <w:cnfStyle w:val="000000000000" w:firstRow="0" w:lastRow="0" w:firstColumn="0" w:lastColumn="0" w:oddVBand="0" w:evenVBand="0" w:oddHBand="0" w:evenHBand="0" w:firstRowFirstColumn="0" w:firstRowLastColumn="0" w:lastRowFirstColumn="0" w:lastRowLastColumn="0"/>
              <w:rPr>
                <w:rStyle w:val="Bold"/>
              </w:rPr>
            </w:pPr>
            <w:r w:rsidRPr="00612E18">
              <w:rPr>
                <w:rStyle w:val="Bold"/>
              </w:rPr>
              <w:t xml:space="preserve">6,182 </w:t>
            </w:r>
          </w:p>
        </w:tc>
      </w:tr>
      <w:tr w:rsidR="00417B1B" w:rsidRPr="00612E18" w14:paraId="2C071E43" w14:textId="77777777" w:rsidTr="00612E18">
        <w:tc>
          <w:tcPr>
            <w:cnfStyle w:val="001000000000" w:firstRow="0" w:lastRow="0" w:firstColumn="1" w:lastColumn="0" w:oddVBand="0" w:evenVBand="0" w:oddHBand="0" w:evenHBand="0" w:firstRowFirstColumn="0" w:firstRowLastColumn="0" w:lastRowFirstColumn="0" w:lastRowLastColumn="0"/>
            <w:tcW w:w="3133" w:type="pct"/>
            <w:tcBorders>
              <w:top w:val="single" w:sz="4" w:space="0" w:color="auto"/>
            </w:tcBorders>
          </w:tcPr>
          <w:p w14:paraId="507EFE44" w14:textId="77777777" w:rsidR="00417B1B" w:rsidRPr="00612E18" w:rsidRDefault="00417B1B" w:rsidP="00612E18">
            <w:pPr>
              <w:pStyle w:val="TableText"/>
              <w:spacing w:before="120"/>
              <w:rPr>
                <w:rStyle w:val="Bold"/>
              </w:rPr>
            </w:pPr>
            <w:r w:rsidRPr="00612E18">
              <w:rPr>
                <w:rStyle w:val="Bold"/>
              </w:rPr>
              <w:t>Other economic flows included in net result</w:t>
            </w:r>
          </w:p>
        </w:tc>
        <w:tc>
          <w:tcPr>
            <w:tcW w:w="623" w:type="pct"/>
            <w:tcBorders>
              <w:top w:val="single" w:sz="4" w:space="0" w:color="auto"/>
            </w:tcBorders>
          </w:tcPr>
          <w:p w14:paraId="32ED5F4E" w14:textId="53760DAD" w:rsidR="00417B1B" w:rsidRPr="001C2A22" w:rsidRDefault="00612E18" w:rsidP="00612E18">
            <w:pPr>
              <w:pStyle w:val="TableText"/>
              <w:spacing w:before="120"/>
              <w:cnfStyle w:val="000000000000" w:firstRow="0" w:lastRow="0" w:firstColumn="0" w:lastColumn="0" w:oddVBand="0" w:evenVBand="0" w:oddHBand="0" w:evenHBand="0" w:firstRowFirstColumn="0" w:firstRowLastColumn="0" w:lastRowFirstColumn="0" w:lastRowLastColumn="0"/>
            </w:pPr>
            <w:r w:rsidRPr="001C2A22">
              <w:t>N/A</w:t>
            </w:r>
          </w:p>
        </w:tc>
        <w:tc>
          <w:tcPr>
            <w:tcW w:w="623" w:type="pct"/>
            <w:tcBorders>
              <w:top w:val="single" w:sz="4" w:space="0" w:color="auto"/>
            </w:tcBorders>
          </w:tcPr>
          <w:p w14:paraId="576DFCB1" w14:textId="72F77D10" w:rsidR="00417B1B" w:rsidRPr="001C2A22" w:rsidRDefault="00612E18" w:rsidP="00612E18">
            <w:pPr>
              <w:pStyle w:val="TableText"/>
              <w:spacing w:before="120"/>
              <w:cnfStyle w:val="000000000000" w:firstRow="0" w:lastRow="0" w:firstColumn="0" w:lastColumn="0" w:oddVBand="0" w:evenVBand="0" w:oddHBand="0" w:evenHBand="0" w:firstRowFirstColumn="0" w:firstRowLastColumn="0" w:lastRowFirstColumn="0" w:lastRowLastColumn="0"/>
            </w:pPr>
            <w:r w:rsidRPr="001C2A22">
              <w:t>N/A</w:t>
            </w:r>
          </w:p>
        </w:tc>
        <w:tc>
          <w:tcPr>
            <w:tcW w:w="621" w:type="pct"/>
            <w:tcBorders>
              <w:top w:val="single" w:sz="4" w:space="0" w:color="auto"/>
            </w:tcBorders>
          </w:tcPr>
          <w:p w14:paraId="3183E579" w14:textId="1B85B923" w:rsidR="00417B1B" w:rsidRPr="001C2A22" w:rsidRDefault="00612E18" w:rsidP="00612E18">
            <w:pPr>
              <w:pStyle w:val="TableText"/>
              <w:spacing w:before="120"/>
              <w:cnfStyle w:val="000000000000" w:firstRow="0" w:lastRow="0" w:firstColumn="0" w:lastColumn="0" w:oddVBand="0" w:evenVBand="0" w:oddHBand="0" w:evenHBand="0" w:firstRowFirstColumn="0" w:firstRowLastColumn="0" w:lastRowFirstColumn="0" w:lastRowLastColumn="0"/>
            </w:pPr>
            <w:r w:rsidRPr="001C2A22">
              <w:t>N/A</w:t>
            </w:r>
          </w:p>
        </w:tc>
      </w:tr>
      <w:tr w:rsidR="00417B1B" w:rsidRPr="00DA103D" w14:paraId="460F8A04" w14:textId="77777777" w:rsidTr="00612E18">
        <w:tc>
          <w:tcPr>
            <w:cnfStyle w:val="001000000000" w:firstRow="0" w:lastRow="0" w:firstColumn="1" w:lastColumn="0" w:oddVBand="0" w:evenVBand="0" w:oddHBand="0" w:evenHBand="0" w:firstRowFirstColumn="0" w:firstRowLastColumn="0" w:lastRowFirstColumn="0" w:lastRowLastColumn="0"/>
            <w:tcW w:w="3133" w:type="pct"/>
          </w:tcPr>
          <w:p w14:paraId="2820B8DF" w14:textId="77777777" w:rsidR="00417B1B" w:rsidRPr="00DA103D" w:rsidRDefault="00417B1B" w:rsidP="00AC0BBF">
            <w:pPr>
              <w:pStyle w:val="TableText"/>
            </w:pPr>
            <w:r w:rsidRPr="00DA103D">
              <w:t>Net gain/(loss) on non-financial assets</w:t>
            </w:r>
          </w:p>
        </w:tc>
        <w:tc>
          <w:tcPr>
            <w:tcW w:w="623" w:type="pct"/>
          </w:tcPr>
          <w:p w14:paraId="0A611643" w14:textId="66248718" w:rsidR="00417B1B" w:rsidRPr="00DA103D" w:rsidRDefault="00FC12E5" w:rsidP="00AC0BBF">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Note91 \h </w:instrText>
            </w:r>
            <w:r>
              <w:fldChar w:fldCharType="separate"/>
            </w:r>
            <w:r w:rsidR="0067082F">
              <w:t xml:space="preserve">9.1 </w:t>
            </w:r>
            <w:r>
              <w:fldChar w:fldCharType="end"/>
            </w:r>
          </w:p>
        </w:tc>
        <w:tc>
          <w:tcPr>
            <w:tcW w:w="623" w:type="pct"/>
          </w:tcPr>
          <w:p w14:paraId="499FB43F" w14:textId="77777777" w:rsidR="00417B1B" w:rsidRPr="00DA103D" w:rsidRDefault="00417B1B" w:rsidP="00AC0BBF">
            <w:pPr>
              <w:pStyle w:val="TableText"/>
              <w:cnfStyle w:val="000000000000" w:firstRow="0" w:lastRow="0" w:firstColumn="0" w:lastColumn="0" w:oddVBand="0" w:evenVBand="0" w:oddHBand="0" w:evenHBand="0" w:firstRowFirstColumn="0" w:firstRowLastColumn="0" w:lastRowFirstColumn="0" w:lastRowLastColumn="0"/>
            </w:pPr>
            <w:r w:rsidRPr="00DA103D">
              <w:t xml:space="preserve">468 </w:t>
            </w:r>
          </w:p>
        </w:tc>
        <w:tc>
          <w:tcPr>
            <w:tcW w:w="621" w:type="pct"/>
          </w:tcPr>
          <w:p w14:paraId="0ED2BFAA" w14:textId="77777777" w:rsidR="00417B1B" w:rsidRPr="00DA103D" w:rsidRDefault="00417B1B" w:rsidP="00AC0BBF">
            <w:pPr>
              <w:pStyle w:val="TableText"/>
              <w:cnfStyle w:val="000000000000" w:firstRow="0" w:lastRow="0" w:firstColumn="0" w:lastColumn="0" w:oddVBand="0" w:evenVBand="0" w:oddHBand="0" w:evenHBand="0" w:firstRowFirstColumn="0" w:firstRowLastColumn="0" w:lastRowFirstColumn="0" w:lastRowLastColumn="0"/>
            </w:pPr>
            <w:r w:rsidRPr="00DA103D">
              <w:t xml:space="preserve">417 </w:t>
            </w:r>
          </w:p>
        </w:tc>
      </w:tr>
      <w:tr w:rsidR="00FC12E5" w:rsidRPr="00DA103D" w14:paraId="7350DB50" w14:textId="77777777" w:rsidTr="00612E18">
        <w:tc>
          <w:tcPr>
            <w:cnfStyle w:val="001000000000" w:firstRow="0" w:lastRow="0" w:firstColumn="1" w:lastColumn="0" w:oddVBand="0" w:evenVBand="0" w:oddHBand="0" w:evenHBand="0" w:firstRowFirstColumn="0" w:firstRowLastColumn="0" w:lastRowFirstColumn="0" w:lastRowLastColumn="0"/>
            <w:tcW w:w="3133" w:type="pct"/>
          </w:tcPr>
          <w:p w14:paraId="5D2E8A34" w14:textId="77777777" w:rsidR="00FC12E5" w:rsidRPr="00DA103D" w:rsidRDefault="00FC12E5" w:rsidP="00FC12E5">
            <w:pPr>
              <w:pStyle w:val="TableText"/>
            </w:pPr>
            <w:r w:rsidRPr="00DA103D">
              <w:t xml:space="preserve">Net gain/(loss) on financial instruments </w:t>
            </w:r>
          </w:p>
        </w:tc>
        <w:tc>
          <w:tcPr>
            <w:tcW w:w="623" w:type="pct"/>
          </w:tcPr>
          <w:p w14:paraId="5D78C30F" w14:textId="132BFA25" w:rsidR="00FC12E5" w:rsidRPr="00DA103D" w:rsidRDefault="00FC12E5" w:rsidP="00FC12E5">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Note91 \h </w:instrText>
            </w:r>
            <w:r>
              <w:fldChar w:fldCharType="separate"/>
            </w:r>
            <w:r w:rsidR="0067082F">
              <w:t xml:space="preserve">9.1 </w:t>
            </w:r>
            <w:r>
              <w:fldChar w:fldCharType="end"/>
            </w:r>
          </w:p>
        </w:tc>
        <w:tc>
          <w:tcPr>
            <w:tcW w:w="623" w:type="pct"/>
          </w:tcPr>
          <w:p w14:paraId="7CDFEBF0" w14:textId="77777777" w:rsidR="00FC12E5" w:rsidRPr="00DA103D" w:rsidRDefault="00FC12E5" w:rsidP="00FC12E5">
            <w:pPr>
              <w:pStyle w:val="TableText"/>
              <w:cnfStyle w:val="000000000000" w:firstRow="0" w:lastRow="0" w:firstColumn="0" w:lastColumn="0" w:oddVBand="0" w:evenVBand="0" w:oddHBand="0" w:evenHBand="0" w:firstRowFirstColumn="0" w:firstRowLastColumn="0" w:lastRowFirstColumn="0" w:lastRowLastColumn="0"/>
            </w:pPr>
            <w:r w:rsidRPr="00DA103D">
              <w:t>381</w:t>
            </w:r>
          </w:p>
        </w:tc>
        <w:tc>
          <w:tcPr>
            <w:tcW w:w="621" w:type="pct"/>
          </w:tcPr>
          <w:p w14:paraId="356B600E" w14:textId="77777777" w:rsidR="00FC12E5" w:rsidRPr="00DA103D" w:rsidRDefault="00FC12E5" w:rsidP="00FC12E5">
            <w:pPr>
              <w:pStyle w:val="TableText"/>
              <w:cnfStyle w:val="000000000000" w:firstRow="0" w:lastRow="0" w:firstColumn="0" w:lastColumn="0" w:oddVBand="0" w:evenVBand="0" w:oddHBand="0" w:evenHBand="0" w:firstRowFirstColumn="0" w:firstRowLastColumn="0" w:lastRowFirstColumn="0" w:lastRowLastColumn="0"/>
            </w:pPr>
            <w:r w:rsidRPr="00DA103D">
              <w:t>(23)</w:t>
            </w:r>
          </w:p>
        </w:tc>
      </w:tr>
      <w:tr w:rsidR="00FC12E5" w:rsidRPr="00DA103D" w14:paraId="25C7963C" w14:textId="77777777" w:rsidTr="00612E18">
        <w:tc>
          <w:tcPr>
            <w:cnfStyle w:val="001000000000" w:firstRow="0" w:lastRow="0" w:firstColumn="1" w:lastColumn="0" w:oddVBand="0" w:evenVBand="0" w:oddHBand="0" w:evenHBand="0" w:firstRowFirstColumn="0" w:firstRowLastColumn="0" w:lastRowFirstColumn="0" w:lastRowLastColumn="0"/>
            <w:tcW w:w="3133" w:type="pct"/>
            <w:tcBorders>
              <w:bottom w:val="single" w:sz="4" w:space="0" w:color="auto"/>
            </w:tcBorders>
          </w:tcPr>
          <w:p w14:paraId="7FFA9148" w14:textId="77777777" w:rsidR="00FC12E5" w:rsidRPr="00DA103D" w:rsidRDefault="00FC12E5" w:rsidP="00FC12E5">
            <w:pPr>
              <w:pStyle w:val="TableText"/>
            </w:pPr>
            <w:r w:rsidRPr="00DA103D">
              <w:t>Other gains/(losses) from other economic flows</w:t>
            </w:r>
          </w:p>
        </w:tc>
        <w:tc>
          <w:tcPr>
            <w:tcW w:w="623" w:type="pct"/>
            <w:tcBorders>
              <w:bottom w:val="single" w:sz="4" w:space="0" w:color="auto"/>
            </w:tcBorders>
          </w:tcPr>
          <w:p w14:paraId="4AA475DC" w14:textId="1CD690B1" w:rsidR="00FC12E5" w:rsidRPr="00DA103D" w:rsidRDefault="00FC12E5" w:rsidP="00FC12E5">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Note91 \h </w:instrText>
            </w:r>
            <w:r>
              <w:fldChar w:fldCharType="separate"/>
            </w:r>
            <w:r w:rsidR="0067082F">
              <w:t xml:space="preserve">9.1 </w:t>
            </w:r>
            <w:r>
              <w:fldChar w:fldCharType="end"/>
            </w:r>
          </w:p>
        </w:tc>
        <w:tc>
          <w:tcPr>
            <w:tcW w:w="623" w:type="pct"/>
            <w:tcBorders>
              <w:bottom w:val="single" w:sz="4" w:space="0" w:color="auto"/>
            </w:tcBorders>
          </w:tcPr>
          <w:p w14:paraId="224A58C2" w14:textId="77777777" w:rsidR="00FC12E5" w:rsidRPr="00DA103D" w:rsidRDefault="00FC12E5" w:rsidP="00FC12E5">
            <w:pPr>
              <w:pStyle w:val="TableText"/>
              <w:cnfStyle w:val="000000000000" w:firstRow="0" w:lastRow="0" w:firstColumn="0" w:lastColumn="0" w:oddVBand="0" w:evenVBand="0" w:oddHBand="0" w:evenHBand="0" w:firstRowFirstColumn="0" w:firstRowLastColumn="0" w:lastRowFirstColumn="0" w:lastRowLastColumn="0"/>
            </w:pPr>
            <w:r w:rsidRPr="00DA103D">
              <w:t>(7,663)</w:t>
            </w:r>
          </w:p>
        </w:tc>
        <w:tc>
          <w:tcPr>
            <w:tcW w:w="621" w:type="pct"/>
            <w:tcBorders>
              <w:bottom w:val="single" w:sz="4" w:space="0" w:color="auto"/>
            </w:tcBorders>
          </w:tcPr>
          <w:p w14:paraId="193BCA2B" w14:textId="77777777" w:rsidR="00FC12E5" w:rsidRPr="00DA103D" w:rsidRDefault="00FC12E5" w:rsidP="00FC12E5">
            <w:pPr>
              <w:pStyle w:val="TableText"/>
              <w:cnfStyle w:val="000000000000" w:firstRow="0" w:lastRow="0" w:firstColumn="0" w:lastColumn="0" w:oddVBand="0" w:evenVBand="0" w:oddHBand="0" w:evenHBand="0" w:firstRowFirstColumn="0" w:firstRowLastColumn="0" w:lastRowFirstColumn="0" w:lastRowLastColumn="0"/>
            </w:pPr>
            <w:r w:rsidRPr="00DA103D">
              <w:t>(107)</w:t>
            </w:r>
          </w:p>
        </w:tc>
      </w:tr>
      <w:tr w:rsidR="00417B1B" w:rsidRPr="00612E18" w14:paraId="193F9825" w14:textId="77777777" w:rsidTr="00612E18">
        <w:tc>
          <w:tcPr>
            <w:cnfStyle w:val="001000000000" w:firstRow="0" w:lastRow="0" w:firstColumn="1" w:lastColumn="0" w:oddVBand="0" w:evenVBand="0" w:oddHBand="0" w:evenHBand="0" w:firstRowFirstColumn="0" w:firstRowLastColumn="0" w:lastRowFirstColumn="0" w:lastRowLastColumn="0"/>
            <w:tcW w:w="3133" w:type="pct"/>
            <w:tcBorders>
              <w:top w:val="single" w:sz="4" w:space="0" w:color="auto"/>
              <w:bottom w:val="single" w:sz="4" w:space="0" w:color="auto"/>
            </w:tcBorders>
          </w:tcPr>
          <w:p w14:paraId="74DB41A1" w14:textId="77777777" w:rsidR="00417B1B" w:rsidRPr="00612E18" w:rsidRDefault="00417B1B" w:rsidP="00AC0BBF">
            <w:pPr>
              <w:pStyle w:val="TableText"/>
              <w:rPr>
                <w:rStyle w:val="Bold"/>
              </w:rPr>
            </w:pPr>
            <w:r w:rsidRPr="00612E18">
              <w:rPr>
                <w:rStyle w:val="Bold"/>
              </w:rPr>
              <w:t>Total other economic flows included in net result</w:t>
            </w:r>
          </w:p>
        </w:tc>
        <w:tc>
          <w:tcPr>
            <w:tcW w:w="623" w:type="pct"/>
            <w:tcBorders>
              <w:top w:val="single" w:sz="4" w:space="0" w:color="auto"/>
              <w:bottom w:val="single" w:sz="4" w:space="0" w:color="auto"/>
            </w:tcBorders>
          </w:tcPr>
          <w:p w14:paraId="1A71A26B" w14:textId="741C43F6" w:rsidR="00417B1B" w:rsidRPr="001C2A22" w:rsidRDefault="00612E18" w:rsidP="00AC0BBF">
            <w:pPr>
              <w:pStyle w:val="TableText"/>
              <w:cnfStyle w:val="000000000000" w:firstRow="0" w:lastRow="0" w:firstColumn="0" w:lastColumn="0" w:oddVBand="0" w:evenVBand="0" w:oddHBand="0" w:evenHBand="0" w:firstRowFirstColumn="0" w:firstRowLastColumn="0" w:lastRowFirstColumn="0" w:lastRowLastColumn="0"/>
            </w:pPr>
            <w:r w:rsidRPr="001C2A22">
              <w:t>N/A</w:t>
            </w:r>
          </w:p>
        </w:tc>
        <w:tc>
          <w:tcPr>
            <w:tcW w:w="623" w:type="pct"/>
            <w:tcBorders>
              <w:top w:val="single" w:sz="4" w:space="0" w:color="auto"/>
              <w:bottom w:val="single" w:sz="4" w:space="0" w:color="auto"/>
            </w:tcBorders>
          </w:tcPr>
          <w:p w14:paraId="1470B020" w14:textId="77777777" w:rsidR="00417B1B" w:rsidRPr="00612E18" w:rsidRDefault="00417B1B" w:rsidP="00AC0BBF">
            <w:pPr>
              <w:pStyle w:val="TableText"/>
              <w:cnfStyle w:val="000000000000" w:firstRow="0" w:lastRow="0" w:firstColumn="0" w:lastColumn="0" w:oddVBand="0" w:evenVBand="0" w:oddHBand="0" w:evenHBand="0" w:firstRowFirstColumn="0" w:firstRowLastColumn="0" w:lastRowFirstColumn="0" w:lastRowLastColumn="0"/>
              <w:rPr>
                <w:rStyle w:val="Bold"/>
              </w:rPr>
            </w:pPr>
            <w:r w:rsidRPr="00612E18">
              <w:rPr>
                <w:rStyle w:val="Bold"/>
              </w:rPr>
              <w:t>(6,814)</w:t>
            </w:r>
          </w:p>
        </w:tc>
        <w:tc>
          <w:tcPr>
            <w:tcW w:w="621" w:type="pct"/>
            <w:tcBorders>
              <w:top w:val="single" w:sz="4" w:space="0" w:color="auto"/>
              <w:bottom w:val="single" w:sz="4" w:space="0" w:color="auto"/>
            </w:tcBorders>
          </w:tcPr>
          <w:p w14:paraId="42217984" w14:textId="77777777" w:rsidR="00417B1B" w:rsidRPr="00612E18" w:rsidRDefault="00417B1B" w:rsidP="00AC0BBF">
            <w:pPr>
              <w:pStyle w:val="TableText"/>
              <w:cnfStyle w:val="000000000000" w:firstRow="0" w:lastRow="0" w:firstColumn="0" w:lastColumn="0" w:oddVBand="0" w:evenVBand="0" w:oddHBand="0" w:evenHBand="0" w:firstRowFirstColumn="0" w:firstRowLastColumn="0" w:lastRowFirstColumn="0" w:lastRowLastColumn="0"/>
              <w:rPr>
                <w:rStyle w:val="Bold"/>
              </w:rPr>
            </w:pPr>
            <w:r w:rsidRPr="00612E18">
              <w:rPr>
                <w:rStyle w:val="Bold"/>
              </w:rPr>
              <w:t>287</w:t>
            </w:r>
          </w:p>
        </w:tc>
      </w:tr>
      <w:tr w:rsidR="00417B1B" w:rsidRPr="00612E18" w14:paraId="10225742" w14:textId="77777777" w:rsidTr="00612E18">
        <w:tc>
          <w:tcPr>
            <w:cnfStyle w:val="001000000000" w:firstRow="0" w:lastRow="0" w:firstColumn="1" w:lastColumn="0" w:oddVBand="0" w:evenVBand="0" w:oddHBand="0" w:evenHBand="0" w:firstRowFirstColumn="0" w:firstRowLastColumn="0" w:lastRowFirstColumn="0" w:lastRowLastColumn="0"/>
            <w:tcW w:w="3133" w:type="pct"/>
            <w:tcBorders>
              <w:top w:val="single" w:sz="4" w:space="0" w:color="auto"/>
              <w:bottom w:val="single" w:sz="4" w:space="0" w:color="auto"/>
            </w:tcBorders>
          </w:tcPr>
          <w:p w14:paraId="37BC7917" w14:textId="77777777" w:rsidR="00417B1B" w:rsidRPr="00612E18" w:rsidRDefault="00417B1B" w:rsidP="00AC0BBF">
            <w:pPr>
              <w:pStyle w:val="TableText"/>
              <w:rPr>
                <w:rStyle w:val="Bold"/>
              </w:rPr>
            </w:pPr>
            <w:r w:rsidRPr="00612E18">
              <w:rPr>
                <w:rStyle w:val="Bold"/>
              </w:rPr>
              <w:t>Net result</w:t>
            </w:r>
          </w:p>
        </w:tc>
        <w:tc>
          <w:tcPr>
            <w:tcW w:w="623" w:type="pct"/>
            <w:tcBorders>
              <w:top w:val="single" w:sz="4" w:space="0" w:color="auto"/>
              <w:bottom w:val="single" w:sz="4" w:space="0" w:color="auto"/>
            </w:tcBorders>
          </w:tcPr>
          <w:p w14:paraId="547E434B" w14:textId="7B6822CF" w:rsidR="00417B1B" w:rsidRPr="001C2A22" w:rsidRDefault="00612E18" w:rsidP="00AC0BBF">
            <w:pPr>
              <w:pStyle w:val="TableText"/>
              <w:cnfStyle w:val="000000000000" w:firstRow="0" w:lastRow="0" w:firstColumn="0" w:lastColumn="0" w:oddVBand="0" w:evenVBand="0" w:oddHBand="0" w:evenHBand="0" w:firstRowFirstColumn="0" w:firstRowLastColumn="0" w:lastRowFirstColumn="0" w:lastRowLastColumn="0"/>
            </w:pPr>
            <w:r w:rsidRPr="001C2A22">
              <w:t>N/A</w:t>
            </w:r>
          </w:p>
        </w:tc>
        <w:tc>
          <w:tcPr>
            <w:tcW w:w="623" w:type="pct"/>
            <w:tcBorders>
              <w:top w:val="single" w:sz="4" w:space="0" w:color="auto"/>
              <w:bottom w:val="single" w:sz="4" w:space="0" w:color="auto"/>
            </w:tcBorders>
          </w:tcPr>
          <w:p w14:paraId="0AE86938" w14:textId="77777777" w:rsidR="00417B1B" w:rsidRPr="00612E18" w:rsidRDefault="00417B1B" w:rsidP="00AC0BBF">
            <w:pPr>
              <w:pStyle w:val="TableText"/>
              <w:cnfStyle w:val="000000000000" w:firstRow="0" w:lastRow="0" w:firstColumn="0" w:lastColumn="0" w:oddVBand="0" w:evenVBand="0" w:oddHBand="0" w:evenHBand="0" w:firstRowFirstColumn="0" w:firstRowLastColumn="0" w:lastRowFirstColumn="0" w:lastRowLastColumn="0"/>
              <w:rPr>
                <w:rStyle w:val="Bold"/>
              </w:rPr>
            </w:pPr>
            <w:r w:rsidRPr="00612E18">
              <w:rPr>
                <w:rStyle w:val="Bold"/>
              </w:rPr>
              <w:t>4,035</w:t>
            </w:r>
          </w:p>
        </w:tc>
        <w:tc>
          <w:tcPr>
            <w:tcW w:w="621" w:type="pct"/>
            <w:tcBorders>
              <w:top w:val="single" w:sz="4" w:space="0" w:color="auto"/>
              <w:bottom w:val="single" w:sz="4" w:space="0" w:color="auto"/>
            </w:tcBorders>
          </w:tcPr>
          <w:p w14:paraId="11193C13" w14:textId="77777777" w:rsidR="00417B1B" w:rsidRPr="00612E18" w:rsidRDefault="00417B1B" w:rsidP="00AC0BBF">
            <w:pPr>
              <w:pStyle w:val="TableText"/>
              <w:cnfStyle w:val="000000000000" w:firstRow="0" w:lastRow="0" w:firstColumn="0" w:lastColumn="0" w:oddVBand="0" w:evenVBand="0" w:oddHBand="0" w:evenHBand="0" w:firstRowFirstColumn="0" w:firstRowLastColumn="0" w:lastRowFirstColumn="0" w:lastRowLastColumn="0"/>
              <w:rPr>
                <w:rStyle w:val="Bold"/>
              </w:rPr>
            </w:pPr>
            <w:r w:rsidRPr="00612E18">
              <w:rPr>
                <w:rStyle w:val="Bold"/>
              </w:rPr>
              <w:t>6,469</w:t>
            </w:r>
          </w:p>
        </w:tc>
      </w:tr>
      <w:tr w:rsidR="00417B1B" w:rsidRPr="00612E18" w14:paraId="1FCC06F0" w14:textId="77777777" w:rsidTr="00612E18">
        <w:tc>
          <w:tcPr>
            <w:cnfStyle w:val="001000000000" w:firstRow="0" w:lastRow="0" w:firstColumn="1" w:lastColumn="0" w:oddVBand="0" w:evenVBand="0" w:oddHBand="0" w:evenHBand="0" w:firstRowFirstColumn="0" w:firstRowLastColumn="0" w:lastRowFirstColumn="0" w:lastRowLastColumn="0"/>
            <w:tcW w:w="3133" w:type="pct"/>
          </w:tcPr>
          <w:p w14:paraId="272A3767" w14:textId="77777777" w:rsidR="00417B1B" w:rsidRPr="00612E18" w:rsidRDefault="00417B1B" w:rsidP="00612E18">
            <w:pPr>
              <w:pStyle w:val="TableText"/>
              <w:spacing w:before="120"/>
              <w:rPr>
                <w:rStyle w:val="Bold"/>
              </w:rPr>
            </w:pPr>
            <w:r w:rsidRPr="00612E18">
              <w:rPr>
                <w:rStyle w:val="Bold"/>
              </w:rPr>
              <w:t>Other economic flows - other comprehensive income</w:t>
            </w:r>
          </w:p>
        </w:tc>
        <w:tc>
          <w:tcPr>
            <w:tcW w:w="623" w:type="pct"/>
          </w:tcPr>
          <w:p w14:paraId="199C3AAB" w14:textId="7A8DE648" w:rsidR="00417B1B" w:rsidRPr="001C2A22" w:rsidRDefault="00612E18" w:rsidP="00612E18">
            <w:pPr>
              <w:pStyle w:val="TableText"/>
              <w:spacing w:before="120"/>
              <w:cnfStyle w:val="000000000000" w:firstRow="0" w:lastRow="0" w:firstColumn="0" w:lastColumn="0" w:oddVBand="0" w:evenVBand="0" w:oddHBand="0" w:evenHBand="0" w:firstRowFirstColumn="0" w:firstRowLastColumn="0" w:lastRowFirstColumn="0" w:lastRowLastColumn="0"/>
            </w:pPr>
            <w:r w:rsidRPr="001C2A22">
              <w:t>N/A</w:t>
            </w:r>
          </w:p>
        </w:tc>
        <w:tc>
          <w:tcPr>
            <w:tcW w:w="623" w:type="pct"/>
          </w:tcPr>
          <w:p w14:paraId="19837A34" w14:textId="30C84315" w:rsidR="00417B1B" w:rsidRPr="001C2A22" w:rsidRDefault="00612E18" w:rsidP="00612E18">
            <w:pPr>
              <w:pStyle w:val="TableText"/>
              <w:spacing w:before="120"/>
              <w:cnfStyle w:val="000000000000" w:firstRow="0" w:lastRow="0" w:firstColumn="0" w:lastColumn="0" w:oddVBand="0" w:evenVBand="0" w:oddHBand="0" w:evenHBand="0" w:firstRowFirstColumn="0" w:firstRowLastColumn="0" w:lastRowFirstColumn="0" w:lastRowLastColumn="0"/>
            </w:pPr>
            <w:r w:rsidRPr="001C2A22">
              <w:t>N/A</w:t>
            </w:r>
          </w:p>
        </w:tc>
        <w:tc>
          <w:tcPr>
            <w:tcW w:w="621" w:type="pct"/>
          </w:tcPr>
          <w:p w14:paraId="63F3ECB0" w14:textId="0DC237E7" w:rsidR="00417B1B" w:rsidRPr="001C2A22" w:rsidRDefault="00612E18" w:rsidP="00612E18">
            <w:pPr>
              <w:pStyle w:val="TableText"/>
              <w:spacing w:before="120"/>
              <w:cnfStyle w:val="000000000000" w:firstRow="0" w:lastRow="0" w:firstColumn="0" w:lastColumn="0" w:oddVBand="0" w:evenVBand="0" w:oddHBand="0" w:evenHBand="0" w:firstRowFirstColumn="0" w:firstRowLastColumn="0" w:lastRowFirstColumn="0" w:lastRowLastColumn="0"/>
            </w:pPr>
            <w:r w:rsidRPr="001C2A22">
              <w:t>N/A</w:t>
            </w:r>
          </w:p>
        </w:tc>
      </w:tr>
      <w:tr w:rsidR="00417B1B" w:rsidRPr="00612E18" w14:paraId="49F54F97" w14:textId="77777777" w:rsidTr="00612E18">
        <w:tc>
          <w:tcPr>
            <w:cnfStyle w:val="001000000000" w:firstRow="0" w:lastRow="0" w:firstColumn="1" w:lastColumn="0" w:oddVBand="0" w:evenVBand="0" w:oddHBand="0" w:evenHBand="0" w:firstRowFirstColumn="0" w:firstRowLastColumn="0" w:lastRowFirstColumn="0" w:lastRowLastColumn="0"/>
            <w:tcW w:w="3133" w:type="pct"/>
          </w:tcPr>
          <w:p w14:paraId="7132E759" w14:textId="77777777" w:rsidR="00417B1B" w:rsidRPr="00612E18" w:rsidRDefault="00417B1B" w:rsidP="00AC0BBF">
            <w:pPr>
              <w:pStyle w:val="TableText"/>
              <w:rPr>
                <w:rStyle w:val="Bold"/>
              </w:rPr>
            </w:pPr>
            <w:r w:rsidRPr="00612E18">
              <w:rPr>
                <w:rStyle w:val="Bold"/>
              </w:rPr>
              <w:t>Items that will not be reclassified to net result</w:t>
            </w:r>
          </w:p>
        </w:tc>
        <w:tc>
          <w:tcPr>
            <w:tcW w:w="623" w:type="pct"/>
          </w:tcPr>
          <w:p w14:paraId="48E22A15" w14:textId="6EE74007" w:rsidR="00417B1B" w:rsidRPr="001C2A22" w:rsidRDefault="00612E18" w:rsidP="00AC0BBF">
            <w:pPr>
              <w:pStyle w:val="TableText"/>
              <w:cnfStyle w:val="000000000000" w:firstRow="0" w:lastRow="0" w:firstColumn="0" w:lastColumn="0" w:oddVBand="0" w:evenVBand="0" w:oddHBand="0" w:evenHBand="0" w:firstRowFirstColumn="0" w:firstRowLastColumn="0" w:lastRowFirstColumn="0" w:lastRowLastColumn="0"/>
            </w:pPr>
            <w:r w:rsidRPr="001C2A22">
              <w:t>N/A</w:t>
            </w:r>
          </w:p>
        </w:tc>
        <w:tc>
          <w:tcPr>
            <w:tcW w:w="623" w:type="pct"/>
          </w:tcPr>
          <w:p w14:paraId="27753F12" w14:textId="389045B4" w:rsidR="00417B1B" w:rsidRPr="001C2A22" w:rsidRDefault="00612E18" w:rsidP="00AC0BBF">
            <w:pPr>
              <w:pStyle w:val="TableText"/>
              <w:cnfStyle w:val="000000000000" w:firstRow="0" w:lastRow="0" w:firstColumn="0" w:lastColumn="0" w:oddVBand="0" w:evenVBand="0" w:oddHBand="0" w:evenHBand="0" w:firstRowFirstColumn="0" w:firstRowLastColumn="0" w:lastRowFirstColumn="0" w:lastRowLastColumn="0"/>
            </w:pPr>
            <w:r w:rsidRPr="001C2A22">
              <w:t>N/A</w:t>
            </w:r>
          </w:p>
        </w:tc>
        <w:tc>
          <w:tcPr>
            <w:tcW w:w="621" w:type="pct"/>
          </w:tcPr>
          <w:p w14:paraId="58016E67" w14:textId="11CED94B" w:rsidR="00417B1B" w:rsidRPr="001C2A22" w:rsidRDefault="00612E18" w:rsidP="00AC0BBF">
            <w:pPr>
              <w:pStyle w:val="TableText"/>
              <w:cnfStyle w:val="000000000000" w:firstRow="0" w:lastRow="0" w:firstColumn="0" w:lastColumn="0" w:oddVBand="0" w:evenVBand="0" w:oddHBand="0" w:evenHBand="0" w:firstRowFirstColumn="0" w:firstRowLastColumn="0" w:lastRowFirstColumn="0" w:lastRowLastColumn="0"/>
            </w:pPr>
            <w:r w:rsidRPr="001C2A22">
              <w:t>N/A</w:t>
            </w:r>
          </w:p>
        </w:tc>
      </w:tr>
      <w:tr w:rsidR="00417B1B" w:rsidRPr="00DA103D" w14:paraId="57CCF6C9" w14:textId="77777777" w:rsidTr="00612E18">
        <w:tc>
          <w:tcPr>
            <w:cnfStyle w:val="001000000000" w:firstRow="0" w:lastRow="0" w:firstColumn="1" w:lastColumn="0" w:oddVBand="0" w:evenVBand="0" w:oddHBand="0" w:evenHBand="0" w:firstRowFirstColumn="0" w:firstRowLastColumn="0" w:lastRowFirstColumn="0" w:lastRowLastColumn="0"/>
            <w:tcW w:w="3133" w:type="pct"/>
            <w:tcBorders>
              <w:bottom w:val="single" w:sz="4" w:space="0" w:color="auto"/>
            </w:tcBorders>
          </w:tcPr>
          <w:p w14:paraId="62FB3C74" w14:textId="77777777" w:rsidR="00417B1B" w:rsidRPr="00DA103D" w:rsidRDefault="00417B1B" w:rsidP="00AC0BBF">
            <w:pPr>
              <w:pStyle w:val="TableText"/>
            </w:pPr>
            <w:r w:rsidRPr="00DA103D">
              <w:t>Changes in physical asset revaluation surplus</w:t>
            </w:r>
          </w:p>
        </w:tc>
        <w:tc>
          <w:tcPr>
            <w:tcW w:w="623" w:type="pct"/>
            <w:tcBorders>
              <w:bottom w:val="single" w:sz="4" w:space="0" w:color="auto"/>
            </w:tcBorders>
          </w:tcPr>
          <w:p w14:paraId="5B4B1DDB" w14:textId="0A00277A" w:rsidR="00417B1B" w:rsidRPr="00DA103D" w:rsidRDefault="00FC12E5" w:rsidP="00FC12E5">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Note513 \h </w:instrText>
            </w:r>
            <w:r>
              <w:fldChar w:fldCharType="separate"/>
            </w:r>
            <w:r w:rsidR="0067082F" w:rsidRPr="00E52385">
              <w:t>5.1.3</w:t>
            </w:r>
            <w:r>
              <w:fldChar w:fldCharType="end"/>
            </w:r>
          </w:p>
        </w:tc>
        <w:tc>
          <w:tcPr>
            <w:tcW w:w="623" w:type="pct"/>
            <w:tcBorders>
              <w:bottom w:val="single" w:sz="4" w:space="0" w:color="auto"/>
            </w:tcBorders>
          </w:tcPr>
          <w:p w14:paraId="6BC55417" w14:textId="77777777" w:rsidR="00417B1B" w:rsidRPr="00DA103D" w:rsidRDefault="00417B1B" w:rsidP="00AC0BBF">
            <w:pPr>
              <w:pStyle w:val="TableText"/>
              <w:cnfStyle w:val="000000000000" w:firstRow="0" w:lastRow="0" w:firstColumn="0" w:lastColumn="0" w:oddVBand="0" w:evenVBand="0" w:oddHBand="0" w:evenHBand="0" w:firstRowFirstColumn="0" w:firstRowLastColumn="0" w:lastRowFirstColumn="0" w:lastRowLastColumn="0"/>
            </w:pPr>
            <w:r w:rsidRPr="00DA103D">
              <w:t>53,844</w:t>
            </w:r>
          </w:p>
        </w:tc>
        <w:tc>
          <w:tcPr>
            <w:tcW w:w="621" w:type="pct"/>
            <w:tcBorders>
              <w:bottom w:val="single" w:sz="4" w:space="0" w:color="auto"/>
            </w:tcBorders>
          </w:tcPr>
          <w:p w14:paraId="0C37E806" w14:textId="77777777" w:rsidR="00417B1B" w:rsidRPr="00DA103D" w:rsidRDefault="00417B1B" w:rsidP="00AC0BBF">
            <w:pPr>
              <w:pStyle w:val="TableText"/>
              <w:cnfStyle w:val="000000000000" w:firstRow="0" w:lastRow="0" w:firstColumn="0" w:lastColumn="0" w:oddVBand="0" w:evenVBand="0" w:oddHBand="0" w:evenHBand="0" w:firstRowFirstColumn="0" w:firstRowLastColumn="0" w:lastRowFirstColumn="0" w:lastRowLastColumn="0"/>
            </w:pPr>
            <w:r w:rsidRPr="00DA103D">
              <w:t>63,369</w:t>
            </w:r>
          </w:p>
        </w:tc>
      </w:tr>
      <w:tr w:rsidR="00417B1B" w:rsidRPr="00612E18" w14:paraId="52DC5B0B" w14:textId="77777777" w:rsidTr="00612E18">
        <w:tc>
          <w:tcPr>
            <w:cnfStyle w:val="001000000000" w:firstRow="0" w:lastRow="0" w:firstColumn="1" w:lastColumn="0" w:oddVBand="0" w:evenVBand="0" w:oddHBand="0" w:evenHBand="0" w:firstRowFirstColumn="0" w:firstRowLastColumn="0" w:lastRowFirstColumn="0" w:lastRowLastColumn="0"/>
            <w:tcW w:w="3133" w:type="pct"/>
            <w:tcBorders>
              <w:top w:val="single" w:sz="4" w:space="0" w:color="auto"/>
              <w:bottom w:val="single" w:sz="4" w:space="0" w:color="auto"/>
            </w:tcBorders>
          </w:tcPr>
          <w:p w14:paraId="6D24573B" w14:textId="77777777" w:rsidR="00417B1B" w:rsidRPr="00612E18" w:rsidRDefault="00417B1B" w:rsidP="00AC0BBF">
            <w:pPr>
              <w:pStyle w:val="TableText"/>
              <w:rPr>
                <w:rStyle w:val="Bold"/>
              </w:rPr>
            </w:pPr>
            <w:r w:rsidRPr="00612E18">
              <w:rPr>
                <w:rStyle w:val="Bold"/>
              </w:rPr>
              <w:t>Total other economic flows - other comprehensive income</w:t>
            </w:r>
          </w:p>
        </w:tc>
        <w:tc>
          <w:tcPr>
            <w:tcW w:w="623" w:type="pct"/>
            <w:tcBorders>
              <w:top w:val="single" w:sz="4" w:space="0" w:color="auto"/>
              <w:bottom w:val="single" w:sz="4" w:space="0" w:color="auto"/>
            </w:tcBorders>
          </w:tcPr>
          <w:p w14:paraId="263366F3" w14:textId="4772CFFD" w:rsidR="00417B1B" w:rsidRPr="001C2A22" w:rsidRDefault="00612E18" w:rsidP="00AC0BBF">
            <w:pPr>
              <w:pStyle w:val="TableText"/>
              <w:cnfStyle w:val="000000000000" w:firstRow="0" w:lastRow="0" w:firstColumn="0" w:lastColumn="0" w:oddVBand="0" w:evenVBand="0" w:oddHBand="0" w:evenHBand="0" w:firstRowFirstColumn="0" w:firstRowLastColumn="0" w:lastRowFirstColumn="0" w:lastRowLastColumn="0"/>
            </w:pPr>
            <w:r w:rsidRPr="001C2A22">
              <w:t>N/A</w:t>
            </w:r>
          </w:p>
        </w:tc>
        <w:tc>
          <w:tcPr>
            <w:tcW w:w="623" w:type="pct"/>
            <w:tcBorders>
              <w:top w:val="single" w:sz="4" w:space="0" w:color="auto"/>
              <w:bottom w:val="single" w:sz="4" w:space="0" w:color="auto"/>
            </w:tcBorders>
          </w:tcPr>
          <w:p w14:paraId="1D013D24" w14:textId="77777777" w:rsidR="00417B1B" w:rsidRPr="00612E18" w:rsidRDefault="00417B1B" w:rsidP="00AC0BBF">
            <w:pPr>
              <w:pStyle w:val="TableText"/>
              <w:cnfStyle w:val="000000000000" w:firstRow="0" w:lastRow="0" w:firstColumn="0" w:lastColumn="0" w:oddVBand="0" w:evenVBand="0" w:oddHBand="0" w:evenHBand="0" w:firstRowFirstColumn="0" w:firstRowLastColumn="0" w:lastRowFirstColumn="0" w:lastRowLastColumn="0"/>
              <w:rPr>
                <w:rStyle w:val="Bold"/>
              </w:rPr>
            </w:pPr>
            <w:r w:rsidRPr="00612E18">
              <w:rPr>
                <w:rStyle w:val="Bold"/>
              </w:rPr>
              <w:t>53,844</w:t>
            </w:r>
          </w:p>
        </w:tc>
        <w:tc>
          <w:tcPr>
            <w:tcW w:w="621" w:type="pct"/>
            <w:tcBorders>
              <w:top w:val="single" w:sz="4" w:space="0" w:color="auto"/>
              <w:bottom w:val="single" w:sz="4" w:space="0" w:color="auto"/>
            </w:tcBorders>
          </w:tcPr>
          <w:p w14:paraId="53933EC8" w14:textId="77777777" w:rsidR="00417B1B" w:rsidRPr="00612E18" w:rsidRDefault="00417B1B" w:rsidP="00AC0BBF">
            <w:pPr>
              <w:pStyle w:val="TableText"/>
              <w:cnfStyle w:val="000000000000" w:firstRow="0" w:lastRow="0" w:firstColumn="0" w:lastColumn="0" w:oddVBand="0" w:evenVBand="0" w:oddHBand="0" w:evenHBand="0" w:firstRowFirstColumn="0" w:firstRowLastColumn="0" w:lastRowFirstColumn="0" w:lastRowLastColumn="0"/>
              <w:rPr>
                <w:rStyle w:val="Bold"/>
              </w:rPr>
            </w:pPr>
            <w:r w:rsidRPr="00612E18">
              <w:rPr>
                <w:rStyle w:val="Bold"/>
              </w:rPr>
              <w:t>63,369</w:t>
            </w:r>
          </w:p>
        </w:tc>
      </w:tr>
      <w:tr w:rsidR="00417B1B" w:rsidRPr="00612E18" w14:paraId="673E0978" w14:textId="77777777" w:rsidTr="00612E18">
        <w:tc>
          <w:tcPr>
            <w:cnfStyle w:val="001000000000" w:firstRow="0" w:lastRow="0" w:firstColumn="1" w:lastColumn="0" w:oddVBand="0" w:evenVBand="0" w:oddHBand="0" w:evenHBand="0" w:firstRowFirstColumn="0" w:firstRowLastColumn="0" w:lastRowFirstColumn="0" w:lastRowLastColumn="0"/>
            <w:tcW w:w="3133" w:type="pct"/>
            <w:tcBorders>
              <w:top w:val="single" w:sz="4" w:space="0" w:color="auto"/>
              <w:bottom w:val="single" w:sz="4" w:space="0" w:color="auto"/>
            </w:tcBorders>
          </w:tcPr>
          <w:p w14:paraId="6A9D8D69" w14:textId="77777777" w:rsidR="00417B1B" w:rsidRPr="00612E18" w:rsidRDefault="00417B1B" w:rsidP="00AC0BBF">
            <w:pPr>
              <w:pStyle w:val="TableText"/>
              <w:rPr>
                <w:rStyle w:val="Bold"/>
              </w:rPr>
            </w:pPr>
            <w:r w:rsidRPr="00612E18">
              <w:rPr>
                <w:rStyle w:val="Bold"/>
              </w:rPr>
              <w:t>Comprehensive result</w:t>
            </w:r>
          </w:p>
        </w:tc>
        <w:tc>
          <w:tcPr>
            <w:tcW w:w="623" w:type="pct"/>
            <w:tcBorders>
              <w:top w:val="single" w:sz="4" w:space="0" w:color="auto"/>
              <w:bottom w:val="single" w:sz="4" w:space="0" w:color="auto"/>
            </w:tcBorders>
          </w:tcPr>
          <w:p w14:paraId="3946DBDF" w14:textId="1AA1EA2A" w:rsidR="00417B1B" w:rsidRPr="001C2A22" w:rsidRDefault="00612E18" w:rsidP="00AC0BBF">
            <w:pPr>
              <w:pStyle w:val="TableText"/>
              <w:cnfStyle w:val="000000000000" w:firstRow="0" w:lastRow="0" w:firstColumn="0" w:lastColumn="0" w:oddVBand="0" w:evenVBand="0" w:oddHBand="0" w:evenHBand="0" w:firstRowFirstColumn="0" w:firstRowLastColumn="0" w:lastRowFirstColumn="0" w:lastRowLastColumn="0"/>
            </w:pPr>
            <w:r w:rsidRPr="001C2A22">
              <w:t>N/A</w:t>
            </w:r>
          </w:p>
        </w:tc>
        <w:tc>
          <w:tcPr>
            <w:tcW w:w="623" w:type="pct"/>
            <w:tcBorders>
              <w:top w:val="single" w:sz="4" w:space="0" w:color="auto"/>
              <w:bottom w:val="single" w:sz="4" w:space="0" w:color="auto"/>
            </w:tcBorders>
          </w:tcPr>
          <w:p w14:paraId="6E6DD4F9" w14:textId="77777777" w:rsidR="00417B1B" w:rsidRPr="00612E18" w:rsidRDefault="00417B1B" w:rsidP="00AC0BBF">
            <w:pPr>
              <w:pStyle w:val="TableText"/>
              <w:cnfStyle w:val="000000000000" w:firstRow="0" w:lastRow="0" w:firstColumn="0" w:lastColumn="0" w:oddVBand="0" w:evenVBand="0" w:oddHBand="0" w:evenHBand="0" w:firstRowFirstColumn="0" w:firstRowLastColumn="0" w:lastRowFirstColumn="0" w:lastRowLastColumn="0"/>
              <w:rPr>
                <w:rStyle w:val="Bold"/>
              </w:rPr>
            </w:pPr>
            <w:r w:rsidRPr="00612E18">
              <w:rPr>
                <w:rStyle w:val="Bold"/>
              </w:rPr>
              <w:t>57,880</w:t>
            </w:r>
          </w:p>
        </w:tc>
        <w:tc>
          <w:tcPr>
            <w:tcW w:w="621" w:type="pct"/>
            <w:tcBorders>
              <w:top w:val="single" w:sz="4" w:space="0" w:color="auto"/>
              <w:bottom w:val="single" w:sz="4" w:space="0" w:color="auto"/>
            </w:tcBorders>
          </w:tcPr>
          <w:p w14:paraId="069041EE" w14:textId="77777777" w:rsidR="00417B1B" w:rsidRPr="00612E18" w:rsidRDefault="00417B1B" w:rsidP="00AC0BBF">
            <w:pPr>
              <w:pStyle w:val="TableText"/>
              <w:cnfStyle w:val="000000000000" w:firstRow="0" w:lastRow="0" w:firstColumn="0" w:lastColumn="0" w:oddVBand="0" w:evenVBand="0" w:oddHBand="0" w:evenHBand="0" w:firstRowFirstColumn="0" w:firstRowLastColumn="0" w:lastRowFirstColumn="0" w:lastRowLastColumn="0"/>
              <w:rPr>
                <w:rStyle w:val="Bold"/>
              </w:rPr>
            </w:pPr>
            <w:r w:rsidRPr="00612E18">
              <w:rPr>
                <w:rStyle w:val="Bold"/>
              </w:rPr>
              <w:t>69,838</w:t>
            </w:r>
          </w:p>
        </w:tc>
      </w:tr>
    </w:tbl>
    <w:p w14:paraId="51FE41C5" w14:textId="1FFFA257" w:rsidR="00417B1B" w:rsidRDefault="008C17D7" w:rsidP="00417B1B">
      <w:r>
        <w:t>T</w:t>
      </w:r>
      <w:r w:rsidR="00E952AB">
        <w:t>he</w:t>
      </w:r>
      <w:r w:rsidR="00417B1B" w:rsidRPr="00DA103D">
        <w:t xml:space="preserve"> accompanying notes form part of these financial statements.</w:t>
      </w:r>
    </w:p>
    <w:p w14:paraId="222E021A" w14:textId="4F2ED23D" w:rsidR="00417B1B" w:rsidRDefault="008C17D7" w:rsidP="00417B1B">
      <w:pPr>
        <w:pStyle w:val="Heading2"/>
        <w:pageBreakBefore/>
      </w:pPr>
      <w:bookmarkStart w:id="196" w:name="_Ref22643982"/>
      <w:bookmarkStart w:id="197" w:name="_Toc22665163"/>
      <w:bookmarkStart w:id="198" w:name="_Balance_Sheet_as"/>
      <w:bookmarkEnd w:id="198"/>
      <w:r>
        <w:lastRenderedPageBreak/>
        <w:t>Balance Sheet a</w:t>
      </w:r>
      <w:r w:rsidR="00417B1B">
        <w:t xml:space="preserve">s </w:t>
      </w:r>
      <w:r>
        <w:t>a</w:t>
      </w:r>
      <w:r w:rsidR="00417B1B" w:rsidRPr="00DA103D">
        <w:t>t 30 June 2019</w:t>
      </w:r>
      <w:bookmarkEnd w:id="196"/>
      <w:bookmarkEnd w:id="197"/>
    </w:p>
    <w:tbl>
      <w:tblPr>
        <w:tblStyle w:val="AccessibleTableNumerical"/>
        <w:tblW w:w="5000" w:type="pct"/>
        <w:tblLook w:val="04A0" w:firstRow="1" w:lastRow="0" w:firstColumn="1" w:lastColumn="0" w:noHBand="0" w:noVBand="1"/>
      </w:tblPr>
      <w:tblGrid>
        <w:gridCol w:w="6072"/>
        <w:gridCol w:w="1190"/>
        <w:gridCol w:w="1190"/>
        <w:gridCol w:w="1190"/>
      </w:tblGrid>
      <w:tr w:rsidR="00417B1B" w:rsidRPr="001807DD" w14:paraId="3C56DE2D" w14:textId="77777777" w:rsidTr="008C17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49" w:type="pct"/>
          </w:tcPr>
          <w:p w14:paraId="5A1369A0" w14:textId="486259E0" w:rsidR="00417B1B" w:rsidRPr="001807DD" w:rsidRDefault="003836AB" w:rsidP="00AC0BBF">
            <w:pPr>
              <w:pStyle w:val="TableText"/>
              <w:spacing w:before="0"/>
            </w:pPr>
            <w:bookmarkStart w:id="199" w:name="ColumnTitle_43"/>
            <w:r>
              <w:t>Item</w:t>
            </w:r>
          </w:p>
        </w:tc>
        <w:tc>
          <w:tcPr>
            <w:tcW w:w="617" w:type="pct"/>
            <w:vAlign w:val="bottom"/>
          </w:tcPr>
          <w:p w14:paraId="35C7F239" w14:textId="77777777" w:rsidR="00417B1B" w:rsidRPr="001807DD" w:rsidRDefault="00417B1B" w:rsidP="008C17D7">
            <w:pPr>
              <w:pStyle w:val="TableText"/>
              <w:spacing w:before="0"/>
              <w:cnfStyle w:val="100000000000" w:firstRow="1" w:lastRow="0" w:firstColumn="0" w:lastColumn="0" w:oddVBand="0" w:evenVBand="0" w:oddHBand="0" w:evenHBand="0" w:firstRowFirstColumn="0" w:firstRowLastColumn="0" w:lastRowFirstColumn="0" w:lastRowLastColumn="0"/>
            </w:pPr>
            <w:r w:rsidRPr="001807DD">
              <w:t>Note</w:t>
            </w:r>
          </w:p>
        </w:tc>
        <w:tc>
          <w:tcPr>
            <w:tcW w:w="617" w:type="pct"/>
            <w:vAlign w:val="bottom"/>
          </w:tcPr>
          <w:p w14:paraId="52A4390A" w14:textId="77777777" w:rsidR="00417B1B" w:rsidRPr="001807DD" w:rsidRDefault="00417B1B" w:rsidP="008C17D7">
            <w:pPr>
              <w:pStyle w:val="TableText"/>
              <w:spacing w:before="0"/>
              <w:cnfStyle w:val="100000000000" w:firstRow="1" w:lastRow="0" w:firstColumn="0" w:lastColumn="0" w:oddVBand="0" w:evenVBand="0" w:oddHBand="0" w:evenHBand="0" w:firstRowFirstColumn="0" w:firstRowLastColumn="0" w:lastRowFirstColumn="0" w:lastRowLastColumn="0"/>
            </w:pPr>
            <w:r w:rsidRPr="001807DD">
              <w:t>2019</w:t>
            </w:r>
            <w:r w:rsidRPr="001807DD">
              <w:br/>
              <w:t>$'000</w:t>
            </w:r>
          </w:p>
        </w:tc>
        <w:tc>
          <w:tcPr>
            <w:tcW w:w="617" w:type="pct"/>
            <w:vAlign w:val="bottom"/>
          </w:tcPr>
          <w:p w14:paraId="012D27A7" w14:textId="77777777" w:rsidR="00417B1B" w:rsidRPr="001807DD" w:rsidRDefault="00417B1B" w:rsidP="008C17D7">
            <w:pPr>
              <w:pStyle w:val="TableText"/>
              <w:spacing w:before="0"/>
              <w:cnfStyle w:val="100000000000" w:firstRow="1" w:lastRow="0" w:firstColumn="0" w:lastColumn="0" w:oddVBand="0" w:evenVBand="0" w:oddHBand="0" w:evenHBand="0" w:firstRowFirstColumn="0" w:firstRowLastColumn="0" w:lastRowFirstColumn="0" w:lastRowLastColumn="0"/>
            </w:pPr>
            <w:r w:rsidRPr="001807DD">
              <w:t>2018</w:t>
            </w:r>
            <w:r w:rsidRPr="001807DD">
              <w:br/>
              <w:t>$'000</w:t>
            </w:r>
          </w:p>
        </w:tc>
      </w:tr>
      <w:bookmarkEnd w:id="199"/>
      <w:tr w:rsidR="00417B1B" w:rsidRPr="001807DD" w14:paraId="47FA2EBE" w14:textId="77777777" w:rsidTr="003836AB">
        <w:tc>
          <w:tcPr>
            <w:cnfStyle w:val="001000000000" w:firstRow="0" w:lastRow="0" w:firstColumn="1" w:lastColumn="0" w:oddVBand="0" w:evenVBand="0" w:oddHBand="0" w:evenHBand="0" w:firstRowFirstColumn="0" w:firstRowLastColumn="0" w:lastRowFirstColumn="0" w:lastRowLastColumn="0"/>
            <w:tcW w:w="3149" w:type="pct"/>
          </w:tcPr>
          <w:p w14:paraId="6B963A24" w14:textId="77777777" w:rsidR="00417B1B" w:rsidRPr="001807DD" w:rsidRDefault="00417B1B" w:rsidP="003836AB">
            <w:pPr>
              <w:pStyle w:val="TableText"/>
              <w:spacing w:before="120"/>
            </w:pPr>
            <w:r w:rsidRPr="00AC0BBF">
              <w:rPr>
                <w:rStyle w:val="Bold"/>
              </w:rPr>
              <w:t>Financial assets</w:t>
            </w:r>
          </w:p>
        </w:tc>
        <w:tc>
          <w:tcPr>
            <w:tcW w:w="617" w:type="pct"/>
          </w:tcPr>
          <w:p w14:paraId="7D415B8E" w14:textId="57AFE8F9" w:rsidR="00417B1B" w:rsidRPr="001807DD" w:rsidRDefault="003836AB" w:rsidP="003836AB">
            <w:pPr>
              <w:pStyle w:val="TableText"/>
              <w:spacing w:before="120"/>
              <w:cnfStyle w:val="000000000000" w:firstRow="0" w:lastRow="0" w:firstColumn="0" w:lastColumn="0" w:oddVBand="0" w:evenVBand="0" w:oddHBand="0" w:evenHBand="0" w:firstRowFirstColumn="0" w:firstRowLastColumn="0" w:lastRowFirstColumn="0" w:lastRowLastColumn="0"/>
            </w:pPr>
            <w:r>
              <w:t>N/A</w:t>
            </w:r>
          </w:p>
        </w:tc>
        <w:tc>
          <w:tcPr>
            <w:tcW w:w="617" w:type="pct"/>
          </w:tcPr>
          <w:p w14:paraId="4F6246C1" w14:textId="12898F72" w:rsidR="00417B1B" w:rsidRPr="001807DD" w:rsidRDefault="003836AB" w:rsidP="003836AB">
            <w:pPr>
              <w:pStyle w:val="TableText"/>
              <w:spacing w:before="120"/>
              <w:cnfStyle w:val="000000000000" w:firstRow="0" w:lastRow="0" w:firstColumn="0" w:lastColumn="0" w:oddVBand="0" w:evenVBand="0" w:oddHBand="0" w:evenHBand="0" w:firstRowFirstColumn="0" w:firstRowLastColumn="0" w:lastRowFirstColumn="0" w:lastRowLastColumn="0"/>
            </w:pPr>
            <w:r>
              <w:t>N/A</w:t>
            </w:r>
          </w:p>
        </w:tc>
        <w:tc>
          <w:tcPr>
            <w:tcW w:w="617" w:type="pct"/>
          </w:tcPr>
          <w:p w14:paraId="084130CF" w14:textId="4250CCF9" w:rsidR="00417B1B" w:rsidRPr="001807DD" w:rsidRDefault="003836AB" w:rsidP="003836AB">
            <w:pPr>
              <w:pStyle w:val="TableText"/>
              <w:spacing w:before="120"/>
              <w:cnfStyle w:val="000000000000" w:firstRow="0" w:lastRow="0" w:firstColumn="0" w:lastColumn="0" w:oddVBand="0" w:evenVBand="0" w:oddHBand="0" w:evenHBand="0" w:firstRowFirstColumn="0" w:firstRowLastColumn="0" w:lastRowFirstColumn="0" w:lastRowLastColumn="0"/>
            </w:pPr>
            <w:r>
              <w:t>N/A</w:t>
            </w:r>
          </w:p>
        </w:tc>
      </w:tr>
      <w:tr w:rsidR="00417B1B" w:rsidRPr="001807DD" w14:paraId="30C3D496" w14:textId="77777777" w:rsidTr="003836AB">
        <w:tc>
          <w:tcPr>
            <w:cnfStyle w:val="001000000000" w:firstRow="0" w:lastRow="0" w:firstColumn="1" w:lastColumn="0" w:oddVBand="0" w:evenVBand="0" w:oddHBand="0" w:evenHBand="0" w:firstRowFirstColumn="0" w:firstRowLastColumn="0" w:lastRowFirstColumn="0" w:lastRowLastColumn="0"/>
            <w:tcW w:w="3149" w:type="pct"/>
          </w:tcPr>
          <w:p w14:paraId="63E01C0B" w14:textId="77777777" w:rsidR="00417B1B" w:rsidRPr="001807DD" w:rsidRDefault="00417B1B" w:rsidP="00AC0BBF">
            <w:pPr>
              <w:pStyle w:val="TableText"/>
              <w:spacing w:before="0"/>
            </w:pPr>
            <w:r w:rsidRPr="001807DD">
              <w:t>Cash and deposits</w:t>
            </w:r>
          </w:p>
        </w:tc>
        <w:tc>
          <w:tcPr>
            <w:tcW w:w="617" w:type="pct"/>
          </w:tcPr>
          <w:p w14:paraId="27A0B6DA" w14:textId="6FB4384F" w:rsidR="00417B1B" w:rsidRPr="001807DD" w:rsidRDefault="00FC12E5" w:rsidP="003836AB">
            <w:pPr>
              <w:pStyle w:val="TableText"/>
              <w:spacing w:before="0"/>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Note811 \h </w:instrText>
            </w:r>
            <w:r>
              <w:fldChar w:fldCharType="separate"/>
            </w:r>
            <w:r w:rsidR="0067082F">
              <w:t xml:space="preserve">8.1.1 </w:t>
            </w:r>
            <w:r>
              <w:fldChar w:fldCharType="end"/>
            </w:r>
          </w:p>
        </w:tc>
        <w:tc>
          <w:tcPr>
            <w:tcW w:w="617" w:type="pct"/>
          </w:tcPr>
          <w:p w14:paraId="5B938F67" w14:textId="77777777" w:rsidR="00417B1B" w:rsidRPr="001807DD" w:rsidRDefault="00417B1B" w:rsidP="003836AB">
            <w:pPr>
              <w:pStyle w:val="TableText"/>
              <w:spacing w:before="0"/>
              <w:cnfStyle w:val="000000000000" w:firstRow="0" w:lastRow="0" w:firstColumn="0" w:lastColumn="0" w:oddVBand="0" w:evenVBand="0" w:oddHBand="0" w:evenHBand="0" w:firstRowFirstColumn="0" w:firstRowLastColumn="0" w:lastRowFirstColumn="0" w:lastRowLastColumn="0"/>
            </w:pPr>
            <w:r w:rsidRPr="001807DD">
              <w:t>17,899</w:t>
            </w:r>
          </w:p>
        </w:tc>
        <w:tc>
          <w:tcPr>
            <w:tcW w:w="617" w:type="pct"/>
          </w:tcPr>
          <w:p w14:paraId="46F143D3" w14:textId="77777777" w:rsidR="00417B1B" w:rsidRPr="001807DD" w:rsidRDefault="00417B1B" w:rsidP="003836AB">
            <w:pPr>
              <w:pStyle w:val="TableText"/>
              <w:spacing w:before="0"/>
              <w:cnfStyle w:val="000000000000" w:firstRow="0" w:lastRow="0" w:firstColumn="0" w:lastColumn="0" w:oddVBand="0" w:evenVBand="0" w:oddHBand="0" w:evenHBand="0" w:firstRowFirstColumn="0" w:firstRowLastColumn="0" w:lastRowFirstColumn="0" w:lastRowLastColumn="0"/>
            </w:pPr>
            <w:r w:rsidRPr="001807DD">
              <w:t>13,151</w:t>
            </w:r>
          </w:p>
        </w:tc>
      </w:tr>
      <w:tr w:rsidR="00417B1B" w:rsidRPr="001807DD" w14:paraId="0FD15A4B" w14:textId="77777777" w:rsidTr="003836AB">
        <w:tc>
          <w:tcPr>
            <w:cnfStyle w:val="001000000000" w:firstRow="0" w:lastRow="0" w:firstColumn="1" w:lastColumn="0" w:oddVBand="0" w:evenVBand="0" w:oddHBand="0" w:evenHBand="0" w:firstRowFirstColumn="0" w:firstRowLastColumn="0" w:lastRowFirstColumn="0" w:lastRowLastColumn="0"/>
            <w:tcW w:w="3149" w:type="pct"/>
            <w:tcBorders>
              <w:bottom w:val="single" w:sz="4" w:space="0" w:color="auto"/>
            </w:tcBorders>
          </w:tcPr>
          <w:p w14:paraId="63BF5DA6" w14:textId="77777777" w:rsidR="00417B1B" w:rsidRPr="001807DD" w:rsidRDefault="00417B1B" w:rsidP="00AC0BBF">
            <w:pPr>
              <w:pStyle w:val="TableText"/>
              <w:spacing w:before="0"/>
            </w:pPr>
            <w:r w:rsidRPr="001807DD">
              <w:t>Receivables</w:t>
            </w:r>
          </w:p>
        </w:tc>
        <w:tc>
          <w:tcPr>
            <w:tcW w:w="617" w:type="pct"/>
            <w:tcBorders>
              <w:bottom w:val="single" w:sz="4" w:space="0" w:color="auto"/>
            </w:tcBorders>
          </w:tcPr>
          <w:p w14:paraId="3F789D5E" w14:textId="7DE109E6" w:rsidR="00417B1B" w:rsidRPr="001807DD" w:rsidRDefault="00FC12E5" w:rsidP="003836AB">
            <w:pPr>
              <w:pStyle w:val="TableText"/>
              <w:spacing w:before="0"/>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Note61 \h </w:instrText>
            </w:r>
            <w:r>
              <w:fldChar w:fldCharType="separate"/>
            </w:r>
            <w:r w:rsidR="0067082F">
              <w:t xml:space="preserve">6.1 </w:t>
            </w:r>
            <w:r>
              <w:fldChar w:fldCharType="end"/>
            </w:r>
          </w:p>
        </w:tc>
        <w:tc>
          <w:tcPr>
            <w:tcW w:w="617" w:type="pct"/>
            <w:tcBorders>
              <w:bottom w:val="single" w:sz="4" w:space="0" w:color="auto"/>
            </w:tcBorders>
          </w:tcPr>
          <w:p w14:paraId="113A06DA" w14:textId="77777777" w:rsidR="00417B1B" w:rsidRPr="001807DD" w:rsidRDefault="00417B1B" w:rsidP="003836AB">
            <w:pPr>
              <w:pStyle w:val="TableText"/>
              <w:spacing w:before="0"/>
              <w:cnfStyle w:val="000000000000" w:firstRow="0" w:lastRow="0" w:firstColumn="0" w:lastColumn="0" w:oddVBand="0" w:evenVBand="0" w:oddHBand="0" w:evenHBand="0" w:firstRowFirstColumn="0" w:firstRowLastColumn="0" w:lastRowFirstColumn="0" w:lastRowLastColumn="0"/>
            </w:pPr>
            <w:r w:rsidRPr="001807DD">
              <w:t>99,925</w:t>
            </w:r>
          </w:p>
        </w:tc>
        <w:tc>
          <w:tcPr>
            <w:tcW w:w="617" w:type="pct"/>
            <w:tcBorders>
              <w:bottom w:val="single" w:sz="4" w:space="0" w:color="auto"/>
            </w:tcBorders>
          </w:tcPr>
          <w:p w14:paraId="7A259BA7" w14:textId="77777777" w:rsidR="00417B1B" w:rsidRPr="001807DD" w:rsidRDefault="00417B1B" w:rsidP="003836AB">
            <w:pPr>
              <w:pStyle w:val="TableText"/>
              <w:spacing w:before="0"/>
              <w:cnfStyle w:val="000000000000" w:firstRow="0" w:lastRow="0" w:firstColumn="0" w:lastColumn="0" w:oddVBand="0" w:evenVBand="0" w:oddHBand="0" w:evenHBand="0" w:firstRowFirstColumn="0" w:firstRowLastColumn="0" w:lastRowFirstColumn="0" w:lastRowLastColumn="0"/>
            </w:pPr>
            <w:r w:rsidRPr="001807DD">
              <w:t>97,199</w:t>
            </w:r>
          </w:p>
        </w:tc>
      </w:tr>
      <w:tr w:rsidR="00417B1B" w:rsidRPr="000C6E63" w14:paraId="532A2674" w14:textId="77777777" w:rsidTr="003836AB">
        <w:tc>
          <w:tcPr>
            <w:cnfStyle w:val="001000000000" w:firstRow="0" w:lastRow="0" w:firstColumn="1" w:lastColumn="0" w:oddVBand="0" w:evenVBand="0" w:oddHBand="0" w:evenHBand="0" w:firstRowFirstColumn="0" w:firstRowLastColumn="0" w:lastRowFirstColumn="0" w:lastRowLastColumn="0"/>
            <w:tcW w:w="3149" w:type="pct"/>
            <w:tcBorders>
              <w:top w:val="single" w:sz="4" w:space="0" w:color="auto"/>
              <w:bottom w:val="single" w:sz="4" w:space="0" w:color="auto"/>
            </w:tcBorders>
          </w:tcPr>
          <w:p w14:paraId="6D81B633" w14:textId="77777777" w:rsidR="00417B1B" w:rsidRPr="000C6E63" w:rsidRDefault="00417B1B" w:rsidP="00AC0BBF">
            <w:pPr>
              <w:pStyle w:val="TableText"/>
              <w:spacing w:before="0"/>
              <w:rPr>
                <w:rStyle w:val="Bold"/>
              </w:rPr>
            </w:pPr>
            <w:r w:rsidRPr="000C6E63">
              <w:rPr>
                <w:rStyle w:val="Bold"/>
              </w:rPr>
              <w:t>Total financial assets</w:t>
            </w:r>
          </w:p>
        </w:tc>
        <w:tc>
          <w:tcPr>
            <w:tcW w:w="617" w:type="pct"/>
            <w:tcBorders>
              <w:top w:val="single" w:sz="4" w:space="0" w:color="auto"/>
              <w:bottom w:val="single" w:sz="4" w:space="0" w:color="auto"/>
            </w:tcBorders>
          </w:tcPr>
          <w:p w14:paraId="2437C342" w14:textId="30D44E04" w:rsidR="00417B1B" w:rsidRPr="000C6E63" w:rsidRDefault="003836AB" w:rsidP="003836AB">
            <w:pPr>
              <w:pStyle w:val="TableText"/>
              <w:spacing w:before="0"/>
              <w:cnfStyle w:val="000000000000" w:firstRow="0" w:lastRow="0" w:firstColumn="0" w:lastColumn="0" w:oddVBand="0" w:evenVBand="0" w:oddHBand="0" w:evenHBand="0" w:firstRowFirstColumn="0" w:firstRowLastColumn="0" w:lastRowFirstColumn="0" w:lastRowLastColumn="0"/>
              <w:rPr>
                <w:rStyle w:val="Bold"/>
              </w:rPr>
            </w:pPr>
            <w:r w:rsidRPr="000C6E63">
              <w:rPr>
                <w:rStyle w:val="Bold"/>
              </w:rPr>
              <w:t>N/A</w:t>
            </w:r>
          </w:p>
        </w:tc>
        <w:tc>
          <w:tcPr>
            <w:tcW w:w="617" w:type="pct"/>
            <w:tcBorders>
              <w:top w:val="single" w:sz="4" w:space="0" w:color="auto"/>
              <w:bottom w:val="single" w:sz="4" w:space="0" w:color="auto"/>
            </w:tcBorders>
          </w:tcPr>
          <w:p w14:paraId="0A4A70DB" w14:textId="77777777" w:rsidR="00417B1B" w:rsidRPr="000C6E63" w:rsidRDefault="00417B1B" w:rsidP="003836AB">
            <w:pPr>
              <w:pStyle w:val="TableText"/>
              <w:spacing w:before="0"/>
              <w:cnfStyle w:val="000000000000" w:firstRow="0" w:lastRow="0" w:firstColumn="0" w:lastColumn="0" w:oddVBand="0" w:evenVBand="0" w:oddHBand="0" w:evenHBand="0" w:firstRowFirstColumn="0" w:firstRowLastColumn="0" w:lastRowFirstColumn="0" w:lastRowLastColumn="0"/>
              <w:rPr>
                <w:rStyle w:val="Bold"/>
              </w:rPr>
            </w:pPr>
            <w:r w:rsidRPr="000C6E63">
              <w:rPr>
                <w:rStyle w:val="Bold"/>
              </w:rPr>
              <w:t>117,824</w:t>
            </w:r>
          </w:p>
        </w:tc>
        <w:tc>
          <w:tcPr>
            <w:tcW w:w="617" w:type="pct"/>
            <w:tcBorders>
              <w:top w:val="single" w:sz="4" w:space="0" w:color="auto"/>
              <w:bottom w:val="single" w:sz="4" w:space="0" w:color="auto"/>
            </w:tcBorders>
          </w:tcPr>
          <w:p w14:paraId="64D825AC" w14:textId="77777777" w:rsidR="00417B1B" w:rsidRPr="000C6E63" w:rsidRDefault="00417B1B" w:rsidP="003836AB">
            <w:pPr>
              <w:pStyle w:val="TableText"/>
              <w:spacing w:before="0"/>
              <w:cnfStyle w:val="000000000000" w:firstRow="0" w:lastRow="0" w:firstColumn="0" w:lastColumn="0" w:oddVBand="0" w:evenVBand="0" w:oddHBand="0" w:evenHBand="0" w:firstRowFirstColumn="0" w:firstRowLastColumn="0" w:lastRowFirstColumn="0" w:lastRowLastColumn="0"/>
              <w:rPr>
                <w:rStyle w:val="Bold"/>
              </w:rPr>
            </w:pPr>
            <w:r w:rsidRPr="000C6E63">
              <w:rPr>
                <w:rStyle w:val="Bold"/>
              </w:rPr>
              <w:t>110,350</w:t>
            </w:r>
          </w:p>
        </w:tc>
      </w:tr>
      <w:tr w:rsidR="00417B1B" w:rsidRPr="001807DD" w14:paraId="342E3A9D" w14:textId="77777777" w:rsidTr="003836AB">
        <w:tc>
          <w:tcPr>
            <w:cnfStyle w:val="001000000000" w:firstRow="0" w:lastRow="0" w:firstColumn="1" w:lastColumn="0" w:oddVBand="0" w:evenVBand="0" w:oddHBand="0" w:evenHBand="0" w:firstRowFirstColumn="0" w:firstRowLastColumn="0" w:lastRowFirstColumn="0" w:lastRowLastColumn="0"/>
            <w:tcW w:w="3149" w:type="pct"/>
            <w:tcBorders>
              <w:top w:val="single" w:sz="4" w:space="0" w:color="auto"/>
            </w:tcBorders>
          </w:tcPr>
          <w:p w14:paraId="31FCD4E9" w14:textId="77777777" w:rsidR="00417B1B" w:rsidRPr="000C6E63" w:rsidRDefault="00417B1B" w:rsidP="003836AB">
            <w:pPr>
              <w:pStyle w:val="TableText"/>
              <w:spacing w:before="120"/>
              <w:rPr>
                <w:rStyle w:val="Bold"/>
              </w:rPr>
            </w:pPr>
            <w:r w:rsidRPr="000C6E63">
              <w:rPr>
                <w:rStyle w:val="Bold"/>
              </w:rPr>
              <w:t>Non-financial assets</w:t>
            </w:r>
          </w:p>
        </w:tc>
        <w:tc>
          <w:tcPr>
            <w:tcW w:w="617" w:type="pct"/>
            <w:tcBorders>
              <w:top w:val="single" w:sz="4" w:space="0" w:color="auto"/>
            </w:tcBorders>
          </w:tcPr>
          <w:p w14:paraId="4B80B287" w14:textId="5BC1B5F6" w:rsidR="00417B1B" w:rsidRPr="001807DD" w:rsidRDefault="003836AB" w:rsidP="003836AB">
            <w:pPr>
              <w:pStyle w:val="TableText"/>
              <w:spacing w:before="120"/>
              <w:cnfStyle w:val="000000000000" w:firstRow="0" w:lastRow="0" w:firstColumn="0" w:lastColumn="0" w:oddVBand="0" w:evenVBand="0" w:oddHBand="0" w:evenHBand="0" w:firstRowFirstColumn="0" w:firstRowLastColumn="0" w:lastRowFirstColumn="0" w:lastRowLastColumn="0"/>
            </w:pPr>
            <w:r>
              <w:t>N/A</w:t>
            </w:r>
          </w:p>
        </w:tc>
        <w:tc>
          <w:tcPr>
            <w:tcW w:w="617" w:type="pct"/>
            <w:tcBorders>
              <w:top w:val="single" w:sz="4" w:space="0" w:color="auto"/>
            </w:tcBorders>
          </w:tcPr>
          <w:p w14:paraId="234DD49D" w14:textId="316E7549" w:rsidR="00417B1B" w:rsidRPr="001807DD" w:rsidRDefault="003836AB" w:rsidP="003836AB">
            <w:pPr>
              <w:pStyle w:val="TableText"/>
              <w:spacing w:before="120"/>
              <w:cnfStyle w:val="000000000000" w:firstRow="0" w:lastRow="0" w:firstColumn="0" w:lastColumn="0" w:oddVBand="0" w:evenVBand="0" w:oddHBand="0" w:evenHBand="0" w:firstRowFirstColumn="0" w:firstRowLastColumn="0" w:lastRowFirstColumn="0" w:lastRowLastColumn="0"/>
            </w:pPr>
            <w:r>
              <w:t>N/A</w:t>
            </w:r>
          </w:p>
        </w:tc>
        <w:tc>
          <w:tcPr>
            <w:tcW w:w="617" w:type="pct"/>
            <w:tcBorders>
              <w:top w:val="single" w:sz="4" w:space="0" w:color="auto"/>
            </w:tcBorders>
          </w:tcPr>
          <w:p w14:paraId="7BE25044" w14:textId="75963FF7" w:rsidR="00417B1B" w:rsidRPr="001807DD" w:rsidRDefault="003836AB" w:rsidP="003836AB">
            <w:pPr>
              <w:pStyle w:val="TableText"/>
              <w:spacing w:before="120"/>
              <w:cnfStyle w:val="000000000000" w:firstRow="0" w:lastRow="0" w:firstColumn="0" w:lastColumn="0" w:oddVBand="0" w:evenVBand="0" w:oddHBand="0" w:evenHBand="0" w:firstRowFirstColumn="0" w:firstRowLastColumn="0" w:lastRowFirstColumn="0" w:lastRowLastColumn="0"/>
            </w:pPr>
            <w:r>
              <w:t>N/A</w:t>
            </w:r>
          </w:p>
        </w:tc>
      </w:tr>
      <w:tr w:rsidR="00417B1B" w:rsidRPr="001807DD" w14:paraId="4B2822CB" w14:textId="77777777" w:rsidTr="003836AB">
        <w:tc>
          <w:tcPr>
            <w:cnfStyle w:val="001000000000" w:firstRow="0" w:lastRow="0" w:firstColumn="1" w:lastColumn="0" w:oddVBand="0" w:evenVBand="0" w:oddHBand="0" w:evenHBand="0" w:firstRowFirstColumn="0" w:firstRowLastColumn="0" w:lastRowFirstColumn="0" w:lastRowLastColumn="0"/>
            <w:tcW w:w="3149" w:type="pct"/>
          </w:tcPr>
          <w:p w14:paraId="6C8B60E4" w14:textId="77777777" w:rsidR="00417B1B" w:rsidRPr="001807DD" w:rsidRDefault="00417B1B" w:rsidP="00AC0BBF">
            <w:pPr>
              <w:pStyle w:val="TableText"/>
              <w:spacing w:before="0"/>
            </w:pPr>
            <w:r w:rsidRPr="001807DD">
              <w:t>Non-financial physical assets classified as held for sale</w:t>
            </w:r>
          </w:p>
        </w:tc>
        <w:tc>
          <w:tcPr>
            <w:tcW w:w="617" w:type="pct"/>
          </w:tcPr>
          <w:p w14:paraId="3A10EC16" w14:textId="2020EDC1" w:rsidR="00417B1B" w:rsidRPr="001807DD" w:rsidRDefault="003836AB" w:rsidP="003836AB">
            <w:pPr>
              <w:pStyle w:val="TableText"/>
              <w:spacing w:before="0"/>
              <w:cnfStyle w:val="000000000000" w:firstRow="0" w:lastRow="0" w:firstColumn="0" w:lastColumn="0" w:oddVBand="0" w:evenVBand="0" w:oddHBand="0" w:evenHBand="0" w:firstRowFirstColumn="0" w:firstRowLastColumn="0" w:lastRowFirstColumn="0" w:lastRowLastColumn="0"/>
            </w:pPr>
            <w:r>
              <w:t>N/A</w:t>
            </w:r>
          </w:p>
        </w:tc>
        <w:tc>
          <w:tcPr>
            <w:tcW w:w="617" w:type="pct"/>
          </w:tcPr>
          <w:p w14:paraId="363DD924" w14:textId="77777777" w:rsidR="00417B1B" w:rsidRPr="001807DD" w:rsidRDefault="00417B1B" w:rsidP="003836AB">
            <w:pPr>
              <w:pStyle w:val="TableText"/>
              <w:spacing w:before="0"/>
              <w:cnfStyle w:val="000000000000" w:firstRow="0" w:lastRow="0" w:firstColumn="0" w:lastColumn="0" w:oddVBand="0" w:evenVBand="0" w:oddHBand="0" w:evenHBand="0" w:firstRowFirstColumn="0" w:firstRowLastColumn="0" w:lastRowFirstColumn="0" w:lastRowLastColumn="0"/>
            </w:pPr>
            <w:r w:rsidRPr="001807DD">
              <w:t>200</w:t>
            </w:r>
          </w:p>
        </w:tc>
        <w:tc>
          <w:tcPr>
            <w:tcW w:w="617" w:type="pct"/>
          </w:tcPr>
          <w:p w14:paraId="7DC0090D" w14:textId="77777777" w:rsidR="00417B1B" w:rsidRPr="001807DD" w:rsidRDefault="00417B1B" w:rsidP="003836AB">
            <w:pPr>
              <w:pStyle w:val="TableText"/>
              <w:spacing w:before="0"/>
              <w:cnfStyle w:val="000000000000" w:firstRow="0" w:lastRow="0" w:firstColumn="0" w:lastColumn="0" w:oddVBand="0" w:evenVBand="0" w:oddHBand="0" w:evenHBand="0" w:firstRowFirstColumn="0" w:firstRowLastColumn="0" w:lastRowFirstColumn="0" w:lastRowLastColumn="0"/>
            </w:pPr>
            <w:r w:rsidRPr="001807DD">
              <w:t>181</w:t>
            </w:r>
          </w:p>
        </w:tc>
      </w:tr>
      <w:tr w:rsidR="00417B1B" w:rsidRPr="001807DD" w14:paraId="70BDCB09" w14:textId="77777777" w:rsidTr="003836AB">
        <w:tc>
          <w:tcPr>
            <w:cnfStyle w:val="001000000000" w:firstRow="0" w:lastRow="0" w:firstColumn="1" w:lastColumn="0" w:oddVBand="0" w:evenVBand="0" w:oddHBand="0" w:evenHBand="0" w:firstRowFirstColumn="0" w:firstRowLastColumn="0" w:lastRowFirstColumn="0" w:lastRowLastColumn="0"/>
            <w:tcW w:w="3149" w:type="pct"/>
          </w:tcPr>
          <w:p w14:paraId="5DCBB550" w14:textId="77777777" w:rsidR="00417B1B" w:rsidRPr="001807DD" w:rsidRDefault="00417B1B" w:rsidP="00AC0BBF">
            <w:pPr>
              <w:pStyle w:val="TableText"/>
              <w:spacing w:before="0"/>
            </w:pPr>
            <w:r w:rsidRPr="001807DD">
              <w:t xml:space="preserve">Property, plant and equipment </w:t>
            </w:r>
          </w:p>
        </w:tc>
        <w:tc>
          <w:tcPr>
            <w:tcW w:w="617" w:type="pct"/>
          </w:tcPr>
          <w:p w14:paraId="6AF7A9A8" w14:textId="17C07D8A" w:rsidR="00417B1B" w:rsidRPr="001807DD" w:rsidRDefault="00FC12E5" w:rsidP="003836AB">
            <w:pPr>
              <w:pStyle w:val="TableText"/>
              <w:spacing w:before="0"/>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Note51 \h </w:instrText>
            </w:r>
            <w:r>
              <w:fldChar w:fldCharType="separate"/>
            </w:r>
            <w:r w:rsidR="0067082F">
              <w:t xml:space="preserve">5.1 </w:t>
            </w:r>
            <w:r>
              <w:fldChar w:fldCharType="end"/>
            </w:r>
          </w:p>
        </w:tc>
        <w:tc>
          <w:tcPr>
            <w:tcW w:w="617" w:type="pct"/>
          </w:tcPr>
          <w:p w14:paraId="3A348BF1" w14:textId="77777777" w:rsidR="00417B1B" w:rsidRPr="001807DD" w:rsidRDefault="00417B1B" w:rsidP="003836AB">
            <w:pPr>
              <w:pStyle w:val="TableText"/>
              <w:spacing w:before="0"/>
              <w:cnfStyle w:val="000000000000" w:firstRow="0" w:lastRow="0" w:firstColumn="0" w:lastColumn="0" w:oddVBand="0" w:evenVBand="0" w:oddHBand="0" w:evenHBand="0" w:firstRowFirstColumn="0" w:firstRowLastColumn="0" w:lastRowFirstColumn="0" w:lastRowLastColumn="0"/>
            </w:pPr>
            <w:r w:rsidRPr="001807DD">
              <w:t>1,128,160</w:t>
            </w:r>
          </w:p>
        </w:tc>
        <w:tc>
          <w:tcPr>
            <w:tcW w:w="617" w:type="pct"/>
          </w:tcPr>
          <w:p w14:paraId="0CE96469" w14:textId="77777777" w:rsidR="00417B1B" w:rsidRPr="001807DD" w:rsidRDefault="00417B1B" w:rsidP="003836AB">
            <w:pPr>
              <w:pStyle w:val="TableText"/>
              <w:spacing w:before="0"/>
              <w:cnfStyle w:val="000000000000" w:firstRow="0" w:lastRow="0" w:firstColumn="0" w:lastColumn="0" w:oddVBand="0" w:evenVBand="0" w:oddHBand="0" w:evenHBand="0" w:firstRowFirstColumn="0" w:firstRowLastColumn="0" w:lastRowFirstColumn="0" w:lastRowLastColumn="0"/>
            </w:pPr>
            <w:r w:rsidRPr="001807DD">
              <w:t>1,066,249</w:t>
            </w:r>
          </w:p>
        </w:tc>
      </w:tr>
      <w:tr w:rsidR="00417B1B" w:rsidRPr="001807DD" w14:paraId="709D0324" w14:textId="77777777" w:rsidTr="003836AB">
        <w:tc>
          <w:tcPr>
            <w:cnfStyle w:val="001000000000" w:firstRow="0" w:lastRow="0" w:firstColumn="1" w:lastColumn="0" w:oddVBand="0" w:evenVBand="0" w:oddHBand="0" w:evenHBand="0" w:firstRowFirstColumn="0" w:firstRowLastColumn="0" w:lastRowFirstColumn="0" w:lastRowLastColumn="0"/>
            <w:tcW w:w="3149" w:type="pct"/>
          </w:tcPr>
          <w:p w14:paraId="3C230FA2" w14:textId="77777777" w:rsidR="00417B1B" w:rsidRPr="001807DD" w:rsidRDefault="00417B1B" w:rsidP="00AC0BBF">
            <w:pPr>
              <w:pStyle w:val="TableText"/>
              <w:spacing w:before="0"/>
            </w:pPr>
            <w:r w:rsidRPr="001807DD">
              <w:t>Intangible assets</w:t>
            </w:r>
          </w:p>
        </w:tc>
        <w:tc>
          <w:tcPr>
            <w:tcW w:w="617" w:type="pct"/>
          </w:tcPr>
          <w:p w14:paraId="281B7AF7" w14:textId="59685225" w:rsidR="00417B1B" w:rsidRPr="00BB6176" w:rsidRDefault="00BB6176" w:rsidP="00FC12E5">
            <w:pPr>
              <w:pStyle w:val="TableText"/>
              <w:spacing w:before="0"/>
              <w:cnfStyle w:val="000000000000" w:firstRow="0" w:lastRow="0" w:firstColumn="0" w:lastColumn="0" w:oddVBand="0" w:evenVBand="0" w:oddHBand="0" w:evenHBand="0" w:firstRowFirstColumn="0" w:firstRowLastColumn="0" w:lastRowFirstColumn="0" w:lastRowLastColumn="0"/>
            </w:pPr>
            <w:hyperlink w:anchor="_5.2_Intangible_assets" w:history="1">
              <w:r w:rsidRPr="00BB6176">
                <w:t>5.2</w:t>
              </w:r>
            </w:hyperlink>
          </w:p>
        </w:tc>
        <w:tc>
          <w:tcPr>
            <w:tcW w:w="617" w:type="pct"/>
          </w:tcPr>
          <w:p w14:paraId="414929A7" w14:textId="77777777" w:rsidR="00417B1B" w:rsidRPr="00BB6176" w:rsidRDefault="00417B1B" w:rsidP="003836AB">
            <w:pPr>
              <w:pStyle w:val="TableText"/>
              <w:spacing w:before="0"/>
              <w:cnfStyle w:val="000000000000" w:firstRow="0" w:lastRow="0" w:firstColumn="0" w:lastColumn="0" w:oddVBand="0" w:evenVBand="0" w:oddHBand="0" w:evenHBand="0" w:firstRowFirstColumn="0" w:firstRowLastColumn="0" w:lastRowFirstColumn="0" w:lastRowLastColumn="0"/>
            </w:pPr>
            <w:r w:rsidRPr="00BB6176">
              <w:t>24,393</w:t>
            </w:r>
          </w:p>
        </w:tc>
        <w:tc>
          <w:tcPr>
            <w:tcW w:w="617" w:type="pct"/>
          </w:tcPr>
          <w:p w14:paraId="2ECFAFEE" w14:textId="77777777" w:rsidR="00417B1B" w:rsidRPr="001807DD" w:rsidRDefault="00417B1B" w:rsidP="003836AB">
            <w:pPr>
              <w:pStyle w:val="TableText"/>
              <w:spacing w:before="0"/>
              <w:cnfStyle w:val="000000000000" w:firstRow="0" w:lastRow="0" w:firstColumn="0" w:lastColumn="0" w:oddVBand="0" w:evenVBand="0" w:oddHBand="0" w:evenHBand="0" w:firstRowFirstColumn="0" w:firstRowLastColumn="0" w:lastRowFirstColumn="0" w:lastRowLastColumn="0"/>
            </w:pPr>
            <w:r w:rsidRPr="001807DD">
              <w:t>17,591</w:t>
            </w:r>
          </w:p>
        </w:tc>
      </w:tr>
      <w:tr w:rsidR="000C6E63" w:rsidRPr="001807DD" w14:paraId="4F1515A9" w14:textId="77777777" w:rsidTr="000C6E63">
        <w:tc>
          <w:tcPr>
            <w:cnfStyle w:val="001000000000" w:firstRow="0" w:lastRow="0" w:firstColumn="1" w:lastColumn="0" w:oddVBand="0" w:evenVBand="0" w:oddHBand="0" w:evenHBand="0" w:firstRowFirstColumn="0" w:firstRowLastColumn="0" w:lastRowFirstColumn="0" w:lastRowLastColumn="0"/>
            <w:tcW w:w="3149" w:type="pct"/>
            <w:tcBorders>
              <w:bottom w:val="single" w:sz="4" w:space="0" w:color="auto"/>
            </w:tcBorders>
          </w:tcPr>
          <w:p w14:paraId="528E796F" w14:textId="77777777" w:rsidR="00417B1B" w:rsidRPr="001807DD" w:rsidRDefault="00417B1B" w:rsidP="00AC0BBF">
            <w:pPr>
              <w:pStyle w:val="TableText"/>
              <w:spacing w:before="0"/>
            </w:pPr>
            <w:r w:rsidRPr="001807DD">
              <w:t>Prepayments</w:t>
            </w:r>
          </w:p>
        </w:tc>
        <w:tc>
          <w:tcPr>
            <w:tcW w:w="617" w:type="pct"/>
            <w:tcBorders>
              <w:bottom w:val="single" w:sz="4" w:space="0" w:color="auto"/>
            </w:tcBorders>
          </w:tcPr>
          <w:p w14:paraId="3ED56CD1" w14:textId="2A4DC4E1" w:rsidR="00417B1B" w:rsidRPr="001807DD" w:rsidRDefault="003836AB" w:rsidP="003836AB">
            <w:pPr>
              <w:pStyle w:val="TableText"/>
              <w:spacing w:before="0"/>
              <w:cnfStyle w:val="000000000000" w:firstRow="0" w:lastRow="0" w:firstColumn="0" w:lastColumn="0" w:oddVBand="0" w:evenVBand="0" w:oddHBand="0" w:evenHBand="0" w:firstRowFirstColumn="0" w:firstRowLastColumn="0" w:lastRowFirstColumn="0" w:lastRowLastColumn="0"/>
            </w:pPr>
            <w:r>
              <w:t>N/A</w:t>
            </w:r>
          </w:p>
        </w:tc>
        <w:tc>
          <w:tcPr>
            <w:tcW w:w="617" w:type="pct"/>
            <w:tcBorders>
              <w:bottom w:val="single" w:sz="4" w:space="0" w:color="auto"/>
            </w:tcBorders>
          </w:tcPr>
          <w:p w14:paraId="1CBC716F" w14:textId="77777777" w:rsidR="00417B1B" w:rsidRPr="001807DD" w:rsidRDefault="00417B1B" w:rsidP="003836AB">
            <w:pPr>
              <w:pStyle w:val="TableText"/>
              <w:spacing w:before="0"/>
              <w:cnfStyle w:val="000000000000" w:firstRow="0" w:lastRow="0" w:firstColumn="0" w:lastColumn="0" w:oddVBand="0" w:evenVBand="0" w:oddHBand="0" w:evenHBand="0" w:firstRowFirstColumn="0" w:firstRowLastColumn="0" w:lastRowFirstColumn="0" w:lastRowLastColumn="0"/>
            </w:pPr>
            <w:r w:rsidRPr="001807DD">
              <w:t>5,887</w:t>
            </w:r>
          </w:p>
        </w:tc>
        <w:tc>
          <w:tcPr>
            <w:tcW w:w="617" w:type="pct"/>
            <w:tcBorders>
              <w:bottom w:val="single" w:sz="4" w:space="0" w:color="auto"/>
            </w:tcBorders>
          </w:tcPr>
          <w:p w14:paraId="04586B32" w14:textId="77777777" w:rsidR="00417B1B" w:rsidRPr="001807DD" w:rsidRDefault="00417B1B" w:rsidP="003836AB">
            <w:pPr>
              <w:pStyle w:val="TableText"/>
              <w:spacing w:before="0"/>
              <w:cnfStyle w:val="000000000000" w:firstRow="0" w:lastRow="0" w:firstColumn="0" w:lastColumn="0" w:oddVBand="0" w:evenVBand="0" w:oddHBand="0" w:evenHBand="0" w:firstRowFirstColumn="0" w:firstRowLastColumn="0" w:lastRowFirstColumn="0" w:lastRowLastColumn="0"/>
            </w:pPr>
            <w:r w:rsidRPr="001807DD">
              <w:t>2,370</w:t>
            </w:r>
          </w:p>
        </w:tc>
      </w:tr>
      <w:tr w:rsidR="00417B1B" w:rsidRPr="000C6E63" w14:paraId="72532F6F" w14:textId="77777777" w:rsidTr="000C6E63">
        <w:tc>
          <w:tcPr>
            <w:cnfStyle w:val="001000000000" w:firstRow="0" w:lastRow="0" w:firstColumn="1" w:lastColumn="0" w:oddVBand="0" w:evenVBand="0" w:oddHBand="0" w:evenHBand="0" w:firstRowFirstColumn="0" w:firstRowLastColumn="0" w:lastRowFirstColumn="0" w:lastRowLastColumn="0"/>
            <w:tcW w:w="3149" w:type="pct"/>
            <w:tcBorders>
              <w:top w:val="single" w:sz="4" w:space="0" w:color="auto"/>
              <w:bottom w:val="single" w:sz="4" w:space="0" w:color="auto"/>
            </w:tcBorders>
            <w:shd w:val="clear" w:color="auto" w:fill="auto"/>
          </w:tcPr>
          <w:p w14:paraId="76ECCC95" w14:textId="77777777" w:rsidR="00417B1B" w:rsidRPr="000C6E63" w:rsidRDefault="00417B1B" w:rsidP="00AC0BBF">
            <w:pPr>
              <w:pStyle w:val="TableText"/>
              <w:spacing w:before="0"/>
              <w:rPr>
                <w:rStyle w:val="Bold"/>
              </w:rPr>
            </w:pPr>
            <w:r w:rsidRPr="000C6E63">
              <w:rPr>
                <w:rStyle w:val="Bold"/>
              </w:rPr>
              <w:t>Total non-financial assets</w:t>
            </w:r>
          </w:p>
        </w:tc>
        <w:tc>
          <w:tcPr>
            <w:tcW w:w="617" w:type="pct"/>
            <w:tcBorders>
              <w:top w:val="single" w:sz="4" w:space="0" w:color="auto"/>
              <w:bottom w:val="single" w:sz="4" w:space="0" w:color="auto"/>
            </w:tcBorders>
            <w:shd w:val="clear" w:color="auto" w:fill="auto"/>
          </w:tcPr>
          <w:p w14:paraId="75716850" w14:textId="0486B552" w:rsidR="00417B1B" w:rsidRPr="000C6E63" w:rsidRDefault="003836AB" w:rsidP="003836AB">
            <w:pPr>
              <w:pStyle w:val="TableText"/>
              <w:spacing w:before="0"/>
              <w:cnfStyle w:val="000000000000" w:firstRow="0" w:lastRow="0" w:firstColumn="0" w:lastColumn="0" w:oddVBand="0" w:evenVBand="0" w:oddHBand="0" w:evenHBand="0" w:firstRowFirstColumn="0" w:firstRowLastColumn="0" w:lastRowFirstColumn="0" w:lastRowLastColumn="0"/>
              <w:rPr>
                <w:rStyle w:val="Bold"/>
              </w:rPr>
            </w:pPr>
            <w:r w:rsidRPr="000C6E63">
              <w:rPr>
                <w:rStyle w:val="Bold"/>
              </w:rPr>
              <w:t>N/A</w:t>
            </w:r>
          </w:p>
        </w:tc>
        <w:tc>
          <w:tcPr>
            <w:tcW w:w="617" w:type="pct"/>
            <w:tcBorders>
              <w:top w:val="single" w:sz="4" w:space="0" w:color="auto"/>
              <w:bottom w:val="single" w:sz="4" w:space="0" w:color="auto"/>
            </w:tcBorders>
            <w:shd w:val="clear" w:color="auto" w:fill="auto"/>
          </w:tcPr>
          <w:p w14:paraId="1ABBAC64" w14:textId="77777777" w:rsidR="00417B1B" w:rsidRPr="000C6E63" w:rsidRDefault="00417B1B" w:rsidP="003836AB">
            <w:pPr>
              <w:pStyle w:val="TableText"/>
              <w:spacing w:before="0"/>
              <w:cnfStyle w:val="000000000000" w:firstRow="0" w:lastRow="0" w:firstColumn="0" w:lastColumn="0" w:oddVBand="0" w:evenVBand="0" w:oddHBand="0" w:evenHBand="0" w:firstRowFirstColumn="0" w:firstRowLastColumn="0" w:lastRowFirstColumn="0" w:lastRowLastColumn="0"/>
              <w:rPr>
                <w:rStyle w:val="Bold"/>
              </w:rPr>
            </w:pPr>
            <w:r w:rsidRPr="000C6E63">
              <w:rPr>
                <w:rStyle w:val="Bold"/>
              </w:rPr>
              <w:t>1,158,640</w:t>
            </w:r>
          </w:p>
        </w:tc>
        <w:tc>
          <w:tcPr>
            <w:tcW w:w="617" w:type="pct"/>
            <w:tcBorders>
              <w:top w:val="single" w:sz="4" w:space="0" w:color="auto"/>
              <w:bottom w:val="single" w:sz="4" w:space="0" w:color="auto"/>
            </w:tcBorders>
            <w:shd w:val="clear" w:color="auto" w:fill="auto"/>
          </w:tcPr>
          <w:p w14:paraId="2CD13E63" w14:textId="77777777" w:rsidR="00417B1B" w:rsidRPr="000C6E63" w:rsidRDefault="00417B1B" w:rsidP="003836AB">
            <w:pPr>
              <w:pStyle w:val="TableText"/>
              <w:spacing w:before="0"/>
              <w:cnfStyle w:val="000000000000" w:firstRow="0" w:lastRow="0" w:firstColumn="0" w:lastColumn="0" w:oddVBand="0" w:evenVBand="0" w:oddHBand="0" w:evenHBand="0" w:firstRowFirstColumn="0" w:firstRowLastColumn="0" w:lastRowFirstColumn="0" w:lastRowLastColumn="0"/>
              <w:rPr>
                <w:rStyle w:val="Bold"/>
              </w:rPr>
            </w:pPr>
            <w:r w:rsidRPr="000C6E63">
              <w:rPr>
                <w:rStyle w:val="Bold"/>
              </w:rPr>
              <w:t>1,086,391</w:t>
            </w:r>
          </w:p>
        </w:tc>
      </w:tr>
      <w:tr w:rsidR="00417B1B" w:rsidRPr="000C6E63" w14:paraId="178A8FC4" w14:textId="77777777" w:rsidTr="000C6E63">
        <w:tc>
          <w:tcPr>
            <w:cnfStyle w:val="001000000000" w:firstRow="0" w:lastRow="0" w:firstColumn="1" w:lastColumn="0" w:oddVBand="0" w:evenVBand="0" w:oddHBand="0" w:evenHBand="0" w:firstRowFirstColumn="0" w:firstRowLastColumn="0" w:lastRowFirstColumn="0" w:lastRowLastColumn="0"/>
            <w:tcW w:w="3149" w:type="pct"/>
            <w:tcBorders>
              <w:top w:val="single" w:sz="4" w:space="0" w:color="auto"/>
              <w:bottom w:val="single" w:sz="4" w:space="0" w:color="auto"/>
            </w:tcBorders>
            <w:shd w:val="clear" w:color="auto" w:fill="auto"/>
          </w:tcPr>
          <w:p w14:paraId="7C4F9C7F" w14:textId="77777777" w:rsidR="00417B1B" w:rsidRPr="000C6E63" w:rsidRDefault="00417B1B" w:rsidP="00AC0BBF">
            <w:pPr>
              <w:pStyle w:val="TableText"/>
              <w:spacing w:before="0"/>
              <w:rPr>
                <w:rStyle w:val="Bold"/>
              </w:rPr>
            </w:pPr>
            <w:r w:rsidRPr="000C6E63">
              <w:rPr>
                <w:rStyle w:val="Bold"/>
              </w:rPr>
              <w:t>Total assets</w:t>
            </w:r>
          </w:p>
        </w:tc>
        <w:tc>
          <w:tcPr>
            <w:tcW w:w="617" w:type="pct"/>
            <w:tcBorders>
              <w:top w:val="single" w:sz="4" w:space="0" w:color="auto"/>
              <w:bottom w:val="single" w:sz="4" w:space="0" w:color="auto"/>
            </w:tcBorders>
            <w:shd w:val="clear" w:color="auto" w:fill="auto"/>
          </w:tcPr>
          <w:p w14:paraId="1533B8FD" w14:textId="3EE6CC80" w:rsidR="00417B1B" w:rsidRPr="000C6E63" w:rsidRDefault="003836AB" w:rsidP="003836AB">
            <w:pPr>
              <w:pStyle w:val="TableText"/>
              <w:spacing w:before="0"/>
              <w:cnfStyle w:val="000000000000" w:firstRow="0" w:lastRow="0" w:firstColumn="0" w:lastColumn="0" w:oddVBand="0" w:evenVBand="0" w:oddHBand="0" w:evenHBand="0" w:firstRowFirstColumn="0" w:firstRowLastColumn="0" w:lastRowFirstColumn="0" w:lastRowLastColumn="0"/>
              <w:rPr>
                <w:rStyle w:val="Bold"/>
              </w:rPr>
            </w:pPr>
            <w:r w:rsidRPr="000C6E63">
              <w:rPr>
                <w:rStyle w:val="Bold"/>
              </w:rPr>
              <w:t>N/A</w:t>
            </w:r>
          </w:p>
        </w:tc>
        <w:tc>
          <w:tcPr>
            <w:tcW w:w="617" w:type="pct"/>
            <w:tcBorders>
              <w:top w:val="single" w:sz="4" w:space="0" w:color="auto"/>
              <w:bottom w:val="single" w:sz="4" w:space="0" w:color="auto"/>
            </w:tcBorders>
            <w:shd w:val="clear" w:color="auto" w:fill="auto"/>
          </w:tcPr>
          <w:p w14:paraId="7C4C7755" w14:textId="77777777" w:rsidR="00417B1B" w:rsidRPr="000C6E63" w:rsidRDefault="00417B1B" w:rsidP="003836AB">
            <w:pPr>
              <w:pStyle w:val="TableText"/>
              <w:spacing w:before="0"/>
              <w:cnfStyle w:val="000000000000" w:firstRow="0" w:lastRow="0" w:firstColumn="0" w:lastColumn="0" w:oddVBand="0" w:evenVBand="0" w:oddHBand="0" w:evenHBand="0" w:firstRowFirstColumn="0" w:firstRowLastColumn="0" w:lastRowFirstColumn="0" w:lastRowLastColumn="0"/>
              <w:rPr>
                <w:rStyle w:val="Bold"/>
              </w:rPr>
            </w:pPr>
            <w:r w:rsidRPr="000C6E63">
              <w:rPr>
                <w:rStyle w:val="Bold"/>
              </w:rPr>
              <w:t>1,276,463</w:t>
            </w:r>
          </w:p>
        </w:tc>
        <w:tc>
          <w:tcPr>
            <w:tcW w:w="617" w:type="pct"/>
            <w:tcBorders>
              <w:top w:val="single" w:sz="4" w:space="0" w:color="auto"/>
              <w:bottom w:val="single" w:sz="4" w:space="0" w:color="auto"/>
            </w:tcBorders>
            <w:shd w:val="clear" w:color="auto" w:fill="auto"/>
          </w:tcPr>
          <w:p w14:paraId="1C8AE547" w14:textId="77777777" w:rsidR="00417B1B" w:rsidRPr="000C6E63" w:rsidRDefault="00417B1B" w:rsidP="003836AB">
            <w:pPr>
              <w:pStyle w:val="TableText"/>
              <w:spacing w:before="0"/>
              <w:cnfStyle w:val="000000000000" w:firstRow="0" w:lastRow="0" w:firstColumn="0" w:lastColumn="0" w:oddVBand="0" w:evenVBand="0" w:oddHBand="0" w:evenHBand="0" w:firstRowFirstColumn="0" w:firstRowLastColumn="0" w:lastRowFirstColumn="0" w:lastRowLastColumn="0"/>
              <w:rPr>
                <w:rStyle w:val="Bold"/>
              </w:rPr>
            </w:pPr>
            <w:r w:rsidRPr="000C6E63">
              <w:rPr>
                <w:rStyle w:val="Bold"/>
              </w:rPr>
              <w:t>1,196,741</w:t>
            </w:r>
          </w:p>
        </w:tc>
      </w:tr>
      <w:tr w:rsidR="00417B1B" w:rsidRPr="001807DD" w14:paraId="0FD572C1" w14:textId="77777777" w:rsidTr="000C6E63">
        <w:tc>
          <w:tcPr>
            <w:cnfStyle w:val="001000000000" w:firstRow="0" w:lastRow="0" w:firstColumn="1" w:lastColumn="0" w:oddVBand="0" w:evenVBand="0" w:oddHBand="0" w:evenHBand="0" w:firstRowFirstColumn="0" w:firstRowLastColumn="0" w:lastRowFirstColumn="0" w:lastRowLastColumn="0"/>
            <w:tcW w:w="3149" w:type="pct"/>
            <w:tcBorders>
              <w:top w:val="single" w:sz="4" w:space="0" w:color="auto"/>
            </w:tcBorders>
          </w:tcPr>
          <w:p w14:paraId="6306766E" w14:textId="77777777" w:rsidR="00417B1B" w:rsidRPr="001807DD" w:rsidRDefault="00417B1B" w:rsidP="003836AB">
            <w:pPr>
              <w:pStyle w:val="TableText"/>
              <w:spacing w:before="120"/>
            </w:pPr>
            <w:r w:rsidRPr="000C6E63">
              <w:rPr>
                <w:rStyle w:val="Bold"/>
              </w:rPr>
              <w:t>Liabilities</w:t>
            </w:r>
          </w:p>
        </w:tc>
        <w:tc>
          <w:tcPr>
            <w:tcW w:w="617" w:type="pct"/>
            <w:tcBorders>
              <w:top w:val="single" w:sz="4" w:space="0" w:color="auto"/>
            </w:tcBorders>
          </w:tcPr>
          <w:p w14:paraId="09FA3261" w14:textId="37402FCE" w:rsidR="00417B1B" w:rsidRPr="001807DD" w:rsidRDefault="003836AB" w:rsidP="003836AB">
            <w:pPr>
              <w:pStyle w:val="TableText"/>
              <w:spacing w:before="120"/>
              <w:cnfStyle w:val="000000000000" w:firstRow="0" w:lastRow="0" w:firstColumn="0" w:lastColumn="0" w:oddVBand="0" w:evenVBand="0" w:oddHBand="0" w:evenHBand="0" w:firstRowFirstColumn="0" w:firstRowLastColumn="0" w:lastRowFirstColumn="0" w:lastRowLastColumn="0"/>
            </w:pPr>
            <w:r>
              <w:t>N/A</w:t>
            </w:r>
          </w:p>
        </w:tc>
        <w:tc>
          <w:tcPr>
            <w:tcW w:w="617" w:type="pct"/>
            <w:tcBorders>
              <w:top w:val="single" w:sz="4" w:space="0" w:color="auto"/>
            </w:tcBorders>
          </w:tcPr>
          <w:p w14:paraId="5E6B739A" w14:textId="3476BB7E" w:rsidR="00417B1B" w:rsidRPr="001807DD" w:rsidRDefault="003836AB" w:rsidP="003836AB">
            <w:pPr>
              <w:pStyle w:val="TableText"/>
              <w:spacing w:before="120"/>
              <w:cnfStyle w:val="000000000000" w:firstRow="0" w:lastRow="0" w:firstColumn="0" w:lastColumn="0" w:oddVBand="0" w:evenVBand="0" w:oddHBand="0" w:evenHBand="0" w:firstRowFirstColumn="0" w:firstRowLastColumn="0" w:lastRowFirstColumn="0" w:lastRowLastColumn="0"/>
            </w:pPr>
            <w:r>
              <w:t>N/A</w:t>
            </w:r>
          </w:p>
        </w:tc>
        <w:tc>
          <w:tcPr>
            <w:tcW w:w="617" w:type="pct"/>
            <w:tcBorders>
              <w:top w:val="single" w:sz="4" w:space="0" w:color="auto"/>
            </w:tcBorders>
          </w:tcPr>
          <w:p w14:paraId="5B3EB5E8" w14:textId="4A039974" w:rsidR="00417B1B" w:rsidRPr="001807DD" w:rsidRDefault="003836AB" w:rsidP="003836AB">
            <w:pPr>
              <w:pStyle w:val="TableText"/>
              <w:spacing w:before="120"/>
              <w:cnfStyle w:val="000000000000" w:firstRow="0" w:lastRow="0" w:firstColumn="0" w:lastColumn="0" w:oddVBand="0" w:evenVBand="0" w:oddHBand="0" w:evenHBand="0" w:firstRowFirstColumn="0" w:firstRowLastColumn="0" w:lastRowFirstColumn="0" w:lastRowLastColumn="0"/>
            </w:pPr>
            <w:r>
              <w:t>N/A</w:t>
            </w:r>
          </w:p>
        </w:tc>
      </w:tr>
      <w:tr w:rsidR="00417B1B" w:rsidRPr="001807DD" w14:paraId="567A4231" w14:textId="77777777" w:rsidTr="003836AB">
        <w:tc>
          <w:tcPr>
            <w:cnfStyle w:val="001000000000" w:firstRow="0" w:lastRow="0" w:firstColumn="1" w:lastColumn="0" w:oddVBand="0" w:evenVBand="0" w:oddHBand="0" w:evenHBand="0" w:firstRowFirstColumn="0" w:firstRowLastColumn="0" w:lastRowFirstColumn="0" w:lastRowLastColumn="0"/>
            <w:tcW w:w="3149" w:type="pct"/>
          </w:tcPr>
          <w:p w14:paraId="0AA0180E" w14:textId="77777777" w:rsidR="00417B1B" w:rsidRPr="001807DD" w:rsidRDefault="00417B1B" w:rsidP="00AC0BBF">
            <w:pPr>
              <w:pStyle w:val="TableText"/>
              <w:spacing w:before="0"/>
            </w:pPr>
            <w:r w:rsidRPr="001807DD">
              <w:t>Payables</w:t>
            </w:r>
          </w:p>
        </w:tc>
        <w:tc>
          <w:tcPr>
            <w:tcW w:w="617" w:type="pct"/>
          </w:tcPr>
          <w:p w14:paraId="3AC77E91" w14:textId="5BFCE2B2" w:rsidR="00417B1B" w:rsidRPr="001807DD" w:rsidRDefault="00FC12E5" w:rsidP="003836AB">
            <w:pPr>
              <w:pStyle w:val="TableText"/>
              <w:spacing w:before="0"/>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Note62 \h </w:instrText>
            </w:r>
            <w:r>
              <w:fldChar w:fldCharType="separate"/>
            </w:r>
            <w:r w:rsidR="0067082F">
              <w:t xml:space="preserve">6.2 </w:t>
            </w:r>
            <w:r>
              <w:fldChar w:fldCharType="end"/>
            </w:r>
          </w:p>
        </w:tc>
        <w:tc>
          <w:tcPr>
            <w:tcW w:w="617" w:type="pct"/>
          </w:tcPr>
          <w:p w14:paraId="124F6455" w14:textId="77777777" w:rsidR="00417B1B" w:rsidRPr="001807DD" w:rsidRDefault="00417B1B" w:rsidP="003836AB">
            <w:pPr>
              <w:pStyle w:val="TableText"/>
              <w:spacing w:before="0"/>
              <w:cnfStyle w:val="000000000000" w:firstRow="0" w:lastRow="0" w:firstColumn="0" w:lastColumn="0" w:oddVBand="0" w:evenVBand="0" w:oddHBand="0" w:evenHBand="0" w:firstRowFirstColumn="0" w:firstRowLastColumn="0" w:lastRowFirstColumn="0" w:lastRowLastColumn="0"/>
            </w:pPr>
            <w:r w:rsidRPr="001807DD">
              <w:t>50,468</w:t>
            </w:r>
          </w:p>
        </w:tc>
        <w:tc>
          <w:tcPr>
            <w:tcW w:w="617" w:type="pct"/>
          </w:tcPr>
          <w:p w14:paraId="0AC8DAB0" w14:textId="77777777" w:rsidR="00417B1B" w:rsidRPr="001807DD" w:rsidRDefault="00417B1B" w:rsidP="003836AB">
            <w:pPr>
              <w:pStyle w:val="TableText"/>
              <w:spacing w:before="0"/>
              <w:cnfStyle w:val="000000000000" w:firstRow="0" w:lastRow="0" w:firstColumn="0" w:lastColumn="0" w:oddVBand="0" w:evenVBand="0" w:oddHBand="0" w:evenHBand="0" w:firstRowFirstColumn="0" w:firstRowLastColumn="0" w:lastRowFirstColumn="0" w:lastRowLastColumn="0"/>
            </w:pPr>
            <w:r w:rsidRPr="001807DD">
              <w:t>44,229</w:t>
            </w:r>
          </w:p>
        </w:tc>
      </w:tr>
      <w:tr w:rsidR="00417B1B" w:rsidRPr="001807DD" w14:paraId="2666D32A" w14:textId="77777777" w:rsidTr="003836AB">
        <w:tc>
          <w:tcPr>
            <w:cnfStyle w:val="001000000000" w:firstRow="0" w:lastRow="0" w:firstColumn="1" w:lastColumn="0" w:oddVBand="0" w:evenVBand="0" w:oddHBand="0" w:evenHBand="0" w:firstRowFirstColumn="0" w:firstRowLastColumn="0" w:lastRowFirstColumn="0" w:lastRowLastColumn="0"/>
            <w:tcW w:w="3149" w:type="pct"/>
          </w:tcPr>
          <w:p w14:paraId="2B4A2ABE" w14:textId="77777777" w:rsidR="00417B1B" w:rsidRPr="001807DD" w:rsidRDefault="00417B1B" w:rsidP="00AC0BBF">
            <w:pPr>
              <w:pStyle w:val="TableText"/>
              <w:spacing w:before="0"/>
            </w:pPr>
            <w:r w:rsidRPr="001807DD">
              <w:t>Borrowings</w:t>
            </w:r>
          </w:p>
        </w:tc>
        <w:tc>
          <w:tcPr>
            <w:tcW w:w="617" w:type="pct"/>
          </w:tcPr>
          <w:p w14:paraId="575685CD" w14:textId="517B26F3" w:rsidR="00417B1B" w:rsidRPr="001807DD" w:rsidRDefault="00FC12E5" w:rsidP="003836AB">
            <w:pPr>
              <w:pStyle w:val="TableText"/>
              <w:spacing w:before="0"/>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Note71 \h </w:instrText>
            </w:r>
            <w:r>
              <w:fldChar w:fldCharType="separate"/>
            </w:r>
            <w:r w:rsidR="0067082F">
              <w:t xml:space="preserve">7.1 </w:t>
            </w:r>
            <w:r>
              <w:fldChar w:fldCharType="end"/>
            </w:r>
          </w:p>
        </w:tc>
        <w:tc>
          <w:tcPr>
            <w:tcW w:w="617" w:type="pct"/>
          </w:tcPr>
          <w:p w14:paraId="2D57EDF4" w14:textId="77777777" w:rsidR="00417B1B" w:rsidRPr="001807DD" w:rsidRDefault="00417B1B" w:rsidP="003836AB">
            <w:pPr>
              <w:pStyle w:val="TableText"/>
              <w:spacing w:before="0"/>
              <w:cnfStyle w:val="000000000000" w:firstRow="0" w:lastRow="0" w:firstColumn="0" w:lastColumn="0" w:oddVBand="0" w:evenVBand="0" w:oddHBand="0" w:evenHBand="0" w:firstRowFirstColumn="0" w:firstRowLastColumn="0" w:lastRowFirstColumn="0" w:lastRowLastColumn="0"/>
            </w:pPr>
            <w:r w:rsidRPr="001807DD">
              <w:t>54,917</w:t>
            </w:r>
          </w:p>
        </w:tc>
        <w:tc>
          <w:tcPr>
            <w:tcW w:w="617" w:type="pct"/>
          </w:tcPr>
          <w:p w14:paraId="2150735F" w14:textId="77777777" w:rsidR="00417B1B" w:rsidRPr="001807DD" w:rsidRDefault="00417B1B" w:rsidP="003836AB">
            <w:pPr>
              <w:pStyle w:val="TableText"/>
              <w:spacing w:before="0"/>
              <w:cnfStyle w:val="000000000000" w:firstRow="0" w:lastRow="0" w:firstColumn="0" w:lastColumn="0" w:oddVBand="0" w:evenVBand="0" w:oddHBand="0" w:evenHBand="0" w:firstRowFirstColumn="0" w:firstRowLastColumn="0" w:lastRowFirstColumn="0" w:lastRowLastColumn="0"/>
            </w:pPr>
            <w:r w:rsidRPr="001807DD">
              <w:t>67,242</w:t>
            </w:r>
          </w:p>
        </w:tc>
      </w:tr>
      <w:tr w:rsidR="00417B1B" w:rsidRPr="001807DD" w14:paraId="4BFD6E0C" w14:textId="77777777" w:rsidTr="003836AB">
        <w:tc>
          <w:tcPr>
            <w:cnfStyle w:val="001000000000" w:firstRow="0" w:lastRow="0" w:firstColumn="1" w:lastColumn="0" w:oddVBand="0" w:evenVBand="0" w:oddHBand="0" w:evenHBand="0" w:firstRowFirstColumn="0" w:firstRowLastColumn="0" w:lastRowFirstColumn="0" w:lastRowLastColumn="0"/>
            <w:tcW w:w="3149" w:type="pct"/>
          </w:tcPr>
          <w:p w14:paraId="51BFA8F4" w14:textId="77777777" w:rsidR="00417B1B" w:rsidRPr="001807DD" w:rsidRDefault="00417B1B" w:rsidP="00AC0BBF">
            <w:pPr>
              <w:pStyle w:val="TableText"/>
              <w:spacing w:before="0"/>
            </w:pPr>
            <w:r w:rsidRPr="001807DD">
              <w:t>Provisions</w:t>
            </w:r>
          </w:p>
        </w:tc>
        <w:tc>
          <w:tcPr>
            <w:tcW w:w="617" w:type="pct"/>
          </w:tcPr>
          <w:p w14:paraId="40C18968" w14:textId="5102177A" w:rsidR="00417B1B" w:rsidRPr="001807DD" w:rsidRDefault="00FC12E5" w:rsidP="003836AB">
            <w:pPr>
              <w:pStyle w:val="TableText"/>
              <w:spacing w:before="0"/>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NOte312 \h </w:instrText>
            </w:r>
            <w:r>
              <w:fldChar w:fldCharType="separate"/>
            </w:r>
            <w:r w:rsidR="0067082F">
              <w:t xml:space="preserve">3.1.2 </w:t>
            </w:r>
            <w:r>
              <w:fldChar w:fldCharType="end"/>
            </w:r>
          </w:p>
        </w:tc>
        <w:tc>
          <w:tcPr>
            <w:tcW w:w="617" w:type="pct"/>
          </w:tcPr>
          <w:p w14:paraId="5BC142C8" w14:textId="77777777" w:rsidR="00417B1B" w:rsidRPr="001807DD" w:rsidRDefault="00417B1B" w:rsidP="003836AB">
            <w:pPr>
              <w:pStyle w:val="TableText"/>
              <w:spacing w:before="0"/>
              <w:cnfStyle w:val="000000000000" w:firstRow="0" w:lastRow="0" w:firstColumn="0" w:lastColumn="0" w:oddVBand="0" w:evenVBand="0" w:oddHBand="0" w:evenHBand="0" w:firstRowFirstColumn="0" w:firstRowLastColumn="0" w:lastRowFirstColumn="0" w:lastRowLastColumn="0"/>
            </w:pPr>
            <w:r w:rsidRPr="001807DD">
              <w:t>93,903</w:t>
            </w:r>
          </w:p>
        </w:tc>
        <w:tc>
          <w:tcPr>
            <w:tcW w:w="617" w:type="pct"/>
          </w:tcPr>
          <w:p w14:paraId="202BD0FE" w14:textId="77777777" w:rsidR="00417B1B" w:rsidRPr="001807DD" w:rsidRDefault="00417B1B" w:rsidP="003836AB">
            <w:pPr>
              <w:pStyle w:val="TableText"/>
              <w:spacing w:before="0"/>
              <w:cnfStyle w:val="000000000000" w:firstRow="0" w:lastRow="0" w:firstColumn="0" w:lastColumn="0" w:oddVBand="0" w:evenVBand="0" w:oddHBand="0" w:evenHBand="0" w:firstRowFirstColumn="0" w:firstRowLastColumn="0" w:lastRowFirstColumn="0" w:lastRowLastColumn="0"/>
            </w:pPr>
            <w:r w:rsidRPr="001807DD">
              <w:t>79,569</w:t>
            </w:r>
          </w:p>
        </w:tc>
      </w:tr>
      <w:tr w:rsidR="00417B1B" w:rsidRPr="001807DD" w14:paraId="311C19CA" w14:textId="77777777" w:rsidTr="003836AB">
        <w:tc>
          <w:tcPr>
            <w:cnfStyle w:val="001000000000" w:firstRow="0" w:lastRow="0" w:firstColumn="1" w:lastColumn="0" w:oddVBand="0" w:evenVBand="0" w:oddHBand="0" w:evenHBand="0" w:firstRowFirstColumn="0" w:firstRowLastColumn="0" w:lastRowFirstColumn="0" w:lastRowLastColumn="0"/>
            <w:tcW w:w="3149" w:type="pct"/>
          </w:tcPr>
          <w:p w14:paraId="5473B107" w14:textId="77777777" w:rsidR="00417B1B" w:rsidRPr="001807DD" w:rsidRDefault="00417B1B" w:rsidP="00AC0BBF">
            <w:pPr>
              <w:pStyle w:val="TableText"/>
              <w:spacing w:before="0"/>
            </w:pPr>
            <w:r w:rsidRPr="001807DD">
              <w:t>Other Provisions</w:t>
            </w:r>
          </w:p>
        </w:tc>
        <w:tc>
          <w:tcPr>
            <w:tcW w:w="617" w:type="pct"/>
          </w:tcPr>
          <w:p w14:paraId="755B3E3E" w14:textId="0722D854" w:rsidR="00417B1B" w:rsidRPr="001807DD" w:rsidRDefault="003836AB" w:rsidP="003836AB">
            <w:pPr>
              <w:pStyle w:val="TableText"/>
              <w:spacing w:before="0"/>
              <w:cnfStyle w:val="000000000000" w:firstRow="0" w:lastRow="0" w:firstColumn="0" w:lastColumn="0" w:oddVBand="0" w:evenVBand="0" w:oddHBand="0" w:evenHBand="0" w:firstRowFirstColumn="0" w:firstRowLastColumn="0" w:lastRowFirstColumn="0" w:lastRowLastColumn="0"/>
            </w:pPr>
            <w:r>
              <w:t>N/A</w:t>
            </w:r>
          </w:p>
        </w:tc>
        <w:tc>
          <w:tcPr>
            <w:tcW w:w="617" w:type="pct"/>
          </w:tcPr>
          <w:p w14:paraId="486FD585" w14:textId="77777777" w:rsidR="00417B1B" w:rsidRPr="001807DD" w:rsidRDefault="00417B1B" w:rsidP="003836AB">
            <w:pPr>
              <w:pStyle w:val="TableText"/>
              <w:spacing w:before="0"/>
              <w:cnfStyle w:val="000000000000" w:firstRow="0" w:lastRow="0" w:firstColumn="0" w:lastColumn="0" w:oddVBand="0" w:evenVBand="0" w:oddHBand="0" w:evenHBand="0" w:firstRowFirstColumn="0" w:firstRowLastColumn="0" w:lastRowFirstColumn="0" w:lastRowLastColumn="0"/>
            </w:pPr>
            <w:r w:rsidRPr="001807DD">
              <w:t>342</w:t>
            </w:r>
          </w:p>
        </w:tc>
        <w:tc>
          <w:tcPr>
            <w:tcW w:w="617" w:type="pct"/>
          </w:tcPr>
          <w:p w14:paraId="055F390B" w14:textId="77777777" w:rsidR="00417B1B" w:rsidRPr="001807DD" w:rsidRDefault="00417B1B" w:rsidP="003836AB">
            <w:pPr>
              <w:pStyle w:val="TableText"/>
              <w:spacing w:before="0"/>
              <w:cnfStyle w:val="000000000000" w:firstRow="0" w:lastRow="0" w:firstColumn="0" w:lastColumn="0" w:oddVBand="0" w:evenVBand="0" w:oddHBand="0" w:evenHBand="0" w:firstRowFirstColumn="0" w:firstRowLastColumn="0" w:lastRowFirstColumn="0" w:lastRowLastColumn="0"/>
            </w:pPr>
            <w:r w:rsidRPr="001807DD">
              <w:t>318</w:t>
            </w:r>
          </w:p>
        </w:tc>
      </w:tr>
      <w:tr w:rsidR="00417B1B" w:rsidRPr="001807DD" w14:paraId="3285ADE6" w14:textId="77777777" w:rsidTr="003836AB">
        <w:tc>
          <w:tcPr>
            <w:cnfStyle w:val="001000000000" w:firstRow="0" w:lastRow="0" w:firstColumn="1" w:lastColumn="0" w:oddVBand="0" w:evenVBand="0" w:oddHBand="0" w:evenHBand="0" w:firstRowFirstColumn="0" w:firstRowLastColumn="0" w:lastRowFirstColumn="0" w:lastRowLastColumn="0"/>
            <w:tcW w:w="3149" w:type="pct"/>
          </w:tcPr>
          <w:p w14:paraId="1E16161A" w14:textId="77777777" w:rsidR="00417B1B" w:rsidRPr="001807DD" w:rsidRDefault="00417B1B" w:rsidP="00AC0BBF">
            <w:pPr>
              <w:pStyle w:val="TableText"/>
              <w:spacing w:before="0"/>
            </w:pPr>
            <w:r w:rsidRPr="001807DD">
              <w:t>Total liabilities</w:t>
            </w:r>
          </w:p>
        </w:tc>
        <w:tc>
          <w:tcPr>
            <w:tcW w:w="617" w:type="pct"/>
          </w:tcPr>
          <w:p w14:paraId="505AB45E" w14:textId="5ED1B22E" w:rsidR="00417B1B" w:rsidRPr="001807DD" w:rsidRDefault="003836AB" w:rsidP="003836AB">
            <w:pPr>
              <w:pStyle w:val="TableText"/>
              <w:spacing w:before="0"/>
              <w:cnfStyle w:val="000000000000" w:firstRow="0" w:lastRow="0" w:firstColumn="0" w:lastColumn="0" w:oddVBand="0" w:evenVBand="0" w:oddHBand="0" w:evenHBand="0" w:firstRowFirstColumn="0" w:firstRowLastColumn="0" w:lastRowFirstColumn="0" w:lastRowLastColumn="0"/>
            </w:pPr>
            <w:r>
              <w:t>N/A</w:t>
            </w:r>
          </w:p>
        </w:tc>
        <w:tc>
          <w:tcPr>
            <w:tcW w:w="617" w:type="pct"/>
          </w:tcPr>
          <w:p w14:paraId="42C65A95" w14:textId="77777777" w:rsidR="00417B1B" w:rsidRPr="001807DD" w:rsidRDefault="00417B1B" w:rsidP="003836AB">
            <w:pPr>
              <w:pStyle w:val="TableText"/>
              <w:spacing w:before="0"/>
              <w:cnfStyle w:val="000000000000" w:firstRow="0" w:lastRow="0" w:firstColumn="0" w:lastColumn="0" w:oddVBand="0" w:evenVBand="0" w:oddHBand="0" w:evenHBand="0" w:firstRowFirstColumn="0" w:firstRowLastColumn="0" w:lastRowFirstColumn="0" w:lastRowLastColumn="0"/>
            </w:pPr>
            <w:r w:rsidRPr="001807DD">
              <w:t>199,630</w:t>
            </w:r>
          </w:p>
        </w:tc>
        <w:tc>
          <w:tcPr>
            <w:tcW w:w="617" w:type="pct"/>
          </w:tcPr>
          <w:p w14:paraId="4E8DD733" w14:textId="77777777" w:rsidR="00417B1B" w:rsidRPr="001807DD" w:rsidRDefault="00417B1B" w:rsidP="003836AB">
            <w:pPr>
              <w:pStyle w:val="TableText"/>
              <w:spacing w:before="0"/>
              <w:cnfStyle w:val="000000000000" w:firstRow="0" w:lastRow="0" w:firstColumn="0" w:lastColumn="0" w:oddVBand="0" w:evenVBand="0" w:oddHBand="0" w:evenHBand="0" w:firstRowFirstColumn="0" w:firstRowLastColumn="0" w:lastRowFirstColumn="0" w:lastRowLastColumn="0"/>
            </w:pPr>
            <w:r w:rsidRPr="001807DD">
              <w:t>191,357</w:t>
            </w:r>
          </w:p>
        </w:tc>
      </w:tr>
      <w:tr w:rsidR="00417B1B" w:rsidRPr="001807DD" w14:paraId="59095522" w14:textId="77777777" w:rsidTr="003836AB">
        <w:tc>
          <w:tcPr>
            <w:cnfStyle w:val="001000000000" w:firstRow="0" w:lastRow="0" w:firstColumn="1" w:lastColumn="0" w:oddVBand="0" w:evenVBand="0" w:oddHBand="0" w:evenHBand="0" w:firstRowFirstColumn="0" w:firstRowLastColumn="0" w:lastRowFirstColumn="0" w:lastRowLastColumn="0"/>
            <w:tcW w:w="3149" w:type="pct"/>
          </w:tcPr>
          <w:p w14:paraId="4D6D1962" w14:textId="77777777" w:rsidR="00417B1B" w:rsidRPr="001807DD" w:rsidRDefault="00417B1B" w:rsidP="00AC0BBF">
            <w:pPr>
              <w:pStyle w:val="TableText"/>
              <w:spacing w:before="0"/>
            </w:pPr>
            <w:r w:rsidRPr="001807DD">
              <w:t>Net assets</w:t>
            </w:r>
          </w:p>
        </w:tc>
        <w:tc>
          <w:tcPr>
            <w:tcW w:w="617" w:type="pct"/>
          </w:tcPr>
          <w:p w14:paraId="6D73B3B8" w14:textId="2DAD7A3C" w:rsidR="00417B1B" w:rsidRPr="001807DD" w:rsidRDefault="003836AB" w:rsidP="003836AB">
            <w:pPr>
              <w:pStyle w:val="TableText"/>
              <w:spacing w:before="0"/>
              <w:cnfStyle w:val="000000000000" w:firstRow="0" w:lastRow="0" w:firstColumn="0" w:lastColumn="0" w:oddVBand="0" w:evenVBand="0" w:oddHBand="0" w:evenHBand="0" w:firstRowFirstColumn="0" w:firstRowLastColumn="0" w:lastRowFirstColumn="0" w:lastRowLastColumn="0"/>
            </w:pPr>
            <w:r>
              <w:t>N/A</w:t>
            </w:r>
          </w:p>
        </w:tc>
        <w:tc>
          <w:tcPr>
            <w:tcW w:w="617" w:type="pct"/>
          </w:tcPr>
          <w:p w14:paraId="0AC281FF" w14:textId="77777777" w:rsidR="00417B1B" w:rsidRPr="001807DD" w:rsidRDefault="00417B1B" w:rsidP="003836AB">
            <w:pPr>
              <w:pStyle w:val="TableText"/>
              <w:spacing w:before="0"/>
              <w:cnfStyle w:val="000000000000" w:firstRow="0" w:lastRow="0" w:firstColumn="0" w:lastColumn="0" w:oddVBand="0" w:evenVBand="0" w:oddHBand="0" w:evenHBand="0" w:firstRowFirstColumn="0" w:firstRowLastColumn="0" w:lastRowFirstColumn="0" w:lastRowLastColumn="0"/>
            </w:pPr>
            <w:r w:rsidRPr="001807DD">
              <w:t>1,076,833</w:t>
            </w:r>
          </w:p>
        </w:tc>
        <w:tc>
          <w:tcPr>
            <w:tcW w:w="617" w:type="pct"/>
          </w:tcPr>
          <w:p w14:paraId="6301D9B1" w14:textId="77777777" w:rsidR="00417B1B" w:rsidRPr="001807DD" w:rsidRDefault="00417B1B" w:rsidP="003836AB">
            <w:pPr>
              <w:pStyle w:val="TableText"/>
              <w:spacing w:before="0"/>
              <w:cnfStyle w:val="000000000000" w:firstRow="0" w:lastRow="0" w:firstColumn="0" w:lastColumn="0" w:oddVBand="0" w:evenVBand="0" w:oddHBand="0" w:evenHBand="0" w:firstRowFirstColumn="0" w:firstRowLastColumn="0" w:lastRowFirstColumn="0" w:lastRowLastColumn="0"/>
            </w:pPr>
            <w:r w:rsidRPr="001807DD">
              <w:t>1,005,384</w:t>
            </w:r>
          </w:p>
        </w:tc>
      </w:tr>
      <w:tr w:rsidR="00417B1B" w:rsidRPr="001807DD" w14:paraId="3927221E" w14:textId="77777777" w:rsidTr="003836AB">
        <w:tc>
          <w:tcPr>
            <w:cnfStyle w:val="001000000000" w:firstRow="0" w:lastRow="0" w:firstColumn="1" w:lastColumn="0" w:oddVBand="0" w:evenVBand="0" w:oddHBand="0" w:evenHBand="0" w:firstRowFirstColumn="0" w:firstRowLastColumn="0" w:lastRowFirstColumn="0" w:lastRowLastColumn="0"/>
            <w:tcW w:w="3149" w:type="pct"/>
          </w:tcPr>
          <w:p w14:paraId="7036FAB6" w14:textId="77777777" w:rsidR="00417B1B" w:rsidRPr="001807DD" w:rsidRDefault="00417B1B" w:rsidP="003836AB">
            <w:pPr>
              <w:pStyle w:val="TableText"/>
              <w:spacing w:before="120"/>
            </w:pPr>
            <w:r w:rsidRPr="000C6E63">
              <w:rPr>
                <w:rStyle w:val="Bold"/>
              </w:rPr>
              <w:t>Equity</w:t>
            </w:r>
          </w:p>
        </w:tc>
        <w:tc>
          <w:tcPr>
            <w:tcW w:w="617" w:type="pct"/>
          </w:tcPr>
          <w:p w14:paraId="083D1387" w14:textId="73371C5F" w:rsidR="00417B1B" w:rsidRPr="001807DD" w:rsidRDefault="003836AB" w:rsidP="003836AB">
            <w:pPr>
              <w:pStyle w:val="TableText"/>
              <w:spacing w:before="120"/>
              <w:cnfStyle w:val="000000000000" w:firstRow="0" w:lastRow="0" w:firstColumn="0" w:lastColumn="0" w:oddVBand="0" w:evenVBand="0" w:oddHBand="0" w:evenHBand="0" w:firstRowFirstColumn="0" w:firstRowLastColumn="0" w:lastRowFirstColumn="0" w:lastRowLastColumn="0"/>
            </w:pPr>
            <w:r>
              <w:t>N/A</w:t>
            </w:r>
          </w:p>
        </w:tc>
        <w:tc>
          <w:tcPr>
            <w:tcW w:w="617" w:type="pct"/>
          </w:tcPr>
          <w:p w14:paraId="2A22DBD0" w14:textId="24485AC8" w:rsidR="00417B1B" w:rsidRPr="001807DD" w:rsidRDefault="003836AB" w:rsidP="003836AB">
            <w:pPr>
              <w:pStyle w:val="TableText"/>
              <w:spacing w:before="120"/>
              <w:cnfStyle w:val="000000000000" w:firstRow="0" w:lastRow="0" w:firstColumn="0" w:lastColumn="0" w:oddVBand="0" w:evenVBand="0" w:oddHBand="0" w:evenHBand="0" w:firstRowFirstColumn="0" w:firstRowLastColumn="0" w:lastRowFirstColumn="0" w:lastRowLastColumn="0"/>
            </w:pPr>
            <w:r>
              <w:t>N/A</w:t>
            </w:r>
          </w:p>
        </w:tc>
        <w:tc>
          <w:tcPr>
            <w:tcW w:w="617" w:type="pct"/>
          </w:tcPr>
          <w:p w14:paraId="16579621" w14:textId="06CF5E49" w:rsidR="00417B1B" w:rsidRPr="001807DD" w:rsidRDefault="003836AB" w:rsidP="003836AB">
            <w:pPr>
              <w:pStyle w:val="TableText"/>
              <w:spacing w:before="120"/>
              <w:cnfStyle w:val="000000000000" w:firstRow="0" w:lastRow="0" w:firstColumn="0" w:lastColumn="0" w:oddVBand="0" w:evenVBand="0" w:oddHBand="0" w:evenHBand="0" w:firstRowFirstColumn="0" w:firstRowLastColumn="0" w:lastRowFirstColumn="0" w:lastRowLastColumn="0"/>
            </w:pPr>
            <w:r>
              <w:t>N/A</w:t>
            </w:r>
          </w:p>
        </w:tc>
      </w:tr>
      <w:tr w:rsidR="00417B1B" w:rsidRPr="001807DD" w14:paraId="3F5479DB" w14:textId="77777777" w:rsidTr="003836AB">
        <w:tc>
          <w:tcPr>
            <w:cnfStyle w:val="001000000000" w:firstRow="0" w:lastRow="0" w:firstColumn="1" w:lastColumn="0" w:oddVBand="0" w:evenVBand="0" w:oddHBand="0" w:evenHBand="0" w:firstRowFirstColumn="0" w:firstRowLastColumn="0" w:lastRowFirstColumn="0" w:lastRowLastColumn="0"/>
            <w:tcW w:w="3149" w:type="pct"/>
          </w:tcPr>
          <w:p w14:paraId="2D54A03B" w14:textId="77777777" w:rsidR="00417B1B" w:rsidRPr="001807DD" w:rsidRDefault="00417B1B" w:rsidP="00AC0BBF">
            <w:pPr>
              <w:pStyle w:val="TableText"/>
              <w:spacing w:before="0"/>
            </w:pPr>
            <w:r w:rsidRPr="001807DD">
              <w:t>Accumulated surplus/(deficit)</w:t>
            </w:r>
          </w:p>
        </w:tc>
        <w:tc>
          <w:tcPr>
            <w:tcW w:w="617" w:type="pct"/>
          </w:tcPr>
          <w:p w14:paraId="2293CE47" w14:textId="5C60CFC3" w:rsidR="00417B1B" w:rsidRPr="001807DD" w:rsidRDefault="003836AB" w:rsidP="003836AB">
            <w:pPr>
              <w:pStyle w:val="TableText"/>
              <w:spacing w:before="0"/>
              <w:cnfStyle w:val="000000000000" w:firstRow="0" w:lastRow="0" w:firstColumn="0" w:lastColumn="0" w:oddVBand="0" w:evenVBand="0" w:oddHBand="0" w:evenHBand="0" w:firstRowFirstColumn="0" w:firstRowLastColumn="0" w:lastRowFirstColumn="0" w:lastRowLastColumn="0"/>
            </w:pPr>
            <w:r>
              <w:t>N/A</w:t>
            </w:r>
          </w:p>
        </w:tc>
        <w:tc>
          <w:tcPr>
            <w:tcW w:w="617" w:type="pct"/>
          </w:tcPr>
          <w:p w14:paraId="1B5D4147" w14:textId="77777777" w:rsidR="00417B1B" w:rsidRPr="001807DD" w:rsidRDefault="00417B1B" w:rsidP="003836AB">
            <w:pPr>
              <w:pStyle w:val="TableText"/>
              <w:spacing w:before="0"/>
              <w:cnfStyle w:val="000000000000" w:firstRow="0" w:lastRow="0" w:firstColumn="0" w:lastColumn="0" w:oddVBand="0" w:evenVBand="0" w:oddHBand="0" w:evenHBand="0" w:firstRowFirstColumn="0" w:firstRowLastColumn="0" w:lastRowFirstColumn="0" w:lastRowLastColumn="0"/>
            </w:pPr>
            <w:r w:rsidRPr="001807DD">
              <w:t xml:space="preserve">11,752 </w:t>
            </w:r>
          </w:p>
        </w:tc>
        <w:tc>
          <w:tcPr>
            <w:tcW w:w="617" w:type="pct"/>
          </w:tcPr>
          <w:p w14:paraId="639DFF35" w14:textId="77777777" w:rsidR="00417B1B" w:rsidRPr="001807DD" w:rsidRDefault="00417B1B" w:rsidP="003836AB">
            <w:pPr>
              <w:pStyle w:val="TableText"/>
              <w:spacing w:before="0"/>
              <w:cnfStyle w:val="000000000000" w:firstRow="0" w:lastRow="0" w:firstColumn="0" w:lastColumn="0" w:oddVBand="0" w:evenVBand="0" w:oddHBand="0" w:evenHBand="0" w:firstRowFirstColumn="0" w:firstRowLastColumn="0" w:lastRowFirstColumn="0" w:lastRowLastColumn="0"/>
            </w:pPr>
            <w:r w:rsidRPr="001807DD">
              <w:t>7,717</w:t>
            </w:r>
          </w:p>
        </w:tc>
      </w:tr>
      <w:tr w:rsidR="00417B1B" w:rsidRPr="001807DD" w14:paraId="52668989" w14:textId="77777777" w:rsidTr="003836AB">
        <w:tc>
          <w:tcPr>
            <w:cnfStyle w:val="001000000000" w:firstRow="0" w:lastRow="0" w:firstColumn="1" w:lastColumn="0" w:oddVBand="0" w:evenVBand="0" w:oddHBand="0" w:evenHBand="0" w:firstRowFirstColumn="0" w:firstRowLastColumn="0" w:lastRowFirstColumn="0" w:lastRowLastColumn="0"/>
            <w:tcW w:w="3149" w:type="pct"/>
          </w:tcPr>
          <w:p w14:paraId="26D3AC17" w14:textId="77777777" w:rsidR="00417B1B" w:rsidRPr="001807DD" w:rsidRDefault="00417B1B" w:rsidP="00AC0BBF">
            <w:pPr>
              <w:pStyle w:val="TableText"/>
              <w:spacing w:before="0"/>
            </w:pPr>
            <w:r w:rsidRPr="001807DD">
              <w:t>Contributed capital</w:t>
            </w:r>
          </w:p>
        </w:tc>
        <w:tc>
          <w:tcPr>
            <w:tcW w:w="617" w:type="pct"/>
          </w:tcPr>
          <w:p w14:paraId="217DA68E" w14:textId="090F635B" w:rsidR="00417B1B" w:rsidRPr="001807DD" w:rsidRDefault="003836AB" w:rsidP="003836AB">
            <w:pPr>
              <w:pStyle w:val="TableText"/>
              <w:spacing w:before="0"/>
              <w:cnfStyle w:val="000000000000" w:firstRow="0" w:lastRow="0" w:firstColumn="0" w:lastColumn="0" w:oddVBand="0" w:evenVBand="0" w:oddHBand="0" w:evenHBand="0" w:firstRowFirstColumn="0" w:firstRowLastColumn="0" w:lastRowFirstColumn="0" w:lastRowLastColumn="0"/>
            </w:pPr>
            <w:r>
              <w:t>N/A</w:t>
            </w:r>
          </w:p>
        </w:tc>
        <w:tc>
          <w:tcPr>
            <w:tcW w:w="617" w:type="pct"/>
          </w:tcPr>
          <w:p w14:paraId="6C6B51E7" w14:textId="77777777" w:rsidR="00417B1B" w:rsidRPr="001807DD" w:rsidRDefault="00417B1B" w:rsidP="003836AB">
            <w:pPr>
              <w:pStyle w:val="TableText"/>
              <w:spacing w:before="0"/>
              <w:cnfStyle w:val="000000000000" w:firstRow="0" w:lastRow="0" w:firstColumn="0" w:lastColumn="0" w:oddVBand="0" w:evenVBand="0" w:oddHBand="0" w:evenHBand="0" w:firstRowFirstColumn="0" w:firstRowLastColumn="0" w:lastRowFirstColumn="0" w:lastRowLastColumn="0"/>
            </w:pPr>
            <w:r w:rsidRPr="001807DD">
              <w:t>761,099</w:t>
            </w:r>
          </w:p>
        </w:tc>
        <w:tc>
          <w:tcPr>
            <w:tcW w:w="617" w:type="pct"/>
          </w:tcPr>
          <w:p w14:paraId="6C31ED39" w14:textId="77777777" w:rsidR="00417B1B" w:rsidRPr="001807DD" w:rsidRDefault="00417B1B" w:rsidP="003836AB">
            <w:pPr>
              <w:pStyle w:val="TableText"/>
              <w:spacing w:before="0"/>
              <w:cnfStyle w:val="000000000000" w:firstRow="0" w:lastRow="0" w:firstColumn="0" w:lastColumn="0" w:oddVBand="0" w:evenVBand="0" w:oddHBand="0" w:evenHBand="0" w:firstRowFirstColumn="0" w:firstRowLastColumn="0" w:lastRowFirstColumn="0" w:lastRowLastColumn="0"/>
            </w:pPr>
            <w:r w:rsidRPr="001807DD">
              <w:t>747,530</w:t>
            </w:r>
          </w:p>
        </w:tc>
      </w:tr>
      <w:tr w:rsidR="000C6E63" w:rsidRPr="001807DD" w14:paraId="1223A804" w14:textId="77777777" w:rsidTr="000C6E63">
        <w:tc>
          <w:tcPr>
            <w:cnfStyle w:val="001000000000" w:firstRow="0" w:lastRow="0" w:firstColumn="1" w:lastColumn="0" w:oddVBand="0" w:evenVBand="0" w:oddHBand="0" w:evenHBand="0" w:firstRowFirstColumn="0" w:firstRowLastColumn="0" w:lastRowFirstColumn="0" w:lastRowLastColumn="0"/>
            <w:tcW w:w="3149" w:type="pct"/>
            <w:tcBorders>
              <w:bottom w:val="single" w:sz="4" w:space="0" w:color="auto"/>
            </w:tcBorders>
          </w:tcPr>
          <w:p w14:paraId="42B720EA" w14:textId="77777777" w:rsidR="00417B1B" w:rsidRPr="001807DD" w:rsidRDefault="00417B1B" w:rsidP="00AC0BBF">
            <w:pPr>
              <w:pStyle w:val="TableText"/>
              <w:spacing w:before="0"/>
            </w:pPr>
            <w:r w:rsidRPr="001807DD">
              <w:t>Physical asset revaluation surplus</w:t>
            </w:r>
          </w:p>
        </w:tc>
        <w:tc>
          <w:tcPr>
            <w:tcW w:w="617" w:type="pct"/>
            <w:tcBorders>
              <w:bottom w:val="single" w:sz="4" w:space="0" w:color="auto"/>
            </w:tcBorders>
          </w:tcPr>
          <w:p w14:paraId="06768A2D" w14:textId="2E6342AC" w:rsidR="00417B1B" w:rsidRPr="001807DD" w:rsidRDefault="003836AB" w:rsidP="003836AB">
            <w:pPr>
              <w:pStyle w:val="TableText"/>
              <w:spacing w:before="0"/>
              <w:cnfStyle w:val="000000000000" w:firstRow="0" w:lastRow="0" w:firstColumn="0" w:lastColumn="0" w:oddVBand="0" w:evenVBand="0" w:oddHBand="0" w:evenHBand="0" w:firstRowFirstColumn="0" w:firstRowLastColumn="0" w:lastRowFirstColumn="0" w:lastRowLastColumn="0"/>
            </w:pPr>
            <w:r>
              <w:t>N/A</w:t>
            </w:r>
          </w:p>
        </w:tc>
        <w:tc>
          <w:tcPr>
            <w:tcW w:w="617" w:type="pct"/>
            <w:tcBorders>
              <w:bottom w:val="single" w:sz="4" w:space="0" w:color="auto"/>
            </w:tcBorders>
          </w:tcPr>
          <w:p w14:paraId="0C9F99AC" w14:textId="77777777" w:rsidR="00417B1B" w:rsidRPr="001807DD" w:rsidRDefault="00417B1B" w:rsidP="003836AB">
            <w:pPr>
              <w:pStyle w:val="TableText"/>
              <w:spacing w:before="0"/>
              <w:cnfStyle w:val="000000000000" w:firstRow="0" w:lastRow="0" w:firstColumn="0" w:lastColumn="0" w:oddVBand="0" w:evenVBand="0" w:oddHBand="0" w:evenHBand="0" w:firstRowFirstColumn="0" w:firstRowLastColumn="0" w:lastRowFirstColumn="0" w:lastRowLastColumn="0"/>
            </w:pPr>
            <w:r w:rsidRPr="001807DD">
              <w:t>303,982</w:t>
            </w:r>
          </w:p>
        </w:tc>
        <w:tc>
          <w:tcPr>
            <w:tcW w:w="617" w:type="pct"/>
            <w:tcBorders>
              <w:bottom w:val="single" w:sz="4" w:space="0" w:color="auto"/>
            </w:tcBorders>
          </w:tcPr>
          <w:p w14:paraId="61D70D3C" w14:textId="77777777" w:rsidR="00417B1B" w:rsidRPr="001807DD" w:rsidRDefault="00417B1B" w:rsidP="003836AB">
            <w:pPr>
              <w:pStyle w:val="TableText"/>
              <w:spacing w:before="0"/>
              <w:cnfStyle w:val="000000000000" w:firstRow="0" w:lastRow="0" w:firstColumn="0" w:lastColumn="0" w:oddVBand="0" w:evenVBand="0" w:oddHBand="0" w:evenHBand="0" w:firstRowFirstColumn="0" w:firstRowLastColumn="0" w:lastRowFirstColumn="0" w:lastRowLastColumn="0"/>
            </w:pPr>
            <w:r w:rsidRPr="001807DD">
              <w:t>250,137</w:t>
            </w:r>
          </w:p>
        </w:tc>
      </w:tr>
      <w:tr w:rsidR="00417B1B" w:rsidRPr="000C6E63" w14:paraId="2332849C" w14:textId="77777777" w:rsidTr="000C6E63">
        <w:tc>
          <w:tcPr>
            <w:cnfStyle w:val="001000000000" w:firstRow="0" w:lastRow="0" w:firstColumn="1" w:lastColumn="0" w:oddVBand="0" w:evenVBand="0" w:oddHBand="0" w:evenHBand="0" w:firstRowFirstColumn="0" w:firstRowLastColumn="0" w:lastRowFirstColumn="0" w:lastRowLastColumn="0"/>
            <w:tcW w:w="3149" w:type="pct"/>
            <w:tcBorders>
              <w:top w:val="single" w:sz="4" w:space="0" w:color="auto"/>
              <w:bottom w:val="single" w:sz="4" w:space="0" w:color="auto"/>
            </w:tcBorders>
            <w:shd w:val="clear" w:color="auto" w:fill="auto"/>
          </w:tcPr>
          <w:p w14:paraId="7CF16689" w14:textId="77777777" w:rsidR="00417B1B" w:rsidRPr="000C6E63" w:rsidRDefault="00417B1B" w:rsidP="00AC0BBF">
            <w:pPr>
              <w:pStyle w:val="TableText"/>
              <w:spacing w:before="0"/>
              <w:rPr>
                <w:rStyle w:val="Bold"/>
              </w:rPr>
            </w:pPr>
            <w:r w:rsidRPr="000C6E63">
              <w:rPr>
                <w:rStyle w:val="Bold"/>
              </w:rPr>
              <w:t>Net worth</w:t>
            </w:r>
          </w:p>
        </w:tc>
        <w:tc>
          <w:tcPr>
            <w:tcW w:w="617" w:type="pct"/>
            <w:tcBorders>
              <w:top w:val="single" w:sz="4" w:space="0" w:color="auto"/>
              <w:bottom w:val="single" w:sz="4" w:space="0" w:color="auto"/>
            </w:tcBorders>
            <w:shd w:val="clear" w:color="auto" w:fill="auto"/>
          </w:tcPr>
          <w:p w14:paraId="53F781BE" w14:textId="31018532" w:rsidR="00417B1B" w:rsidRPr="000C6E63" w:rsidRDefault="003836AB" w:rsidP="003836AB">
            <w:pPr>
              <w:pStyle w:val="TableText"/>
              <w:spacing w:before="0"/>
              <w:cnfStyle w:val="000000000000" w:firstRow="0" w:lastRow="0" w:firstColumn="0" w:lastColumn="0" w:oddVBand="0" w:evenVBand="0" w:oddHBand="0" w:evenHBand="0" w:firstRowFirstColumn="0" w:firstRowLastColumn="0" w:lastRowFirstColumn="0" w:lastRowLastColumn="0"/>
              <w:rPr>
                <w:rStyle w:val="Bold"/>
              </w:rPr>
            </w:pPr>
            <w:r w:rsidRPr="000C6E63">
              <w:rPr>
                <w:rStyle w:val="Bold"/>
              </w:rPr>
              <w:t>N/A</w:t>
            </w:r>
          </w:p>
        </w:tc>
        <w:tc>
          <w:tcPr>
            <w:tcW w:w="617" w:type="pct"/>
            <w:tcBorders>
              <w:top w:val="single" w:sz="4" w:space="0" w:color="auto"/>
              <w:bottom w:val="single" w:sz="4" w:space="0" w:color="auto"/>
            </w:tcBorders>
            <w:shd w:val="clear" w:color="auto" w:fill="auto"/>
          </w:tcPr>
          <w:p w14:paraId="5939261F" w14:textId="77777777" w:rsidR="00417B1B" w:rsidRPr="000C6E63" w:rsidRDefault="00417B1B" w:rsidP="003836AB">
            <w:pPr>
              <w:pStyle w:val="TableText"/>
              <w:spacing w:before="0"/>
              <w:cnfStyle w:val="000000000000" w:firstRow="0" w:lastRow="0" w:firstColumn="0" w:lastColumn="0" w:oddVBand="0" w:evenVBand="0" w:oddHBand="0" w:evenHBand="0" w:firstRowFirstColumn="0" w:firstRowLastColumn="0" w:lastRowFirstColumn="0" w:lastRowLastColumn="0"/>
              <w:rPr>
                <w:rStyle w:val="Bold"/>
              </w:rPr>
            </w:pPr>
            <w:r w:rsidRPr="000C6E63">
              <w:rPr>
                <w:rStyle w:val="Bold"/>
              </w:rPr>
              <w:t>1,076,833</w:t>
            </w:r>
          </w:p>
        </w:tc>
        <w:tc>
          <w:tcPr>
            <w:tcW w:w="617" w:type="pct"/>
            <w:tcBorders>
              <w:top w:val="single" w:sz="4" w:space="0" w:color="auto"/>
              <w:bottom w:val="single" w:sz="4" w:space="0" w:color="auto"/>
            </w:tcBorders>
            <w:shd w:val="clear" w:color="auto" w:fill="auto"/>
          </w:tcPr>
          <w:p w14:paraId="007853C6" w14:textId="77777777" w:rsidR="00417B1B" w:rsidRPr="000C6E63" w:rsidRDefault="00417B1B" w:rsidP="003836AB">
            <w:pPr>
              <w:pStyle w:val="TableText"/>
              <w:spacing w:before="0"/>
              <w:cnfStyle w:val="000000000000" w:firstRow="0" w:lastRow="0" w:firstColumn="0" w:lastColumn="0" w:oddVBand="0" w:evenVBand="0" w:oddHBand="0" w:evenHBand="0" w:firstRowFirstColumn="0" w:firstRowLastColumn="0" w:lastRowFirstColumn="0" w:lastRowLastColumn="0"/>
              <w:rPr>
                <w:rStyle w:val="Bold"/>
              </w:rPr>
            </w:pPr>
            <w:r w:rsidRPr="000C6E63">
              <w:rPr>
                <w:rStyle w:val="Bold"/>
              </w:rPr>
              <w:t>1,005,384</w:t>
            </w:r>
          </w:p>
        </w:tc>
      </w:tr>
    </w:tbl>
    <w:p w14:paraId="6416188E" w14:textId="4A96D5D9" w:rsidR="00417B1B" w:rsidRDefault="008C17D7" w:rsidP="00417B1B">
      <w:pPr>
        <w:pStyle w:val="TableText"/>
      </w:pPr>
      <w:r>
        <w:t>T</w:t>
      </w:r>
      <w:r w:rsidR="00E952AB">
        <w:t>he</w:t>
      </w:r>
      <w:r w:rsidR="00417B1B" w:rsidRPr="00F051FC">
        <w:t xml:space="preserve"> accompanying notes form part of these financial statements.</w:t>
      </w:r>
    </w:p>
    <w:p w14:paraId="3EB8FAA8" w14:textId="0F662296" w:rsidR="00417B1B" w:rsidRDefault="00417B1B" w:rsidP="00AC0BBF">
      <w:pPr>
        <w:pStyle w:val="Heading2"/>
        <w:pageBreakBefore/>
      </w:pPr>
      <w:bookmarkStart w:id="200" w:name="_Ref22643514"/>
      <w:bookmarkStart w:id="201" w:name="_Ref22643990"/>
      <w:bookmarkStart w:id="202" w:name="_Toc22665164"/>
      <w:bookmarkStart w:id="203" w:name="_Cash_Flow_Statement"/>
      <w:bookmarkEnd w:id="203"/>
      <w:r w:rsidRPr="00F051FC">
        <w:lastRenderedPageBreak/>
        <w:t xml:space="preserve">Cash Flow Statement </w:t>
      </w:r>
      <w:r w:rsidR="008C17D7">
        <w:t>f</w:t>
      </w:r>
      <w:r w:rsidRPr="00F051FC">
        <w:t xml:space="preserve">or </w:t>
      </w:r>
      <w:r w:rsidR="00E952AB">
        <w:t>the</w:t>
      </w:r>
      <w:r w:rsidRPr="00F051FC">
        <w:t xml:space="preserve"> </w:t>
      </w:r>
      <w:r>
        <w:t xml:space="preserve">Financial </w:t>
      </w:r>
      <w:r w:rsidRPr="00F051FC">
        <w:t>Year Ended 30 June 2019</w:t>
      </w:r>
      <w:bookmarkEnd w:id="200"/>
      <w:bookmarkEnd w:id="201"/>
      <w:bookmarkEnd w:id="202"/>
    </w:p>
    <w:tbl>
      <w:tblPr>
        <w:tblStyle w:val="AccessibleTableNumerical"/>
        <w:tblW w:w="5000" w:type="pct"/>
        <w:tblLook w:val="04A0" w:firstRow="1" w:lastRow="0" w:firstColumn="1" w:lastColumn="0" w:noHBand="0" w:noVBand="1"/>
      </w:tblPr>
      <w:tblGrid>
        <w:gridCol w:w="5961"/>
        <w:gridCol w:w="987"/>
        <w:gridCol w:w="1348"/>
        <w:gridCol w:w="1346"/>
      </w:tblGrid>
      <w:tr w:rsidR="00AC0BBF" w:rsidRPr="00F051FC" w14:paraId="13BE5F6D" w14:textId="77777777" w:rsidTr="008C17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91" w:type="pct"/>
          </w:tcPr>
          <w:p w14:paraId="5974D2F3" w14:textId="4064E2FC" w:rsidR="00417B1B" w:rsidRPr="00F051FC" w:rsidRDefault="007756CB" w:rsidP="00AC0BBF">
            <w:pPr>
              <w:pStyle w:val="TableText"/>
              <w:spacing w:before="0"/>
            </w:pPr>
            <w:bookmarkStart w:id="204" w:name="ColumnTitle_44"/>
            <w:r>
              <w:t>Item</w:t>
            </w:r>
          </w:p>
        </w:tc>
        <w:tc>
          <w:tcPr>
            <w:tcW w:w="512" w:type="pct"/>
            <w:vAlign w:val="bottom"/>
          </w:tcPr>
          <w:p w14:paraId="71CD9EE6" w14:textId="77777777" w:rsidR="00417B1B" w:rsidRPr="00F051FC" w:rsidRDefault="00417B1B" w:rsidP="008C17D7">
            <w:pPr>
              <w:pStyle w:val="TableText"/>
              <w:spacing w:before="0"/>
              <w:cnfStyle w:val="100000000000" w:firstRow="1" w:lastRow="0" w:firstColumn="0" w:lastColumn="0" w:oddVBand="0" w:evenVBand="0" w:oddHBand="0" w:evenHBand="0" w:firstRowFirstColumn="0" w:firstRowLastColumn="0" w:lastRowFirstColumn="0" w:lastRowLastColumn="0"/>
            </w:pPr>
            <w:r w:rsidRPr="00F051FC">
              <w:t>Note</w:t>
            </w:r>
          </w:p>
        </w:tc>
        <w:tc>
          <w:tcPr>
            <w:tcW w:w="699" w:type="pct"/>
            <w:vAlign w:val="bottom"/>
          </w:tcPr>
          <w:p w14:paraId="7855C999" w14:textId="77777777" w:rsidR="00417B1B" w:rsidRPr="00F051FC" w:rsidRDefault="00417B1B" w:rsidP="008C17D7">
            <w:pPr>
              <w:pStyle w:val="TableText"/>
              <w:spacing w:before="0"/>
              <w:cnfStyle w:val="100000000000" w:firstRow="1" w:lastRow="0" w:firstColumn="0" w:lastColumn="0" w:oddVBand="0" w:evenVBand="0" w:oddHBand="0" w:evenHBand="0" w:firstRowFirstColumn="0" w:firstRowLastColumn="0" w:lastRowFirstColumn="0" w:lastRowLastColumn="0"/>
            </w:pPr>
            <w:r w:rsidRPr="00F051FC">
              <w:t>2019</w:t>
            </w:r>
            <w:r w:rsidRPr="00F051FC">
              <w:br/>
              <w:t>$'000</w:t>
            </w:r>
          </w:p>
        </w:tc>
        <w:tc>
          <w:tcPr>
            <w:tcW w:w="698" w:type="pct"/>
            <w:vAlign w:val="bottom"/>
          </w:tcPr>
          <w:p w14:paraId="0E23F017" w14:textId="77777777" w:rsidR="00417B1B" w:rsidRPr="00F051FC" w:rsidRDefault="00417B1B" w:rsidP="008C17D7">
            <w:pPr>
              <w:pStyle w:val="TableText"/>
              <w:spacing w:before="0"/>
              <w:cnfStyle w:val="100000000000" w:firstRow="1" w:lastRow="0" w:firstColumn="0" w:lastColumn="0" w:oddVBand="0" w:evenVBand="0" w:oddHBand="0" w:evenHBand="0" w:firstRowFirstColumn="0" w:firstRowLastColumn="0" w:lastRowFirstColumn="0" w:lastRowLastColumn="0"/>
            </w:pPr>
            <w:r w:rsidRPr="00F051FC">
              <w:t>2018</w:t>
            </w:r>
            <w:r w:rsidRPr="00F051FC">
              <w:br/>
              <w:t>$'000</w:t>
            </w:r>
          </w:p>
        </w:tc>
      </w:tr>
      <w:bookmarkEnd w:id="204"/>
      <w:tr w:rsidR="00AC0BBF" w:rsidRPr="00F051FC" w14:paraId="0A814B39" w14:textId="77777777" w:rsidTr="008C17D7">
        <w:tc>
          <w:tcPr>
            <w:cnfStyle w:val="001000000000" w:firstRow="0" w:lastRow="0" w:firstColumn="1" w:lastColumn="0" w:oddVBand="0" w:evenVBand="0" w:oddHBand="0" w:evenHBand="0" w:firstRowFirstColumn="0" w:firstRowLastColumn="0" w:lastRowFirstColumn="0" w:lastRowLastColumn="0"/>
            <w:tcW w:w="3091" w:type="pct"/>
          </w:tcPr>
          <w:p w14:paraId="095F8D80" w14:textId="77777777" w:rsidR="00417B1B" w:rsidRPr="00AC0BBF" w:rsidRDefault="00417B1B" w:rsidP="00AC0BBF">
            <w:pPr>
              <w:pStyle w:val="TableText"/>
              <w:spacing w:before="0"/>
              <w:rPr>
                <w:rStyle w:val="Bold"/>
              </w:rPr>
            </w:pPr>
            <w:r w:rsidRPr="00AC0BBF">
              <w:rPr>
                <w:rStyle w:val="Bold"/>
              </w:rPr>
              <w:t>Cash flows from operating activities</w:t>
            </w:r>
          </w:p>
        </w:tc>
        <w:tc>
          <w:tcPr>
            <w:tcW w:w="512" w:type="pct"/>
          </w:tcPr>
          <w:p w14:paraId="31C4241E" w14:textId="357CB358" w:rsidR="00417B1B" w:rsidRPr="00F051FC" w:rsidRDefault="007756CB" w:rsidP="008C17D7">
            <w:pPr>
              <w:pStyle w:val="TableText"/>
              <w:spacing w:before="0"/>
              <w:cnfStyle w:val="000000000000" w:firstRow="0" w:lastRow="0" w:firstColumn="0" w:lastColumn="0" w:oddVBand="0" w:evenVBand="0" w:oddHBand="0" w:evenHBand="0" w:firstRowFirstColumn="0" w:firstRowLastColumn="0" w:lastRowFirstColumn="0" w:lastRowLastColumn="0"/>
            </w:pPr>
            <w:r>
              <w:t>N/A</w:t>
            </w:r>
          </w:p>
        </w:tc>
        <w:tc>
          <w:tcPr>
            <w:tcW w:w="699" w:type="pct"/>
          </w:tcPr>
          <w:p w14:paraId="4CAA6AB7" w14:textId="0BF8FB4F" w:rsidR="00417B1B" w:rsidRPr="00F051FC" w:rsidRDefault="007756CB" w:rsidP="008C17D7">
            <w:pPr>
              <w:pStyle w:val="TableText"/>
              <w:spacing w:before="0"/>
              <w:cnfStyle w:val="000000000000" w:firstRow="0" w:lastRow="0" w:firstColumn="0" w:lastColumn="0" w:oddVBand="0" w:evenVBand="0" w:oddHBand="0" w:evenHBand="0" w:firstRowFirstColumn="0" w:firstRowLastColumn="0" w:lastRowFirstColumn="0" w:lastRowLastColumn="0"/>
            </w:pPr>
            <w:r>
              <w:t>N/A</w:t>
            </w:r>
          </w:p>
        </w:tc>
        <w:tc>
          <w:tcPr>
            <w:tcW w:w="698" w:type="pct"/>
          </w:tcPr>
          <w:p w14:paraId="40CCC3D3" w14:textId="69CDABFC" w:rsidR="00417B1B" w:rsidRPr="00F051FC" w:rsidRDefault="007756CB" w:rsidP="008C17D7">
            <w:pPr>
              <w:pStyle w:val="TableText"/>
              <w:spacing w:before="0"/>
              <w:cnfStyle w:val="000000000000" w:firstRow="0" w:lastRow="0" w:firstColumn="0" w:lastColumn="0" w:oddVBand="0" w:evenVBand="0" w:oddHBand="0" w:evenHBand="0" w:firstRowFirstColumn="0" w:firstRowLastColumn="0" w:lastRowFirstColumn="0" w:lastRowLastColumn="0"/>
            </w:pPr>
            <w:r>
              <w:t>N/A</w:t>
            </w:r>
          </w:p>
        </w:tc>
      </w:tr>
      <w:tr w:rsidR="00AC0BBF" w:rsidRPr="00F051FC" w14:paraId="74522EFC" w14:textId="77777777" w:rsidTr="008C17D7">
        <w:tc>
          <w:tcPr>
            <w:cnfStyle w:val="001000000000" w:firstRow="0" w:lastRow="0" w:firstColumn="1" w:lastColumn="0" w:oddVBand="0" w:evenVBand="0" w:oddHBand="0" w:evenHBand="0" w:firstRowFirstColumn="0" w:firstRowLastColumn="0" w:lastRowFirstColumn="0" w:lastRowLastColumn="0"/>
            <w:tcW w:w="3091" w:type="pct"/>
          </w:tcPr>
          <w:p w14:paraId="1D2F8DD2" w14:textId="77777777" w:rsidR="00417B1B" w:rsidRPr="00F051FC" w:rsidRDefault="00417B1B" w:rsidP="00AC0BBF">
            <w:pPr>
              <w:pStyle w:val="TableText"/>
              <w:spacing w:before="0"/>
            </w:pPr>
            <w:r w:rsidRPr="00AC0BBF">
              <w:rPr>
                <w:rStyle w:val="Bold"/>
              </w:rPr>
              <w:t>Receipts</w:t>
            </w:r>
          </w:p>
        </w:tc>
        <w:tc>
          <w:tcPr>
            <w:tcW w:w="512" w:type="pct"/>
          </w:tcPr>
          <w:p w14:paraId="44606909" w14:textId="124BDBC9" w:rsidR="00417B1B" w:rsidRPr="00F051FC" w:rsidRDefault="007756CB" w:rsidP="008C17D7">
            <w:pPr>
              <w:pStyle w:val="TableText"/>
              <w:spacing w:before="0"/>
              <w:cnfStyle w:val="000000000000" w:firstRow="0" w:lastRow="0" w:firstColumn="0" w:lastColumn="0" w:oddVBand="0" w:evenVBand="0" w:oddHBand="0" w:evenHBand="0" w:firstRowFirstColumn="0" w:firstRowLastColumn="0" w:lastRowFirstColumn="0" w:lastRowLastColumn="0"/>
            </w:pPr>
            <w:r>
              <w:t>N/A</w:t>
            </w:r>
          </w:p>
        </w:tc>
        <w:tc>
          <w:tcPr>
            <w:tcW w:w="699" w:type="pct"/>
          </w:tcPr>
          <w:p w14:paraId="41AA5D81" w14:textId="033B5D74" w:rsidR="00417B1B" w:rsidRPr="00F051FC" w:rsidRDefault="007756CB" w:rsidP="008C17D7">
            <w:pPr>
              <w:pStyle w:val="TableText"/>
              <w:spacing w:before="0"/>
              <w:cnfStyle w:val="000000000000" w:firstRow="0" w:lastRow="0" w:firstColumn="0" w:lastColumn="0" w:oddVBand="0" w:evenVBand="0" w:oddHBand="0" w:evenHBand="0" w:firstRowFirstColumn="0" w:firstRowLastColumn="0" w:lastRowFirstColumn="0" w:lastRowLastColumn="0"/>
            </w:pPr>
            <w:r>
              <w:t>N/A</w:t>
            </w:r>
          </w:p>
        </w:tc>
        <w:tc>
          <w:tcPr>
            <w:tcW w:w="698" w:type="pct"/>
          </w:tcPr>
          <w:p w14:paraId="3FD1F288" w14:textId="177CDDCC" w:rsidR="00417B1B" w:rsidRPr="00F051FC" w:rsidRDefault="007756CB" w:rsidP="008C17D7">
            <w:pPr>
              <w:pStyle w:val="TableText"/>
              <w:spacing w:before="0"/>
              <w:cnfStyle w:val="000000000000" w:firstRow="0" w:lastRow="0" w:firstColumn="0" w:lastColumn="0" w:oddVBand="0" w:evenVBand="0" w:oddHBand="0" w:evenHBand="0" w:firstRowFirstColumn="0" w:firstRowLastColumn="0" w:lastRowFirstColumn="0" w:lastRowLastColumn="0"/>
            </w:pPr>
            <w:r>
              <w:t>N/A</w:t>
            </w:r>
          </w:p>
        </w:tc>
      </w:tr>
      <w:tr w:rsidR="00AC0BBF" w:rsidRPr="00F051FC" w14:paraId="7482AE2A" w14:textId="77777777" w:rsidTr="008C17D7">
        <w:tc>
          <w:tcPr>
            <w:cnfStyle w:val="001000000000" w:firstRow="0" w:lastRow="0" w:firstColumn="1" w:lastColumn="0" w:oddVBand="0" w:evenVBand="0" w:oddHBand="0" w:evenHBand="0" w:firstRowFirstColumn="0" w:firstRowLastColumn="0" w:lastRowFirstColumn="0" w:lastRowLastColumn="0"/>
            <w:tcW w:w="3091" w:type="pct"/>
          </w:tcPr>
          <w:p w14:paraId="0FE162C0" w14:textId="77777777" w:rsidR="00417B1B" w:rsidRPr="00F051FC" w:rsidRDefault="00417B1B" w:rsidP="00AC0BBF">
            <w:pPr>
              <w:pStyle w:val="TableText"/>
              <w:spacing w:before="0"/>
            </w:pPr>
            <w:r w:rsidRPr="00F051FC">
              <w:t>Receipts from Government</w:t>
            </w:r>
          </w:p>
        </w:tc>
        <w:tc>
          <w:tcPr>
            <w:tcW w:w="512" w:type="pct"/>
          </w:tcPr>
          <w:p w14:paraId="54961420" w14:textId="2C55867F" w:rsidR="00417B1B" w:rsidRPr="00F051FC" w:rsidRDefault="007756CB" w:rsidP="008C17D7">
            <w:pPr>
              <w:pStyle w:val="TableText"/>
              <w:spacing w:before="0"/>
              <w:cnfStyle w:val="000000000000" w:firstRow="0" w:lastRow="0" w:firstColumn="0" w:lastColumn="0" w:oddVBand="0" w:evenVBand="0" w:oddHBand="0" w:evenHBand="0" w:firstRowFirstColumn="0" w:firstRowLastColumn="0" w:lastRowFirstColumn="0" w:lastRowLastColumn="0"/>
            </w:pPr>
            <w:r>
              <w:t>N/A</w:t>
            </w:r>
          </w:p>
        </w:tc>
        <w:tc>
          <w:tcPr>
            <w:tcW w:w="699" w:type="pct"/>
          </w:tcPr>
          <w:p w14:paraId="1C8EE831" w14:textId="77777777" w:rsidR="00417B1B" w:rsidRPr="00F051FC" w:rsidRDefault="00417B1B" w:rsidP="008C17D7">
            <w:pPr>
              <w:pStyle w:val="TableText"/>
              <w:spacing w:before="0"/>
              <w:cnfStyle w:val="000000000000" w:firstRow="0" w:lastRow="0" w:firstColumn="0" w:lastColumn="0" w:oddVBand="0" w:evenVBand="0" w:oddHBand="0" w:evenHBand="0" w:firstRowFirstColumn="0" w:firstRowLastColumn="0" w:lastRowFirstColumn="0" w:lastRowLastColumn="0"/>
            </w:pPr>
            <w:r w:rsidRPr="00F051FC">
              <w:t>590,385</w:t>
            </w:r>
          </w:p>
        </w:tc>
        <w:tc>
          <w:tcPr>
            <w:tcW w:w="698" w:type="pct"/>
          </w:tcPr>
          <w:p w14:paraId="316E6E1A" w14:textId="77777777" w:rsidR="00417B1B" w:rsidRPr="00F051FC" w:rsidRDefault="00417B1B" w:rsidP="008C17D7">
            <w:pPr>
              <w:pStyle w:val="TableText"/>
              <w:spacing w:before="0"/>
              <w:cnfStyle w:val="000000000000" w:firstRow="0" w:lastRow="0" w:firstColumn="0" w:lastColumn="0" w:oddVBand="0" w:evenVBand="0" w:oddHBand="0" w:evenHBand="0" w:firstRowFirstColumn="0" w:firstRowLastColumn="0" w:lastRowFirstColumn="0" w:lastRowLastColumn="0"/>
            </w:pPr>
            <w:r w:rsidRPr="00F051FC">
              <w:t xml:space="preserve">502,174 </w:t>
            </w:r>
          </w:p>
        </w:tc>
      </w:tr>
      <w:tr w:rsidR="00AC0BBF" w:rsidRPr="00F051FC" w14:paraId="1D76E1AE" w14:textId="77777777" w:rsidTr="008C17D7">
        <w:tc>
          <w:tcPr>
            <w:cnfStyle w:val="001000000000" w:firstRow="0" w:lastRow="0" w:firstColumn="1" w:lastColumn="0" w:oddVBand="0" w:evenVBand="0" w:oddHBand="0" w:evenHBand="0" w:firstRowFirstColumn="0" w:firstRowLastColumn="0" w:lastRowFirstColumn="0" w:lastRowLastColumn="0"/>
            <w:tcW w:w="3091" w:type="pct"/>
          </w:tcPr>
          <w:p w14:paraId="54606F7A" w14:textId="77777777" w:rsidR="00417B1B" w:rsidRPr="00F051FC" w:rsidRDefault="00417B1B" w:rsidP="00AC0BBF">
            <w:pPr>
              <w:pStyle w:val="TableText"/>
              <w:spacing w:before="0"/>
            </w:pPr>
            <w:r w:rsidRPr="00F051FC">
              <w:t>Receipts from other entities</w:t>
            </w:r>
          </w:p>
        </w:tc>
        <w:tc>
          <w:tcPr>
            <w:tcW w:w="512" w:type="pct"/>
          </w:tcPr>
          <w:p w14:paraId="12A17CA8" w14:textId="68158722" w:rsidR="00417B1B" w:rsidRPr="00F051FC" w:rsidRDefault="007756CB" w:rsidP="008C17D7">
            <w:pPr>
              <w:pStyle w:val="TableText"/>
              <w:spacing w:before="0"/>
              <w:cnfStyle w:val="000000000000" w:firstRow="0" w:lastRow="0" w:firstColumn="0" w:lastColumn="0" w:oddVBand="0" w:evenVBand="0" w:oddHBand="0" w:evenHBand="0" w:firstRowFirstColumn="0" w:firstRowLastColumn="0" w:lastRowFirstColumn="0" w:lastRowLastColumn="0"/>
            </w:pPr>
            <w:r>
              <w:t>N/A</w:t>
            </w:r>
          </w:p>
        </w:tc>
        <w:tc>
          <w:tcPr>
            <w:tcW w:w="699" w:type="pct"/>
          </w:tcPr>
          <w:p w14:paraId="5837EAA2" w14:textId="77777777" w:rsidR="00417B1B" w:rsidRPr="00F051FC" w:rsidRDefault="00417B1B" w:rsidP="008C17D7">
            <w:pPr>
              <w:pStyle w:val="TableText"/>
              <w:spacing w:before="0"/>
              <w:cnfStyle w:val="000000000000" w:firstRow="0" w:lastRow="0" w:firstColumn="0" w:lastColumn="0" w:oddVBand="0" w:evenVBand="0" w:oddHBand="0" w:evenHBand="0" w:firstRowFirstColumn="0" w:firstRowLastColumn="0" w:lastRowFirstColumn="0" w:lastRowLastColumn="0"/>
            </w:pPr>
            <w:r w:rsidRPr="00F051FC">
              <w:t>20,492</w:t>
            </w:r>
          </w:p>
        </w:tc>
        <w:tc>
          <w:tcPr>
            <w:tcW w:w="698" w:type="pct"/>
          </w:tcPr>
          <w:p w14:paraId="74312C21" w14:textId="77777777" w:rsidR="00417B1B" w:rsidRPr="00F051FC" w:rsidRDefault="00417B1B" w:rsidP="008C17D7">
            <w:pPr>
              <w:pStyle w:val="TableText"/>
              <w:spacing w:before="0"/>
              <w:cnfStyle w:val="000000000000" w:firstRow="0" w:lastRow="0" w:firstColumn="0" w:lastColumn="0" w:oddVBand="0" w:evenVBand="0" w:oddHBand="0" w:evenHBand="0" w:firstRowFirstColumn="0" w:firstRowLastColumn="0" w:lastRowFirstColumn="0" w:lastRowLastColumn="0"/>
            </w:pPr>
            <w:r w:rsidRPr="00F051FC">
              <w:t xml:space="preserve">23,007 </w:t>
            </w:r>
          </w:p>
        </w:tc>
      </w:tr>
      <w:tr w:rsidR="00AC0BBF" w:rsidRPr="00F051FC" w14:paraId="7387B9C6" w14:textId="77777777" w:rsidTr="008C17D7">
        <w:tc>
          <w:tcPr>
            <w:cnfStyle w:val="001000000000" w:firstRow="0" w:lastRow="0" w:firstColumn="1" w:lastColumn="0" w:oddVBand="0" w:evenVBand="0" w:oddHBand="0" w:evenHBand="0" w:firstRowFirstColumn="0" w:firstRowLastColumn="0" w:lastRowFirstColumn="0" w:lastRowLastColumn="0"/>
            <w:tcW w:w="3091" w:type="pct"/>
            <w:tcBorders>
              <w:bottom w:val="single" w:sz="4" w:space="0" w:color="auto"/>
            </w:tcBorders>
          </w:tcPr>
          <w:p w14:paraId="74BC9511" w14:textId="79F9B9F1" w:rsidR="00417B1B" w:rsidRPr="00F051FC" w:rsidRDefault="00417B1B" w:rsidP="00AC0BBF">
            <w:pPr>
              <w:pStyle w:val="TableText"/>
              <w:spacing w:before="0"/>
            </w:pPr>
            <w:r w:rsidRPr="00F051FC">
              <w:t>Goods and services tax recovered from the Australian</w:t>
            </w:r>
            <w:r w:rsidR="00D45E5B">
              <w:t xml:space="preserve"> </w:t>
            </w:r>
            <w:r w:rsidRPr="00F051FC">
              <w:t>Taxation</w:t>
            </w:r>
            <w:r w:rsidR="00D45E5B">
              <w:t xml:space="preserve"> </w:t>
            </w:r>
            <w:r w:rsidRPr="00F051FC">
              <w:t>Office</w:t>
            </w:r>
          </w:p>
        </w:tc>
        <w:tc>
          <w:tcPr>
            <w:tcW w:w="512" w:type="pct"/>
            <w:tcBorders>
              <w:bottom w:val="single" w:sz="4" w:space="0" w:color="auto"/>
            </w:tcBorders>
          </w:tcPr>
          <w:p w14:paraId="01AFAA9C" w14:textId="1CEE0AC1" w:rsidR="00417B1B" w:rsidRPr="00F051FC" w:rsidRDefault="007756CB" w:rsidP="008C17D7">
            <w:pPr>
              <w:pStyle w:val="TableText"/>
              <w:spacing w:before="0"/>
              <w:cnfStyle w:val="000000000000" w:firstRow="0" w:lastRow="0" w:firstColumn="0" w:lastColumn="0" w:oddVBand="0" w:evenVBand="0" w:oddHBand="0" w:evenHBand="0" w:firstRowFirstColumn="0" w:firstRowLastColumn="0" w:lastRowFirstColumn="0" w:lastRowLastColumn="0"/>
            </w:pPr>
            <w:r>
              <w:t>N/A</w:t>
            </w:r>
          </w:p>
        </w:tc>
        <w:tc>
          <w:tcPr>
            <w:tcW w:w="699" w:type="pct"/>
            <w:tcBorders>
              <w:bottom w:val="single" w:sz="4" w:space="0" w:color="auto"/>
            </w:tcBorders>
          </w:tcPr>
          <w:p w14:paraId="4B30D8D8" w14:textId="77777777" w:rsidR="00417B1B" w:rsidRPr="00F051FC" w:rsidRDefault="00417B1B" w:rsidP="008C17D7">
            <w:pPr>
              <w:pStyle w:val="TableText"/>
              <w:spacing w:before="0"/>
              <w:cnfStyle w:val="000000000000" w:firstRow="0" w:lastRow="0" w:firstColumn="0" w:lastColumn="0" w:oddVBand="0" w:evenVBand="0" w:oddHBand="0" w:evenHBand="0" w:firstRowFirstColumn="0" w:firstRowLastColumn="0" w:lastRowFirstColumn="0" w:lastRowLastColumn="0"/>
            </w:pPr>
            <w:r w:rsidRPr="00F051FC">
              <w:t>19,835</w:t>
            </w:r>
          </w:p>
        </w:tc>
        <w:tc>
          <w:tcPr>
            <w:tcW w:w="698" w:type="pct"/>
            <w:tcBorders>
              <w:bottom w:val="single" w:sz="4" w:space="0" w:color="auto"/>
            </w:tcBorders>
          </w:tcPr>
          <w:p w14:paraId="2BFBBCD3" w14:textId="77777777" w:rsidR="00417B1B" w:rsidRPr="00F051FC" w:rsidRDefault="00417B1B" w:rsidP="008C17D7">
            <w:pPr>
              <w:pStyle w:val="TableText"/>
              <w:spacing w:before="0"/>
              <w:cnfStyle w:val="000000000000" w:firstRow="0" w:lastRow="0" w:firstColumn="0" w:lastColumn="0" w:oddVBand="0" w:evenVBand="0" w:oddHBand="0" w:evenHBand="0" w:firstRowFirstColumn="0" w:firstRowLastColumn="0" w:lastRowFirstColumn="0" w:lastRowLastColumn="0"/>
            </w:pPr>
            <w:r w:rsidRPr="00F051FC">
              <w:t xml:space="preserve">19,354 </w:t>
            </w:r>
          </w:p>
        </w:tc>
      </w:tr>
      <w:tr w:rsidR="00AC0BBF" w:rsidRPr="00AC0BBF" w14:paraId="242A563D" w14:textId="77777777" w:rsidTr="008C17D7">
        <w:tc>
          <w:tcPr>
            <w:cnfStyle w:val="001000000000" w:firstRow="0" w:lastRow="0" w:firstColumn="1" w:lastColumn="0" w:oddVBand="0" w:evenVBand="0" w:oddHBand="0" w:evenHBand="0" w:firstRowFirstColumn="0" w:firstRowLastColumn="0" w:lastRowFirstColumn="0" w:lastRowLastColumn="0"/>
            <w:tcW w:w="3091" w:type="pct"/>
            <w:tcBorders>
              <w:top w:val="single" w:sz="4" w:space="0" w:color="auto"/>
              <w:bottom w:val="single" w:sz="4" w:space="0" w:color="auto"/>
            </w:tcBorders>
            <w:shd w:val="clear" w:color="auto" w:fill="auto"/>
          </w:tcPr>
          <w:p w14:paraId="38EED9F1" w14:textId="77777777" w:rsidR="00417B1B" w:rsidRPr="00AC0BBF" w:rsidRDefault="00417B1B" w:rsidP="00AC0BBF">
            <w:pPr>
              <w:pStyle w:val="TableText"/>
              <w:spacing w:before="0"/>
              <w:rPr>
                <w:rStyle w:val="Bold"/>
              </w:rPr>
            </w:pPr>
            <w:r w:rsidRPr="00AC0BBF">
              <w:rPr>
                <w:rStyle w:val="Bold"/>
              </w:rPr>
              <w:t>Total receipts</w:t>
            </w:r>
          </w:p>
        </w:tc>
        <w:tc>
          <w:tcPr>
            <w:tcW w:w="512" w:type="pct"/>
            <w:tcBorders>
              <w:top w:val="single" w:sz="4" w:space="0" w:color="auto"/>
              <w:bottom w:val="single" w:sz="4" w:space="0" w:color="auto"/>
            </w:tcBorders>
            <w:shd w:val="clear" w:color="auto" w:fill="auto"/>
          </w:tcPr>
          <w:p w14:paraId="3E2BB384" w14:textId="731F5B10" w:rsidR="00417B1B" w:rsidRPr="00AC0BBF" w:rsidRDefault="007756CB" w:rsidP="008C17D7">
            <w:pPr>
              <w:pStyle w:val="TableText"/>
              <w:spacing w:before="0"/>
              <w:cnfStyle w:val="000000000000" w:firstRow="0" w:lastRow="0" w:firstColumn="0" w:lastColumn="0" w:oddVBand="0" w:evenVBand="0" w:oddHBand="0" w:evenHBand="0" w:firstRowFirstColumn="0" w:firstRowLastColumn="0" w:lastRowFirstColumn="0" w:lastRowLastColumn="0"/>
              <w:rPr>
                <w:rStyle w:val="Bold"/>
              </w:rPr>
            </w:pPr>
            <w:r w:rsidRPr="00AC0BBF">
              <w:rPr>
                <w:rStyle w:val="Bold"/>
              </w:rPr>
              <w:t>N/A</w:t>
            </w:r>
          </w:p>
        </w:tc>
        <w:tc>
          <w:tcPr>
            <w:tcW w:w="699" w:type="pct"/>
            <w:tcBorders>
              <w:top w:val="single" w:sz="4" w:space="0" w:color="auto"/>
              <w:bottom w:val="single" w:sz="4" w:space="0" w:color="auto"/>
            </w:tcBorders>
            <w:shd w:val="clear" w:color="auto" w:fill="auto"/>
          </w:tcPr>
          <w:p w14:paraId="2D9294F0" w14:textId="77777777" w:rsidR="00417B1B" w:rsidRPr="00AC0BBF" w:rsidRDefault="00417B1B" w:rsidP="008C17D7">
            <w:pPr>
              <w:pStyle w:val="TableText"/>
              <w:spacing w:before="0"/>
              <w:cnfStyle w:val="000000000000" w:firstRow="0" w:lastRow="0" w:firstColumn="0" w:lastColumn="0" w:oddVBand="0" w:evenVBand="0" w:oddHBand="0" w:evenHBand="0" w:firstRowFirstColumn="0" w:firstRowLastColumn="0" w:lastRowFirstColumn="0" w:lastRowLastColumn="0"/>
              <w:rPr>
                <w:rStyle w:val="Bold"/>
              </w:rPr>
            </w:pPr>
            <w:r w:rsidRPr="00AC0BBF">
              <w:rPr>
                <w:rStyle w:val="Bold"/>
              </w:rPr>
              <w:t>630,712</w:t>
            </w:r>
          </w:p>
        </w:tc>
        <w:tc>
          <w:tcPr>
            <w:tcW w:w="698" w:type="pct"/>
            <w:tcBorders>
              <w:top w:val="single" w:sz="4" w:space="0" w:color="auto"/>
              <w:bottom w:val="single" w:sz="4" w:space="0" w:color="auto"/>
            </w:tcBorders>
            <w:shd w:val="clear" w:color="auto" w:fill="auto"/>
          </w:tcPr>
          <w:p w14:paraId="6B6887B0" w14:textId="77777777" w:rsidR="00417B1B" w:rsidRPr="00AC0BBF" w:rsidRDefault="00417B1B" w:rsidP="008C17D7">
            <w:pPr>
              <w:pStyle w:val="TableText"/>
              <w:spacing w:before="0"/>
              <w:cnfStyle w:val="000000000000" w:firstRow="0" w:lastRow="0" w:firstColumn="0" w:lastColumn="0" w:oddVBand="0" w:evenVBand="0" w:oddHBand="0" w:evenHBand="0" w:firstRowFirstColumn="0" w:firstRowLastColumn="0" w:lastRowFirstColumn="0" w:lastRowLastColumn="0"/>
              <w:rPr>
                <w:rStyle w:val="Bold"/>
              </w:rPr>
            </w:pPr>
            <w:r w:rsidRPr="00AC0BBF">
              <w:rPr>
                <w:rStyle w:val="Bold"/>
              </w:rPr>
              <w:t xml:space="preserve">544,535 </w:t>
            </w:r>
          </w:p>
        </w:tc>
      </w:tr>
      <w:tr w:rsidR="00AC0BBF" w:rsidRPr="00F051FC" w14:paraId="02C7F1CA" w14:textId="77777777" w:rsidTr="008C17D7">
        <w:tc>
          <w:tcPr>
            <w:cnfStyle w:val="001000000000" w:firstRow="0" w:lastRow="0" w:firstColumn="1" w:lastColumn="0" w:oddVBand="0" w:evenVBand="0" w:oddHBand="0" w:evenHBand="0" w:firstRowFirstColumn="0" w:firstRowLastColumn="0" w:lastRowFirstColumn="0" w:lastRowLastColumn="0"/>
            <w:tcW w:w="3091" w:type="pct"/>
          </w:tcPr>
          <w:p w14:paraId="62D48FDA" w14:textId="77777777" w:rsidR="00417B1B" w:rsidRPr="00F051FC" w:rsidRDefault="00417B1B" w:rsidP="00AC0BBF">
            <w:pPr>
              <w:pStyle w:val="TableText"/>
              <w:spacing w:before="120"/>
            </w:pPr>
            <w:r w:rsidRPr="00AC0BBF">
              <w:rPr>
                <w:rStyle w:val="Bold"/>
              </w:rPr>
              <w:t>Payments</w:t>
            </w:r>
          </w:p>
        </w:tc>
        <w:tc>
          <w:tcPr>
            <w:tcW w:w="512" w:type="pct"/>
          </w:tcPr>
          <w:p w14:paraId="0F9F8BF8" w14:textId="7F820E64" w:rsidR="00417B1B" w:rsidRPr="00F051FC" w:rsidRDefault="007756CB" w:rsidP="008C17D7">
            <w:pPr>
              <w:pStyle w:val="TableText"/>
              <w:spacing w:before="120"/>
              <w:cnfStyle w:val="000000000000" w:firstRow="0" w:lastRow="0" w:firstColumn="0" w:lastColumn="0" w:oddVBand="0" w:evenVBand="0" w:oddHBand="0" w:evenHBand="0" w:firstRowFirstColumn="0" w:firstRowLastColumn="0" w:lastRowFirstColumn="0" w:lastRowLastColumn="0"/>
            </w:pPr>
            <w:r>
              <w:t>N/A</w:t>
            </w:r>
          </w:p>
        </w:tc>
        <w:tc>
          <w:tcPr>
            <w:tcW w:w="699" w:type="pct"/>
          </w:tcPr>
          <w:p w14:paraId="76C9608A" w14:textId="3B6F033F" w:rsidR="00417B1B" w:rsidRPr="00F051FC" w:rsidRDefault="007756CB" w:rsidP="008C17D7">
            <w:pPr>
              <w:pStyle w:val="TableText"/>
              <w:spacing w:before="120"/>
              <w:cnfStyle w:val="000000000000" w:firstRow="0" w:lastRow="0" w:firstColumn="0" w:lastColumn="0" w:oddVBand="0" w:evenVBand="0" w:oddHBand="0" w:evenHBand="0" w:firstRowFirstColumn="0" w:firstRowLastColumn="0" w:lastRowFirstColumn="0" w:lastRowLastColumn="0"/>
            </w:pPr>
            <w:r>
              <w:t>N/A</w:t>
            </w:r>
          </w:p>
        </w:tc>
        <w:tc>
          <w:tcPr>
            <w:tcW w:w="698" w:type="pct"/>
          </w:tcPr>
          <w:p w14:paraId="268977DC" w14:textId="2CDC6313" w:rsidR="00417B1B" w:rsidRPr="00F051FC" w:rsidRDefault="007756CB" w:rsidP="008C17D7">
            <w:pPr>
              <w:pStyle w:val="TableText"/>
              <w:spacing w:before="120"/>
              <w:cnfStyle w:val="000000000000" w:firstRow="0" w:lastRow="0" w:firstColumn="0" w:lastColumn="0" w:oddVBand="0" w:evenVBand="0" w:oddHBand="0" w:evenHBand="0" w:firstRowFirstColumn="0" w:firstRowLastColumn="0" w:lastRowFirstColumn="0" w:lastRowLastColumn="0"/>
            </w:pPr>
            <w:r>
              <w:t>N/A</w:t>
            </w:r>
          </w:p>
        </w:tc>
      </w:tr>
      <w:tr w:rsidR="00AC0BBF" w:rsidRPr="00F051FC" w14:paraId="781EBF84" w14:textId="77777777" w:rsidTr="008C17D7">
        <w:tc>
          <w:tcPr>
            <w:cnfStyle w:val="001000000000" w:firstRow="0" w:lastRow="0" w:firstColumn="1" w:lastColumn="0" w:oddVBand="0" w:evenVBand="0" w:oddHBand="0" w:evenHBand="0" w:firstRowFirstColumn="0" w:firstRowLastColumn="0" w:lastRowFirstColumn="0" w:lastRowLastColumn="0"/>
            <w:tcW w:w="3091" w:type="pct"/>
          </w:tcPr>
          <w:p w14:paraId="4B939512" w14:textId="77777777" w:rsidR="00417B1B" w:rsidRPr="00F051FC" w:rsidRDefault="00417B1B" w:rsidP="00AC0BBF">
            <w:pPr>
              <w:pStyle w:val="TableText"/>
              <w:spacing w:before="0"/>
            </w:pPr>
            <w:r w:rsidRPr="00F051FC">
              <w:t xml:space="preserve">Payments to suppliers, employees and judicial officers </w:t>
            </w:r>
          </w:p>
        </w:tc>
        <w:tc>
          <w:tcPr>
            <w:tcW w:w="512" w:type="pct"/>
          </w:tcPr>
          <w:p w14:paraId="77CAA057" w14:textId="1DD1ABEB" w:rsidR="00417B1B" w:rsidRPr="00F051FC" w:rsidRDefault="007756CB" w:rsidP="008C17D7">
            <w:pPr>
              <w:pStyle w:val="TableText"/>
              <w:spacing w:before="0"/>
              <w:cnfStyle w:val="000000000000" w:firstRow="0" w:lastRow="0" w:firstColumn="0" w:lastColumn="0" w:oddVBand="0" w:evenVBand="0" w:oddHBand="0" w:evenHBand="0" w:firstRowFirstColumn="0" w:firstRowLastColumn="0" w:lastRowFirstColumn="0" w:lastRowLastColumn="0"/>
            </w:pPr>
            <w:r>
              <w:t>N/A</w:t>
            </w:r>
          </w:p>
        </w:tc>
        <w:tc>
          <w:tcPr>
            <w:tcW w:w="699" w:type="pct"/>
          </w:tcPr>
          <w:p w14:paraId="3376216B" w14:textId="77777777" w:rsidR="00417B1B" w:rsidRPr="00F051FC" w:rsidRDefault="00417B1B" w:rsidP="008C17D7">
            <w:pPr>
              <w:pStyle w:val="TableText"/>
              <w:spacing w:before="0"/>
              <w:cnfStyle w:val="000000000000" w:firstRow="0" w:lastRow="0" w:firstColumn="0" w:lastColumn="0" w:oddVBand="0" w:evenVBand="0" w:oddHBand="0" w:evenHBand="0" w:firstRowFirstColumn="0" w:firstRowLastColumn="0" w:lastRowFirstColumn="0" w:lastRowLastColumn="0"/>
            </w:pPr>
            <w:r w:rsidRPr="00F051FC">
              <w:t>(498,346)</w:t>
            </w:r>
          </w:p>
        </w:tc>
        <w:tc>
          <w:tcPr>
            <w:tcW w:w="698" w:type="pct"/>
          </w:tcPr>
          <w:p w14:paraId="55ECCA6E" w14:textId="77777777" w:rsidR="00417B1B" w:rsidRPr="00F051FC" w:rsidRDefault="00417B1B" w:rsidP="008C17D7">
            <w:pPr>
              <w:pStyle w:val="TableText"/>
              <w:spacing w:before="0"/>
              <w:cnfStyle w:val="000000000000" w:firstRow="0" w:lastRow="0" w:firstColumn="0" w:lastColumn="0" w:oddVBand="0" w:evenVBand="0" w:oddHBand="0" w:evenHBand="0" w:firstRowFirstColumn="0" w:firstRowLastColumn="0" w:lastRowFirstColumn="0" w:lastRowLastColumn="0"/>
            </w:pPr>
            <w:r w:rsidRPr="00F051FC">
              <w:t>(441,846)</w:t>
            </w:r>
          </w:p>
        </w:tc>
      </w:tr>
      <w:tr w:rsidR="00AC0BBF" w:rsidRPr="00F051FC" w14:paraId="3F8DE55B" w14:textId="77777777" w:rsidTr="008C17D7">
        <w:tc>
          <w:tcPr>
            <w:cnfStyle w:val="001000000000" w:firstRow="0" w:lastRow="0" w:firstColumn="1" w:lastColumn="0" w:oddVBand="0" w:evenVBand="0" w:oddHBand="0" w:evenHBand="0" w:firstRowFirstColumn="0" w:firstRowLastColumn="0" w:lastRowFirstColumn="0" w:lastRowLastColumn="0"/>
            <w:tcW w:w="3091" w:type="pct"/>
          </w:tcPr>
          <w:p w14:paraId="4EA617D3" w14:textId="77777777" w:rsidR="00417B1B" w:rsidRPr="00F051FC" w:rsidRDefault="00417B1B" w:rsidP="00AC0BBF">
            <w:pPr>
              <w:pStyle w:val="TableText"/>
              <w:spacing w:before="0"/>
            </w:pPr>
            <w:r w:rsidRPr="00F051FC">
              <w:t>Payments of grants and other transfers</w:t>
            </w:r>
          </w:p>
        </w:tc>
        <w:tc>
          <w:tcPr>
            <w:tcW w:w="512" w:type="pct"/>
          </w:tcPr>
          <w:p w14:paraId="54ECD0A5" w14:textId="0FBD0BF3" w:rsidR="00417B1B" w:rsidRPr="00F051FC" w:rsidRDefault="007756CB" w:rsidP="008C17D7">
            <w:pPr>
              <w:pStyle w:val="TableText"/>
              <w:spacing w:before="0"/>
              <w:cnfStyle w:val="000000000000" w:firstRow="0" w:lastRow="0" w:firstColumn="0" w:lastColumn="0" w:oddVBand="0" w:evenVBand="0" w:oddHBand="0" w:evenHBand="0" w:firstRowFirstColumn="0" w:firstRowLastColumn="0" w:lastRowFirstColumn="0" w:lastRowLastColumn="0"/>
            </w:pPr>
            <w:r>
              <w:t>N/A</w:t>
            </w:r>
          </w:p>
        </w:tc>
        <w:tc>
          <w:tcPr>
            <w:tcW w:w="699" w:type="pct"/>
          </w:tcPr>
          <w:p w14:paraId="1C0D1F5D" w14:textId="77777777" w:rsidR="00417B1B" w:rsidRPr="00F051FC" w:rsidRDefault="00417B1B" w:rsidP="008C17D7">
            <w:pPr>
              <w:pStyle w:val="TableText"/>
              <w:spacing w:before="0"/>
              <w:cnfStyle w:val="000000000000" w:firstRow="0" w:lastRow="0" w:firstColumn="0" w:lastColumn="0" w:oddVBand="0" w:evenVBand="0" w:oddHBand="0" w:evenHBand="0" w:firstRowFirstColumn="0" w:firstRowLastColumn="0" w:lastRowFirstColumn="0" w:lastRowLastColumn="0"/>
            </w:pPr>
            <w:r w:rsidRPr="00F051FC">
              <w:t>(7,321)</w:t>
            </w:r>
          </w:p>
        </w:tc>
        <w:tc>
          <w:tcPr>
            <w:tcW w:w="698" w:type="pct"/>
          </w:tcPr>
          <w:p w14:paraId="3E78E8F5" w14:textId="77777777" w:rsidR="00417B1B" w:rsidRPr="00F051FC" w:rsidRDefault="00417B1B" w:rsidP="008C17D7">
            <w:pPr>
              <w:pStyle w:val="TableText"/>
              <w:spacing w:before="0"/>
              <w:cnfStyle w:val="000000000000" w:firstRow="0" w:lastRow="0" w:firstColumn="0" w:lastColumn="0" w:oddVBand="0" w:evenVBand="0" w:oddHBand="0" w:evenHBand="0" w:firstRowFirstColumn="0" w:firstRowLastColumn="0" w:lastRowFirstColumn="0" w:lastRowLastColumn="0"/>
            </w:pPr>
            <w:r w:rsidRPr="00F051FC">
              <w:t>(5,893)</w:t>
            </w:r>
          </w:p>
        </w:tc>
      </w:tr>
      <w:tr w:rsidR="00AC0BBF" w:rsidRPr="00F051FC" w14:paraId="5471FA59" w14:textId="77777777" w:rsidTr="008C17D7">
        <w:tc>
          <w:tcPr>
            <w:cnfStyle w:val="001000000000" w:firstRow="0" w:lastRow="0" w:firstColumn="1" w:lastColumn="0" w:oddVBand="0" w:evenVBand="0" w:oddHBand="0" w:evenHBand="0" w:firstRowFirstColumn="0" w:firstRowLastColumn="0" w:lastRowFirstColumn="0" w:lastRowLastColumn="0"/>
            <w:tcW w:w="3091" w:type="pct"/>
          </w:tcPr>
          <w:p w14:paraId="41A4B28B" w14:textId="77777777" w:rsidR="00417B1B" w:rsidRPr="00F051FC" w:rsidRDefault="00417B1B" w:rsidP="00AC0BBF">
            <w:pPr>
              <w:pStyle w:val="TableText"/>
              <w:spacing w:before="0"/>
            </w:pPr>
            <w:r w:rsidRPr="00F051FC">
              <w:t>Capital assets charge payments</w:t>
            </w:r>
          </w:p>
        </w:tc>
        <w:tc>
          <w:tcPr>
            <w:tcW w:w="512" w:type="pct"/>
          </w:tcPr>
          <w:p w14:paraId="66625A35" w14:textId="628017E2" w:rsidR="00417B1B" w:rsidRPr="00F051FC" w:rsidRDefault="007756CB" w:rsidP="008C17D7">
            <w:pPr>
              <w:pStyle w:val="TableText"/>
              <w:spacing w:before="0"/>
              <w:cnfStyle w:val="000000000000" w:firstRow="0" w:lastRow="0" w:firstColumn="0" w:lastColumn="0" w:oddVBand="0" w:evenVBand="0" w:oddHBand="0" w:evenHBand="0" w:firstRowFirstColumn="0" w:firstRowLastColumn="0" w:lastRowFirstColumn="0" w:lastRowLastColumn="0"/>
            </w:pPr>
            <w:r>
              <w:t>N/A</w:t>
            </w:r>
          </w:p>
        </w:tc>
        <w:tc>
          <w:tcPr>
            <w:tcW w:w="699" w:type="pct"/>
          </w:tcPr>
          <w:p w14:paraId="662B89AE" w14:textId="77777777" w:rsidR="00417B1B" w:rsidRPr="00F051FC" w:rsidRDefault="00417B1B" w:rsidP="008C17D7">
            <w:pPr>
              <w:pStyle w:val="TableText"/>
              <w:spacing w:before="0"/>
              <w:cnfStyle w:val="000000000000" w:firstRow="0" w:lastRow="0" w:firstColumn="0" w:lastColumn="0" w:oddVBand="0" w:evenVBand="0" w:oddHBand="0" w:evenHBand="0" w:firstRowFirstColumn="0" w:firstRowLastColumn="0" w:lastRowFirstColumn="0" w:lastRowLastColumn="0"/>
            </w:pPr>
            <w:r w:rsidRPr="00F051FC">
              <w:t>(45,499)</w:t>
            </w:r>
          </w:p>
        </w:tc>
        <w:tc>
          <w:tcPr>
            <w:tcW w:w="698" w:type="pct"/>
          </w:tcPr>
          <w:p w14:paraId="2F4DBDAA" w14:textId="77777777" w:rsidR="00417B1B" w:rsidRPr="00F051FC" w:rsidRDefault="00417B1B" w:rsidP="008C17D7">
            <w:pPr>
              <w:pStyle w:val="TableText"/>
              <w:spacing w:before="0"/>
              <w:cnfStyle w:val="000000000000" w:firstRow="0" w:lastRow="0" w:firstColumn="0" w:lastColumn="0" w:oddVBand="0" w:evenVBand="0" w:oddHBand="0" w:evenHBand="0" w:firstRowFirstColumn="0" w:firstRowLastColumn="0" w:lastRowFirstColumn="0" w:lastRowLastColumn="0"/>
            </w:pPr>
            <w:r w:rsidRPr="00F051FC">
              <w:t>(39,053)</w:t>
            </w:r>
          </w:p>
        </w:tc>
      </w:tr>
      <w:tr w:rsidR="00AC0BBF" w:rsidRPr="00F051FC" w14:paraId="4D655375" w14:textId="77777777" w:rsidTr="008C17D7">
        <w:tc>
          <w:tcPr>
            <w:cnfStyle w:val="001000000000" w:firstRow="0" w:lastRow="0" w:firstColumn="1" w:lastColumn="0" w:oddVBand="0" w:evenVBand="0" w:oddHBand="0" w:evenHBand="0" w:firstRowFirstColumn="0" w:firstRowLastColumn="0" w:lastRowFirstColumn="0" w:lastRowLastColumn="0"/>
            <w:tcW w:w="3091" w:type="pct"/>
            <w:tcBorders>
              <w:bottom w:val="single" w:sz="4" w:space="0" w:color="auto"/>
            </w:tcBorders>
          </w:tcPr>
          <w:p w14:paraId="339E0F22" w14:textId="77777777" w:rsidR="00417B1B" w:rsidRPr="00F051FC" w:rsidRDefault="00417B1B" w:rsidP="00AC0BBF">
            <w:pPr>
              <w:pStyle w:val="TableText"/>
              <w:spacing w:before="0"/>
            </w:pPr>
            <w:r w:rsidRPr="00F051FC">
              <w:t>Interest and other costs of finance paid</w:t>
            </w:r>
          </w:p>
        </w:tc>
        <w:tc>
          <w:tcPr>
            <w:tcW w:w="512" w:type="pct"/>
            <w:tcBorders>
              <w:bottom w:val="single" w:sz="4" w:space="0" w:color="auto"/>
            </w:tcBorders>
          </w:tcPr>
          <w:p w14:paraId="51B76D48" w14:textId="67211230" w:rsidR="00417B1B" w:rsidRPr="00F051FC" w:rsidRDefault="007756CB" w:rsidP="008C17D7">
            <w:pPr>
              <w:pStyle w:val="TableText"/>
              <w:spacing w:before="0"/>
              <w:cnfStyle w:val="000000000000" w:firstRow="0" w:lastRow="0" w:firstColumn="0" w:lastColumn="0" w:oddVBand="0" w:evenVBand="0" w:oddHBand="0" w:evenHBand="0" w:firstRowFirstColumn="0" w:firstRowLastColumn="0" w:lastRowFirstColumn="0" w:lastRowLastColumn="0"/>
            </w:pPr>
            <w:r>
              <w:t>N/A</w:t>
            </w:r>
          </w:p>
        </w:tc>
        <w:tc>
          <w:tcPr>
            <w:tcW w:w="699" w:type="pct"/>
            <w:tcBorders>
              <w:bottom w:val="single" w:sz="4" w:space="0" w:color="auto"/>
            </w:tcBorders>
          </w:tcPr>
          <w:p w14:paraId="04E84C82" w14:textId="77777777" w:rsidR="00417B1B" w:rsidRPr="00F051FC" w:rsidRDefault="00417B1B" w:rsidP="008C17D7">
            <w:pPr>
              <w:pStyle w:val="TableText"/>
              <w:spacing w:before="0"/>
              <w:cnfStyle w:val="000000000000" w:firstRow="0" w:lastRow="0" w:firstColumn="0" w:lastColumn="0" w:oddVBand="0" w:evenVBand="0" w:oddHBand="0" w:evenHBand="0" w:firstRowFirstColumn="0" w:firstRowLastColumn="0" w:lastRowFirstColumn="0" w:lastRowLastColumn="0"/>
            </w:pPr>
            <w:r w:rsidRPr="00F051FC">
              <w:t>(4,983)</w:t>
            </w:r>
          </w:p>
        </w:tc>
        <w:tc>
          <w:tcPr>
            <w:tcW w:w="698" w:type="pct"/>
            <w:tcBorders>
              <w:bottom w:val="single" w:sz="4" w:space="0" w:color="auto"/>
            </w:tcBorders>
          </w:tcPr>
          <w:p w14:paraId="5ECBD989" w14:textId="77777777" w:rsidR="00417B1B" w:rsidRPr="00F051FC" w:rsidRDefault="00417B1B" w:rsidP="008C17D7">
            <w:pPr>
              <w:pStyle w:val="TableText"/>
              <w:spacing w:before="0"/>
              <w:cnfStyle w:val="000000000000" w:firstRow="0" w:lastRow="0" w:firstColumn="0" w:lastColumn="0" w:oddVBand="0" w:evenVBand="0" w:oddHBand="0" w:evenHBand="0" w:firstRowFirstColumn="0" w:firstRowLastColumn="0" w:lastRowFirstColumn="0" w:lastRowLastColumn="0"/>
            </w:pPr>
            <w:r w:rsidRPr="00F051FC">
              <w:t>(6,050)</w:t>
            </w:r>
          </w:p>
        </w:tc>
      </w:tr>
      <w:tr w:rsidR="00AC0BBF" w:rsidRPr="00AC0BBF" w14:paraId="73FF9246" w14:textId="77777777" w:rsidTr="008C17D7">
        <w:tc>
          <w:tcPr>
            <w:cnfStyle w:val="001000000000" w:firstRow="0" w:lastRow="0" w:firstColumn="1" w:lastColumn="0" w:oddVBand="0" w:evenVBand="0" w:oddHBand="0" w:evenHBand="0" w:firstRowFirstColumn="0" w:firstRowLastColumn="0" w:lastRowFirstColumn="0" w:lastRowLastColumn="0"/>
            <w:tcW w:w="3091" w:type="pct"/>
            <w:tcBorders>
              <w:top w:val="single" w:sz="4" w:space="0" w:color="auto"/>
              <w:bottom w:val="single" w:sz="4" w:space="0" w:color="auto"/>
            </w:tcBorders>
            <w:shd w:val="clear" w:color="auto" w:fill="auto"/>
          </w:tcPr>
          <w:p w14:paraId="433F7E8E" w14:textId="77777777" w:rsidR="00417B1B" w:rsidRPr="00AC0BBF" w:rsidRDefault="00417B1B" w:rsidP="00AC0BBF">
            <w:pPr>
              <w:pStyle w:val="TableText"/>
              <w:spacing w:before="0"/>
              <w:rPr>
                <w:rStyle w:val="Bold"/>
              </w:rPr>
            </w:pPr>
            <w:r w:rsidRPr="00AC0BBF">
              <w:rPr>
                <w:rStyle w:val="Bold"/>
              </w:rPr>
              <w:t>Total payments</w:t>
            </w:r>
          </w:p>
        </w:tc>
        <w:tc>
          <w:tcPr>
            <w:tcW w:w="512" w:type="pct"/>
            <w:tcBorders>
              <w:top w:val="single" w:sz="4" w:space="0" w:color="auto"/>
              <w:bottom w:val="single" w:sz="4" w:space="0" w:color="auto"/>
            </w:tcBorders>
            <w:shd w:val="clear" w:color="auto" w:fill="auto"/>
          </w:tcPr>
          <w:p w14:paraId="75E6D943" w14:textId="7AC3BA83" w:rsidR="00417B1B" w:rsidRPr="00AC0BBF" w:rsidRDefault="007756CB" w:rsidP="008C17D7">
            <w:pPr>
              <w:pStyle w:val="TableText"/>
              <w:spacing w:before="0"/>
              <w:cnfStyle w:val="000000000000" w:firstRow="0" w:lastRow="0" w:firstColumn="0" w:lastColumn="0" w:oddVBand="0" w:evenVBand="0" w:oddHBand="0" w:evenHBand="0" w:firstRowFirstColumn="0" w:firstRowLastColumn="0" w:lastRowFirstColumn="0" w:lastRowLastColumn="0"/>
              <w:rPr>
                <w:rStyle w:val="Bold"/>
              </w:rPr>
            </w:pPr>
            <w:r w:rsidRPr="00AC0BBF">
              <w:rPr>
                <w:rStyle w:val="Bold"/>
              </w:rPr>
              <w:t>N/A</w:t>
            </w:r>
          </w:p>
        </w:tc>
        <w:tc>
          <w:tcPr>
            <w:tcW w:w="699" w:type="pct"/>
            <w:tcBorders>
              <w:top w:val="single" w:sz="4" w:space="0" w:color="auto"/>
              <w:bottom w:val="single" w:sz="4" w:space="0" w:color="auto"/>
            </w:tcBorders>
            <w:shd w:val="clear" w:color="auto" w:fill="auto"/>
          </w:tcPr>
          <w:p w14:paraId="3429CAB7" w14:textId="77777777" w:rsidR="00417B1B" w:rsidRPr="00AC0BBF" w:rsidRDefault="00417B1B" w:rsidP="008C17D7">
            <w:pPr>
              <w:pStyle w:val="TableText"/>
              <w:spacing w:before="0"/>
              <w:cnfStyle w:val="000000000000" w:firstRow="0" w:lastRow="0" w:firstColumn="0" w:lastColumn="0" w:oddVBand="0" w:evenVBand="0" w:oddHBand="0" w:evenHBand="0" w:firstRowFirstColumn="0" w:firstRowLastColumn="0" w:lastRowFirstColumn="0" w:lastRowLastColumn="0"/>
              <w:rPr>
                <w:rStyle w:val="Bold"/>
              </w:rPr>
            </w:pPr>
            <w:r w:rsidRPr="00AC0BBF">
              <w:rPr>
                <w:rStyle w:val="Bold"/>
              </w:rPr>
              <w:t>(556,150)</w:t>
            </w:r>
          </w:p>
        </w:tc>
        <w:tc>
          <w:tcPr>
            <w:tcW w:w="698" w:type="pct"/>
            <w:tcBorders>
              <w:top w:val="single" w:sz="4" w:space="0" w:color="auto"/>
              <w:bottom w:val="single" w:sz="4" w:space="0" w:color="auto"/>
            </w:tcBorders>
            <w:shd w:val="clear" w:color="auto" w:fill="auto"/>
          </w:tcPr>
          <w:p w14:paraId="42528D32" w14:textId="77777777" w:rsidR="00417B1B" w:rsidRPr="00AC0BBF" w:rsidRDefault="00417B1B" w:rsidP="008C17D7">
            <w:pPr>
              <w:pStyle w:val="TableText"/>
              <w:spacing w:before="0"/>
              <w:cnfStyle w:val="000000000000" w:firstRow="0" w:lastRow="0" w:firstColumn="0" w:lastColumn="0" w:oddVBand="0" w:evenVBand="0" w:oddHBand="0" w:evenHBand="0" w:firstRowFirstColumn="0" w:firstRowLastColumn="0" w:lastRowFirstColumn="0" w:lastRowLastColumn="0"/>
              <w:rPr>
                <w:rStyle w:val="Bold"/>
              </w:rPr>
            </w:pPr>
            <w:r w:rsidRPr="00AC0BBF">
              <w:rPr>
                <w:rStyle w:val="Bold"/>
              </w:rPr>
              <w:t>(492,842)</w:t>
            </w:r>
          </w:p>
        </w:tc>
      </w:tr>
      <w:tr w:rsidR="00AC0BBF" w:rsidRPr="00AC0BBF" w14:paraId="1136B08C" w14:textId="77777777" w:rsidTr="008C17D7">
        <w:tc>
          <w:tcPr>
            <w:cnfStyle w:val="001000000000" w:firstRow="0" w:lastRow="0" w:firstColumn="1" w:lastColumn="0" w:oddVBand="0" w:evenVBand="0" w:oddHBand="0" w:evenHBand="0" w:firstRowFirstColumn="0" w:firstRowLastColumn="0" w:lastRowFirstColumn="0" w:lastRowLastColumn="0"/>
            <w:tcW w:w="3091" w:type="pct"/>
            <w:tcBorders>
              <w:top w:val="single" w:sz="4" w:space="0" w:color="auto"/>
              <w:bottom w:val="single" w:sz="4" w:space="0" w:color="auto"/>
            </w:tcBorders>
            <w:shd w:val="clear" w:color="auto" w:fill="auto"/>
          </w:tcPr>
          <w:p w14:paraId="2E9B82D7" w14:textId="77777777" w:rsidR="00417B1B" w:rsidRPr="00AC0BBF" w:rsidRDefault="00417B1B" w:rsidP="00AC0BBF">
            <w:pPr>
              <w:pStyle w:val="TableText"/>
              <w:spacing w:before="0"/>
              <w:rPr>
                <w:rStyle w:val="Bold"/>
              </w:rPr>
            </w:pPr>
            <w:r w:rsidRPr="00AC0BBF">
              <w:rPr>
                <w:rStyle w:val="Bold"/>
              </w:rPr>
              <w:t>Net cash flows from/(used in) operating activities</w:t>
            </w:r>
          </w:p>
        </w:tc>
        <w:tc>
          <w:tcPr>
            <w:tcW w:w="512" w:type="pct"/>
            <w:tcBorders>
              <w:top w:val="single" w:sz="4" w:space="0" w:color="auto"/>
              <w:bottom w:val="single" w:sz="4" w:space="0" w:color="auto"/>
            </w:tcBorders>
            <w:shd w:val="clear" w:color="auto" w:fill="auto"/>
          </w:tcPr>
          <w:p w14:paraId="1EF72BE1" w14:textId="5856E93C" w:rsidR="00417B1B" w:rsidRPr="00AC0BBF" w:rsidRDefault="00FC12E5" w:rsidP="008C17D7">
            <w:pPr>
              <w:pStyle w:val="TableText"/>
              <w:spacing w:before="0"/>
              <w:cnfStyle w:val="000000000000" w:firstRow="0" w:lastRow="0" w:firstColumn="0" w:lastColumn="0" w:oddVBand="0" w:evenVBand="0" w:oddHBand="0" w:evenHBand="0" w:firstRowFirstColumn="0" w:firstRowLastColumn="0" w:lastRowFirstColumn="0" w:lastRowLastColumn="0"/>
              <w:rPr>
                <w:rStyle w:val="Bold"/>
              </w:rPr>
            </w:pPr>
            <w:r>
              <w:rPr>
                <w:rStyle w:val="Bold"/>
              </w:rPr>
              <w:fldChar w:fldCharType="begin"/>
            </w:r>
            <w:r>
              <w:rPr>
                <w:rStyle w:val="Bold"/>
              </w:rPr>
              <w:instrText xml:space="preserve"> REF Note721 \h </w:instrText>
            </w:r>
            <w:r>
              <w:rPr>
                <w:rStyle w:val="Bold"/>
              </w:rPr>
            </w:r>
            <w:r>
              <w:rPr>
                <w:rStyle w:val="Bold"/>
              </w:rPr>
              <w:fldChar w:fldCharType="separate"/>
            </w:r>
            <w:r w:rsidR="0067082F" w:rsidRPr="0099570F">
              <w:t>7.2.1</w:t>
            </w:r>
            <w:r>
              <w:rPr>
                <w:rStyle w:val="Bold"/>
              </w:rPr>
              <w:fldChar w:fldCharType="end"/>
            </w:r>
          </w:p>
        </w:tc>
        <w:tc>
          <w:tcPr>
            <w:tcW w:w="699" w:type="pct"/>
            <w:tcBorders>
              <w:top w:val="single" w:sz="4" w:space="0" w:color="auto"/>
              <w:bottom w:val="single" w:sz="4" w:space="0" w:color="auto"/>
            </w:tcBorders>
            <w:shd w:val="clear" w:color="auto" w:fill="auto"/>
          </w:tcPr>
          <w:p w14:paraId="0B5B0BF1" w14:textId="77777777" w:rsidR="00417B1B" w:rsidRPr="00AC0BBF" w:rsidRDefault="00417B1B" w:rsidP="008C17D7">
            <w:pPr>
              <w:pStyle w:val="TableText"/>
              <w:spacing w:before="0"/>
              <w:cnfStyle w:val="000000000000" w:firstRow="0" w:lastRow="0" w:firstColumn="0" w:lastColumn="0" w:oddVBand="0" w:evenVBand="0" w:oddHBand="0" w:evenHBand="0" w:firstRowFirstColumn="0" w:firstRowLastColumn="0" w:lastRowFirstColumn="0" w:lastRowLastColumn="0"/>
              <w:rPr>
                <w:rStyle w:val="Bold"/>
              </w:rPr>
            </w:pPr>
            <w:r w:rsidRPr="00AC0BBF">
              <w:rPr>
                <w:rStyle w:val="Bold"/>
              </w:rPr>
              <w:t>74,563</w:t>
            </w:r>
          </w:p>
        </w:tc>
        <w:tc>
          <w:tcPr>
            <w:tcW w:w="698" w:type="pct"/>
            <w:tcBorders>
              <w:top w:val="single" w:sz="4" w:space="0" w:color="auto"/>
              <w:bottom w:val="single" w:sz="4" w:space="0" w:color="auto"/>
            </w:tcBorders>
            <w:shd w:val="clear" w:color="auto" w:fill="auto"/>
          </w:tcPr>
          <w:p w14:paraId="3EE5CEAE" w14:textId="77777777" w:rsidR="00417B1B" w:rsidRPr="00AC0BBF" w:rsidRDefault="00417B1B" w:rsidP="008C17D7">
            <w:pPr>
              <w:pStyle w:val="TableText"/>
              <w:spacing w:before="0"/>
              <w:cnfStyle w:val="000000000000" w:firstRow="0" w:lastRow="0" w:firstColumn="0" w:lastColumn="0" w:oddVBand="0" w:evenVBand="0" w:oddHBand="0" w:evenHBand="0" w:firstRowFirstColumn="0" w:firstRowLastColumn="0" w:lastRowFirstColumn="0" w:lastRowLastColumn="0"/>
              <w:rPr>
                <w:rStyle w:val="Bold"/>
              </w:rPr>
            </w:pPr>
            <w:r w:rsidRPr="00AC0BBF">
              <w:rPr>
                <w:rStyle w:val="Bold"/>
              </w:rPr>
              <w:t xml:space="preserve">51,693 </w:t>
            </w:r>
          </w:p>
        </w:tc>
      </w:tr>
      <w:tr w:rsidR="00AC0BBF" w:rsidRPr="00F051FC" w14:paraId="4C2BF2DE" w14:textId="77777777" w:rsidTr="008C17D7">
        <w:tc>
          <w:tcPr>
            <w:cnfStyle w:val="001000000000" w:firstRow="0" w:lastRow="0" w:firstColumn="1" w:lastColumn="0" w:oddVBand="0" w:evenVBand="0" w:oddHBand="0" w:evenHBand="0" w:firstRowFirstColumn="0" w:firstRowLastColumn="0" w:lastRowFirstColumn="0" w:lastRowLastColumn="0"/>
            <w:tcW w:w="3091" w:type="pct"/>
          </w:tcPr>
          <w:p w14:paraId="4FFADED8" w14:textId="77777777" w:rsidR="00417B1B" w:rsidRPr="00F051FC" w:rsidRDefault="00417B1B" w:rsidP="00AC0BBF">
            <w:pPr>
              <w:pStyle w:val="TableText"/>
              <w:spacing w:before="120"/>
            </w:pPr>
            <w:r w:rsidRPr="00F051FC">
              <w:t>Cash flows from investing activities</w:t>
            </w:r>
          </w:p>
        </w:tc>
        <w:tc>
          <w:tcPr>
            <w:tcW w:w="512" w:type="pct"/>
          </w:tcPr>
          <w:p w14:paraId="6643E713" w14:textId="3529402E" w:rsidR="00417B1B" w:rsidRPr="00F051FC" w:rsidRDefault="007756CB" w:rsidP="008C17D7">
            <w:pPr>
              <w:pStyle w:val="TableText"/>
              <w:spacing w:before="120"/>
              <w:cnfStyle w:val="000000000000" w:firstRow="0" w:lastRow="0" w:firstColumn="0" w:lastColumn="0" w:oddVBand="0" w:evenVBand="0" w:oddHBand="0" w:evenHBand="0" w:firstRowFirstColumn="0" w:firstRowLastColumn="0" w:lastRowFirstColumn="0" w:lastRowLastColumn="0"/>
            </w:pPr>
            <w:r>
              <w:t>N/A</w:t>
            </w:r>
          </w:p>
        </w:tc>
        <w:tc>
          <w:tcPr>
            <w:tcW w:w="699" w:type="pct"/>
          </w:tcPr>
          <w:p w14:paraId="56049F3D" w14:textId="0A900419" w:rsidR="00417B1B" w:rsidRPr="00F051FC" w:rsidRDefault="007756CB" w:rsidP="008C17D7">
            <w:pPr>
              <w:pStyle w:val="TableText"/>
              <w:spacing w:before="120"/>
              <w:cnfStyle w:val="000000000000" w:firstRow="0" w:lastRow="0" w:firstColumn="0" w:lastColumn="0" w:oddVBand="0" w:evenVBand="0" w:oddHBand="0" w:evenHBand="0" w:firstRowFirstColumn="0" w:firstRowLastColumn="0" w:lastRowFirstColumn="0" w:lastRowLastColumn="0"/>
            </w:pPr>
            <w:r>
              <w:t>N/A</w:t>
            </w:r>
          </w:p>
        </w:tc>
        <w:tc>
          <w:tcPr>
            <w:tcW w:w="698" w:type="pct"/>
          </w:tcPr>
          <w:p w14:paraId="0A5DD11D" w14:textId="51F9EF53" w:rsidR="00417B1B" w:rsidRPr="00F051FC" w:rsidRDefault="007756CB" w:rsidP="008C17D7">
            <w:pPr>
              <w:pStyle w:val="TableText"/>
              <w:spacing w:before="120"/>
              <w:cnfStyle w:val="000000000000" w:firstRow="0" w:lastRow="0" w:firstColumn="0" w:lastColumn="0" w:oddVBand="0" w:evenVBand="0" w:oddHBand="0" w:evenHBand="0" w:firstRowFirstColumn="0" w:firstRowLastColumn="0" w:lastRowFirstColumn="0" w:lastRowLastColumn="0"/>
            </w:pPr>
            <w:r>
              <w:t>N/A</w:t>
            </w:r>
          </w:p>
        </w:tc>
      </w:tr>
      <w:tr w:rsidR="00AC0BBF" w:rsidRPr="00F051FC" w14:paraId="7F384274" w14:textId="77777777" w:rsidTr="008C17D7">
        <w:tc>
          <w:tcPr>
            <w:cnfStyle w:val="001000000000" w:firstRow="0" w:lastRow="0" w:firstColumn="1" w:lastColumn="0" w:oddVBand="0" w:evenVBand="0" w:oddHBand="0" w:evenHBand="0" w:firstRowFirstColumn="0" w:firstRowLastColumn="0" w:lastRowFirstColumn="0" w:lastRowLastColumn="0"/>
            <w:tcW w:w="3091" w:type="pct"/>
          </w:tcPr>
          <w:p w14:paraId="4D11045E" w14:textId="77777777" w:rsidR="00417B1B" w:rsidRPr="00F051FC" w:rsidRDefault="00417B1B" w:rsidP="00AC0BBF">
            <w:pPr>
              <w:pStyle w:val="TableText"/>
              <w:spacing w:before="0"/>
            </w:pPr>
            <w:r w:rsidRPr="00F051FC">
              <w:t>Purchases of non-financial assets</w:t>
            </w:r>
          </w:p>
        </w:tc>
        <w:tc>
          <w:tcPr>
            <w:tcW w:w="512" w:type="pct"/>
          </w:tcPr>
          <w:p w14:paraId="20E15C32" w14:textId="7C5F1E7D" w:rsidR="00417B1B" w:rsidRPr="00F051FC" w:rsidRDefault="007756CB" w:rsidP="008C17D7">
            <w:pPr>
              <w:pStyle w:val="TableText"/>
              <w:spacing w:before="0"/>
              <w:cnfStyle w:val="000000000000" w:firstRow="0" w:lastRow="0" w:firstColumn="0" w:lastColumn="0" w:oddVBand="0" w:evenVBand="0" w:oddHBand="0" w:evenHBand="0" w:firstRowFirstColumn="0" w:firstRowLastColumn="0" w:lastRowFirstColumn="0" w:lastRowLastColumn="0"/>
            </w:pPr>
            <w:r>
              <w:t>N/A</w:t>
            </w:r>
          </w:p>
        </w:tc>
        <w:tc>
          <w:tcPr>
            <w:tcW w:w="699" w:type="pct"/>
          </w:tcPr>
          <w:p w14:paraId="009AC009" w14:textId="77777777" w:rsidR="00417B1B" w:rsidRPr="00F051FC" w:rsidRDefault="00417B1B" w:rsidP="008C17D7">
            <w:pPr>
              <w:pStyle w:val="TableText"/>
              <w:spacing w:before="0"/>
              <w:cnfStyle w:val="000000000000" w:firstRow="0" w:lastRow="0" w:firstColumn="0" w:lastColumn="0" w:oddVBand="0" w:evenVBand="0" w:oddHBand="0" w:evenHBand="0" w:firstRowFirstColumn="0" w:firstRowLastColumn="0" w:lastRowFirstColumn="0" w:lastRowLastColumn="0"/>
            </w:pPr>
            <w:r w:rsidRPr="00F051FC">
              <w:t>(73,964)</w:t>
            </w:r>
          </w:p>
        </w:tc>
        <w:tc>
          <w:tcPr>
            <w:tcW w:w="698" w:type="pct"/>
          </w:tcPr>
          <w:p w14:paraId="4BC5D2E4" w14:textId="77777777" w:rsidR="00417B1B" w:rsidRPr="00F051FC" w:rsidRDefault="00417B1B" w:rsidP="008C17D7">
            <w:pPr>
              <w:pStyle w:val="TableText"/>
              <w:spacing w:before="0"/>
              <w:cnfStyle w:val="000000000000" w:firstRow="0" w:lastRow="0" w:firstColumn="0" w:lastColumn="0" w:oddVBand="0" w:evenVBand="0" w:oddHBand="0" w:evenHBand="0" w:firstRowFirstColumn="0" w:firstRowLastColumn="0" w:lastRowFirstColumn="0" w:lastRowLastColumn="0"/>
            </w:pPr>
            <w:r w:rsidRPr="00F051FC">
              <w:t>(73,992)</w:t>
            </w:r>
          </w:p>
        </w:tc>
      </w:tr>
      <w:tr w:rsidR="00AC0BBF" w:rsidRPr="00F051FC" w14:paraId="3E807B18" w14:textId="77777777" w:rsidTr="008C17D7">
        <w:tc>
          <w:tcPr>
            <w:cnfStyle w:val="001000000000" w:firstRow="0" w:lastRow="0" w:firstColumn="1" w:lastColumn="0" w:oddVBand="0" w:evenVBand="0" w:oddHBand="0" w:evenHBand="0" w:firstRowFirstColumn="0" w:firstRowLastColumn="0" w:lastRowFirstColumn="0" w:lastRowLastColumn="0"/>
            <w:tcW w:w="3091" w:type="pct"/>
            <w:tcBorders>
              <w:bottom w:val="single" w:sz="4" w:space="0" w:color="auto"/>
            </w:tcBorders>
          </w:tcPr>
          <w:p w14:paraId="2C5A4857" w14:textId="77777777" w:rsidR="00417B1B" w:rsidRPr="00F051FC" w:rsidRDefault="00417B1B" w:rsidP="00AC0BBF">
            <w:pPr>
              <w:pStyle w:val="TableText"/>
              <w:spacing w:before="0"/>
            </w:pPr>
            <w:r w:rsidRPr="00F051FC">
              <w:t xml:space="preserve">Proceeds from sales of non-financial assets </w:t>
            </w:r>
          </w:p>
        </w:tc>
        <w:tc>
          <w:tcPr>
            <w:tcW w:w="512" w:type="pct"/>
            <w:tcBorders>
              <w:bottom w:val="single" w:sz="4" w:space="0" w:color="auto"/>
            </w:tcBorders>
          </w:tcPr>
          <w:p w14:paraId="1E95F02C" w14:textId="68218B5B" w:rsidR="00417B1B" w:rsidRPr="00F051FC" w:rsidRDefault="007756CB" w:rsidP="008C17D7">
            <w:pPr>
              <w:pStyle w:val="TableText"/>
              <w:spacing w:before="0"/>
              <w:cnfStyle w:val="000000000000" w:firstRow="0" w:lastRow="0" w:firstColumn="0" w:lastColumn="0" w:oddVBand="0" w:evenVBand="0" w:oddHBand="0" w:evenHBand="0" w:firstRowFirstColumn="0" w:firstRowLastColumn="0" w:lastRowFirstColumn="0" w:lastRowLastColumn="0"/>
            </w:pPr>
            <w:r>
              <w:t>N/A</w:t>
            </w:r>
          </w:p>
        </w:tc>
        <w:tc>
          <w:tcPr>
            <w:tcW w:w="699" w:type="pct"/>
            <w:tcBorders>
              <w:bottom w:val="single" w:sz="4" w:space="0" w:color="auto"/>
            </w:tcBorders>
          </w:tcPr>
          <w:p w14:paraId="792B9528" w14:textId="77777777" w:rsidR="00417B1B" w:rsidRPr="00F051FC" w:rsidRDefault="00417B1B" w:rsidP="008C17D7">
            <w:pPr>
              <w:pStyle w:val="TableText"/>
              <w:spacing w:before="0"/>
              <w:cnfStyle w:val="000000000000" w:firstRow="0" w:lastRow="0" w:firstColumn="0" w:lastColumn="0" w:oddVBand="0" w:evenVBand="0" w:oddHBand="0" w:evenHBand="0" w:firstRowFirstColumn="0" w:firstRowLastColumn="0" w:lastRowFirstColumn="0" w:lastRowLastColumn="0"/>
            </w:pPr>
            <w:r w:rsidRPr="00F051FC">
              <w:t>2,904</w:t>
            </w:r>
          </w:p>
        </w:tc>
        <w:tc>
          <w:tcPr>
            <w:tcW w:w="698" w:type="pct"/>
            <w:tcBorders>
              <w:bottom w:val="single" w:sz="4" w:space="0" w:color="auto"/>
            </w:tcBorders>
          </w:tcPr>
          <w:p w14:paraId="1806232F" w14:textId="77777777" w:rsidR="00417B1B" w:rsidRPr="00F051FC" w:rsidRDefault="00417B1B" w:rsidP="008C17D7">
            <w:pPr>
              <w:pStyle w:val="TableText"/>
              <w:spacing w:before="0"/>
              <w:cnfStyle w:val="000000000000" w:firstRow="0" w:lastRow="0" w:firstColumn="0" w:lastColumn="0" w:oddVBand="0" w:evenVBand="0" w:oddHBand="0" w:evenHBand="0" w:firstRowFirstColumn="0" w:firstRowLastColumn="0" w:lastRowFirstColumn="0" w:lastRowLastColumn="0"/>
            </w:pPr>
            <w:r w:rsidRPr="00F051FC">
              <w:t xml:space="preserve">2,330 </w:t>
            </w:r>
          </w:p>
        </w:tc>
      </w:tr>
      <w:tr w:rsidR="00AC0BBF" w:rsidRPr="00AC0BBF" w14:paraId="3101AB9E" w14:textId="77777777" w:rsidTr="008C17D7">
        <w:tc>
          <w:tcPr>
            <w:cnfStyle w:val="001000000000" w:firstRow="0" w:lastRow="0" w:firstColumn="1" w:lastColumn="0" w:oddVBand="0" w:evenVBand="0" w:oddHBand="0" w:evenHBand="0" w:firstRowFirstColumn="0" w:firstRowLastColumn="0" w:lastRowFirstColumn="0" w:lastRowLastColumn="0"/>
            <w:tcW w:w="3091" w:type="pct"/>
            <w:tcBorders>
              <w:top w:val="single" w:sz="4" w:space="0" w:color="auto"/>
              <w:bottom w:val="single" w:sz="4" w:space="0" w:color="auto"/>
            </w:tcBorders>
            <w:shd w:val="clear" w:color="auto" w:fill="auto"/>
          </w:tcPr>
          <w:p w14:paraId="61FF2A53" w14:textId="77777777" w:rsidR="00417B1B" w:rsidRPr="00AC0BBF" w:rsidRDefault="00417B1B" w:rsidP="00AC0BBF">
            <w:pPr>
              <w:pStyle w:val="TableText"/>
              <w:spacing w:before="0"/>
              <w:rPr>
                <w:rStyle w:val="Bold"/>
              </w:rPr>
            </w:pPr>
            <w:r w:rsidRPr="00AC0BBF">
              <w:rPr>
                <w:rStyle w:val="Bold"/>
              </w:rPr>
              <w:t>Net cash flows from/(used in) investing activities</w:t>
            </w:r>
          </w:p>
        </w:tc>
        <w:tc>
          <w:tcPr>
            <w:tcW w:w="512" w:type="pct"/>
            <w:tcBorders>
              <w:top w:val="single" w:sz="4" w:space="0" w:color="auto"/>
              <w:bottom w:val="single" w:sz="4" w:space="0" w:color="auto"/>
            </w:tcBorders>
            <w:shd w:val="clear" w:color="auto" w:fill="auto"/>
          </w:tcPr>
          <w:p w14:paraId="15078D7E" w14:textId="69EC1C44" w:rsidR="00417B1B" w:rsidRPr="00AC0BBF" w:rsidRDefault="007756CB" w:rsidP="008C17D7">
            <w:pPr>
              <w:pStyle w:val="TableText"/>
              <w:spacing w:before="0"/>
              <w:cnfStyle w:val="000000000000" w:firstRow="0" w:lastRow="0" w:firstColumn="0" w:lastColumn="0" w:oddVBand="0" w:evenVBand="0" w:oddHBand="0" w:evenHBand="0" w:firstRowFirstColumn="0" w:firstRowLastColumn="0" w:lastRowFirstColumn="0" w:lastRowLastColumn="0"/>
              <w:rPr>
                <w:rStyle w:val="Bold"/>
              </w:rPr>
            </w:pPr>
            <w:r w:rsidRPr="00AC0BBF">
              <w:rPr>
                <w:rStyle w:val="Bold"/>
              </w:rPr>
              <w:t>N/A</w:t>
            </w:r>
          </w:p>
        </w:tc>
        <w:tc>
          <w:tcPr>
            <w:tcW w:w="699" w:type="pct"/>
            <w:tcBorders>
              <w:top w:val="single" w:sz="4" w:space="0" w:color="auto"/>
              <w:bottom w:val="single" w:sz="4" w:space="0" w:color="auto"/>
            </w:tcBorders>
            <w:shd w:val="clear" w:color="auto" w:fill="auto"/>
          </w:tcPr>
          <w:p w14:paraId="5DCBDE5B" w14:textId="77777777" w:rsidR="00417B1B" w:rsidRPr="00AC0BBF" w:rsidRDefault="00417B1B" w:rsidP="008C17D7">
            <w:pPr>
              <w:pStyle w:val="TableText"/>
              <w:spacing w:before="0"/>
              <w:cnfStyle w:val="000000000000" w:firstRow="0" w:lastRow="0" w:firstColumn="0" w:lastColumn="0" w:oddVBand="0" w:evenVBand="0" w:oddHBand="0" w:evenHBand="0" w:firstRowFirstColumn="0" w:firstRowLastColumn="0" w:lastRowFirstColumn="0" w:lastRowLastColumn="0"/>
              <w:rPr>
                <w:rStyle w:val="Bold"/>
              </w:rPr>
            </w:pPr>
            <w:r w:rsidRPr="00AC0BBF">
              <w:rPr>
                <w:rStyle w:val="Bold"/>
              </w:rPr>
              <w:t>(71,060)</w:t>
            </w:r>
          </w:p>
        </w:tc>
        <w:tc>
          <w:tcPr>
            <w:tcW w:w="698" w:type="pct"/>
            <w:tcBorders>
              <w:top w:val="single" w:sz="4" w:space="0" w:color="auto"/>
              <w:bottom w:val="single" w:sz="4" w:space="0" w:color="auto"/>
            </w:tcBorders>
            <w:shd w:val="clear" w:color="auto" w:fill="auto"/>
          </w:tcPr>
          <w:p w14:paraId="711E431D" w14:textId="77777777" w:rsidR="00417B1B" w:rsidRPr="00AC0BBF" w:rsidRDefault="00417B1B" w:rsidP="008C17D7">
            <w:pPr>
              <w:pStyle w:val="TableText"/>
              <w:spacing w:before="0"/>
              <w:cnfStyle w:val="000000000000" w:firstRow="0" w:lastRow="0" w:firstColumn="0" w:lastColumn="0" w:oddVBand="0" w:evenVBand="0" w:oddHBand="0" w:evenHBand="0" w:firstRowFirstColumn="0" w:firstRowLastColumn="0" w:lastRowFirstColumn="0" w:lastRowLastColumn="0"/>
              <w:rPr>
                <w:rStyle w:val="Bold"/>
              </w:rPr>
            </w:pPr>
            <w:r w:rsidRPr="00AC0BBF">
              <w:rPr>
                <w:rStyle w:val="Bold"/>
              </w:rPr>
              <w:t>(71,662)</w:t>
            </w:r>
          </w:p>
        </w:tc>
      </w:tr>
      <w:tr w:rsidR="00AC0BBF" w:rsidRPr="00F051FC" w14:paraId="1DF57E64" w14:textId="77777777" w:rsidTr="008C17D7">
        <w:tc>
          <w:tcPr>
            <w:cnfStyle w:val="001000000000" w:firstRow="0" w:lastRow="0" w:firstColumn="1" w:lastColumn="0" w:oddVBand="0" w:evenVBand="0" w:oddHBand="0" w:evenHBand="0" w:firstRowFirstColumn="0" w:firstRowLastColumn="0" w:lastRowFirstColumn="0" w:lastRowLastColumn="0"/>
            <w:tcW w:w="3091" w:type="pct"/>
          </w:tcPr>
          <w:p w14:paraId="4B827948" w14:textId="77777777" w:rsidR="00417B1B" w:rsidRPr="00AC0BBF" w:rsidRDefault="00417B1B" w:rsidP="00AC0BBF">
            <w:pPr>
              <w:pStyle w:val="TableText"/>
              <w:spacing w:before="120"/>
              <w:rPr>
                <w:rStyle w:val="Bold"/>
              </w:rPr>
            </w:pPr>
            <w:r w:rsidRPr="00AC0BBF">
              <w:rPr>
                <w:rStyle w:val="Bold"/>
              </w:rPr>
              <w:t>Cash flows from financing activities</w:t>
            </w:r>
          </w:p>
        </w:tc>
        <w:tc>
          <w:tcPr>
            <w:tcW w:w="512" w:type="pct"/>
          </w:tcPr>
          <w:p w14:paraId="6773A402" w14:textId="02B5F885" w:rsidR="00417B1B" w:rsidRPr="00F051FC" w:rsidRDefault="007756CB" w:rsidP="008C17D7">
            <w:pPr>
              <w:pStyle w:val="TableText"/>
              <w:spacing w:before="120"/>
              <w:cnfStyle w:val="000000000000" w:firstRow="0" w:lastRow="0" w:firstColumn="0" w:lastColumn="0" w:oddVBand="0" w:evenVBand="0" w:oddHBand="0" w:evenHBand="0" w:firstRowFirstColumn="0" w:firstRowLastColumn="0" w:lastRowFirstColumn="0" w:lastRowLastColumn="0"/>
            </w:pPr>
            <w:r>
              <w:t>N/A</w:t>
            </w:r>
          </w:p>
        </w:tc>
        <w:tc>
          <w:tcPr>
            <w:tcW w:w="699" w:type="pct"/>
          </w:tcPr>
          <w:p w14:paraId="5A67CD4C" w14:textId="1A0BC46F" w:rsidR="00417B1B" w:rsidRPr="00F051FC" w:rsidRDefault="007756CB" w:rsidP="008C17D7">
            <w:pPr>
              <w:pStyle w:val="TableText"/>
              <w:spacing w:before="120"/>
              <w:cnfStyle w:val="000000000000" w:firstRow="0" w:lastRow="0" w:firstColumn="0" w:lastColumn="0" w:oddVBand="0" w:evenVBand="0" w:oddHBand="0" w:evenHBand="0" w:firstRowFirstColumn="0" w:firstRowLastColumn="0" w:lastRowFirstColumn="0" w:lastRowLastColumn="0"/>
            </w:pPr>
            <w:r>
              <w:t>N/A</w:t>
            </w:r>
          </w:p>
        </w:tc>
        <w:tc>
          <w:tcPr>
            <w:tcW w:w="698" w:type="pct"/>
          </w:tcPr>
          <w:p w14:paraId="5B3BBE04" w14:textId="507BA00E" w:rsidR="00417B1B" w:rsidRPr="00F051FC" w:rsidRDefault="007756CB" w:rsidP="008C17D7">
            <w:pPr>
              <w:pStyle w:val="TableText"/>
              <w:spacing w:before="120"/>
              <w:cnfStyle w:val="000000000000" w:firstRow="0" w:lastRow="0" w:firstColumn="0" w:lastColumn="0" w:oddVBand="0" w:evenVBand="0" w:oddHBand="0" w:evenHBand="0" w:firstRowFirstColumn="0" w:firstRowLastColumn="0" w:lastRowFirstColumn="0" w:lastRowLastColumn="0"/>
            </w:pPr>
            <w:r>
              <w:t>N/A</w:t>
            </w:r>
          </w:p>
        </w:tc>
      </w:tr>
      <w:tr w:rsidR="00AC0BBF" w:rsidRPr="00F051FC" w14:paraId="041A82F9" w14:textId="77777777" w:rsidTr="008C17D7">
        <w:tc>
          <w:tcPr>
            <w:cnfStyle w:val="001000000000" w:firstRow="0" w:lastRow="0" w:firstColumn="1" w:lastColumn="0" w:oddVBand="0" w:evenVBand="0" w:oddHBand="0" w:evenHBand="0" w:firstRowFirstColumn="0" w:firstRowLastColumn="0" w:lastRowFirstColumn="0" w:lastRowLastColumn="0"/>
            <w:tcW w:w="3091" w:type="pct"/>
          </w:tcPr>
          <w:p w14:paraId="6DFE7B1F" w14:textId="77777777" w:rsidR="00417B1B" w:rsidRPr="00F051FC" w:rsidRDefault="00417B1B" w:rsidP="00AC0BBF">
            <w:pPr>
              <w:pStyle w:val="TableText"/>
              <w:spacing w:before="0"/>
            </w:pPr>
            <w:r w:rsidRPr="00F051FC">
              <w:t>Owner contributions by State Government</w:t>
            </w:r>
          </w:p>
        </w:tc>
        <w:tc>
          <w:tcPr>
            <w:tcW w:w="512" w:type="pct"/>
          </w:tcPr>
          <w:p w14:paraId="56C64853" w14:textId="31B81FBD" w:rsidR="00417B1B" w:rsidRPr="00F051FC" w:rsidRDefault="007756CB" w:rsidP="008C17D7">
            <w:pPr>
              <w:pStyle w:val="TableText"/>
              <w:spacing w:before="0"/>
              <w:cnfStyle w:val="000000000000" w:firstRow="0" w:lastRow="0" w:firstColumn="0" w:lastColumn="0" w:oddVBand="0" w:evenVBand="0" w:oddHBand="0" w:evenHBand="0" w:firstRowFirstColumn="0" w:firstRowLastColumn="0" w:lastRowFirstColumn="0" w:lastRowLastColumn="0"/>
            </w:pPr>
            <w:r>
              <w:t>N/A</w:t>
            </w:r>
          </w:p>
        </w:tc>
        <w:tc>
          <w:tcPr>
            <w:tcW w:w="699" w:type="pct"/>
          </w:tcPr>
          <w:p w14:paraId="0FD17FEE" w14:textId="77777777" w:rsidR="00417B1B" w:rsidRPr="00F051FC" w:rsidRDefault="00417B1B" w:rsidP="008C17D7">
            <w:pPr>
              <w:pStyle w:val="TableText"/>
              <w:spacing w:before="0"/>
              <w:cnfStyle w:val="000000000000" w:firstRow="0" w:lastRow="0" w:firstColumn="0" w:lastColumn="0" w:oddVBand="0" w:evenVBand="0" w:oddHBand="0" w:evenHBand="0" w:firstRowFirstColumn="0" w:firstRowLastColumn="0" w:lastRowFirstColumn="0" w:lastRowLastColumn="0"/>
            </w:pPr>
            <w:r w:rsidRPr="00F051FC">
              <w:t>13,569</w:t>
            </w:r>
          </w:p>
        </w:tc>
        <w:tc>
          <w:tcPr>
            <w:tcW w:w="698" w:type="pct"/>
          </w:tcPr>
          <w:p w14:paraId="732596E3" w14:textId="77777777" w:rsidR="00417B1B" w:rsidRPr="00F051FC" w:rsidRDefault="00417B1B" w:rsidP="008C17D7">
            <w:pPr>
              <w:pStyle w:val="TableText"/>
              <w:spacing w:before="0"/>
              <w:cnfStyle w:val="000000000000" w:firstRow="0" w:lastRow="0" w:firstColumn="0" w:lastColumn="0" w:oddVBand="0" w:evenVBand="0" w:oddHBand="0" w:evenHBand="0" w:firstRowFirstColumn="0" w:firstRowLastColumn="0" w:lastRowFirstColumn="0" w:lastRowLastColumn="0"/>
            </w:pPr>
            <w:r w:rsidRPr="00F051FC">
              <w:t xml:space="preserve">35,868 </w:t>
            </w:r>
          </w:p>
        </w:tc>
      </w:tr>
      <w:tr w:rsidR="00AC0BBF" w:rsidRPr="00F051FC" w14:paraId="05506450" w14:textId="77777777" w:rsidTr="008C17D7">
        <w:tc>
          <w:tcPr>
            <w:cnfStyle w:val="001000000000" w:firstRow="0" w:lastRow="0" w:firstColumn="1" w:lastColumn="0" w:oddVBand="0" w:evenVBand="0" w:oddHBand="0" w:evenHBand="0" w:firstRowFirstColumn="0" w:firstRowLastColumn="0" w:lastRowFirstColumn="0" w:lastRowLastColumn="0"/>
            <w:tcW w:w="3091" w:type="pct"/>
            <w:tcBorders>
              <w:bottom w:val="single" w:sz="4" w:space="0" w:color="auto"/>
            </w:tcBorders>
          </w:tcPr>
          <w:p w14:paraId="081F2B5B" w14:textId="77777777" w:rsidR="00417B1B" w:rsidRPr="00F051FC" w:rsidRDefault="00417B1B" w:rsidP="00AC0BBF">
            <w:pPr>
              <w:pStyle w:val="TableText"/>
              <w:spacing w:before="0"/>
            </w:pPr>
            <w:r w:rsidRPr="00F051FC">
              <w:t>Repayment of borrowings and finance leases</w:t>
            </w:r>
          </w:p>
        </w:tc>
        <w:tc>
          <w:tcPr>
            <w:tcW w:w="512" w:type="pct"/>
            <w:tcBorders>
              <w:bottom w:val="single" w:sz="4" w:space="0" w:color="auto"/>
            </w:tcBorders>
          </w:tcPr>
          <w:p w14:paraId="2ECEEB92" w14:textId="7FA669A7" w:rsidR="00417B1B" w:rsidRPr="00F051FC" w:rsidRDefault="007756CB" w:rsidP="008C17D7">
            <w:pPr>
              <w:pStyle w:val="TableText"/>
              <w:spacing w:before="0"/>
              <w:cnfStyle w:val="000000000000" w:firstRow="0" w:lastRow="0" w:firstColumn="0" w:lastColumn="0" w:oddVBand="0" w:evenVBand="0" w:oddHBand="0" w:evenHBand="0" w:firstRowFirstColumn="0" w:firstRowLastColumn="0" w:lastRowFirstColumn="0" w:lastRowLastColumn="0"/>
            </w:pPr>
            <w:r>
              <w:t>N/A</w:t>
            </w:r>
          </w:p>
        </w:tc>
        <w:tc>
          <w:tcPr>
            <w:tcW w:w="699" w:type="pct"/>
            <w:tcBorders>
              <w:bottom w:val="single" w:sz="4" w:space="0" w:color="auto"/>
            </w:tcBorders>
          </w:tcPr>
          <w:p w14:paraId="53300BA4" w14:textId="77777777" w:rsidR="00417B1B" w:rsidRPr="00F051FC" w:rsidRDefault="00417B1B" w:rsidP="008C17D7">
            <w:pPr>
              <w:pStyle w:val="TableText"/>
              <w:spacing w:before="0"/>
              <w:cnfStyle w:val="000000000000" w:firstRow="0" w:lastRow="0" w:firstColumn="0" w:lastColumn="0" w:oddVBand="0" w:evenVBand="0" w:oddHBand="0" w:evenHBand="0" w:firstRowFirstColumn="0" w:firstRowLastColumn="0" w:lastRowFirstColumn="0" w:lastRowLastColumn="0"/>
            </w:pPr>
            <w:r w:rsidRPr="00F051FC">
              <w:t>(12,324)</w:t>
            </w:r>
          </w:p>
        </w:tc>
        <w:tc>
          <w:tcPr>
            <w:tcW w:w="698" w:type="pct"/>
            <w:tcBorders>
              <w:bottom w:val="single" w:sz="4" w:space="0" w:color="auto"/>
            </w:tcBorders>
          </w:tcPr>
          <w:p w14:paraId="753B76FB" w14:textId="77777777" w:rsidR="00417B1B" w:rsidRPr="00F051FC" w:rsidRDefault="00417B1B" w:rsidP="008C17D7">
            <w:pPr>
              <w:pStyle w:val="TableText"/>
              <w:spacing w:before="0"/>
              <w:cnfStyle w:val="000000000000" w:firstRow="0" w:lastRow="0" w:firstColumn="0" w:lastColumn="0" w:oddVBand="0" w:evenVBand="0" w:oddHBand="0" w:evenHBand="0" w:firstRowFirstColumn="0" w:firstRowLastColumn="0" w:lastRowFirstColumn="0" w:lastRowLastColumn="0"/>
            </w:pPr>
            <w:r w:rsidRPr="00F051FC">
              <w:t>(11,833)</w:t>
            </w:r>
          </w:p>
        </w:tc>
      </w:tr>
      <w:tr w:rsidR="00AC0BBF" w:rsidRPr="00AC0BBF" w14:paraId="2BEA0FA0" w14:textId="77777777" w:rsidTr="008C17D7">
        <w:tc>
          <w:tcPr>
            <w:cnfStyle w:val="001000000000" w:firstRow="0" w:lastRow="0" w:firstColumn="1" w:lastColumn="0" w:oddVBand="0" w:evenVBand="0" w:oddHBand="0" w:evenHBand="0" w:firstRowFirstColumn="0" w:firstRowLastColumn="0" w:lastRowFirstColumn="0" w:lastRowLastColumn="0"/>
            <w:tcW w:w="3091" w:type="pct"/>
            <w:tcBorders>
              <w:top w:val="single" w:sz="4" w:space="0" w:color="auto"/>
              <w:bottom w:val="single" w:sz="4" w:space="0" w:color="auto"/>
            </w:tcBorders>
            <w:shd w:val="clear" w:color="auto" w:fill="auto"/>
          </w:tcPr>
          <w:p w14:paraId="7824FE8A" w14:textId="77777777" w:rsidR="00417B1B" w:rsidRPr="00AC0BBF" w:rsidRDefault="00417B1B" w:rsidP="00AC0BBF">
            <w:pPr>
              <w:pStyle w:val="TableText"/>
              <w:spacing w:before="0"/>
              <w:rPr>
                <w:rStyle w:val="Bold"/>
              </w:rPr>
            </w:pPr>
            <w:r w:rsidRPr="00AC0BBF">
              <w:rPr>
                <w:rStyle w:val="Bold"/>
              </w:rPr>
              <w:t>Net cash provided by/(used in) financing activities</w:t>
            </w:r>
          </w:p>
        </w:tc>
        <w:tc>
          <w:tcPr>
            <w:tcW w:w="512" w:type="pct"/>
            <w:tcBorders>
              <w:top w:val="single" w:sz="4" w:space="0" w:color="auto"/>
              <w:bottom w:val="single" w:sz="4" w:space="0" w:color="auto"/>
            </w:tcBorders>
            <w:shd w:val="clear" w:color="auto" w:fill="auto"/>
          </w:tcPr>
          <w:p w14:paraId="3E45FE27" w14:textId="2E301D43" w:rsidR="00417B1B" w:rsidRPr="00AC0BBF" w:rsidRDefault="007756CB" w:rsidP="008C17D7">
            <w:pPr>
              <w:pStyle w:val="TableText"/>
              <w:spacing w:before="0"/>
              <w:cnfStyle w:val="000000000000" w:firstRow="0" w:lastRow="0" w:firstColumn="0" w:lastColumn="0" w:oddVBand="0" w:evenVBand="0" w:oddHBand="0" w:evenHBand="0" w:firstRowFirstColumn="0" w:firstRowLastColumn="0" w:lastRowFirstColumn="0" w:lastRowLastColumn="0"/>
              <w:rPr>
                <w:rStyle w:val="Bold"/>
              </w:rPr>
            </w:pPr>
            <w:r w:rsidRPr="00AC0BBF">
              <w:rPr>
                <w:rStyle w:val="Bold"/>
              </w:rPr>
              <w:t>N/A</w:t>
            </w:r>
          </w:p>
        </w:tc>
        <w:tc>
          <w:tcPr>
            <w:tcW w:w="699" w:type="pct"/>
            <w:tcBorders>
              <w:top w:val="single" w:sz="4" w:space="0" w:color="auto"/>
              <w:bottom w:val="single" w:sz="4" w:space="0" w:color="auto"/>
            </w:tcBorders>
            <w:shd w:val="clear" w:color="auto" w:fill="auto"/>
          </w:tcPr>
          <w:p w14:paraId="1E33E820" w14:textId="77777777" w:rsidR="00417B1B" w:rsidRPr="00AC0BBF" w:rsidRDefault="00417B1B" w:rsidP="008C17D7">
            <w:pPr>
              <w:pStyle w:val="TableText"/>
              <w:spacing w:before="0"/>
              <w:cnfStyle w:val="000000000000" w:firstRow="0" w:lastRow="0" w:firstColumn="0" w:lastColumn="0" w:oddVBand="0" w:evenVBand="0" w:oddHBand="0" w:evenHBand="0" w:firstRowFirstColumn="0" w:firstRowLastColumn="0" w:lastRowFirstColumn="0" w:lastRowLastColumn="0"/>
              <w:rPr>
                <w:rStyle w:val="Bold"/>
              </w:rPr>
            </w:pPr>
            <w:r w:rsidRPr="00AC0BBF">
              <w:rPr>
                <w:rStyle w:val="Bold"/>
              </w:rPr>
              <w:t xml:space="preserve">1,245 </w:t>
            </w:r>
          </w:p>
        </w:tc>
        <w:tc>
          <w:tcPr>
            <w:tcW w:w="698" w:type="pct"/>
            <w:tcBorders>
              <w:top w:val="single" w:sz="4" w:space="0" w:color="auto"/>
              <w:bottom w:val="single" w:sz="4" w:space="0" w:color="auto"/>
            </w:tcBorders>
            <w:shd w:val="clear" w:color="auto" w:fill="auto"/>
          </w:tcPr>
          <w:p w14:paraId="485CD1D1" w14:textId="77777777" w:rsidR="00417B1B" w:rsidRPr="00AC0BBF" w:rsidRDefault="00417B1B" w:rsidP="008C17D7">
            <w:pPr>
              <w:pStyle w:val="TableText"/>
              <w:spacing w:before="0"/>
              <w:cnfStyle w:val="000000000000" w:firstRow="0" w:lastRow="0" w:firstColumn="0" w:lastColumn="0" w:oddVBand="0" w:evenVBand="0" w:oddHBand="0" w:evenHBand="0" w:firstRowFirstColumn="0" w:firstRowLastColumn="0" w:lastRowFirstColumn="0" w:lastRowLastColumn="0"/>
              <w:rPr>
                <w:rStyle w:val="Bold"/>
              </w:rPr>
            </w:pPr>
            <w:r w:rsidRPr="00AC0BBF">
              <w:rPr>
                <w:rStyle w:val="Bold"/>
              </w:rPr>
              <w:t xml:space="preserve">24,035 </w:t>
            </w:r>
          </w:p>
        </w:tc>
      </w:tr>
      <w:tr w:rsidR="00AC0BBF" w:rsidRPr="00F051FC" w14:paraId="3711147B" w14:textId="77777777" w:rsidTr="008C17D7">
        <w:tc>
          <w:tcPr>
            <w:cnfStyle w:val="001000000000" w:firstRow="0" w:lastRow="0" w:firstColumn="1" w:lastColumn="0" w:oddVBand="0" w:evenVBand="0" w:oddHBand="0" w:evenHBand="0" w:firstRowFirstColumn="0" w:firstRowLastColumn="0" w:lastRowFirstColumn="0" w:lastRowLastColumn="0"/>
            <w:tcW w:w="3091" w:type="pct"/>
            <w:tcBorders>
              <w:top w:val="single" w:sz="4" w:space="0" w:color="auto"/>
            </w:tcBorders>
          </w:tcPr>
          <w:p w14:paraId="0FBF208C" w14:textId="77777777" w:rsidR="00417B1B" w:rsidRPr="00F051FC" w:rsidRDefault="00417B1B" w:rsidP="00AC0BBF">
            <w:pPr>
              <w:pStyle w:val="TableText"/>
              <w:spacing w:before="120"/>
            </w:pPr>
            <w:r w:rsidRPr="00F051FC">
              <w:t>Net increase (decrease) in cash held</w:t>
            </w:r>
          </w:p>
        </w:tc>
        <w:tc>
          <w:tcPr>
            <w:tcW w:w="512" w:type="pct"/>
            <w:tcBorders>
              <w:top w:val="single" w:sz="4" w:space="0" w:color="auto"/>
            </w:tcBorders>
          </w:tcPr>
          <w:p w14:paraId="325048DE" w14:textId="4AD95FB3" w:rsidR="00417B1B" w:rsidRPr="00F051FC" w:rsidRDefault="007756CB" w:rsidP="008C17D7">
            <w:pPr>
              <w:pStyle w:val="TableText"/>
              <w:spacing w:before="120"/>
              <w:cnfStyle w:val="000000000000" w:firstRow="0" w:lastRow="0" w:firstColumn="0" w:lastColumn="0" w:oddVBand="0" w:evenVBand="0" w:oddHBand="0" w:evenHBand="0" w:firstRowFirstColumn="0" w:firstRowLastColumn="0" w:lastRowFirstColumn="0" w:lastRowLastColumn="0"/>
            </w:pPr>
            <w:r>
              <w:t>N/A</w:t>
            </w:r>
          </w:p>
        </w:tc>
        <w:tc>
          <w:tcPr>
            <w:tcW w:w="699" w:type="pct"/>
            <w:tcBorders>
              <w:top w:val="single" w:sz="4" w:space="0" w:color="auto"/>
            </w:tcBorders>
          </w:tcPr>
          <w:p w14:paraId="4D08345B" w14:textId="77777777" w:rsidR="00417B1B" w:rsidRPr="00F051FC" w:rsidRDefault="00417B1B" w:rsidP="008C17D7">
            <w:pPr>
              <w:pStyle w:val="TableText"/>
              <w:spacing w:before="120"/>
              <w:cnfStyle w:val="000000000000" w:firstRow="0" w:lastRow="0" w:firstColumn="0" w:lastColumn="0" w:oddVBand="0" w:evenVBand="0" w:oddHBand="0" w:evenHBand="0" w:firstRowFirstColumn="0" w:firstRowLastColumn="0" w:lastRowFirstColumn="0" w:lastRowLastColumn="0"/>
            </w:pPr>
            <w:r w:rsidRPr="00F051FC">
              <w:t>4,747</w:t>
            </w:r>
          </w:p>
        </w:tc>
        <w:tc>
          <w:tcPr>
            <w:tcW w:w="698" w:type="pct"/>
            <w:tcBorders>
              <w:top w:val="single" w:sz="4" w:space="0" w:color="auto"/>
            </w:tcBorders>
          </w:tcPr>
          <w:p w14:paraId="4ECD5A61" w14:textId="77777777" w:rsidR="00417B1B" w:rsidRPr="00F051FC" w:rsidRDefault="00417B1B" w:rsidP="008C17D7">
            <w:pPr>
              <w:pStyle w:val="TableText"/>
              <w:spacing w:before="120"/>
              <w:cnfStyle w:val="000000000000" w:firstRow="0" w:lastRow="0" w:firstColumn="0" w:lastColumn="0" w:oddVBand="0" w:evenVBand="0" w:oddHBand="0" w:evenHBand="0" w:firstRowFirstColumn="0" w:firstRowLastColumn="0" w:lastRowFirstColumn="0" w:lastRowLastColumn="0"/>
            </w:pPr>
            <w:r w:rsidRPr="00F051FC">
              <w:t xml:space="preserve">4,065 </w:t>
            </w:r>
          </w:p>
        </w:tc>
      </w:tr>
      <w:tr w:rsidR="00AC0BBF" w:rsidRPr="00F051FC" w14:paraId="080D1159" w14:textId="77777777" w:rsidTr="008C17D7">
        <w:tc>
          <w:tcPr>
            <w:cnfStyle w:val="001000000000" w:firstRow="0" w:lastRow="0" w:firstColumn="1" w:lastColumn="0" w:oddVBand="0" w:evenVBand="0" w:oddHBand="0" w:evenHBand="0" w:firstRowFirstColumn="0" w:firstRowLastColumn="0" w:lastRowFirstColumn="0" w:lastRowLastColumn="0"/>
            <w:tcW w:w="3091" w:type="pct"/>
          </w:tcPr>
          <w:p w14:paraId="254B72F9" w14:textId="77777777" w:rsidR="00417B1B" w:rsidRPr="00F051FC" w:rsidRDefault="00417B1B" w:rsidP="00AC0BBF">
            <w:pPr>
              <w:pStyle w:val="TableText"/>
              <w:spacing w:before="0"/>
            </w:pPr>
            <w:r w:rsidRPr="00F051FC">
              <w:t>Cash and cash equivalents at the beginning of the financial year</w:t>
            </w:r>
          </w:p>
        </w:tc>
        <w:tc>
          <w:tcPr>
            <w:tcW w:w="512" w:type="pct"/>
          </w:tcPr>
          <w:p w14:paraId="5A868E73" w14:textId="103922FB" w:rsidR="00417B1B" w:rsidRPr="00F051FC" w:rsidRDefault="007756CB" w:rsidP="008C17D7">
            <w:pPr>
              <w:pStyle w:val="TableText"/>
              <w:spacing w:before="0"/>
              <w:cnfStyle w:val="000000000000" w:firstRow="0" w:lastRow="0" w:firstColumn="0" w:lastColumn="0" w:oddVBand="0" w:evenVBand="0" w:oddHBand="0" w:evenHBand="0" w:firstRowFirstColumn="0" w:firstRowLastColumn="0" w:lastRowFirstColumn="0" w:lastRowLastColumn="0"/>
            </w:pPr>
            <w:r>
              <w:t>N/A</w:t>
            </w:r>
          </w:p>
        </w:tc>
        <w:tc>
          <w:tcPr>
            <w:tcW w:w="699" w:type="pct"/>
          </w:tcPr>
          <w:p w14:paraId="7713C35E" w14:textId="77777777" w:rsidR="00417B1B" w:rsidRPr="00F051FC" w:rsidRDefault="00417B1B" w:rsidP="008C17D7">
            <w:pPr>
              <w:pStyle w:val="TableText"/>
              <w:spacing w:before="0"/>
              <w:cnfStyle w:val="000000000000" w:firstRow="0" w:lastRow="0" w:firstColumn="0" w:lastColumn="0" w:oddVBand="0" w:evenVBand="0" w:oddHBand="0" w:evenHBand="0" w:firstRowFirstColumn="0" w:firstRowLastColumn="0" w:lastRowFirstColumn="0" w:lastRowLastColumn="0"/>
            </w:pPr>
            <w:r w:rsidRPr="00F051FC">
              <w:t>13,151</w:t>
            </w:r>
          </w:p>
        </w:tc>
        <w:tc>
          <w:tcPr>
            <w:tcW w:w="698" w:type="pct"/>
          </w:tcPr>
          <w:p w14:paraId="4C3AD513" w14:textId="77777777" w:rsidR="00417B1B" w:rsidRPr="00F051FC" w:rsidRDefault="00417B1B" w:rsidP="008C17D7">
            <w:pPr>
              <w:pStyle w:val="TableText"/>
              <w:spacing w:before="0"/>
              <w:cnfStyle w:val="000000000000" w:firstRow="0" w:lastRow="0" w:firstColumn="0" w:lastColumn="0" w:oddVBand="0" w:evenVBand="0" w:oddHBand="0" w:evenHBand="0" w:firstRowFirstColumn="0" w:firstRowLastColumn="0" w:lastRowFirstColumn="0" w:lastRowLastColumn="0"/>
            </w:pPr>
            <w:r w:rsidRPr="00F051FC">
              <w:t xml:space="preserve">9,086 </w:t>
            </w:r>
          </w:p>
        </w:tc>
      </w:tr>
      <w:tr w:rsidR="00AC0BBF" w:rsidRPr="00F051FC" w14:paraId="769BB0BB" w14:textId="77777777" w:rsidTr="008C17D7">
        <w:tc>
          <w:tcPr>
            <w:cnfStyle w:val="001000000000" w:firstRow="0" w:lastRow="0" w:firstColumn="1" w:lastColumn="0" w:oddVBand="0" w:evenVBand="0" w:oddHBand="0" w:evenHBand="0" w:firstRowFirstColumn="0" w:firstRowLastColumn="0" w:lastRowFirstColumn="0" w:lastRowLastColumn="0"/>
            <w:tcW w:w="3091" w:type="pct"/>
          </w:tcPr>
          <w:p w14:paraId="785F35D5" w14:textId="77777777" w:rsidR="00417B1B" w:rsidRPr="00F051FC" w:rsidRDefault="00417B1B" w:rsidP="00AC0BBF">
            <w:pPr>
              <w:pStyle w:val="TableText"/>
              <w:spacing w:before="0"/>
            </w:pPr>
            <w:r w:rsidRPr="00F051FC">
              <w:t>Cash and cash equivalents at the end of the financial year</w:t>
            </w:r>
          </w:p>
        </w:tc>
        <w:tc>
          <w:tcPr>
            <w:tcW w:w="512" w:type="pct"/>
          </w:tcPr>
          <w:p w14:paraId="77A1168D" w14:textId="71949161" w:rsidR="00417B1B" w:rsidRPr="00F051FC" w:rsidRDefault="00FC12E5" w:rsidP="008C17D7">
            <w:pPr>
              <w:pStyle w:val="TableText"/>
              <w:spacing w:before="0"/>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Note811 \h </w:instrText>
            </w:r>
            <w:r>
              <w:fldChar w:fldCharType="separate"/>
            </w:r>
            <w:r w:rsidR="0067082F">
              <w:t xml:space="preserve">8.1.1 </w:t>
            </w:r>
            <w:r>
              <w:fldChar w:fldCharType="end"/>
            </w:r>
          </w:p>
        </w:tc>
        <w:tc>
          <w:tcPr>
            <w:tcW w:w="699" w:type="pct"/>
          </w:tcPr>
          <w:p w14:paraId="79EB07E5" w14:textId="77777777" w:rsidR="00417B1B" w:rsidRPr="00F051FC" w:rsidRDefault="00417B1B" w:rsidP="008C17D7">
            <w:pPr>
              <w:pStyle w:val="TableText"/>
              <w:spacing w:before="0"/>
              <w:cnfStyle w:val="000000000000" w:firstRow="0" w:lastRow="0" w:firstColumn="0" w:lastColumn="0" w:oddVBand="0" w:evenVBand="0" w:oddHBand="0" w:evenHBand="0" w:firstRowFirstColumn="0" w:firstRowLastColumn="0" w:lastRowFirstColumn="0" w:lastRowLastColumn="0"/>
            </w:pPr>
            <w:r w:rsidRPr="00F051FC">
              <w:t>17,899</w:t>
            </w:r>
          </w:p>
        </w:tc>
        <w:tc>
          <w:tcPr>
            <w:tcW w:w="698" w:type="pct"/>
          </w:tcPr>
          <w:p w14:paraId="489AD2F4" w14:textId="77777777" w:rsidR="00417B1B" w:rsidRPr="00F051FC" w:rsidRDefault="00417B1B" w:rsidP="008C17D7">
            <w:pPr>
              <w:pStyle w:val="TableText"/>
              <w:spacing w:before="0"/>
              <w:cnfStyle w:val="000000000000" w:firstRow="0" w:lastRow="0" w:firstColumn="0" w:lastColumn="0" w:oddVBand="0" w:evenVBand="0" w:oddHBand="0" w:evenHBand="0" w:firstRowFirstColumn="0" w:firstRowLastColumn="0" w:lastRowFirstColumn="0" w:lastRowLastColumn="0"/>
            </w:pPr>
            <w:r w:rsidRPr="00F051FC">
              <w:t xml:space="preserve">13,151 </w:t>
            </w:r>
          </w:p>
        </w:tc>
      </w:tr>
    </w:tbl>
    <w:p w14:paraId="4DD7EAD2" w14:textId="0F44E07D" w:rsidR="00417B1B" w:rsidRDefault="008C17D7" w:rsidP="00417B1B">
      <w:pPr>
        <w:pStyle w:val="BodyText"/>
      </w:pPr>
      <w:r>
        <w:t>T</w:t>
      </w:r>
      <w:r w:rsidR="00E952AB">
        <w:t>he</w:t>
      </w:r>
      <w:r w:rsidR="00417B1B" w:rsidRPr="00F051FC">
        <w:t xml:space="preserve"> accompanying notes form part of these financial statements.</w:t>
      </w:r>
    </w:p>
    <w:p w14:paraId="7166E7E0" w14:textId="2139102A" w:rsidR="00417B1B" w:rsidRDefault="00417B1B" w:rsidP="00D32195">
      <w:pPr>
        <w:pStyle w:val="Heading2"/>
        <w:pageBreakBefore/>
      </w:pPr>
      <w:bookmarkStart w:id="205" w:name="_Ref22643997"/>
      <w:bookmarkStart w:id="206" w:name="_Toc22665165"/>
      <w:bookmarkStart w:id="207" w:name="_Statement__of"/>
      <w:bookmarkEnd w:id="207"/>
      <w:r w:rsidRPr="00B23216">
        <w:lastRenderedPageBreak/>
        <w:t xml:space="preserve">Statement </w:t>
      </w:r>
      <w:r w:rsidR="005938F9">
        <w:t>of</w:t>
      </w:r>
      <w:r w:rsidRPr="00B23216">
        <w:t xml:space="preserve"> Changes </w:t>
      </w:r>
      <w:r w:rsidR="003045FF">
        <w:t>i</w:t>
      </w:r>
      <w:r w:rsidRPr="00B23216">
        <w:t xml:space="preserve">n Equity </w:t>
      </w:r>
      <w:r w:rsidR="005938F9">
        <w:br/>
        <w:t>f</w:t>
      </w:r>
      <w:r w:rsidRPr="00B23216">
        <w:t xml:space="preserve">or </w:t>
      </w:r>
      <w:r w:rsidR="005938F9">
        <w:t>t</w:t>
      </w:r>
      <w:r w:rsidRPr="00B23216">
        <w:t>he</w:t>
      </w:r>
      <w:r>
        <w:t xml:space="preserve"> </w:t>
      </w:r>
      <w:r w:rsidRPr="00B23216">
        <w:t>Financial Year Ended 30 June 2019</w:t>
      </w:r>
      <w:bookmarkEnd w:id="205"/>
      <w:bookmarkEnd w:id="206"/>
    </w:p>
    <w:p w14:paraId="4D7CBCBF" w14:textId="196ECA29" w:rsidR="005B6DDF" w:rsidRPr="005B6DDF" w:rsidRDefault="005B6DDF" w:rsidP="005B6DDF">
      <w:pPr>
        <w:pStyle w:val="BodyText"/>
      </w:pPr>
      <w:r>
        <w:t>2019</w:t>
      </w:r>
    </w:p>
    <w:tbl>
      <w:tblPr>
        <w:tblStyle w:val="AccessibleTableNumerical"/>
        <w:tblW w:w="5000" w:type="pct"/>
        <w:tblLook w:val="04E0" w:firstRow="1" w:lastRow="1" w:firstColumn="1" w:lastColumn="0" w:noHBand="0" w:noVBand="1"/>
      </w:tblPr>
      <w:tblGrid>
        <w:gridCol w:w="3242"/>
        <w:gridCol w:w="1022"/>
        <w:gridCol w:w="1442"/>
        <w:gridCol w:w="1377"/>
        <w:gridCol w:w="1280"/>
        <w:gridCol w:w="1279"/>
      </w:tblGrid>
      <w:tr w:rsidR="00417B1B" w:rsidRPr="00B23216" w14:paraId="567BCB06" w14:textId="77777777" w:rsidTr="008C17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81" w:type="pct"/>
          </w:tcPr>
          <w:p w14:paraId="13DA680D" w14:textId="34C0A966" w:rsidR="00417B1B" w:rsidRPr="00B23216" w:rsidRDefault="005B6DDF" w:rsidP="005B6DDF">
            <w:pPr>
              <w:pStyle w:val="TableText"/>
            </w:pPr>
            <w:bookmarkStart w:id="208" w:name="ColumnTitle_45"/>
            <w:r>
              <w:t>Item</w:t>
            </w:r>
          </w:p>
        </w:tc>
        <w:tc>
          <w:tcPr>
            <w:tcW w:w="530" w:type="pct"/>
            <w:vAlign w:val="bottom"/>
          </w:tcPr>
          <w:p w14:paraId="3CD66EF3" w14:textId="77777777" w:rsidR="00417B1B" w:rsidRPr="00B23216" w:rsidRDefault="00417B1B" w:rsidP="008C17D7">
            <w:pPr>
              <w:pStyle w:val="TableText"/>
              <w:cnfStyle w:val="100000000000" w:firstRow="1" w:lastRow="0" w:firstColumn="0" w:lastColumn="0" w:oddVBand="0" w:evenVBand="0" w:oddHBand="0" w:evenHBand="0" w:firstRowFirstColumn="0" w:firstRowLastColumn="0" w:lastRowFirstColumn="0" w:lastRowLastColumn="0"/>
            </w:pPr>
            <w:r w:rsidRPr="00B23216">
              <w:t>Note</w:t>
            </w:r>
          </w:p>
        </w:tc>
        <w:tc>
          <w:tcPr>
            <w:tcW w:w="748" w:type="pct"/>
            <w:vAlign w:val="bottom"/>
          </w:tcPr>
          <w:p w14:paraId="096B2AE9" w14:textId="77777777" w:rsidR="00417B1B" w:rsidRPr="00B23216" w:rsidRDefault="00417B1B" w:rsidP="008C17D7">
            <w:pPr>
              <w:pStyle w:val="TableText"/>
              <w:cnfStyle w:val="100000000000" w:firstRow="1" w:lastRow="0" w:firstColumn="0" w:lastColumn="0" w:oddVBand="0" w:evenVBand="0" w:oddHBand="0" w:evenHBand="0" w:firstRowFirstColumn="0" w:firstRowLastColumn="0" w:lastRowFirstColumn="0" w:lastRowLastColumn="0"/>
            </w:pPr>
            <w:r w:rsidRPr="00B23216">
              <w:t>Physical asset revaluation surplus</w:t>
            </w:r>
            <w:r w:rsidRPr="00B23216">
              <w:br/>
              <w:t>$’000</w:t>
            </w:r>
          </w:p>
        </w:tc>
        <w:tc>
          <w:tcPr>
            <w:tcW w:w="714" w:type="pct"/>
            <w:vAlign w:val="bottom"/>
          </w:tcPr>
          <w:p w14:paraId="6F59DCD2" w14:textId="77777777" w:rsidR="00417B1B" w:rsidRPr="00B23216" w:rsidRDefault="00417B1B" w:rsidP="008C17D7">
            <w:pPr>
              <w:pStyle w:val="TableText"/>
              <w:cnfStyle w:val="100000000000" w:firstRow="1" w:lastRow="0" w:firstColumn="0" w:lastColumn="0" w:oddVBand="0" w:evenVBand="0" w:oddHBand="0" w:evenHBand="0" w:firstRowFirstColumn="0" w:firstRowLastColumn="0" w:lastRowFirstColumn="0" w:lastRowLastColumn="0"/>
            </w:pPr>
            <w:r w:rsidRPr="00B23216">
              <w:t>Accumulated surplus/ (deficit)</w:t>
            </w:r>
            <w:r w:rsidRPr="00B23216">
              <w:br/>
              <w:t>$’000</w:t>
            </w:r>
          </w:p>
        </w:tc>
        <w:tc>
          <w:tcPr>
            <w:tcW w:w="664" w:type="pct"/>
            <w:vAlign w:val="bottom"/>
          </w:tcPr>
          <w:p w14:paraId="65795C9F" w14:textId="77777777" w:rsidR="00417B1B" w:rsidRPr="00B23216" w:rsidRDefault="00417B1B" w:rsidP="008C17D7">
            <w:pPr>
              <w:pStyle w:val="TableText"/>
              <w:cnfStyle w:val="100000000000" w:firstRow="1" w:lastRow="0" w:firstColumn="0" w:lastColumn="0" w:oddVBand="0" w:evenVBand="0" w:oddHBand="0" w:evenHBand="0" w:firstRowFirstColumn="0" w:firstRowLastColumn="0" w:lastRowFirstColumn="0" w:lastRowLastColumn="0"/>
            </w:pPr>
            <w:r w:rsidRPr="00B23216">
              <w:t>Contributed capital</w:t>
            </w:r>
            <w:r w:rsidRPr="00B23216">
              <w:br/>
              <w:t>$’000</w:t>
            </w:r>
          </w:p>
        </w:tc>
        <w:tc>
          <w:tcPr>
            <w:tcW w:w="664" w:type="pct"/>
            <w:vAlign w:val="bottom"/>
          </w:tcPr>
          <w:p w14:paraId="7BE3352C" w14:textId="77777777" w:rsidR="00417B1B" w:rsidRPr="00B23216" w:rsidRDefault="00417B1B" w:rsidP="008C17D7">
            <w:pPr>
              <w:pStyle w:val="TableText"/>
              <w:cnfStyle w:val="100000000000" w:firstRow="1" w:lastRow="0" w:firstColumn="0" w:lastColumn="0" w:oddVBand="0" w:evenVBand="0" w:oddHBand="0" w:evenHBand="0" w:firstRowFirstColumn="0" w:firstRowLastColumn="0" w:lastRowFirstColumn="0" w:lastRowLastColumn="0"/>
            </w:pPr>
            <w:r w:rsidRPr="00B23216">
              <w:t>Total</w:t>
            </w:r>
            <w:r w:rsidRPr="00B23216">
              <w:br/>
              <w:t>$’000</w:t>
            </w:r>
          </w:p>
        </w:tc>
      </w:tr>
      <w:bookmarkEnd w:id="208"/>
      <w:tr w:rsidR="00417B1B" w:rsidRPr="00B23216" w14:paraId="7DB8840E" w14:textId="77777777" w:rsidTr="009F7468">
        <w:tc>
          <w:tcPr>
            <w:cnfStyle w:val="001000000000" w:firstRow="0" w:lastRow="0" w:firstColumn="1" w:lastColumn="0" w:oddVBand="0" w:evenVBand="0" w:oddHBand="0" w:evenHBand="0" w:firstRowFirstColumn="0" w:firstRowLastColumn="0" w:lastRowFirstColumn="0" w:lastRowLastColumn="0"/>
            <w:tcW w:w="1681" w:type="pct"/>
          </w:tcPr>
          <w:p w14:paraId="662890B3" w14:textId="77777777" w:rsidR="00417B1B" w:rsidRPr="00B23216" w:rsidRDefault="00417B1B" w:rsidP="005B6DDF">
            <w:pPr>
              <w:pStyle w:val="TableText"/>
            </w:pPr>
            <w:r w:rsidRPr="00B23216">
              <w:t>Balance as at 1 July 2018</w:t>
            </w:r>
          </w:p>
        </w:tc>
        <w:tc>
          <w:tcPr>
            <w:tcW w:w="530" w:type="pct"/>
          </w:tcPr>
          <w:p w14:paraId="3D4415F8" w14:textId="0B481019" w:rsidR="00417B1B" w:rsidRPr="00B23216" w:rsidRDefault="00AC0BBF" w:rsidP="005B6DDF">
            <w:pPr>
              <w:pStyle w:val="TableText"/>
              <w:cnfStyle w:val="000000000000" w:firstRow="0" w:lastRow="0" w:firstColumn="0" w:lastColumn="0" w:oddVBand="0" w:evenVBand="0" w:oddHBand="0" w:evenHBand="0" w:firstRowFirstColumn="0" w:firstRowLastColumn="0" w:lastRowFirstColumn="0" w:lastRowLastColumn="0"/>
            </w:pPr>
            <w:r>
              <w:t>N/A</w:t>
            </w:r>
          </w:p>
        </w:tc>
        <w:tc>
          <w:tcPr>
            <w:tcW w:w="748" w:type="pct"/>
          </w:tcPr>
          <w:p w14:paraId="780B96FE" w14:textId="77777777" w:rsidR="00417B1B" w:rsidRPr="00B23216" w:rsidRDefault="00417B1B" w:rsidP="005B6DDF">
            <w:pPr>
              <w:pStyle w:val="TableText"/>
              <w:cnfStyle w:val="000000000000" w:firstRow="0" w:lastRow="0" w:firstColumn="0" w:lastColumn="0" w:oddVBand="0" w:evenVBand="0" w:oddHBand="0" w:evenHBand="0" w:firstRowFirstColumn="0" w:firstRowLastColumn="0" w:lastRowFirstColumn="0" w:lastRowLastColumn="0"/>
            </w:pPr>
            <w:r w:rsidRPr="00B23216">
              <w:t>250,137</w:t>
            </w:r>
          </w:p>
        </w:tc>
        <w:tc>
          <w:tcPr>
            <w:tcW w:w="714" w:type="pct"/>
          </w:tcPr>
          <w:p w14:paraId="6FAC8E8C" w14:textId="77777777" w:rsidR="00417B1B" w:rsidRPr="00B23216" w:rsidRDefault="00417B1B" w:rsidP="005B6DDF">
            <w:pPr>
              <w:pStyle w:val="TableText"/>
              <w:cnfStyle w:val="000000000000" w:firstRow="0" w:lastRow="0" w:firstColumn="0" w:lastColumn="0" w:oddVBand="0" w:evenVBand="0" w:oddHBand="0" w:evenHBand="0" w:firstRowFirstColumn="0" w:firstRowLastColumn="0" w:lastRowFirstColumn="0" w:lastRowLastColumn="0"/>
            </w:pPr>
            <w:r w:rsidRPr="00B23216">
              <w:t xml:space="preserve">7,717 </w:t>
            </w:r>
          </w:p>
        </w:tc>
        <w:tc>
          <w:tcPr>
            <w:tcW w:w="664" w:type="pct"/>
          </w:tcPr>
          <w:p w14:paraId="49E58FDD" w14:textId="77777777" w:rsidR="00417B1B" w:rsidRPr="00B23216" w:rsidRDefault="00417B1B" w:rsidP="005B6DDF">
            <w:pPr>
              <w:pStyle w:val="TableText"/>
              <w:cnfStyle w:val="000000000000" w:firstRow="0" w:lastRow="0" w:firstColumn="0" w:lastColumn="0" w:oddVBand="0" w:evenVBand="0" w:oddHBand="0" w:evenHBand="0" w:firstRowFirstColumn="0" w:firstRowLastColumn="0" w:lastRowFirstColumn="0" w:lastRowLastColumn="0"/>
            </w:pPr>
            <w:r w:rsidRPr="00B23216">
              <w:t xml:space="preserve">747,530 </w:t>
            </w:r>
          </w:p>
        </w:tc>
        <w:tc>
          <w:tcPr>
            <w:tcW w:w="664" w:type="pct"/>
          </w:tcPr>
          <w:p w14:paraId="06CCE6A2" w14:textId="77777777" w:rsidR="00417B1B" w:rsidRPr="00B23216" w:rsidRDefault="00417B1B" w:rsidP="005B6DDF">
            <w:pPr>
              <w:pStyle w:val="TableText"/>
              <w:cnfStyle w:val="000000000000" w:firstRow="0" w:lastRow="0" w:firstColumn="0" w:lastColumn="0" w:oddVBand="0" w:evenVBand="0" w:oddHBand="0" w:evenHBand="0" w:firstRowFirstColumn="0" w:firstRowLastColumn="0" w:lastRowFirstColumn="0" w:lastRowLastColumn="0"/>
            </w:pPr>
            <w:r w:rsidRPr="00B23216">
              <w:t xml:space="preserve">1,005,384 </w:t>
            </w:r>
          </w:p>
        </w:tc>
      </w:tr>
      <w:tr w:rsidR="00417B1B" w:rsidRPr="00B23216" w14:paraId="4C0E0A96" w14:textId="77777777" w:rsidTr="009F7468">
        <w:tc>
          <w:tcPr>
            <w:cnfStyle w:val="001000000000" w:firstRow="0" w:lastRow="0" w:firstColumn="1" w:lastColumn="0" w:oddVBand="0" w:evenVBand="0" w:oddHBand="0" w:evenHBand="0" w:firstRowFirstColumn="0" w:firstRowLastColumn="0" w:lastRowFirstColumn="0" w:lastRowLastColumn="0"/>
            <w:tcW w:w="1681" w:type="pct"/>
          </w:tcPr>
          <w:p w14:paraId="2AAEF790" w14:textId="77777777" w:rsidR="00417B1B" w:rsidRPr="00B23216" w:rsidRDefault="00417B1B" w:rsidP="005B6DDF">
            <w:pPr>
              <w:pStyle w:val="TableText"/>
            </w:pPr>
            <w:r w:rsidRPr="00B23216">
              <w:t>Net result for the year</w:t>
            </w:r>
          </w:p>
        </w:tc>
        <w:tc>
          <w:tcPr>
            <w:tcW w:w="530" w:type="pct"/>
          </w:tcPr>
          <w:p w14:paraId="155C0723" w14:textId="669E5104" w:rsidR="00417B1B" w:rsidRPr="00B23216" w:rsidRDefault="00AC0BBF" w:rsidP="005B6DDF">
            <w:pPr>
              <w:pStyle w:val="TableText"/>
              <w:cnfStyle w:val="000000000000" w:firstRow="0" w:lastRow="0" w:firstColumn="0" w:lastColumn="0" w:oddVBand="0" w:evenVBand="0" w:oddHBand="0" w:evenHBand="0" w:firstRowFirstColumn="0" w:firstRowLastColumn="0" w:lastRowFirstColumn="0" w:lastRowLastColumn="0"/>
            </w:pPr>
            <w:r>
              <w:t>N/A</w:t>
            </w:r>
          </w:p>
        </w:tc>
        <w:tc>
          <w:tcPr>
            <w:tcW w:w="748" w:type="pct"/>
          </w:tcPr>
          <w:p w14:paraId="068A898F" w14:textId="629700A9" w:rsidR="00417B1B" w:rsidRPr="00B23216" w:rsidRDefault="00AC0BBF" w:rsidP="005B6DDF">
            <w:pPr>
              <w:pStyle w:val="TableText"/>
              <w:cnfStyle w:val="000000000000" w:firstRow="0" w:lastRow="0" w:firstColumn="0" w:lastColumn="0" w:oddVBand="0" w:evenVBand="0" w:oddHBand="0" w:evenHBand="0" w:firstRowFirstColumn="0" w:firstRowLastColumn="0" w:lastRowFirstColumn="0" w:lastRowLastColumn="0"/>
            </w:pPr>
            <w:r>
              <w:t>N/A</w:t>
            </w:r>
          </w:p>
        </w:tc>
        <w:tc>
          <w:tcPr>
            <w:tcW w:w="714" w:type="pct"/>
          </w:tcPr>
          <w:p w14:paraId="0BCBDD23" w14:textId="77777777" w:rsidR="00417B1B" w:rsidRPr="00B23216" w:rsidRDefault="00417B1B" w:rsidP="005B6DDF">
            <w:pPr>
              <w:pStyle w:val="TableText"/>
              <w:cnfStyle w:val="000000000000" w:firstRow="0" w:lastRow="0" w:firstColumn="0" w:lastColumn="0" w:oddVBand="0" w:evenVBand="0" w:oddHBand="0" w:evenHBand="0" w:firstRowFirstColumn="0" w:firstRowLastColumn="0" w:lastRowFirstColumn="0" w:lastRowLastColumn="0"/>
            </w:pPr>
            <w:r w:rsidRPr="00B23216">
              <w:t>4,035</w:t>
            </w:r>
          </w:p>
        </w:tc>
        <w:tc>
          <w:tcPr>
            <w:tcW w:w="664" w:type="pct"/>
          </w:tcPr>
          <w:p w14:paraId="26EF454F" w14:textId="5601370C" w:rsidR="00417B1B" w:rsidRPr="00B23216" w:rsidRDefault="00AC0BBF" w:rsidP="005B6DDF">
            <w:pPr>
              <w:pStyle w:val="TableText"/>
              <w:cnfStyle w:val="000000000000" w:firstRow="0" w:lastRow="0" w:firstColumn="0" w:lastColumn="0" w:oddVBand="0" w:evenVBand="0" w:oddHBand="0" w:evenHBand="0" w:firstRowFirstColumn="0" w:firstRowLastColumn="0" w:lastRowFirstColumn="0" w:lastRowLastColumn="0"/>
            </w:pPr>
            <w:r>
              <w:t>N/A</w:t>
            </w:r>
          </w:p>
        </w:tc>
        <w:tc>
          <w:tcPr>
            <w:tcW w:w="664" w:type="pct"/>
          </w:tcPr>
          <w:p w14:paraId="4442A704" w14:textId="77777777" w:rsidR="00417B1B" w:rsidRPr="00B23216" w:rsidRDefault="00417B1B" w:rsidP="005B6DDF">
            <w:pPr>
              <w:pStyle w:val="TableText"/>
              <w:cnfStyle w:val="000000000000" w:firstRow="0" w:lastRow="0" w:firstColumn="0" w:lastColumn="0" w:oddVBand="0" w:evenVBand="0" w:oddHBand="0" w:evenHBand="0" w:firstRowFirstColumn="0" w:firstRowLastColumn="0" w:lastRowFirstColumn="0" w:lastRowLastColumn="0"/>
            </w:pPr>
            <w:r w:rsidRPr="00B23216">
              <w:t xml:space="preserve">4,035 </w:t>
            </w:r>
          </w:p>
        </w:tc>
      </w:tr>
      <w:tr w:rsidR="00417B1B" w:rsidRPr="00B23216" w14:paraId="7DD727C7" w14:textId="77777777" w:rsidTr="009F7468">
        <w:tc>
          <w:tcPr>
            <w:cnfStyle w:val="001000000000" w:firstRow="0" w:lastRow="0" w:firstColumn="1" w:lastColumn="0" w:oddVBand="0" w:evenVBand="0" w:oddHBand="0" w:evenHBand="0" w:firstRowFirstColumn="0" w:firstRowLastColumn="0" w:lastRowFirstColumn="0" w:lastRowLastColumn="0"/>
            <w:tcW w:w="1681" w:type="pct"/>
          </w:tcPr>
          <w:p w14:paraId="51B8F6EE" w14:textId="77777777" w:rsidR="00417B1B" w:rsidRPr="00B23216" w:rsidRDefault="00417B1B" w:rsidP="005B6DDF">
            <w:pPr>
              <w:pStyle w:val="TableText"/>
            </w:pPr>
            <w:r w:rsidRPr="00B23216">
              <w:t xml:space="preserve">Other comprehensive income </w:t>
            </w:r>
          </w:p>
        </w:tc>
        <w:tc>
          <w:tcPr>
            <w:tcW w:w="530" w:type="pct"/>
          </w:tcPr>
          <w:p w14:paraId="3FE5EB84" w14:textId="2BB8A001" w:rsidR="00417B1B" w:rsidRPr="00B23216" w:rsidRDefault="00FC12E5" w:rsidP="005B6DDF">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Note513 \h </w:instrText>
            </w:r>
            <w:r>
              <w:fldChar w:fldCharType="separate"/>
            </w:r>
            <w:r w:rsidR="0067082F" w:rsidRPr="00E52385">
              <w:t>5.1.3</w:t>
            </w:r>
            <w:r>
              <w:fldChar w:fldCharType="end"/>
            </w:r>
          </w:p>
        </w:tc>
        <w:tc>
          <w:tcPr>
            <w:tcW w:w="748" w:type="pct"/>
          </w:tcPr>
          <w:p w14:paraId="728905BC" w14:textId="77777777" w:rsidR="00417B1B" w:rsidRPr="00B23216" w:rsidRDefault="00417B1B" w:rsidP="005B6DDF">
            <w:pPr>
              <w:pStyle w:val="TableText"/>
              <w:cnfStyle w:val="000000000000" w:firstRow="0" w:lastRow="0" w:firstColumn="0" w:lastColumn="0" w:oddVBand="0" w:evenVBand="0" w:oddHBand="0" w:evenHBand="0" w:firstRowFirstColumn="0" w:firstRowLastColumn="0" w:lastRowFirstColumn="0" w:lastRowLastColumn="0"/>
            </w:pPr>
            <w:r w:rsidRPr="00B23216">
              <w:t>53,844</w:t>
            </w:r>
          </w:p>
        </w:tc>
        <w:tc>
          <w:tcPr>
            <w:tcW w:w="714" w:type="pct"/>
          </w:tcPr>
          <w:p w14:paraId="0DADF4E3" w14:textId="07A9B788" w:rsidR="00417B1B" w:rsidRPr="00B23216" w:rsidRDefault="00AC0BBF" w:rsidP="005B6DDF">
            <w:pPr>
              <w:pStyle w:val="TableText"/>
              <w:cnfStyle w:val="000000000000" w:firstRow="0" w:lastRow="0" w:firstColumn="0" w:lastColumn="0" w:oddVBand="0" w:evenVBand="0" w:oddHBand="0" w:evenHBand="0" w:firstRowFirstColumn="0" w:firstRowLastColumn="0" w:lastRowFirstColumn="0" w:lastRowLastColumn="0"/>
            </w:pPr>
            <w:r>
              <w:t>N/A</w:t>
            </w:r>
          </w:p>
        </w:tc>
        <w:tc>
          <w:tcPr>
            <w:tcW w:w="664" w:type="pct"/>
          </w:tcPr>
          <w:p w14:paraId="6598580B" w14:textId="14F28CAA" w:rsidR="00417B1B" w:rsidRPr="00B23216" w:rsidRDefault="00AC0BBF" w:rsidP="005B6DDF">
            <w:pPr>
              <w:pStyle w:val="TableText"/>
              <w:cnfStyle w:val="000000000000" w:firstRow="0" w:lastRow="0" w:firstColumn="0" w:lastColumn="0" w:oddVBand="0" w:evenVBand="0" w:oddHBand="0" w:evenHBand="0" w:firstRowFirstColumn="0" w:firstRowLastColumn="0" w:lastRowFirstColumn="0" w:lastRowLastColumn="0"/>
            </w:pPr>
            <w:r>
              <w:t>N/A</w:t>
            </w:r>
          </w:p>
        </w:tc>
        <w:tc>
          <w:tcPr>
            <w:tcW w:w="664" w:type="pct"/>
          </w:tcPr>
          <w:p w14:paraId="207684F3" w14:textId="77777777" w:rsidR="00417B1B" w:rsidRPr="00B23216" w:rsidRDefault="00417B1B" w:rsidP="005B6DDF">
            <w:pPr>
              <w:pStyle w:val="TableText"/>
              <w:cnfStyle w:val="000000000000" w:firstRow="0" w:lastRow="0" w:firstColumn="0" w:lastColumn="0" w:oddVBand="0" w:evenVBand="0" w:oddHBand="0" w:evenHBand="0" w:firstRowFirstColumn="0" w:firstRowLastColumn="0" w:lastRowFirstColumn="0" w:lastRowLastColumn="0"/>
            </w:pPr>
            <w:r w:rsidRPr="00B23216">
              <w:t>53,844</w:t>
            </w:r>
          </w:p>
        </w:tc>
      </w:tr>
      <w:tr w:rsidR="00417B1B" w:rsidRPr="00B23216" w14:paraId="088FC8A2" w14:textId="77777777" w:rsidTr="009F7468">
        <w:tc>
          <w:tcPr>
            <w:cnfStyle w:val="001000000000" w:firstRow="0" w:lastRow="0" w:firstColumn="1" w:lastColumn="0" w:oddVBand="0" w:evenVBand="0" w:oddHBand="0" w:evenHBand="0" w:firstRowFirstColumn="0" w:firstRowLastColumn="0" w:lastRowFirstColumn="0" w:lastRowLastColumn="0"/>
            <w:tcW w:w="1681" w:type="pct"/>
          </w:tcPr>
          <w:p w14:paraId="421E04C3" w14:textId="5BA1A211" w:rsidR="00417B1B" w:rsidRPr="00B23216" w:rsidRDefault="00417B1B" w:rsidP="005B6DDF">
            <w:pPr>
              <w:pStyle w:val="TableText"/>
            </w:pPr>
            <w:r w:rsidRPr="00B23216">
              <w:t>Transactions with the State in its capacity as owners</w:t>
            </w:r>
            <w:r w:rsidR="003045FF" w:rsidRPr="003045FF">
              <w:rPr>
                <w:vertAlign w:val="superscript"/>
              </w:rPr>
              <w:fldChar w:fldCharType="begin"/>
            </w:r>
            <w:r w:rsidR="003045FF" w:rsidRPr="003045FF">
              <w:rPr>
                <w:vertAlign w:val="superscript"/>
              </w:rPr>
              <w:instrText xml:space="preserve"> REF Note1StatementChangeEquity \n \h </w:instrText>
            </w:r>
            <w:r w:rsidR="003045FF">
              <w:rPr>
                <w:vertAlign w:val="superscript"/>
              </w:rPr>
              <w:instrText xml:space="preserve"> \* MERGEFORMAT </w:instrText>
            </w:r>
            <w:r w:rsidR="003045FF" w:rsidRPr="003045FF">
              <w:rPr>
                <w:vertAlign w:val="superscript"/>
              </w:rPr>
            </w:r>
            <w:r w:rsidR="003045FF" w:rsidRPr="003045FF">
              <w:rPr>
                <w:vertAlign w:val="superscript"/>
              </w:rPr>
              <w:fldChar w:fldCharType="separate"/>
            </w:r>
            <w:r w:rsidR="0067082F">
              <w:rPr>
                <w:vertAlign w:val="superscript"/>
              </w:rPr>
              <w:t>(1)</w:t>
            </w:r>
            <w:r w:rsidR="003045FF" w:rsidRPr="003045FF">
              <w:rPr>
                <w:vertAlign w:val="superscript"/>
              </w:rPr>
              <w:fldChar w:fldCharType="end"/>
            </w:r>
          </w:p>
        </w:tc>
        <w:tc>
          <w:tcPr>
            <w:tcW w:w="530" w:type="pct"/>
          </w:tcPr>
          <w:p w14:paraId="14A99644" w14:textId="380B0856" w:rsidR="00417B1B" w:rsidRPr="00B23216" w:rsidRDefault="00AC0BBF" w:rsidP="005B6DDF">
            <w:pPr>
              <w:pStyle w:val="TableText"/>
              <w:cnfStyle w:val="000000000000" w:firstRow="0" w:lastRow="0" w:firstColumn="0" w:lastColumn="0" w:oddVBand="0" w:evenVBand="0" w:oddHBand="0" w:evenHBand="0" w:firstRowFirstColumn="0" w:firstRowLastColumn="0" w:lastRowFirstColumn="0" w:lastRowLastColumn="0"/>
            </w:pPr>
            <w:r>
              <w:t>N/A</w:t>
            </w:r>
          </w:p>
        </w:tc>
        <w:tc>
          <w:tcPr>
            <w:tcW w:w="748" w:type="pct"/>
          </w:tcPr>
          <w:p w14:paraId="48F677FC" w14:textId="1A4B9606" w:rsidR="00417B1B" w:rsidRPr="00B23216" w:rsidRDefault="00AC0BBF" w:rsidP="005B6DDF">
            <w:pPr>
              <w:pStyle w:val="TableText"/>
              <w:cnfStyle w:val="000000000000" w:firstRow="0" w:lastRow="0" w:firstColumn="0" w:lastColumn="0" w:oddVBand="0" w:evenVBand="0" w:oddHBand="0" w:evenHBand="0" w:firstRowFirstColumn="0" w:firstRowLastColumn="0" w:lastRowFirstColumn="0" w:lastRowLastColumn="0"/>
            </w:pPr>
            <w:r>
              <w:t>N/A</w:t>
            </w:r>
          </w:p>
        </w:tc>
        <w:tc>
          <w:tcPr>
            <w:tcW w:w="714" w:type="pct"/>
          </w:tcPr>
          <w:p w14:paraId="3265CAC0" w14:textId="60C7224B" w:rsidR="00417B1B" w:rsidRPr="00B23216" w:rsidRDefault="00AC0BBF" w:rsidP="005B6DDF">
            <w:pPr>
              <w:pStyle w:val="TableText"/>
              <w:cnfStyle w:val="000000000000" w:firstRow="0" w:lastRow="0" w:firstColumn="0" w:lastColumn="0" w:oddVBand="0" w:evenVBand="0" w:oddHBand="0" w:evenHBand="0" w:firstRowFirstColumn="0" w:firstRowLastColumn="0" w:lastRowFirstColumn="0" w:lastRowLastColumn="0"/>
            </w:pPr>
            <w:r>
              <w:t>N/A</w:t>
            </w:r>
          </w:p>
        </w:tc>
        <w:tc>
          <w:tcPr>
            <w:tcW w:w="664" w:type="pct"/>
          </w:tcPr>
          <w:p w14:paraId="061FF72E" w14:textId="77777777" w:rsidR="00417B1B" w:rsidRPr="00B23216" w:rsidRDefault="00417B1B" w:rsidP="005B6DDF">
            <w:pPr>
              <w:pStyle w:val="TableText"/>
              <w:cnfStyle w:val="000000000000" w:firstRow="0" w:lastRow="0" w:firstColumn="0" w:lastColumn="0" w:oddVBand="0" w:evenVBand="0" w:oddHBand="0" w:evenHBand="0" w:firstRowFirstColumn="0" w:firstRowLastColumn="0" w:lastRowFirstColumn="0" w:lastRowLastColumn="0"/>
            </w:pPr>
            <w:r w:rsidRPr="00B23216">
              <w:t xml:space="preserve">13,569 </w:t>
            </w:r>
          </w:p>
        </w:tc>
        <w:tc>
          <w:tcPr>
            <w:tcW w:w="664" w:type="pct"/>
          </w:tcPr>
          <w:p w14:paraId="135A4182" w14:textId="77777777" w:rsidR="00417B1B" w:rsidRPr="00B23216" w:rsidRDefault="00417B1B" w:rsidP="005B6DDF">
            <w:pPr>
              <w:pStyle w:val="TableText"/>
              <w:cnfStyle w:val="000000000000" w:firstRow="0" w:lastRow="0" w:firstColumn="0" w:lastColumn="0" w:oddVBand="0" w:evenVBand="0" w:oddHBand="0" w:evenHBand="0" w:firstRowFirstColumn="0" w:firstRowLastColumn="0" w:lastRowFirstColumn="0" w:lastRowLastColumn="0"/>
            </w:pPr>
            <w:r w:rsidRPr="00B23216">
              <w:t xml:space="preserve">13,569 </w:t>
            </w:r>
          </w:p>
        </w:tc>
      </w:tr>
      <w:tr w:rsidR="00417B1B" w:rsidRPr="008C17D7" w14:paraId="1615BD54" w14:textId="77777777" w:rsidTr="009F746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1" w:type="pct"/>
          </w:tcPr>
          <w:p w14:paraId="0F10AF5E" w14:textId="77777777" w:rsidR="00417B1B" w:rsidRPr="008C17D7" w:rsidRDefault="00417B1B" w:rsidP="005B6DDF">
            <w:pPr>
              <w:pStyle w:val="TableText"/>
              <w:rPr>
                <w:rStyle w:val="Bold"/>
              </w:rPr>
            </w:pPr>
            <w:r w:rsidRPr="008C17D7">
              <w:rPr>
                <w:rStyle w:val="Bold"/>
              </w:rPr>
              <w:t>Balance at 30 June 2019</w:t>
            </w:r>
          </w:p>
        </w:tc>
        <w:tc>
          <w:tcPr>
            <w:tcW w:w="530" w:type="pct"/>
          </w:tcPr>
          <w:p w14:paraId="0E246BB0" w14:textId="527B8757" w:rsidR="00417B1B" w:rsidRPr="008C17D7" w:rsidRDefault="00AC0BBF" w:rsidP="005B6DDF">
            <w:pPr>
              <w:pStyle w:val="TableText"/>
              <w:cnfStyle w:val="010000000000" w:firstRow="0" w:lastRow="1" w:firstColumn="0" w:lastColumn="0" w:oddVBand="0" w:evenVBand="0" w:oddHBand="0" w:evenHBand="0" w:firstRowFirstColumn="0" w:firstRowLastColumn="0" w:lastRowFirstColumn="0" w:lastRowLastColumn="0"/>
              <w:rPr>
                <w:rStyle w:val="Bold"/>
              </w:rPr>
            </w:pPr>
            <w:r w:rsidRPr="008C17D7">
              <w:rPr>
                <w:rStyle w:val="Bold"/>
              </w:rPr>
              <w:t>N/A</w:t>
            </w:r>
          </w:p>
        </w:tc>
        <w:tc>
          <w:tcPr>
            <w:tcW w:w="748" w:type="pct"/>
          </w:tcPr>
          <w:p w14:paraId="2643FDCE" w14:textId="77777777" w:rsidR="00417B1B" w:rsidRPr="008C17D7" w:rsidRDefault="00417B1B" w:rsidP="005B6DDF">
            <w:pPr>
              <w:pStyle w:val="TableText"/>
              <w:cnfStyle w:val="010000000000" w:firstRow="0" w:lastRow="1" w:firstColumn="0" w:lastColumn="0" w:oddVBand="0" w:evenVBand="0" w:oddHBand="0" w:evenHBand="0" w:firstRowFirstColumn="0" w:firstRowLastColumn="0" w:lastRowFirstColumn="0" w:lastRowLastColumn="0"/>
              <w:rPr>
                <w:rStyle w:val="Bold"/>
              </w:rPr>
            </w:pPr>
            <w:r w:rsidRPr="008C17D7">
              <w:rPr>
                <w:rStyle w:val="Bold"/>
              </w:rPr>
              <w:t>303,982</w:t>
            </w:r>
          </w:p>
        </w:tc>
        <w:tc>
          <w:tcPr>
            <w:tcW w:w="714" w:type="pct"/>
          </w:tcPr>
          <w:p w14:paraId="196C8A86" w14:textId="77777777" w:rsidR="00417B1B" w:rsidRPr="008C17D7" w:rsidRDefault="00417B1B" w:rsidP="005B6DDF">
            <w:pPr>
              <w:pStyle w:val="TableText"/>
              <w:cnfStyle w:val="010000000000" w:firstRow="0" w:lastRow="1" w:firstColumn="0" w:lastColumn="0" w:oddVBand="0" w:evenVBand="0" w:oddHBand="0" w:evenHBand="0" w:firstRowFirstColumn="0" w:firstRowLastColumn="0" w:lastRowFirstColumn="0" w:lastRowLastColumn="0"/>
              <w:rPr>
                <w:rStyle w:val="Bold"/>
              </w:rPr>
            </w:pPr>
            <w:r w:rsidRPr="008C17D7">
              <w:rPr>
                <w:rStyle w:val="Bold"/>
              </w:rPr>
              <w:t xml:space="preserve">11,752 </w:t>
            </w:r>
          </w:p>
        </w:tc>
        <w:tc>
          <w:tcPr>
            <w:tcW w:w="664" w:type="pct"/>
          </w:tcPr>
          <w:p w14:paraId="740B037A" w14:textId="77777777" w:rsidR="00417B1B" w:rsidRPr="008C17D7" w:rsidRDefault="00417B1B" w:rsidP="005B6DDF">
            <w:pPr>
              <w:pStyle w:val="TableText"/>
              <w:cnfStyle w:val="010000000000" w:firstRow="0" w:lastRow="1" w:firstColumn="0" w:lastColumn="0" w:oddVBand="0" w:evenVBand="0" w:oddHBand="0" w:evenHBand="0" w:firstRowFirstColumn="0" w:firstRowLastColumn="0" w:lastRowFirstColumn="0" w:lastRowLastColumn="0"/>
              <w:rPr>
                <w:rStyle w:val="Bold"/>
              </w:rPr>
            </w:pPr>
            <w:r w:rsidRPr="008C17D7">
              <w:rPr>
                <w:rStyle w:val="Bold"/>
              </w:rPr>
              <w:t xml:space="preserve">761,099 </w:t>
            </w:r>
          </w:p>
        </w:tc>
        <w:tc>
          <w:tcPr>
            <w:tcW w:w="664" w:type="pct"/>
          </w:tcPr>
          <w:p w14:paraId="6591667D" w14:textId="77777777" w:rsidR="00417B1B" w:rsidRPr="008C17D7" w:rsidRDefault="00417B1B" w:rsidP="005B6DDF">
            <w:pPr>
              <w:pStyle w:val="TableText"/>
              <w:cnfStyle w:val="010000000000" w:firstRow="0" w:lastRow="1" w:firstColumn="0" w:lastColumn="0" w:oddVBand="0" w:evenVBand="0" w:oddHBand="0" w:evenHBand="0" w:firstRowFirstColumn="0" w:firstRowLastColumn="0" w:lastRowFirstColumn="0" w:lastRowLastColumn="0"/>
              <w:rPr>
                <w:rStyle w:val="Bold"/>
              </w:rPr>
            </w:pPr>
            <w:r w:rsidRPr="008C17D7">
              <w:rPr>
                <w:rStyle w:val="Bold"/>
              </w:rPr>
              <w:t xml:space="preserve">1,076,833 </w:t>
            </w:r>
          </w:p>
        </w:tc>
      </w:tr>
    </w:tbl>
    <w:p w14:paraId="643101C0" w14:textId="1FA9B42E" w:rsidR="005B6DDF" w:rsidRDefault="005B6DDF">
      <w:r>
        <w:t>2018</w:t>
      </w:r>
    </w:p>
    <w:tbl>
      <w:tblPr>
        <w:tblStyle w:val="AccessibleTableNumerical"/>
        <w:tblW w:w="5000" w:type="pct"/>
        <w:tblLook w:val="04E0" w:firstRow="1" w:lastRow="1" w:firstColumn="1" w:lastColumn="0" w:noHBand="0" w:noVBand="1"/>
      </w:tblPr>
      <w:tblGrid>
        <w:gridCol w:w="3242"/>
        <w:gridCol w:w="1022"/>
        <w:gridCol w:w="1442"/>
        <w:gridCol w:w="1377"/>
        <w:gridCol w:w="1280"/>
        <w:gridCol w:w="1279"/>
      </w:tblGrid>
      <w:tr w:rsidR="00417B1B" w:rsidRPr="00B23216" w14:paraId="406662E5" w14:textId="77777777" w:rsidTr="008C17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81" w:type="pct"/>
          </w:tcPr>
          <w:p w14:paraId="5B0CF2EA" w14:textId="40D22996" w:rsidR="00417B1B" w:rsidRPr="00B23216" w:rsidRDefault="005B6DDF" w:rsidP="005B6DDF">
            <w:pPr>
              <w:pStyle w:val="TableText"/>
            </w:pPr>
            <w:bookmarkStart w:id="209" w:name="ColumnTitle_46"/>
            <w:r>
              <w:t>Item</w:t>
            </w:r>
          </w:p>
        </w:tc>
        <w:tc>
          <w:tcPr>
            <w:tcW w:w="530" w:type="pct"/>
            <w:vAlign w:val="bottom"/>
          </w:tcPr>
          <w:p w14:paraId="1ACFEC14" w14:textId="77777777" w:rsidR="00417B1B" w:rsidRPr="00B23216" w:rsidRDefault="00417B1B" w:rsidP="008C17D7">
            <w:pPr>
              <w:pStyle w:val="TableText"/>
              <w:cnfStyle w:val="100000000000" w:firstRow="1" w:lastRow="0" w:firstColumn="0" w:lastColumn="0" w:oddVBand="0" w:evenVBand="0" w:oddHBand="0" w:evenHBand="0" w:firstRowFirstColumn="0" w:firstRowLastColumn="0" w:lastRowFirstColumn="0" w:lastRowLastColumn="0"/>
            </w:pPr>
            <w:r w:rsidRPr="00B23216">
              <w:t>Note</w:t>
            </w:r>
          </w:p>
        </w:tc>
        <w:tc>
          <w:tcPr>
            <w:tcW w:w="748" w:type="pct"/>
            <w:vAlign w:val="bottom"/>
          </w:tcPr>
          <w:p w14:paraId="35A0726A" w14:textId="77777777" w:rsidR="00417B1B" w:rsidRPr="00B23216" w:rsidRDefault="00417B1B" w:rsidP="008C17D7">
            <w:pPr>
              <w:pStyle w:val="TableText"/>
              <w:cnfStyle w:val="100000000000" w:firstRow="1" w:lastRow="0" w:firstColumn="0" w:lastColumn="0" w:oddVBand="0" w:evenVBand="0" w:oddHBand="0" w:evenHBand="0" w:firstRowFirstColumn="0" w:firstRowLastColumn="0" w:lastRowFirstColumn="0" w:lastRowLastColumn="0"/>
            </w:pPr>
            <w:r w:rsidRPr="00B23216">
              <w:t>Physical asset revaluation surplus</w:t>
            </w:r>
            <w:r w:rsidRPr="00B23216">
              <w:br/>
              <w:t>$’000</w:t>
            </w:r>
          </w:p>
        </w:tc>
        <w:tc>
          <w:tcPr>
            <w:tcW w:w="714" w:type="pct"/>
            <w:vAlign w:val="bottom"/>
          </w:tcPr>
          <w:p w14:paraId="67521A5B" w14:textId="77777777" w:rsidR="00417B1B" w:rsidRPr="00B23216" w:rsidRDefault="00417B1B" w:rsidP="008C17D7">
            <w:pPr>
              <w:pStyle w:val="TableText"/>
              <w:cnfStyle w:val="100000000000" w:firstRow="1" w:lastRow="0" w:firstColumn="0" w:lastColumn="0" w:oddVBand="0" w:evenVBand="0" w:oddHBand="0" w:evenHBand="0" w:firstRowFirstColumn="0" w:firstRowLastColumn="0" w:lastRowFirstColumn="0" w:lastRowLastColumn="0"/>
            </w:pPr>
            <w:r w:rsidRPr="00B23216">
              <w:t>Accumulated surplus/ (deficit)</w:t>
            </w:r>
            <w:r w:rsidRPr="00B23216">
              <w:br/>
              <w:t>$’000</w:t>
            </w:r>
          </w:p>
        </w:tc>
        <w:tc>
          <w:tcPr>
            <w:tcW w:w="664" w:type="pct"/>
            <w:vAlign w:val="bottom"/>
          </w:tcPr>
          <w:p w14:paraId="53CA0AB2" w14:textId="77777777" w:rsidR="00417B1B" w:rsidRPr="00B23216" w:rsidRDefault="00417B1B" w:rsidP="008C17D7">
            <w:pPr>
              <w:pStyle w:val="TableText"/>
              <w:cnfStyle w:val="100000000000" w:firstRow="1" w:lastRow="0" w:firstColumn="0" w:lastColumn="0" w:oddVBand="0" w:evenVBand="0" w:oddHBand="0" w:evenHBand="0" w:firstRowFirstColumn="0" w:firstRowLastColumn="0" w:lastRowFirstColumn="0" w:lastRowLastColumn="0"/>
            </w:pPr>
            <w:r w:rsidRPr="00B23216">
              <w:t>Contributed capital</w:t>
            </w:r>
            <w:r w:rsidRPr="00B23216">
              <w:br/>
              <w:t>$’000</w:t>
            </w:r>
          </w:p>
        </w:tc>
        <w:tc>
          <w:tcPr>
            <w:tcW w:w="664" w:type="pct"/>
            <w:vAlign w:val="bottom"/>
          </w:tcPr>
          <w:p w14:paraId="09092F40" w14:textId="77777777" w:rsidR="00417B1B" w:rsidRPr="00B23216" w:rsidRDefault="00417B1B" w:rsidP="008C17D7">
            <w:pPr>
              <w:pStyle w:val="TableText"/>
              <w:cnfStyle w:val="100000000000" w:firstRow="1" w:lastRow="0" w:firstColumn="0" w:lastColumn="0" w:oddVBand="0" w:evenVBand="0" w:oddHBand="0" w:evenHBand="0" w:firstRowFirstColumn="0" w:firstRowLastColumn="0" w:lastRowFirstColumn="0" w:lastRowLastColumn="0"/>
            </w:pPr>
            <w:r w:rsidRPr="00B23216">
              <w:t>Total</w:t>
            </w:r>
            <w:r w:rsidRPr="00B23216">
              <w:br/>
              <w:t>$’000</w:t>
            </w:r>
          </w:p>
        </w:tc>
      </w:tr>
      <w:bookmarkEnd w:id="209"/>
      <w:tr w:rsidR="00417B1B" w:rsidRPr="00B23216" w14:paraId="1B7BDF5C" w14:textId="77777777" w:rsidTr="009F7468">
        <w:tc>
          <w:tcPr>
            <w:cnfStyle w:val="001000000000" w:firstRow="0" w:lastRow="0" w:firstColumn="1" w:lastColumn="0" w:oddVBand="0" w:evenVBand="0" w:oddHBand="0" w:evenHBand="0" w:firstRowFirstColumn="0" w:firstRowLastColumn="0" w:lastRowFirstColumn="0" w:lastRowLastColumn="0"/>
            <w:tcW w:w="1681" w:type="pct"/>
          </w:tcPr>
          <w:p w14:paraId="32ECD152" w14:textId="77777777" w:rsidR="00417B1B" w:rsidRPr="00B23216" w:rsidRDefault="00417B1B" w:rsidP="005B6DDF">
            <w:pPr>
              <w:pStyle w:val="TableText"/>
            </w:pPr>
            <w:r w:rsidRPr="00B23216">
              <w:t>Balance as at 1 July 2017</w:t>
            </w:r>
          </w:p>
        </w:tc>
        <w:tc>
          <w:tcPr>
            <w:tcW w:w="530" w:type="pct"/>
          </w:tcPr>
          <w:p w14:paraId="4227005E" w14:textId="6803E441" w:rsidR="00417B1B" w:rsidRPr="00B23216" w:rsidRDefault="00AC0BBF" w:rsidP="005B6DDF">
            <w:pPr>
              <w:pStyle w:val="TableText"/>
              <w:cnfStyle w:val="000000000000" w:firstRow="0" w:lastRow="0" w:firstColumn="0" w:lastColumn="0" w:oddVBand="0" w:evenVBand="0" w:oddHBand="0" w:evenHBand="0" w:firstRowFirstColumn="0" w:firstRowLastColumn="0" w:lastRowFirstColumn="0" w:lastRowLastColumn="0"/>
            </w:pPr>
            <w:r>
              <w:t>N/A</w:t>
            </w:r>
          </w:p>
        </w:tc>
        <w:tc>
          <w:tcPr>
            <w:tcW w:w="748" w:type="pct"/>
          </w:tcPr>
          <w:p w14:paraId="6D45FE39" w14:textId="77777777" w:rsidR="00417B1B" w:rsidRPr="00B23216" w:rsidRDefault="00417B1B" w:rsidP="005B6DDF">
            <w:pPr>
              <w:pStyle w:val="TableText"/>
              <w:cnfStyle w:val="000000000000" w:firstRow="0" w:lastRow="0" w:firstColumn="0" w:lastColumn="0" w:oddVBand="0" w:evenVBand="0" w:oddHBand="0" w:evenHBand="0" w:firstRowFirstColumn="0" w:firstRowLastColumn="0" w:lastRowFirstColumn="0" w:lastRowLastColumn="0"/>
            </w:pPr>
            <w:r w:rsidRPr="00B23216">
              <w:t>186,768</w:t>
            </w:r>
          </w:p>
        </w:tc>
        <w:tc>
          <w:tcPr>
            <w:tcW w:w="714" w:type="pct"/>
          </w:tcPr>
          <w:p w14:paraId="3136B603" w14:textId="77777777" w:rsidR="00417B1B" w:rsidRPr="00B23216" w:rsidRDefault="00417B1B" w:rsidP="005B6DDF">
            <w:pPr>
              <w:pStyle w:val="TableText"/>
              <w:cnfStyle w:val="000000000000" w:firstRow="0" w:lastRow="0" w:firstColumn="0" w:lastColumn="0" w:oddVBand="0" w:evenVBand="0" w:oddHBand="0" w:evenHBand="0" w:firstRowFirstColumn="0" w:firstRowLastColumn="0" w:lastRowFirstColumn="0" w:lastRowLastColumn="0"/>
            </w:pPr>
            <w:r w:rsidRPr="00B23216">
              <w:t xml:space="preserve">1,248 </w:t>
            </w:r>
          </w:p>
        </w:tc>
        <w:tc>
          <w:tcPr>
            <w:tcW w:w="664" w:type="pct"/>
          </w:tcPr>
          <w:p w14:paraId="1AF15ABF" w14:textId="77777777" w:rsidR="00417B1B" w:rsidRPr="00B23216" w:rsidRDefault="00417B1B" w:rsidP="005B6DDF">
            <w:pPr>
              <w:pStyle w:val="TableText"/>
              <w:cnfStyle w:val="000000000000" w:firstRow="0" w:lastRow="0" w:firstColumn="0" w:lastColumn="0" w:oddVBand="0" w:evenVBand="0" w:oddHBand="0" w:evenHBand="0" w:firstRowFirstColumn="0" w:firstRowLastColumn="0" w:lastRowFirstColumn="0" w:lastRowLastColumn="0"/>
            </w:pPr>
            <w:r w:rsidRPr="00B23216">
              <w:t xml:space="preserve">711,662 </w:t>
            </w:r>
          </w:p>
        </w:tc>
        <w:tc>
          <w:tcPr>
            <w:tcW w:w="664" w:type="pct"/>
          </w:tcPr>
          <w:p w14:paraId="38331A11" w14:textId="77777777" w:rsidR="00417B1B" w:rsidRPr="00B23216" w:rsidRDefault="00417B1B" w:rsidP="005B6DDF">
            <w:pPr>
              <w:pStyle w:val="TableText"/>
              <w:cnfStyle w:val="000000000000" w:firstRow="0" w:lastRow="0" w:firstColumn="0" w:lastColumn="0" w:oddVBand="0" w:evenVBand="0" w:oddHBand="0" w:evenHBand="0" w:firstRowFirstColumn="0" w:firstRowLastColumn="0" w:lastRowFirstColumn="0" w:lastRowLastColumn="0"/>
            </w:pPr>
            <w:r w:rsidRPr="00B23216">
              <w:t xml:space="preserve">899,678 </w:t>
            </w:r>
          </w:p>
        </w:tc>
      </w:tr>
      <w:tr w:rsidR="00417B1B" w:rsidRPr="00B23216" w14:paraId="3B632B91" w14:textId="77777777" w:rsidTr="009F7468">
        <w:tc>
          <w:tcPr>
            <w:cnfStyle w:val="001000000000" w:firstRow="0" w:lastRow="0" w:firstColumn="1" w:lastColumn="0" w:oddVBand="0" w:evenVBand="0" w:oddHBand="0" w:evenHBand="0" w:firstRowFirstColumn="0" w:firstRowLastColumn="0" w:lastRowFirstColumn="0" w:lastRowLastColumn="0"/>
            <w:tcW w:w="1681" w:type="pct"/>
          </w:tcPr>
          <w:p w14:paraId="7A349673" w14:textId="77777777" w:rsidR="00417B1B" w:rsidRPr="00B23216" w:rsidRDefault="00417B1B" w:rsidP="005B6DDF">
            <w:pPr>
              <w:pStyle w:val="TableText"/>
            </w:pPr>
            <w:r w:rsidRPr="00B23216">
              <w:t>Net result for the year</w:t>
            </w:r>
          </w:p>
        </w:tc>
        <w:tc>
          <w:tcPr>
            <w:tcW w:w="530" w:type="pct"/>
          </w:tcPr>
          <w:p w14:paraId="4E7CA54D" w14:textId="78586EAC" w:rsidR="00417B1B" w:rsidRPr="00B23216" w:rsidRDefault="00AC0BBF" w:rsidP="005B6DDF">
            <w:pPr>
              <w:pStyle w:val="TableText"/>
              <w:cnfStyle w:val="000000000000" w:firstRow="0" w:lastRow="0" w:firstColumn="0" w:lastColumn="0" w:oddVBand="0" w:evenVBand="0" w:oddHBand="0" w:evenHBand="0" w:firstRowFirstColumn="0" w:firstRowLastColumn="0" w:lastRowFirstColumn="0" w:lastRowLastColumn="0"/>
            </w:pPr>
            <w:r>
              <w:t>N/A</w:t>
            </w:r>
          </w:p>
        </w:tc>
        <w:tc>
          <w:tcPr>
            <w:tcW w:w="748" w:type="pct"/>
          </w:tcPr>
          <w:p w14:paraId="1EDE47A0" w14:textId="739AAD40" w:rsidR="00417B1B" w:rsidRPr="00B23216" w:rsidRDefault="00AC0BBF" w:rsidP="005B6DDF">
            <w:pPr>
              <w:pStyle w:val="TableText"/>
              <w:cnfStyle w:val="000000000000" w:firstRow="0" w:lastRow="0" w:firstColumn="0" w:lastColumn="0" w:oddVBand="0" w:evenVBand="0" w:oddHBand="0" w:evenHBand="0" w:firstRowFirstColumn="0" w:firstRowLastColumn="0" w:lastRowFirstColumn="0" w:lastRowLastColumn="0"/>
            </w:pPr>
            <w:r>
              <w:t>N/A</w:t>
            </w:r>
          </w:p>
        </w:tc>
        <w:tc>
          <w:tcPr>
            <w:tcW w:w="714" w:type="pct"/>
          </w:tcPr>
          <w:p w14:paraId="506E97FF" w14:textId="77777777" w:rsidR="00417B1B" w:rsidRPr="00B23216" w:rsidRDefault="00417B1B" w:rsidP="005B6DDF">
            <w:pPr>
              <w:pStyle w:val="TableText"/>
              <w:cnfStyle w:val="000000000000" w:firstRow="0" w:lastRow="0" w:firstColumn="0" w:lastColumn="0" w:oddVBand="0" w:evenVBand="0" w:oddHBand="0" w:evenHBand="0" w:firstRowFirstColumn="0" w:firstRowLastColumn="0" w:lastRowFirstColumn="0" w:lastRowLastColumn="0"/>
            </w:pPr>
            <w:r w:rsidRPr="00B23216">
              <w:t xml:space="preserve">6,469 </w:t>
            </w:r>
          </w:p>
        </w:tc>
        <w:tc>
          <w:tcPr>
            <w:tcW w:w="664" w:type="pct"/>
          </w:tcPr>
          <w:p w14:paraId="3DC9E76E" w14:textId="0FF55854" w:rsidR="00417B1B" w:rsidRPr="00B23216" w:rsidRDefault="00AC0BBF" w:rsidP="005B6DDF">
            <w:pPr>
              <w:pStyle w:val="TableText"/>
              <w:cnfStyle w:val="000000000000" w:firstRow="0" w:lastRow="0" w:firstColumn="0" w:lastColumn="0" w:oddVBand="0" w:evenVBand="0" w:oddHBand="0" w:evenHBand="0" w:firstRowFirstColumn="0" w:firstRowLastColumn="0" w:lastRowFirstColumn="0" w:lastRowLastColumn="0"/>
            </w:pPr>
            <w:r>
              <w:t>N/A</w:t>
            </w:r>
          </w:p>
        </w:tc>
        <w:tc>
          <w:tcPr>
            <w:tcW w:w="664" w:type="pct"/>
          </w:tcPr>
          <w:p w14:paraId="05C03FFB" w14:textId="77777777" w:rsidR="00417B1B" w:rsidRPr="00B23216" w:rsidRDefault="00417B1B" w:rsidP="005B6DDF">
            <w:pPr>
              <w:pStyle w:val="TableText"/>
              <w:cnfStyle w:val="000000000000" w:firstRow="0" w:lastRow="0" w:firstColumn="0" w:lastColumn="0" w:oddVBand="0" w:evenVBand="0" w:oddHBand="0" w:evenHBand="0" w:firstRowFirstColumn="0" w:firstRowLastColumn="0" w:lastRowFirstColumn="0" w:lastRowLastColumn="0"/>
            </w:pPr>
            <w:r w:rsidRPr="00B23216">
              <w:t xml:space="preserve">6,469 </w:t>
            </w:r>
          </w:p>
        </w:tc>
      </w:tr>
      <w:tr w:rsidR="00417B1B" w:rsidRPr="00B23216" w14:paraId="10E79D94" w14:textId="77777777" w:rsidTr="009F7468">
        <w:tc>
          <w:tcPr>
            <w:cnfStyle w:val="001000000000" w:firstRow="0" w:lastRow="0" w:firstColumn="1" w:lastColumn="0" w:oddVBand="0" w:evenVBand="0" w:oddHBand="0" w:evenHBand="0" w:firstRowFirstColumn="0" w:firstRowLastColumn="0" w:lastRowFirstColumn="0" w:lastRowLastColumn="0"/>
            <w:tcW w:w="1681" w:type="pct"/>
          </w:tcPr>
          <w:p w14:paraId="668B3A08" w14:textId="77777777" w:rsidR="00417B1B" w:rsidRPr="00B23216" w:rsidRDefault="00417B1B" w:rsidP="005B6DDF">
            <w:pPr>
              <w:pStyle w:val="TableText"/>
            </w:pPr>
            <w:r w:rsidRPr="00B23216">
              <w:t xml:space="preserve">Other comprehensive income </w:t>
            </w:r>
          </w:p>
        </w:tc>
        <w:tc>
          <w:tcPr>
            <w:tcW w:w="530" w:type="pct"/>
          </w:tcPr>
          <w:p w14:paraId="063E3561" w14:textId="2F132A47" w:rsidR="00417B1B" w:rsidRPr="00B23216" w:rsidRDefault="00FC12E5" w:rsidP="005B6DDF">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Note513 \h </w:instrText>
            </w:r>
            <w:r>
              <w:fldChar w:fldCharType="separate"/>
            </w:r>
            <w:r w:rsidR="0067082F" w:rsidRPr="00E52385">
              <w:t>5.1.3</w:t>
            </w:r>
            <w:r>
              <w:fldChar w:fldCharType="end"/>
            </w:r>
          </w:p>
        </w:tc>
        <w:tc>
          <w:tcPr>
            <w:tcW w:w="748" w:type="pct"/>
          </w:tcPr>
          <w:p w14:paraId="1B927001" w14:textId="77777777" w:rsidR="00417B1B" w:rsidRPr="00B23216" w:rsidRDefault="00417B1B" w:rsidP="005B6DDF">
            <w:pPr>
              <w:pStyle w:val="TableText"/>
              <w:cnfStyle w:val="000000000000" w:firstRow="0" w:lastRow="0" w:firstColumn="0" w:lastColumn="0" w:oddVBand="0" w:evenVBand="0" w:oddHBand="0" w:evenHBand="0" w:firstRowFirstColumn="0" w:firstRowLastColumn="0" w:lastRowFirstColumn="0" w:lastRowLastColumn="0"/>
            </w:pPr>
            <w:r w:rsidRPr="00B23216">
              <w:t>63,369</w:t>
            </w:r>
          </w:p>
        </w:tc>
        <w:tc>
          <w:tcPr>
            <w:tcW w:w="714" w:type="pct"/>
          </w:tcPr>
          <w:p w14:paraId="5BDF9ED1" w14:textId="524A4D88" w:rsidR="00417B1B" w:rsidRPr="00B23216" w:rsidRDefault="00AC0BBF" w:rsidP="005B6DDF">
            <w:pPr>
              <w:pStyle w:val="TableText"/>
              <w:cnfStyle w:val="000000000000" w:firstRow="0" w:lastRow="0" w:firstColumn="0" w:lastColumn="0" w:oddVBand="0" w:evenVBand="0" w:oddHBand="0" w:evenHBand="0" w:firstRowFirstColumn="0" w:firstRowLastColumn="0" w:lastRowFirstColumn="0" w:lastRowLastColumn="0"/>
            </w:pPr>
            <w:r>
              <w:t>N/A</w:t>
            </w:r>
          </w:p>
        </w:tc>
        <w:tc>
          <w:tcPr>
            <w:tcW w:w="664" w:type="pct"/>
          </w:tcPr>
          <w:p w14:paraId="2CDCAA91" w14:textId="078D2B08" w:rsidR="00417B1B" w:rsidRPr="00B23216" w:rsidRDefault="00AC0BBF" w:rsidP="005B6DDF">
            <w:pPr>
              <w:pStyle w:val="TableText"/>
              <w:cnfStyle w:val="000000000000" w:firstRow="0" w:lastRow="0" w:firstColumn="0" w:lastColumn="0" w:oddVBand="0" w:evenVBand="0" w:oddHBand="0" w:evenHBand="0" w:firstRowFirstColumn="0" w:firstRowLastColumn="0" w:lastRowFirstColumn="0" w:lastRowLastColumn="0"/>
            </w:pPr>
            <w:r>
              <w:t>N/A</w:t>
            </w:r>
          </w:p>
        </w:tc>
        <w:tc>
          <w:tcPr>
            <w:tcW w:w="664" w:type="pct"/>
          </w:tcPr>
          <w:p w14:paraId="28885312" w14:textId="77777777" w:rsidR="00417B1B" w:rsidRPr="00B23216" w:rsidRDefault="00417B1B" w:rsidP="005B6DDF">
            <w:pPr>
              <w:pStyle w:val="TableText"/>
              <w:cnfStyle w:val="000000000000" w:firstRow="0" w:lastRow="0" w:firstColumn="0" w:lastColumn="0" w:oddVBand="0" w:evenVBand="0" w:oddHBand="0" w:evenHBand="0" w:firstRowFirstColumn="0" w:firstRowLastColumn="0" w:lastRowFirstColumn="0" w:lastRowLastColumn="0"/>
            </w:pPr>
            <w:r w:rsidRPr="00B23216">
              <w:t xml:space="preserve">63,369 </w:t>
            </w:r>
          </w:p>
        </w:tc>
      </w:tr>
      <w:tr w:rsidR="00417B1B" w:rsidRPr="00B23216" w14:paraId="23FB42E4" w14:textId="77777777" w:rsidTr="009F7468">
        <w:tc>
          <w:tcPr>
            <w:cnfStyle w:val="001000000000" w:firstRow="0" w:lastRow="0" w:firstColumn="1" w:lastColumn="0" w:oddVBand="0" w:evenVBand="0" w:oddHBand="0" w:evenHBand="0" w:firstRowFirstColumn="0" w:firstRowLastColumn="0" w:lastRowFirstColumn="0" w:lastRowLastColumn="0"/>
            <w:tcW w:w="1681" w:type="pct"/>
          </w:tcPr>
          <w:p w14:paraId="2094E78C" w14:textId="77777777" w:rsidR="00417B1B" w:rsidRPr="00B23216" w:rsidRDefault="00417B1B" w:rsidP="005B6DDF">
            <w:pPr>
              <w:pStyle w:val="TableText"/>
            </w:pPr>
            <w:r w:rsidRPr="00B23216">
              <w:t>Transactions with the State in its capacity as owners</w:t>
            </w:r>
          </w:p>
        </w:tc>
        <w:tc>
          <w:tcPr>
            <w:tcW w:w="530" w:type="pct"/>
          </w:tcPr>
          <w:p w14:paraId="0B83A2DB" w14:textId="4DB89677" w:rsidR="00417B1B" w:rsidRPr="00B23216" w:rsidRDefault="00AC0BBF" w:rsidP="005B6DDF">
            <w:pPr>
              <w:pStyle w:val="TableText"/>
              <w:cnfStyle w:val="000000000000" w:firstRow="0" w:lastRow="0" w:firstColumn="0" w:lastColumn="0" w:oddVBand="0" w:evenVBand="0" w:oddHBand="0" w:evenHBand="0" w:firstRowFirstColumn="0" w:firstRowLastColumn="0" w:lastRowFirstColumn="0" w:lastRowLastColumn="0"/>
            </w:pPr>
            <w:r>
              <w:t>N/A</w:t>
            </w:r>
          </w:p>
        </w:tc>
        <w:tc>
          <w:tcPr>
            <w:tcW w:w="748" w:type="pct"/>
          </w:tcPr>
          <w:p w14:paraId="540B597D" w14:textId="3D7134CA" w:rsidR="00417B1B" w:rsidRPr="00B23216" w:rsidRDefault="00AC0BBF" w:rsidP="005B6DDF">
            <w:pPr>
              <w:pStyle w:val="TableText"/>
              <w:cnfStyle w:val="000000000000" w:firstRow="0" w:lastRow="0" w:firstColumn="0" w:lastColumn="0" w:oddVBand="0" w:evenVBand="0" w:oddHBand="0" w:evenHBand="0" w:firstRowFirstColumn="0" w:firstRowLastColumn="0" w:lastRowFirstColumn="0" w:lastRowLastColumn="0"/>
            </w:pPr>
            <w:r>
              <w:t>N/A</w:t>
            </w:r>
          </w:p>
        </w:tc>
        <w:tc>
          <w:tcPr>
            <w:tcW w:w="714" w:type="pct"/>
          </w:tcPr>
          <w:p w14:paraId="5274F783" w14:textId="3B02EFE4" w:rsidR="00417B1B" w:rsidRPr="00B23216" w:rsidRDefault="00AC0BBF" w:rsidP="005B6DDF">
            <w:pPr>
              <w:pStyle w:val="TableText"/>
              <w:cnfStyle w:val="000000000000" w:firstRow="0" w:lastRow="0" w:firstColumn="0" w:lastColumn="0" w:oddVBand="0" w:evenVBand="0" w:oddHBand="0" w:evenHBand="0" w:firstRowFirstColumn="0" w:firstRowLastColumn="0" w:lastRowFirstColumn="0" w:lastRowLastColumn="0"/>
            </w:pPr>
            <w:r>
              <w:t>N/A</w:t>
            </w:r>
          </w:p>
        </w:tc>
        <w:tc>
          <w:tcPr>
            <w:tcW w:w="664" w:type="pct"/>
          </w:tcPr>
          <w:p w14:paraId="6C483407" w14:textId="77777777" w:rsidR="00417B1B" w:rsidRPr="00B23216" w:rsidRDefault="00417B1B" w:rsidP="005B6DDF">
            <w:pPr>
              <w:pStyle w:val="TableText"/>
              <w:cnfStyle w:val="000000000000" w:firstRow="0" w:lastRow="0" w:firstColumn="0" w:lastColumn="0" w:oddVBand="0" w:evenVBand="0" w:oddHBand="0" w:evenHBand="0" w:firstRowFirstColumn="0" w:firstRowLastColumn="0" w:lastRowFirstColumn="0" w:lastRowLastColumn="0"/>
            </w:pPr>
            <w:r w:rsidRPr="00B23216">
              <w:t xml:space="preserve">35,868 </w:t>
            </w:r>
          </w:p>
        </w:tc>
        <w:tc>
          <w:tcPr>
            <w:tcW w:w="664" w:type="pct"/>
          </w:tcPr>
          <w:p w14:paraId="2900EFC6" w14:textId="77777777" w:rsidR="00417B1B" w:rsidRPr="00B23216" w:rsidRDefault="00417B1B" w:rsidP="005B6DDF">
            <w:pPr>
              <w:pStyle w:val="TableText"/>
              <w:cnfStyle w:val="000000000000" w:firstRow="0" w:lastRow="0" w:firstColumn="0" w:lastColumn="0" w:oddVBand="0" w:evenVBand="0" w:oddHBand="0" w:evenHBand="0" w:firstRowFirstColumn="0" w:firstRowLastColumn="0" w:lastRowFirstColumn="0" w:lastRowLastColumn="0"/>
            </w:pPr>
            <w:r w:rsidRPr="00B23216">
              <w:t xml:space="preserve">35,868 </w:t>
            </w:r>
          </w:p>
        </w:tc>
      </w:tr>
      <w:tr w:rsidR="00417B1B" w:rsidRPr="008C17D7" w14:paraId="397F2AAB" w14:textId="77777777" w:rsidTr="009F746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1" w:type="pct"/>
          </w:tcPr>
          <w:p w14:paraId="7941F500" w14:textId="77777777" w:rsidR="00417B1B" w:rsidRPr="008C17D7" w:rsidRDefault="00417B1B" w:rsidP="005B6DDF">
            <w:pPr>
              <w:pStyle w:val="TableText"/>
              <w:rPr>
                <w:rStyle w:val="Bold"/>
              </w:rPr>
            </w:pPr>
            <w:r w:rsidRPr="008C17D7">
              <w:rPr>
                <w:rStyle w:val="Bold"/>
              </w:rPr>
              <w:t>Balance at 30 June 2018</w:t>
            </w:r>
          </w:p>
        </w:tc>
        <w:tc>
          <w:tcPr>
            <w:tcW w:w="530" w:type="pct"/>
          </w:tcPr>
          <w:p w14:paraId="7260E879" w14:textId="7AB9D4BE" w:rsidR="00417B1B" w:rsidRPr="008C17D7" w:rsidRDefault="00AC0BBF" w:rsidP="005B6DDF">
            <w:pPr>
              <w:pStyle w:val="TableText"/>
              <w:cnfStyle w:val="010000000000" w:firstRow="0" w:lastRow="1" w:firstColumn="0" w:lastColumn="0" w:oddVBand="0" w:evenVBand="0" w:oddHBand="0" w:evenHBand="0" w:firstRowFirstColumn="0" w:firstRowLastColumn="0" w:lastRowFirstColumn="0" w:lastRowLastColumn="0"/>
              <w:rPr>
                <w:rStyle w:val="Bold"/>
              </w:rPr>
            </w:pPr>
            <w:r w:rsidRPr="008C17D7">
              <w:rPr>
                <w:rStyle w:val="Bold"/>
              </w:rPr>
              <w:t>N/A</w:t>
            </w:r>
          </w:p>
        </w:tc>
        <w:tc>
          <w:tcPr>
            <w:tcW w:w="748" w:type="pct"/>
          </w:tcPr>
          <w:p w14:paraId="0AC36452" w14:textId="77777777" w:rsidR="00417B1B" w:rsidRPr="008C17D7" w:rsidRDefault="00417B1B" w:rsidP="005B6DDF">
            <w:pPr>
              <w:pStyle w:val="TableText"/>
              <w:cnfStyle w:val="010000000000" w:firstRow="0" w:lastRow="1" w:firstColumn="0" w:lastColumn="0" w:oddVBand="0" w:evenVBand="0" w:oddHBand="0" w:evenHBand="0" w:firstRowFirstColumn="0" w:firstRowLastColumn="0" w:lastRowFirstColumn="0" w:lastRowLastColumn="0"/>
              <w:rPr>
                <w:rStyle w:val="Bold"/>
              </w:rPr>
            </w:pPr>
            <w:r w:rsidRPr="008C17D7">
              <w:rPr>
                <w:rStyle w:val="Bold"/>
              </w:rPr>
              <w:t xml:space="preserve">250,137 </w:t>
            </w:r>
          </w:p>
        </w:tc>
        <w:tc>
          <w:tcPr>
            <w:tcW w:w="714" w:type="pct"/>
          </w:tcPr>
          <w:p w14:paraId="04EC42BC" w14:textId="77777777" w:rsidR="00417B1B" w:rsidRPr="008C17D7" w:rsidRDefault="00417B1B" w:rsidP="005B6DDF">
            <w:pPr>
              <w:pStyle w:val="TableText"/>
              <w:cnfStyle w:val="010000000000" w:firstRow="0" w:lastRow="1" w:firstColumn="0" w:lastColumn="0" w:oddVBand="0" w:evenVBand="0" w:oddHBand="0" w:evenHBand="0" w:firstRowFirstColumn="0" w:firstRowLastColumn="0" w:lastRowFirstColumn="0" w:lastRowLastColumn="0"/>
              <w:rPr>
                <w:rStyle w:val="Bold"/>
              </w:rPr>
            </w:pPr>
            <w:r w:rsidRPr="008C17D7">
              <w:rPr>
                <w:rStyle w:val="Bold"/>
              </w:rPr>
              <w:t xml:space="preserve">7,717 </w:t>
            </w:r>
          </w:p>
        </w:tc>
        <w:tc>
          <w:tcPr>
            <w:tcW w:w="664" w:type="pct"/>
          </w:tcPr>
          <w:p w14:paraId="76C8C876" w14:textId="77777777" w:rsidR="00417B1B" w:rsidRPr="008C17D7" w:rsidRDefault="00417B1B" w:rsidP="005B6DDF">
            <w:pPr>
              <w:pStyle w:val="TableText"/>
              <w:cnfStyle w:val="010000000000" w:firstRow="0" w:lastRow="1" w:firstColumn="0" w:lastColumn="0" w:oddVBand="0" w:evenVBand="0" w:oddHBand="0" w:evenHBand="0" w:firstRowFirstColumn="0" w:firstRowLastColumn="0" w:lastRowFirstColumn="0" w:lastRowLastColumn="0"/>
              <w:rPr>
                <w:rStyle w:val="Bold"/>
              </w:rPr>
            </w:pPr>
            <w:r w:rsidRPr="008C17D7">
              <w:rPr>
                <w:rStyle w:val="Bold"/>
              </w:rPr>
              <w:t xml:space="preserve">747,530 </w:t>
            </w:r>
          </w:p>
        </w:tc>
        <w:tc>
          <w:tcPr>
            <w:tcW w:w="664" w:type="pct"/>
          </w:tcPr>
          <w:p w14:paraId="0FBF507B" w14:textId="77777777" w:rsidR="00417B1B" w:rsidRPr="008C17D7" w:rsidRDefault="00417B1B" w:rsidP="005B6DDF">
            <w:pPr>
              <w:pStyle w:val="TableText"/>
              <w:cnfStyle w:val="010000000000" w:firstRow="0" w:lastRow="1" w:firstColumn="0" w:lastColumn="0" w:oddVBand="0" w:evenVBand="0" w:oddHBand="0" w:evenHBand="0" w:firstRowFirstColumn="0" w:firstRowLastColumn="0" w:lastRowFirstColumn="0" w:lastRowLastColumn="0"/>
              <w:rPr>
                <w:rStyle w:val="Bold"/>
              </w:rPr>
            </w:pPr>
            <w:r w:rsidRPr="008C17D7">
              <w:rPr>
                <w:rStyle w:val="Bold"/>
              </w:rPr>
              <w:t xml:space="preserve">1,005,384 </w:t>
            </w:r>
          </w:p>
        </w:tc>
      </w:tr>
    </w:tbl>
    <w:p w14:paraId="5E94AD7F" w14:textId="77777777" w:rsidR="00417B1B" w:rsidRPr="00B23216" w:rsidRDefault="00417B1B" w:rsidP="00417B1B">
      <w:pPr>
        <w:pStyle w:val="NotesText"/>
        <w:rPr>
          <w:lang w:val="en-US" w:eastAsia="en-US"/>
        </w:rPr>
      </w:pPr>
      <w:r w:rsidRPr="00B23216">
        <w:rPr>
          <w:lang w:val="en-US" w:eastAsia="en-US"/>
        </w:rPr>
        <w:t>Note:</w:t>
      </w:r>
    </w:p>
    <w:p w14:paraId="1B29F4DC" w14:textId="77777777" w:rsidR="00E952AB" w:rsidRPr="003045FF" w:rsidRDefault="00417B1B" w:rsidP="00A01DC4">
      <w:pPr>
        <w:pStyle w:val="NotesNumberedList"/>
        <w:numPr>
          <w:ilvl w:val="0"/>
          <w:numId w:val="20"/>
        </w:numPr>
        <w:rPr>
          <w:rFonts w:eastAsiaTheme="minorHAnsi"/>
          <w:lang w:val="en-US" w:eastAsia="en-US"/>
        </w:rPr>
      </w:pPr>
      <w:bookmarkStart w:id="210" w:name="Note1StatementChangeEquity"/>
      <w:r w:rsidRPr="003045FF">
        <w:rPr>
          <w:rFonts w:eastAsiaTheme="minorHAnsi"/>
          <w:lang w:val="en-US" w:eastAsia="en-US"/>
        </w:rPr>
        <w:t xml:space="preserve">Transfers with the State in its capacity as owner relates to asset additions funded from output initiatives and special appropriations. </w:t>
      </w:r>
      <w:bookmarkEnd w:id="210"/>
    </w:p>
    <w:p w14:paraId="4ED4EA20" w14:textId="33A36EF2" w:rsidR="00417B1B" w:rsidRPr="00B23216" w:rsidRDefault="00E952AB" w:rsidP="00417B1B">
      <w:pPr>
        <w:pStyle w:val="BodyText"/>
        <w:rPr>
          <w:rFonts w:eastAsiaTheme="minorHAnsi"/>
          <w:lang w:val="en-US" w:eastAsia="en-US"/>
        </w:rPr>
      </w:pPr>
      <w:r>
        <w:rPr>
          <w:rFonts w:eastAsiaTheme="minorHAnsi"/>
          <w:lang w:val="en-US" w:eastAsia="en-US"/>
        </w:rPr>
        <w:t>The</w:t>
      </w:r>
      <w:r w:rsidR="00417B1B" w:rsidRPr="00B23216">
        <w:rPr>
          <w:rFonts w:eastAsiaTheme="minorHAnsi"/>
          <w:lang w:val="en-US" w:eastAsia="en-US"/>
        </w:rPr>
        <w:t xml:space="preserve"> statement of changes in equity should be read in conjunction </w:t>
      </w:r>
      <w:r w:rsidR="00417B1B">
        <w:rPr>
          <w:rFonts w:eastAsiaTheme="minorHAnsi"/>
          <w:lang w:val="en-US" w:eastAsia="en-US"/>
        </w:rPr>
        <w:t xml:space="preserve">with the notes to the financial </w:t>
      </w:r>
      <w:r w:rsidR="00417B1B" w:rsidRPr="00B23216">
        <w:rPr>
          <w:rFonts w:eastAsiaTheme="minorHAnsi"/>
          <w:lang w:val="en-US" w:eastAsia="en-US"/>
        </w:rPr>
        <w:t>statements.</w:t>
      </w:r>
    </w:p>
    <w:p w14:paraId="5926A045" w14:textId="77777777" w:rsidR="00417B1B" w:rsidRDefault="00417B1B" w:rsidP="00417B1B">
      <w:pPr>
        <w:pStyle w:val="Heading2"/>
      </w:pPr>
      <w:bookmarkStart w:id="211" w:name="_Ref22644005"/>
      <w:bookmarkStart w:id="212" w:name="_Toc22665166"/>
      <w:bookmarkStart w:id="213" w:name="_Note_1._About"/>
      <w:bookmarkEnd w:id="213"/>
      <w:r w:rsidRPr="00C565BD">
        <w:rPr>
          <w:rStyle w:val="Heading4Char"/>
        </w:rPr>
        <w:t>Note 1</w:t>
      </w:r>
      <w:r>
        <w:t>.</w:t>
      </w:r>
      <w:r>
        <w:tab/>
        <w:t>About This Report</w:t>
      </w:r>
      <w:bookmarkEnd w:id="211"/>
      <w:bookmarkEnd w:id="212"/>
    </w:p>
    <w:p w14:paraId="39DF5E51" w14:textId="70933493" w:rsidR="00417B1B" w:rsidRDefault="00417B1B" w:rsidP="00417B1B">
      <w:pPr>
        <w:pStyle w:val="BodyText"/>
      </w:pPr>
      <w:r>
        <w:t xml:space="preserve">Court Services Victoria (CSV) was established on 1 July 2014 under the </w:t>
      </w:r>
      <w:r w:rsidRPr="008C17D7">
        <w:rPr>
          <w:rStyle w:val="Italics"/>
        </w:rPr>
        <w:t>Court Services Victoria Act 2014</w:t>
      </w:r>
      <w:r>
        <w:t xml:space="preserve"> as an independent statutory body to provide administrative services and facilities to support the Victorian courts and tribunals, the Judicial College of Victoria and the Judicial Commission of Victoria. </w:t>
      </w:r>
      <w:r w:rsidR="00E57EEE">
        <w:t>Court Services Victoria</w:t>
      </w:r>
      <w:r>
        <w:t xml:space="preserve"> supports the performance of the judicial, quasi-judicial and administrative functions of the Supreme Court of Victoria, the County Court of Victoria, the Magistrates’ Court of Victoria, the Children’s Court of Victoria, the Coroners Court of Victoria and the Victorian Civil and </w:t>
      </w:r>
      <w:r w:rsidR="008C17D7">
        <w:t>Administrative Tribunal (VCAT).</w:t>
      </w:r>
    </w:p>
    <w:p w14:paraId="49322ECE" w14:textId="035313ED" w:rsidR="00417B1B" w:rsidRDefault="00E57EEE" w:rsidP="00417B1B">
      <w:pPr>
        <w:pStyle w:val="BodyText"/>
      </w:pPr>
      <w:r>
        <w:t>Court Services Victoria</w:t>
      </w:r>
      <w:r w:rsidR="00417B1B">
        <w:t>'s status as a statutory body allows the courts to operate independently of the direction of the executive branch of government, thus supporting the</w:t>
      </w:r>
      <w:r w:rsidR="008C17D7">
        <w:t xml:space="preserve"> independence of the judiciary.</w:t>
      </w:r>
    </w:p>
    <w:p w14:paraId="079255EF" w14:textId="302DEC88" w:rsidR="00E952AB" w:rsidRDefault="00E57EEE" w:rsidP="00417B1B">
      <w:pPr>
        <w:pStyle w:val="BodyText"/>
      </w:pPr>
      <w:r>
        <w:lastRenderedPageBreak/>
        <w:t>Court Services Victoria</w:t>
      </w:r>
      <w:r w:rsidR="00417B1B">
        <w:t xml:space="preserve">'s activities include overseeing court facilities and providing the people, information technology and financial management to deliver enhanced administrative services to the Victorian courts, </w:t>
      </w:r>
      <w:r>
        <w:t>Victorian Civil and Administrative Tribunal</w:t>
      </w:r>
      <w:r w:rsidR="00417B1B">
        <w:t>, Judicial College of Victoria, and the Judicial Commission of Victoria. Some or all of these activities are provided through an administration function known as "Jurisdiction Services".</w:t>
      </w:r>
    </w:p>
    <w:p w14:paraId="4C53246D" w14:textId="3171DD60" w:rsidR="00417B1B" w:rsidRDefault="00E952AB" w:rsidP="00417B1B">
      <w:pPr>
        <w:pStyle w:val="BodyText"/>
      </w:pPr>
      <w:r>
        <w:t>The</w:t>
      </w:r>
      <w:r w:rsidR="00417B1B">
        <w:t xml:space="preserve"> Courts Council is </w:t>
      </w:r>
      <w:r w:rsidR="00E57EEE">
        <w:t>Court Services Victoria</w:t>
      </w:r>
      <w:r w:rsidR="00417B1B">
        <w:t xml:space="preserve">’s governing body and comprises the head of each court jurisdiction and </w:t>
      </w:r>
      <w:r w:rsidR="00E57EEE">
        <w:t>Victorian Civil and Administrative Tribunal</w:t>
      </w:r>
      <w:r w:rsidR="00417B1B">
        <w:t xml:space="preserve"> and up to two independent members. There are seven committees that inform the work of the Courts Council.</w:t>
      </w:r>
    </w:p>
    <w:p w14:paraId="3C68CA8D" w14:textId="605BD0D2" w:rsidR="00417B1B" w:rsidRDefault="00E57EEE" w:rsidP="009F7468">
      <w:pPr>
        <w:pStyle w:val="BodyText"/>
      </w:pPr>
      <w:r>
        <w:t>Court Services Victoria</w:t>
      </w:r>
      <w:r w:rsidR="00417B1B">
        <w:t xml:space="preserve">'s principal address is: </w:t>
      </w:r>
      <w:r w:rsidR="009F7468">
        <w:br/>
      </w:r>
      <w:r w:rsidR="00417B1B">
        <w:t>223 William Street</w:t>
      </w:r>
      <w:r w:rsidR="009F7468">
        <w:br/>
      </w:r>
      <w:r w:rsidR="00417B1B">
        <w:t>Melbourne, Vic 3000.</w:t>
      </w:r>
    </w:p>
    <w:p w14:paraId="1B2F51AD" w14:textId="24AEC2B6" w:rsidR="00417B1B" w:rsidRDefault="00417B1B" w:rsidP="00417B1B">
      <w:pPr>
        <w:pStyle w:val="Heading3"/>
      </w:pPr>
      <w:bookmarkStart w:id="214" w:name="_Toc22665167"/>
      <w:r>
        <w:t xml:space="preserve">Basis </w:t>
      </w:r>
      <w:r w:rsidR="009F7468">
        <w:t>o</w:t>
      </w:r>
      <w:r>
        <w:t>f Preparation</w:t>
      </w:r>
      <w:bookmarkEnd w:id="214"/>
    </w:p>
    <w:p w14:paraId="075B660D" w14:textId="75ED2ABE" w:rsidR="00E952AB" w:rsidRDefault="00417B1B" w:rsidP="00417B1B">
      <w:pPr>
        <w:pStyle w:val="BodyText"/>
      </w:pPr>
      <w:r>
        <w:t xml:space="preserve">These financial statements are in Australian dollars and the historical cost convention is used unless a different measurement basis is specifically disclosed in the note associated with the item </w:t>
      </w:r>
      <w:r w:rsidR="008C17D7">
        <w:t>measured on a different basis.</w:t>
      </w:r>
    </w:p>
    <w:p w14:paraId="6ADA8F0E" w14:textId="5866AA3B" w:rsidR="00417B1B" w:rsidRDefault="00E952AB" w:rsidP="00417B1B">
      <w:pPr>
        <w:pStyle w:val="BodyText"/>
      </w:pPr>
      <w:r>
        <w:t>The</w:t>
      </w:r>
      <w:r w:rsidR="00417B1B">
        <w:t xml:space="preserve"> accrual basis of accounting has been applied in the preparation of these financial statements whereby assets, liabilities, equity, income and expenses are recognised in the reporting period to which they relate, regardless of when cash is received or paid.</w:t>
      </w:r>
    </w:p>
    <w:p w14:paraId="5DAEEE18" w14:textId="34113A35" w:rsidR="00417B1B" w:rsidRDefault="00417B1B" w:rsidP="00417B1B">
      <w:pPr>
        <w:pStyle w:val="BodyText"/>
      </w:pPr>
      <w:r>
        <w:t xml:space="preserve">Consistent with the requirements of Australian Accounting Standard AASB 1004 </w:t>
      </w:r>
      <w:r w:rsidRPr="008C17D7">
        <w:rPr>
          <w:rStyle w:val="Italics"/>
        </w:rPr>
        <w:t>Contributions</w:t>
      </w:r>
      <w:r>
        <w:t>, contributions by owners (that is contributed capital and its repayment) are treated as equity transactions and, therefore, do not form part of the</w:t>
      </w:r>
      <w:r w:rsidR="00D45E5B">
        <w:t xml:space="preserve"> </w:t>
      </w:r>
      <w:r>
        <w:t xml:space="preserve">income and expenses of </w:t>
      </w:r>
      <w:r w:rsidR="00E57EEE">
        <w:t>Court Services Victoria</w:t>
      </w:r>
      <w:r>
        <w:t>.</w:t>
      </w:r>
    </w:p>
    <w:p w14:paraId="1AF0E437" w14:textId="742646D2" w:rsidR="00417B1B" w:rsidRDefault="00417B1B" w:rsidP="00417B1B">
      <w:pPr>
        <w:pStyle w:val="BodyText"/>
      </w:pPr>
      <w:r>
        <w:t>Additions to net assets that have been designated as</w:t>
      </w:r>
      <w:r w:rsidR="00D45E5B">
        <w:t xml:space="preserve"> </w:t>
      </w:r>
      <w:r>
        <w:t>contributions by owners are recognised as contributed capital. Other transfers that are in the nature of contributions to or distributions by owners have also been designated as contributions by owner.</w:t>
      </w:r>
    </w:p>
    <w:p w14:paraId="266FCF20" w14:textId="51285673" w:rsidR="00417B1B" w:rsidRDefault="00417B1B" w:rsidP="00417B1B">
      <w:pPr>
        <w:pStyle w:val="BodyText"/>
      </w:pPr>
      <w:r>
        <w:t>Transfers of net assets arising from administrative restructurings are treated as distributions to or contributions by owners. Transfers of net liabilities arising from administrative restructurings are treate</w:t>
      </w:r>
      <w:r w:rsidR="005F65A1">
        <w:t>d as distributions to owners.</w:t>
      </w:r>
    </w:p>
    <w:p w14:paraId="2A69BA7F" w14:textId="77777777" w:rsidR="00417B1B" w:rsidRDefault="00417B1B" w:rsidP="00417B1B">
      <w:pPr>
        <w:pStyle w:val="BodyText"/>
      </w:pPr>
      <w:r>
        <w:t>Judgements, estimates and assumptions are required to be made about financial information being presented. Significant judgements made in the preparation of these financial statements are disclosed in the notes where amounts affected by those judgements are disclosed. Estimates and associated assumptions are based on professional judgement derived from historical experience and various other factors that are believed to be reasonable under the circumstances. Actual results may differ from these estimates.</w:t>
      </w:r>
    </w:p>
    <w:p w14:paraId="352452A2" w14:textId="77777777" w:rsidR="00417B1B" w:rsidRDefault="00417B1B" w:rsidP="00417B1B">
      <w:pPr>
        <w:pStyle w:val="BodyText"/>
      </w:pPr>
      <w:r>
        <w:t>Revisions to accounting estimates are recognised in the period in which the estimate is revised and also in future periods that are affected by the revision. Judgements and assumptions made by management in applying Australian Accounting Standards (AAS) that have significant effects on the financial statements and estimates are disclosed in the notes under the heading 'Significant judgement or estimates'.</w:t>
      </w:r>
    </w:p>
    <w:p w14:paraId="4D82E90B" w14:textId="1E89F18D" w:rsidR="00417B1B" w:rsidRDefault="00417B1B" w:rsidP="00417B1B">
      <w:pPr>
        <w:pStyle w:val="BodyText"/>
      </w:pPr>
      <w:r>
        <w:t xml:space="preserve">These financial statements cover </w:t>
      </w:r>
      <w:r w:rsidR="00E57EEE">
        <w:t>Court Services Victoria</w:t>
      </w:r>
      <w:r>
        <w:t xml:space="preserve"> as an individual reporting entity and include all the controlled activities of </w:t>
      </w:r>
      <w:r w:rsidR="00E57EEE">
        <w:t>Court Services Victoria</w:t>
      </w:r>
      <w:r>
        <w:t>.</w:t>
      </w:r>
    </w:p>
    <w:p w14:paraId="32331CD2" w14:textId="41EF003A" w:rsidR="00417B1B" w:rsidRDefault="00417B1B" w:rsidP="00417B1B">
      <w:pPr>
        <w:pStyle w:val="BodyText"/>
      </w:pPr>
      <w:r>
        <w:t>All amounts in the financial statements have been</w:t>
      </w:r>
      <w:r w:rsidR="00D45E5B">
        <w:t xml:space="preserve"> </w:t>
      </w:r>
      <w:r>
        <w:t>rounded to the nearest $1,000 unless otherwise stated.</w:t>
      </w:r>
    </w:p>
    <w:p w14:paraId="6DE56540" w14:textId="77777777" w:rsidR="00417B1B" w:rsidRPr="00B23216" w:rsidRDefault="00417B1B" w:rsidP="00417B1B">
      <w:pPr>
        <w:pStyle w:val="Heading3"/>
      </w:pPr>
      <w:bookmarkStart w:id="215" w:name="_Ref22643270"/>
      <w:bookmarkStart w:id="216" w:name="_Ref22643707"/>
      <w:bookmarkStart w:id="217" w:name="_Toc22665168"/>
      <w:r w:rsidRPr="00B23216">
        <w:lastRenderedPageBreak/>
        <w:t>Compliance Information</w:t>
      </w:r>
      <w:bookmarkEnd w:id="215"/>
      <w:bookmarkEnd w:id="216"/>
      <w:bookmarkEnd w:id="217"/>
    </w:p>
    <w:p w14:paraId="146A3499" w14:textId="3E30A44A" w:rsidR="00417B1B" w:rsidRDefault="00417B1B" w:rsidP="00417B1B">
      <w:pPr>
        <w:pStyle w:val="BodyText"/>
      </w:pPr>
      <w:r>
        <w:t xml:space="preserve">These general purpose financial statements have been prepared in accordance with the </w:t>
      </w:r>
      <w:r w:rsidRPr="005F65A1">
        <w:rPr>
          <w:rStyle w:val="Italics"/>
        </w:rPr>
        <w:t>Financial Management Act 1994</w:t>
      </w:r>
      <w:r>
        <w:t xml:space="preserve"> (FMA) and applicable Australian Accounting Standards (AASs), which include Interpretations issued by the Australian Accounting Standards Board (AASB). In particular, they are presented in a manner consistent with the requirements of AASB</w:t>
      </w:r>
      <w:r w:rsidR="00D45E5B">
        <w:t xml:space="preserve"> </w:t>
      </w:r>
      <w:r>
        <w:t xml:space="preserve">1049 </w:t>
      </w:r>
      <w:r w:rsidRPr="005F65A1">
        <w:rPr>
          <w:rStyle w:val="Italics"/>
        </w:rPr>
        <w:t>Whole of Government and</w:t>
      </w:r>
      <w:r w:rsidR="00D45E5B" w:rsidRPr="005F65A1">
        <w:rPr>
          <w:rStyle w:val="Italics"/>
        </w:rPr>
        <w:t xml:space="preserve"> </w:t>
      </w:r>
      <w:r w:rsidRPr="005F65A1">
        <w:rPr>
          <w:rStyle w:val="Italics"/>
        </w:rPr>
        <w:t>General Government Sector Financial Reporting</w:t>
      </w:r>
      <w:r>
        <w:t>.</w:t>
      </w:r>
    </w:p>
    <w:p w14:paraId="49709E3C" w14:textId="77777777" w:rsidR="00417B1B" w:rsidRDefault="00417B1B" w:rsidP="00417B1B">
      <w:pPr>
        <w:pStyle w:val="BodyText"/>
      </w:pPr>
      <w:r>
        <w:t>Where appropriate, those AASs paragraphs applicable to not-for-profit entities have been applied. Accounting policies selected and applied in these financial statements ensure that the resulting financial information satisfies the concepts of relevance and reliability, thereby ensuring that the substance of the underlying transactions or other events is reported.</w:t>
      </w:r>
    </w:p>
    <w:p w14:paraId="007336AC" w14:textId="61EC1C8C" w:rsidR="00417B1B" w:rsidRDefault="00417B1B" w:rsidP="00417B1B">
      <w:pPr>
        <w:pStyle w:val="Heading2"/>
      </w:pPr>
      <w:bookmarkStart w:id="218" w:name="_Ref22644011"/>
      <w:bookmarkStart w:id="219" w:name="_Toc22665169"/>
      <w:bookmarkStart w:id="220" w:name="_Note_2._Funding"/>
      <w:bookmarkEnd w:id="220"/>
      <w:r>
        <w:t>Note 2.</w:t>
      </w:r>
      <w:r>
        <w:tab/>
        <w:t xml:space="preserve">Funding Delivery </w:t>
      </w:r>
      <w:r w:rsidR="00172429">
        <w:t>of</w:t>
      </w:r>
      <w:r>
        <w:t xml:space="preserve"> Our Services</w:t>
      </w:r>
      <w:bookmarkEnd w:id="218"/>
      <w:bookmarkEnd w:id="219"/>
    </w:p>
    <w:p w14:paraId="5F0513EA" w14:textId="77777777" w:rsidR="00417B1B" w:rsidRDefault="00417B1B" w:rsidP="00417B1B">
      <w:pPr>
        <w:pStyle w:val="Heading3"/>
      </w:pPr>
      <w:bookmarkStart w:id="221" w:name="_Toc22665170"/>
      <w:r>
        <w:t>Introduction</w:t>
      </w:r>
      <w:bookmarkEnd w:id="221"/>
    </w:p>
    <w:p w14:paraId="60D9D106" w14:textId="1E38A9C7" w:rsidR="00417B1B" w:rsidRDefault="00E57EEE" w:rsidP="00417B1B">
      <w:pPr>
        <w:pStyle w:val="BodyText"/>
      </w:pPr>
      <w:r>
        <w:t>Court Services Victoria</w:t>
      </w:r>
      <w:r w:rsidR="00417B1B">
        <w:t>'s overall objective is the fair, timely and e</w:t>
      </w:r>
      <w:r w:rsidR="005F65A1">
        <w:t>fficient dispensing of justice.</w:t>
      </w:r>
    </w:p>
    <w:p w14:paraId="1F34B065" w14:textId="7045F19B" w:rsidR="00417B1B" w:rsidRDefault="00417B1B" w:rsidP="00417B1B">
      <w:pPr>
        <w:pStyle w:val="BodyText"/>
      </w:pPr>
      <w:r>
        <w:t xml:space="preserve">To enable </w:t>
      </w:r>
      <w:r w:rsidR="00E57EEE">
        <w:t>Court Services Victoria</w:t>
      </w:r>
      <w:r>
        <w:t xml:space="preserve"> to fulfil its objective and provide outputs as described in Note 4, it receives income which is predominantly accrual based Parliamentary appropriations.</w:t>
      </w:r>
    </w:p>
    <w:p w14:paraId="4C08B3E1" w14:textId="77777777" w:rsidR="00417B1B" w:rsidRPr="00460432" w:rsidRDefault="00417B1B" w:rsidP="00460432">
      <w:pPr>
        <w:pStyle w:val="BodyText"/>
        <w:rPr>
          <w:rStyle w:val="Bold"/>
        </w:rPr>
      </w:pPr>
      <w:r w:rsidRPr="00460432">
        <w:rPr>
          <w:rStyle w:val="Bold"/>
        </w:rPr>
        <w:t>Structure</w:t>
      </w:r>
    </w:p>
    <w:p w14:paraId="04E99DD4" w14:textId="686E4C32" w:rsidR="00417B1B" w:rsidRPr="003045FF" w:rsidRDefault="003045FF" w:rsidP="007158F7">
      <w:pPr>
        <w:pStyle w:val="NoSpacing"/>
      </w:pPr>
      <w:r>
        <w:fldChar w:fldCharType="begin"/>
      </w:r>
      <w:r>
        <w:instrText xml:space="preserve"> REF Note21 \h </w:instrText>
      </w:r>
      <w:r>
        <w:fldChar w:fldCharType="separate"/>
      </w:r>
      <w:r w:rsidR="0067082F" w:rsidRPr="003045FF">
        <w:t>2</w:t>
      </w:r>
      <w:r w:rsidR="0067082F">
        <w:t xml:space="preserve">.1 </w:t>
      </w:r>
      <w:r>
        <w:fldChar w:fldCharType="end"/>
      </w:r>
      <w:r w:rsidR="00417B1B" w:rsidRPr="003045FF">
        <w:tab/>
        <w:t>Summary of income that funds the delivery of our services</w:t>
      </w:r>
    </w:p>
    <w:p w14:paraId="11586E63" w14:textId="7ADBFEC5" w:rsidR="00417B1B" w:rsidRPr="003045FF" w:rsidRDefault="003045FF" w:rsidP="007158F7">
      <w:pPr>
        <w:pStyle w:val="NoSpacing"/>
      </w:pPr>
      <w:r>
        <w:fldChar w:fldCharType="begin"/>
      </w:r>
      <w:r>
        <w:instrText xml:space="preserve"> REF Note22 \h </w:instrText>
      </w:r>
      <w:r>
        <w:fldChar w:fldCharType="separate"/>
      </w:r>
      <w:r w:rsidR="0067082F">
        <w:t>2.2</w:t>
      </w:r>
      <w:r>
        <w:fldChar w:fldCharType="end"/>
      </w:r>
      <w:r w:rsidR="00417B1B" w:rsidRPr="003045FF">
        <w:tab/>
        <w:t>Appropriations</w:t>
      </w:r>
    </w:p>
    <w:p w14:paraId="088F916D" w14:textId="5BAFA576" w:rsidR="00417B1B" w:rsidRPr="003045FF" w:rsidRDefault="003045FF" w:rsidP="007158F7">
      <w:pPr>
        <w:pStyle w:val="NoSpacing"/>
      </w:pPr>
      <w:r>
        <w:fldChar w:fldCharType="begin"/>
      </w:r>
      <w:r>
        <w:instrText xml:space="preserve"> REF Note23 \h </w:instrText>
      </w:r>
      <w:r>
        <w:fldChar w:fldCharType="separate"/>
      </w:r>
      <w:r w:rsidR="0067082F" w:rsidRPr="000C649F">
        <w:t>2.3</w:t>
      </w:r>
      <w:r>
        <w:fldChar w:fldCharType="end"/>
      </w:r>
      <w:r w:rsidR="00417B1B" w:rsidRPr="003045FF">
        <w:tab/>
        <w:t>Summary of compliance with annual Parliamentary and special appropriations</w:t>
      </w:r>
    </w:p>
    <w:p w14:paraId="06CAC4B0" w14:textId="606F20D1" w:rsidR="00417B1B" w:rsidRPr="003045FF" w:rsidRDefault="003045FF" w:rsidP="007158F7">
      <w:pPr>
        <w:pStyle w:val="NoSpacing"/>
      </w:pPr>
      <w:r>
        <w:fldChar w:fldCharType="begin"/>
      </w:r>
      <w:r>
        <w:instrText xml:space="preserve"> REF Note24 \h </w:instrText>
      </w:r>
      <w:r>
        <w:fldChar w:fldCharType="separate"/>
      </w:r>
      <w:r w:rsidR="0067082F">
        <w:t xml:space="preserve">2.4 </w:t>
      </w:r>
      <w:r>
        <w:fldChar w:fldCharType="end"/>
      </w:r>
      <w:r w:rsidR="00417B1B" w:rsidRPr="003045FF">
        <w:tab/>
        <w:t>Income from transactions</w:t>
      </w:r>
    </w:p>
    <w:p w14:paraId="2BE84F5B" w14:textId="25BE8F2B" w:rsidR="00417B1B" w:rsidRPr="003045FF" w:rsidRDefault="003045FF" w:rsidP="007158F7">
      <w:pPr>
        <w:pStyle w:val="NoSpacing"/>
      </w:pPr>
      <w:r>
        <w:fldChar w:fldCharType="begin"/>
      </w:r>
      <w:r>
        <w:instrText xml:space="preserve"> REF Note25 \h </w:instrText>
      </w:r>
      <w:r>
        <w:fldChar w:fldCharType="separate"/>
      </w:r>
      <w:r w:rsidR="0067082F">
        <w:t xml:space="preserve">2.5 </w:t>
      </w:r>
      <w:r>
        <w:fldChar w:fldCharType="end"/>
      </w:r>
      <w:r w:rsidR="00417B1B" w:rsidRPr="003045FF">
        <w:tab/>
        <w:t>Annotated income agreements</w:t>
      </w:r>
    </w:p>
    <w:p w14:paraId="0A39317A" w14:textId="7AB84954" w:rsidR="00417B1B" w:rsidRDefault="00417B1B" w:rsidP="00417B1B">
      <w:pPr>
        <w:pStyle w:val="Heading3"/>
      </w:pPr>
      <w:bookmarkStart w:id="222" w:name="_Ref22644201"/>
      <w:bookmarkStart w:id="223" w:name="_Ref22644209"/>
      <w:bookmarkStart w:id="224" w:name="_Ref22644215"/>
      <w:bookmarkStart w:id="225" w:name="_Ref22645418"/>
      <w:bookmarkStart w:id="226" w:name="_Ref22645434"/>
      <w:bookmarkStart w:id="227" w:name="_Toc22665171"/>
      <w:r w:rsidRPr="003045FF">
        <w:t xml:space="preserve">Note </w:t>
      </w:r>
      <w:bookmarkStart w:id="228" w:name="Note21"/>
      <w:r w:rsidRPr="003045FF">
        <w:t>2</w:t>
      </w:r>
      <w:r>
        <w:t xml:space="preserve">.1 </w:t>
      </w:r>
      <w:bookmarkEnd w:id="228"/>
      <w:r>
        <w:t xml:space="preserve">Summary </w:t>
      </w:r>
      <w:r w:rsidR="00172429">
        <w:t>of</w:t>
      </w:r>
      <w:r w:rsidR="005F65A1">
        <w:t xml:space="preserve"> Income t</w:t>
      </w:r>
      <w:r>
        <w:t xml:space="preserve">hat Funds </w:t>
      </w:r>
      <w:r w:rsidR="00E952AB">
        <w:t>the</w:t>
      </w:r>
      <w:r>
        <w:t xml:space="preserve"> Delivery </w:t>
      </w:r>
      <w:r w:rsidR="00172429">
        <w:t>of</w:t>
      </w:r>
      <w:r>
        <w:t xml:space="preserve"> </w:t>
      </w:r>
      <w:r w:rsidR="005F65A1">
        <w:t>o</w:t>
      </w:r>
      <w:r>
        <w:t>ur Services</w:t>
      </w:r>
      <w:bookmarkEnd w:id="222"/>
      <w:bookmarkEnd w:id="223"/>
      <w:bookmarkEnd w:id="224"/>
      <w:bookmarkEnd w:id="225"/>
      <w:bookmarkEnd w:id="226"/>
      <w:bookmarkEnd w:id="227"/>
    </w:p>
    <w:tbl>
      <w:tblPr>
        <w:tblStyle w:val="AccessibleTableNumerical"/>
        <w:tblW w:w="5000" w:type="pct"/>
        <w:tblLook w:val="04A0" w:firstRow="1" w:lastRow="0" w:firstColumn="1" w:lastColumn="0" w:noHBand="0" w:noVBand="1"/>
      </w:tblPr>
      <w:tblGrid>
        <w:gridCol w:w="3362"/>
        <w:gridCol w:w="2093"/>
        <w:gridCol w:w="2095"/>
        <w:gridCol w:w="2092"/>
      </w:tblGrid>
      <w:tr w:rsidR="00417B1B" w:rsidRPr="000C649F" w14:paraId="3831B1F8" w14:textId="77777777" w:rsidTr="005F65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43" w:type="pct"/>
          </w:tcPr>
          <w:p w14:paraId="4F2BB983" w14:textId="5678C8CD" w:rsidR="00417B1B" w:rsidRPr="00E952AB" w:rsidRDefault="00AC0BBF" w:rsidP="00E952AB">
            <w:pPr>
              <w:pStyle w:val="TableText"/>
            </w:pPr>
            <w:bookmarkStart w:id="229" w:name="ColumnTitle_47"/>
            <w:r w:rsidRPr="00E952AB">
              <w:t>Item</w:t>
            </w:r>
          </w:p>
        </w:tc>
        <w:tc>
          <w:tcPr>
            <w:tcW w:w="1085" w:type="pct"/>
            <w:vAlign w:val="bottom"/>
          </w:tcPr>
          <w:p w14:paraId="5B78A62A" w14:textId="77777777" w:rsidR="00417B1B" w:rsidRPr="00E952AB" w:rsidRDefault="00417B1B" w:rsidP="005F65A1">
            <w:pPr>
              <w:pStyle w:val="TableText"/>
              <w:cnfStyle w:val="100000000000" w:firstRow="1" w:lastRow="0" w:firstColumn="0" w:lastColumn="0" w:oddVBand="0" w:evenVBand="0" w:oddHBand="0" w:evenHBand="0" w:firstRowFirstColumn="0" w:firstRowLastColumn="0" w:lastRowFirstColumn="0" w:lastRowLastColumn="0"/>
            </w:pPr>
            <w:r w:rsidRPr="00E952AB">
              <w:t>Notes</w:t>
            </w:r>
          </w:p>
        </w:tc>
        <w:tc>
          <w:tcPr>
            <w:tcW w:w="1086" w:type="pct"/>
            <w:vAlign w:val="bottom"/>
          </w:tcPr>
          <w:p w14:paraId="3E8B6F5A" w14:textId="77777777" w:rsidR="00417B1B" w:rsidRPr="00E952AB" w:rsidRDefault="00417B1B" w:rsidP="005F65A1">
            <w:pPr>
              <w:pStyle w:val="TableText"/>
              <w:cnfStyle w:val="100000000000" w:firstRow="1" w:lastRow="0" w:firstColumn="0" w:lastColumn="0" w:oddVBand="0" w:evenVBand="0" w:oddHBand="0" w:evenHBand="0" w:firstRowFirstColumn="0" w:firstRowLastColumn="0" w:lastRowFirstColumn="0" w:lastRowLastColumn="0"/>
            </w:pPr>
            <w:r w:rsidRPr="00E952AB">
              <w:t>2019</w:t>
            </w:r>
            <w:r w:rsidRPr="00E952AB">
              <w:br/>
              <w:t>$’000</w:t>
            </w:r>
          </w:p>
        </w:tc>
        <w:tc>
          <w:tcPr>
            <w:tcW w:w="1085" w:type="pct"/>
            <w:vAlign w:val="bottom"/>
          </w:tcPr>
          <w:p w14:paraId="063B9E39" w14:textId="77777777" w:rsidR="00417B1B" w:rsidRPr="00E952AB" w:rsidRDefault="00417B1B" w:rsidP="005F65A1">
            <w:pPr>
              <w:pStyle w:val="TableText"/>
              <w:cnfStyle w:val="100000000000" w:firstRow="1" w:lastRow="0" w:firstColumn="0" w:lastColumn="0" w:oddVBand="0" w:evenVBand="0" w:oddHBand="0" w:evenHBand="0" w:firstRowFirstColumn="0" w:firstRowLastColumn="0" w:lastRowFirstColumn="0" w:lastRowLastColumn="0"/>
            </w:pPr>
            <w:r w:rsidRPr="00E952AB">
              <w:t>2018</w:t>
            </w:r>
            <w:r w:rsidRPr="00E952AB">
              <w:br/>
              <w:t>$’000</w:t>
            </w:r>
          </w:p>
        </w:tc>
      </w:tr>
      <w:bookmarkEnd w:id="229"/>
      <w:tr w:rsidR="00417B1B" w:rsidRPr="000C649F" w14:paraId="68558F4D" w14:textId="77777777" w:rsidTr="00AC0BBF">
        <w:tc>
          <w:tcPr>
            <w:cnfStyle w:val="001000000000" w:firstRow="0" w:lastRow="0" w:firstColumn="1" w:lastColumn="0" w:oddVBand="0" w:evenVBand="0" w:oddHBand="0" w:evenHBand="0" w:firstRowFirstColumn="0" w:firstRowLastColumn="0" w:lastRowFirstColumn="0" w:lastRowLastColumn="0"/>
            <w:tcW w:w="1743" w:type="pct"/>
          </w:tcPr>
          <w:p w14:paraId="658558F3" w14:textId="77777777" w:rsidR="00417B1B" w:rsidRPr="00E952AB" w:rsidRDefault="00417B1B" w:rsidP="00E952AB">
            <w:pPr>
              <w:pStyle w:val="TableText"/>
            </w:pPr>
            <w:r w:rsidRPr="00E952AB">
              <w:t>Output appropriations</w:t>
            </w:r>
          </w:p>
        </w:tc>
        <w:tc>
          <w:tcPr>
            <w:tcW w:w="1085" w:type="pct"/>
          </w:tcPr>
          <w:p w14:paraId="47B244A8" w14:textId="4A6CC91A" w:rsidR="00417B1B" w:rsidRPr="00E952AB" w:rsidRDefault="00976366" w:rsidP="00E952AB">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Note22 \h </w:instrText>
            </w:r>
            <w:r>
              <w:fldChar w:fldCharType="separate"/>
            </w:r>
            <w:r w:rsidR="0067082F">
              <w:t>2.2</w:t>
            </w:r>
            <w:r>
              <w:fldChar w:fldCharType="end"/>
            </w:r>
          </w:p>
        </w:tc>
        <w:tc>
          <w:tcPr>
            <w:tcW w:w="1086" w:type="pct"/>
          </w:tcPr>
          <w:p w14:paraId="1D00CDD4" w14:textId="77777777" w:rsidR="00417B1B" w:rsidRPr="00E952AB" w:rsidRDefault="00417B1B" w:rsidP="00E952AB">
            <w:pPr>
              <w:pStyle w:val="TableText"/>
              <w:cnfStyle w:val="000000000000" w:firstRow="0" w:lastRow="0" w:firstColumn="0" w:lastColumn="0" w:oddVBand="0" w:evenVBand="0" w:oddHBand="0" w:evenHBand="0" w:firstRowFirstColumn="0" w:firstRowLastColumn="0" w:lastRowFirstColumn="0" w:lastRowLastColumn="0"/>
            </w:pPr>
            <w:r w:rsidRPr="00E952AB">
              <w:t>428,469</w:t>
            </w:r>
          </w:p>
        </w:tc>
        <w:tc>
          <w:tcPr>
            <w:tcW w:w="1085" w:type="pct"/>
          </w:tcPr>
          <w:p w14:paraId="42E50DF7" w14:textId="77777777" w:rsidR="00417B1B" w:rsidRPr="00E952AB" w:rsidRDefault="00417B1B" w:rsidP="00E952AB">
            <w:pPr>
              <w:pStyle w:val="TableText"/>
              <w:cnfStyle w:val="000000000000" w:firstRow="0" w:lastRow="0" w:firstColumn="0" w:lastColumn="0" w:oddVBand="0" w:evenVBand="0" w:oddHBand="0" w:evenHBand="0" w:firstRowFirstColumn="0" w:firstRowLastColumn="0" w:lastRowFirstColumn="0" w:lastRowLastColumn="0"/>
            </w:pPr>
            <w:r w:rsidRPr="00E952AB">
              <w:t>378,618</w:t>
            </w:r>
          </w:p>
        </w:tc>
      </w:tr>
      <w:tr w:rsidR="00417B1B" w:rsidRPr="000C649F" w14:paraId="49A83865" w14:textId="77777777" w:rsidTr="00AC0BBF">
        <w:tc>
          <w:tcPr>
            <w:cnfStyle w:val="001000000000" w:firstRow="0" w:lastRow="0" w:firstColumn="1" w:lastColumn="0" w:oddVBand="0" w:evenVBand="0" w:oddHBand="0" w:evenHBand="0" w:firstRowFirstColumn="0" w:firstRowLastColumn="0" w:lastRowFirstColumn="0" w:lastRowLastColumn="0"/>
            <w:tcW w:w="1743" w:type="pct"/>
          </w:tcPr>
          <w:p w14:paraId="35675D42" w14:textId="77777777" w:rsidR="00417B1B" w:rsidRPr="00E952AB" w:rsidRDefault="00417B1B" w:rsidP="00E952AB">
            <w:pPr>
              <w:pStyle w:val="TableText"/>
            </w:pPr>
            <w:r w:rsidRPr="00E952AB">
              <w:t>Special appropriations</w:t>
            </w:r>
          </w:p>
        </w:tc>
        <w:tc>
          <w:tcPr>
            <w:tcW w:w="1085" w:type="pct"/>
          </w:tcPr>
          <w:p w14:paraId="5971701C" w14:textId="632573CA" w:rsidR="00417B1B" w:rsidRPr="00E952AB" w:rsidRDefault="00976366" w:rsidP="00E952AB">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Note23 \h </w:instrText>
            </w:r>
            <w:r>
              <w:fldChar w:fldCharType="separate"/>
            </w:r>
            <w:r w:rsidR="0067082F" w:rsidRPr="000C649F">
              <w:t>2.3</w:t>
            </w:r>
            <w:r>
              <w:fldChar w:fldCharType="end"/>
            </w:r>
          </w:p>
        </w:tc>
        <w:tc>
          <w:tcPr>
            <w:tcW w:w="1086" w:type="pct"/>
          </w:tcPr>
          <w:p w14:paraId="6FE6D8C8" w14:textId="77777777" w:rsidR="00417B1B" w:rsidRPr="00E952AB" w:rsidRDefault="00417B1B" w:rsidP="00E952AB">
            <w:pPr>
              <w:pStyle w:val="TableText"/>
              <w:cnfStyle w:val="000000000000" w:firstRow="0" w:lastRow="0" w:firstColumn="0" w:lastColumn="0" w:oddVBand="0" w:evenVBand="0" w:oddHBand="0" w:evenHBand="0" w:firstRowFirstColumn="0" w:firstRowLastColumn="0" w:lastRowFirstColumn="0" w:lastRowLastColumn="0"/>
            </w:pPr>
            <w:r w:rsidRPr="00E952AB">
              <w:t>157,954</w:t>
            </w:r>
          </w:p>
        </w:tc>
        <w:tc>
          <w:tcPr>
            <w:tcW w:w="1085" w:type="pct"/>
          </w:tcPr>
          <w:p w14:paraId="06175F1B" w14:textId="77777777" w:rsidR="00417B1B" w:rsidRPr="00E952AB" w:rsidRDefault="00417B1B" w:rsidP="00E952AB">
            <w:pPr>
              <w:pStyle w:val="TableText"/>
              <w:cnfStyle w:val="000000000000" w:firstRow="0" w:lastRow="0" w:firstColumn="0" w:lastColumn="0" w:oddVBand="0" w:evenVBand="0" w:oddHBand="0" w:evenHBand="0" w:firstRowFirstColumn="0" w:firstRowLastColumn="0" w:lastRowFirstColumn="0" w:lastRowLastColumn="0"/>
            </w:pPr>
            <w:r w:rsidRPr="00E952AB">
              <w:t>143,278</w:t>
            </w:r>
          </w:p>
        </w:tc>
      </w:tr>
      <w:tr w:rsidR="00417B1B" w:rsidRPr="000C649F" w14:paraId="60B26EEF" w14:textId="77777777" w:rsidTr="00AC0BBF">
        <w:tc>
          <w:tcPr>
            <w:cnfStyle w:val="001000000000" w:firstRow="0" w:lastRow="0" w:firstColumn="1" w:lastColumn="0" w:oddVBand="0" w:evenVBand="0" w:oddHBand="0" w:evenHBand="0" w:firstRowFirstColumn="0" w:firstRowLastColumn="0" w:lastRowFirstColumn="0" w:lastRowLastColumn="0"/>
            <w:tcW w:w="1743" w:type="pct"/>
          </w:tcPr>
          <w:p w14:paraId="55884D43" w14:textId="77777777" w:rsidR="00417B1B" w:rsidRPr="00E952AB" w:rsidRDefault="00417B1B" w:rsidP="00E952AB">
            <w:pPr>
              <w:pStyle w:val="TableText"/>
            </w:pPr>
            <w:r w:rsidRPr="00E952AB">
              <w:t>Grants</w:t>
            </w:r>
          </w:p>
        </w:tc>
        <w:tc>
          <w:tcPr>
            <w:tcW w:w="1085" w:type="pct"/>
          </w:tcPr>
          <w:p w14:paraId="6908E39F" w14:textId="3FEEF83E" w:rsidR="00417B1B" w:rsidRPr="00E952AB" w:rsidRDefault="00976366" w:rsidP="00E952AB">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Note241 \h </w:instrText>
            </w:r>
            <w:r>
              <w:fldChar w:fldCharType="separate"/>
            </w:r>
            <w:r w:rsidR="0067082F">
              <w:t xml:space="preserve">2.4.1 </w:t>
            </w:r>
            <w:r>
              <w:fldChar w:fldCharType="end"/>
            </w:r>
          </w:p>
        </w:tc>
        <w:tc>
          <w:tcPr>
            <w:tcW w:w="1086" w:type="pct"/>
          </w:tcPr>
          <w:p w14:paraId="15113444" w14:textId="77777777" w:rsidR="00417B1B" w:rsidRPr="00E952AB" w:rsidRDefault="00417B1B" w:rsidP="00E952AB">
            <w:pPr>
              <w:pStyle w:val="TableText"/>
              <w:cnfStyle w:val="000000000000" w:firstRow="0" w:lastRow="0" w:firstColumn="0" w:lastColumn="0" w:oddVBand="0" w:evenVBand="0" w:oddHBand="0" w:evenHBand="0" w:firstRowFirstColumn="0" w:firstRowLastColumn="0" w:lastRowFirstColumn="0" w:lastRowLastColumn="0"/>
            </w:pPr>
            <w:r w:rsidRPr="00E952AB">
              <w:t>28,164</w:t>
            </w:r>
          </w:p>
        </w:tc>
        <w:tc>
          <w:tcPr>
            <w:tcW w:w="1085" w:type="pct"/>
          </w:tcPr>
          <w:p w14:paraId="500EBE96" w14:textId="77777777" w:rsidR="00417B1B" w:rsidRPr="00E952AB" w:rsidRDefault="00417B1B" w:rsidP="00E952AB">
            <w:pPr>
              <w:pStyle w:val="TableText"/>
              <w:cnfStyle w:val="000000000000" w:firstRow="0" w:lastRow="0" w:firstColumn="0" w:lastColumn="0" w:oddVBand="0" w:evenVBand="0" w:oddHBand="0" w:evenHBand="0" w:firstRowFirstColumn="0" w:firstRowLastColumn="0" w:lastRowFirstColumn="0" w:lastRowLastColumn="0"/>
            </w:pPr>
            <w:r w:rsidRPr="00E952AB">
              <w:t>24,678</w:t>
            </w:r>
          </w:p>
        </w:tc>
      </w:tr>
      <w:tr w:rsidR="00417B1B" w:rsidRPr="005F65A1" w14:paraId="1D72C0D7" w14:textId="77777777" w:rsidTr="00AC0BBF">
        <w:tc>
          <w:tcPr>
            <w:cnfStyle w:val="001000000000" w:firstRow="0" w:lastRow="0" w:firstColumn="1" w:lastColumn="0" w:oddVBand="0" w:evenVBand="0" w:oddHBand="0" w:evenHBand="0" w:firstRowFirstColumn="0" w:firstRowLastColumn="0" w:lastRowFirstColumn="0" w:lastRowLastColumn="0"/>
            <w:tcW w:w="1743" w:type="pct"/>
          </w:tcPr>
          <w:p w14:paraId="3856BCFD" w14:textId="77777777" w:rsidR="00417B1B" w:rsidRPr="005F65A1" w:rsidRDefault="00417B1B" w:rsidP="00E952AB">
            <w:pPr>
              <w:pStyle w:val="TableText"/>
              <w:rPr>
                <w:rStyle w:val="Bold"/>
              </w:rPr>
            </w:pPr>
            <w:r w:rsidRPr="005F65A1">
              <w:rPr>
                <w:rStyle w:val="Bold"/>
              </w:rPr>
              <w:t>Total income from transactions</w:t>
            </w:r>
          </w:p>
        </w:tc>
        <w:tc>
          <w:tcPr>
            <w:tcW w:w="1085" w:type="pct"/>
          </w:tcPr>
          <w:p w14:paraId="729CFA8B" w14:textId="58D2FF79" w:rsidR="00417B1B" w:rsidRPr="005F65A1" w:rsidRDefault="00AC0BBF" w:rsidP="00E952AB">
            <w:pPr>
              <w:pStyle w:val="TableText"/>
              <w:cnfStyle w:val="000000000000" w:firstRow="0" w:lastRow="0" w:firstColumn="0" w:lastColumn="0" w:oddVBand="0" w:evenVBand="0" w:oddHBand="0" w:evenHBand="0" w:firstRowFirstColumn="0" w:firstRowLastColumn="0" w:lastRowFirstColumn="0" w:lastRowLastColumn="0"/>
              <w:rPr>
                <w:rStyle w:val="Bold"/>
              </w:rPr>
            </w:pPr>
            <w:r w:rsidRPr="005F65A1">
              <w:rPr>
                <w:rStyle w:val="Bold"/>
              </w:rPr>
              <w:t>N/A</w:t>
            </w:r>
          </w:p>
        </w:tc>
        <w:tc>
          <w:tcPr>
            <w:tcW w:w="1086" w:type="pct"/>
          </w:tcPr>
          <w:p w14:paraId="0B448F06" w14:textId="77777777" w:rsidR="00417B1B" w:rsidRPr="005F65A1" w:rsidRDefault="00417B1B" w:rsidP="00E952AB">
            <w:pPr>
              <w:pStyle w:val="TableText"/>
              <w:cnfStyle w:val="000000000000" w:firstRow="0" w:lastRow="0" w:firstColumn="0" w:lastColumn="0" w:oddVBand="0" w:evenVBand="0" w:oddHBand="0" w:evenHBand="0" w:firstRowFirstColumn="0" w:firstRowLastColumn="0" w:lastRowFirstColumn="0" w:lastRowLastColumn="0"/>
              <w:rPr>
                <w:rStyle w:val="Bold"/>
              </w:rPr>
            </w:pPr>
            <w:r w:rsidRPr="005F65A1">
              <w:rPr>
                <w:rStyle w:val="Bold"/>
              </w:rPr>
              <w:t>614,587</w:t>
            </w:r>
          </w:p>
        </w:tc>
        <w:tc>
          <w:tcPr>
            <w:tcW w:w="1085" w:type="pct"/>
          </w:tcPr>
          <w:p w14:paraId="602F9BA4" w14:textId="77777777" w:rsidR="00417B1B" w:rsidRPr="005F65A1" w:rsidRDefault="00417B1B" w:rsidP="00E952AB">
            <w:pPr>
              <w:pStyle w:val="TableText"/>
              <w:cnfStyle w:val="000000000000" w:firstRow="0" w:lastRow="0" w:firstColumn="0" w:lastColumn="0" w:oddVBand="0" w:evenVBand="0" w:oddHBand="0" w:evenHBand="0" w:firstRowFirstColumn="0" w:firstRowLastColumn="0" w:lastRowFirstColumn="0" w:lastRowLastColumn="0"/>
              <w:rPr>
                <w:rStyle w:val="Bold"/>
              </w:rPr>
            </w:pPr>
            <w:r w:rsidRPr="005F65A1">
              <w:rPr>
                <w:rStyle w:val="Bold"/>
              </w:rPr>
              <w:t>546,574</w:t>
            </w:r>
          </w:p>
        </w:tc>
      </w:tr>
    </w:tbl>
    <w:p w14:paraId="3F14E36F" w14:textId="775BFAC7" w:rsidR="00417B1B" w:rsidRDefault="00417B1B" w:rsidP="00417B1B">
      <w:pPr>
        <w:pStyle w:val="BodyText"/>
      </w:pPr>
      <w:r>
        <w:t xml:space="preserve">Income is recognised to the extent it is probable that the economic benefits will flow to </w:t>
      </w:r>
      <w:r w:rsidR="00E57EEE">
        <w:t>Court Services Victoria</w:t>
      </w:r>
      <w:r>
        <w:t xml:space="preserve"> and the income can be reliably measured at fair value. Where applicable, amounts disclosed as income are net of returns, allowances, duties and taxes. All amounts of income over which </w:t>
      </w:r>
      <w:r w:rsidR="00E57EEE">
        <w:t>Court Services Victoria</w:t>
      </w:r>
      <w:r>
        <w:t xml:space="preserve"> does not have control are disclosed as administered income (see </w:t>
      </w:r>
      <w:r w:rsidRPr="003045FF">
        <w:t xml:space="preserve">note </w:t>
      </w:r>
      <w:r w:rsidR="003045FF">
        <w:fldChar w:fldCharType="begin"/>
      </w:r>
      <w:r w:rsidR="003045FF">
        <w:instrText xml:space="preserve"> REF Note43 \h </w:instrText>
      </w:r>
      <w:r w:rsidR="003045FF">
        <w:fldChar w:fldCharType="separate"/>
      </w:r>
      <w:r w:rsidR="0067082F">
        <w:t xml:space="preserve">4.3 </w:t>
      </w:r>
      <w:r w:rsidR="003045FF">
        <w:fldChar w:fldCharType="end"/>
      </w:r>
      <w:r w:rsidRPr="003045FF">
        <w:t>).</w:t>
      </w:r>
    </w:p>
    <w:p w14:paraId="1F65FDA8" w14:textId="77777777" w:rsidR="00417B1B" w:rsidRDefault="00417B1B" w:rsidP="00417B1B">
      <w:pPr>
        <w:pStyle w:val="Heading3"/>
      </w:pPr>
      <w:bookmarkStart w:id="230" w:name="_Toc22665172"/>
      <w:r>
        <w:t xml:space="preserve">Note </w:t>
      </w:r>
      <w:bookmarkStart w:id="231" w:name="Note22"/>
      <w:r>
        <w:t>2.2</w:t>
      </w:r>
      <w:bookmarkEnd w:id="231"/>
      <w:r>
        <w:t xml:space="preserve"> Appropriations</w:t>
      </w:r>
      <w:bookmarkEnd w:id="230"/>
    </w:p>
    <w:p w14:paraId="26C0D1D3" w14:textId="50132F4E" w:rsidR="00417B1B" w:rsidRDefault="00417B1B" w:rsidP="00417B1B">
      <w:pPr>
        <w:pStyle w:val="BodyText"/>
      </w:pPr>
      <w:r>
        <w:t xml:space="preserve">Once annual Parliamentary appropriations are applied by the Treasurer, they become controlled by </w:t>
      </w:r>
      <w:r w:rsidR="00E57EEE">
        <w:t>Court Services Victoria</w:t>
      </w:r>
      <w:r>
        <w:t xml:space="preserve"> and are recognised as income when applied to the purposes defined under the relevant Appropriations Act.</w:t>
      </w:r>
    </w:p>
    <w:p w14:paraId="4E3E638B" w14:textId="77777777" w:rsidR="00417B1B" w:rsidRDefault="00417B1B" w:rsidP="00417B1B">
      <w:pPr>
        <w:pStyle w:val="Heading4"/>
      </w:pPr>
      <w:r>
        <w:lastRenderedPageBreak/>
        <w:t>Output Appropriations</w:t>
      </w:r>
    </w:p>
    <w:p w14:paraId="4A7DA7CF" w14:textId="30FA7BFF" w:rsidR="00417B1B" w:rsidRDefault="00417B1B" w:rsidP="00417B1B">
      <w:pPr>
        <w:pStyle w:val="BodyText"/>
      </w:pPr>
      <w:r>
        <w:t xml:space="preserve">Income received to deliver the outputs </w:t>
      </w:r>
      <w:r w:rsidR="00E57EEE">
        <w:t>Court Services Victoria</w:t>
      </w:r>
      <w:r>
        <w:t xml:space="preserve"> provides to the Government is recognised when those outputs have been delivered and the relevant minister has certified delivery of those outputs in accordance with specified performance criteria.</w:t>
      </w:r>
    </w:p>
    <w:p w14:paraId="519B81A5" w14:textId="77777777" w:rsidR="00417B1B" w:rsidRDefault="00417B1B" w:rsidP="00417B1B">
      <w:pPr>
        <w:pStyle w:val="Heading4"/>
      </w:pPr>
      <w:r>
        <w:t>Special Appropriations</w:t>
      </w:r>
    </w:p>
    <w:p w14:paraId="55C981CA" w14:textId="77777777" w:rsidR="00417B1B" w:rsidRDefault="00417B1B" w:rsidP="00417B1B">
      <w:pPr>
        <w:pStyle w:val="BodyText"/>
      </w:pPr>
      <w:r>
        <w:t>Income from special appropriations is recognised on a cash basis when the amount appropriated for that purpose is due and payable, with the exception of long service leave and annual leave which includes income for unpaid leave on an accrual basis.</w:t>
      </w:r>
    </w:p>
    <w:p w14:paraId="714F79A9" w14:textId="77777777" w:rsidR="00E952AB" w:rsidRDefault="00E952AB" w:rsidP="00417B1B">
      <w:pPr>
        <w:pStyle w:val="Heading3"/>
        <w:sectPr w:rsidR="00E952AB" w:rsidSect="00AC0BBF">
          <w:headerReference w:type="even" r:id="rId37"/>
          <w:headerReference w:type="default" r:id="rId38"/>
          <w:footerReference w:type="even" r:id="rId39"/>
          <w:footerReference w:type="default" r:id="rId40"/>
          <w:headerReference w:type="first" r:id="rId41"/>
          <w:footerReference w:type="first" r:id="rId42"/>
          <w:pgSz w:w="11910" w:h="16840" w:code="9"/>
          <w:pgMar w:top="1134" w:right="1134" w:bottom="1134" w:left="1134" w:header="567" w:footer="567" w:gutter="0"/>
          <w:cols w:space="720"/>
        </w:sectPr>
      </w:pPr>
    </w:p>
    <w:p w14:paraId="37F9AC76" w14:textId="1CB35D23" w:rsidR="00E952AB" w:rsidRDefault="00417B1B" w:rsidP="00417B1B">
      <w:pPr>
        <w:pStyle w:val="Heading3"/>
      </w:pPr>
      <w:bookmarkStart w:id="232" w:name="_Ref22643389"/>
      <w:bookmarkStart w:id="233" w:name="_Toc22665173"/>
      <w:r w:rsidRPr="000C649F">
        <w:lastRenderedPageBreak/>
        <w:t xml:space="preserve">Note </w:t>
      </w:r>
      <w:bookmarkStart w:id="234" w:name="Note23"/>
      <w:r w:rsidRPr="000C649F">
        <w:t>2.3</w:t>
      </w:r>
      <w:bookmarkEnd w:id="234"/>
      <w:r w:rsidRPr="000C649F">
        <w:t xml:space="preserve"> Summary </w:t>
      </w:r>
      <w:r w:rsidR="00172429">
        <w:t>of</w:t>
      </w:r>
      <w:r w:rsidR="005F65A1">
        <w:t xml:space="preserve"> Compliance wi</w:t>
      </w:r>
      <w:r w:rsidRPr="000C649F">
        <w:t xml:space="preserve">th Annual Parliamentary </w:t>
      </w:r>
      <w:r w:rsidR="00D45E5B">
        <w:t xml:space="preserve">and </w:t>
      </w:r>
      <w:r w:rsidRPr="000C649F">
        <w:t>Special Appropriations</w:t>
      </w:r>
      <w:bookmarkEnd w:id="232"/>
      <w:bookmarkEnd w:id="233"/>
    </w:p>
    <w:p w14:paraId="3EE9A716" w14:textId="346940D1" w:rsidR="00417B1B" w:rsidRDefault="00E952AB" w:rsidP="00417B1B">
      <w:pPr>
        <w:pStyle w:val="BodyText"/>
      </w:pPr>
      <w:r>
        <w:t>The</w:t>
      </w:r>
      <w:r w:rsidR="00417B1B">
        <w:t xml:space="preserve"> following table discloses the details of the various annual Parliamentary appropriations received</w:t>
      </w:r>
      <w:r w:rsidR="00D45E5B">
        <w:t xml:space="preserve"> </w:t>
      </w:r>
      <w:r w:rsidR="00417B1B">
        <w:t>by</w:t>
      </w:r>
      <w:r w:rsidR="00D45E5B">
        <w:t xml:space="preserve"> </w:t>
      </w:r>
      <w:r w:rsidR="00E57EEE">
        <w:t>Court Services Victoria</w:t>
      </w:r>
      <w:r w:rsidR="00417B1B">
        <w:t xml:space="preserve"> for the year.</w:t>
      </w:r>
    </w:p>
    <w:p w14:paraId="24BBCD89" w14:textId="15676BDE" w:rsidR="00417B1B" w:rsidRDefault="00417B1B" w:rsidP="00417B1B">
      <w:pPr>
        <w:pStyle w:val="BodyText"/>
      </w:pPr>
      <w:r>
        <w:t>In accordance with accrual output</w:t>
      </w:r>
      <w:r>
        <w:rPr>
          <w:rFonts w:ascii="MS Gothic" w:hAnsi="MS Gothic" w:cs="MS Gothic"/>
        </w:rPr>
        <w:t>‑</w:t>
      </w:r>
      <w:r>
        <w:t xml:space="preserve">based management procedures, </w:t>
      </w:r>
      <w:r>
        <w:rPr>
          <w:rFonts w:ascii="Calibri" w:hAnsi="Calibri" w:cs="Calibri"/>
        </w:rPr>
        <w:t>‘</w:t>
      </w:r>
      <w:r>
        <w:t>provision of outputs</w:t>
      </w:r>
      <w:r>
        <w:rPr>
          <w:rFonts w:ascii="Calibri" w:hAnsi="Calibri" w:cs="Calibri"/>
        </w:rPr>
        <w:t>’</w:t>
      </w:r>
      <w:r>
        <w:t xml:space="preserve"> and </w:t>
      </w:r>
      <w:r>
        <w:rPr>
          <w:rFonts w:ascii="Calibri" w:hAnsi="Calibri" w:cs="Calibri"/>
        </w:rPr>
        <w:t>‘</w:t>
      </w:r>
      <w:r>
        <w:t>additions to</w:t>
      </w:r>
      <w:r w:rsidR="00D45E5B">
        <w:rPr>
          <w:rFonts w:ascii="Calibri" w:hAnsi="Calibri" w:cs="Calibri"/>
        </w:rPr>
        <w:t xml:space="preserve"> </w:t>
      </w:r>
      <w:r>
        <w:t>net assets</w:t>
      </w:r>
      <w:r>
        <w:rPr>
          <w:rFonts w:ascii="Calibri" w:hAnsi="Calibri" w:cs="Calibri"/>
        </w:rPr>
        <w:t>’</w:t>
      </w:r>
      <w:r>
        <w:t xml:space="preserve"> are disclosed as </w:t>
      </w:r>
      <w:r>
        <w:rPr>
          <w:rFonts w:ascii="Calibri" w:hAnsi="Calibri" w:cs="Calibri"/>
        </w:rPr>
        <w:t>‘</w:t>
      </w:r>
      <w:r>
        <w:t>controlled</w:t>
      </w:r>
      <w:r>
        <w:rPr>
          <w:rFonts w:ascii="Calibri" w:hAnsi="Calibri" w:cs="Calibri"/>
        </w:rPr>
        <w:t>’</w:t>
      </w:r>
      <w:r>
        <w:t xml:space="preserve"> activities of </w:t>
      </w:r>
      <w:r w:rsidR="00E57EEE">
        <w:t>Court Services Victoria</w:t>
      </w:r>
      <w:r>
        <w:t>. Administered transactions are</w:t>
      </w:r>
      <w:r w:rsidR="00D45E5B">
        <w:rPr>
          <w:rFonts w:ascii="Calibri" w:hAnsi="Calibri" w:cs="Calibri"/>
        </w:rPr>
        <w:t xml:space="preserve"> </w:t>
      </w:r>
      <w:r>
        <w:t>those</w:t>
      </w:r>
      <w:r w:rsidR="00D45E5B">
        <w:rPr>
          <w:rFonts w:ascii="Calibri" w:hAnsi="Calibri" w:cs="Calibri"/>
        </w:rPr>
        <w:t xml:space="preserve"> </w:t>
      </w:r>
      <w:r>
        <w:t>that</w:t>
      </w:r>
      <w:r w:rsidR="00D45E5B">
        <w:rPr>
          <w:rFonts w:ascii="Calibri" w:hAnsi="Calibri" w:cs="Calibri"/>
        </w:rPr>
        <w:t xml:space="preserve"> </w:t>
      </w:r>
      <w:r>
        <w:t>are</w:t>
      </w:r>
      <w:r w:rsidR="00D45E5B">
        <w:rPr>
          <w:rFonts w:ascii="Calibri" w:hAnsi="Calibri" w:cs="Calibri"/>
        </w:rPr>
        <w:t xml:space="preserve"> </w:t>
      </w:r>
      <w:r>
        <w:t xml:space="preserve">undertaken on behalf of the State over which </w:t>
      </w:r>
      <w:r w:rsidR="00E57EEE">
        <w:t>Court Services Victoria</w:t>
      </w:r>
      <w:r>
        <w:t xml:space="preserve"> has no control or discretion.</w:t>
      </w:r>
    </w:p>
    <w:p w14:paraId="6585337C" w14:textId="7A48AB93" w:rsidR="000A6DCB" w:rsidRDefault="000A6DCB">
      <w:r>
        <w:t>2019</w:t>
      </w:r>
    </w:p>
    <w:tbl>
      <w:tblPr>
        <w:tblStyle w:val="AccessibleTableNumerical"/>
        <w:tblW w:w="5000" w:type="pct"/>
        <w:tblLook w:val="04A0" w:firstRow="1" w:lastRow="0" w:firstColumn="1" w:lastColumn="0" w:noHBand="0" w:noVBand="1"/>
      </w:tblPr>
      <w:tblGrid>
        <w:gridCol w:w="2155"/>
        <w:gridCol w:w="2240"/>
        <w:gridCol w:w="1844"/>
        <w:gridCol w:w="1559"/>
        <w:gridCol w:w="1417"/>
        <w:gridCol w:w="1559"/>
        <w:gridCol w:w="1702"/>
        <w:gridCol w:w="1697"/>
        <w:gridCol w:w="1844"/>
        <w:gridCol w:w="2128"/>
        <w:gridCol w:w="1844"/>
        <w:gridCol w:w="1551"/>
      </w:tblGrid>
      <w:tr w:rsidR="00976366" w:rsidRPr="003045FF" w14:paraId="3F2E0B8E" w14:textId="77777777" w:rsidTr="009763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 w:type="pct"/>
          </w:tcPr>
          <w:p w14:paraId="60CB3650" w14:textId="1BC6EDE1" w:rsidR="00417B1B" w:rsidRPr="003045FF" w:rsidRDefault="000A6DCB" w:rsidP="000A6DCB">
            <w:pPr>
              <w:pStyle w:val="TableText"/>
            </w:pPr>
            <w:bookmarkStart w:id="235" w:name="ColumnTitle_48"/>
            <w:r w:rsidRPr="003045FF">
              <w:t>Item</w:t>
            </w:r>
          </w:p>
        </w:tc>
        <w:tc>
          <w:tcPr>
            <w:tcW w:w="520" w:type="pct"/>
            <w:vAlign w:val="bottom"/>
          </w:tcPr>
          <w:p w14:paraId="6EEF763F" w14:textId="414B0859" w:rsidR="00417B1B" w:rsidRPr="003045FF" w:rsidRDefault="005F65A1" w:rsidP="005F65A1">
            <w:pPr>
              <w:pStyle w:val="TableText"/>
              <w:cnfStyle w:val="100000000000" w:firstRow="1" w:lastRow="0" w:firstColumn="0" w:lastColumn="0" w:oddVBand="0" w:evenVBand="0" w:oddHBand="0" w:evenHBand="0" w:firstRowFirstColumn="0" w:firstRowLastColumn="0" w:lastRowFirstColumn="0" w:lastRowLastColumn="0"/>
            </w:pPr>
            <w:r w:rsidRPr="003045FF">
              <w:t xml:space="preserve">Appropriation Act </w:t>
            </w:r>
            <w:r w:rsidR="000A6DCB" w:rsidRPr="003045FF">
              <w:br/>
            </w:r>
            <w:r w:rsidRPr="003045FF">
              <w:t xml:space="preserve">Annual </w:t>
            </w:r>
            <w:r w:rsidR="00417B1B" w:rsidRPr="003045FF">
              <w:t xml:space="preserve">appropriation </w:t>
            </w:r>
            <w:r w:rsidR="000A6DCB" w:rsidRPr="003045FF">
              <w:br/>
            </w:r>
            <w:r w:rsidR="00417B1B" w:rsidRPr="003045FF">
              <w:t>$’000</w:t>
            </w:r>
          </w:p>
        </w:tc>
        <w:tc>
          <w:tcPr>
            <w:tcW w:w="428" w:type="pct"/>
            <w:vAlign w:val="bottom"/>
          </w:tcPr>
          <w:p w14:paraId="73985142" w14:textId="616506E6" w:rsidR="00417B1B" w:rsidRPr="003045FF" w:rsidRDefault="005F65A1" w:rsidP="005F65A1">
            <w:pPr>
              <w:pStyle w:val="TableText"/>
              <w:cnfStyle w:val="100000000000" w:firstRow="1" w:lastRow="0" w:firstColumn="0" w:lastColumn="0" w:oddVBand="0" w:evenVBand="0" w:oddHBand="0" w:evenHBand="0" w:firstRowFirstColumn="0" w:firstRowLastColumn="0" w:lastRowFirstColumn="0" w:lastRowLastColumn="0"/>
            </w:pPr>
            <w:r w:rsidRPr="003045FF">
              <w:t>Appropriation Act</w:t>
            </w:r>
            <w:r w:rsidRPr="003045FF">
              <w:br/>
              <w:t>Advance from Treasurer</w:t>
            </w:r>
            <w:r w:rsidRPr="003045FF">
              <w:br/>
            </w:r>
            <w:r w:rsidR="00417B1B" w:rsidRPr="003045FF">
              <w:t>$’000</w:t>
            </w:r>
          </w:p>
        </w:tc>
        <w:tc>
          <w:tcPr>
            <w:tcW w:w="362" w:type="pct"/>
            <w:vAlign w:val="bottom"/>
          </w:tcPr>
          <w:p w14:paraId="35725347" w14:textId="42684AEC" w:rsidR="00417B1B" w:rsidRPr="003045FF" w:rsidRDefault="000A6DCB" w:rsidP="005F65A1">
            <w:pPr>
              <w:pStyle w:val="TableText"/>
              <w:cnfStyle w:val="100000000000" w:firstRow="1" w:lastRow="0" w:firstColumn="0" w:lastColumn="0" w:oddVBand="0" w:evenVBand="0" w:oddHBand="0" w:evenHBand="0" w:firstRowFirstColumn="0" w:firstRowLastColumn="0" w:lastRowFirstColumn="0" w:lastRowLastColumn="0"/>
            </w:pPr>
            <w:r w:rsidRPr="003045FF">
              <w:t xml:space="preserve">Financial Management Act 1994 </w:t>
            </w:r>
            <w:r w:rsidR="00417B1B" w:rsidRPr="003045FF">
              <w:t>Section 28 $’000</w:t>
            </w:r>
          </w:p>
        </w:tc>
        <w:tc>
          <w:tcPr>
            <w:tcW w:w="329" w:type="pct"/>
            <w:vAlign w:val="bottom"/>
          </w:tcPr>
          <w:p w14:paraId="7DF19FD5" w14:textId="00C46F48" w:rsidR="00417B1B" w:rsidRPr="003045FF" w:rsidRDefault="000A6DCB" w:rsidP="005F65A1">
            <w:pPr>
              <w:pStyle w:val="TableText"/>
              <w:cnfStyle w:val="100000000000" w:firstRow="1" w:lastRow="0" w:firstColumn="0" w:lastColumn="0" w:oddVBand="0" w:evenVBand="0" w:oddHBand="0" w:evenHBand="0" w:firstRowFirstColumn="0" w:firstRowLastColumn="0" w:lastRowFirstColumn="0" w:lastRowLastColumn="0"/>
            </w:pPr>
            <w:r w:rsidRPr="003045FF">
              <w:t xml:space="preserve">Financial Management Act 1994 </w:t>
            </w:r>
            <w:r w:rsidR="00417B1B" w:rsidRPr="003045FF">
              <w:t>Section 29 $’000</w:t>
            </w:r>
          </w:p>
        </w:tc>
        <w:tc>
          <w:tcPr>
            <w:tcW w:w="362" w:type="pct"/>
            <w:vAlign w:val="bottom"/>
          </w:tcPr>
          <w:p w14:paraId="398DB4CD" w14:textId="0AEDC1A6" w:rsidR="00417B1B" w:rsidRPr="003045FF" w:rsidRDefault="000A6DCB" w:rsidP="005F65A1">
            <w:pPr>
              <w:pStyle w:val="TableText"/>
              <w:cnfStyle w:val="100000000000" w:firstRow="1" w:lastRow="0" w:firstColumn="0" w:lastColumn="0" w:oddVBand="0" w:evenVBand="0" w:oddHBand="0" w:evenHBand="0" w:firstRowFirstColumn="0" w:firstRowLastColumn="0" w:lastRowFirstColumn="0" w:lastRowLastColumn="0"/>
            </w:pPr>
            <w:r w:rsidRPr="003045FF">
              <w:t xml:space="preserve">Financial Management Act 1994 </w:t>
            </w:r>
            <w:r w:rsidR="00417B1B" w:rsidRPr="003045FF">
              <w:t>Section 31A $’000</w:t>
            </w:r>
          </w:p>
        </w:tc>
        <w:tc>
          <w:tcPr>
            <w:tcW w:w="395" w:type="pct"/>
            <w:vAlign w:val="bottom"/>
          </w:tcPr>
          <w:p w14:paraId="0C5DF138" w14:textId="5F90F903" w:rsidR="00417B1B" w:rsidRPr="003045FF" w:rsidRDefault="00976366" w:rsidP="005F65A1">
            <w:pPr>
              <w:pStyle w:val="TableText"/>
              <w:cnfStyle w:val="100000000000" w:firstRow="1" w:lastRow="0" w:firstColumn="0" w:lastColumn="0" w:oddVBand="0" w:evenVBand="0" w:oddHBand="0" w:evenHBand="0" w:firstRowFirstColumn="0" w:firstRowLastColumn="0" w:lastRowFirstColumn="0" w:lastRowLastColumn="0"/>
            </w:pPr>
            <w:r>
              <w:t>Financial Management</w:t>
            </w:r>
            <w:r>
              <w:br/>
              <w:t>Act 1994</w:t>
            </w:r>
            <w:r>
              <w:br/>
              <w:t>Section 32</w:t>
            </w:r>
            <w:r>
              <w:br/>
            </w:r>
            <w:r w:rsidR="00417B1B" w:rsidRPr="003045FF">
              <w:t>$’000</w:t>
            </w:r>
          </w:p>
        </w:tc>
        <w:tc>
          <w:tcPr>
            <w:tcW w:w="394" w:type="pct"/>
            <w:vAlign w:val="bottom"/>
          </w:tcPr>
          <w:p w14:paraId="0AFBB588" w14:textId="79197417" w:rsidR="00417B1B" w:rsidRPr="003045FF" w:rsidRDefault="000A6DCB" w:rsidP="00976366">
            <w:pPr>
              <w:pStyle w:val="TableText"/>
              <w:cnfStyle w:val="100000000000" w:firstRow="1" w:lastRow="0" w:firstColumn="0" w:lastColumn="0" w:oddVBand="0" w:evenVBand="0" w:oddHBand="0" w:evenHBand="0" w:firstRowFirstColumn="0" w:firstRowLastColumn="0" w:lastRowFirstColumn="0" w:lastRowLastColumn="0"/>
            </w:pPr>
            <w:r w:rsidRPr="003045FF">
              <w:t>Financial Management</w:t>
            </w:r>
            <w:r w:rsidR="00976366">
              <w:br/>
              <w:t>Act 1994</w:t>
            </w:r>
            <w:r w:rsidR="00976366">
              <w:br/>
            </w:r>
            <w:r w:rsidR="00417B1B" w:rsidRPr="003045FF">
              <w:t>Section 34</w:t>
            </w:r>
            <w:r w:rsidR="003045FF" w:rsidRPr="003045FF">
              <w:rPr>
                <w:vertAlign w:val="superscript"/>
              </w:rPr>
              <w:fldChar w:fldCharType="begin"/>
            </w:r>
            <w:r w:rsidR="003045FF" w:rsidRPr="003045FF">
              <w:rPr>
                <w:vertAlign w:val="superscript"/>
              </w:rPr>
              <w:instrText xml:space="preserve"> REF Note23tablenote1 \n \h </w:instrText>
            </w:r>
            <w:r w:rsidR="003045FF">
              <w:rPr>
                <w:vertAlign w:val="superscript"/>
              </w:rPr>
              <w:instrText xml:space="preserve"> \* MERGEFORMAT </w:instrText>
            </w:r>
            <w:r w:rsidR="003045FF" w:rsidRPr="003045FF">
              <w:rPr>
                <w:vertAlign w:val="superscript"/>
              </w:rPr>
            </w:r>
            <w:r w:rsidR="003045FF" w:rsidRPr="003045FF">
              <w:rPr>
                <w:vertAlign w:val="superscript"/>
              </w:rPr>
              <w:fldChar w:fldCharType="separate"/>
            </w:r>
            <w:r w:rsidR="0067082F">
              <w:rPr>
                <w:vertAlign w:val="superscript"/>
              </w:rPr>
              <w:t>(1)</w:t>
            </w:r>
            <w:r w:rsidR="003045FF" w:rsidRPr="003045FF">
              <w:rPr>
                <w:vertAlign w:val="superscript"/>
              </w:rPr>
              <w:fldChar w:fldCharType="end"/>
            </w:r>
            <w:r w:rsidR="00417B1B" w:rsidRPr="003045FF">
              <w:t xml:space="preserve"> $’000</w:t>
            </w:r>
          </w:p>
        </w:tc>
        <w:tc>
          <w:tcPr>
            <w:tcW w:w="428" w:type="pct"/>
            <w:vAlign w:val="bottom"/>
          </w:tcPr>
          <w:p w14:paraId="756FE11E" w14:textId="5D7F4D93" w:rsidR="00417B1B" w:rsidRPr="003045FF" w:rsidRDefault="00976366" w:rsidP="005F65A1">
            <w:pPr>
              <w:pStyle w:val="TableText"/>
              <w:cnfStyle w:val="100000000000" w:firstRow="1" w:lastRow="0" w:firstColumn="0" w:lastColumn="0" w:oddVBand="0" w:evenVBand="0" w:oddHBand="0" w:evenHBand="0" w:firstRowFirstColumn="0" w:firstRowLastColumn="0" w:lastRowFirstColumn="0" w:lastRowLastColumn="0"/>
            </w:pPr>
            <w:r>
              <w:t>Financial Management</w:t>
            </w:r>
            <w:r>
              <w:br/>
              <w:t>Act 1994</w:t>
            </w:r>
            <w:r>
              <w:br/>
              <w:t>Section 35</w:t>
            </w:r>
            <w:r>
              <w:br/>
            </w:r>
            <w:r w:rsidR="00417B1B" w:rsidRPr="003045FF">
              <w:t>$’000</w:t>
            </w:r>
          </w:p>
        </w:tc>
        <w:tc>
          <w:tcPr>
            <w:tcW w:w="494" w:type="pct"/>
            <w:vAlign w:val="bottom"/>
          </w:tcPr>
          <w:p w14:paraId="601C3D5F" w14:textId="31A4D91D" w:rsidR="00417B1B" w:rsidRPr="003045FF" w:rsidRDefault="005F65A1" w:rsidP="005F65A1">
            <w:pPr>
              <w:pStyle w:val="TableText"/>
              <w:cnfStyle w:val="100000000000" w:firstRow="1" w:lastRow="0" w:firstColumn="0" w:lastColumn="0" w:oddVBand="0" w:evenVBand="0" w:oddHBand="0" w:evenHBand="0" w:firstRowFirstColumn="0" w:firstRowLastColumn="0" w:lastRowFirstColumn="0" w:lastRowLastColumn="0"/>
            </w:pPr>
            <w:r w:rsidRPr="003045FF">
              <w:t xml:space="preserve">Financial </w:t>
            </w:r>
            <w:r w:rsidR="000A6DCB" w:rsidRPr="003045FF">
              <w:t xml:space="preserve">Management </w:t>
            </w:r>
            <w:r w:rsidR="000A6DCB" w:rsidRPr="003045FF">
              <w:br/>
            </w:r>
            <w:r w:rsidRPr="003045FF">
              <w:t>Act 1994</w:t>
            </w:r>
            <w:r w:rsidRPr="003045FF">
              <w:br/>
            </w:r>
            <w:r w:rsidR="00417B1B" w:rsidRPr="003045FF">
              <w:t xml:space="preserve">Total Parliamentary </w:t>
            </w:r>
            <w:r w:rsidR="000A6DCB" w:rsidRPr="003045FF">
              <w:br/>
            </w:r>
            <w:r w:rsidRPr="003045FF">
              <w:t>authority</w:t>
            </w:r>
            <w:r w:rsidRPr="003045FF">
              <w:br/>
            </w:r>
            <w:r w:rsidR="00417B1B" w:rsidRPr="003045FF">
              <w:t>$’000</w:t>
            </w:r>
          </w:p>
        </w:tc>
        <w:tc>
          <w:tcPr>
            <w:tcW w:w="428" w:type="pct"/>
            <w:vAlign w:val="bottom"/>
          </w:tcPr>
          <w:p w14:paraId="366B60EB" w14:textId="44714B24" w:rsidR="00417B1B" w:rsidRPr="003045FF" w:rsidRDefault="005F65A1" w:rsidP="005F65A1">
            <w:pPr>
              <w:pStyle w:val="TableText"/>
              <w:cnfStyle w:val="100000000000" w:firstRow="1" w:lastRow="0" w:firstColumn="0" w:lastColumn="0" w:oddVBand="0" w:evenVBand="0" w:oddHBand="0" w:evenHBand="0" w:firstRowFirstColumn="0" w:firstRowLastColumn="0" w:lastRowFirstColumn="0" w:lastRowLastColumn="0"/>
            </w:pPr>
            <w:r w:rsidRPr="003045FF">
              <w:t xml:space="preserve">Financial </w:t>
            </w:r>
            <w:r w:rsidR="000A6DCB" w:rsidRPr="003045FF">
              <w:t xml:space="preserve">Management </w:t>
            </w:r>
            <w:r w:rsidR="000A6DCB" w:rsidRPr="003045FF">
              <w:br/>
              <w:t xml:space="preserve">Act 1994 </w:t>
            </w:r>
            <w:r w:rsidR="000A6DCB" w:rsidRPr="003045FF">
              <w:br/>
            </w:r>
            <w:r w:rsidRPr="003045FF">
              <w:t>Appropriations applied</w:t>
            </w:r>
            <w:r w:rsidRPr="003045FF">
              <w:br/>
            </w:r>
            <w:r w:rsidR="00417B1B" w:rsidRPr="003045FF">
              <w:t>$’000</w:t>
            </w:r>
          </w:p>
        </w:tc>
        <w:tc>
          <w:tcPr>
            <w:tcW w:w="360" w:type="pct"/>
            <w:vAlign w:val="bottom"/>
          </w:tcPr>
          <w:p w14:paraId="5071F76E" w14:textId="48C80A63" w:rsidR="00417B1B" w:rsidRPr="003045FF" w:rsidRDefault="005F65A1" w:rsidP="003045FF">
            <w:pPr>
              <w:pStyle w:val="TableText"/>
              <w:cnfStyle w:val="100000000000" w:firstRow="1" w:lastRow="0" w:firstColumn="0" w:lastColumn="0" w:oddVBand="0" w:evenVBand="0" w:oddHBand="0" w:evenHBand="0" w:firstRowFirstColumn="0" w:firstRowLastColumn="0" w:lastRowFirstColumn="0" w:lastRowLastColumn="0"/>
            </w:pPr>
            <w:r w:rsidRPr="003045FF">
              <w:t>Financial Management Act 1994</w:t>
            </w:r>
            <w:r w:rsidRPr="003045FF">
              <w:br/>
            </w:r>
            <w:r w:rsidR="00417B1B" w:rsidRPr="003045FF">
              <w:t>Variance</w:t>
            </w:r>
            <w:r w:rsidR="003045FF" w:rsidRPr="003045FF">
              <w:rPr>
                <w:vertAlign w:val="superscript"/>
              </w:rPr>
              <w:fldChar w:fldCharType="begin"/>
            </w:r>
            <w:r w:rsidR="003045FF" w:rsidRPr="003045FF">
              <w:rPr>
                <w:vertAlign w:val="superscript"/>
              </w:rPr>
              <w:instrText xml:space="preserve"> REF Note23tablenote2 \n \h </w:instrText>
            </w:r>
            <w:r w:rsidR="003045FF">
              <w:rPr>
                <w:vertAlign w:val="superscript"/>
              </w:rPr>
              <w:instrText xml:space="preserve"> \* MERGEFORMAT </w:instrText>
            </w:r>
            <w:r w:rsidR="003045FF" w:rsidRPr="003045FF">
              <w:rPr>
                <w:vertAlign w:val="superscript"/>
              </w:rPr>
            </w:r>
            <w:r w:rsidR="003045FF" w:rsidRPr="003045FF">
              <w:rPr>
                <w:vertAlign w:val="superscript"/>
              </w:rPr>
              <w:fldChar w:fldCharType="separate"/>
            </w:r>
            <w:r w:rsidR="0067082F">
              <w:rPr>
                <w:vertAlign w:val="superscript"/>
              </w:rPr>
              <w:t>(2)</w:t>
            </w:r>
            <w:r w:rsidR="003045FF" w:rsidRPr="003045FF">
              <w:rPr>
                <w:vertAlign w:val="superscript"/>
              </w:rPr>
              <w:fldChar w:fldCharType="end"/>
            </w:r>
            <w:r w:rsidRPr="003045FF">
              <w:br/>
            </w:r>
            <w:r w:rsidR="00417B1B" w:rsidRPr="003045FF">
              <w:t>$’000</w:t>
            </w:r>
          </w:p>
        </w:tc>
      </w:tr>
      <w:bookmarkEnd w:id="235"/>
      <w:tr w:rsidR="00976366" w:rsidRPr="003045FF" w14:paraId="68A16F5A" w14:textId="77777777" w:rsidTr="00976366">
        <w:tc>
          <w:tcPr>
            <w:cnfStyle w:val="001000000000" w:firstRow="0" w:lastRow="0" w:firstColumn="1" w:lastColumn="0" w:oddVBand="0" w:evenVBand="0" w:oddHBand="0" w:evenHBand="0" w:firstRowFirstColumn="0" w:firstRowLastColumn="0" w:lastRowFirstColumn="0" w:lastRowLastColumn="0"/>
            <w:tcW w:w="500" w:type="pct"/>
          </w:tcPr>
          <w:p w14:paraId="647E2332" w14:textId="5442E5C2" w:rsidR="00417B1B" w:rsidRPr="003045FF" w:rsidRDefault="00417B1B" w:rsidP="000A6DCB">
            <w:pPr>
              <w:pStyle w:val="TableText"/>
              <w:rPr>
                <w:rStyle w:val="Bold"/>
              </w:rPr>
            </w:pPr>
            <w:r w:rsidRPr="003045FF">
              <w:rPr>
                <w:rStyle w:val="Bold"/>
              </w:rPr>
              <w:t>Controlled</w:t>
            </w:r>
          </w:p>
        </w:tc>
        <w:tc>
          <w:tcPr>
            <w:tcW w:w="520" w:type="pct"/>
          </w:tcPr>
          <w:p w14:paraId="5619227C" w14:textId="3D82994A" w:rsidR="00417B1B" w:rsidRPr="003045FF" w:rsidRDefault="00AC0BBF" w:rsidP="000A6DCB">
            <w:pPr>
              <w:pStyle w:val="TableText"/>
              <w:cnfStyle w:val="000000000000" w:firstRow="0" w:lastRow="0" w:firstColumn="0" w:lastColumn="0" w:oddVBand="0" w:evenVBand="0" w:oddHBand="0" w:evenHBand="0" w:firstRowFirstColumn="0" w:firstRowLastColumn="0" w:lastRowFirstColumn="0" w:lastRowLastColumn="0"/>
            </w:pPr>
            <w:r w:rsidRPr="003045FF">
              <w:t>N/A</w:t>
            </w:r>
          </w:p>
        </w:tc>
        <w:tc>
          <w:tcPr>
            <w:tcW w:w="428" w:type="pct"/>
          </w:tcPr>
          <w:p w14:paraId="1D4CC96A" w14:textId="563F8E6A" w:rsidR="00417B1B" w:rsidRPr="003045FF" w:rsidRDefault="00AC0BBF" w:rsidP="000A6DCB">
            <w:pPr>
              <w:pStyle w:val="TableText"/>
              <w:cnfStyle w:val="000000000000" w:firstRow="0" w:lastRow="0" w:firstColumn="0" w:lastColumn="0" w:oddVBand="0" w:evenVBand="0" w:oddHBand="0" w:evenHBand="0" w:firstRowFirstColumn="0" w:firstRowLastColumn="0" w:lastRowFirstColumn="0" w:lastRowLastColumn="0"/>
            </w:pPr>
            <w:r w:rsidRPr="003045FF">
              <w:t>N/A</w:t>
            </w:r>
          </w:p>
        </w:tc>
        <w:tc>
          <w:tcPr>
            <w:tcW w:w="362" w:type="pct"/>
          </w:tcPr>
          <w:p w14:paraId="25D79D3C" w14:textId="5F474CE0" w:rsidR="00417B1B" w:rsidRPr="003045FF" w:rsidRDefault="00AC0BBF" w:rsidP="000A6DCB">
            <w:pPr>
              <w:pStyle w:val="TableText"/>
              <w:cnfStyle w:val="000000000000" w:firstRow="0" w:lastRow="0" w:firstColumn="0" w:lastColumn="0" w:oddVBand="0" w:evenVBand="0" w:oddHBand="0" w:evenHBand="0" w:firstRowFirstColumn="0" w:firstRowLastColumn="0" w:lastRowFirstColumn="0" w:lastRowLastColumn="0"/>
            </w:pPr>
            <w:r w:rsidRPr="003045FF">
              <w:t>N/A</w:t>
            </w:r>
          </w:p>
        </w:tc>
        <w:tc>
          <w:tcPr>
            <w:tcW w:w="329" w:type="pct"/>
          </w:tcPr>
          <w:p w14:paraId="5BB7C356" w14:textId="4D5D1B72" w:rsidR="00417B1B" w:rsidRPr="003045FF" w:rsidRDefault="00AC0BBF" w:rsidP="000A6DCB">
            <w:pPr>
              <w:pStyle w:val="TableText"/>
              <w:cnfStyle w:val="000000000000" w:firstRow="0" w:lastRow="0" w:firstColumn="0" w:lastColumn="0" w:oddVBand="0" w:evenVBand="0" w:oddHBand="0" w:evenHBand="0" w:firstRowFirstColumn="0" w:firstRowLastColumn="0" w:lastRowFirstColumn="0" w:lastRowLastColumn="0"/>
            </w:pPr>
            <w:r w:rsidRPr="003045FF">
              <w:t>N/A</w:t>
            </w:r>
          </w:p>
        </w:tc>
        <w:tc>
          <w:tcPr>
            <w:tcW w:w="362" w:type="pct"/>
          </w:tcPr>
          <w:p w14:paraId="33CDB174" w14:textId="07F2B7BD" w:rsidR="00417B1B" w:rsidRPr="003045FF" w:rsidRDefault="00AC0BBF" w:rsidP="000A6DCB">
            <w:pPr>
              <w:pStyle w:val="TableText"/>
              <w:cnfStyle w:val="000000000000" w:firstRow="0" w:lastRow="0" w:firstColumn="0" w:lastColumn="0" w:oddVBand="0" w:evenVBand="0" w:oddHBand="0" w:evenHBand="0" w:firstRowFirstColumn="0" w:firstRowLastColumn="0" w:lastRowFirstColumn="0" w:lastRowLastColumn="0"/>
            </w:pPr>
            <w:r w:rsidRPr="003045FF">
              <w:t>N/A</w:t>
            </w:r>
          </w:p>
        </w:tc>
        <w:tc>
          <w:tcPr>
            <w:tcW w:w="395" w:type="pct"/>
          </w:tcPr>
          <w:p w14:paraId="751D889A" w14:textId="057F808A" w:rsidR="00417B1B" w:rsidRPr="003045FF" w:rsidRDefault="00AC0BBF" w:rsidP="000A6DCB">
            <w:pPr>
              <w:pStyle w:val="TableText"/>
              <w:cnfStyle w:val="000000000000" w:firstRow="0" w:lastRow="0" w:firstColumn="0" w:lastColumn="0" w:oddVBand="0" w:evenVBand="0" w:oddHBand="0" w:evenHBand="0" w:firstRowFirstColumn="0" w:firstRowLastColumn="0" w:lastRowFirstColumn="0" w:lastRowLastColumn="0"/>
            </w:pPr>
            <w:r w:rsidRPr="003045FF">
              <w:t>N/A</w:t>
            </w:r>
          </w:p>
        </w:tc>
        <w:tc>
          <w:tcPr>
            <w:tcW w:w="394" w:type="pct"/>
          </w:tcPr>
          <w:p w14:paraId="090E7781" w14:textId="0772EE6D" w:rsidR="00417B1B" w:rsidRPr="003045FF" w:rsidRDefault="00AC0BBF" w:rsidP="000A6DCB">
            <w:pPr>
              <w:pStyle w:val="TableText"/>
              <w:cnfStyle w:val="000000000000" w:firstRow="0" w:lastRow="0" w:firstColumn="0" w:lastColumn="0" w:oddVBand="0" w:evenVBand="0" w:oddHBand="0" w:evenHBand="0" w:firstRowFirstColumn="0" w:firstRowLastColumn="0" w:lastRowFirstColumn="0" w:lastRowLastColumn="0"/>
            </w:pPr>
            <w:r w:rsidRPr="003045FF">
              <w:t>N/A</w:t>
            </w:r>
          </w:p>
        </w:tc>
        <w:tc>
          <w:tcPr>
            <w:tcW w:w="428" w:type="pct"/>
          </w:tcPr>
          <w:p w14:paraId="0B0B5793" w14:textId="5F31793A" w:rsidR="00417B1B" w:rsidRPr="003045FF" w:rsidRDefault="00AC0BBF" w:rsidP="000A6DCB">
            <w:pPr>
              <w:pStyle w:val="TableText"/>
              <w:cnfStyle w:val="000000000000" w:firstRow="0" w:lastRow="0" w:firstColumn="0" w:lastColumn="0" w:oddVBand="0" w:evenVBand="0" w:oddHBand="0" w:evenHBand="0" w:firstRowFirstColumn="0" w:firstRowLastColumn="0" w:lastRowFirstColumn="0" w:lastRowLastColumn="0"/>
            </w:pPr>
            <w:r w:rsidRPr="003045FF">
              <w:t>N/A</w:t>
            </w:r>
          </w:p>
        </w:tc>
        <w:tc>
          <w:tcPr>
            <w:tcW w:w="494" w:type="pct"/>
          </w:tcPr>
          <w:p w14:paraId="4D2B4F5C" w14:textId="080497AA" w:rsidR="00417B1B" w:rsidRPr="003045FF" w:rsidRDefault="00AC0BBF" w:rsidP="000A6DCB">
            <w:pPr>
              <w:pStyle w:val="TableText"/>
              <w:cnfStyle w:val="000000000000" w:firstRow="0" w:lastRow="0" w:firstColumn="0" w:lastColumn="0" w:oddVBand="0" w:evenVBand="0" w:oddHBand="0" w:evenHBand="0" w:firstRowFirstColumn="0" w:firstRowLastColumn="0" w:lastRowFirstColumn="0" w:lastRowLastColumn="0"/>
            </w:pPr>
            <w:r w:rsidRPr="003045FF">
              <w:t>N/A</w:t>
            </w:r>
          </w:p>
        </w:tc>
        <w:tc>
          <w:tcPr>
            <w:tcW w:w="428" w:type="pct"/>
          </w:tcPr>
          <w:p w14:paraId="119055AA" w14:textId="333B1652" w:rsidR="00417B1B" w:rsidRPr="003045FF" w:rsidRDefault="00AC0BBF" w:rsidP="000A6DCB">
            <w:pPr>
              <w:pStyle w:val="TableText"/>
              <w:cnfStyle w:val="000000000000" w:firstRow="0" w:lastRow="0" w:firstColumn="0" w:lastColumn="0" w:oddVBand="0" w:evenVBand="0" w:oddHBand="0" w:evenHBand="0" w:firstRowFirstColumn="0" w:firstRowLastColumn="0" w:lastRowFirstColumn="0" w:lastRowLastColumn="0"/>
            </w:pPr>
            <w:r w:rsidRPr="003045FF">
              <w:t>N/A</w:t>
            </w:r>
          </w:p>
        </w:tc>
        <w:tc>
          <w:tcPr>
            <w:tcW w:w="360" w:type="pct"/>
          </w:tcPr>
          <w:p w14:paraId="69331B0B" w14:textId="7CD41F27" w:rsidR="00417B1B" w:rsidRPr="003045FF" w:rsidRDefault="00AC0BBF" w:rsidP="000A6DCB">
            <w:pPr>
              <w:pStyle w:val="TableText"/>
              <w:cnfStyle w:val="000000000000" w:firstRow="0" w:lastRow="0" w:firstColumn="0" w:lastColumn="0" w:oddVBand="0" w:evenVBand="0" w:oddHBand="0" w:evenHBand="0" w:firstRowFirstColumn="0" w:firstRowLastColumn="0" w:lastRowFirstColumn="0" w:lastRowLastColumn="0"/>
            </w:pPr>
            <w:r w:rsidRPr="003045FF">
              <w:t>N/A</w:t>
            </w:r>
          </w:p>
        </w:tc>
      </w:tr>
      <w:tr w:rsidR="00976366" w:rsidRPr="003045FF" w14:paraId="158E09FF" w14:textId="77777777" w:rsidTr="00976366">
        <w:tc>
          <w:tcPr>
            <w:cnfStyle w:val="001000000000" w:firstRow="0" w:lastRow="0" w:firstColumn="1" w:lastColumn="0" w:oddVBand="0" w:evenVBand="0" w:oddHBand="0" w:evenHBand="0" w:firstRowFirstColumn="0" w:firstRowLastColumn="0" w:lastRowFirstColumn="0" w:lastRowLastColumn="0"/>
            <w:tcW w:w="500" w:type="pct"/>
          </w:tcPr>
          <w:p w14:paraId="1439C14A" w14:textId="77777777" w:rsidR="00417B1B" w:rsidRPr="003045FF" w:rsidRDefault="00417B1B" w:rsidP="000A6DCB">
            <w:pPr>
              <w:pStyle w:val="TableText"/>
            </w:pPr>
            <w:r w:rsidRPr="003045FF">
              <w:t>Provision of outputs</w:t>
            </w:r>
          </w:p>
        </w:tc>
        <w:tc>
          <w:tcPr>
            <w:tcW w:w="520" w:type="pct"/>
          </w:tcPr>
          <w:p w14:paraId="06B8F573" w14:textId="77777777" w:rsidR="00417B1B" w:rsidRPr="003045F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3045FF">
              <w:t xml:space="preserve">353,378 </w:t>
            </w:r>
          </w:p>
        </w:tc>
        <w:tc>
          <w:tcPr>
            <w:tcW w:w="428" w:type="pct"/>
          </w:tcPr>
          <w:p w14:paraId="00ACEDC9" w14:textId="77777777" w:rsidR="00417B1B" w:rsidRPr="003045F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3045FF">
              <w:t>6,178</w:t>
            </w:r>
          </w:p>
        </w:tc>
        <w:tc>
          <w:tcPr>
            <w:tcW w:w="362" w:type="pct"/>
          </w:tcPr>
          <w:p w14:paraId="052AE38F" w14:textId="77777777" w:rsidR="00417B1B" w:rsidRPr="003045F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3045FF">
              <w:t>0</w:t>
            </w:r>
          </w:p>
        </w:tc>
        <w:tc>
          <w:tcPr>
            <w:tcW w:w="329" w:type="pct"/>
          </w:tcPr>
          <w:p w14:paraId="59688684" w14:textId="77777777" w:rsidR="00417B1B" w:rsidRPr="003045F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3045FF">
              <w:t>75,982</w:t>
            </w:r>
          </w:p>
        </w:tc>
        <w:tc>
          <w:tcPr>
            <w:tcW w:w="362" w:type="pct"/>
          </w:tcPr>
          <w:p w14:paraId="19FD69AE" w14:textId="77777777" w:rsidR="00417B1B" w:rsidRPr="003045F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3045FF">
              <w:t>(2,803)</w:t>
            </w:r>
          </w:p>
        </w:tc>
        <w:tc>
          <w:tcPr>
            <w:tcW w:w="395" w:type="pct"/>
          </w:tcPr>
          <w:p w14:paraId="29CBE5C5" w14:textId="77777777" w:rsidR="00417B1B" w:rsidRPr="003045F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3045FF">
              <w:t xml:space="preserve">11,177 </w:t>
            </w:r>
          </w:p>
        </w:tc>
        <w:tc>
          <w:tcPr>
            <w:tcW w:w="394" w:type="pct"/>
          </w:tcPr>
          <w:p w14:paraId="0E3A7AD4" w14:textId="77777777" w:rsidR="00417B1B" w:rsidRPr="003045F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3045FF">
              <w:t>0</w:t>
            </w:r>
          </w:p>
        </w:tc>
        <w:tc>
          <w:tcPr>
            <w:tcW w:w="428" w:type="pct"/>
          </w:tcPr>
          <w:p w14:paraId="7486DCB2" w14:textId="77777777" w:rsidR="00417B1B" w:rsidRPr="003045F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3045FF">
              <w:t>0</w:t>
            </w:r>
          </w:p>
        </w:tc>
        <w:tc>
          <w:tcPr>
            <w:tcW w:w="494" w:type="pct"/>
          </w:tcPr>
          <w:p w14:paraId="74CD9604" w14:textId="77777777" w:rsidR="00417B1B" w:rsidRPr="003045F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3045FF">
              <w:t xml:space="preserve">443,913 </w:t>
            </w:r>
          </w:p>
        </w:tc>
        <w:tc>
          <w:tcPr>
            <w:tcW w:w="428" w:type="pct"/>
          </w:tcPr>
          <w:p w14:paraId="0E011350" w14:textId="77777777" w:rsidR="00417B1B" w:rsidRPr="003045F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3045FF">
              <w:t xml:space="preserve">428,469 </w:t>
            </w:r>
          </w:p>
        </w:tc>
        <w:tc>
          <w:tcPr>
            <w:tcW w:w="360" w:type="pct"/>
          </w:tcPr>
          <w:p w14:paraId="5A4EA147" w14:textId="77777777" w:rsidR="00417B1B" w:rsidRPr="003045F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3045FF">
              <w:t xml:space="preserve">15,443 </w:t>
            </w:r>
          </w:p>
        </w:tc>
      </w:tr>
      <w:tr w:rsidR="00976366" w:rsidRPr="003045FF" w14:paraId="413B7933" w14:textId="77777777" w:rsidTr="00976366">
        <w:tc>
          <w:tcPr>
            <w:cnfStyle w:val="001000000000" w:firstRow="0" w:lastRow="0" w:firstColumn="1" w:lastColumn="0" w:oddVBand="0" w:evenVBand="0" w:oddHBand="0" w:evenHBand="0" w:firstRowFirstColumn="0" w:firstRowLastColumn="0" w:lastRowFirstColumn="0" w:lastRowLastColumn="0"/>
            <w:tcW w:w="500" w:type="pct"/>
          </w:tcPr>
          <w:p w14:paraId="05223004" w14:textId="77777777" w:rsidR="00417B1B" w:rsidRPr="003045FF" w:rsidRDefault="00417B1B" w:rsidP="000A6DCB">
            <w:pPr>
              <w:pStyle w:val="TableText"/>
            </w:pPr>
            <w:r w:rsidRPr="003045FF">
              <w:t>Additions to net assets</w:t>
            </w:r>
          </w:p>
        </w:tc>
        <w:tc>
          <w:tcPr>
            <w:tcW w:w="520" w:type="pct"/>
          </w:tcPr>
          <w:p w14:paraId="0B98BBA9" w14:textId="77777777" w:rsidR="00417B1B" w:rsidRPr="003045F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3045FF">
              <w:t xml:space="preserve">80,432 </w:t>
            </w:r>
          </w:p>
        </w:tc>
        <w:tc>
          <w:tcPr>
            <w:tcW w:w="428" w:type="pct"/>
          </w:tcPr>
          <w:p w14:paraId="7D63EA54" w14:textId="77777777" w:rsidR="00417B1B" w:rsidRPr="003045F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3045FF">
              <w:t>431</w:t>
            </w:r>
          </w:p>
        </w:tc>
        <w:tc>
          <w:tcPr>
            <w:tcW w:w="362" w:type="pct"/>
          </w:tcPr>
          <w:p w14:paraId="7D219199" w14:textId="77777777" w:rsidR="00417B1B" w:rsidRPr="003045F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3045FF">
              <w:t>0</w:t>
            </w:r>
          </w:p>
        </w:tc>
        <w:tc>
          <w:tcPr>
            <w:tcW w:w="329" w:type="pct"/>
          </w:tcPr>
          <w:p w14:paraId="0BDB88CE" w14:textId="77777777" w:rsidR="00417B1B" w:rsidRPr="003045F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3045FF">
              <w:t>0</w:t>
            </w:r>
          </w:p>
        </w:tc>
        <w:tc>
          <w:tcPr>
            <w:tcW w:w="362" w:type="pct"/>
          </w:tcPr>
          <w:p w14:paraId="001C01CF" w14:textId="77777777" w:rsidR="00417B1B" w:rsidRPr="003045F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3045FF">
              <w:t xml:space="preserve">2,803 </w:t>
            </w:r>
          </w:p>
        </w:tc>
        <w:tc>
          <w:tcPr>
            <w:tcW w:w="395" w:type="pct"/>
          </w:tcPr>
          <w:p w14:paraId="4D7E13CD" w14:textId="77777777" w:rsidR="00417B1B" w:rsidRPr="003045F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3045FF">
              <w:t xml:space="preserve">2,451 </w:t>
            </w:r>
          </w:p>
        </w:tc>
        <w:tc>
          <w:tcPr>
            <w:tcW w:w="394" w:type="pct"/>
          </w:tcPr>
          <w:p w14:paraId="78CA82C0" w14:textId="77777777" w:rsidR="00417B1B" w:rsidRPr="003045F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3045FF">
              <w:t>(50,128)</w:t>
            </w:r>
          </w:p>
        </w:tc>
        <w:tc>
          <w:tcPr>
            <w:tcW w:w="428" w:type="pct"/>
          </w:tcPr>
          <w:p w14:paraId="0C0701D4" w14:textId="77777777" w:rsidR="00417B1B" w:rsidRPr="003045F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3045FF">
              <w:t>0</w:t>
            </w:r>
          </w:p>
        </w:tc>
        <w:tc>
          <w:tcPr>
            <w:tcW w:w="494" w:type="pct"/>
          </w:tcPr>
          <w:p w14:paraId="03DDE215" w14:textId="77777777" w:rsidR="00417B1B" w:rsidRPr="003045F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3045FF">
              <w:t xml:space="preserve">35,989 </w:t>
            </w:r>
          </w:p>
        </w:tc>
        <w:tc>
          <w:tcPr>
            <w:tcW w:w="428" w:type="pct"/>
          </w:tcPr>
          <w:p w14:paraId="7236FEB7" w14:textId="77777777" w:rsidR="00417B1B" w:rsidRPr="003045F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3045FF">
              <w:t xml:space="preserve">11,521 </w:t>
            </w:r>
          </w:p>
        </w:tc>
        <w:tc>
          <w:tcPr>
            <w:tcW w:w="360" w:type="pct"/>
          </w:tcPr>
          <w:p w14:paraId="42D6B06F" w14:textId="77777777" w:rsidR="00417B1B" w:rsidRPr="003045F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3045FF">
              <w:t xml:space="preserve">24,468 </w:t>
            </w:r>
          </w:p>
        </w:tc>
      </w:tr>
      <w:tr w:rsidR="00976366" w:rsidRPr="003045FF" w14:paraId="5C01A8C3" w14:textId="77777777" w:rsidTr="00976366">
        <w:tc>
          <w:tcPr>
            <w:cnfStyle w:val="001000000000" w:firstRow="0" w:lastRow="0" w:firstColumn="1" w:lastColumn="0" w:oddVBand="0" w:evenVBand="0" w:oddHBand="0" w:evenHBand="0" w:firstRowFirstColumn="0" w:firstRowLastColumn="0" w:lastRowFirstColumn="0" w:lastRowLastColumn="0"/>
            <w:tcW w:w="500" w:type="pct"/>
          </w:tcPr>
          <w:p w14:paraId="21A5826E" w14:textId="6ED47512" w:rsidR="00417B1B" w:rsidRPr="003045FF" w:rsidRDefault="000A6DCB" w:rsidP="000A6DCB">
            <w:pPr>
              <w:pStyle w:val="TableText"/>
              <w:rPr>
                <w:rStyle w:val="Bold"/>
              </w:rPr>
            </w:pPr>
            <w:r w:rsidRPr="003045FF">
              <w:rPr>
                <w:rStyle w:val="Bold"/>
              </w:rPr>
              <w:t>Total</w:t>
            </w:r>
          </w:p>
        </w:tc>
        <w:tc>
          <w:tcPr>
            <w:tcW w:w="520" w:type="pct"/>
          </w:tcPr>
          <w:p w14:paraId="658974D3" w14:textId="77777777" w:rsidR="00417B1B" w:rsidRPr="003045FF" w:rsidRDefault="00417B1B"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3045FF">
              <w:rPr>
                <w:rStyle w:val="Bold"/>
              </w:rPr>
              <w:t>433,811</w:t>
            </w:r>
          </w:p>
        </w:tc>
        <w:tc>
          <w:tcPr>
            <w:tcW w:w="428" w:type="pct"/>
          </w:tcPr>
          <w:p w14:paraId="6553ABB3" w14:textId="77777777" w:rsidR="00417B1B" w:rsidRPr="003045FF" w:rsidRDefault="00417B1B"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3045FF">
              <w:rPr>
                <w:rStyle w:val="Bold"/>
              </w:rPr>
              <w:t>6,609</w:t>
            </w:r>
          </w:p>
        </w:tc>
        <w:tc>
          <w:tcPr>
            <w:tcW w:w="362" w:type="pct"/>
          </w:tcPr>
          <w:p w14:paraId="55EEE531" w14:textId="77777777" w:rsidR="00417B1B" w:rsidRPr="003045FF" w:rsidRDefault="00417B1B"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3045FF">
              <w:rPr>
                <w:rStyle w:val="Bold"/>
              </w:rPr>
              <w:t>0</w:t>
            </w:r>
          </w:p>
        </w:tc>
        <w:tc>
          <w:tcPr>
            <w:tcW w:w="329" w:type="pct"/>
          </w:tcPr>
          <w:p w14:paraId="48DB699C" w14:textId="77777777" w:rsidR="00417B1B" w:rsidRPr="003045FF" w:rsidRDefault="00417B1B"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3045FF">
              <w:rPr>
                <w:rStyle w:val="Bold"/>
              </w:rPr>
              <w:t>75,982</w:t>
            </w:r>
          </w:p>
        </w:tc>
        <w:tc>
          <w:tcPr>
            <w:tcW w:w="362" w:type="pct"/>
          </w:tcPr>
          <w:p w14:paraId="246F533A" w14:textId="77777777" w:rsidR="00417B1B" w:rsidRPr="003045FF" w:rsidRDefault="00417B1B"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3045FF">
              <w:rPr>
                <w:rStyle w:val="Bold"/>
              </w:rPr>
              <w:t>0</w:t>
            </w:r>
          </w:p>
        </w:tc>
        <w:tc>
          <w:tcPr>
            <w:tcW w:w="395" w:type="pct"/>
          </w:tcPr>
          <w:p w14:paraId="5DD88B78" w14:textId="77777777" w:rsidR="00417B1B" w:rsidRPr="003045FF" w:rsidRDefault="00417B1B"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3045FF">
              <w:rPr>
                <w:rStyle w:val="Bold"/>
              </w:rPr>
              <w:t>13,628</w:t>
            </w:r>
          </w:p>
        </w:tc>
        <w:tc>
          <w:tcPr>
            <w:tcW w:w="394" w:type="pct"/>
          </w:tcPr>
          <w:p w14:paraId="576B6BA9" w14:textId="77777777" w:rsidR="00417B1B" w:rsidRPr="003045FF" w:rsidRDefault="00417B1B"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3045FF">
              <w:rPr>
                <w:rStyle w:val="Bold"/>
              </w:rPr>
              <w:t>(50,128)</w:t>
            </w:r>
          </w:p>
        </w:tc>
        <w:tc>
          <w:tcPr>
            <w:tcW w:w="428" w:type="pct"/>
          </w:tcPr>
          <w:p w14:paraId="4F0E0FE8" w14:textId="77777777" w:rsidR="00417B1B" w:rsidRPr="003045FF" w:rsidRDefault="00417B1B"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3045FF">
              <w:rPr>
                <w:rStyle w:val="Bold"/>
              </w:rPr>
              <w:t>0</w:t>
            </w:r>
          </w:p>
        </w:tc>
        <w:tc>
          <w:tcPr>
            <w:tcW w:w="494" w:type="pct"/>
          </w:tcPr>
          <w:p w14:paraId="69850521" w14:textId="77777777" w:rsidR="00417B1B" w:rsidRPr="003045FF" w:rsidRDefault="00417B1B"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3045FF">
              <w:rPr>
                <w:rStyle w:val="Bold"/>
              </w:rPr>
              <w:t>479,902</w:t>
            </w:r>
          </w:p>
        </w:tc>
        <w:tc>
          <w:tcPr>
            <w:tcW w:w="428" w:type="pct"/>
          </w:tcPr>
          <w:p w14:paraId="2F22B8A1" w14:textId="77777777" w:rsidR="00417B1B" w:rsidRPr="003045FF" w:rsidRDefault="00417B1B"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3045FF">
              <w:rPr>
                <w:rStyle w:val="Bold"/>
              </w:rPr>
              <w:t>439,990</w:t>
            </w:r>
          </w:p>
        </w:tc>
        <w:tc>
          <w:tcPr>
            <w:tcW w:w="360" w:type="pct"/>
          </w:tcPr>
          <w:p w14:paraId="6211B2B5" w14:textId="77777777" w:rsidR="00417B1B" w:rsidRPr="003045FF" w:rsidRDefault="00417B1B"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3045FF">
              <w:rPr>
                <w:rStyle w:val="Bold"/>
              </w:rPr>
              <w:t>39,911</w:t>
            </w:r>
          </w:p>
        </w:tc>
      </w:tr>
    </w:tbl>
    <w:p w14:paraId="625A59D2" w14:textId="1493B664" w:rsidR="000A6DCB" w:rsidRPr="003045FF" w:rsidRDefault="000A6DCB">
      <w:r w:rsidRPr="003045FF">
        <w:t>2018</w:t>
      </w:r>
    </w:p>
    <w:tbl>
      <w:tblPr>
        <w:tblStyle w:val="AccessibleTableNumerical"/>
        <w:tblW w:w="5000" w:type="pct"/>
        <w:tblLook w:val="04A0" w:firstRow="1" w:lastRow="0" w:firstColumn="1" w:lastColumn="0" w:noHBand="0" w:noVBand="1"/>
      </w:tblPr>
      <w:tblGrid>
        <w:gridCol w:w="2129"/>
        <w:gridCol w:w="2266"/>
        <w:gridCol w:w="1844"/>
        <w:gridCol w:w="1559"/>
        <w:gridCol w:w="1417"/>
        <w:gridCol w:w="1559"/>
        <w:gridCol w:w="1702"/>
        <w:gridCol w:w="1697"/>
        <w:gridCol w:w="1844"/>
        <w:gridCol w:w="2128"/>
        <w:gridCol w:w="1844"/>
        <w:gridCol w:w="1551"/>
      </w:tblGrid>
      <w:tr w:rsidR="00976366" w:rsidRPr="000A6DCB" w14:paraId="425AFE96" w14:textId="77777777" w:rsidTr="009763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4" w:type="pct"/>
          </w:tcPr>
          <w:p w14:paraId="3163DE4C" w14:textId="77777777" w:rsidR="000A6DCB" w:rsidRPr="003045FF" w:rsidRDefault="000A6DCB" w:rsidP="000A6DCB">
            <w:pPr>
              <w:pStyle w:val="TableText"/>
            </w:pPr>
            <w:bookmarkStart w:id="236" w:name="ColumnTitle_49"/>
            <w:r w:rsidRPr="003045FF">
              <w:t>Item</w:t>
            </w:r>
          </w:p>
        </w:tc>
        <w:tc>
          <w:tcPr>
            <w:tcW w:w="526" w:type="pct"/>
            <w:vAlign w:val="bottom"/>
          </w:tcPr>
          <w:p w14:paraId="5F53C7E0" w14:textId="2706F2E9" w:rsidR="000A6DCB" w:rsidRPr="003045FF" w:rsidRDefault="005F65A1" w:rsidP="005F65A1">
            <w:pPr>
              <w:pStyle w:val="TableText"/>
              <w:cnfStyle w:val="100000000000" w:firstRow="1" w:lastRow="0" w:firstColumn="0" w:lastColumn="0" w:oddVBand="0" w:evenVBand="0" w:oddHBand="0" w:evenHBand="0" w:firstRowFirstColumn="0" w:firstRowLastColumn="0" w:lastRowFirstColumn="0" w:lastRowLastColumn="0"/>
            </w:pPr>
            <w:r w:rsidRPr="003045FF">
              <w:t>Appropriation Act</w:t>
            </w:r>
            <w:r w:rsidRPr="003045FF">
              <w:br/>
            </w:r>
            <w:r w:rsidR="000A6DCB" w:rsidRPr="003045FF">
              <w:t xml:space="preserve">Annual appropriation </w:t>
            </w:r>
            <w:r w:rsidR="000A6DCB" w:rsidRPr="003045FF">
              <w:br/>
              <w:t>$’000</w:t>
            </w:r>
          </w:p>
        </w:tc>
        <w:tc>
          <w:tcPr>
            <w:tcW w:w="428" w:type="pct"/>
            <w:vAlign w:val="bottom"/>
          </w:tcPr>
          <w:p w14:paraId="2C27B40B" w14:textId="0D7EFC4C" w:rsidR="000A6DCB" w:rsidRPr="003045FF" w:rsidRDefault="005F65A1" w:rsidP="005F65A1">
            <w:pPr>
              <w:pStyle w:val="TableText"/>
              <w:cnfStyle w:val="100000000000" w:firstRow="1" w:lastRow="0" w:firstColumn="0" w:lastColumn="0" w:oddVBand="0" w:evenVBand="0" w:oddHBand="0" w:evenHBand="0" w:firstRowFirstColumn="0" w:firstRowLastColumn="0" w:lastRowFirstColumn="0" w:lastRowLastColumn="0"/>
            </w:pPr>
            <w:r w:rsidRPr="003045FF">
              <w:t>Appropriation Act</w:t>
            </w:r>
            <w:r w:rsidRPr="003045FF">
              <w:br/>
            </w:r>
            <w:r w:rsidR="000A6DCB" w:rsidRPr="003045FF">
              <w:t>Advance</w:t>
            </w:r>
            <w:r w:rsidRPr="003045FF">
              <w:t xml:space="preserve"> from Treasurer</w:t>
            </w:r>
            <w:r w:rsidRPr="003045FF">
              <w:br/>
            </w:r>
            <w:r w:rsidR="000A6DCB" w:rsidRPr="003045FF">
              <w:t>$’000</w:t>
            </w:r>
          </w:p>
        </w:tc>
        <w:tc>
          <w:tcPr>
            <w:tcW w:w="362" w:type="pct"/>
            <w:vAlign w:val="bottom"/>
          </w:tcPr>
          <w:p w14:paraId="0A32D168" w14:textId="77777777" w:rsidR="000A6DCB" w:rsidRPr="003045FF" w:rsidRDefault="000A6DCB" w:rsidP="005F65A1">
            <w:pPr>
              <w:pStyle w:val="TableText"/>
              <w:cnfStyle w:val="100000000000" w:firstRow="1" w:lastRow="0" w:firstColumn="0" w:lastColumn="0" w:oddVBand="0" w:evenVBand="0" w:oddHBand="0" w:evenHBand="0" w:firstRowFirstColumn="0" w:firstRowLastColumn="0" w:lastRowFirstColumn="0" w:lastRowLastColumn="0"/>
            </w:pPr>
            <w:r w:rsidRPr="003045FF">
              <w:t>Financial Management Act 1994 Section 28 $’000</w:t>
            </w:r>
          </w:p>
        </w:tc>
        <w:tc>
          <w:tcPr>
            <w:tcW w:w="329" w:type="pct"/>
            <w:vAlign w:val="bottom"/>
          </w:tcPr>
          <w:p w14:paraId="5A983A3A" w14:textId="77777777" w:rsidR="000A6DCB" w:rsidRPr="003045FF" w:rsidRDefault="000A6DCB" w:rsidP="005F65A1">
            <w:pPr>
              <w:pStyle w:val="TableText"/>
              <w:cnfStyle w:val="100000000000" w:firstRow="1" w:lastRow="0" w:firstColumn="0" w:lastColumn="0" w:oddVBand="0" w:evenVBand="0" w:oddHBand="0" w:evenHBand="0" w:firstRowFirstColumn="0" w:firstRowLastColumn="0" w:lastRowFirstColumn="0" w:lastRowLastColumn="0"/>
            </w:pPr>
            <w:r w:rsidRPr="003045FF">
              <w:t>Financial Management Act 1994 Section 29 $’000</w:t>
            </w:r>
          </w:p>
        </w:tc>
        <w:tc>
          <w:tcPr>
            <w:tcW w:w="362" w:type="pct"/>
            <w:vAlign w:val="bottom"/>
          </w:tcPr>
          <w:p w14:paraId="1CFEACCC" w14:textId="77777777" w:rsidR="000A6DCB" w:rsidRPr="003045FF" w:rsidRDefault="000A6DCB" w:rsidP="005F65A1">
            <w:pPr>
              <w:pStyle w:val="TableText"/>
              <w:cnfStyle w:val="100000000000" w:firstRow="1" w:lastRow="0" w:firstColumn="0" w:lastColumn="0" w:oddVBand="0" w:evenVBand="0" w:oddHBand="0" w:evenHBand="0" w:firstRowFirstColumn="0" w:firstRowLastColumn="0" w:lastRowFirstColumn="0" w:lastRowLastColumn="0"/>
            </w:pPr>
            <w:r w:rsidRPr="003045FF">
              <w:t>Financial Management Act 1994 Section 31A $’000</w:t>
            </w:r>
          </w:p>
        </w:tc>
        <w:tc>
          <w:tcPr>
            <w:tcW w:w="395" w:type="pct"/>
            <w:vAlign w:val="bottom"/>
          </w:tcPr>
          <w:p w14:paraId="7137CCE6" w14:textId="77777777" w:rsidR="000A6DCB" w:rsidRPr="003045FF" w:rsidRDefault="000A6DCB" w:rsidP="005F65A1">
            <w:pPr>
              <w:pStyle w:val="TableText"/>
              <w:cnfStyle w:val="100000000000" w:firstRow="1" w:lastRow="0" w:firstColumn="0" w:lastColumn="0" w:oddVBand="0" w:evenVBand="0" w:oddHBand="0" w:evenHBand="0" w:firstRowFirstColumn="0" w:firstRowLastColumn="0" w:lastRowFirstColumn="0" w:lastRowLastColumn="0"/>
            </w:pPr>
            <w:r w:rsidRPr="003045FF">
              <w:t>Financial Management Act 1994 Section 32 $’000</w:t>
            </w:r>
          </w:p>
        </w:tc>
        <w:tc>
          <w:tcPr>
            <w:tcW w:w="394" w:type="pct"/>
            <w:vAlign w:val="bottom"/>
          </w:tcPr>
          <w:p w14:paraId="04BC75A4" w14:textId="675C3FB4" w:rsidR="000A6DCB" w:rsidRPr="003045FF" w:rsidRDefault="000A6DCB" w:rsidP="003045FF">
            <w:pPr>
              <w:pStyle w:val="TableText"/>
              <w:cnfStyle w:val="100000000000" w:firstRow="1" w:lastRow="0" w:firstColumn="0" w:lastColumn="0" w:oddVBand="0" w:evenVBand="0" w:oddHBand="0" w:evenHBand="0" w:firstRowFirstColumn="0" w:firstRowLastColumn="0" w:lastRowFirstColumn="0" w:lastRowLastColumn="0"/>
            </w:pPr>
            <w:r w:rsidRPr="003045FF">
              <w:t>Financial Management Act 1994 Section 34 $’000</w:t>
            </w:r>
          </w:p>
        </w:tc>
        <w:tc>
          <w:tcPr>
            <w:tcW w:w="428" w:type="pct"/>
            <w:vAlign w:val="bottom"/>
          </w:tcPr>
          <w:p w14:paraId="4CF9BF36" w14:textId="77777777" w:rsidR="000A6DCB" w:rsidRPr="003045FF" w:rsidRDefault="000A6DCB" w:rsidP="005F65A1">
            <w:pPr>
              <w:pStyle w:val="TableText"/>
              <w:cnfStyle w:val="100000000000" w:firstRow="1" w:lastRow="0" w:firstColumn="0" w:lastColumn="0" w:oddVBand="0" w:evenVBand="0" w:oddHBand="0" w:evenHBand="0" w:firstRowFirstColumn="0" w:firstRowLastColumn="0" w:lastRowFirstColumn="0" w:lastRowLastColumn="0"/>
            </w:pPr>
            <w:r w:rsidRPr="003045FF">
              <w:t>Financial Management Act 1994 Section 35 $’000</w:t>
            </w:r>
          </w:p>
        </w:tc>
        <w:tc>
          <w:tcPr>
            <w:tcW w:w="494" w:type="pct"/>
            <w:vAlign w:val="bottom"/>
          </w:tcPr>
          <w:p w14:paraId="24296205" w14:textId="686C0B01" w:rsidR="000A6DCB" w:rsidRPr="003045FF" w:rsidRDefault="005F65A1" w:rsidP="005F65A1">
            <w:pPr>
              <w:pStyle w:val="TableText"/>
              <w:cnfStyle w:val="100000000000" w:firstRow="1" w:lastRow="0" w:firstColumn="0" w:lastColumn="0" w:oddVBand="0" w:evenVBand="0" w:oddHBand="0" w:evenHBand="0" w:firstRowFirstColumn="0" w:firstRowLastColumn="0" w:lastRowFirstColumn="0" w:lastRowLastColumn="0"/>
            </w:pPr>
            <w:r w:rsidRPr="003045FF">
              <w:t xml:space="preserve">Financial </w:t>
            </w:r>
            <w:r w:rsidR="000A6DCB" w:rsidRPr="003045FF">
              <w:t xml:space="preserve">Management </w:t>
            </w:r>
            <w:r w:rsidR="000A6DCB" w:rsidRPr="003045FF">
              <w:br/>
            </w:r>
            <w:r w:rsidRPr="003045FF">
              <w:t>Act 1994</w:t>
            </w:r>
            <w:r w:rsidRPr="003045FF">
              <w:br/>
            </w:r>
            <w:r w:rsidR="000A6DCB" w:rsidRPr="003045FF">
              <w:t xml:space="preserve">Total Parliamentary </w:t>
            </w:r>
            <w:r w:rsidR="000A6DCB" w:rsidRPr="003045FF">
              <w:br/>
            </w:r>
            <w:r w:rsidRPr="003045FF">
              <w:t>authority</w:t>
            </w:r>
            <w:r w:rsidRPr="003045FF">
              <w:br/>
            </w:r>
            <w:r w:rsidR="000A6DCB" w:rsidRPr="003045FF">
              <w:t>$’000</w:t>
            </w:r>
          </w:p>
        </w:tc>
        <w:tc>
          <w:tcPr>
            <w:tcW w:w="428" w:type="pct"/>
            <w:vAlign w:val="bottom"/>
          </w:tcPr>
          <w:p w14:paraId="62A226C4" w14:textId="2124F6F9" w:rsidR="000A6DCB" w:rsidRPr="003045FF" w:rsidRDefault="005F65A1" w:rsidP="009324A2">
            <w:pPr>
              <w:pStyle w:val="TableText"/>
              <w:cnfStyle w:val="100000000000" w:firstRow="1" w:lastRow="0" w:firstColumn="0" w:lastColumn="0" w:oddVBand="0" w:evenVBand="0" w:oddHBand="0" w:evenHBand="0" w:firstRowFirstColumn="0" w:firstRowLastColumn="0" w:lastRowFirstColumn="0" w:lastRowLastColumn="0"/>
            </w:pPr>
            <w:r w:rsidRPr="003045FF">
              <w:t xml:space="preserve">Financial </w:t>
            </w:r>
            <w:r w:rsidR="000A6DCB" w:rsidRPr="003045FF">
              <w:t xml:space="preserve">Management </w:t>
            </w:r>
            <w:r w:rsidR="000A6DCB" w:rsidRPr="003045FF">
              <w:br/>
              <w:t>Ac</w:t>
            </w:r>
            <w:r w:rsidRPr="003045FF">
              <w:t xml:space="preserve">t 1994 </w:t>
            </w:r>
            <w:r w:rsidRPr="003045FF">
              <w:br/>
            </w:r>
            <w:r w:rsidR="009324A2" w:rsidRPr="003045FF">
              <w:t xml:space="preserve">Appropriations </w:t>
            </w:r>
            <w:r w:rsidRPr="003045FF">
              <w:t>applied</w:t>
            </w:r>
            <w:r w:rsidRPr="003045FF">
              <w:br/>
            </w:r>
            <w:r w:rsidR="000A6DCB" w:rsidRPr="003045FF">
              <w:t>$’000</w:t>
            </w:r>
          </w:p>
        </w:tc>
        <w:tc>
          <w:tcPr>
            <w:tcW w:w="360" w:type="pct"/>
            <w:vAlign w:val="bottom"/>
          </w:tcPr>
          <w:p w14:paraId="01B61BF4" w14:textId="7EFE4888" w:rsidR="000A6DCB" w:rsidRPr="000A6DCB" w:rsidRDefault="000A6DCB" w:rsidP="003045FF">
            <w:pPr>
              <w:pStyle w:val="TableText"/>
              <w:cnfStyle w:val="100000000000" w:firstRow="1" w:lastRow="0" w:firstColumn="0" w:lastColumn="0" w:oddVBand="0" w:evenVBand="0" w:oddHBand="0" w:evenHBand="0" w:firstRowFirstColumn="0" w:firstRowLastColumn="0" w:lastRowFirstColumn="0" w:lastRowLastColumn="0"/>
            </w:pPr>
            <w:r w:rsidRPr="003045FF">
              <w:t>F</w:t>
            </w:r>
            <w:r w:rsidR="009324A2" w:rsidRPr="003045FF">
              <w:t>inancial Management</w:t>
            </w:r>
            <w:r w:rsidR="009324A2" w:rsidRPr="003045FF">
              <w:br/>
            </w:r>
            <w:r w:rsidR="003045FF">
              <w:t>Act 1994</w:t>
            </w:r>
            <w:r w:rsidR="003045FF">
              <w:br/>
            </w:r>
            <w:r w:rsidRPr="003045FF">
              <w:t>Variance</w:t>
            </w:r>
            <w:r w:rsidR="003045FF">
              <w:br/>
            </w:r>
            <w:r w:rsidRPr="003045FF">
              <w:t>$’000</w:t>
            </w:r>
          </w:p>
        </w:tc>
      </w:tr>
      <w:bookmarkEnd w:id="236"/>
      <w:tr w:rsidR="00976366" w:rsidRPr="000A6DCB" w14:paraId="7D2B8E74" w14:textId="77777777" w:rsidTr="00976366">
        <w:tc>
          <w:tcPr>
            <w:cnfStyle w:val="001000000000" w:firstRow="0" w:lastRow="0" w:firstColumn="1" w:lastColumn="0" w:oddVBand="0" w:evenVBand="0" w:oddHBand="0" w:evenHBand="0" w:firstRowFirstColumn="0" w:firstRowLastColumn="0" w:lastRowFirstColumn="0" w:lastRowLastColumn="0"/>
            <w:tcW w:w="494" w:type="pct"/>
          </w:tcPr>
          <w:p w14:paraId="506D7041" w14:textId="77777777" w:rsidR="00417B1B" w:rsidRPr="005F65A1" w:rsidRDefault="00417B1B" w:rsidP="000A6DCB">
            <w:pPr>
              <w:pStyle w:val="TableText"/>
              <w:rPr>
                <w:rStyle w:val="Bold"/>
              </w:rPr>
            </w:pPr>
            <w:r w:rsidRPr="005F65A1">
              <w:rPr>
                <w:rStyle w:val="Bold"/>
              </w:rPr>
              <w:t>Controlled</w:t>
            </w:r>
          </w:p>
        </w:tc>
        <w:tc>
          <w:tcPr>
            <w:tcW w:w="526" w:type="pct"/>
          </w:tcPr>
          <w:p w14:paraId="11783E17" w14:textId="577734FF" w:rsidR="00417B1B" w:rsidRPr="000A6DCB" w:rsidRDefault="00AC0BBF" w:rsidP="000A6DCB">
            <w:pPr>
              <w:pStyle w:val="TableText"/>
              <w:cnfStyle w:val="000000000000" w:firstRow="0" w:lastRow="0" w:firstColumn="0" w:lastColumn="0" w:oddVBand="0" w:evenVBand="0" w:oddHBand="0" w:evenHBand="0" w:firstRowFirstColumn="0" w:firstRowLastColumn="0" w:lastRowFirstColumn="0" w:lastRowLastColumn="0"/>
            </w:pPr>
            <w:r w:rsidRPr="000A6DCB">
              <w:t>N/A</w:t>
            </w:r>
          </w:p>
        </w:tc>
        <w:tc>
          <w:tcPr>
            <w:tcW w:w="428" w:type="pct"/>
          </w:tcPr>
          <w:p w14:paraId="4CF2AEFA" w14:textId="133910CD" w:rsidR="00417B1B" w:rsidRPr="000A6DCB" w:rsidRDefault="00AC0BBF" w:rsidP="000A6DCB">
            <w:pPr>
              <w:pStyle w:val="TableText"/>
              <w:cnfStyle w:val="000000000000" w:firstRow="0" w:lastRow="0" w:firstColumn="0" w:lastColumn="0" w:oddVBand="0" w:evenVBand="0" w:oddHBand="0" w:evenHBand="0" w:firstRowFirstColumn="0" w:firstRowLastColumn="0" w:lastRowFirstColumn="0" w:lastRowLastColumn="0"/>
            </w:pPr>
            <w:r w:rsidRPr="000A6DCB">
              <w:t>N/A</w:t>
            </w:r>
          </w:p>
        </w:tc>
        <w:tc>
          <w:tcPr>
            <w:tcW w:w="362" w:type="pct"/>
          </w:tcPr>
          <w:p w14:paraId="152F969F" w14:textId="0F464D1C" w:rsidR="00417B1B" w:rsidRPr="000A6DCB" w:rsidRDefault="00AC0BBF" w:rsidP="000A6DCB">
            <w:pPr>
              <w:pStyle w:val="TableText"/>
              <w:cnfStyle w:val="000000000000" w:firstRow="0" w:lastRow="0" w:firstColumn="0" w:lastColumn="0" w:oddVBand="0" w:evenVBand="0" w:oddHBand="0" w:evenHBand="0" w:firstRowFirstColumn="0" w:firstRowLastColumn="0" w:lastRowFirstColumn="0" w:lastRowLastColumn="0"/>
            </w:pPr>
            <w:r w:rsidRPr="000A6DCB">
              <w:t>N/A</w:t>
            </w:r>
          </w:p>
        </w:tc>
        <w:tc>
          <w:tcPr>
            <w:tcW w:w="329" w:type="pct"/>
          </w:tcPr>
          <w:p w14:paraId="5DB21785" w14:textId="1708ED56" w:rsidR="00417B1B" w:rsidRPr="000A6DCB" w:rsidRDefault="00AC0BBF" w:rsidP="000A6DCB">
            <w:pPr>
              <w:pStyle w:val="TableText"/>
              <w:cnfStyle w:val="000000000000" w:firstRow="0" w:lastRow="0" w:firstColumn="0" w:lastColumn="0" w:oddVBand="0" w:evenVBand="0" w:oddHBand="0" w:evenHBand="0" w:firstRowFirstColumn="0" w:firstRowLastColumn="0" w:lastRowFirstColumn="0" w:lastRowLastColumn="0"/>
            </w:pPr>
            <w:r w:rsidRPr="000A6DCB">
              <w:t>N/A</w:t>
            </w:r>
          </w:p>
        </w:tc>
        <w:tc>
          <w:tcPr>
            <w:tcW w:w="362" w:type="pct"/>
          </w:tcPr>
          <w:p w14:paraId="143D2748" w14:textId="4C85BEA1" w:rsidR="00417B1B" w:rsidRPr="000A6DCB" w:rsidRDefault="00AC0BBF" w:rsidP="000A6DCB">
            <w:pPr>
              <w:pStyle w:val="TableText"/>
              <w:cnfStyle w:val="000000000000" w:firstRow="0" w:lastRow="0" w:firstColumn="0" w:lastColumn="0" w:oddVBand="0" w:evenVBand="0" w:oddHBand="0" w:evenHBand="0" w:firstRowFirstColumn="0" w:firstRowLastColumn="0" w:lastRowFirstColumn="0" w:lastRowLastColumn="0"/>
            </w:pPr>
            <w:r w:rsidRPr="000A6DCB">
              <w:t>N/A</w:t>
            </w:r>
          </w:p>
        </w:tc>
        <w:tc>
          <w:tcPr>
            <w:tcW w:w="395" w:type="pct"/>
          </w:tcPr>
          <w:p w14:paraId="0918A018" w14:textId="41EEFDC8" w:rsidR="00417B1B" w:rsidRPr="000A6DCB" w:rsidRDefault="00AC0BBF" w:rsidP="000A6DCB">
            <w:pPr>
              <w:pStyle w:val="TableText"/>
              <w:cnfStyle w:val="000000000000" w:firstRow="0" w:lastRow="0" w:firstColumn="0" w:lastColumn="0" w:oddVBand="0" w:evenVBand="0" w:oddHBand="0" w:evenHBand="0" w:firstRowFirstColumn="0" w:firstRowLastColumn="0" w:lastRowFirstColumn="0" w:lastRowLastColumn="0"/>
            </w:pPr>
            <w:r w:rsidRPr="000A6DCB">
              <w:t>N/A</w:t>
            </w:r>
          </w:p>
        </w:tc>
        <w:tc>
          <w:tcPr>
            <w:tcW w:w="394" w:type="pct"/>
          </w:tcPr>
          <w:p w14:paraId="10C26F45" w14:textId="088AAC97" w:rsidR="00417B1B" w:rsidRPr="000A6DCB" w:rsidRDefault="00AC0BBF" w:rsidP="000A6DCB">
            <w:pPr>
              <w:pStyle w:val="TableText"/>
              <w:cnfStyle w:val="000000000000" w:firstRow="0" w:lastRow="0" w:firstColumn="0" w:lastColumn="0" w:oddVBand="0" w:evenVBand="0" w:oddHBand="0" w:evenHBand="0" w:firstRowFirstColumn="0" w:firstRowLastColumn="0" w:lastRowFirstColumn="0" w:lastRowLastColumn="0"/>
            </w:pPr>
            <w:r w:rsidRPr="000A6DCB">
              <w:t>N/A</w:t>
            </w:r>
          </w:p>
        </w:tc>
        <w:tc>
          <w:tcPr>
            <w:tcW w:w="428" w:type="pct"/>
          </w:tcPr>
          <w:p w14:paraId="0E336689" w14:textId="4B0BC28B" w:rsidR="00417B1B" w:rsidRPr="000A6DCB" w:rsidRDefault="00AC0BBF" w:rsidP="000A6DCB">
            <w:pPr>
              <w:pStyle w:val="TableText"/>
              <w:cnfStyle w:val="000000000000" w:firstRow="0" w:lastRow="0" w:firstColumn="0" w:lastColumn="0" w:oddVBand="0" w:evenVBand="0" w:oddHBand="0" w:evenHBand="0" w:firstRowFirstColumn="0" w:firstRowLastColumn="0" w:lastRowFirstColumn="0" w:lastRowLastColumn="0"/>
            </w:pPr>
            <w:r w:rsidRPr="000A6DCB">
              <w:t>N/A</w:t>
            </w:r>
          </w:p>
        </w:tc>
        <w:tc>
          <w:tcPr>
            <w:tcW w:w="494" w:type="pct"/>
          </w:tcPr>
          <w:p w14:paraId="64F15FA6" w14:textId="1D333659" w:rsidR="00417B1B" w:rsidRPr="000A6DCB" w:rsidRDefault="00AC0BBF" w:rsidP="000A6DCB">
            <w:pPr>
              <w:pStyle w:val="TableText"/>
              <w:cnfStyle w:val="000000000000" w:firstRow="0" w:lastRow="0" w:firstColumn="0" w:lastColumn="0" w:oddVBand="0" w:evenVBand="0" w:oddHBand="0" w:evenHBand="0" w:firstRowFirstColumn="0" w:firstRowLastColumn="0" w:lastRowFirstColumn="0" w:lastRowLastColumn="0"/>
            </w:pPr>
            <w:r w:rsidRPr="000A6DCB">
              <w:t>N/A</w:t>
            </w:r>
          </w:p>
        </w:tc>
        <w:tc>
          <w:tcPr>
            <w:tcW w:w="428" w:type="pct"/>
          </w:tcPr>
          <w:p w14:paraId="1AEF40E5" w14:textId="50B8C4BB" w:rsidR="00417B1B" w:rsidRPr="000A6DCB" w:rsidRDefault="00AC0BBF" w:rsidP="000A6DCB">
            <w:pPr>
              <w:pStyle w:val="TableText"/>
              <w:cnfStyle w:val="000000000000" w:firstRow="0" w:lastRow="0" w:firstColumn="0" w:lastColumn="0" w:oddVBand="0" w:evenVBand="0" w:oddHBand="0" w:evenHBand="0" w:firstRowFirstColumn="0" w:firstRowLastColumn="0" w:lastRowFirstColumn="0" w:lastRowLastColumn="0"/>
            </w:pPr>
            <w:r w:rsidRPr="000A6DCB">
              <w:t>N/A</w:t>
            </w:r>
          </w:p>
        </w:tc>
        <w:tc>
          <w:tcPr>
            <w:tcW w:w="360" w:type="pct"/>
          </w:tcPr>
          <w:p w14:paraId="67993FA5" w14:textId="5B600FF3" w:rsidR="00417B1B" w:rsidRPr="000A6DCB" w:rsidRDefault="00AC0BBF" w:rsidP="000A6DCB">
            <w:pPr>
              <w:pStyle w:val="TableText"/>
              <w:cnfStyle w:val="000000000000" w:firstRow="0" w:lastRow="0" w:firstColumn="0" w:lastColumn="0" w:oddVBand="0" w:evenVBand="0" w:oddHBand="0" w:evenHBand="0" w:firstRowFirstColumn="0" w:firstRowLastColumn="0" w:lastRowFirstColumn="0" w:lastRowLastColumn="0"/>
            </w:pPr>
            <w:r w:rsidRPr="000A6DCB">
              <w:t>N/A</w:t>
            </w:r>
          </w:p>
        </w:tc>
      </w:tr>
      <w:tr w:rsidR="00976366" w:rsidRPr="000A6DCB" w14:paraId="0BB0E321" w14:textId="77777777" w:rsidTr="00976366">
        <w:tc>
          <w:tcPr>
            <w:cnfStyle w:val="001000000000" w:firstRow="0" w:lastRow="0" w:firstColumn="1" w:lastColumn="0" w:oddVBand="0" w:evenVBand="0" w:oddHBand="0" w:evenHBand="0" w:firstRowFirstColumn="0" w:firstRowLastColumn="0" w:lastRowFirstColumn="0" w:lastRowLastColumn="0"/>
            <w:tcW w:w="494" w:type="pct"/>
          </w:tcPr>
          <w:p w14:paraId="0B04FF77" w14:textId="77777777" w:rsidR="00417B1B" w:rsidRPr="000A6DCB" w:rsidRDefault="00417B1B" w:rsidP="000A6DCB">
            <w:pPr>
              <w:pStyle w:val="TableText"/>
            </w:pPr>
            <w:r w:rsidRPr="000A6DCB">
              <w:t>Provision of outputs</w:t>
            </w:r>
          </w:p>
        </w:tc>
        <w:tc>
          <w:tcPr>
            <w:tcW w:w="526" w:type="pct"/>
          </w:tcPr>
          <w:p w14:paraId="59C92D81" w14:textId="77777777" w:rsidR="00417B1B" w:rsidRPr="000A6DCB"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0A6DCB">
              <w:t>311,292</w:t>
            </w:r>
          </w:p>
        </w:tc>
        <w:tc>
          <w:tcPr>
            <w:tcW w:w="428" w:type="pct"/>
          </w:tcPr>
          <w:p w14:paraId="15E38D53" w14:textId="77777777" w:rsidR="00417B1B" w:rsidRPr="000A6DCB"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0A6DCB">
              <w:t>9,907</w:t>
            </w:r>
          </w:p>
        </w:tc>
        <w:tc>
          <w:tcPr>
            <w:tcW w:w="362" w:type="pct"/>
          </w:tcPr>
          <w:p w14:paraId="55B16C5D" w14:textId="77777777" w:rsidR="00417B1B" w:rsidRPr="000A6DCB"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0A6DCB">
              <w:t>0</w:t>
            </w:r>
          </w:p>
        </w:tc>
        <w:tc>
          <w:tcPr>
            <w:tcW w:w="329" w:type="pct"/>
          </w:tcPr>
          <w:p w14:paraId="12970301" w14:textId="77777777" w:rsidR="00417B1B" w:rsidRPr="000A6DCB"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0A6DCB">
              <w:t>69,699</w:t>
            </w:r>
          </w:p>
        </w:tc>
        <w:tc>
          <w:tcPr>
            <w:tcW w:w="362" w:type="pct"/>
          </w:tcPr>
          <w:p w14:paraId="465B0153" w14:textId="77777777" w:rsidR="00417B1B" w:rsidRPr="000A6DCB"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0A6DCB">
              <w:t>(2,494)</w:t>
            </w:r>
          </w:p>
        </w:tc>
        <w:tc>
          <w:tcPr>
            <w:tcW w:w="395" w:type="pct"/>
          </w:tcPr>
          <w:p w14:paraId="2C4E9D54" w14:textId="77777777" w:rsidR="00417B1B" w:rsidRPr="000A6DCB"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0A6DCB">
              <w:t xml:space="preserve">6,126 </w:t>
            </w:r>
          </w:p>
        </w:tc>
        <w:tc>
          <w:tcPr>
            <w:tcW w:w="394" w:type="pct"/>
          </w:tcPr>
          <w:p w14:paraId="5EF660A0" w14:textId="77777777" w:rsidR="00417B1B" w:rsidRPr="000A6DCB"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0A6DCB">
              <w:t>(9,330)</w:t>
            </w:r>
          </w:p>
        </w:tc>
        <w:tc>
          <w:tcPr>
            <w:tcW w:w="428" w:type="pct"/>
          </w:tcPr>
          <w:p w14:paraId="2CE5D469" w14:textId="77777777" w:rsidR="00417B1B" w:rsidRPr="000A6DCB"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0A6DCB">
              <w:t xml:space="preserve">0 </w:t>
            </w:r>
          </w:p>
        </w:tc>
        <w:tc>
          <w:tcPr>
            <w:tcW w:w="494" w:type="pct"/>
          </w:tcPr>
          <w:p w14:paraId="08128468" w14:textId="77777777" w:rsidR="00417B1B" w:rsidRPr="000A6DCB"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0A6DCB">
              <w:t>385,200</w:t>
            </w:r>
          </w:p>
        </w:tc>
        <w:tc>
          <w:tcPr>
            <w:tcW w:w="428" w:type="pct"/>
          </w:tcPr>
          <w:p w14:paraId="496E4F77" w14:textId="77777777" w:rsidR="00417B1B" w:rsidRPr="000A6DCB"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0A6DCB">
              <w:t xml:space="preserve">378,618 </w:t>
            </w:r>
          </w:p>
        </w:tc>
        <w:tc>
          <w:tcPr>
            <w:tcW w:w="360" w:type="pct"/>
          </w:tcPr>
          <w:p w14:paraId="27EB5F39" w14:textId="77777777" w:rsidR="00417B1B" w:rsidRPr="000A6DCB"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0A6DCB">
              <w:t>6,582</w:t>
            </w:r>
          </w:p>
        </w:tc>
      </w:tr>
      <w:tr w:rsidR="00976366" w:rsidRPr="000A6DCB" w14:paraId="76562749" w14:textId="77777777" w:rsidTr="00976366">
        <w:tc>
          <w:tcPr>
            <w:cnfStyle w:val="001000000000" w:firstRow="0" w:lastRow="0" w:firstColumn="1" w:lastColumn="0" w:oddVBand="0" w:evenVBand="0" w:oddHBand="0" w:evenHBand="0" w:firstRowFirstColumn="0" w:firstRowLastColumn="0" w:lastRowFirstColumn="0" w:lastRowLastColumn="0"/>
            <w:tcW w:w="494" w:type="pct"/>
          </w:tcPr>
          <w:p w14:paraId="1C061F2A" w14:textId="77777777" w:rsidR="00417B1B" w:rsidRPr="000A6DCB" w:rsidRDefault="00417B1B" w:rsidP="000A6DCB">
            <w:pPr>
              <w:pStyle w:val="TableText"/>
            </w:pPr>
            <w:r w:rsidRPr="000A6DCB">
              <w:t>Additions to net assets</w:t>
            </w:r>
          </w:p>
        </w:tc>
        <w:tc>
          <w:tcPr>
            <w:tcW w:w="526" w:type="pct"/>
          </w:tcPr>
          <w:p w14:paraId="31E64E3F" w14:textId="77777777" w:rsidR="00417B1B" w:rsidRPr="000A6DCB"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0A6DCB">
              <w:t>48,370</w:t>
            </w:r>
          </w:p>
        </w:tc>
        <w:tc>
          <w:tcPr>
            <w:tcW w:w="428" w:type="pct"/>
          </w:tcPr>
          <w:p w14:paraId="6B54A55E" w14:textId="77777777" w:rsidR="00417B1B" w:rsidRPr="000A6DCB"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0A6DCB">
              <w:t>0</w:t>
            </w:r>
          </w:p>
        </w:tc>
        <w:tc>
          <w:tcPr>
            <w:tcW w:w="362" w:type="pct"/>
          </w:tcPr>
          <w:p w14:paraId="2959093A" w14:textId="77777777" w:rsidR="00417B1B" w:rsidRPr="000A6DCB"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0A6DCB">
              <w:t>0</w:t>
            </w:r>
          </w:p>
        </w:tc>
        <w:tc>
          <w:tcPr>
            <w:tcW w:w="329" w:type="pct"/>
          </w:tcPr>
          <w:p w14:paraId="57C3B622" w14:textId="77777777" w:rsidR="00417B1B" w:rsidRPr="000A6DCB"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0A6DCB">
              <w:t>0</w:t>
            </w:r>
          </w:p>
        </w:tc>
        <w:tc>
          <w:tcPr>
            <w:tcW w:w="362" w:type="pct"/>
          </w:tcPr>
          <w:p w14:paraId="0A2F1BCF" w14:textId="77777777" w:rsidR="00417B1B" w:rsidRPr="000A6DCB"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0A6DCB">
              <w:t xml:space="preserve">2,494 </w:t>
            </w:r>
          </w:p>
        </w:tc>
        <w:tc>
          <w:tcPr>
            <w:tcW w:w="395" w:type="pct"/>
          </w:tcPr>
          <w:p w14:paraId="4C4A856D" w14:textId="77777777" w:rsidR="00417B1B" w:rsidRPr="000A6DCB"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0A6DCB">
              <w:t xml:space="preserve">10,342 </w:t>
            </w:r>
          </w:p>
        </w:tc>
        <w:tc>
          <w:tcPr>
            <w:tcW w:w="394" w:type="pct"/>
          </w:tcPr>
          <w:p w14:paraId="61ED8D66" w14:textId="77777777" w:rsidR="00417B1B" w:rsidRPr="000A6DCB"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0A6DCB">
              <w:t>(25,014)</w:t>
            </w:r>
          </w:p>
        </w:tc>
        <w:tc>
          <w:tcPr>
            <w:tcW w:w="428" w:type="pct"/>
          </w:tcPr>
          <w:p w14:paraId="715663FC" w14:textId="77777777" w:rsidR="00417B1B" w:rsidRPr="000A6DCB"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0A6DCB">
              <w:t xml:space="preserve">855 </w:t>
            </w:r>
          </w:p>
        </w:tc>
        <w:tc>
          <w:tcPr>
            <w:tcW w:w="494" w:type="pct"/>
          </w:tcPr>
          <w:p w14:paraId="1A46A3E6" w14:textId="77777777" w:rsidR="00417B1B" w:rsidRPr="000A6DCB"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0A6DCB">
              <w:t>37,047</w:t>
            </w:r>
          </w:p>
        </w:tc>
        <w:tc>
          <w:tcPr>
            <w:tcW w:w="428" w:type="pct"/>
          </w:tcPr>
          <w:p w14:paraId="230A7105" w14:textId="77777777" w:rsidR="00417B1B" w:rsidRPr="000A6DCB"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0A6DCB">
              <w:t xml:space="preserve">33,741 </w:t>
            </w:r>
          </w:p>
        </w:tc>
        <w:tc>
          <w:tcPr>
            <w:tcW w:w="360" w:type="pct"/>
          </w:tcPr>
          <w:p w14:paraId="629E84B6" w14:textId="77777777" w:rsidR="00417B1B" w:rsidRPr="000A6DCB"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0A6DCB">
              <w:t>3,306</w:t>
            </w:r>
          </w:p>
        </w:tc>
      </w:tr>
      <w:tr w:rsidR="00976366" w:rsidRPr="005F65A1" w14:paraId="170E7316" w14:textId="77777777" w:rsidTr="00976366">
        <w:tc>
          <w:tcPr>
            <w:cnfStyle w:val="001000000000" w:firstRow="0" w:lastRow="0" w:firstColumn="1" w:lastColumn="0" w:oddVBand="0" w:evenVBand="0" w:oddHBand="0" w:evenHBand="0" w:firstRowFirstColumn="0" w:firstRowLastColumn="0" w:lastRowFirstColumn="0" w:lastRowLastColumn="0"/>
            <w:tcW w:w="494" w:type="pct"/>
          </w:tcPr>
          <w:p w14:paraId="622E0E4F" w14:textId="625A9378" w:rsidR="00417B1B" w:rsidRPr="005F65A1" w:rsidRDefault="000A6DCB" w:rsidP="000A6DCB">
            <w:pPr>
              <w:pStyle w:val="TableText"/>
              <w:rPr>
                <w:rStyle w:val="Bold"/>
              </w:rPr>
            </w:pPr>
            <w:r w:rsidRPr="005F65A1">
              <w:rPr>
                <w:rStyle w:val="Bold"/>
              </w:rPr>
              <w:t>Total</w:t>
            </w:r>
          </w:p>
        </w:tc>
        <w:tc>
          <w:tcPr>
            <w:tcW w:w="526" w:type="pct"/>
          </w:tcPr>
          <w:p w14:paraId="1BE7D108" w14:textId="77777777" w:rsidR="00417B1B" w:rsidRPr="005F65A1" w:rsidRDefault="00417B1B"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5F65A1">
              <w:rPr>
                <w:rStyle w:val="Bold"/>
              </w:rPr>
              <w:t>359,662</w:t>
            </w:r>
          </w:p>
        </w:tc>
        <w:tc>
          <w:tcPr>
            <w:tcW w:w="428" w:type="pct"/>
          </w:tcPr>
          <w:p w14:paraId="274ADBB3" w14:textId="77777777" w:rsidR="00417B1B" w:rsidRPr="005F65A1" w:rsidRDefault="00417B1B"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5F65A1">
              <w:rPr>
                <w:rStyle w:val="Bold"/>
              </w:rPr>
              <w:t>9,907</w:t>
            </w:r>
          </w:p>
        </w:tc>
        <w:tc>
          <w:tcPr>
            <w:tcW w:w="362" w:type="pct"/>
          </w:tcPr>
          <w:p w14:paraId="7DDB39EA" w14:textId="77777777" w:rsidR="00417B1B" w:rsidRPr="005F65A1" w:rsidRDefault="00417B1B"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5F65A1">
              <w:rPr>
                <w:rStyle w:val="Bold"/>
              </w:rPr>
              <w:t>0</w:t>
            </w:r>
          </w:p>
        </w:tc>
        <w:tc>
          <w:tcPr>
            <w:tcW w:w="329" w:type="pct"/>
          </w:tcPr>
          <w:p w14:paraId="5E49C8AE" w14:textId="77777777" w:rsidR="00417B1B" w:rsidRPr="005F65A1" w:rsidRDefault="00417B1B"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5F65A1">
              <w:rPr>
                <w:rStyle w:val="Bold"/>
              </w:rPr>
              <w:t>69,699</w:t>
            </w:r>
          </w:p>
        </w:tc>
        <w:tc>
          <w:tcPr>
            <w:tcW w:w="362" w:type="pct"/>
          </w:tcPr>
          <w:p w14:paraId="4FA4B305" w14:textId="77777777" w:rsidR="00417B1B" w:rsidRPr="005F65A1" w:rsidRDefault="00417B1B"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5F65A1">
              <w:rPr>
                <w:rStyle w:val="Bold"/>
              </w:rPr>
              <w:t>0</w:t>
            </w:r>
          </w:p>
        </w:tc>
        <w:tc>
          <w:tcPr>
            <w:tcW w:w="395" w:type="pct"/>
          </w:tcPr>
          <w:p w14:paraId="7C74B1A9" w14:textId="77777777" w:rsidR="00417B1B" w:rsidRPr="005F65A1" w:rsidRDefault="00417B1B"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5F65A1">
              <w:rPr>
                <w:rStyle w:val="Bold"/>
              </w:rPr>
              <w:t>16,468</w:t>
            </w:r>
          </w:p>
        </w:tc>
        <w:tc>
          <w:tcPr>
            <w:tcW w:w="394" w:type="pct"/>
          </w:tcPr>
          <w:p w14:paraId="23D0A159" w14:textId="77777777" w:rsidR="00417B1B" w:rsidRPr="005F65A1" w:rsidRDefault="00417B1B"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5F65A1">
              <w:rPr>
                <w:rStyle w:val="Bold"/>
              </w:rPr>
              <w:t>(34,344)</w:t>
            </w:r>
          </w:p>
        </w:tc>
        <w:tc>
          <w:tcPr>
            <w:tcW w:w="428" w:type="pct"/>
          </w:tcPr>
          <w:p w14:paraId="15CA9E0A" w14:textId="77777777" w:rsidR="00417B1B" w:rsidRPr="005F65A1" w:rsidRDefault="00417B1B"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5F65A1">
              <w:rPr>
                <w:rStyle w:val="Bold"/>
              </w:rPr>
              <w:t>855</w:t>
            </w:r>
          </w:p>
        </w:tc>
        <w:tc>
          <w:tcPr>
            <w:tcW w:w="494" w:type="pct"/>
          </w:tcPr>
          <w:p w14:paraId="191D9CC8" w14:textId="77777777" w:rsidR="00417B1B" w:rsidRPr="005F65A1" w:rsidRDefault="00417B1B"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5F65A1">
              <w:rPr>
                <w:rStyle w:val="Bold"/>
              </w:rPr>
              <w:t>422,247</w:t>
            </w:r>
          </w:p>
        </w:tc>
        <w:tc>
          <w:tcPr>
            <w:tcW w:w="428" w:type="pct"/>
          </w:tcPr>
          <w:p w14:paraId="20147282" w14:textId="77777777" w:rsidR="00417B1B" w:rsidRPr="005F65A1" w:rsidRDefault="00417B1B"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5F65A1">
              <w:rPr>
                <w:rStyle w:val="Bold"/>
              </w:rPr>
              <w:t>412,359</w:t>
            </w:r>
          </w:p>
        </w:tc>
        <w:tc>
          <w:tcPr>
            <w:tcW w:w="360" w:type="pct"/>
          </w:tcPr>
          <w:p w14:paraId="4B79B480" w14:textId="77777777" w:rsidR="00417B1B" w:rsidRPr="005F65A1" w:rsidRDefault="00417B1B"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5F65A1">
              <w:rPr>
                <w:rStyle w:val="Bold"/>
              </w:rPr>
              <w:t>9,888</w:t>
            </w:r>
          </w:p>
        </w:tc>
      </w:tr>
    </w:tbl>
    <w:p w14:paraId="62CE1257" w14:textId="77777777" w:rsidR="00417B1B" w:rsidRPr="000C649F" w:rsidRDefault="00417B1B" w:rsidP="00417B1B">
      <w:pPr>
        <w:pStyle w:val="NotesText"/>
      </w:pPr>
      <w:r w:rsidRPr="000C649F">
        <w:t>Note:</w:t>
      </w:r>
    </w:p>
    <w:p w14:paraId="596F7F7A" w14:textId="4E8F6CB7" w:rsidR="00E952AB" w:rsidRPr="003045FF" w:rsidRDefault="00417B1B" w:rsidP="00A01DC4">
      <w:pPr>
        <w:pStyle w:val="NotesNumberedList"/>
        <w:numPr>
          <w:ilvl w:val="0"/>
          <w:numId w:val="21"/>
        </w:numPr>
      </w:pPr>
      <w:bookmarkStart w:id="237" w:name="Note23tablenote1"/>
      <w:r w:rsidRPr="003045FF">
        <w:t xml:space="preserve">Section 34 Financial Management Act 1994 (FMA): s34 provides the legal authority to reduce the appropriation in the current financial year to meet future payments. </w:t>
      </w:r>
      <w:r w:rsidR="00E57EEE">
        <w:t>Court Services Victoria</w:t>
      </w:r>
      <w:r w:rsidRPr="003045FF">
        <w:t xml:space="preserve"> utilised s34 where detailed implementation planning for recent government initiatives resulted in outputs being rescheduled into the forward estimate years.</w:t>
      </w:r>
    </w:p>
    <w:p w14:paraId="7D932277" w14:textId="00C73AE0" w:rsidR="00E952AB" w:rsidRDefault="00E952AB" w:rsidP="000A6DCB">
      <w:pPr>
        <w:pStyle w:val="NotesNumberedList"/>
      </w:pPr>
      <w:bookmarkStart w:id="238" w:name="Note23tablenote2"/>
      <w:bookmarkEnd w:id="237"/>
      <w:r>
        <w:t>The</w:t>
      </w:r>
      <w:r w:rsidR="00417B1B" w:rsidRPr="000C649F">
        <w:t xml:space="preserve"> variance is primarily related to rescheduling committed projects for delivery in future years.</w:t>
      </w:r>
      <w:bookmarkEnd w:id="238"/>
    </w:p>
    <w:p w14:paraId="137B0B1D" w14:textId="77777777" w:rsidR="00E952AB" w:rsidRDefault="00E952AB" w:rsidP="00417B1B">
      <w:pPr>
        <w:pStyle w:val="BodyText"/>
        <w:sectPr w:rsidR="00E952AB" w:rsidSect="000A6DCB">
          <w:pgSz w:w="23808" w:h="16840" w:orient="landscape" w:code="8"/>
          <w:pgMar w:top="1134" w:right="1134" w:bottom="1134" w:left="1134" w:header="567" w:footer="567" w:gutter="0"/>
          <w:cols w:space="720"/>
          <w:docGrid w:linePitch="299"/>
        </w:sectPr>
      </w:pPr>
    </w:p>
    <w:p w14:paraId="06C0DAA6" w14:textId="173D038F" w:rsidR="00417B1B" w:rsidRPr="00995C0F" w:rsidRDefault="00E952AB" w:rsidP="00417B1B">
      <w:pPr>
        <w:pStyle w:val="BodyText"/>
      </w:pPr>
      <w:r>
        <w:lastRenderedPageBreak/>
        <w:t>The</w:t>
      </w:r>
      <w:r w:rsidR="00417B1B" w:rsidRPr="00995C0F">
        <w:t xml:space="preserve"> following table discloses the details of the compliance with special appropriations received by </w:t>
      </w:r>
      <w:r w:rsidR="00E57EEE">
        <w:t>Court Services Victoria</w:t>
      </w:r>
      <w:r w:rsidR="00417B1B" w:rsidRPr="00995C0F">
        <w:t xml:space="preserve"> for the year.</w:t>
      </w:r>
    </w:p>
    <w:p w14:paraId="2F90B4B3" w14:textId="7C6A01CC" w:rsidR="00417B1B" w:rsidRDefault="00417B1B" w:rsidP="00417B1B">
      <w:pPr>
        <w:pStyle w:val="Heading4"/>
      </w:pPr>
      <w:r w:rsidRPr="00995C0F">
        <w:t xml:space="preserve">Summary </w:t>
      </w:r>
      <w:r w:rsidR="00172429">
        <w:t>of</w:t>
      </w:r>
      <w:r w:rsidR="009324A2">
        <w:t xml:space="preserve"> Compliance w</w:t>
      </w:r>
      <w:r w:rsidRPr="00995C0F">
        <w:t>ith Special Appropriations</w:t>
      </w:r>
    </w:p>
    <w:p w14:paraId="0086F3DD" w14:textId="39A11BEC" w:rsidR="000A6DCB" w:rsidRPr="000A6DCB" w:rsidRDefault="000A6DCB" w:rsidP="000A6DCB">
      <w:pPr>
        <w:pStyle w:val="BodyText"/>
      </w:pPr>
      <w:r w:rsidRPr="000A6DCB">
        <w:t>Purpose: Operating Costs</w:t>
      </w:r>
    </w:p>
    <w:tbl>
      <w:tblPr>
        <w:tblStyle w:val="AccessibleTableNumerical"/>
        <w:tblW w:w="5000" w:type="pct"/>
        <w:tblLook w:val="04A0" w:firstRow="1" w:lastRow="0" w:firstColumn="1" w:lastColumn="0" w:noHBand="0" w:noVBand="1"/>
      </w:tblPr>
      <w:tblGrid>
        <w:gridCol w:w="475"/>
        <w:gridCol w:w="2841"/>
        <w:gridCol w:w="4298"/>
        <w:gridCol w:w="1014"/>
        <w:gridCol w:w="1014"/>
      </w:tblGrid>
      <w:tr w:rsidR="00417B1B" w:rsidRPr="00995C0F" w14:paraId="7415B58F" w14:textId="77777777" w:rsidTr="000A6D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6" w:type="pct"/>
          </w:tcPr>
          <w:p w14:paraId="5D70F8D0" w14:textId="511B31F7" w:rsidR="00417B1B" w:rsidRPr="00995C0F" w:rsidRDefault="00AC0BBF" w:rsidP="000A6DCB">
            <w:pPr>
              <w:pStyle w:val="TableText"/>
            </w:pPr>
            <w:bookmarkStart w:id="239" w:name="ColumnTitle_50"/>
            <w:r>
              <w:t>Item</w:t>
            </w:r>
          </w:p>
        </w:tc>
        <w:tc>
          <w:tcPr>
            <w:tcW w:w="1473" w:type="pct"/>
            <w:vAlign w:val="bottom"/>
          </w:tcPr>
          <w:p w14:paraId="52062FD5" w14:textId="77777777" w:rsidR="00417B1B" w:rsidRPr="00995C0F" w:rsidRDefault="00417B1B" w:rsidP="000A6DCB">
            <w:pPr>
              <w:pStyle w:val="TableText"/>
              <w:jc w:val="left"/>
              <w:cnfStyle w:val="100000000000" w:firstRow="1" w:lastRow="0" w:firstColumn="0" w:lastColumn="0" w:oddVBand="0" w:evenVBand="0" w:oddHBand="0" w:evenHBand="0" w:firstRowFirstColumn="0" w:firstRowLastColumn="0" w:lastRowFirstColumn="0" w:lastRowLastColumn="0"/>
            </w:pPr>
            <w:r w:rsidRPr="00995C0F">
              <w:t>Authority</w:t>
            </w:r>
          </w:p>
        </w:tc>
        <w:tc>
          <w:tcPr>
            <w:tcW w:w="2229" w:type="pct"/>
            <w:vAlign w:val="bottom"/>
          </w:tcPr>
          <w:p w14:paraId="5265EA46" w14:textId="1B2ABA47" w:rsidR="00417B1B" w:rsidRPr="00995C0F" w:rsidRDefault="00417B1B" w:rsidP="000A6DCB">
            <w:pPr>
              <w:pStyle w:val="TableText"/>
              <w:jc w:val="left"/>
              <w:cnfStyle w:val="100000000000" w:firstRow="1" w:lastRow="0" w:firstColumn="0" w:lastColumn="0" w:oddVBand="0" w:evenVBand="0" w:oddHBand="0" w:evenHBand="0" w:firstRowFirstColumn="0" w:firstRowLastColumn="0" w:lastRowFirstColumn="0" w:lastRowLastColumn="0"/>
            </w:pPr>
            <w:r w:rsidRPr="00995C0F">
              <w:t>Purpose</w:t>
            </w:r>
          </w:p>
        </w:tc>
        <w:tc>
          <w:tcPr>
            <w:tcW w:w="526" w:type="pct"/>
            <w:vAlign w:val="bottom"/>
          </w:tcPr>
          <w:p w14:paraId="2AD96EDA" w14:textId="77777777" w:rsidR="00417B1B" w:rsidRPr="00995C0F" w:rsidRDefault="00417B1B" w:rsidP="000A6DCB">
            <w:pPr>
              <w:pStyle w:val="TableText"/>
              <w:cnfStyle w:val="100000000000" w:firstRow="1" w:lastRow="0" w:firstColumn="0" w:lastColumn="0" w:oddVBand="0" w:evenVBand="0" w:oddHBand="0" w:evenHBand="0" w:firstRowFirstColumn="0" w:firstRowLastColumn="0" w:lastRowFirstColumn="0" w:lastRowLastColumn="0"/>
            </w:pPr>
            <w:r w:rsidRPr="00995C0F">
              <w:t>2019 $'000</w:t>
            </w:r>
          </w:p>
        </w:tc>
        <w:tc>
          <w:tcPr>
            <w:tcW w:w="526" w:type="pct"/>
            <w:vAlign w:val="bottom"/>
          </w:tcPr>
          <w:p w14:paraId="727E587D" w14:textId="77777777" w:rsidR="00417B1B" w:rsidRPr="00995C0F" w:rsidRDefault="00417B1B" w:rsidP="000A6DCB">
            <w:pPr>
              <w:pStyle w:val="TableText"/>
              <w:cnfStyle w:val="100000000000" w:firstRow="1" w:lastRow="0" w:firstColumn="0" w:lastColumn="0" w:oddVBand="0" w:evenVBand="0" w:oddHBand="0" w:evenHBand="0" w:firstRowFirstColumn="0" w:firstRowLastColumn="0" w:lastRowFirstColumn="0" w:lastRowLastColumn="0"/>
            </w:pPr>
            <w:r w:rsidRPr="00995C0F">
              <w:t>2018 $'000</w:t>
            </w:r>
          </w:p>
        </w:tc>
      </w:tr>
      <w:bookmarkEnd w:id="239"/>
      <w:tr w:rsidR="00417B1B" w:rsidRPr="00995C0F" w14:paraId="62E11112" w14:textId="77777777" w:rsidTr="00AC0BBF">
        <w:tc>
          <w:tcPr>
            <w:cnfStyle w:val="001000000000" w:firstRow="0" w:lastRow="0" w:firstColumn="1" w:lastColumn="0" w:oddVBand="0" w:evenVBand="0" w:oddHBand="0" w:evenHBand="0" w:firstRowFirstColumn="0" w:firstRowLastColumn="0" w:lastRowFirstColumn="0" w:lastRowLastColumn="0"/>
            <w:tcW w:w="246" w:type="pct"/>
          </w:tcPr>
          <w:p w14:paraId="7FE31C6A" w14:textId="77777777" w:rsidR="00417B1B" w:rsidRPr="00995C0F" w:rsidRDefault="00417B1B" w:rsidP="000A6DCB">
            <w:pPr>
              <w:pStyle w:val="TableText"/>
            </w:pPr>
            <w:r w:rsidRPr="00995C0F">
              <w:t>1</w:t>
            </w:r>
          </w:p>
        </w:tc>
        <w:tc>
          <w:tcPr>
            <w:tcW w:w="1473" w:type="pct"/>
          </w:tcPr>
          <w:p w14:paraId="46C61D3F" w14:textId="77777777" w:rsidR="00417B1B" w:rsidRPr="00995C0F" w:rsidRDefault="00417B1B" w:rsidP="000A6DCB">
            <w:pPr>
              <w:pStyle w:val="TableText"/>
              <w:jc w:val="left"/>
              <w:cnfStyle w:val="000000000000" w:firstRow="0" w:lastRow="0" w:firstColumn="0" w:lastColumn="0" w:oddVBand="0" w:evenVBand="0" w:oddHBand="0" w:evenHBand="0" w:firstRowFirstColumn="0" w:firstRowLastColumn="0" w:lastRowFirstColumn="0" w:lastRowLastColumn="0"/>
            </w:pPr>
            <w:r w:rsidRPr="009324A2">
              <w:rPr>
                <w:rStyle w:val="Italics"/>
              </w:rPr>
              <w:t>Constitution Act 1975</w:t>
            </w:r>
            <w:r w:rsidRPr="00995C0F">
              <w:t xml:space="preserve"> (No. 8750/1975), s.82 (7)</w:t>
            </w:r>
          </w:p>
        </w:tc>
        <w:tc>
          <w:tcPr>
            <w:tcW w:w="2229" w:type="pct"/>
          </w:tcPr>
          <w:p w14:paraId="395CD4C7" w14:textId="77777777" w:rsidR="00417B1B" w:rsidRPr="00995C0F" w:rsidRDefault="00417B1B" w:rsidP="000A6DCB">
            <w:pPr>
              <w:pStyle w:val="TableText"/>
              <w:jc w:val="left"/>
              <w:cnfStyle w:val="000000000000" w:firstRow="0" w:lastRow="0" w:firstColumn="0" w:lastColumn="0" w:oddVBand="0" w:evenVBand="0" w:oddHBand="0" w:evenHBand="0" w:firstRowFirstColumn="0" w:firstRowLastColumn="0" w:lastRowFirstColumn="0" w:lastRowLastColumn="0"/>
            </w:pPr>
            <w:r w:rsidRPr="00995C0F">
              <w:t>Remuneration of Judges of the Supreme Court of Victoria and the Chief Justice</w:t>
            </w:r>
          </w:p>
        </w:tc>
        <w:tc>
          <w:tcPr>
            <w:tcW w:w="526" w:type="pct"/>
          </w:tcPr>
          <w:p w14:paraId="395B966F" w14:textId="77777777" w:rsidR="00417B1B" w:rsidRPr="00995C0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995C0F">
              <w:t>26,608</w:t>
            </w:r>
          </w:p>
        </w:tc>
        <w:tc>
          <w:tcPr>
            <w:tcW w:w="526" w:type="pct"/>
          </w:tcPr>
          <w:p w14:paraId="09A6E663" w14:textId="77777777" w:rsidR="00417B1B" w:rsidRPr="00995C0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995C0F">
              <w:t>24,240</w:t>
            </w:r>
          </w:p>
        </w:tc>
      </w:tr>
      <w:tr w:rsidR="00417B1B" w:rsidRPr="00995C0F" w14:paraId="12AB553B" w14:textId="77777777" w:rsidTr="00AC0BBF">
        <w:tc>
          <w:tcPr>
            <w:cnfStyle w:val="001000000000" w:firstRow="0" w:lastRow="0" w:firstColumn="1" w:lastColumn="0" w:oddVBand="0" w:evenVBand="0" w:oddHBand="0" w:evenHBand="0" w:firstRowFirstColumn="0" w:firstRowLastColumn="0" w:lastRowFirstColumn="0" w:lastRowLastColumn="0"/>
            <w:tcW w:w="246" w:type="pct"/>
          </w:tcPr>
          <w:p w14:paraId="6F58C6B6" w14:textId="77777777" w:rsidR="00417B1B" w:rsidRPr="00995C0F" w:rsidRDefault="00417B1B" w:rsidP="000A6DCB">
            <w:pPr>
              <w:pStyle w:val="TableText"/>
            </w:pPr>
            <w:r w:rsidRPr="00995C0F">
              <w:t>2</w:t>
            </w:r>
          </w:p>
        </w:tc>
        <w:tc>
          <w:tcPr>
            <w:tcW w:w="1473" w:type="pct"/>
          </w:tcPr>
          <w:p w14:paraId="3BCC38E4" w14:textId="4E085715" w:rsidR="00417B1B" w:rsidRPr="00995C0F" w:rsidRDefault="00417B1B" w:rsidP="000A6DCB">
            <w:pPr>
              <w:pStyle w:val="TableText"/>
              <w:jc w:val="left"/>
              <w:cnfStyle w:val="000000000000" w:firstRow="0" w:lastRow="0" w:firstColumn="0" w:lastColumn="0" w:oddVBand="0" w:evenVBand="0" w:oddHBand="0" w:evenHBand="0" w:firstRowFirstColumn="0" w:firstRowLastColumn="0" w:lastRowFirstColumn="0" w:lastRowLastColumn="0"/>
            </w:pPr>
            <w:r w:rsidRPr="00995C0F">
              <w:t xml:space="preserve">Constitution Act 1975 (No. 8750/1975), s.82 (7)   </w:t>
            </w:r>
          </w:p>
        </w:tc>
        <w:tc>
          <w:tcPr>
            <w:tcW w:w="2229" w:type="pct"/>
          </w:tcPr>
          <w:p w14:paraId="24AF5793" w14:textId="77777777" w:rsidR="00417B1B" w:rsidRPr="00995C0F" w:rsidRDefault="00417B1B" w:rsidP="000A6DCB">
            <w:pPr>
              <w:pStyle w:val="TableText"/>
              <w:jc w:val="left"/>
              <w:cnfStyle w:val="000000000000" w:firstRow="0" w:lastRow="0" w:firstColumn="0" w:lastColumn="0" w:oddVBand="0" w:evenVBand="0" w:oddHBand="0" w:evenHBand="0" w:firstRowFirstColumn="0" w:firstRowLastColumn="0" w:lastRowFirstColumn="0" w:lastRowLastColumn="0"/>
            </w:pPr>
            <w:r w:rsidRPr="00995C0F">
              <w:t>Remuneration of the President and Judges of the Court of Appeal Division of the Supreme Court of Victoria</w:t>
            </w:r>
          </w:p>
        </w:tc>
        <w:tc>
          <w:tcPr>
            <w:tcW w:w="526" w:type="pct"/>
          </w:tcPr>
          <w:p w14:paraId="75BF6696" w14:textId="77777777" w:rsidR="00417B1B" w:rsidRPr="00995C0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995C0F">
              <w:t>7,971</w:t>
            </w:r>
          </w:p>
        </w:tc>
        <w:tc>
          <w:tcPr>
            <w:tcW w:w="526" w:type="pct"/>
          </w:tcPr>
          <w:p w14:paraId="4ACF6D92" w14:textId="77777777" w:rsidR="00417B1B" w:rsidRPr="00995C0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995C0F">
              <w:t>7,726</w:t>
            </w:r>
          </w:p>
        </w:tc>
      </w:tr>
      <w:tr w:rsidR="00417B1B" w:rsidRPr="00995C0F" w14:paraId="3A126BDF" w14:textId="77777777" w:rsidTr="00AC0BBF">
        <w:tc>
          <w:tcPr>
            <w:cnfStyle w:val="001000000000" w:firstRow="0" w:lastRow="0" w:firstColumn="1" w:lastColumn="0" w:oddVBand="0" w:evenVBand="0" w:oddHBand="0" w:evenHBand="0" w:firstRowFirstColumn="0" w:firstRowLastColumn="0" w:lastRowFirstColumn="0" w:lastRowLastColumn="0"/>
            <w:tcW w:w="246" w:type="pct"/>
          </w:tcPr>
          <w:p w14:paraId="51F16E15" w14:textId="77777777" w:rsidR="00417B1B" w:rsidRPr="00995C0F" w:rsidRDefault="00417B1B" w:rsidP="000A6DCB">
            <w:pPr>
              <w:pStyle w:val="TableText"/>
            </w:pPr>
            <w:r w:rsidRPr="00995C0F">
              <w:t>3</w:t>
            </w:r>
          </w:p>
        </w:tc>
        <w:tc>
          <w:tcPr>
            <w:tcW w:w="1473" w:type="pct"/>
          </w:tcPr>
          <w:p w14:paraId="3618F791" w14:textId="77777777" w:rsidR="00417B1B" w:rsidRPr="00995C0F" w:rsidRDefault="00417B1B" w:rsidP="000A6DCB">
            <w:pPr>
              <w:pStyle w:val="TableText"/>
              <w:jc w:val="left"/>
              <w:cnfStyle w:val="000000000000" w:firstRow="0" w:lastRow="0" w:firstColumn="0" w:lastColumn="0" w:oddVBand="0" w:evenVBand="0" w:oddHBand="0" w:evenHBand="0" w:firstRowFirstColumn="0" w:firstRowLastColumn="0" w:lastRowFirstColumn="0" w:lastRowLastColumn="0"/>
            </w:pPr>
            <w:r w:rsidRPr="00995C0F">
              <w:t>County Court Act 1958 (No. 6230/1958) s.10 (7)</w:t>
            </w:r>
          </w:p>
        </w:tc>
        <w:tc>
          <w:tcPr>
            <w:tcW w:w="2229" w:type="pct"/>
          </w:tcPr>
          <w:p w14:paraId="76DE4AA4" w14:textId="7E94F50F" w:rsidR="00417B1B" w:rsidRPr="00995C0F" w:rsidRDefault="00417B1B" w:rsidP="000A6DCB">
            <w:pPr>
              <w:pStyle w:val="TableText"/>
              <w:jc w:val="left"/>
              <w:cnfStyle w:val="000000000000" w:firstRow="0" w:lastRow="0" w:firstColumn="0" w:lastColumn="0" w:oddVBand="0" w:evenVBand="0" w:oddHBand="0" w:evenHBand="0" w:firstRowFirstColumn="0" w:firstRowLastColumn="0" w:lastRowFirstColumn="0" w:lastRowLastColumn="0"/>
            </w:pPr>
            <w:r w:rsidRPr="00995C0F">
              <w:t>Remuneration of Judges of the County Court</w:t>
            </w:r>
            <w:r w:rsidR="00D45E5B">
              <w:t xml:space="preserve"> </w:t>
            </w:r>
            <w:r w:rsidRPr="00995C0F">
              <w:t>of Victoria</w:t>
            </w:r>
          </w:p>
        </w:tc>
        <w:tc>
          <w:tcPr>
            <w:tcW w:w="526" w:type="pct"/>
          </w:tcPr>
          <w:p w14:paraId="48E27508" w14:textId="77777777" w:rsidR="00417B1B" w:rsidRPr="00995C0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995C0F">
              <w:t>37,169</w:t>
            </w:r>
          </w:p>
        </w:tc>
        <w:tc>
          <w:tcPr>
            <w:tcW w:w="526" w:type="pct"/>
          </w:tcPr>
          <w:p w14:paraId="32B08CB3" w14:textId="77777777" w:rsidR="00417B1B" w:rsidRPr="00995C0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995C0F">
              <w:t>34,443</w:t>
            </w:r>
          </w:p>
        </w:tc>
      </w:tr>
      <w:tr w:rsidR="00417B1B" w:rsidRPr="00995C0F" w14:paraId="6066EA8E" w14:textId="77777777" w:rsidTr="00AC0BBF">
        <w:tc>
          <w:tcPr>
            <w:cnfStyle w:val="001000000000" w:firstRow="0" w:lastRow="0" w:firstColumn="1" w:lastColumn="0" w:oddVBand="0" w:evenVBand="0" w:oddHBand="0" w:evenHBand="0" w:firstRowFirstColumn="0" w:firstRowLastColumn="0" w:lastRowFirstColumn="0" w:lastRowLastColumn="0"/>
            <w:tcW w:w="246" w:type="pct"/>
          </w:tcPr>
          <w:p w14:paraId="6FC1105E" w14:textId="77777777" w:rsidR="00417B1B" w:rsidRPr="00995C0F" w:rsidRDefault="00417B1B" w:rsidP="000A6DCB">
            <w:pPr>
              <w:pStyle w:val="TableText"/>
            </w:pPr>
            <w:r w:rsidRPr="00995C0F">
              <w:t>4</w:t>
            </w:r>
          </w:p>
        </w:tc>
        <w:tc>
          <w:tcPr>
            <w:tcW w:w="1473" w:type="pct"/>
          </w:tcPr>
          <w:p w14:paraId="5C9DD57E" w14:textId="77777777" w:rsidR="00417B1B" w:rsidRPr="00995C0F" w:rsidRDefault="00417B1B" w:rsidP="000A6DCB">
            <w:pPr>
              <w:pStyle w:val="TableText"/>
              <w:jc w:val="left"/>
              <w:cnfStyle w:val="000000000000" w:firstRow="0" w:lastRow="0" w:firstColumn="0" w:lastColumn="0" w:oddVBand="0" w:evenVBand="0" w:oddHBand="0" w:evenHBand="0" w:firstRowFirstColumn="0" w:firstRowLastColumn="0" w:lastRowFirstColumn="0" w:lastRowLastColumn="0"/>
            </w:pPr>
            <w:r w:rsidRPr="00995C0F">
              <w:t>Victims of Crime Assistance Act 1996 (No. 81/1996), s.69</w:t>
            </w:r>
          </w:p>
        </w:tc>
        <w:tc>
          <w:tcPr>
            <w:tcW w:w="2229" w:type="pct"/>
          </w:tcPr>
          <w:p w14:paraId="2E14199E" w14:textId="77777777" w:rsidR="00417B1B" w:rsidRPr="00995C0F" w:rsidRDefault="00417B1B" w:rsidP="000A6DCB">
            <w:pPr>
              <w:pStyle w:val="TableText"/>
              <w:jc w:val="left"/>
              <w:cnfStyle w:val="000000000000" w:firstRow="0" w:lastRow="0" w:firstColumn="0" w:lastColumn="0" w:oddVBand="0" w:evenVBand="0" w:oddHBand="0" w:evenHBand="0" w:firstRowFirstColumn="0" w:firstRowLastColumn="0" w:lastRowFirstColumn="0" w:lastRowLastColumn="0"/>
            </w:pPr>
            <w:r w:rsidRPr="00995C0F">
              <w:t>Operating costs of the Victims of Crime Assistance Tribunal</w:t>
            </w:r>
          </w:p>
        </w:tc>
        <w:tc>
          <w:tcPr>
            <w:tcW w:w="526" w:type="pct"/>
          </w:tcPr>
          <w:p w14:paraId="542789E1" w14:textId="77777777" w:rsidR="00417B1B" w:rsidRPr="00995C0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995C0F">
              <w:t>3,384</w:t>
            </w:r>
          </w:p>
        </w:tc>
        <w:tc>
          <w:tcPr>
            <w:tcW w:w="526" w:type="pct"/>
          </w:tcPr>
          <w:p w14:paraId="0BE16185" w14:textId="77777777" w:rsidR="00417B1B" w:rsidRPr="00995C0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995C0F">
              <w:t>3,055</w:t>
            </w:r>
          </w:p>
        </w:tc>
      </w:tr>
      <w:tr w:rsidR="00417B1B" w:rsidRPr="00995C0F" w14:paraId="2A149252" w14:textId="77777777" w:rsidTr="00AC0BBF">
        <w:tc>
          <w:tcPr>
            <w:cnfStyle w:val="001000000000" w:firstRow="0" w:lastRow="0" w:firstColumn="1" w:lastColumn="0" w:oddVBand="0" w:evenVBand="0" w:oddHBand="0" w:evenHBand="0" w:firstRowFirstColumn="0" w:firstRowLastColumn="0" w:lastRowFirstColumn="0" w:lastRowLastColumn="0"/>
            <w:tcW w:w="246" w:type="pct"/>
          </w:tcPr>
          <w:p w14:paraId="67412F1D" w14:textId="77777777" w:rsidR="00417B1B" w:rsidRPr="00995C0F" w:rsidRDefault="00417B1B" w:rsidP="000A6DCB">
            <w:pPr>
              <w:pStyle w:val="TableText"/>
            </w:pPr>
            <w:r w:rsidRPr="00995C0F">
              <w:t>5</w:t>
            </w:r>
          </w:p>
        </w:tc>
        <w:tc>
          <w:tcPr>
            <w:tcW w:w="1473" w:type="pct"/>
          </w:tcPr>
          <w:p w14:paraId="4AB94A18" w14:textId="77777777" w:rsidR="00417B1B" w:rsidRPr="00995C0F" w:rsidRDefault="00417B1B" w:rsidP="000A6DCB">
            <w:pPr>
              <w:pStyle w:val="TableText"/>
              <w:jc w:val="left"/>
              <w:cnfStyle w:val="000000000000" w:firstRow="0" w:lastRow="0" w:firstColumn="0" w:lastColumn="0" w:oddVBand="0" w:evenVBand="0" w:oddHBand="0" w:evenHBand="0" w:firstRowFirstColumn="0" w:firstRowLastColumn="0" w:lastRowFirstColumn="0" w:lastRowLastColumn="0"/>
            </w:pPr>
            <w:r w:rsidRPr="00995C0F">
              <w:t>Magistrates’ Court Act 1989 (No. 51/1989), sch.1 Pt 1 cl.10</w:t>
            </w:r>
          </w:p>
        </w:tc>
        <w:tc>
          <w:tcPr>
            <w:tcW w:w="2229" w:type="pct"/>
          </w:tcPr>
          <w:p w14:paraId="415C5D66" w14:textId="77777777" w:rsidR="00417B1B" w:rsidRPr="00995C0F" w:rsidRDefault="00417B1B" w:rsidP="000A6DCB">
            <w:pPr>
              <w:pStyle w:val="TableText"/>
              <w:jc w:val="left"/>
              <w:cnfStyle w:val="000000000000" w:firstRow="0" w:lastRow="0" w:firstColumn="0" w:lastColumn="0" w:oddVBand="0" w:evenVBand="0" w:oddHBand="0" w:evenHBand="0" w:firstRowFirstColumn="0" w:firstRowLastColumn="0" w:lastRowFirstColumn="0" w:lastRowLastColumn="0"/>
            </w:pPr>
            <w:r w:rsidRPr="00995C0F">
              <w:t>Remuneration of Magistrates of the Magistrates’ Court of Victoria</w:t>
            </w:r>
          </w:p>
        </w:tc>
        <w:tc>
          <w:tcPr>
            <w:tcW w:w="526" w:type="pct"/>
          </w:tcPr>
          <w:p w14:paraId="0F77F45D" w14:textId="77777777" w:rsidR="00417B1B" w:rsidRPr="00995C0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995C0F">
              <w:t>63,332</w:t>
            </w:r>
          </w:p>
        </w:tc>
        <w:tc>
          <w:tcPr>
            <w:tcW w:w="526" w:type="pct"/>
          </w:tcPr>
          <w:p w14:paraId="07E65341" w14:textId="77777777" w:rsidR="00417B1B" w:rsidRPr="00995C0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995C0F">
              <w:t>56,278</w:t>
            </w:r>
          </w:p>
        </w:tc>
      </w:tr>
      <w:tr w:rsidR="00417B1B" w:rsidRPr="00995C0F" w14:paraId="561DC6AC" w14:textId="77777777" w:rsidTr="00AC0BBF">
        <w:tc>
          <w:tcPr>
            <w:cnfStyle w:val="001000000000" w:firstRow="0" w:lastRow="0" w:firstColumn="1" w:lastColumn="0" w:oddVBand="0" w:evenVBand="0" w:oddHBand="0" w:evenHBand="0" w:firstRowFirstColumn="0" w:firstRowLastColumn="0" w:lastRowFirstColumn="0" w:lastRowLastColumn="0"/>
            <w:tcW w:w="246" w:type="pct"/>
          </w:tcPr>
          <w:p w14:paraId="723E25FC" w14:textId="77777777" w:rsidR="00417B1B" w:rsidRPr="00995C0F" w:rsidRDefault="00417B1B" w:rsidP="000A6DCB">
            <w:pPr>
              <w:pStyle w:val="TableText"/>
            </w:pPr>
            <w:r w:rsidRPr="00995C0F">
              <w:t>6</w:t>
            </w:r>
          </w:p>
        </w:tc>
        <w:tc>
          <w:tcPr>
            <w:tcW w:w="1473" w:type="pct"/>
          </w:tcPr>
          <w:p w14:paraId="5544185A" w14:textId="77777777" w:rsidR="00417B1B" w:rsidRPr="00995C0F" w:rsidRDefault="00417B1B" w:rsidP="000A6DCB">
            <w:pPr>
              <w:pStyle w:val="TableText"/>
              <w:jc w:val="left"/>
              <w:cnfStyle w:val="000000000000" w:firstRow="0" w:lastRow="0" w:firstColumn="0" w:lastColumn="0" w:oddVBand="0" w:evenVBand="0" w:oddHBand="0" w:evenHBand="0" w:firstRowFirstColumn="0" w:firstRowLastColumn="0" w:lastRowFirstColumn="0" w:lastRowLastColumn="0"/>
            </w:pPr>
            <w:r w:rsidRPr="00995C0F">
              <w:t>Victorian Civil and Administrative Tribunal Act 53 of 1998 section 17AA</w:t>
            </w:r>
          </w:p>
        </w:tc>
        <w:tc>
          <w:tcPr>
            <w:tcW w:w="2229" w:type="pct"/>
          </w:tcPr>
          <w:p w14:paraId="30670C70" w14:textId="5AF8CBBD" w:rsidR="00417B1B" w:rsidRPr="00995C0F" w:rsidRDefault="00417B1B" w:rsidP="000A6DCB">
            <w:pPr>
              <w:pStyle w:val="TableText"/>
              <w:jc w:val="left"/>
              <w:cnfStyle w:val="000000000000" w:firstRow="0" w:lastRow="0" w:firstColumn="0" w:lastColumn="0" w:oddVBand="0" w:evenVBand="0" w:oddHBand="0" w:evenHBand="0" w:firstRowFirstColumn="0" w:firstRowLastColumn="0" w:lastRowFirstColumn="0" w:lastRowLastColumn="0"/>
            </w:pPr>
            <w:r w:rsidRPr="00995C0F">
              <w:t>Remuneration of Members of the Victorian</w:t>
            </w:r>
            <w:r w:rsidR="00D45E5B">
              <w:t xml:space="preserve"> </w:t>
            </w:r>
            <w:r w:rsidRPr="00995C0F">
              <w:t xml:space="preserve">Civil and Administrative </w:t>
            </w:r>
            <w:r w:rsidRPr="00995C0F">
              <w:br/>
              <w:t>Tribunal</w:t>
            </w:r>
          </w:p>
        </w:tc>
        <w:tc>
          <w:tcPr>
            <w:tcW w:w="526" w:type="pct"/>
          </w:tcPr>
          <w:p w14:paraId="7C54F30F" w14:textId="77777777" w:rsidR="00417B1B" w:rsidRPr="00995C0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995C0F">
              <w:t>19,444</w:t>
            </w:r>
          </w:p>
        </w:tc>
        <w:tc>
          <w:tcPr>
            <w:tcW w:w="526" w:type="pct"/>
          </w:tcPr>
          <w:p w14:paraId="61FD8680" w14:textId="77777777" w:rsidR="00417B1B" w:rsidRPr="00995C0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995C0F">
              <w:t>17,497</w:t>
            </w:r>
          </w:p>
        </w:tc>
      </w:tr>
      <w:tr w:rsidR="00417B1B" w:rsidRPr="00995C0F" w14:paraId="17BF286B" w14:textId="77777777" w:rsidTr="00AC0BBF">
        <w:tc>
          <w:tcPr>
            <w:cnfStyle w:val="001000000000" w:firstRow="0" w:lastRow="0" w:firstColumn="1" w:lastColumn="0" w:oddVBand="0" w:evenVBand="0" w:oddHBand="0" w:evenHBand="0" w:firstRowFirstColumn="0" w:firstRowLastColumn="0" w:lastRowFirstColumn="0" w:lastRowLastColumn="0"/>
            <w:tcW w:w="246" w:type="pct"/>
          </w:tcPr>
          <w:p w14:paraId="4F5B9D15" w14:textId="77777777" w:rsidR="00417B1B" w:rsidRPr="00995C0F" w:rsidRDefault="00417B1B" w:rsidP="000A6DCB">
            <w:pPr>
              <w:pStyle w:val="TableText"/>
            </w:pPr>
            <w:r w:rsidRPr="00995C0F">
              <w:t>7</w:t>
            </w:r>
          </w:p>
        </w:tc>
        <w:tc>
          <w:tcPr>
            <w:tcW w:w="1473" w:type="pct"/>
          </w:tcPr>
          <w:p w14:paraId="08A61E5A" w14:textId="77777777" w:rsidR="00417B1B" w:rsidRPr="00995C0F" w:rsidRDefault="00417B1B" w:rsidP="000A6DCB">
            <w:pPr>
              <w:pStyle w:val="TableText"/>
              <w:jc w:val="left"/>
              <w:cnfStyle w:val="000000000000" w:firstRow="0" w:lastRow="0" w:firstColumn="0" w:lastColumn="0" w:oddVBand="0" w:evenVBand="0" w:oddHBand="0" w:evenHBand="0" w:firstRowFirstColumn="0" w:firstRowLastColumn="0" w:lastRowFirstColumn="0" w:lastRowLastColumn="0"/>
            </w:pPr>
            <w:r w:rsidRPr="00995C0F">
              <w:t>Juries Act 2000 (No. 53/2000), s.59</w:t>
            </w:r>
          </w:p>
        </w:tc>
        <w:tc>
          <w:tcPr>
            <w:tcW w:w="2229" w:type="pct"/>
          </w:tcPr>
          <w:p w14:paraId="67E70F80" w14:textId="77777777" w:rsidR="00417B1B" w:rsidRPr="00995C0F" w:rsidRDefault="00417B1B" w:rsidP="000A6DCB">
            <w:pPr>
              <w:pStyle w:val="TableText"/>
              <w:jc w:val="left"/>
              <w:cnfStyle w:val="000000000000" w:firstRow="0" w:lastRow="0" w:firstColumn="0" w:lastColumn="0" w:oddVBand="0" w:evenVBand="0" w:oddHBand="0" w:evenHBand="0" w:firstRowFirstColumn="0" w:firstRowLastColumn="0" w:lastRowFirstColumn="0" w:lastRowLastColumn="0"/>
            </w:pPr>
            <w:r w:rsidRPr="00995C0F">
              <w:t xml:space="preserve">Compensation to jurors from the WorkCover Authority Fund under the </w:t>
            </w:r>
            <w:r w:rsidRPr="009324A2">
              <w:rPr>
                <w:rStyle w:val="Italics"/>
              </w:rPr>
              <w:t>Accident Compensation Act 1985</w:t>
            </w:r>
          </w:p>
        </w:tc>
        <w:tc>
          <w:tcPr>
            <w:tcW w:w="526" w:type="pct"/>
          </w:tcPr>
          <w:p w14:paraId="264A932B" w14:textId="77777777" w:rsidR="00417B1B" w:rsidRPr="00995C0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995C0F">
              <w:t>2</w:t>
            </w:r>
          </w:p>
        </w:tc>
        <w:tc>
          <w:tcPr>
            <w:tcW w:w="526" w:type="pct"/>
          </w:tcPr>
          <w:p w14:paraId="15FCA128" w14:textId="77777777" w:rsidR="00417B1B" w:rsidRPr="00995C0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995C0F">
              <w:t>39</w:t>
            </w:r>
          </w:p>
        </w:tc>
      </w:tr>
      <w:tr w:rsidR="00417B1B" w:rsidRPr="00995C0F" w14:paraId="089831DA" w14:textId="77777777" w:rsidTr="00AC0BBF">
        <w:tc>
          <w:tcPr>
            <w:cnfStyle w:val="001000000000" w:firstRow="0" w:lastRow="0" w:firstColumn="1" w:lastColumn="0" w:oddVBand="0" w:evenVBand="0" w:oddHBand="0" w:evenHBand="0" w:firstRowFirstColumn="0" w:firstRowLastColumn="0" w:lastRowFirstColumn="0" w:lastRowLastColumn="0"/>
            <w:tcW w:w="246" w:type="pct"/>
          </w:tcPr>
          <w:p w14:paraId="1B7E3CC8" w14:textId="77777777" w:rsidR="00417B1B" w:rsidRPr="00995C0F" w:rsidRDefault="00417B1B" w:rsidP="000A6DCB">
            <w:pPr>
              <w:pStyle w:val="TableText"/>
            </w:pPr>
            <w:r w:rsidRPr="00995C0F">
              <w:t>8</w:t>
            </w:r>
          </w:p>
        </w:tc>
        <w:tc>
          <w:tcPr>
            <w:tcW w:w="1473" w:type="pct"/>
          </w:tcPr>
          <w:p w14:paraId="54EE8911" w14:textId="77777777" w:rsidR="00417B1B" w:rsidRPr="00995C0F" w:rsidRDefault="00417B1B" w:rsidP="000A6DCB">
            <w:pPr>
              <w:pStyle w:val="TableText"/>
              <w:jc w:val="left"/>
              <w:cnfStyle w:val="000000000000" w:firstRow="0" w:lastRow="0" w:firstColumn="0" w:lastColumn="0" w:oddVBand="0" w:evenVBand="0" w:oddHBand="0" w:evenHBand="0" w:firstRowFirstColumn="0" w:firstRowLastColumn="0" w:lastRowFirstColumn="0" w:lastRowLastColumn="0"/>
            </w:pPr>
            <w:r w:rsidRPr="00995C0F">
              <w:t>Constitution Act No. 8750 - Section 87AAT(5)</w:t>
            </w:r>
          </w:p>
        </w:tc>
        <w:tc>
          <w:tcPr>
            <w:tcW w:w="2229" w:type="pct"/>
          </w:tcPr>
          <w:p w14:paraId="5E0D24CB" w14:textId="77777777" w:rsidR="00417B1B" w:rsidRPr="00995C0F" w:rsidRDefault="00417B1B" w:rsidP="000A6DCB">
            <w:pPr>
              <w:pStyle w:val="TableText"/>
              <w:jc w:val="left"/>
              <w:cnfStyle w:val="000000000000" w:firstRow="0" w:lastRow="0" w:firstColumn="0" w:lastColumn="0" w:oddVBand="0" w:evenVBand="0" w:oddHBand="0" w:evenHBand="0" w:firstRowFirstColumn="0" w:firstRowLastColumn="0" w:lastRowFirstColumn="0" w:lastRowLastColumn="0"/>
            </w:pPr>
            <w:r w:rsidRPr="00995C0F">
              <w:t xml:space="preserve">Judicial Commission </w:t>
            </w:r>
            <w:r w:rsidRPr="00995C0F">
              <w:br/>
              <w:t>Investigation Panel</w:t>
            </w:r>
          </w:p>
        </w:tc>
        <w:tc>
          <w:tcPr>
            <w:tcW w:w="526" w:type="pct"/>
          </w:tcPr>
          <w:p w14:paraId="394974DC" w14:textId="77777777" w:rsidR="00417B1B" w:rsidRPr="00995C0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995C0F">
              <w:t>46</w:t>
            </w:r>
          </w:p>
        </w:tc>
        <w:tc>
          <w:tcPr>
            <w:tcW w:w="526" w:type="pct"/>
          </w:tcPr>
          <w:p w14:paraId="5214F217" w14:textId="77777777" w:rsidR="00417B1B" w:rsidRPr="00995C0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995C0F">
              <w:t>0</w:t>
            </w:r>
          </w:p>
        </w:tc>
      </w:tr>
      <w:tr w:rsidR="00417B1B" w:rsidRPr="00995C0F" w14:paraId="4BFF6A2B" w14:textId="77777777" w:rsidTr="00AC0BBF">
        <w:tc>
          <w:tcPr>
            <w:cnfStyle w:val="001000000000" w:firstRow="0" w:lastRow="0" w:firstColumn="1" w:lastColumn="0" w:oddVBand="0" w:evenVBand="0" w:oddHBand="0" w:evenHBand="0" w:firstRowFirstColumn="0" w:firstRowLastColumn="0" w:lastRowFirstColumn="0" w:lastRowLastColumn="0"/>
            <w:tcW w:w="246" w:type="pct"/>
          </w:tcPr>
          <w:p w14:paraId="51BD3556" w14:textId="31018EC8" w:rsidR="00417B1B" w:rsidRPr="00995C0F" w:rsidRDefault="00AC0BBF" w:rsidP="000A6DCB">
            <w:pPr>
              <w:pStyle w:val="TableText"/>
            </w:pPr>
            <w:r>
              <w:t>N/A</w:t>
            </w:r>
          </w:p>
        </w:tc>
        <w:tc>
          <w:tcPr>
            <w:tcW w:w="1473" w:type="pct"/>
          </w:tcPr>
          <w:p w14:paraId="62B40679" w14:textId="020CBABC" w:rsidR="00417B1B" w:rsidRPr="00995C0F" w:rsidRDefault="000A6DCB" w:rsidP="000A6DCB">
            <w:pPr>
              <w:pStyle w:val="TableText"/>
              <w:jc w:val="left"/>
              <w:cnfStyle w:val="000000000000" w:firstRow="0" w:lastRow="0" w:firstColumn="0" w:lastColumn="0" w:oddVBand="0" w:evenVBand="0" w:oddHBand="0" w:evenHBand="0" w:firstRowFirstColumn="0" w:firstRowLastColumn="0" w:lastRowFirstColumn="0" w:lastRowLastColumn="0"/>
            </w:pPr>
            <w:r>
              <w:t>Total</w:t>
            </w:r>
          </w:p>
        </w:tc>
        <w:tc>
          <w:tcPr>
            <w:tcW w:w="2229" w:type="pct"/>
          </w:tcPr>
          <w:p w14:paraId="2F692ED1" w14:textId="63C0E626" w:rsidR="00417B1B" w:rsidRPr="00995C0F" w:rsidRDefault="00AC0BBF" w:rsidP="000A6DCB">
            <w:pPr>
              <w:pStyle w:val="TableText"/>
              <w:jc w:val="left"/>
              <w:cnfStyle w:val="000000000000" w:firstRow="0" w:lastRow="0" w:firstColumn="0" w:lastColumn="0" w:oddVBand="0" w:evenVBand="0" w:oddHBand="0" w:evenHBand="0" w:firstRowFirstColumn="0" w:firstRowLastColumn="0" w:lastRowFirstColumn="0" w:lastRowLastColumn="0"/>
            </w:pPr>
            <w:r>
              <w:t>N/A</w:t>
            </w:r>
          </w:p>
        </w:tc>
        <w:tc>
          <w:tcPr>
            <w:tcW w:w="526" w:type="pct"/>
          </w:tcPr>
          <w:p w14:paraId="7135E01D" w14:textId="77777777" w:rsidR="00417B1B" w:rsidRPr="00995C0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995C0F">
              <w:t>157,954</w:t>
            </w:r>
          </w:p>
        </w:tc>
        <w:tc>
          <w:tcPr>
            <w:tcW w:w="526" w:type="pct"/>
          </w:tcPr>
          <w:p w14:paraId="3AE3B0B9" w14:textId="77777777" w:rsidR="00417B1B" w:rsidRPr="00995C0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995C0F">
              <w:t>143,278</w:t>
            </w:r>
          </w:p>
        </w:tc>
      </w:tr>
    </w:tbl>
    <w:p w14:paraId="67E8F436" w14:textId="14D06E78" w:rsidR="000A6DCB" w:rsidRPr="000A6DCB" w:rsidRDefault="000A6DCB">
      <w:r w:rsidRPr="000A6DCB">
        <w:t>Purpose: Capital Component</w:t>
      </w:r>
    </w:p>
    <w:tbl>
      <w:tblPr>
        <w:tblStyle w:val="AccessibleTableNumerical"/>
        <w:tblW w:w="5000" w:type="pct"/>
        <w:tblLook w:val="04A0" w:firstRow="1" w:lastRow="0" w:firstColumn="1" w:lastColumn="0" w:noHBand="0" w:noVBand="1"/>
      </w:tblPr>
      <w:tblGrid>
        <w:gridCol w:w="475"/>
        <w:gridCol w:w="2841"/>
        <w:gridCol w:w="4298"/>
        <w:gridCol w:w="1014"/>
        <w:gridCol w:w="1014"/>
      </w:tblGrid>
      <w:tr w:rsidR="00417B1B" w:rsidRPr="00995C0F" w14:paraId="38936123" w14:textId="77777777" w:rsidTr="000A6D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6" w:type="pct"/>
          </w:tcPr>
          <w:p w14:paraId="2098DFF8" w14:textId="7F17CD87" w:rsidR="00417B1B" w:rsidRPr="00995C0F" w:rsidRDefault="000A6DCB" w:rsidP="000A6DCB">
            <w:pPr>
              <w:pStyle w:val="TableText"/>
            </w:pPr>
            <w:bookmarkStart w:id="240" w:name="ColumnTitle_51"/>
            <w:r>
              <w:t>Item</w:t>
            </w:r>
          </w:p>
        </w:tc>
        <w:tc>
          <w:tcPr>
            <w:tcW w:w="1473" w:type="pct"/>
            <w:vAlign w:val="bottom"/>
          </w:tcPr>
          <w:p w14:paraId="23D4F999" w14:textId="77777777" w:rsidR="00417B1B" w:rsidRPr="00995C0F" w:rsidRDefault="00417B1B" w:rsidP="000A6DCB">
            <w:pPr>
              <w:pStyle w:val="TableText"/>
              <w:jc w:val="left"/>
              <w:cnfStyle w:val="100000000000" w:firstRow="1" w:lastRow="0" w:firstColumn="0" w:lastColumn="0" w:oddVBand="0" w:evenVBand="0" w:oddHBand="0" w:evenHBand="0" w:firstRowFirstColumn="0" w:firstRowLastColumn="0" w:lastRowFirstColumn="0" w:lastRowLastColumn="0"/>
            </w:pPr>
            <w:r w:rsidRPr="00995C0F">
              <w:t>Authority</w:t>
            </w:r>
          </w:p>
        </w:tc>
        <w:tc>
          <w:tcPr>
            <w:tcW w:w="2229" w:type="pct"/>
            <w:vAlign w:val="bottom"/>
          </w:tcPr>
          <w:p w14:paraId="3C782784" w14:textId="3A2B2E56" w:rsidR="00417B1B" w:rsidRPr="00995C0F" w:rsidRDefault="00417B1B" w:rsidP="000A6DCB">
            <w:pPr>
              <w:pStyle w:val="TableText"/>
              <w:jc w:val="left"/>
              <w:cnfStyle w:val="100000000000" w:firstRow="1" w:lastRow="0" w:firstColumn="0" w:lastColumn="0" w:oddVBand="0" w:evenVBand="0" w:oddHBand="0" w:evenHBand="0" w:firstRowFirstColumn="0" w:firstRowLastColumn="0" w:lastRowFirstColumn="0" w:lastRowLastColumn="0"/>
            </w:pPr>
            <w:r w:rsidRPr="00995C0F">
              <w:t>Purpose</w:t>
            </w:r>
          </w:p>
        </w:tc>
        <w:tc>
          <w:tcPr>
            <w:tcW w:w="526" w:type="pct"/>
          </w:tcPr>
          <w:p w14:paraId="6890D0FC" w14:textId="77777777" w:rsidR="00417B1B" w:rsidRPr="00995C0F" w:rsidRDefault="00417B1B" w:rsidP="000A6DCB">
            <w:pPr>
              <w:pStyle w:val="TableText"/>
              <w:cnfStyle w:val="100000000000" w:firstRow="1" w:lastRow="0" w:firstColumn="0" w:lastColumn="0" w:oddVBand="0" w:evenVBand="0" w:oddHBand="0" w:evenHBand="0" w:firstRowFirstColumn="0" w:firstRowLastColumn="0" w:lastRowFirstColumn="0" w:lastRowLastColumn="0"/>
            </w:pPr>
            <w:r w:rsidRPr="00995C0F">
              <w:t>2019</w:t>
            </w:r>
            <w:r w:rsidRPr="00995C0F">
              <w:br/>
              <w:t>$'000</w:t>
            </w:r>
          </w:p>
        </w:tc>
        <w:tc>
          <w:tcPr>
            <w:tcW w:w="526" w:type="pct"/>
          </w:tcPr>
          <w:p w14:paraId="16AE522E" w14:textId="77777777" w:rsidR="00417B1B" w:rsidRPr="00995C0F" w:rsidRDefault="00417B1B" w:rsidP="000A6DCB">
            <w:pPr>
              <w:pStyle w:val="TableText"/>
              <w:cnfStyle w:val="100000000000" w:firstRow="1" w:lastRow="0" w:firstColumn="0" w:lastColumn="0" w:oddVBand="0" w:evenVBand="0" w:oddHBand="0" w:evenHBand="0" w:firstRowFirstColumn="0" w:firstRowLastColumn="0" w:lastRowFirstColumn="0" w:lastRowLastColumn="0"/>
            </w:pPr>
            <w:r w:rsidRPr="00995C0F">
              <w:t>2018</w:t>
            </w:r>
            <w:r w:rsidRPr="00995C0F">
              <w:br/>
              <w:t>$'000</w:t>
            </w:r>
          </w:p>
        </w:tc>
      </w:tr>
      <w:bookmarkEnd w:id="240"/>
      <w:tr w:rsidR="00417B1B" w:rsidRPr="00995C0F" w14:paraId="79CC1CC4" w14:textId="77777777" w:rsidTr="00AC0BBF">
        <w:tc>
          <w:tcPr>
            <w:cnfStyle w:val="001000000000" w:firstRow="0" w:lastRow="0" w:firstColumn="1" w:lastColumn="0" w:oddVBand="0" w:evenVBand="0" w:oddHBand="0" w:evenHBand="0" w:firstRowFirstColumn="0" w:firstRowLastColumn="0" w:lastRowFirstColumn="0" w:lastRowLastColumn="0"/>
            <w:tcW w:w="246" w:type="pct"/>
          </w:tcPr>
          <w:p w14:paraId="09025EEC" w14:textId="77777777" w:rsidR="00417B1B" w:rsidRPr="00995C0F" w:rsidRDefault="00417B1B" w:rsidP="000A6DCB">
            <w:pPr>
              <w:pStyle w:val="TableText"/>
            </w:pPr>
            <w:r w:rsidRPr="00995C0F">
              <w:t>9</w:t>
            </w:r>
          </w:p>
        </w:tc>
        <w:tc>
          <w:tcPr>
            <w:tcW w:w="1473" w:type="pct"/>
          </w:tcPr>
          <w:p w14:paraId="3B004A18" w14:textId="77777777" w:rsidR="00417B1B" w:rsidRPr="00995C0F" w:rsidRDefault="00417B1B" w:rsidP="000A6DCB">
            <w:pPr>
              <w:pStyle w:val="TableText"/>
              <w:jc w:val="left"/>
              <w:cnfStyle w:val="000000000000" w:firstRow="0" w:lastRow="0" w:firstColumn="0" w:lastColumn="0" w:oddVBand="0" w:evenVBand="0" w:oddHBand="0" w:evenHBand="0" w:firstRowFirstColumn="0" w:firstRowLastColumn="0" w:lastRowFirstColumn="0" w:lastRowLastColumn="0"/>
            </w:pPr>
            <w:r w:rsidRPr="00995C0F">
              <w:t>Constitution Act 1975 (No. 8750/1975), s.82 (7)</w:t>
            </w:r>
          </w:p>
        </w:tc>
        <w:tc>
          <w:tcPr>
            <w:tcW w:w="2229" w:type="pct"/>
          </w:tcPr>
          <w:p w14:paraId="152743B4" w14:textId="77777777" w:rsidR="00417B1B" w:rsidRPr="00995C0F" w:rsidRDefault="00417B1B" w:rsidP="000A6DCB">
            <w:pPr>
              <w:pStyle w:val="TableText"/>
              <w:jc w:val="left"/>
              <w:cnfStyle w:val="000000000000" w:firstRow="0" w:lastRow="0" w:firstColumn="0" w:lastColumn="0" w:oddVBand="0" w:evenVBand="0" w:oddHBand="0" w:evenHBand="0" w:firstRowFirstColumn="0" w:firstRowLastColumn="0" w:lastRowFirstColumn="0" w:lastRowLastColumn="0"/>
            </w:pPr>
            <w:r w:rsidRPr="00995C0F">
              <w:t>Remuneration of Judges of the Supreme Court of Victoria.</w:t>
            </w:r>
          </w:p>
        </w:tc>
        <w:tc>
          <w:tcPr>
            <w:tcW w:w="526" w:type="pct"/>
          </w:tcPr>
          <w:p w14:paraId="1E5D00B9" w14:textId="77777777" w:rsidR="00417B1B" w:rsidRPr="00995C0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995C0F">
              <w:t>335</w:t>
            </w:r>
          </w:p>
        </w:tc>
        <w:tc>
          <w:tcPr>
            <w:tcW w:w="526" w:type="pct"/>
          </w:tcPr>
          <w:p w14:paraId="70F172C0" w14:textId="77777777" w:rsidR="00417B1B" w:rsidRPr="00995C0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995C0F">
              <w:t>360</w:t>
            </w:r>
          </w:p>
        </w:tc>
      </w:tr>
      <w:tr w:rsidR="00417B1B" w:rsidRPr="00995C0F" w14:paraId="6851BD96" w14:textId="77777777" w:rsidTr="00AC0BBF">
        <w:tc>
          <w:tcPr>
            <w:cnfStyle w:val="001000000000" w:firstRow="0" w:lastRow="0" w:firstColumn="1" w:lastColumn="0" w:oddVBand="0" w:evenVBand="0" w:oddHBand="0" w:evenHBand="0" w:firstRowFirstColumn="0" w:firstRowLastColumn="0" w:lastRowFirstColumn="0" w:lastRowLastColumn="0"/>
            <w:tcW w:w="246" w:type="pct"/>
          </w:tcPr>
          <w:p w14:paraId="2678967F" w14:textId="77777777" w:rsidR="00417B1B" w:rsidRPr="00995C0F" w:rsidRDefault="00417B1B" w:rsidP="000A6DCB">
            <w:pPr>
              <w:pStyle w:val="TableText"/>
            </w:pPr>
            <w:r w:rsidRPr="00995C0F">
              <w:t>10</w:t>
            </w:r>
          </w:p>
        </w:tc>
        <w:tc>
          <w:tcPr>
            <w:tcW w:w="1473" w:type="pct"/>
          </w:tcPr>
          <w:p w14:paraId="7B325362" w14:textId="08C6751B" w:rsidR="00417B1B" w:rsidRPr="00995C0F" w:rsidRDefault="00417B1B" w:rsidP="000A6DCB">
            <w:pPr>
              <w:pStyle w:val="TableText"/>
              <w:jc w:val="left"/>
              <w:cnfStyle w:val="000000000000" w:firstRow="0" w:lastRow="0" w:firstColumn="0" w:lastColumn="0" w:oddVBand="0" w:evenVBand="0" w:oddHBand="0" w:evenHBand="0" w:firstRowFirstColumn="0" w:firstRowLastColumn="0" w:lastRowFirstColumn="0" w:lastRowLastColumn="0"/>
            </w:pPr>
            <w:r w:rsidRPr="00995C0F">
              <w:t xml:space="preserve">Constitution Act 1975 (No. 8750/1975), s.82 (7)   </w:t>
            </w:r>
          </w:p>
        </w:tc>
        <w:tc>
          <w:tcPr>
            <w:tcW w:w="2229" w:type="pct"/>
          </w:tcPr>
          <w:p w14:paraId="54B5E138" w14:textId="298514A0" w:rsidR="00417B1B" w:rsidRPr="00995C0F" w:rsidRDefault="00417B1B" w:rsidP="000A6DCB">
            <w:pPr>
              <w:pStyle w:val="TableText"/>
              <w:jc w:val="left"/>
              <w:cnfStyle w:val="000000000000" w:firstRow="0" w:lastRow="0" w:firstColumn="0" w:lastColumn="0" w:oddVBand="0" w:evenVBand="0" w:oddHBand="0" w:evenHBand="0" w:firstRowFirstColumn="0" w:firstRowLastColumn="0" w:lastRowFirstColumn="0" w:lastRowLastColumn="0"/>
            </w:pPr>
            <w:r w:rsidRPr="00995C0F">
              <w:t>Remuneration of Judges of the Court of</w:t>
            </w:r>
            <w:r w:rsidR="00D45E5B">
              <w:t xml:space="preserve"> </w:t>
            </w:r>
            <w:r w:rsidRPr="00995C0F">
              <w:t>Appeals Supreme Court of Victoria</w:t>
            </w:r>
          </w:p>
        </w:tc>
        <w:tc>
          <w:tcPr>
            <w:tcW w:w="526" w:type="pct"/>
          </w:tcPr>
          <w:p w14:paraId="608DFCAE" w14:textId="77777777" w:rsidR="00417B1B" w:rsidRPr="00995C0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995C0F">
              <w:t>104</w:t>
            </w:r>
          </w:p>
        </w:tc>
        <w:tc>
          <w:tcPr>
            <w:tcW w:w="526" w:type="pct"/>
          </w:tcPr>
          <w:p w14:paraId="42238929" w14:textId="77777777" w:rsidR="00417B1B" w:rsidRPr="00995C0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995C0F">
              <w:t>108</w:t>
            </w:r>
          </w:p>
        </w:tc>
      </w:tr>
      <w:tr w:rsidR="00417B1B" w:rsidRPr="00995C0F" w14:paraId="3B6B2CB9" w14:textId="77777777" w:rsidTr="00AC0BBF">
        <w:tc>
          <w:tcPr>
            <w:cnfStyle w:val="001000000000" w:firstRow="0" w:lastRow="0" w:firstColumn="1" w:lastColumn="0" w:oddVBand="0" w:evenVBand="0" w:oddHBand="0" w:evenHBand="0" w:firstRowFirstColumn="0" w:firstRowLastColumn="0" w:lastRowFirstColumn="0" w:lastRowLastColumn="0"/>
            <w:tcW w:w="246" w:type="pct"/>
          </w:tcPr>
          <w:p w14:paraId="22E31F93" w14:textId="77777777" w:rsidR="00417B1B" w:rsidRPr="00995C0F" w:rsidRDefault="00417B1B" w:rsidP="000A6DCB">
            <w:pPr>
              <w:pStyle w:val="TableText"/>
            </w:pPr>
            <w:r w:rsidRPr="00995C0F">
              <w:t>11</w:t>
            </w:r>
          </w:p>
        </w:tc>
        <w:tc>
          <w:tcPr>
            <w:tcW w:w="1473" w:type="pct"/>
          </w:tcPr>
          <w:p w14:paraId="7E3F1C72" w14:textId="77777777" w:rsidR="00417B1B" w:rsidRPr="00995C0F" w:rsidRDefault="00417B1B" w:rsidP="000A6DCB">
            <w:pPr>
              <w:pStyle w:val="TableText"/>
              <w:jc w:val="left"/>
              <w:cnfStyle w:val="000000000000" w:firstRow="0" w:lastRow="0" w:firstColumn="0" w:lastColumn="0" w:oddVBand="0" w:evenVBand="0" w:oddHBand="0" w:evenHBand="0" w:firstRowFirstColumn="0" w:firstRowLastColumn="0" w:lastRowFirstColumn="0" w:lastRowLastColumn="0"/>
            </w:pPr>
            <w:r w:rsidRPr="00995C0F">
              <w:t>County Court Act 1958 (No. 6230/1958) s.10 (7)</w:t>
            </w:r>
          </w:p>
        </w:tc>
        <w:tc>
          <w:tcPr>
            <w:tcW w:w="2229" w:type="pct"/>
          </w:tcPr>
          <w:p w14:paraId="56333DA5" w14:textId="321CE7D0" w:rsidR="00417B1B" w:rsidRPr="00995C0F" w:rsidRDefault="00417B1B" w:rsidP="000A6DCB">
            <w:pPr>
              <w:pStyle w:val="TableText"/>
              <w:jc w:val="left"/>
              <w:cnfStyle w:val="000000000000" w:firstRow="0" w:lastRow="0" w:firstColumn="0" w:lastColumn="0" w:oddVBand="0" w:evenVBand="0" w:oddHBand="0" w:evenHBand="0" w:firstRowFirstColumn="0" w:firstRowLastColumn="0" w:lastRowFirstColumn="0" w:lastRowLastColumn="0"/>
            </w:pPr>
            <w:r w:rsidRPr="00995C0F">
              <w:t>Remuneration of Judges of the County Court</w:t>
            </w:r>
            <w:r w:rsidR="00D45E5B">
              <w:t xml:space="preserve"> </w:t>
            </w:r>
            <w:r w:rsidRPr="00995C0F">
              <w:t>of Victoria</w:t>
            </w:r>
          </w:p>
        </w:tc>
        <w:tc>
          <w:tcPr>
            <w:tcW w:w="526" w:type="pct"/>
          </w:tcPr>
          <w:p w14:paraId="06D0C314" w14:textId="77777777" w:rsidR="00417B1B" w:rsidRPr="00995C0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995C0F">
              <w:t>569</w:t>
            </w:r>
          </w:p>
        </w:tc>
        <w:tc>
          <w:tcPr>
            <w:tcW w:w="526" w:type="pct"/>
          </w:tcPr>
          <w:p w14:paraId="11D88B78" w14:textId="77777777" w:rsidR="00417B1B" w:rsidRPr="00995C0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995C0F">
              <w:t>564</w:t>
            </w:r>
          </w:p>
        </w:tc>
      </w:tr>
      <w:tr w:rsidR="00417B1B" w:rsidRPr="00995C0F" w14:paraId="2E9DA539" w14:textId="77777777" w:rsidTr="00AC0BBF">
        <w:tc>
          <w:tcPr>
            <w:cnfStyle w:val="001000000000" w:firstRow="0" w:lastRow="0" w:firstColumn="1" w:lastColumn="0" w:oddVBand="0" w:evenVBand="0" w:oddHBand="0" w:evenHBand="0" w:firstRowFirstColumn="0" w:firstRowLastColumn="0" w:lastRowFirstColumn="0" w:lastRowLastColumn="0"/>
            <w:tcW w:w="246" w:type="pct"/>
          </w:tcPr>
          <w:p w14:paraId="199F7C8B" w14:textId="77777777" w:rsidR="00417B1B" w:rsidRPr="00995C0F" w:rsidRDefault="00417B1B" w:rsidP="000A6DCB">
            <w:pPr>
              <w:pStyle w:val="TableText"/>
            </w:pPr>
            <w:r w:rsidRPr="00995C0F">
              <w:t>12</w:t>
            </w:r>
          </w:p>
        </w:tc>
        <w:tc>
          <w:tcPr>
            <w:tcW w:w="1473" w:type="pct"/>
          </w:tcPr>
          <w:p w14:paraId="167990FA" w14:textId="77777777" w:rsidR="00417B1B" w:rsidRPr="00995C0F" w:rsidRDefault="00417B1B" w:rsidP="000A6DCB">
            <w:pPr>
              <w:pStyle w:val="TableText"/>
              <w:jc w:val="left"/>
              <w:cnfStyle w:val="000000000000" w:firstRow="0" w:lastRow="0" w:firstColumn="0" w:lastColumn="0" w:oddVBand="0" w:evenVBand="0" w:oddHBand="0" w:evenHBand="0" w:firstRowFirstColumn="0" w:firstRowLastColumn="0" w:lastRowFirstColumn="0" w:lastRowLastColumn="0"/>
            </w:pPr>
            <w:r w:rsidRPr="00995C0F">
              <w:t>Magistrates’ Court Act 1989 (No. 51/1989), sch.1 Pt 1 cl.10</w:t>
            </w:r>
          </w:p>
        </w:tc>
        <w:tc>
          <w:tcPr>
            <w:tcW w:w="2229" w:type="pct"/>
          </w:tcPr>
          <w:p w14:paraId="50BB8E4D" w14:textId="77777777" w:rsidR="00417B1B" w:rsidRPr="00995C0F" w:rsidRDefault="00417B1B" w:rsidP="000A6DCB">
            <w:pPr>
              <w:pStyle w:val="TableText"/>
              <w:jc w:val="left"/>
              <w:cnfStyle w:val="000000000000" w:firstRow="0" w:lastRow="0" w:firstColumn="0" w:lastColumn="0" w:oddVBand="0" w:evenVBand="0" w:oddHBand="0" w:evenHBand="0" w:firstRowFirstColumn="0" w:firstRowLastColumn="0" w:lastRowFirstColumn="0" w:lastRowLastColumn="0"/>
            </w:pPr>
            <w:r w:rsidRPr="00995C0F">
              <w:t>Remuneration of Magistrates of the Magistrates’ Court of Victoria</w:t>
            </w:r>
          </w:p>
        </w:tc>
        <w:tc>
          <w:tcPr>
            <w:tcW w:w="526" w:type="pct"/>
          </w:tcPr>
          <w:p w14:paraId="464F04C0" w14:textId="77777777" w:rsidR="00417B1B" w:rsidRPr="00995C0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995C0F">
              <w:t>855</w:t>
            </w:r>
          </w:p>
        </w:tc>
        <w:tc>
          <w:tcPr>
            <w:tcW w:w="526" w:type="pct"/>
          </w:tcPr>
          <w:p w14:paraId="60761F5A" w14:textId="77777777" w:rsidR="00417B1B" w:rsidRPr="00995C0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995C0F">
              <w:t>901</w:t>
            </w:r>
          </w:p>
        </w:tc>
      </w:tr>
      <w:tr w:rsidR="00417B1B" w:rsidRPr="00995C0F" w14:paraId="3A14BF00" w14:textId="77777777" w:rsidTr="00AC0BBF">
        <w:tc>
          <w:tcPr>
            <w:cnfStyle w:val="001000000000" w:firstRow="0" w:lastRow="0" w:firstColumn="1" w:lastColumn="0" w:oddVBand="0" w:evenVBand="0" w:oddHBand="0" w:evenHBand="0" w:firstRowFirstColumn="0" w:firstRowLastColumn="0" w:lastRowFirstColumn="0" w:lastRowLastColumn="0"/>
            <w:tcW w:w="246" w:type="pct"/>
          </w:tcPr>
          <w:p w14:paraId="70D85A44" w14:textId="77777777" w:rsidR="00417B1B" w:rsidRPr="00995C0F" w:rsidRDefault="00417B1B" w:rsidP="000A6DCB">
            <w:pPr>
              <w:pStyle w:val="TableText"/>
            </w:pPr>
            <w:r w:rsidRPr="00995C0F">
              <w:t>13</w:t>
            </w:r>
          </w:p>
        </w:tc>
        <w:tc>
          <w:tcPr>
            <w:tcW w:w="1473" w:type="pct"/>
          </w:tcPr>
          <w:p w14:paraId="370BC562" w14:textId="77777777" w:rsidR="00417B1B" w:rsidRPr="00995C0F" w:rsidRDefault="00417B1B" w:rsidP="000A6DCB">
            <w:pPr>
              <w:pStyle w:val="TableText"/>
              <w:jc w:val="left"/>
              <w:cnfStyle w:val="000000000000" w:firstRow="0" w:lastRow="0" w:firstColumn="0" w:lastColumn="0" w:oddVBand="0" w:evenVBand="0" w:oddHBand="0" w:evenHBand="0" w:firstRowFirstColumn="0" w:firstRowLastColumn="0" w:lastRowFirstColumn="0" w:lastRowLastColumn="0"/>
            </w:pPr>
            <w:r w:rsidRPr="00995C0F">
              <w:t>Victorian Civil and Administrative Tribunal Act 53 of 1998 section 17AA</w:t>
            </w:r>
          </w:p>
        </w:tc>
        <w:tc>
          <w:tcPr>
            <w:tcW w:w="2229" w:type="pct"/>
          </w:tcPr>
          <w:p w14:paraId="59A022FB" w14:textId="07D2D699" w:rsidR="00417B1B" w:rsidRPr="00995C0F" w:rsidRDefault="00417B1B" w:rsidP="000A6DCB">
            <w:pPr>
              <w:pStyle w:val="TableText"/>
              <w:jc w:val="left"/>
              <w:cnfStyle w:val="000000000000" w:firstRow="0" w:lastRow="0" w:firstColumn="0" w:lastColumn="0" w:oddVBand="0" w:evenVBand="0" w:oddHBand="0" w:evenHBand="0" w:firstRowFirstColumn="0" w:firstRowLastColumn="0" w:lastRowFirstColumn="0" w:lastRowLastColumn="0"/>
            </w:pPr>
            <w:r w:rsidRPr="00995C0F">
              <w:t>Remuneration of Members of the Victorian</w:t>
            </w:r>
            <w:r w:rsidR="00D45E5B">
              <w:t xml:space="preserve"> </w:t>
            </w:r>
            <w:r w:rsidRPr="00995C0F">
              <w:t xml:space="preserve">Civil and Administrative </w:t>
            </w:r>
            <w:r w:rsidRPr="00995C0F">
              <w:br/>
              <w:t>Tribunal</w:t>
            </w:r>
          </w:p>
        </w:tc>
        <w:tc>
          <w:tcPr>
            <w:tcW w:w="526" w:type="pct"/>
          </w:tcPr>
          <w:p w14:paraId="6F6AE3FA" w14:textId="77777777" w:rsidR="00417B1B" w:rsidRPr="00995C0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995C0F">
              <w:t>184</w:t>
            </w:r>
          </w:p>
        </w:tc>
        <w:tc>
          <w:tcPr>
            <w:tcW w:w="526" w:type="pct"/>
          </w:tcPr>
          <w:p w14:paraId="72B8E421" w14:textId="77777777" w:rsidR="00417B1B" w:rsidRPr="00995C0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995C0F">
              <w:t>194</w:t>
            </w:r>
          </w:p>
        </w:tc>
      </w:tr>
      <w:tr w:rsidR="00417B1B" w:rsidRPr="00995C0F" w14:paraId="5CF5671C" w14:textId="77777777" w:rsidTr="00AC0BBF">
        <w:tc>
          <w:tcPr>
            <w:cnfStyle w:val="001000000000" w:firstRow="0" w:lastRow="0" w:firstColumn="1" w:lastColumn="0" w:oddVBand="0" w:evenVBand="0" w:oddHBand="0" w:evenHBand="0" w:firstRowFirstColumn="0" w:firstRowLastColumn="0" w:lastRowFirstColumn="0" w:lastRowLastColumn="0"/>
            <w:tcW w:w="246" w:type="pct"/>
          </w:tcPr>
          <w:p w14:paraId="48F023F6" w14:textId="408750C5" w:rsidR="00417B1B" w:rsidRPr="00995C0F" w:rsidRDefault="00AC0BBF" w:rsidP="000A6DCB">
            <w:pPr>
              <w:pStyle w:val="TableText"/>
            </w:pPr>
            <w:r>
              <w:t>N/A</w:t>
            </w:r>
          </w:p>
        </w:tc>
        <w:tc>
          <w:tcPr>
            <w:tcW w:w="1473" w:type="pct"/>
          </w:tcPr>
          <w:p w14:paraId="3FA080B7" w14:textId="2F064D3D" w:rsidR="00417B1B" w:rsidRPr="00995C0F" w:rsidRDefault="000A6DCB" w:rsidP="000A6DCB">
            <w:pPr>
              <w:pStyle w:val="TableText"/>
              <w:jc w:val="left"/>
              <w:cnfStyle w:val="000000000000" w:firstRow="0" w:lastRow="0" w:firstColumn="0" w:lastColumn="0" w:oddVBand="0" w:evenVBand="0" w:oddHBand="0" w:evenHBand="0" w:firstRowFirstColumn="0" w:firstRowLastColumn="0" w:lastRowFirstColumn="0" w:lastRowLastColumn="0"/>
            </w:pPr>
            <w:r>
              <w:t>Total</w:t>
            </w:r>
          </w:p>
        </w:tc>
        <w:tc>
          <w:tcPr>
            <w:tcW w:w="2229" w:type="pct"/>
          </w:tcPr>
          <w:p w14:paraId="0B76B8FC" w14:textId="0275EB24" w:rsidR="00417B1B" w:rsidRPr="00995C0F" w:rsidRDefault="00AC0BBF" w:rsidP="000A6DCB">
            <w:pPr>
              <w:pStyle w:val="TableText"/>
              <w:jc w:val="left"/>
              <w:cnfStyle w:val="000000000000" w:firstRow="0" w:lastRow="0" w:firstColumn="0" w:lastColumn="0" w:oddVBand="0" w:evenVBand="0" w:oddHBand="0" w:evenHBand="0" w:firstRowFirstColumn="0" w:firstRowLastColumn="0" w:lastRowFirstColumn="0" w:lastRowLastColumn="0"/>
            </w:pPr>
            <w:r>
              <w:t>N/A</w:t>
            </w:r>
          </w:p>
        </w:tc>
        <w:tc>
          <w:tcPr>
            <w:tcW w:w="526" w:type="pct"/>
          </w:tcPr>
          <w:p w14:paraId="64A3607B" w14:textId="77777777" w:rsidR="00417B1B" w:rsidRPr="00995C0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995C0F">
              <w:t>2,048</w:t>
            </w:r>
          </w:p>
        </w:tc>
        <w:tc>
          <w:tcPr>
            <w:tcW w:w="526" w:type="pct"/>
          </w:tcPr>
          <w:p w14:paraId="6AB92CB7" w14:textId="77777777" w:rsidR="00417B1B" w:rsidRPr="00995C0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995C0F">
              <w:t>2,127</w:t>
            </w:r>
          </w:p>
        </w:tc>
      </w:tr>
      <w:tr w:rsidR="00417B1B" w:rsidRPr="00995C0F" w14:paraId="515617FB" w14:textId="77777777" w:rsidTr="00AC0BBF">
        <w:tc>
          <w:tcPr>
            <w:cnfStyle w:val="001000000000" w:firstRow="0" w:lastRow="0" w:firstColumn="1" w:lastColumn="0" w:oddVBand="0" w:evenVBand="0" w:oddHBand="0" w:evenHBand="0" w:firstRowFirstColumn="0" w:firstRowLastColumn="0" w:lastRowFirstColumn="0" w:lastRowLastColumn="0"/>
            <w:tcW w:w="246" w:type="pct"/>
          </w:tcPr>
          <w:p w14:paraId="4D8175F6" w14:textId="00CA71A4" w:rsidR="00417B1B" w:rsidRPr="00995C0F" w:rsidRDefault="00AC0BBF" w:rsidP="000A6DCB">
            <w:pPr>
              <w:pStyle w:val="TableText"/>
            </w:pPr>
            <w:r>
              <w:lastRenderedPageBreak/>
              <w:t>N/A</w:t>
            </w:r>
          </w:p>
        </w:tc>
        <w:tc>
          <w:tcPr>
            <w:tcW w:w="1473" w:type="pct"/>
          </w:tcPr>
          <w:p w14:paraId="7A974192" w14:textId="77777777" w:rsidR="00417B1B" w:rsidRPr="00995C0F" w:rsidRDefault="00417B1B" w:rsidP="000A6DCB">
            <w:pPr>
              <w:pStyle w:val="TableText"/>
              <w:jc w:val="left"/>
              <w:cnfStyle w:val="000000000000" w:firstRow="0" w:lastRow="0" w:firstColumn="0" w:lastColumn="0" w:oddVBand="0" w:evenVBand="0" w:oddHBand="0" w:evenHBand="0" w:firstRowFirstColumn="0" w:firstRowLastColumn="0" w:lastRowFirstColumn="0" w:lastRowLastColumn="0"/>
            </w:pPr>
            <w:r w:rsidRPr="00995C0F">
              <w:t>Administered Special Appropriations Applied: Victims of Crime Assistance Act 1996 (No 81/1996), s.69</w:t>
            </w:r>
          </w:p>
        </w:tc>
        <w:tc>
          <w:tcPr>
            <w:tcW w:w="2229" w:type="pct"/>
          </w:tcPr>
          <w:p w14:paraId="17BB6AC3" w14:textId="383D8ACF" w:rsidR="00417B1B" w:rsidRPr="00995C0F" w:rsidRDefault="00417B1B" w:rsidP="000A6DCB">
            <w:pPr>
              <w:pStyle w:val="TableText"/>
              <w:jc w:val="left"/>
              <w:cnfStyle w:val="000000000000" w:firstRow="0" w:lastRow="0" w:firstColumn="0" w:lastColumn="0" w:oddVBand="0" w:evenVBand="0" w:oddHBand="0" w:evenHBand="0" w:firstRowFirstColumn="0" w:firstRowLastColumn="0" w:lastRowFirstColumn="0" w:lastRowLastColumn="0"/>
            </w:pPr>
            <w:r w:rsidRPr="00995C0F">
              <w:t xml:space="preserve">Costs incurred by the </w:t>
            </w:r>
            <w:r w:rsidRPr="00995C0F">
              <w:br/>
              <w:t xml:space="preserve">Victims of Crime Assistance </w:t>
            </w:r>
            <w:r w:rsidRPr="00995C0F">
              <w:br/>
              <w:t xml:space="preserve">Tribunal and payments </w:t>
            </w:r>
            <w:r w:rsidRPr="00995C0F">
              <w:br/>
              <w:t>to victims</w:t>
            </w:r>
            <w:r w:rsidR="00D45E5B">
              <w:t xml:space="preserve"> </w:t>
            </w:r>
            <w:r w:rsidRPr="00995C0F">
              <w:t>of crime</w:t>
            </w:r>
          </w:p>
        </w:tc>
        <w:tc>
          <w:tcPr>
            <w:tcW w:w="526" w:type="pct"/>
          </w:tcPr>
          <w:p w14:paraId="0BFB83E6" w14:textId="77777777" w:rsidR="00417B1B" w:rsidRPr="00995C0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995C0F">
              <w:t>46,008</w:t>
            </w:r>
          </w:p>
        </w:tc>
        <w:tc>
          <w:tcPr>
            <w:tcW w:w="526" w:type="pct"/>
          </w:tcPr>
          <w:p w14:paraId="4AFFC5DA" w14:textId="77777777" w:rsidR="00417B1B" w:rsidRPr="00995C0F" w:rsidRDefault="00417B1B" w:rsidP="000A6DCB">
            <w:pPr>
              <w:pStyle w:val="TableText"/>
              <w:cnfStyle w:val="000000000000" w:firstRow="0" w:lastRow="0" w:firstColumn="0" w:lastColumn="0" w:oddVBand="0" w:evenVBand="0" w:oddHBand="0" w:evenHBand="0" w:firstRowFirstColumn="0" w:firstRowLastColumn="0" w:lastRowFirstColumn="0" w:lastRowLastColumn="0"/>
            </w:pPr>
            <w:r w:rsidRPr="00995C0F">
              <w:t>42,977</w:t>
            </w:r>
          </w:p>
        </w:tc>
      </w:tr>
      <w:tr w:rsidR="00417B1B" w:rsidRPr="00995C0F" w14:paraId="3137536B" w14:textId="77777777" w:rsidTr="00AC0BBF">
        <w:tc>
          <w:tcPr>
            <w:cnfStyle w:val="001000000000" w:firstRow="0" w:lastRow="0" w:firstColumn="1" w:lastColumn="0" w:oddVBand="0" w:evenVBand="0" w:oddHBand="0" w:evenHBand="0" w:firstRowFirstColumn="0" w:firstRowLastColumn="0" w:lastRowFirstColumn="0" w:lastRowLastColumn="0"/>
            <w:tcW w:w="246" w:type="pct"/>
          </w:tcPr>
          <w:p w14:paraId="6EE2E594" w14:textId="71763E79" w:rsidR="00417B1B" w:rsidRPr="00995C0F" w:rsidRDefault="00AC0BBF" w:rsidP="000A6DCB">
            <w:pPr>
              <w:pStyle w:val="TableText"/>
            </w:pPr>
            <w:r>
              <w:t>N/A</w:t>
            </w:r>
          </w:p>
        </w:tc>
        <w:tc>
          <w:tcPr>
            <w:tcW w:w="1473" w:type="pct"/>
          </w:tcPr>
          <w:p w14:paraId="118E401A" w14:textId="11C28EED" w:rsidR="00417B1B" w:rsidRPr="003A02D7" w:rsidRDefault="00E36764" w:rsidP="000A6DCB">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3A02D7">
              <w:rPr>
                <w:rStyle w:val="Bold"/>
              </w:rPr>
              <w:t>Total</w:t>
            </w:r>
          </w:p>
        </w:tc>
        <w:tc>
          <w:tcPr>
            <w:tcW w:w="2229" w:type="pct"/>
          </w:tcPr>
          <w:p w14:paraId="193DD720" w14:textId="3878002F" w:rsidR="00417B1B" w:rsidRPr="00995C0F" w:rsidRDefault="00AC0BBF" w:rsidP="000A6DCB">
            <w:pPr>
              <w:pStyle w:val="TableText"/>
              <w:jc w:val="left"/>
              <w:cnfStyle w:val="000000000000" w:firstRow="0" w:lastRow="0" w:firstColumn="0" w:lastColumn="0" w:oddVBand="0" w:evenVBand="0" w:oddHBand="0" w:evenHBand="0" w:firstRowFirstColumn="0" w:firstRowLastColumn="0" w:lastRowFirstColumn="0" w:lastRowLastColumn="0"/>
            </w:pPr>
            <w:r>
              <w:t>N/A</w:t>
            </w:r>
          </w:p>
        </w:tc>
        <w:tc>
          <w:tcPr>
            <w:tcW w:w="526" w:type="pct"/>
          </w:tcPr>
          <w:p w14:paraId="7472AA82" w14:textId="77777777" w:rsidR="00417B1B" w:rsidRPr="003A02D7" w:rsidRDefault="00417B1B"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3A02D7">
              <w:rPr>
                <w:rStyle w:val="Bold"/>
              </w:rPr>
              <w:t>46,008</w:t>
            </w:r>
          </w:p>
        </w:tc>
        <w:tc>
          <w:tcPr>
            <w:tcW w:w="526" w:type="pct"/>
          </w:tcPr>
          <w:p w14:paraId="6E042CCB" w14:textId="77777777" w:rsidR="00417B1B" w:rsidRPr="003A02D7" w:rsidRDefault="00417B1B" w:rsidP="000A6D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3A02D7">
              <w:rPr>
                <w:rStyle w:val="Bold"/>
              </w:rPr>
              <w:t>42,977</w:t>
            </w:r>
          </w:p>
        </w:tc>
      </w:tr>
    </w:tbl>
    <w:p w14:paraId="28061B7F" w14:textId="2B7DB6F3" w:rsidR="00417B1B" w:rsidRDefault="003A02D7" w:rsidP="00417B1B">
      <w:pPr>
        <w:pStyle w:val="Heading3"/>
      </w:pPr>
      <w:bookmarkStart w:id="241" w:name="_Toc22665174"/>
      <w:r>
        <w:t xml:space="preserve">Note </w:t>
      </w:r>
      <w:bookmarkStart w:id="242" w:name="Note24"/>
      <w:r>
        <w:t xml:space="preserve">2.4 </w:t>
      </w:r>
      <w:bookmarkEnd w:id="242"/>
      <w:r>
        <w:t>Income f</w:t>
      </w:r>
      <w:r w:rsidR="00417B1B" w:rsidRPr="00995C0F">
        <w:t>rom Transactions</w:t>
      </w:r>
      <w:bookmarkEnd w:id="241"/>
    </w:p>
    <w:p w14:paraId="0D59ADAF" w14:textId="77777777" w:rsidR="00417B1B" w:rsidRDefault="00417B1B" w:rsidP="00417B1B">
      <w:pPr>
        <w:pStyle w:val="Heading4"/>
      </w:pPr>
      <w:bookmarkStart w:id="243" w:name="Note241"/>
      <w:r>
        <w:t xml:space="preserve">2.4.1 </w:t>
      </w:r>
      <w:bookmarkEnd w:id="243"/>
      <w:r>
        <w:t>Grants</w:t>
      </w:r>
    </w:p>
    <w:tbl>
      <w:tblPr>
        <w:tblStyle w:val="AccessibleTableNumerical"/>
        <w:tblW w:w="5000" w:type="pct"/>
        <w:tblLook w:val="04A0" w:firstRow="1" w:lastRow="0" w:firstColumn="1" w:lastColumn="0" w:noHBand="0" w:noVBand="1"/>
      </w:tblPr>
      <w:tblGrid>
        <w:gridCol w:w="4946"/>
        <w:gridCol w:w="2349"/>
        <w:gridCol w:w="2347"/>
      </w:tblGrid>
      <w:tr w:rsidR="00417B1B" w:rsidRPr="00995C0F" w14:paraId="055D5C92" w14:textId="77777777" w:rsidTr="003A02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65" w:type="pct"/>
          </w:tcPr>
          <w:p w14:paraId="4468BE2F" w14:textId="1DB93EC6" w:rsidR="00417B1B" w:rsidRPr="00995C0F" w:rsidRDefault="00AC0BBF" w:rsidP="00AC0BBF">
            <w:pPr>
              <w:pStyle w:val="TableText"/>
            </w:pPr>
            <w:bookmarkStart w:id="244" w:name="ColumnTitle_52"/>
            <w:r>
              <w:t>Item</w:t>
            </w:r>
          </w:p>
        </w:tc>
        <w:tc>
          <w:tcPr>
            <w:tcW w:w="1218" w:type="pct"/>
            <w:vAlign w:val="bottom"/>
          </w:tcPr>
          <w:p w14:paraId="0154DFFA" w14:textId="77777777" w:rsidR="00417B1B" w:rsidRPr="00F3420C" w:rsidRDefault="00417B1B" w:rsidP="003A02D7">
            <w:pPr>
              <w:pStyle w:val="TableText"/>
              <w:cnfStyle w:val="100000000000" w:firstRow="1" w:lastRow="0" w:firstColumn="0" w:lastColumn="0" w:oddVBand="0" w:evenVBand="0" w:oddHBand="0" w:evenHBand="0" w:firstRowFirstColumn="0" w:firstRowLastColumn="0" w:lastRowFirstColumn="0" w:lastRowLastColumn="0"/>
            </w:pPr>
            <w:r w:rsidRPr="00F3420C">
              <w:t>2019</w:t>
            </w:r>
            <w:r w:rsidRPr="00F3420C">
              <w:br/>
              <w:t>$'000</w:t>
            </w:r>
          </w:p>
        </w:tc>
        <w:tc>
          <w:tcPr>
            <w:tcW w:w="1218" w:type="pct"/>
            <w:vAlign w:val="bottom"/>
          </w:tcPr>
          <w:p w14:paraId="30213790" w14:textId="77777777" w:rsidR="00417B1B" w:rsidRPr="00F3420C" w:rsidRDefault="00417B1B" w:rsidP="003A02D7">
            <w:pPr>
              <w:pStyle w:val="TableText"/>
              <w:cnfStyle w:val="100000000000" w:firstRow="1" w:lastRow="0" w:firstColumn="0" w:lastColumn="0" w:oddVBand="0" w:evenVBand="0" w:oddHBand="0" w:evenHBand="0" w:firstRowFirstColumn="0" w:firstRowLastColumn="0" w:lastRowFirstColumn="0" w:lastRowLastColumn="0"/>
            </w:pPr>
            <w:r w:rsidRPr="00F3420C">
              <w:t>2018</w:t>
            </w:r>
            <w:r w:rsidRPr="00F3420C">
              <w:br/>
              <w:t>$'000</w:t>
            </w:r>
          </w:p>
        </w:tc>
      </w:tr>
      <w:bookmarkEnd w:id="244"/>
      <w:tr w:rsidR="00417B1B" w:rsidRPr="00995C0F" w14:paraId="57FC099B" w14:textId="77777777" w:rsidTr="00AC0BBF">
        <w:tc>
          <w:tcPr>
            <w:cnfStyle w:val="001000000000" w:firstRow="0" w:lastRow="0" w:firstColumn="1" w:lastColumn="0" w:oddVBand="0" w:evenVBand="0" w:oddHBand="0" w:evenHBand="0" w:firstRowFirstColumn="0" w:firstRowLastColumn="0" w:lastRowFirstColumn="0" w:lastRowLastColumn="0"/>
            <w:tcW w:w="2565" w:type="pct"/>
          </w:tcPr>
          <w:p w14:paraId="69B4F011" w14:textId="77777777" w:rsidR="00417B1B" w:rsidRPr="00995C0F" w:rsidRDefault="00417B1B" w:rsidP="00AC0BBF">
            <w:pPr>
              <w:pStyle w:val="TableText"/>
            </w:pPr>
            <w:r w:rsidRPr="00995C0F">
              <w:t>General government</w:t>
            </w:r>
          </w:p>
        </w:tc>
        <w:tc>
          <w:tcPr>
            <w:tcW w:w="1218" w:type="pct"/>
          </w:tcPr>
          <w:p w14:paraId="5D6AA603" w14:textId="77777777" w:rsidR="00417B1B" w:rsidRPr="00F3420C" w:rsidRDefault="00417B1B" w:rsidP="00F3420C">
            <w:pPr>
              <w:pStyle w:val="TableText"/>
              <w:cnfStyle w:val="000000000000" w:firstRow="0" w:lastRow="0" w:firstColumn="0" w:lastColumn="0" w:oddVBand="0" w:evenVBand="0" w:oddHBand="0" w:evenHBand="0" w:firstRowFirstColumn="0" w:firstRowLastColumn="0" w:lastRowFirstColumn="0" w:lastRowLastColumn="0"/>
            </w:pPr>
            <w:r w:rsidRPr="00F3420C">
              <w:t>27,693</w:t>
            </w:r>
          </w:p>
        </w:tc>
        <w:tc>
          <w:tcPr>
            <w:tcW w:w="1218" w:type="pct"/>
          </w:tcPr>
          <w:p w14:paraId="5F6F9D8D" w14:textId="77777777" w:rsidR="00417B1B" w:rsidRPr="00F3420C" w:rsidRDefault="00417B1B" w:rsidP="00F3420C">
            <w:pPr>
              <w:pStyle w:val="TableText"/>
              <w:cnfStyle w:val="000000000000" w:firstRow="0" w:lastRow="0" w:firstColumn="0" w:lastColumn="0" w:oddVBand="0" w:evenVBand="0" w:oddHBand="0" w:evenHBand="0" w:firstRowFirstColumn="0" w:firstRowLastColumn="0" w:lastRowFirstColumn="0" w:lastRowLastColumn="0"/>
            </w:pPr>
            <w:r w:rsidRPr="00F3420C">
              <w:t>24,406</w:t>
            </w:r>
          </w:p>
        </w:tc>
      </w:tr>
      <w:tr w:rsidR="00417B1B" w:rsidRPr="00995C0F" w14:paraId="4F3730F0" w14:textId="77777777" w:rsidTr="00AC0BBF">
        <w:tc>
          <w:tcPr>
            <w:cnfStyle w:val="001000000000" w:firstRow="0" w:lastRow="0" w:firstColumn="1" w:lastColumn="0" w:oddVBand="0" w:evenVBand="0" w:oddHBand="0" w:evenHBand="0" w:firstRowFirstColumn="0" w:firstRowLastColumn="0" w:lastRowFirstColumn="0" w:lastRowLastColumn="0"/>
            <w:tcW w:w="2565" w:type="pct"/>
          </w:tcPr>
          <w:p w14:paraId="7B0961E9" w14:textId="77777777" w:rsidR="00417B1B" w:rsidRPr="00995C0F" w:rsidRDefault="00417B1B" w:rsidP="00AC0BBF">
            <w:pPr>
              <w:pStyle w:val="TableText"/>
            </w:pPr>
            <w:r w:rsidRPr="00995C0F">
              <w:t>Other specific purpose</w:t>
            </w:r>
          </w:p>
        </w:tc>
        <w:tc>
          <w:tcPr>
            <w:tcW w:w="1218" w:type="pct"/>
          </w:tcPr>
          <w:p w14:paraId="31FE2959" w14:textId="77777777" w:rsidR="00417B1B" w:rsidRPr="00F3420C" w:rsidRDefault="00417B1B" w:rsidP="00F3420C">
            <w:pPr>
              <w:pStyle w:val="TableText"/>
              <w:cnfStyle w:val="000000000000" w:firstRow="0" w:lastRow="0" w:firstColumn="0" w:lastColumn="0" w:oddVBand="0" w:evenVBand="0" w:oddHBand="0" w:evenHBand="0" w:firstRowFirstColumn="0" w:firstRowLastColumn="0" w:lastRowFirstColumn="0" w:lastRowLastColumn="0"/>
            </w:pPr>
            <w:r w:rsidRPr="00F3420C">
              <w:t>471</w:t>
            </w:r>
          </w:p>
        </w:tc>
        <w:tc>
          <w:tcPr>
            <w:tcW w:w="1218" w:type="pct"/>
          </w:tcPr>
          <w:p w14:paraId="7E84FEFD" w14:textId="77777777" w:rsidR="00417B1B" w:rsidRPr="00F3420C" w:rsidRDefault="00417B1B" w:rsidP="00F3420C">
            <w:pPr>
              <w:pStyle w:val="TableText"/>
              <w:cnfStyle w:val="000000000000" w:firstRow="0" w:lastRow="0" w:firstColumn="0" w:lastColumn="0" w:oddVBand="0" w:evenVBand="0" w:oddHBand="0" w:evenHBand="0" w:firstRowFirstColumn="0" w:firstRowLastColumn="0" w:lastRowFirstColumn="0" w:lastRowLastColumn="0"/>
            </w:pPr>
            <w:r w:rsidRPr="00F3420C">
              <w:t>272</w:t>
            </w:r>
          </w:p>
        </w:tc>
      </w:tr>
      <w:tr w:rsidR="00417B1B" w:rsidRPr="003A02D7" w14:paraId="1A6022EA" w14:textId="77777777" w:rsidTr="00AC0BBF">
        <w:tc>
          <w:tcPr>
            <w:cnfStyle w:val="001000000000" w:firstRow="0" w:lastRow="0" w:firstColumn="1" w:lastColumn="0" w:oddVBand="0" w:evenVBand="0" w:oddHBand="0" w:evenHBand="0" w:firstRowFirstColumn="0" w:firstRowLastColumn="0" w:lastRowFirstColumn="0" w:lastRowLastColumn="0"/>
            <w:tcW w:w="2565" w:type="pct"/>
          </w:tcPr>
          <w:p w14:paraId="135D38F0" w14:textId="77777777" w:rsidR="00417B1B" w:rsidRPr="003A02D7" w:rsidRDefault="00417B1B" w:rsidP="00AC0BBF">
            <w:pPr>
              <w:pStyle w:val="TableText"/>
              <w:rPr>
                <w:rStyle w:val="Bold"/>
              </w:rPr>
            </w:pPr>
            <w:r w:rsidRPr="003A02D7">
              <w:rPr>
                <w:rStyle w:val="Bold"/>
              </w:rPr>
              <w:t>Total grants</w:t>
            </w:r>
          </w:p>
        </w:tc>
        <w:tc>
          <w:tcPr>
            <w:tcW w:w="1218" w:type="pct"/>
          </w:tcPr>
          <w:p w14:paraId="7A5E092E" w14:textId="77777777" w:rsidR="00417B1B" w:rsidRPr="003A02D7" w:rsidRDefault="00417B1B" w:rsidP="00F3420C">
            <w:pPr>
              <w:pStyle w:val="TableText"/>
              <w:cnfStyle w:val="000000000000" w:firstRow="0" w:lastRow="0" w:firstColumn="0" w:lastColumn="0" w:oddVBand="0" w:evenVBand="0" w:oddHBand="0" w:evenHBand="0" w:firstRowFirstColumn="0" w:firstRowLastColumn="0" w:lastRowFirstColumn="0" w:lastRowLastColumn="0"/>
              <w:rPr>
                <w:rStyle w:val="Bold"/>
              </w:rPr>
            </w:pPr>
            <w:r w:rsidRPr="003A02D7">
              <w:rPr>
                <w:rStyle w:val="Bold"/>
              </w:rPr>
              <w:t>28,164</w:t>
            </w:r>
          </w:p>
        </w:tc>
        <w:tc>
          <w:tcPr>
            <w:tcW w:w="1218" w:type="pct"/>
          </w:tcPr>
          <w:p w14:paraId="04931A2F" w14:textId="77777777" w:rsidR="00417B1B" w:rsidRPr="003A02D7" w:rsidRDefault="00417B1B" w:rsidP="00F3420C">
            <w:pPr>
              <w:pStyle w:val="TableText"/>
              <w:cnfStyle w:val="000000000000" w:firstRow="0" w:lastRow="0" w:firstColumn="0" w:lastColumn="0" w:oddVBand="0" w:evenVBand="0" w:oddHBand="0" w:evenHBand="0" w:firstRowFirstColumn="0" w:firstRowLastColumn="0" w:lastRowFirstColumn="0" w:lastRowLastColumn="0"/>
              <w:rPr>
                <w:rStyle w:val="Bold"/>
              </w:rPr>
            </w:pPr>
            <w:r w:rsidRPr="003A02D7">
              <w:rPr>
                <w:rStyle w:val="Bold"/>
              </w:rPr>
              <w:t>24,678</w:t>
            </w:r>
          </w:p>
        </w:tc>
      </w:tr>
    </w:tbl>
    <w:p w14:paraId="23567C7B" w14:textId="3288A652" w:rsidR="00417B1B" w:rsidRDefault="00417B1B" w:rsidP="00417B1B">
      <w:pPr>
        <w:pStyle w:val="BodyText"/>
      </w:pPr>
      <w:r>
        <w:t xml:space="preserve">Grant income arises from transactions in which a party provides goods or assets (or extinguishes a liability) to </w:t>
      </w:r>
      <w:r w:rsidR="00E57EEE">
        <w:t>Court Services Victoria</w:t>
      </w:r>
      <w:r>
        <w:t xml:space="preserve"> without receiving approximately equal value in return. While grants may result in the provision of some goods or services to the transferring party, they do not provide a claim to receive benefits directly of approximately equal value (and are termed ‘non-reciprocal’ transfers). Receipt and sacrifice of approximately equal value may occur, but only by coincidence. For non</w:t>
      </w:r>
      <w:r>
        <w:rPr>
          <w:rFonts w:ascii="MS Gothic" w:hAnsi="MS Gothic" w:cs="MS Gothic"/>
        </w:rPr>
        <w:t>‑</w:t>
      </w:r>
      <w:r>
        <w:t xml:space="preserve">reciprocal grants, </w:t>
      </w:r>
      <w:r w:rsidR="00E57EEE">
        <w:t>Court Services Victoria</w:t>
      </w:r>
      <w:r>
        <w:t xml:space="preserve"> recognises revenue when the grant is receivabl</w:t>
      </w:r>
      <w:r w:rsidR="003A02D7">
        <w:t>e or received.</w:t>
      </w:r>
    </w:p>
    <w:p w14:paraId="47F25186" w14:textId="0BC15D7F" w:rsidR="00417B1B" w:rsidRDefault="00417B1B" w:rsidP="00417B1B">
      <w:pPr>
        <w:pStyle w:val="BodyText"/>
      </w:pPr>
      <w:bookmarkStart w:id="245" w:name="Here"/>
      <w:bookmarkEnd w:id="245"/>
      <w:r>
        <w:t>Grants can be received as general purpose grants, that refers to grants which are not subject to conditions regarding their use. Alternatively, they may be received as specific purpose grants, which are paid for a particular purpose and/or have</w:t>
      </w:r>
      <w:r w:rsidR="00D45E5B">
        <w:t xml:space="preserve"> </w:t>
      </w:r>
      <w:r>
        <w:t>conditions attached regarding their use.</w:t>
      </w:r>
    </w:p>
    <w:p w14:paraId="362E6F87" w14:textId="16FDCE6C" w:rsidR="00417B1B" w:rsidRDefault="00417B1B" w:rsidP="00417B1B">
      <w:pPr>
        <w:pStyle w:val="BodyText"/>
      </w:pPr>
      <w:r>
        <w:t xml:space="preserve">Some grants are reciprocal in nature (i.e. equal value is given back by the recipient of the grant to the provider). </w:t>
      </w:r>
      <w:r w:rsidR="00E57EEE">
        <w:t>Court Services Victoria</w:t>
      </w:r>
      <w:r>
        <w:t xml:space="preserve"> recognises the income when it has satisfied its performance obligations under the</w:t>
      </w:r>
      <w:r w:rsidR="00D45E5B">
        <w:t xml:space="preserve"> </w:t>
      </w:r>
      <w:r>
        <w:t>terms o</w:t>
      </w:r>
      <w:r w:rsidR="003A02D7">
        <w:t>f the grant.</w:t>
      </w:r>
    </w:p>
    <w:p w14:paraId="7E770A1A" w14:textId="77777777" w:rsidR="00417B1B" w:rsidRDefault="00417B1B" w:rsidP="00417B1B">
      <w:pPr>
        <w:pStyle w:val="Heading3"/>
      </w:pPr>
      <w:bookmarkStart w:id="246" w:name="_Toc22665175"/>
      <w:r>
        <w:t xml:space="preserve">Note </w:t>
      </w:r>
      <w:bookmarkStart w:id="247" w:name="Not25"/>
      <w:bookmarkStart w:id="248" w:name="Note25"/>
      <w:r>
        <w:t xml:space="preserve">2.5 </w:t>
      </w:r>
      <w:bookmarkEnd w:id="247"/>
      <w:bookmarkEnd w:id="248"/>
      <w:r>
        <w:t>Annotated Income Agreements</w:t>
      </w:r>
      <w:bookmarkEnd w:id="246"/>
    </w:p>
    <w:p w14:paraId="1A3B39CF" w14:textId="7AB20F07" w:rsidR="00E952AB" w:rsidRDefault="00E57EEE" w:rsidP="00417B1B">
      <w:pPr>
        <w:pStyle w:val="BodyText"/>
      </w:pPr>
      <w:r>
        <w:t>Court Services Victoria</w:t>
      </w:r>
      <w:r w:rsidR="00417B1B">
        <w:t xml:space="preserve"> is permitted under section 29 of the </w:t>
      </w:r>
      <w:r w:rsidR="00C24B57" w:rsidRPr="00C24B57">
        <w:rPr>
          <w:i/>
          <w:iCs/>
        </w:rPr>
        <w:t>Financial Management Act 1994</w:t>
      </w:r>
      <w:r w:rsidR="00C24B57" w:rsidRPr="00C24B57">
        <w:t xml:space="preserve"> </w:t>
      </w:r>
      <w:r w:rsidR="00417B1B">
        <w:t>to have certain income annotat</w:t>
      </w:r>
      <w:r w:rsidR="003A02D7">
        <w:t>ed to the annual appropriation. T</w:t>
      </w:r>
      <w:r w:rsidR="00E952AB">
        <w:t>he</w:t>
      </w:r>
      <w:r w:rsidR="00417B1B">
        <w:t xml:space="preserve"> income which forms part of section 29 agreement is recognised by </w:t>
      </w:r>
      <w:r>
        <w:t>Court Services Victoria</w:t>
      </w:r>
      <w:r w:rsidR="00417B1B">
        <w:t xml:space="preserve"> as an administered item and the receipts paid into the consolidated fund. At the point of income recognition, section 29 provides for an equivalent amount to be added to the annual appropriation.</w:t>
      </w:r>
    </w:p>
    <w:p w14:paraId="4B45915D" w14:textId="2077293B" w:rsidR="00E952AB" w:rsidRDefault="00E952AB" w:rsidP="00417B1B">
      <w:pPr>
        <w:pStyle w:val="BodyText"/>
      </w:pPr>
      <w:r>
        <w:t>The</w:t>
      </w:r>
      <w:r w:rsidR="00417B1B">
        <w:t xml:space="preserve"> Treasurer has approved the Court Fees, Victorian Workcover Authority, and Retail Sale of Courts Data annotated income agreement of</w:t>
      </w:r>
      <w:r w:rsidR="00D45E5B">
        <w:t xml:space="preserve"> </w:t>
      </w:r>
      <w:r w:rsidR="00417B1B">
        <w:t>$76.0</w:t>
      </w:r>
      <w:r w:rsidR="00D45E5B">
        <w:t xml:space="preserve"> </w:t>
      </w:r>
      <w:r w:rsidR="00417B1B">
        <w:t>million (2018: $69.7million).</w:t>
      </w:r>
    </w:p>
    <w:p w14:paraId="0D8D0307" w14:textId="35E5A823" w:rsidR="00417B1B" w:rsidRDefault="00E952AB" w:rsidP="00417B1B">
      <w:pPr>
        <w:pStyle w:val="BodyText"/>
      </w:pPr>
      <w:r>
        <w:t>The</w:t>
      </w:r>
      <w:r w:rsidR="00417B1B">
        <w:t xml:space="preserve"> annotated income forms part of the annual appropriation received from the Victorian Government as disclosed in Note</w:t>
      </w:r>
      <w:r w:rsidR="003045FF">
        <w:t xml:space="preserve"> </w:t>
      </w:r>
      <w:r w:rsidR="003045FF">
        <w:fldChar w:fldCharType="begin"/>
      </w:r>
      <w:r w:rsidR="003045FF">
        <w:instrText xml:space="preserve"> REF Note23 \h </w:instrText>
      </w:r>
      <w:r w:rsidR="003045FF">
        <w:fldChar w:fldCharType="separate"/>
      </w:r>
      <w:r w:rsidR="0067082F" w:rsidRPr="000C649F">
        <w:t>2.3</w:t>
      </w:r>
      <w:r w:rsidR="003045FF">
        <w:fldChar w:fldCharType="end"/>
      </w:r>
      <w:r w:rsidR="003045FF">
        <w:t>.</w:t>
      </w:r>
    </w:p>
    <w:p w14:paraId="762164FC" w14:textId="6B27ABA2" w:rsidR="00417B1B" w:rsidRDefault="00417B1B" w:rsidP="00C565BD">
      <w:pPr>
        <w:pStyle w:val="Heading2"/>
      </w:pPr>
      <w:bookmarkStart w:id="249" w:name="_Ref22644020"/>
      <w:bookmarkStart w:id="250" w:name="_Toc22665176"/>
      <w:bookmarkStart w:id="251" w:name="_Note_3._The"/>
      <w:bookmarkEnd w:id="251"/>
      <w:r>
        <w:lastRenderedPageBreak/>
        <w:t xml:space="preserve">Note </w:t>
      </w:r>
      <w:bookmarkStart w:id="252" w:name="Note3"/>
      <w:r>
        <w:t>3</w:t>
      </w:r>
      <w:bookmarkEnd w:id="252"/>
      <w:r>
        <w:t>.</w:t>
      </w:r>
      <w:r>
        <w:tab/>
      </w:r>
      <w:r w:rsidR="003A02D7">
        <w:t>T</w:t>
      </w:r>
      <w:r w:rsidR="00E952AB">
        <w:t>he</w:t>
      </w:r>
      <w:r>
        <w:t xml:space="preserve"> Cost </w:t>
      </w:r>
      <w:r w:rsidR="00172429">
        <w:t>of</w:t>
      </w:r>
      <w:r>
        <w:t xml:space="preserve"> Delivering Services</w:t>
      </w:r>
      <w:bookmarkEnd w:id="249"/>
      <w:bookmarkEnd w:id="250"/>
    </w:p>
    <w:p w14:paraId="7A2C0E74" w14:textId="77777777" w:rsidR="00417B1B" w:rsidRDefault="00417B1B" w:rsidP="00417B1B">
      <w:pPr>
        <w:pStyle w:val="Heading3"/>
      </w:pPr>
      <w:bookmarkStart w:id="253" w:name="_Toc22665177"/>
      <w:r>
        <w:t>Introduction</w:t>
      </w:r>
      <w:bookmarkEnd w:id="253"/>
    </w:p>
    <w:p w14:paraId="07338289" w14:textId="60A0AF97" w:rsidR="00417B1B" w:rsidRDefault="00417B1B" w:rsidP="00417B1B">
      <w:pPr>
        <w:pStyle w:val="BodyText"/>
      </w:pPr>
      <w:r>
        <w:t>This section provides an account of the expenses</w:t>
      </w:r>
      <w:r w:rsidR="00D45E5B">
        <w:t xml:space="preserve"> </w:t>
      </w:r>
      <w:r>
        <w:t xml:space="preserve">incurred by </w:t>
      </w:r>
      <w:r w:rsidR="00E57EEE">
        <w:t>Court Services Victoria</w:t>
      </w:r>
      <w:r>
        <w:t xml:space="preserve"> in delivering the services</w:t>
      </w:r>
      <w:r w:rsidR="00D45E5B">
        <w:t xml:space="preserve"> </w:t>
      </w:r>
      <w:r>
        <w:t>and outputs it received income for, as</w:t>
      </w:r>
      <w:r w:rsidR="00D45E5B">
        <w:t xml:space="preserve"> </w:t>
      </w:r>
      <w:r>
        <w:t>outlined in</w:t>
      </w:r>
      <w:r w:rsidR="00D45E5B">
        <w:t xml:space="preserve"> </w:t>
      </w:r>
      <w:r w:rsidR="00A63134">
        <w:fldChar w:fldCharType="begin"/>
      </w:r>
      <w:r w:rsidR="00A63134">
        <w:instrText xml:space="preserve"> REF Section2 \h </w:instrText>
      </w:r>
      <w:r w:rsidR="00A63134">
        <w:fldChar w:fldCharType="separate"/>
      </w:r>
      <w:r w:rsidR="0067082F" w:rsidRPr="007A0D86">
        <w:t xml:space="preserve">Section </w:t>
      </w:r>
      <w:r w:rsidR="0067082F">
        <w:t>2</w:t>
      </w:r>
      <w:r w:rsidR="00A63134">
        <w:fldChar w:fldCharType="end"/>
      </w:r>
      <w:r>
        <w:t>.</w:t>
      </w:r>
    </w:p>
    <w:p w14:paraId="142A22F9" w14:textId="77777777" w:rsidR="00417B1B" w:rsidRPr="00460432" w:rsidRDefault="00417B1B" w:rsidP="00460432">
      <w:pPr>
        <w:pStyle w:val="BodyText"/>
        <w:rPr>
          <w:rStyle w:val="Bold"/>
        </w:rPr>
      </w:pPr>
      <w:r w:rsidRPr="00460432">
        <w:rPr>
          <w:rStyle w:val="Bold"/>
        </w:rPr>
        <w:t>Structure</w:t>
      </w:r>
    </w:p>
    <w:p w14:paraId="2F8C5ACA" w14:textId="028CB899" w:rsidR="00417B1B" w:rsidRDefault="003045FF" w:rsidP="00F3420C">
      <w:pPr>
        <w:pStyle w:val="NoSpacing"/>
      </w:pPr>
      <w:r>
        <w:fldChar w:fldCharType="begin"/>
      </w:r>
      <w:r>
        <w:instrText xml:space="preserve"> REF Note31 \h </w:instrText>
      </w:r>
      <w:r>
        <w:fldChar w:fldCharType="separate"/>
      </w:r>
      <w:r w:rsidR="0067082F">
        <w:t xml:space="preserve">3.1 </w:t>
      </w:r>
      <w:r>
        <w:fldChar w:fldCharType="end"/>
      </w:r>
      <w:r w:rsidR="00417B1B" w:rsidRPr="003045FF">
        <w:tab/>
        <w:t>Expenses incurred in delivery of services</w:t>
      </w:r>
    </w:p>
    <w:p w14:paraId="3683B0EE" w14:textId="6573F205" w:rsidR="00417B1B" w:rsidRDefault="003045FF" w:rsidP="00F3420C">
      <w:pPr>
        <w:pStyle w:val="NoSpacing"/>
      </w:pPr>
      <w:r>
        <w:fldChar w:fldCharType="begin"/>
      </w:r>
      <w:r>
        <w:instrText xml:space="preserve"> REF Note32 \h </w:instrText>
      </w:r>
      <w:r>
        <w:fldChar w:fldCharType="separate"/>
      </w:r>
      <w:r w:rsidR="0067082F" w:rsidRPr="005D2F2E">
        <w:t xml:space="preserve">3.2 </w:t>
      </w:r>
      <w:r>
        <w:fldChar w:fldCharType="end"/>
      </w:r>
      <w:r w:rsidR="00417B1B">
        <w:tab/>
        <w:t>Grant and other transfers</w:t>
      </w:r>
    </w:p>
    <w:p w14:paraId="7527611E" w14:textId="06CA6229" w:rsidR="00417B1B" w:rsidRDefault="003045FF" w:rsidP="00F3420C">
      <w:pPr>
        <w:pStyle w:val="NoSpacing"/>
      </w:pPr>
      <w:r>
        <w:fldChar w:fldCharType="begin"/>
      </w:r>
      <w:r>
        <w:instrText xml:space="preserve"> REF Note33 \h </w:instrText>
      </w:r>
      <w:r>
        <w:fldChar w:fldCharType="separate"/>
      </w:r>
      <w:r w:rsidR="0067082F">
        <w:t xml:space="preserve">3.3 </w:t>
      </w:r>
      <w:r>
        <w:fldChar w:fldCharType="end"/>
      </w:r>
      <w:r w:rsidR="00417B1B">
        <w:tab/>
        <w:t>Capital asset charge</w:t>
      </w:r>
    </w:p>
    <w:p w14:paraId="02C5A0C2" w14:textId="16B35E80" w:rsidR="00417B1B" w:rsidRDefault="003045FF" w:rsidP="00F3420C">
      <w:pPr>
        <w:pStyle w:val="NoSpacing"/>
      </w:pPr>
      <w:r>
        <w:fldChar w:fldCharType="begin"/>
      </w:r>
      <w:r>
        <w:instrText xml:space="preserve"> REF Note34 \h </w:instrText>
      </w:r>
      <w:r>
        <w:fldChar w:fldCharType="separate"/>
      </w:r>
      <w:r w:rsidR="0067082F">
        <w:t xml:space="preserve">3.4 </w:t>
      </w:r>
      <w:r>
        <w:fldChar w:fldCharType="end"/>
      </w:r>
      <w:r w:rsidR="00417B1B">
        <w:tab/>
        <w:t>Supplies and services</w:t>
      </w:r>
    </w:p>
    <w:p w14:paraId="72B4D278" w14:textId="77777777" w:rsidR="00417B1B" w:rsidRDefault="00417B1B" w:rsidP="00417B1B">
      <w:pPr>
        <w:pStyle w:val="Heading3"/>
      </w:pPr>
      <w:bookmarkStart w:id="254" w:name="_Toc22665178"/>
      <w:r>
        <w:t xml:space="preserve">Note </w:t>
      </w:r>
      <w:bookmarkStart w:id="255" w:name="Note31"/>
      <w:r>
        <w:t xml:space="preserve">3.1 </w:t>
      </w:r>
      <w:bookmarkEnd w:id="255"/>
      <w:r>
        <w:t>Expenses incurred in delivery of services</w:t>
      </w:r>
      <w:bookmarkEnd w:id="254"/>
    </w:p>
    <w:tbl>
      <w:tblPr>
        <w:tblStyle w:val="AccessibleTableNumerical"/>
        <w:tblW w:w="5000" w:type="pct"/>
        <w:tblLook w:val="04E0" w:firstRow="1" w:lastRow="1" w:firstColumn="1" w:lastColumn="0" w:noHBand="0" w:noVBand="1"/>
      </w:tblPr>
      <w:tblGrid>
        <w:gridCol w:w="4993"/>
        <w:gridCol w:w="1550"/>
        <w:gridCol w:w="1550"/>
        <w:gridCol w:w="1549"/>
      </w:tblGrid>
      <w:tr w:rsidR="00417B1B" w:rsidRPr="00995C0F" w14:paraId="178092AD" w14:textId="77777777" w:rsidTr="003045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89" w:type="pct"/>
          </w:tcPr>
          <w:p w14:paraId="1DFB34F1" w14:textId="63288466" w:rsidR="00417B1B" w:rsidRPr="00995C0F" w:rsidRDefault="00AC0BBF" w:rsidP="00AC0BBF">
            <w:pPr>
              <w:pStyle w:val="TableText"/>
            </w:pPr>
            <w:bookmarkStart w:id="256" w:name="ColumnTitle_53"/>
            <w:r>
              <w:t>Item</w:t>
            </w:r>
          </w:p>
        </w:tc>
        <w:tc>
          <w:tcPr>
            <w:tcW w:w="804" w:type="pct"/>
            <w:vAlign w:val="bottom"/>
          </w:tcPr>
          <w:p w14:paraId="492AC8F5" w14:textId="77777777" w:rsidR="00417B1B" w:rsidRPr="00F3420C" w:rsidRDefault="00417B1B" w:rsidP="003045FF">
            <w:pPr>
              <w:pStyle w:val="TableText"/>
              <w:cnfStyle w:val="100000000000" w:firstRow="1" w:lastRow="0" w:firstColumn="0" w:lastColumn="0" w:oddVBand="0" w:evenVBand="0" w:oddHBand="0" w:evenHBand="0" w:firstRowFirstColumn="0" w:firstRowLastColumn="0" w:lastRowFirstColumn="0" w:lastRowLastColumn="0"/>
            </w:pPr>
            <w:r w:rsidRPr="00F3420C">
              <w:t>Notes</w:t>
            </w:r>
          </w:p>
        </w:tc>
        <w:tc>
          <w:tcPr>
            <w:tcW w:w="804" w:type="pct"/>
            <w:vAlign w:val="bottom"/>
          </w:tcPr>
          <w:p w14:paraId="096C3CD1" w14:textId="77777777" w:rsidR="00417B1B" w:rsidRPr="00F3420C" w:rsidRDefault="00417B1B" w:rsidP="003A02D7">
            <w:pPr>
              <w:pStyle w:val="TableText"/>
              <w:cnfStyle w:val="100000000000" w:firstRow="1" w:lastRow="0" w:firstColumn="0" w:lastColumn="0" w:oddVBand="0" w:evenVBand="0" w:oddHBand="0" w:evenHBand="0" w:firstRowFirstColumn="0" w:firstRowLastColumn="0" w:lastRowFirstColumn="0" w:lastRowLastColumn="0"/>
            </w:pPr>
            <w:r w:rsidRPr="00F3420C">
              <w:t>2019</w:t>
            </w:r>
            <w:r w:rsidRPr="00F3420C">
              <w:br/>
              <w:t>$'000</w:t>
            </w:r>
          </w:p>
        </w:tc>
        <w:tc>
          <w:tcPr>
            <w:tcW w:w="804" w:type="pct"/>
            <w:vAlign w:val="bottom"/>
          </w:tcPr>
          <w:p w14:paraId="1865E14A" w14:textId="77777777" w:rsidR="00417B1B" w:rsidRPr="00F3420C" w:rsidRDefault="00417B1B" w:rsidP="003A02D7">
            <w:pPr>
              <w:pStyle w:val="TableText"/>
              <w:cnfStyle w:val="100000000000" w:firstRow="1" w:lastRow="0" w:firstColumn="0" w:lastColumn="0" w:oddVBand="0" w:evenVBand="0" w:oddHBand="0" w:evenHBand="0" w:firstRowFirstColumn="0" w:firstRowLastColumn="0" w:lastRowFirstColumn="0" w:lastRowLastColumn="0"/>
            </w:pPr>
            <w:r w:rsidRPr="00F3420C">
              <w:t>2018</w:t>
            </w:r>
            <w:r w:rsidRPr="00F3420C">
              <w:br/>
              <w:t>$'000</w:t>
            </w:r>
          </w:p>
        </w:tc>
      </w:tr>
      <w:bookmarkEnd w:id="256"/>
      <w:tr w:rsidR="00417B1B" w:rsidRPr="00995C0F" w14:paraId="139A630C" w14:textId="77777777" w:rsidTr="003045FF">
        <w:tc>
          <w:tcPr>
            <w:cnfStyle w:val="001000000000" w:firstRow="0" w:lastRow="0" w:firstColumn="1" w:lastColumn="0" w:oddVBand="0" w:evenVBand="0" w:oddHBand="0" w:evenHBand="0" w:firstRowFirstColumn="0" w:firstRowLastColumn="0" w:lastRowFirstColumn="0" w:lastRowLastColumn="0"/>
            <w:tcW w:w="2589" w:type="pct"/>
          </w:tcPr>
          <w:p w14:paraId="3A87B291" w14:textId="76AB9DB4" w:rsidR="00417B1B" w:rsidRPr="00995C0F" w:rsidRDefault="00417B1B" w:rsidP="00AC0BBF">
            <w:pPr>
              <w:pStyle w:val="TableText"/>
            </w:pPr>
            <w:r w:rsidRPr="00995C0F">
              <w:t>Employee benefit and Judicial Officer remuneration</w:t>
            </w:r>
            <w:r w:rsidR="00D45E5B">
              <w:t xml:space="preserve"> </w:t>
            </w:r>
            <w:r w:rsidRPr="00995C0F">
              <w:t>expenses</w:t>
            </w:r>
          </w:p>
        </w:tc>
        <w:tc>
          <w:tcPr>
            <w:tcW w:w="804" w:type="pct"/>
          </w:tcPr>
          <w:p w14:paraId="02DA359A" w14:textId="69F35619" w:rsidR="00417B1B" w:rsidRPr="00F3420C" w:rsidRDefault="003045FF" w:rsidP="003045FF">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Note311 \h </w:instrText>
            </w:r>
            <w:r>
              <w:fldChar w:fldCharType="separate"/>
            </w:r>
            <w:r w:rsidR="0067082F" w:rsidRPr="00995C0F">
              <w:t xml:space="preserve">3.1.1 </w:t>
            </w:r>
            <w:r>
              <w:fldChar w:fldCharType="end"/>
            </w:r>
          </w:p>
        </w:tc>
        <w:tc>
          <w:tcPr>
            <w:tcW w:w="804" w:type="pct"/>
          </w:tcPr>
          <w:p w14:paraId="08470F05" w14:textId="77777777" w:rsidR="00417B1B" w:rsidRPr="00F3420C" w:rsidRDefault="00417B1B" w:rsidP="00F3420C">
            <w:pPr>
              <w:pStyle w:val="TableText"/>
              <w:cnfStyle w:val="000000000000" w:firstRow="0" w:lastRow="0" w:firstColumn="0" w:lastColumn="0" w:oddVBand="0" w:evenVBand="0" w:oddHBand="0" w:evenHBand="0" w:firstRowFirstColumn="0" w:firstRowLastColumn="0" w:lastRowFirstColumn="0" w:lastRowLastColumn="0"/>
            </w:pPr>
            <w:r w:rsidRPr="00F3420C">
              <w:t>341,714</w:t>
            </w:r>
          </w:p>
        </w:tc>
        <w:tc>
          <w:tcPr>
            <w:tcW w:w="804" w:type="pct"/>
          </w:tcPr>
          <w:p w14:paraId="2917DD88" w14:textId="77777777" w:rsidR="00417B1B" w:rsidRPr="00F3420C" w:rsidRDefault="00417B1B" w:rsidP="00F3420C">
            <w:pPr>
              <w:pStyle w:val="TableText"/>
              <w:cnfStyle w:val="000000000000" w:firstRow="0" w:lastRow="0" w:firstColumn="0" w:lastColumn="0" w:oddVBand="0" w:evenVBand="0" w:oddHBand="0" w:evenHBand="0" w:firstRowFirstColumn="0" w:firstRowLastColumn="0" w:lastRowFirstColumn="0" w:lastRowLastColumn="0"/>
            </w:pPr>
            <w:r w:rsidRPr="00F3420C">
              <w:t>307,503</w:t>
            </w:r>
          </w:p>
        </w:tc>
      </w:tr>
      <w:tr w:rsidR="00417B1B" w:rsidRPr="00995C0F" w14:paraId="4D28C28C" w14:textId="77777777" w:rsidTr="003045FF">
        <w:tc>
          <w:tcPr>
            <w:cnfStyle w:val="001000000000" w:firstRow="0" w:lastRow="0" w:firstColumn="1" w:lastColumn="0" w:oddVBand="0" w:evenVBand="0" w:oddHBand="0" w:evenHBand="0" w:firstRowFirstColumn="0" w:firstRowLastColumn="0" w:lastRowFirstColumn="0" w:lastRowLastColumn="0"/>
            <w:tcW w:w="2589" w:type="pct"/>
          </w:tcPr>
          <w:p w14:paraId="24D673E1" w14:textId="44C41092" w:rsidR="00417B1B" w:rsidRPr="00995C0F" w:rsidRDefault="00417B1B" w:rsidP="00AC0BBF">
            <w:pPr>
              <w:pStyle w:val="TableText"/>
            </w:pPr>
            <w:r w:rsidRPr="00995C0F">
              <w:t xml:space="preserve">Grants and other transfers - </w:t>
            </w:r>
            <w:r w:rsidR="00C24B57" w:rsidRPr="00995C0F">
              <w:t>Judicial</w:t>
            </w:r>
            <w:r w:rsidRPr="00995C0F">
              <w:t xml:space="preserve"> College &amp;</w:t>
            </w:r>
            <w:r w:rsidR="00D45E5B">
              <w:t xml:space="preserve"> </w:t>
            </w:r>
            <w:r w:rsidRPr="00995C0F">
              <w:t>Judicial Commission</w:t>
            </w:r>
          </w:p>
        </w:tc>
        <w:tc>
          <w:tcPr>
            <w:tcW w:w="804" w:type="pct"/>
          </w:tcPr>
          <w:p w14:paraId="52283686" w14:textId="3CBCAF93" w:rsidR="00417B1B" w:rsidRPr="00F3420C" w:rsidRDefault="003045FF" w:rsidP="003045FF">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Note32 \h </w:instrText>
            </w:r>
            <w:r>
              <w:fldChar w:fldCharType="separate"/>
            </w:r>
            <w:r w:rsidR="0067082F" w:rsidRPr="005D2F2E">
              <w:t xml:space="preserve">3.2 </w:t>
            </w:r>
            <w:r>
              <w:fldChar w:fldCharType="end"/>
            </w:r>
          </w:p>
        </w:tc>
        <w:tc>
          <w:tcPr>
            <w:tcW w:w="804" w:type="pct"/>
          </w:tcPr>
          <w:p w14:paraId="6BC08237" w14:textId="77777777" w:rsidR="00417B1B" w:rsidRPr="00F3420C" w:rsidRDefault="00417B1B" w:rsidP="00F3420C">
            <w:pPr>
              <w:pStyle w:val="TableText"/>
              <w:cnfStyle w:val="000000000000" w:firstRow="0" w:lastRow="0" w:firstColumn="0" w:lastColumn="0" w:oddVBand="0" w:evenVBand="0" w:oddHBand="0" w:evenHBand="0" w:firstRowFirstColumn="0" w:firstRowLastColumn="0" w:lastRowFirstColumn="0" w:lastRowLastColumn="0"/>
            </w:pPr>
            <w:r w:rsidRPr="00F3420C">
              <w:t>6,967</w:t>
            </w:r>
          </w:p>
        </w:tc>
        <w:tc>
          <w:tcPr>
            <w:tcW w:w="804" w:type="pct"/>
          </w:tcPr>
          <w:p w14:paraId="53505DBB" w14:textId="77777777" w:rsidR="00417B1B" w:rsidRPr="00F3420C" w:rsidRDefault="00417B1B" w:rsidP="00F3420C">
            <w:pPr>
              <w:pStyle w:val="TableText"/>
              <w:cnfStyle w:val="000000000000" w:firstRow="0" w:lastRow="0" w:firstColumn="0" w:lastColumn="0" w:oddVBand="0" w:evenVBand="0" w:oddHBand="0" w:evenHBand="0" w:firstRowFirstColumn="0" w:firstRowLastColumn="0" w:lastRowFirstColumn="0" w:lastRowLastColumn="0"/>
            </w:pPr>
            <w:r w:rsidRPr="00F3420C">
              <w:t>4,943</w:t>
            </w:r>
          </w:p>
        </w:tc>
      </w:tr>
      <w:tr w:rsidR="00417B1B" w:rsidRPr="00995C0F" w14:paraId="6DEF8433" w14:textId="77777777" w:rsidTr="003045FF">
        <w:tc>
          <w:tcPr>
            <w:cnfStyle w:val="001000000000" w:firstRow="0" w:lastRow="0" w:firstColumn="1" w:lastColumn="0" w:oddVBand="0" w:evenVBand="0" w:oddHBand="0" w:evenHBand="0" w:firstRowFirstColumn="0" w:firstRowLastColumn="0" w:lastRowFirstColumn="0" w:lastRowLastColumn="0"/>
            <w:tcW w:w="2589" w:type="pct"/>
          </w:tcPr>
          <w:p w14:paraId="2FBC591D" w14:textId="77777777" w:rsidR="00417B1B" w:rsidRPr="00995C0F" w:rsidRDefault="00417B1B" w:rsidP="00AC0BBF">
            <w:pPr>
              <w:pStyle w:val="TableText"/>
            </w:pPr>
            <w:r w:rsidRPr="00995C0F">
              <w:t>Other grants and other transfers</w:t>
            </w:r>
          </w:p>
        </w:tc>
        <w:tc>
          <w:tcPr>
            <w:tcW w:w="804" w:type="pct"/>
          </w:tcPr>
          <w:p w14:paraId="67B388B9" w14:textId="3C6EFB60" w:rsidR="00417B1B" w:rsidRPr="00F3420C" w:rsidRDefault="003045FF" w:rsidP="00460432">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Note32 \h </w:instrText>
            </w:r>
            <w:r>
              <w:fldChar w:fldCharType="separate"/>
            </w:r>
            <w:r w:rsidR="0067082F" w:rsidRPr="005D2F2E">
              <w:t xml:space="preserve">3.2 </w:t>
            </w:r>
            <w:r>
              <w:fldChar w:fldCharType="end"/>
            </w:r>
          </w:p>
        </w:tc>
        <w:tc>
          <w:tcPr>
            <w:tcW w:w="804" w:type="pct"/>
          </w:tcPr>
          <w:p w14:paraId="6D90FD37" w14:textId="77777777" w:rsidR="00417B1B" w:rsidRPr="00F3420C" w:rsidRDefault="00417B1B" w:rsidP="00F3420C">
            <w:pPr>
              <w:pStyle w:val="TableText"/>
              <w:cnfStyle w:val="000000000000" w:firstRow="0" w:lastRow="0" w:firstColumn="0" w:lastColumn="0" w:oddVBand="0" w:evenVBand="0" w:oddHBand="0" w:evenHBand="0" w:firstRowFirstColumn="0" w:firstRowLastColumn="0" w:lastRowFirstColumn="0" w:lastRowLastColumn="0"/>
            </w:pPr>
            <w:r w:rsidRPr="00F3420C">
              <w:t>7,002</w:t>
            </w:r>
          </w:p>
        </w:tc>
        <w:tc>
          <w:tcPr>
            <w:tcW w:w="804" w:type="pct"/>
          </w:tcPr>
          <w:p w14:paraId="6E4F2947" w14:textId="77777777" w:rsidR="00417B1B" w:rsidRPr="00F3420C" w:rsidRDefault="00417B1B" w:rsidP="00F3420C">
            <w:pPr>
              <w:pStyle w:val="TableText"/>
              <w:cnfStyle w:val="000000000000" w:firstRow="0" w:lastRow="0" w:firstColumn="0" w:lastColumn="0" w:oddVBand="0" w:evenVBand="0" w:oddHBand="0" w:evenHBand="0" w:firstRowFirstColumn="0" w:firstRowLastColumn="0" w:lastRowFirstColumn="0" w:lastRowLastColumn="0"/>
            </w:pPr>
            <w:r w:rsidRPr="00F3420C">
              <w:t>5,893</w:t>
            </w:r>
          </w:p>
        </w:tc>
      </w:tr>
      <w:tr w:rsidR="00417B1B" w:rsidRPr="00995C0F" w14:paraId="59677AA3" w14:textId="77777777" w:rsidTr="003045FF">
        <w:tc>
          <w:tcPr>
            <w:cnfStyle w:val="001000000000" w:firstRow="0" w:lastRow="0" w:firstColumn="1" w:lastColumn="0" w:oddVBand="0" w:evenVBand="0" w:oddHBand="0" w:evenHBand="0" w:firstRowFirstColumn="0" w:firstRowLastColumn="0" w:lastRowFirstColumn="0" w:lastRowLastColumn="0"/>
            <w:tcW w:w="2589" w:type="pct"/>
          </w:tcPr>
          <w:p w14:paraId="18AF78AA" w14:textId="77777777" w:rsidR="00417B1B" w:rsidRPr="00995C0F" w:rsidRDefault="00417B1B" w:rsidP="00AC0BBF">
            <w:pPr>
              <w:pStyle w:val="TableText"/>
            </w:pPr>
            <w:r w:rsidRPr="00995C0F">
              <w:t>Capital asset charge</w:t>
            </w:r>
          </w:p>
        </w:tc>
        <w:tc>
          <w:tcPr>
            <w:tcW w:w="804" w:type="pct"/>
          </w:tcPr>
          <w:p w14:paraId="1EB4C709" w14:textId="0DF2A5A0" w:rsidR="00417B1B" w:rsidRPr="00F3420C" w:rsidRDefault="003045FF" w:rsidP="003045FF">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Note33 \h </w:instrText>
            </w:r>
            <w:r>
              <w:fldChar w:fldCharType="separate"/>
            </w:r>
            <w:r w:rsidR="0067082F">
              <w:t xml:space="preserve">3.3 </w:t>
            </w:r>
            <w:r>
              <w:fldChar w:fldCharType="end"/>
            </w:r>
          </w:p>
        </w:tc>
        <w:tc>
          <w:tcPr>
            <w:tcW w:w="804" w:type="pct"/>
          </w:tcPr>
          <w:p w14:paraId="18445D5E" w14:textId="77777777" w:rsidR="00417B1B" w:rsidRPr="00F3420C" w:rsidRDefault="00417B1B" w:rsidP="00F3420C">
            <w:pPr>
              <w:pStyle w:val="TableText"/>
              <w:cnfStyle w:val="000000000000" w:firstRow="0" w:lastRow="0" w:firstColumn="0" w:lastColumn="0" w:oddVBand="0" w:evenVBand="0" w:oddHBand="0" w:evenHBand="0" w:firstRowFirstColumn="0" w:firstRowLastColumn="0" w:lastRowFirstColumn="0" w:lastRowLastColumn="0"/>
            </w:pPr>
            <w:r w:rsidRPr="00F3420C">
              <w:t>45,499</w:t>
            </w:r>
          </w:p>
        </w:tc>
        <w:tc>
          <w:tcPr>
            <w:tcW w:w="804" w:type="pct"/>
          </w:tcPr>
          <w:p w14:paraId="11BEA25D" w14:textId="77777777" w:rsidR="00417B1B" w:rsidRPr="00F3420C" w:rsidRDefault="00417B1B" w:rsidP="00F3420C">
            <w:pPr>
              <w:pStyle w:val="TableText"/>
              <w:cnfStyle w:val="000000000000" w:firstRow="0" w:lastRow="0" w:firstColumn="0" w:lastColumn="0" w:oddVBand="0" w:evenVBand="0" w:oddHBand="0" w:evenHBand="0" w:firstRowFirstColumn="0" w:firstRowLastColumn="0" w:lastRowFirstColumn="0" w:lastRowLastColumn="0"/>
            </w:pPr>
            <w:r w:rsidRPr="00F3420C">
              <w:t>39,053</w:t>
            </w:r>
          </w:p>
        </w:tc>
      </w:tr>
      <w:tr w:rsidR="00417B1B" w:rsidRPr="00995C0F" w14:paraId="3F43CE17" w14:textId="77777777" w:rsidTr="003045FF">
        <w:tc>
          <w:tcPr>
            <w:cnfStyle w:val="001000000000" w:firstRow="0" w:lastRow="0" w:firstColumn="1" w:lastColumn="0" w:oddVBand="0" w:evenVBand="0" w:oddHBand="0" w:evenHBand="0" w:firstRowFirstColumn="0" w:firstRowLastColumn="0" w:lastRowFirstColumn="0" w:lastRowLastColumn="0"/>
            <w:tcW w:w="2589" w:type="pct"/>
          </w:tcPr>
          <w:p w14:paraId="71D8A989" w14:textId="77777777" w:rsidR="00417B1B" w:rsidRPr="00995C0F" w:rsidRDefault="00417B1B" w:rsidP="00AC0BBF">
            <w:pPr>
              <w:pStyle w:val="TableText"/>
            </w:pPr>
            <w:r w:rsidRPr="00995C0F">
              <w:t>Supplies and services</w:t>
            </w:r>
          </w:p>
        </w:tc>
        <w:tc>
          <w:tcPr>
            <w:tcW w:w="804" w:type="pct"/>
            <w:vAlign w:val="bottom"/>
          </w:tcPr>
          <w:p w14:paraId="1FECE34F" w14:textId="69BD63CB" w:rsidR="00417B1B" w:rsidRPr="00F3420C" w:rsidRDefault="003045FF" w:rsidP="003045FF">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Note34 \h  \* MERGEFORMAT </w:instrText>
            </w:r>
            <w:r>
              <w:fldChar w:fldCharType="separate"/>
            </w:r>
            <w:r w:rsidR="0067082F">
              <w:t xml:space="preserve">3.4 </w:t>
            </w:r>
            <w:r>
              <w:fldChar w:fldCharType="end"/>
            </w:r>
          </w:p>
        </w:tc>
        <w:tc>
          <w:tcPr>
            <w:tcW w:w="804" w:type="pct"/>
          </w:tcPr>
          <w:p w14:paraId="5DD90EF6" w14:textId="77777777" w:rsidR="00417B1B" w:rsidRPr="00F3420C" w:rsidRDefault="00417B1B" w:rsidP="00F3420C">
            <w:pPr>
              <w:pStyle w:val="TableText"/>
              <w:cnfStyle w:val="000000000000" w:firstRow="0" w:lastRow="0" w:firstColumn="0" w:lastColumn="0" w:oddVBand="0" w:evenVBand="0" w:oddHBand="0" w:evenHBand="0" w:firstRowFirstColumn="0" w:firstRowLastColumn="0" w:lastRowFirstColumn="0" w:lastRowLastColumn="0"/>
            </w:pPr>
            <w:r w:rsidRPr="00F3420C">
              <w:t>144,086</w:t>
            </w:r>
          </w:p>
        </w:tc>
        <w:tc>
          <w:tcPr>
            <w:tcW w:w="804" w:type="pct"/>
          </w:tcPr>
          <w:p w14:paraId="6B1FD539" w14:textId="77777777" w:rsidR="00417B1B" w:rsidRPr="00F3420C" w:rsidRDefault="00417B1B" w:rsidP="00F3420C">
            <w:pPr>
              <w:pStyle w:val="TableText"/>
              <w:cnfStyle w:val="000000000000" w:firstRow="0" w:lastRow="0" w:firstColumn="0" w:lastColumn="0" w:oddVBand="0" w:evenVBand="0" w:oddHBand="0" w:evenHBand="0" w:firstRowFirstColumn="0" w:firstRowLastColumn="0" w:lastRowFirstColumn="0" w:lastRowLastColumn="0"/>
            </w:pPr>
            <w:r w:rsidRPr="00F3420C">
              <w:t>130,319</w:t>
            </w:r>
          </w:p>
        </w:tc>
      </w:tr>
      <w:tr w:rsidR="00417B1B" w:rsidRPr="00995C0F" w14:paraId="497F4A51" w14:textId="77777777" w:rsidTr="003045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pct"/>
          </w:tcPr>
          <w:p w14:paraId="27460EDD" w14:textId="77777777" w:rsidR="00417B1B" w:rsidRPr="00995C0F" w:rsidRDefault="00417B1B" w:rsidP="00AC0BBF">
            <w:pPr>
              <w:pStyle w:val="TableText"/>
            </w:pPr>
            <w:r w:rsidRPr="00995C0F">
              <w:t>Total expenses incurred in delivery of services</w:t>
            </w:r>
          </w:p>
        </w:tc>
        <w:tc>
          <w:tcPr>
            <w:tcW w:w="804" w:type="pct"/>
          </w:tcPr>
          <w:p w14:paraId="45B50B34" w14:textId="1EB2F9E1" w:rsidR="00417B1B" w:rsidRPr="00F3420C" w:rsidRDefault="00AC0BBF" w:rsidP="003045FF">
            <w:pPr>
              <w:pStyle w:val="TableText"/>
              <w:cnfStyle w:val="010000000000" w:firstRow="0" w:lastRow="1" w:firstColumn="0" w:lastColumn="0" w:oddVBand="0" w:evenVBand="0" w:oddHBand="0" w:evenHBand="0" w:firstRowFirstColumn="0" w:firstRowLastColumn="0" w:lastRowFirstColumn="0" w:lastRowLastColumn="0"/>
            </w:pPr>
            <w:r w:rsidRPr="00F3420C">
              <w:t>N/A</w:t>
            </w:r>
          </w:p>
        </w:tc>
        <w:tc>
          <w:tcPr>
            <w:tcW w:w="804" w:type="pct"/>
          </w:tcPr>
          <w:p w14:paraId="4D7B9857" w14:textId="77777777" w:rsidR="00417B1B" w:rsidRPr="00F3420C" w:rsidRDefault="00417B1B" w:rsidP="00F3420C">
            <w:pPr>
              <w:pStyle w:val="TableText"/>
              <w:cnfStyle w:val="010000000000" w:firstRow="0" w:lastRow="1" w:firstColumn="0" w:lastColumn="0" w:oddVBand="0" w:evenVBand="0" w:oddHBand="0" w:evenHBand="0" w:firstRowFirstColumn="0" w:firstRowLastColumn="0" w:lastRowFirstColumn="0" w:lastRowLastColumn="0"/>
            </w:pPr>
            <w:r w:rsidRPr="00F3420C">
              <w:t>545,268</w:t>
            </w:r>
          </w:p>
        </w:tc>
        <w:tc>
          <w:tcPr>
            <w:tcW w:w="804" w:type="pct"/>
          </w:tcPr>
          <w:p w14:paraId="19902244" w14:textId="77777777" w:rsidR="00417B1B" w:rsidRPr="00F3420C" w:rsidRDefault="00417B1B" w:rsidP="00F3420C">
            <w:pPr>
              <w:pStyle w:val="TableText"/>
              <w:cnfStyle w:val="010000000000" w:firstRow="0" w:lastRow="1" w:firstColumn="0" w:lastColumn="0" w:oddVBand="0" w:evenVBand="0" w:oddHBand="0" w:evenHBand="0" w:firstRowFirstColumn="0" w:firstRowLastColumn="0" w:lastRowFirstColumn="0" w:lastRowLastColumn="0"/>
            </w:pPr>
            <w:r w:rsidRPr="00F3420C">
              <w:t>487,711</w:t>
            </w:r>
          </w:p>
        </w:tc>
      </w:tr>
    </w:tbl>
    <w:p w14:paraId="0E855748" w14:textId="40A87064" w:rsidR="00417B1B" w:rsidRDefault="00417B1B" w:rsidP="00417B1B">
      <w:pPr>
        <w:pStyle w:val="Heading4"/>
      </w:pPr>
      <w:bookmarkStart w:id="257" w:name="Note311"/>
      <w:bookmarkStart w:id="258" w:name="_Ref22643578"/>
      <w:r w:rsidRPr="00995C0F">
        <w:t xml:space="preserve">3.1.1 </w:t>
      </w:r>
      <w:bookmarkEnd w:id="257"/>
      <w:r w:rsidRPr="00995C0F">
        <w:t xml:space="preserve">Employee Benefit </w:t>
      </w:r>
      <w:r w:rsidR="00D45E5B">
        <w:t xml:space="preserve">and </w:t>
      </w:r>
      <w:r w:rsidRPr="00995C0F">
        <w:t>Judicial</w:t>
      </w:r>
      <w:r w:rsidR="003A02D7">
        <w:t xml:space="preserve"> Officer Remuneration Expenses i</w:t>
      </w:r>
      <w:r w:rsidRPr="00995C0F">
        <w:t xml:space="preserve">n </w:t>
      </w:r>
      <w:r w:rsidR="00E952AB">
        <w:t>the</w:t>
      </w:r>
      <w:r w:rsidRPr="00995C0F">
        <w:t xml:space="preserve"> Co</w:t>
      </w:r>
      <w:r w:rsidR="003A02D7">
        <w:t>mprehensive Operating Statement</w:t>
      </w:r>
      <w:bookmarkEnd w:id="258"/>
    </w:p>
    <w:tbl>
      <w:tblPr>
        <w:tblStyle w:val="AccessibleTableNumerical"/>
        <w:tblW w:w="5000" w:type="pct"/>
        <w:tblLook w:val="04E0" w:firstRow="1" w:lastRow="1" w:firstColumn="1" w:lastColumn="0" w:noHBand="0" w:noVBand="1"/>
      </w:tblPr>
      <w:tblGrid>
        <w:gridCol w:w="4980"/>
        <w:gridCol w:w="1554"/>
        <w:gridCol w:w="1554"/>
        <w:gridCol w:w="1554"/>
      </w:tblGrid>
      <w:tr w:rsidR="00417B1B" w:rsidRPr="00995C0F" w14:paraId="1A7BE6BA" w14:textId="77777777" w:rsidTr="003045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81" w:type="pct"/>
          </w:tcPr>
          <w:p w14:paraId="2C722359" w14:textId="06F4F154" w:rsidR="00417B1B" w:rsidRPr="00995C0F" w:rsidRDefault="00AC0BBF" w:rsidP="00AC0BBF">
            <w:pPr>
              <w:pStyle w:val="TableText"/>
            </w:pPr>
            <w:bookmarkStart w:id="259" w:name="ColumnTitle_54"/>
            <w:r>
              <w:t>Item</w:t>
            </w:r>
          </w:p>
        </w:tc>
        <w:tc>
          <w:tcPr>
            <w:tcW w:w="806" w:type="pct"/>
            <w:vAlign w:val="bottom"/>
          </w:tcPr>
          <w:p w14:paraId="31C2DE08" w14:textId="77777777" w:rsidR="00417B1B" w:rsidRPr="00F3420C" w:rsidRDefault="00417B1B" w:rsidP="003045FF">
            <w:pPr>
              <w:pStyle w:val="TableText"/>
              <w:cnfStyle w:val="100000000000" w:firstRow="1" w:lastRow="0" w:firstColumn="0" w:lastColumn="0" w:oddVBand="0" w:evenVBand="0" w:oddHBand="0" w:evenHBand="0" w:firstRowFirstColumn="0" w:firstRowLastColumn="0" w:lastRowFirstColumn="0" w:lastRowLastColumn="0"/>
            </w:pPr>
            <w:r w:rsidRPr="00F3420C">
              <w:t>Notes</w:t>
            </w:r>
          </w:p>
        </w:tc>
        <w:tc>
          <w:tcPr>
            <w:tcW w:w="806" w:type="pct"/>
            <w:vAlign w:val="bottom"/>
          </w:tcPr>
          <w:p w14:paraId="1BCCA470" w14:textId="77777777" w:rsidR="00417B1B" w:rsidRPr="00F3420C" w:rsidRDefault="00417B1B" w:rsidP="003A02D7">
            <w:pPr>
              <w:pStyle w:val="TableText"/>
              <w:cnfStyle w:val="100000000000" w:firstRow="1" w:lastRow="0" w:firstColumn="0" w:lastColumn="0" w:oddVBand="0" w:evenVBand="0" w:oddHBand="0" w:evenHBand="0" w:firstRowFirstColumn="0" w:firstRowLastColumn="0" w:lastRowFirstColumn="0" w:lastRowLastColumn="0"/>
            </w:pPr>
            <w:r w:rsidRPr="00F3420C">
              <w:t>2019</w:t>
            </w:r>
            <w:r w:rsidRPr="00F3420C">
              <w:br/>
              <w:t>$'000</w:t>
            </w:r>
          </w:p>
        </w:tc>
        <w:tc>
          <w:tcPr>
            <w:tcW w:w="806" w:type="pct"/>
            <w:vAlign w:val="bottom"/>
          </w:tcPr>
          <w:p w14:paraId="14CD13C3" w14:textId="77777777" w:rsidR="00417B1B" w:rsidRPr="00F3420C" w:rsidRDefault="00417B1B" w:rsidP="003A02D7">
            <w:pPr>
              <w:pStyle w:val="TableText"/>
              <w:cnfStyle w:val="100000000000" w:firstRow="1" w:lastRow="0" w:firstColumn="0" w:lastColumn="0" w:oddVBand="0" w:evenVBand="0" w:oddHBand="0" w:evenHBand="0" w:firstRowFirstColumn="0" w:firstRowLastColumn="0" w:lastRowFirstColumn="0" w:lastRowLastColumn="0"/>
            </w:pPr>
            <w:r w:rsidRPr="00F3420C">
              <w:t>2018</w:t>
            </w:r>
            <w:r w:rsidRPr="00F3420C">
              <w:br/>
              <w:t>$'000</w:t>
            </w:r>
          </w:p>
        </w:tc>
      </w:tr>
      <w:bookmarkEnd w:id="259"/>
      <w:tr w:rsidR="00417B1B" w:rsidRPr="00995C0F" w14:paraId="42B1C3C3" w14:textId="77777777" w:rsidTr="003045FF">
        <w:tc>
          <w:tcPr>
            <w:cnfStyle w:val="001000000000" w:firstRow="0" w:lastRow="0" w:firstColumn="1" w:lastColumn="0" w:oddVBand="0" w:evenVBand="0" w:oddHBand="0" w:evenHBand="0" w:firstRowFirstColumn="0" w:firstRowLastColumn="0" w:lastRowFirstColumn="0" w:lastRowLastColumn="0"/>
            <w:tcW w:w="2581" w:type="pct"/>
          </w:tcPr>
          <w:p w14:paraId="1E4F1A9B" w14:textId="77777777" w:rsidR="00417B1B" w:rsidRPr="00995C0F" w:rsidRDefault="00417B1B" w:rsidP="00AC0BBF">
            <w:pPr>
              <w:pStyle w:val="TableText"/>
            </w:pPr>
            <w:r w:rsidRPr="00995C0F">
              <w:t xml:space="preserve">Defined contribution superannuation expense </w:t>
            </w:r>
          </w:p>
        </w:tc>
        <w:tc>
          <w:tcPr>
            <w:tcW w:w="806" w:type="pct"/>
          </w:tcPr>
          <w:p w14:paraId="5BBC6627" w14:textId="0E180259" w:rsidR="00417B1B" w:rsidRPr="00F3420C" w:rsidRDefault="003045FF" w:rsidP="003045FF">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Note313 \h </w:instrText>
            </w:r>
            <w:r>
              <w:fldChar w:fldCharType="separate"/>
            </w:r>
            <w:r w:rsidR="0067082F">
              <w:t xml:space="preserve">3.1.3 </w:t>
            </w:r>
            <w:r>
              <w:fldChar w:fldCharType="end"/>
            </w:r>
          </w:p>
        </w:tc>
        <w:tc>
          <w:tcPr>
            <w:tcW w:w="806" w:type="pct"/>
          </w:tcPr>
          <w:p w14:paraId="65A7C8B2" w14:textId="77777777" w:rsidR="00417B1B" w:rsidRPr="00F3420C" w:rsidRDefault="00417B1B" w:rsidP="00F3420C">
            <w:pPr>
              <w:pStyle w:val="TableText"/>
              <w:cnfStyle w:val="000000000000" w:firstRow="0" w:lastRow="0" w:firstColumn="0" w:lastColumn="0" w:oddVBand="0" w:evenVBand="0" w:oddHBand="0" w:evenHBand="0" w:firstRowFirstColumn="0" w:firstRowLastColumn="0" w:lastRowFirstColumn="0" w:lastRowLastColumn="0"/>
            </w:pPr>
            <w:r w:rsidRPr="00F3420C">
              <w:t>20,535</w:t>
            </w:r>
          </w:p>
        </w:tc>
        <w:tc>
          <w:tcPr>
            <w:tcW w:w="806" w:type="pct"/>
          </w:tcPr>
          <w:p w14:paraId="70CB4F65" w14:textId="77777777" w:rsidR="00417B1B" w:rsidRPr="00F3420C" w:rsidRDefault="00417B1B" w:rsidP="00F3420C">
            <w:pPr>
              <w:pStyle w:val="TableText"/>
              <w:cnfStyle w:val="000000000000" w:firstRow="0" w:lastRow="0" w:firstColumn="0" w:lastColumn="0" w:oddVBand="0" w:evenVBand="0" w:oddHBand="0" w:evenHBand="0" w:firstRowFirstColumn="0" w:firstRowLastColumn="0" w:lastRowFirstColumn="0" w:lastRowLastColumn="0"/>
            </w:pPr>
            <w:r w:rsidRPr="00F3420C">
              <w:t>17,998</w:t>
            </w:r>
          </w:p>
        </w:tc>
      </w:tr>
      <w:tr w:rsidR="00417B1B" w:rsidRPr="00995C0F" w14:paraId="51AEBE05" w14:textId="77777777" w:rsidTr="003045FF">
        <w:tc>
          <w:tcPr>
            <w:cnfStyle w:val="001000000000" w:firstRow="0" w:lastRow="0" w:firstColumn="1" w:lastColumn="0" w:oddVBand="0" w:evenVBand="0" w:oddHBand="0" w:evenHBand="0" w:firstRowFirstColumn="0" w:firstRowLastColumn="0" w:lastRowFirstColumn="0" w:lastRowLastColumn="0"/>
            <w:tcW w:w="2581" w:type="pct"/>
          </w:tcPr>
          <w:p w14:paraId="38AFE33C" w14:textId="77777777" w:rsidR="00417B1B" w:rsidRPr="00995C0F" w:rsidRDefault="00417B1B" w:rsidP="00AC0BBF">
            <w:pPr>
              <w:pStyle w:val="TableText"/>
            </w:pPr>
            <w:r w:rsidRPr="00995C0F">
              <w:t xml:space="preserve">Defined benefit superannuation expense </w:t>
            </w:r>
          </w:p>
        </w:tc>
        <w:tc>
          <w:tcPr>
            <w:tcW w:w="806" w:type="pct"/>
          </w:tcPr>
          <w:p w14:paraId="4EAD5501" w14:textId="15F34858" w:rsidR="00417B1B" w:rsidRPr="00F3420C" w:rsidRDefault="003045FF" w:rsidP="003045FF">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Note313 \h </w:instrText>
            </w:r>
            <w:r>
              <w:fldChar w:fldCharType="separate"/>
            </w:r>
            <w:r w:rsidR="0067082F">
              <w:t xml:space="preserve">3.1.3 </w:t>
            </w:r>
            <w:r>
              <w:fldChar w:fldCharType="end"/>
            </w:r>
          </w:p>
        </w:tc>
        <w:tc>
          <w:tcPr>
            <w:tcW w:w="806" w:type="pct"/>
          </w:tcPr>
          <w:p w14:paraId="6AA2E9E4" w14:textId="77777777" w:rsidR="00417B1B" w:rsidRPr="00F3420C" w:rsidRDefault="00417B1B" w:rsidP="00F3420C">
            <w:pPr>
              <w:pStyle w:val="TableText"/>
              <w:cnfStyle w:val="000000000000" w:firstRow="0" w:lastRow="0" w:firstColumn="0" w:lastColumn="0" w:oddVBand="0" w:evenVBand="0" w:oddHBand="0" w:evenHBand="0" w:firstRowFirstColumn="0" w:firstRowLastColumn="0" w:lastRowFirstColumn="0" w:lastRowLastColumn="0"/>
            </w:pPr>
            <w:r w:rsidRPr="00F3420C">
              <w:t>1,751</w:t>
            </w:r>
          </w:p>
        </w:tc>
        <w:tc>
          <w:tcPr>
            <w:tcW w:w="806" w:type="pct"/>
          </w:tcPr>
          <w:p w14:paraId="06F3CA91" w14:textId="77777777" w:rsidR="00417B1B" w:rsidRPr="00F3420C" w:rsidRDefault="00417B1B" w:rsidP="00F3420C">
            <w:pPr>
              <w:pStyle w:val="TableText"/>
              <w:cnfStyle w:val="000000000000" w:firstRow="0" w:lastRow="0" w:firstColumn="0" w:lastColumn="0" w:oddVBand="0" w:evenVBand="0" w:oddHBand="0" w:evenHBand="0" w:firstRowFirstColumn="0" w:firstRowLastColumn="0" w:lastRowFirstColumn="0" w:lastRowLastColumn="0"/>
            </w:pPr>
            <w:r w:rsidRPr="00F3420C">
              <w:t>1,887</w:t>
            </w:r>
          </w:p>
        </w:tc>
      </w:tr>
      <w:tr w:rsidR="00417B1B" w:rsidRPr="00995C0F" w14:paraId="4DE60DC0" w14:textId="77777777" w:rsidTr="003045FF">
        <w:tc>
          <w:tcPr>
            <w:cnfStyle w:val="001000000000" w:firstRow="0" w:lastRow="0" w:firstColumn="1" w:lastColumn="0" w:oddVBand="0" w:evenVBand="0" w:oddHBand="0" w:evenHBand="0" w:firstRowFirstColumn="0" w:firstRowLastColumn="0" w:lastRowFirstColumn="0" w:lastRowLastColumn="0"/>
            <w:tcW w:w="2581" w:type="pct"/>
          </w:tcPr>
          <w:p w14:paraId="37BC9923" w14:textId="77777777" w:rsidR="00417B1B" w:rsidRPr="00995C0F" w:rsidRDefault="00417B1B" w:rsidP="00AC0BBF">
            <w:pPr>
              <w:pStyle w:val="TableText"/>
            </w:pPr>
            <w:r w:rsidRPr="00995C0F">
              <w:t>Termination benefits</w:t>
            </w:r>
          </w:p>
        </w:tc>
        <w:tc>
          <w:tcPr>
            <w:tcW w:w="806" w:type="pct"/>
          </w:tcPr>
          <w:p w14:paraId="594BACF4" w14:textId="6568D650" w:rsidR="00417B1B" w:rsidRPr="00F3420C" w:rsidRDefault="00AC0BBF" w:rsidP="003045FF">
            <w:pPr>
              <w:pStyle w:val="TableText"/>
              <w:cnfStyle w:val="000000000000" w:firstRow="0" w:lastRow="0" w:firstColumn="0" w:lastColumn="0" w:oddVBand="0" w:evenVBand="0" w:oddHBand="0" w:evenHBand="0" w:firstRowFirstColumn="0" w:firstRowLastColumn="0" w:lastRowFirstColumn="0" w:lastRowLastColumn="0"/>
            </w:pPr>
            <w:r w:rsidRPr="00F3420C">
              <w:t>N/A</w:t>
            </w:r>
          </w:p>
        </w:tc>
        <w:tc>
          <w:tcPr>
            <w:tcW w:w="806" w:type="pct"/>
          </w:tcPr>
          <w:p w14:paraId="4736F34B" w14:textId="77777777" w:rsidR="00417B1B" w:rsidRPr="00F3420C" w:rsidRDefault="00417B1B" w:rsidP="00F3420C">
            <w:pPr>
              <w:pStyle w:val="TableText"/>
              <w:cnfStyle w:val="000000000000" w:firstRow="0" w:lastRow="0" w:firstColumn="0" w:lastColumn="0" w:oddVBand="0" w:evenVBand="0" w:oddHBand="0" w:evenHBand="0" w:firstRowFirstColumn="0" w:firstRowLastColumn="0" w:lastRowFirstColumn="0" w:lastRowLastColumn="0"/>
            </w:pPr>
            <w:r w:rsidRPr="00F3420C">
              <w:t>440</w:t>
            </w:r>
          </w:p>
        </w:tc>
        <w:tc>
          <w:tcPr>
            <w:tcW w:w="806" w:type="pct"/>
          </w:tcPr>
          <w:p w14:paraId="2220583E" w14:textId="77777777" w:rsidR="00417B1B" w:rsidRPr="00F3420C" w:rsidRDefault="00417B1B" w:rsidP="00F3420C">
            <w:pPr>
              <w:pStyle w:val="TableText"/>
              <w:cnfStyle w:val="000000000000" w:firstRow="0" w:lastRow="0" w:firstColumn="0" w:lastColumn="0" w:oddVBand="0" w:evenVBand="0" w:oddHBand="0" w:evenHBand="0" w:firstRowFirstColumn="0" w:firstRowLastColumn="0" w:lastRowFirstColumn="0" w:lastRowLastColumn="0"/>
            </w:pPr>
            <w:r w:rsidRPr="00F3420C">
              <w:t>1,089</w:t>
            </w:r>
          </w:p>
        </w:tc>
      </w:tr>
      <w:tr w:rsidR="00417B1B" w:rsidRPr="00995C0F" w14:paraId="36898C59" w14:textId="77777777" w:rsidTr="003045FF">
        <w:tc>
          <w:tcPr>
            <w:cnfStyle w:val="001000000000" w:firstRow="0" w:lastRow="0" w:firstColumn="1" w:lastColumn="0" w:oddVBand="0" w:evenVBand="0" w:oddHBand="0" w:evenHBand="0" w:firstRowFirstColumn="0" w:firstRowLastColumn="0" w:lastRowFirstColumn="0" w:lastRowLastColumn="0"/>
            <w:tcW w:w="2581" w:type="pct"/>
          </w:tcPr>
          <w:p w14:paraId="0DAA66AE" w14:textId="77777777" w:rsidR="00417B1B" w:rsidRPr="00995C0F" w:rsidRDefault="00417B1B" w:rsidP="00AC0BBF">
            <w:pPr>
              <w:pStyle w:val="TableText"/>
            </w:pPr>
            <w:r w:rsidRPr="00995C0F">
              <w:t>Salaries and wages</w:t>
            </w:r>
          </w:p>
        </w:tc>
        <w:tc>
          <w:tcPr>
            <w:tcW w:w="806" w:type="pct"/>
          </w:tcPr>
          <w:p w14:paraId="5D31D236" w14:textId="01F2ADB5" w:rsidR="00417B1B" w:rsidRPr="00F3420C" w:rsidRDefault="00AC0BBF" w:rsidP="003045FF">
            <w:pPr>
              <w:pStyle w:val="TableText"/>
              <w:cnfStyle w:val="000000000000" w:firstRow="0" w:lastRow="0" w:firstColumn="0" w:lastColumn="0" w:oddVBand="0" w:evenVBand="0" w:oddHBand="0" w:evenHBand="0" w:firstRowFirstColumn="0" w:firstRowLastColumn="0" w:lastRowFirstColumn="0" w:lastRowLastColumn="0"/>
            </w:pPr>
            <w:r w:rsidRPr="00F3420C">
              <w:t>N/A</w:t>
            </w:r>
          </w:p>
        </w:tc>
        <w:tc>
          <w:tcPr>
            <w:tcW w:w="806" w:type="pct"/>
          </w:tcPr>
          <w:p w14:paraId="5B5A59E0" w14:textId="77777777" w:rsidR="00417B1B" w:rsidRPr="00F3420C" w:rsidRDefault="00417B1B" w:rsidP="00F3420C">
            <w:pPr>
              <w:pStyle w:val="TableText"/>
              <w:cnfStyle w:val="000000000000" w:firstRow="0" w:lastRow="0" w:firstColumn="0" w:lastColumn="0" w:oddVBand="0" w:evenVBand="0" w:oddHBand="0" w:evenHBand="0" w:firstRowFirstColumn="0" w:firstRowLastColumn="0" w:lastRowFirstColumn="0" w:lastRowLastColumn="0"/>
            </w:pPr>
            <w:r w:rsidRPr="00F3420C">
              <w:t>265,086</w:t>
            </w:r>
          </w:p>
        </w:tc>
        <w:tc>
          <w:tcPr>
            <w:tcW w:w="806" w:type="pct"/>
          </w:tcPr>
          <w:p w14:paraId="3436D4AC" w14:textId="77777777" w:rsidR="00417B1B" w:rsidRPr="00F3420C" w:rsidRDefault="00417B1B" w:rsidP="00F3420C">
            <w:pPr>
              <w:pStyle w:val="TableText"/>
              <w:cnfStyle w:val="000000000000" w:firstRow="0" w:lastRow="0" w:firstColumn="0" w:lastColumn="0" w:oddVBand="0" w:evenVBand="0" w:oddHBand="0" w:evenHBand="0" w:firstRowFirstColumn="0" w:firstRowLastColumn="0" w:lastRowFirstColumn="0" w:lastRowLastColumn="0"/>
            </w:pPr>
            <w:r w:rsidRPr="00F3420C">
              <w:t>238,050</w:t>
            </w:r>
          </w:p>
        </w:tc>
      </w:tr>
      <w:tr w:rsidR="00417B1B" w:rsidRPr="00995C0F" w14:paraId="330C67C9" w14:textId="77777777" w:rsidTr="003045FF">
        <w:tc>
          <w:tcPr>
            <w:cnfStyle w:val="001000000000" w:firstRow="0" w:lastRow="0" w:firstColumn="1" w:lastColumn="0" w:oddVBand="0" w:evenVBand="0" w:oddHBand="0" w:evenHBand="0" w:firstRowFirstColumn="0" w:firstRowLastColumn="0" w:lastRowFirstColumn="0" w:lastRowLastColumn="0"/>
            <w:tcW w:w="2581" w:type="pct"/>
          </w:tcPr>
          <w:p w14:paraId="55D9FF35" w14:textId="77777777" w:rsidR="00417B1B" w:rsidRPr="00995C0F" w:rsidRDefault="00417B1B" w:rsidP="00AC0BBF">
            <w:pPr>
              <w:pStyle w:val="TableText"/>
            </w:pPr>
            <w:r w:rsidRPr="00995C0F">
              <w:t>Leave expenses (annual leave and long service leave)</w:t>
            </w:r>
          </w:p>
        </w:tc>
        <w:tc>
          <w:tcPr>
            <w:tcW w:w="806" w:type="pct"/>
          </w:tcPr>
          <w:p w14:paraId="27207C08" w14:textId="55FEA8C8" w:rsidR="00417B1B" w:rsidRPr="00F3420C" w:rsidRDefault="00AC0BBF" w:rsidP="003045FF">
            <w:pPr>
              <w:pStyle w:val="TableText"/>
              <w:cnfStyle w:val="000000000000" w:firstRow="0" w:lastRow="0" w:firstColumn="0" w:lastColumn="0" w:oddVBand="0" w:evenVBand="0" w:oddHBand="0" w:evenHBand="0" w:firstRowFirstColumn="0" w:firstRowLastColumn="0" w:lastRowFirstColumn="0" w:lastRowLastColumn="0"/>
            </w:pPr>
            <w:r w:rsidRPr="00F3420C">
              <w:t>N/A</w:t>
            </w:r>
          </w:p>
        </w:tc>
        <w:tc>
          <w:tcPr>
            <w:tcW w:w="806" w:type="pct"/>
          </w:tcPr>
          <w:p w14:paraId="24430857" w14:textId="77777777" w:rsidR="00417B1B" w:rsidRPr="00F3420C" w:rsidRDefault="00417B1B" w:rsidP="00F3420C">
            <w:pPr>
              <w:pStyle w:val="TableText"/>
              <w:cnfStyle w:val="000000000000" w:firstRow="0" w:lastRow="0" w:firstColumn="0" w:lastColumn="0" w:oddVBand="0" w:evenVBand="0" w:oddHBand="0" w:evenHBand="0" w:firstRowFirstColumn="0" w:firstRowLastColumn="0" w:lastRowFirstColumn="0" w:lastRowLastColumn="0"/>
            </w:pPr>
            <w:r w:rsidRPr="00F3420C">
              <w:t>31,731</w:t>
            </w:r>
          </w:p>
        </w:tc>
        <w:tc>
          <w:tcPr>
            <w:tcW w:w="806" w:type="pct"/>
          </w:tcPr>
          <w:p w14:paraId="3AA3A562" w14:textId="77777777" w:rsidR="00417B1B" w:rsidRPr="00F3420C" w:rsidRDefault="00417B1B" w:rsidP="00F3420C">
            <w:pPr>
              <w:pStyle w:val="TableText"/>
              <w:cnfStyle w:val="000000000000" w:firstRow="0" w:lastRow="0" w:firstColumn="0" w:lastColumn="0" w:oddVBand="0" w:evenVBand="0" w:oddHBand="0" w:evenHBand="0" w:firstRowFirstColumn="0" w:firstRowLastColumn="0" w:lastRowFirstColumn="0" w:lastRowLastColumn="0"/>
            </w:pPr>
            <w:r w:rsidRPr="00F3420C">
              <w:t>26,718</w:t>
            </w:r>
          </w:p>
        </w:tc>
      </w:tr>
      <w:tr w:rsidR="00417B1B" w:rsidRPr="00995C0F" w14:paraId="482E17C9" w14:textId="77777777" w:rsidTr="003045FF">
        <w:tc>
          <w:tcPr>
            <w:cnfStyle w:val="001000000000" w:firstRow="0" w:lastRow="0" w:firstColumn="1" w:lastColumn="0" w:oddVBand="0" w:evenVBand="0" w:oddHBand="0" w:evenHBand="0" w:firstRowFirstColumn="0" w:firstRowLastColumn="0" w:lastRowFirstColumn="0" w:lastRowLastColumn="0"/>
            <w:tcW w:w="2581" w:type="pct"/>
          </w:tcPr>
          <w:p w14:paraId="7DF652EC" w14:textId="77777777" w:rsidR="00417B1B" w:rsidRPr="00995C0F" w:rsidRDefault="00417B1B" w:rsidP="00AC0BBF">
            <w:pPr>
              <w:pStyle w:val="TableText"/>
            </w:pPr>
            <w:r w:rsidRPr="00995C0F">
              <w:t>Other on-costs (fringe benefits tax, payroll tax, training and workcover levy)</w:t>
            </w:r>
          </w:p>
        </w:tc>
        <w:tc>
          <w:tcPr>
            <w:tcW w:w="806" w:type="pct"/>
          </w:tcPr>
          <w:p w14:paraId="6DD81DD2" w14:textId="259DEB0F" w:rsidR="00417B1B" w:rsidRPr="00F3420C" w:rsidRDefault="00AC0BBF" w:rsidP="003045FF">
            <w:pPr>
              <w:pStyle w:val="TableText"/>
              <w:cnfStyle w:val="000000000000" w:firstRow="0" w:lastRow="0" w:firstColumn="0" w:lastColumn="0" w:oddVBand="0" w:evenVBand="0" w:oddHBand="0" w:evenHBand="0" w:firstRowFirstColumn="0" w:firstRowLastColumn="0" w:lastRowFirstColumn="0" w:lastRowLastColumn="0"/>
            </w:pPr>
            <w:r w:rsidRPr="00F3420C">
              <w:t>N/A</w:t>
            </w:r>
          </w:p>
        </w:tc>
        <w:tc>
          <w:tcPr>
            <w:tcW w:w="806" w:type="pct"/>
          </w:tcPr>
          <w:p w14:paraId="16FCE552" w14:textId="77777777" w:rsidR="00417B1B" w:rsidRPr="00F3420C" w:rsidRDefault="00417B1B" w:rsidP="00F3420C">
            <w:pPr>
              <w:pStyle w:val="TableText"/>
              <w:cnfStyle w:val="000000000000" w:firstRow="0" w:lastRow="0" w:firstColumn="0" w:lastColumn="0" w:oddVBand="0" w:evenVBand="0" w:oddHBand="0" w:evenHBand="0" w:firstRowFirstColumn="0" w:firstRowLastColumn="0" w:lastRowFirstColumn="0" w:lastRowLastColumn="0"/>
            </w:pPr>
            <w:r w:rsidRPr="00F3420C">
              <w:t>22,171</w:t>
            </w:r>
          </w:p>
        </w:tc>
        <w:tc>
          <w:tcPr>
            <w:tcW w:w="806" w:type="pct"/>
          </w:tcPr>
          <w:p w14:paraId="7EF64125" w14:textId="77777777" w:rsidR="00417B1B" w:rsidRPr="00F3420C" w:rsidRDefault="00417B1B" w:rsidP="00F3420C">
            <w:pPr>
              <w:pStyle w:val="TableText"/>
              <w:cnfStyle w:val="000000000000" w:firstRow="0" w:lastRow="0" w:firstColumn="0" w:lastColumn="0" w:oddVBand="0" w:evenVBand="0" w:oddHBand="0" w:evenHBand="0" w:firstRowFirstColumn="0" w:firstRowLastColumn="0" w:lastRowFirstColumn="0" w:lastRowLastColumn="0"/>
            </w:pPr>
            <w:r w:rsidRPr="00F3420C">
              <w:t>21,763</w:t>
            </w:r>
          </w:p>
        </w:tc>
      </w:tr>
      <w:tr w:rsidR="00417B1B" w:rsidRPr="003A02D7" w14:paraId="0677A28D" w14:textId="77777777" w:rsidTr="003045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1" w:type="pct"/>
          </w:tcPr>
          <w:p w14:paraId="2B5350DD" w14:textId="5F2B8951" w:rsidR="00417B1B" w:rsidRPr="003A02D7" w:rsidRDefault="00417B1B" w:rsidP="00AC0BBF">
            <w:pPr>
              <w:pStyle w:val="TableText"/>
              <w:rPr>
                <w:rStyle w:val="Bold"/>
              </w:rPr>
            </w:pPr>
            <w:r w:rsidRPr="003A02D7">
              <w:rPr>
                <w:rStyle w:val="Bold"/>
              </w:rPr>
              <w:t>Total employee expenses and Judicial Officer</w:t>
            </w:r>
            <w:r w:rsidR="00D45E5B" w:rsidRPr="003A02D7">
              <w:rPr>
                <w:rStyle w:val="Bold"/>
              </w:rPr>
              <w:t xml:space="preserve"> </w:t>
            </w:r>
            <w:r w:rsidRPr="003A02D7">
              <w:rPr>
                <w:rStyle w:val="Bold"/>
              </w:rPr>
              <w:t>remuneration</w:t>
            </w:r>
          </w:p>
        </w:tc>
        <w:tc>
          <w:tcPr>
            <w:tcW w:w="806" w:type="pct"/>
          </w:tcPr>
          <w:p w14:paraId="3651F5C5" w14:textId="364F663B" w:rsidR="00417B1B" w:rsidRPr="003A02D7" w:rsidRDefault="00AC0BBF" w:rsidP="003045FF">
            <w:pPr>
              <w:pStyle w:val="TableText"/>
              <w:cnfStyle w:val="010000000000" w:firstRow="0" w:lastRow="1" w:firstColumn="0" w:lastColumn="0" w:oddVBand="0" w:evenVBand="0" w:oddHBand="0" w:evenHBand="0" w:firstRowFirstColumn="0" w:firstRowLastColumn="0" w:lastRowFirstColumn="0" w:lastRowLastColumn="0"/>
              <w:rPr>
                <w:rStyle w:val="Bold"/>
              </w:rPr>
            </w:pPr>
            <w:r w:rsidRPr="003A02D7">
              <w:rPr>
                <w:rStyle w:val="Bold"/>
              </w:rPr>
              <w:t>N/A</w:t>
            </w:r>
          </w:p>
        </w:tc>
        <w:tc>
          <w:tcPr>
            <w:tcW w:w="806" w:type="pct"/>
          </w:tcPr>
          <w:p w14:paraId="014E44FC" w14:textId="77777777" w:rsidR="00417B1B" w:rsidRPr="003A02D7" w:rsidRDefault="00417B1B" w:rsidP="00F3420C">
            <w:pPr>
              <w:pStyle w:val="TableText"/>
              <w:cnfStyle w:val="010000000000" w:firstRow="0" w:lastRow="1" w:firstColumn="0" w:lastColumn="0" w:oddVBand="0" w:evenVBand="0" w:oddHBand="0" w:evenHBand="0" w:firstRowFirstColumn="0" w:firstRowLastColumn="0" w:lastRowFirstColumn="0" w:lastRowLastColumn="0"/>
              <w:rPr>
                <w:rStyle w:val="Bold"/>
              </w:rPr>
            </w:pPr>
            <w:r w:rsidRPr="003A02D7">
              <w:rPr>
                <w:rStyle w:val="Bold"/>
              </w:rPr>
              <w:t>341,714</w:t>
            </w:r>
          </w:p>
        </w:tc>
        <w:tc>
          <w:tcPr>
            <w:tcW w:w="806" w:type="pct"/>
          </w:tcPr>
          <w:p w14:paraId="32B936CA" w14:textId="77777777" w:rsidR="00417B1B" w:rsidRPr="003A02D7" w:rsidRDefault="00417B1B" w:rsidP="00F3420C">
            <w:pPr>
              <w:pStyle w:val="TableText"/>
              <w:cnfStyle w:val="010000000000" w:firstRow="0" w:lastRow="1" w:firstColumn="0" w:lastColumn="0" w:oddVBand="0" w:evenVBand="0" w:oddHBand="0" w:evenHBand="0" w:firstRowFirstColumn="0" w:firstRowLastColumn="0" w:lastRowFirstColumn="0" w:lastRowLastColumn="0"/>
              <w:rPr>
                <w:rStyle w:val="Bold"/>
              </w:rPr>
            </w:pPr>
            <w:r w:rsidRPr="003A02D7">
              <w:rPr>
                <w:rStyle w:val="Bold"/>
              </w:rPr>
              <w:t>307,503</w:t>
            </w:r>
          </w:p>
        </w:tc>
      </w:tr>
    </w:tbl>
    <w:p w14:paraId="24A5FB9A" w14:textId="77777777" w:rsidR="00E952AB" w:rsidRDefault="00417B1B" w:rsidP="00417B1B">
      <w:pPr>
        <w:pStyle w:val="BodyText"/>
      </w:pPr>
      <w:r>
        <w:t>Employee expenses and Judicial Officer remuneration encompasses all costs related to employment, including wages and salaries, fringe benefits tax, leave entitlements, termination payments and WorkCover premiums.</w:t>
      </w:r>
    </w:p>
    <w:p w14:paraId="2D6C6BC9" w14:textId="68852830" w:rsidR="00417B1B" w:rsidRDefault="00E952AB" w:rsidP="00417B1B">
      <w:pPr>
        <w:pStyle w:val="BodyText"/>
      </w:pPr>
      <w:r>
        <w:t>The</w:t>
      </w:r>
      <w:r w:rsidR="00417B1B">
        <w:t xml:space="preserve"> amount recognised in the comprehensive operating statement in relation to superannuation is employer contributions for members of both defined benefit and defined contribution </w:t>
      </w:r>
      <w:r w:rsidR="00417B1B">
        <w:lastRenderedPageBreak/>
        <w:t xml:space="preserve">superannuation plans that are paid or payable during the reporting period. </w:t>
      </w:r>
      <w:r w:rsidR="00E57EEE">
        <w:t>Court Services Victoria</w:t>
      </w:r>
      <w:r w:rsidR="00417B1B">
        <w:t xml:space="preserve"> does not recognise any defined benefit liabilities because it has no legal or constructive obligation to pay future benefits relating to its employees. Instead, the Department of Treasury and Finance (DTF) discloses in its annual financial statements the net defined benefit cost related to the members of these plans as an administered liability (on behalf of the State as the sponsoring employer).</w:t>
      </w:r>
    </w:p>
    <w:p w14:paraId="336FC0EE" w14:textId="26B6272F" w:rsidR="00417B1B" w:rsidRDefault="00417B1B" w:rsidP="00417B1B">
      <w:pPr>
        <w:pStyle w:val="BodyText"/>
      </w:pPr>
      <w:r>
        <w:t xml:space="preserve">Termination benefits are payable when employment is terminated before normal retirement date, or when an employee or Judicial Officer accepts an offer of benefits in exchange for the termination of employment. Termination benefits are recognised when </w:t>
      </w:r>
      <w:r w:rsidR="00E57EEE">
        <w:t>Court Services Victoria</w:t>
      </w:r>
      <w:r>
        <w:t xml:space="preserve"> is demonstrably committed to terminating the employment of current employees according to formal plans without possibility of withdrawal, or providing termination benefits as a result of an offer made to encourage voluntary redundancy. Termination benefits of judicial officers are recognised when the employment of a Judicial Officer is terminated. Benefits due more than 12</w:t>
      </w:r>
      <w:r w:rsidR="00D45E5B">
        <w:t xml:space="preserve"> </w:t>
      </w:r>
      <w:r>
        <w:t>months after the end of the reporting period are</w:t>
      </w:r>
      <w:r w:rsidR="00D45E5B">
        <w:t xml:space="preserve"> </w:t>
      </w:r>
      <w:r>
        <w:t>discounted to present value.</w:t>
      </w:r>
    </w:p>
    <w:p w14:paraId="53FBE210" w14:textId="211A87C5" w:rsidR="00417B1B" w:rsidRDefault="00417B1B" w:rsidP="00417B1B">
      <w:pPr>
        <w:pStyle w:val="Heading4"/>
      </w:pPr>
      <w:bookmarkStart w:id="260" w:name="NOte312"/>
      <w:r>
        <w:t xml:space="preserve">3.1.2 </w:t>
      </w:r>
      <w:bookmarkEnd w:id="260"/>
      <w:r>
        <w:t xml:space="preserve">Employee Benefits </w:t>
      </w:r>
      <w:r w:rsidR="00D45E5B">
        <w:t xml:space="preserve">and </w:t>
      </w:r>
      <w:r>
        <w:t xml:space="preserve">Judicial Officer Remuneration </w:t>
      </w:r>
      <w:r w:rsidR="003045FF">
        <w:t>i</w:t>
      </w:r>
      <w:r>
        <w:t xml:space="preserve">n </w:t>
      </w:r>
      <w:r w:rsidR="00E952AB">
        <w:t>the</w:t>
      </w:r>
      <w:r>
        <w:t xml:space="preserve"> Balance Sheet</w:t>
      </w:r>
    </w:p>
    <w:p w14:paraId="011C74DB" w14:textId="3CE4E789" w:rsidR="00417B1B" w:rsidRDefault="00417B1B" w:rsidP="00417B1B">
      <w:pPr>
        <w:pStyle w:val="BodyText"/>
      </w:pPr>
      <w:r>
        <w:t>Provision is made for benefits accruing to employees and judicial officers in respect of wages and salaries, annual leave and long service leave for services rendered to the reporting date and recorded as an expense during the period the services are delivered.</w:t>
      </w:r>
    </w:p>
    <w:p w14:paraId="349338AE" w14:textId="0EF230BF" w:rsidR="005C03E1" w:rsidRDefault="005C03E1" w:rsidP="00417B1B">
      <w:pPr>
        <w:pStyle w:val="BodyText"/>
      </w:pPr>
      <w:r w:rsidRPr="005D2F2E">
        <w:t>Current provisions</w:t>
      </w:r>
    </w:p>
    <w:tbl>
      <w:tblPr>
        <w:tblStyle w:val="AccessibleTableNumerical"/>
        <w:tblW w:w="5000" w:type="pct"/>
        <w:tblLook w:val="04E0" w:firstRow="1" w:lastRow="1" w:firstColumn="1" w:lastColumn="0" w:noHBand="0" w:noVBand="1"/>
      </w:tblPr>
      <w:tblGrid>
        <w:gridCol w:w="6538"/>
        <w:gridCol w:w="1552"/>
        <w:gridCol w:w="1552"/>
      </w:tblGrid>
      <w:tr w:rsidR="00417B1B" w:rsidRPr="00F3420C" w14:paraId="08B4E033" w14:textId="77777777" w:rsidTr="003A02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90" w:type="pct"/>
          </w:tcPr>
          <w:p w14:paraId="3BBB9E65" w14:textId="3A53506A" w:rsidR="00417B1B" w:rsidRPr="00F3420C" w:rsidRDefault="00AC0BBF" w:rsidP="00C24B57">
            <w:pPr>
              <w:pStyle w:val="TableText"/>
              <w:spacing w:line="220" w:lineRule="atLeast"/>
            </w:pPr>
            <w:bookmarkStart w:id="261" w:name="ColumnTitle_55"/>
            <w:r w:rsidRPr="00F3420C">
              <w:t>Item</w:t>
            </w:r>
          </w:p>
        </w:tc>
        <w:tc>
          <w:tcPr>
            <w:tcW w:w="805" w:type="pct"/>
            <w:vAlign w:val="bottom"/>
          </w:tcPr>
          <w:p w14:paraId="27B8624F" w14:textId="77777777" w:rsidR="00417B1B" w:rsidRPr="00F3420C" w:rsidRDefault="00417B1B" w:rsidP="00C24B57">
            <w:pPr>
              <w:pStyle w:val="TableText"/>
              <w:spacing w:line="220" w:lineRule="atLeast"/>
              <w:cnfStyle w:val="100000000000" w:firstRow="1" w:lastRow="0" w:firstColumn="0" w:lastColumn="0" w:oddVBand="0" w:evenVBand="0" w:oddHBand="0" w:evenHBand="0" w:firstRowFirstColumn="0" w:firstRowLastColumn="0" w:lastRowFirstColumn="0" w:lastRowLastColumn="0"/>
            </w:pPr>
            <w:r w:rsidRPr="00F3420C">
              <w:t>2019</w:t>
            </w:r>
            <w:r w:rsidRPr="00F3420C">
              <w:br/>
              <w:t>$'000</w:t>
            </w:r>
          </w:p>
        </w:tc>
        <w:tc>
          <w:tcPr>
            <w:tcW w:w="805" w:type="pct"/>
            <w:vAlign w:val="bottom"/>
          </w:tcPr>
          <w:p w14:paraId="67A038EE" w14:textId="77777777" w:rsidR="00417B1B" w:rsidRPr="00F3420C" w:rsidRDefault="00417B1B" w:rsidP="00C24B57">
            <w:pPr>
              <w:pStyle w:val="TableText"/>
              <w:spacing w:line="220" w:lineRule="atLeast"/>
              <w:cnfStyle w:val="100000000000" w:firstRow="1" w:lastRow="0" w:firstColumn="0" w:lastColumn="0" w:oddVBand="0" w:evenVBand="0" w:oddHBand="0" w:evenHBand="0" w:firstRowFirstColumn="0" w:firstRowLastColumn="0" w:lastRowFirstColumn="0" w:lastRowLastColumn="0"/>
            </w:pPr>
            <w:r w:rsidRPr="00F3420C">
              <w:t>2018</w:t>
            </w:r>
            <w:r w:rsidRPr="00F3420C">
              <w:br/>
              <w:t>$'000</w:t>
            </w:r>
          </w:p>
        </w:tc>
      </w:tr>
      <w:bookmarkEnd w:id="261"/>
      <w:tr w:rsidR="00417B1B" w:rsidRPr="005D2F2E" w14:paraId="5E4DF656" w14:textId="77777777" w:rsidTr="005C03E1">
        <w:tc>
          <w:tcPr>
            <w:cnfStyle w:val="001000000000" w:firstRow="0" w:lastRow="0" w:firstColumn="1" w:lastColumn="0" w:oddVBand="0" w:evenVBand="0" w:oddHBand="0" w:evenHBand="0" w:firstRowFirstColumn="0" w:firstRowLastColumn="0" w:lastRowFirstColumn="0" w:lastRowLastColumn="0"/>
            <w:tcW w:w="3390" w:type="pct"/>
          </w:tcPr>
          <w:p w14:paraId="3CB00B6D" w14:textId="77777777" w:rsidR="00417B1B" w:rsidRPr="003A02D7" w:rsidRDefault="00417B1B" w:rsidP="00C24B57">
            <w:pPr>
              <w:pStyle w:val="TableText"/>
              <w:spacing w:line="220" w:lineRule="atLeast"/>
              <w:rPr>
                <w:rStyle w:val="Bold"/>
              </w:rPr>
            </w:pPr>
            <w:r w:rsidRPr="003A02D7">
              <w:rPr>
                <w:rStyle w:val="Bold"/>
              </w:rPr>
              <w:t>Annual leave</w:t>
            </w:r>
          </w:p>
        </w:tc>
        <w:tc>
          <w:tcPr>
            <w:tcW w:w="805" w:type="pct"/>
          </w:tcPr>
          <w:p w14:paraId="48B323CC" w14:textId="2340C1FE" w:rsidR="00417B1B" w:rsidRPr="005D2F2E" w:rsidRDefault="00AC0BBF"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pPr>
            <w:r>
              <w:t>N/A</w:t>
            </w:r>
          </w:p>
        </w:tc>
        <w:tc>
          <w:tcPr>
            <w:tcW w:w="805" w:type="pct"/>
          </w:tcPr>
          <w:p w14:paraId="1B7122BA" w14:textId="065EEACB" w:rsidR="00417B1B" w:rsidRPr="005D2F2E" w:rsidRDefault="00AC0BBF"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pPr>
            <w:r>
              <w:t>N/A</w:t>
            </w:r>
          </w:p>
        </w:tc>
      </w:tr>
      <w:tr w:rsidR="00417B1B" w:rsidRPr="005D2F2E" w14:paraId="75BDDB31" w14:textId="77777777" w:rsidTr="005C03E1">
        <w:tc>
          <w:tcPr>
            <w:cnfStyle w:val="001000000000" w:firstRow="0" w:lastRow="0" w:firstColumn="1" w:lastColumn="0" w:oddVBand="0" w:evenVBand="0" w:oddHBand="0" w:evenHBand="0" w:firstRowFirstColumn="0" w:firstRowLastColumn="0" w:lastRowFirstColumn="0" w:lastRowLastColumn="0"/>
            <w:tcW w:w="3390" w:type="pct"/>
          </w:tcPr>
          <w:p w14:paraId="6FF026FE" w14:textId="77777777" w:rsidR="00417B1B" w:rsidRPr="005D2F2E" w:rsidRDefault="00417B1B" w:rsidP="00C24B57">
            <w:pPr>
              <w:pStyle w:val="TableText"/>
              <w:spacing w:line="220" w:lineRule="atLeast"/>
            </w:pPr>
            <w:r w:rsidRPr="005D2F2E">
              <w:t xml:space="preserve">Unconditional and expected to settle within 12 months </w:t>
            </w:r>
          </w:p>
        </w:tc>
        <w:tc>
          <w:tcPr>
            <w:tcW w:w="805" w:type="pct"/>
          </w:tcPr>
          <w:p w14:paraId="6B14D1BC" w14:textId="77777777" w:rsidR="00417B1B" w:rsidRPr="005D2F2E" w:rsidRDefault="00417B1B"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pPr>
            <w:r w:rsidRPr="005D2F2E">
              <w:t>12,415</w:t>
            </w:r>
          </w:p>
        </w:tc>
        <w:tc>
          <w:tcPr>
            <w:tcW w:w="805" w:type="pct"/>
          </w:tcPr>
          <w:p w14:paraId="18BF160E" w14:textId="77777777" w:rsidR="00417B1B" w:rsidRPr="005D2F2E" w:rsidRDefault="00417B1B"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pPr>
            <w:r w:rsidRPr="005D2F2E">
              <w:t>10,666</w:t>
            </w:r>
          </w:p>
        </w:tc>
      </w:tr>
      <w:tr w:rsidR="00417B1B" w:rsidRPr="005D2F2E" w14:paraId="76416253" w14:textId="77777777" w:rsidTr="005C03E1">
        <w:tc>
          <w:tcPr>
            <w:cnfStyle w:val="001000000000" w:firstRow="0" w:lastRow="0" w:firstColumn="1" w:lastColumn="0" w:oddVBand="0" w:evenVBand="0" w:oddHBand="0" w:evenHBand="0" w:firstRowFirstColumn="0" w:firstRowLastColumn="0" w:lastRowFirstColumn="0" w:lastRowLastColumn="0"/>
            <w:tcW w:w="3390" w:type="pct"/>
          </w:tcPr>
          <w:p w14:paraId="0F8EEB47" w14:textId="77777777" w:rsidR="00417B1B" w:rsidRPr="005D2F2E" w:rsidRDefault="00417B1B" w:rsidP="00C24B57">
            <w:pPr>
              <w:pStyle w:val="TableText"/>
              <w:spacing w:line="220" w:lineRule="atLeast"/>
            </w:pPr>
            <w:r w:rsidRPr="005D2F2E">
              <w:t xml:space="preserve">Unconditional and expected to settle after 12 months </w:t>
            </w:r>
          </w:p>
        </w:tc>
        <w:tc>
          <w:tcPr>
            <w:tcW w:w="805" w:type="pct"/>
          </w:tcPr>
          <w:p w14:paraId="78E4BBA9" w14:textId="77777777" w:rsidR="00417B1B" w:rsidRPr="005D2F2E" w:rsidRDefault="00417B1B"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pPr>
            <w:r w:rsidRPr="005D2F2E">
              <w:t>2,234</w:t>
            </w:r>
          </w:p>
        </w:tc>
        <w:tc>
          <w:tcPr>
            <w:tcW w:w="805" w:type="pct"/>
          </w:tcPr>
          <w:p w14:paraId="7A003D6C" w14:textId="77777777" w:rsidR="00417B1B" w:rsidRPr="005D2F2E" w:rsidRDefault="00417B1B"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pPr>
            <w:r w:rsidRPr="005D2F2E">
              <w:t>2,474</w:t>
            </w:r>
          </w:p>
        </w:tc>
      </w:tr>
      <w:tr w:rsidR="00417B1B" w:rsidRPr="005D2F2E" w14:paraId="18C45917" w14:textId="77777777" w:rsidTr="005C03E1">
        <w:tc>
          <w:tcPr>
            <w:cnfStyle w:val="001000000000" w:firstRow="0" w:lastRow="0" w:firstColumn="1" w:lastColumn="0" w:oddVBand="0" w:evenVBand="0" w:oddHBand="0" w:evenHBand="0" w:firstRowFirstColumn="0" w:firstRowLastColumn="0" w:lastRowFirstColumn="0" w:lastRowLastColumn="0"/>
            <w:tcW w:w="3390" w:type="pct"/>
          </w:tcPr>
          <w:p w14:paraId="4566015D" w14:textId="77777777" w:rsidR="00417B1B" w:rsidRPr="003A02D7" w:rsidRDefault="00417B1B" w:rsidP="00C24B57">
            <w:pPr>
              <w:pStyle w:val="TableText"/>
              <w:spacing w:line="220" w:lineRule="atLeast"/>
              <w:rPr>
                <w:rStyle w:val="Bold"/>
              </w:rPr>
            </w:pPr>
            <w:r w:rsidRPr="003A02D7">
              <w:rPr>
                <w:rStyle w:val="Bold"/>
              </w:rPr>
              <w:t>Long service leave</w:t>
            </w:r>
          </w:p>
        </w:tc>
        <w:tc>
          <w:tcPr>
            <w:tcW w:w="805" w:type="pct"/>
          </w:tcPr>
          <w:p w14:paraId="754F2652" w14:textId="02622619" w:rsidR="00417B1B" w:rsidRPr="005D2F2E" w:rsidRDefault="00AC0BBF"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pPr>
            <w:r>
              <w:t>N/A</w:t>
            </w:r>
          </w:p>
        </w:tc>
        <w:tc>
          <w:tcPr>
            <w:tcW w:w="805" w:type="pct"/>
          </w:tcPr>
          <w:p w14:paraId="787E1A50" w14:textId="0A5C30FA" w:rsidR="00417B1B" w:rsidRPr="005D2F2E" w:rsidRDefault="00AC0BBF"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pPr>
            <w:r>
              <w:t>N/A</w:t>
            </w:r>
          </w:p>
        </w:tc>
      </w:tr>
      <w:tr w:rsidR="00417B1B" w:rsidRPr="005D2F2E" w14:paraId="254ACC32" w14:textId="77777777" w:rsidTr="005C03E1">
        <w:tc>
          <w:tcPr>
            <w:cnfStyle w:val="001000000000" w:firstRow="0" w:lastRow="0" w:firstColumn="1" w:lastColumn="0" w:oddVBand="0" w:evenVBand="0" w:oddHBand="0" w:evenHBand="0" w:firstRowFirstColumn="0" w:firstRowLastColumn="0" w:lastRowFirstColumn="0" w:lastRowLastColumn="0"/>
            <w:tcW w:w="3390" w:type="pct"/>
          </w:tcPr>
          <w:p w14:paraId="3F9A7BBB" w14:textId="77777777" w:rsidR="00417B1B" w:rsidRPr="005D2F2E" w:rsidRDefault="00417B1B" w:rsidP="00C24B57">
            <w:pPr>
              <w:pStyle w:val="TableText"/>
              <w:spacing w:line="220" w:lineRule="atLeast"/>
            </w:pPr>
            <w:r w:rsidRPr="005D2F2E">
              <w:t xml:space="preserve">Unconditional and expected to settle within 12 months </w:t>
            </w:r>
          </w:p>
        </w:tc>
        <w:tc>
          <w:tcPr>
            <w:tcW w:w="805" w:type="pct"/>
          </w:tcPr>
          <w:p w14:paraId="24898D80" w14:textId="77777777" w:rsidR="00417B1B" w:rsidRPr="005D2F2E" w:rsidRDefault="00417B1B"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pPr>
            <w:r w:rsidRPr="005D2F2E">
              <w:t>4,811</w:t>
            </w:r>
          </w:p>
        </w:tc>
        <w:tc>
          <w:tcPr>
            <w:tcW w:w="805" w:type="pct"/>
          </w:tcPr>
          <w:p w14:paraId="4C0635CD" w14:textId="77777777" w:rsidR="00417B1B" w:rsidRPr="005D2F2E" w:rsidRDefault="00417B1B"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pPr>
            <w:r w:rsidRPr="005D2F2E">
              <w:t>4,156</w:t>
            </w:r>
          </w:p>
        </w:tc>
      </w:tr>
      <w:tr w:rsidR="00417B1B" w:rsidRPr="005D2F2E" w14:paraId="49C016F5" w14:textId="77777777" w:rsidTr="005C03E1">
        <w:tc>
          <w:tcPr>
            <w:cnfStyle w:val="001000000000" w:firstRow="0" w:lastRow="0" w:firstColumn="1" w:lastColumn="0" w:oddVBand="0" w:evenVBand="0" w:oddHBand="0" w:evenHBand="0" w:firstRowFirstColumn="0" w:firstRowLastColumn="0" w:lastRowFirstColumn="0" w:lastRowLastColumn="0"/>
            <w:tcW w:w="3390" w:type="pct"/>
          </w:tcPr>
          <w:p w14:paraId="41886205" w14:textId="77777777" w:rsidR="00417B1B" w:rsidRPr="005D2F2E" w:rsidRDefault="00417B1B" w:rsidP="00C24B57">
            <w:pPr>
              <w:pStyle w:val="TableText"/>
              <w:spacing w:line="220" w:lineRule="atLeast"/>
            </w:pPr>
            <w:r w:rsidRPr="005D2F2E">
              <w:t xml:space="preserve">Unconditional and expected to settle after 12 months </w:t>
            </w:r>
          </w:p>
        </w:tc>
        <w:tc>
          <w:tcPr>
            <w:tcW w:w="805" w:type="pct"/>
          </w:tcPr>
          <w:p w14:paraId="28253B13" w14:textId="77777777" w:rsidR="00417B1B" w:rsidRPr="005D2F2E" w:rsidRDefault="00417B1B"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pPr>
            <w:r w:rsidRPr="005D2F2E">
              <w:t>52,479</w:t>
            </w:r>
          </w:p>
        </w:tc>
        <w:tc>
          <w:tcPr>
            <w:tcW w:w="805" w:type="pct"/>
          </w:tcPr>
          <w:p w14:paraId="375818E7" w14:textId="77777777" w:rsidR="00417B1B" w:rsidRPr="005D2F2E" w:rsidRDefault="00417B1B"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pPr>
            <w:r w:rsidRPr="005D2F2E">
              <w:t>44,163</w:t>
            </w:r>
          </w:p>
        </w:tc>
      </w:tr>
      <w:tr w:rsidR="00417B1B" w:rsidRPr="005D2F2E" w14:paraId="20BBE305" w14:textId="77777777" w:rsidTr="005C03E1">
        <w:tc>
          <w:tcPr>
            <w:cnfStyle w:val="001000000000" w:firstRow="0" w:lastRow="0" w:firstColumn="1" w:lastColumn="0" w:oddVBand="0" w:evenVBand="0" w:oddHBand="0" w:evenHBand="0" w:firstRowFirstColumn="0" w:firstRowLastColumn="0" w:lastRowFirstColumn="0" w:lastRowLastColumn="0"/>
            <w:tcW w:w="3390" w:type="pct"/>
          </w:tcPr>
          <w:p w14:paraId="693D81F4" w14:textId="77777777" w:rsidR="00417B1B" w:rsidRPr="003A02D7" w:rsidRDefault="00417B1B" w:rsidP="00C24B57">
            <w:pPr>
              <w:pStyle w:val="TableText"/>
              <w:spacing w:line="220" w:lineRule="atLeast"/>
              <w:rPr>
                <w:rStyle w:val="Bold"/>
              </w:rPr>
            </w:pPr>
            <w:r w:rsidRPr="003A02D7">
              <w:rPr>
                <w:rStyle w:val="Bold"/>
              </w:rPr>
              <w:t>Provisions for on-costs</w:t>
            </w:r>
          </w:p>
        </w:tc>
        <w:tc>
          <w:tcPr>
            <w:tcW w:w="805" w:type="pct"/>
          </w:tcPr>
          <w:p w14:paraId="77AF5C62" w14:textId="0DCF9A87" w:rsidR="00417B1B" w:rsidRPr="005D2F2E" w:rsidRDefault="00AC0BBF"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pPr>
            <w:r>
              <w:t>N/A</w:t>
            </w:r>
          </w:p>
        </w:tc>
        <w:tc>
          <w:tcPr>
            <w:tcW w:w="805" w:type="pct"/>
          </w:tcPr>
          <w:p w14:paraId="1D780747" w14:textId="7067DDE2" w:rsidR="00417B1B" w:rsidRPr="005D2F2E" w:rsidRDefault="00AC0BBF"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pPr>
            <w:r>
              <w:t>N/A</w:t>
            </w:r>
          </w:p>
        </w:tc>
      </w:tr>
      <w:tr w:rsidR="00417B1B" w:rsidRPr="005D2F2E" w14:paraId="172A35B9" w14:textId="77777777" w:rsidTr="005C03E1">
        <w:tc>
          <w:tcPr>
            <w:cnfStyle w:val="001000000000" w:firstRow="0" w:lastRow="0" w:firstColumn="1" w:lastColumn="0" w:oddVBand="0" w:evenVBand="0" w:oddHBand="0" w:evenHBand="0" w:firstRowFirstColumn="0" w:firstRowLastColumn="0" w:lastRowFirstColumn="0" w:lastRowLastColumn="0"/>
            <w:tcW w:w="3390" w:type="pct"/>
          </w:tcPr>
          <w:p w14:paraId="63010171" w14:textId="77777777" w:rsidR="00417B1B" w:rsidRPr="005D2F2E" w:rsidRDefault="00417B1B" w:rsidP="00C24B57">
            <w:pPr>
              <w:pStyle w:val="TableText"/>
              <w:spacing w:line="220" w:lineRule="atLeast"/>
            </w:pPr>
            <w:r w:rsidRPr="005D2F2E">
              <w:t xml:space="preserve">Unconditional and expected to settle within 12 months </w:t>
            </w:r>
          </w:p>
        </w:tc>
        <w:tc>
          <w:tcPr>
            <w:tcW w:w="805" w:type="pct"/>
          </w:tcPr>
          <w:p w14:paraId="38A148F5" w14:textId="77777777" w:rsidR="00417B1B" w:rsidRPr="005D2F2E" w:rsidRDefault="00417B1B"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pPr>
            <w:r w:rsidRPr="005D2F2E">
              <w:t>4,030</w:t>
            </w:r>
          </w:p>
        </w:tc>
        <w:tc>
          <w:tcPr>
            <w:tcW w:w="805" w:type="pct"/>
          </w:tcPr>
          <w:p w14:paraId="1E78B0FA" w14:textId="77777777" w:rsidR="00417B1B" w:rsidRPr="005D2F2E" w:rsidRDefault="00417B1B"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pPr>
            <w:r w:rsidRPr="005D2F2E">
              <w:t>3,456</w:t>
            </w:r>
          </w:p>
        </w:tc>
      </w:tr>
      <w:tr w:rsidR="00417B1B" w:rsidRPr="005D2F2E" w14:paraId="03BC43CD" w14:textId="77777777" w:rsidTr="005C03E1">
        <w:tc>
          <w:tcPr>
            <w:cnfStyle w:val="001000000000" w:firstRow="0" w:lastRow="0" w:firstColumn="1" w:lastColumn="0" w:oddVBand="0" w:evenVBand="0" w:oddHBand="0" w:evenHBand="0" w:firstRowFirstColumn="0" w:firstRowLastColumn="0" w:lastRowFirstColumn="0" w:lastRowLastColumn="0"/>
            <w:tcW w:w="3390" w:type="pct"/>
          </w:tcPr>
          <w:p w14:paraId="495BB7F3" w14:textId="77777777" w:rsidR="00417B1B" w:rsidRPr="005D2F2E" w:rsidRDefault="00417B1B" w:rsidP="00C24B57">
            <w:pPr>
              <w:pStyle w:val="TableText"/>
              <w:spacing w:line="220" w:lineRule="atLeast"/>
            </w:pPr>
            <w:r w:rsidRPr="005D2F2E">
              <w:t xml:space="preserve">Unconditional and expected to settle after 12 months </w:t>
            </w:r>
          </w:p>
        </w:tc>
        <w:tc>
          <w:tcPr>
            <w:tcW w:w="805" w:type="pct"/>
          </w:tcPr>
          <w:p w14:paraId="5EACB287" w14:textId="77777777" w:rsidR="00417B1B" w:rsidRPr="005D2F2E" w:rsidRDefault="00417B1B"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pPr>
            <w:r w:rsidRPr="005D2F2E">
              <w:t>6,964</w:t>
            </w:r>
          </w:p>
        </w:tc>
        <w:tc>
          <w:tcPr>
            <w:tcW w:w="805" w:type="pct"/>
          </w:tcPr>
          <w:p w14:paraId="2249C94D" w14:textId="77777777" w:rsidR="00417B1B" w:rsidRPr="005D2F2E" w:rsidRDefault="00417B1B"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pPr>
            <w:r w:rsidRPr="005D2F2E">
              <w:t>6,102</w:t>
            </w:r>
          </w:p>
        </w:tc>
      </w:tr>
      <w:tr w:rsidR="00417B1B" w:rsidRPr="003A02D7" w14:paraId="32F1F83A" w14:textId="77777777" w:rsidTr="005C03E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0" w:type="pct"/>
          </w:tcPr>
          <w:p w14:paraId="6881C51F" w14:textId="3F686DB3" w:rsidR="00417B1B" w:rsidRPr="003A02D7" w:rsidRDefault="00417B1B" w:rsidP="00C24B57">
            <w:pPr>
              <w:pStyle w:val="TableText"/>
              <w:spacing w:line="220" w:lineRule="atLeast"/>
              <w:rPr>
                <w:rStyle w:val="Bold"/>
              </w:rPr>
            </w:pPr>
            <w:r w:rsidRPr="003A02D7">
              <w:rPr>
                <w:rStyle w:val="Bold"/>
              </w:rPr>
              <w:t>Total current provisions for employee benefits and</w:t>
            </w:r>
            <w:r w:rsidR="00D45E5B" w:rsidRPr="003A02D7">
              <w:rPr>
                <w:rStyle w:val="Bold"/>
              </w:rPr>
              <w:t xml:space="preserve"> </w:t>
            </w:r>
            <w:r w:rsidRPr="003A02D7">
              <w:rPr>
                <w:rStyle w:val="Bold"/>
              </w:rPr>
              <w:t>Judicial Officer</w:t>
            </w:r>
            <w:r w:rsidR="00D45E5B" w:rsidRPr="003A02D7">
              <w:rPr>
                <w:rStyle w:val="Bold"/>
              </w:rPr>
              <w:t xml:space="preserve"> </w:t>
            </w:r>
            <w:r w:rsidRPr="003A02D7">
              <w:rPr>
                <w:rStyle w:val="Bold"/>
              </w:rPr>
              <w:t>remuneration</w:t>
            </w:r>
          </w:p>
        </w:tc>
        <w:tc>
          <w:tcPr>
            <w:tcW w:w="805" w:type="pct"/>
          </w:tcPr>
          <w:p w14:paraId="55741233" w14:textId="77777777" w:rsidR="00417B1B" w:rsidRPr="003A02D7" w:rsidRDefault="00417B1B" w:rsidP="00C24B57">
            <w:pPr>
              <w:pStyle w:val="TableText"/>
              <w:spacing w:line="220" w:lineRule="atLeast"/>
              <w:cnfStyle w:val="010000000000" w:firstRow="0" w:lastRow="1" w:firstColumn="0" w:lastColumn="0" w:oddVBand="0" w:evenVBand="0" w:oddHBand="0" w:evenHBand="0" w:firstRowFirstColumn="0" w:firstRowLastColumn="0" w:lastRowFirstColumn="0" w:lastRowLastColumn="0"/>
              <w:rPr>
                <w:rStyle w:val="Bold"/>
              </w:rPr>
            </w:pPr>
            <w:r w:rsidRPr="003A02D7">
              <w:rPr>
                <w:rStyle w:val="Bold"/>
              </w:rPr>
              <w:t>82,934</w:t>
            </w:r>
          </w:p>
        </w:tc>
        <w:tc>
          <w:tcPr>
            <w:tcW w:w="805" w:type="pct"/>
          </w:tcPr>
          <w:p w14:paraId="60EB037F" w14:textId="77777777" w:rsidR="00417B1B" w:rsidRPr="003A02D7" w:rsidRDefault="00417B1B" w:rsidP="00C24B57">
            <w:pPr>
              <w:pStyle w:val="TableText"/>
              <w:spacing w:line="220" w:lineRule="atLeast"/>
              <w:cnfStyle w:val="010000000000" w:firstRow="0" w:lastRow="1" w:firstColumn="0" w:lastColumn="0" w:oddVBand="0" w:evenVBand="0" w:oddHBand="0" w:evenHBand="0" w:firstRowFirstColumn="0" w:firstRowLastColumn="0" w:lastRowFirstColumn="0" w:lastRowLastColumn="0"/>
              <w:rPr>
                <w:rStyle w:val="Bold"/>
              </w:rPr>
            </w:pPr>
            <w:r w:rsidRPr="003A02D7">
              <w:rPr>
                <w:rStyle w:val="Bold"/>
              </w:rPr>
              <w:t>71,017</w:t>
            </w:r>
          </w:p>
        </w:tc>
      </w:tr>
    </w:tbl>
    <w:p w14:paraId="7C44D870" w14:textId="4EA25F33" w:rsidR="005C03E1" w:rsidRDefault="005C03E1" w:rsidP="005C03E1">
      <w:pPr>
        <w:pStyle w:val="BodyText"/>
      </w:pPr>
      <w:r w:rsidRPr="005D2F2E">
        <w:t>Non-current provisions</w:t>
      </w:r>
    </w:p>
    <w:tbl>
      <w:tblPr>
        <w:tblStyle w:val="AccessibleTableNumerical"/>
        <w:tblW w:w="5000" w:type="pct"/>
        <w:tblLook w:val="04E0" w:firstRow="1" w:lastRow="1" w:firstColumn="1" w:lastColumn="0" w:noHBand="0" w:noVBand="1"/>
      </w:tblPr>
      <w:tblGrid>
        <w:gridCol w:w="6538"/>
        <w:gridCol w:w="1552"/>
        <w:gridCol w:w="1552"/>
      </w:tblGrid>
      <w:tr w:rsidR="003A02D7" w:rsidRPr="005D2F2E" w14:paraId="279A7B24" w14:textId="77777777" w:rsidTr="003A02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90" w:type="pct"/>
          </w:tcPr>
          <w:p w14:paraId="2FA1C033" w14:textId="6C72D3C4" w:rsidR="003A02D7" w:rsidRPr="005D2F2E" w:rsidRDefault="003A02D7" w:rsidP="00C24B57">
            <w:pPr>
              <w:pStyle w:val="TableText"/>
              <w:spacing w:line="220" w:lineRule="atLeast"/>
            </w:pPr>
            <w:bookmarkStart w:id="262" w:name="ColumnTitle_56"/>
            <w:r>
              <w:t>Item</w:t>
            </w:r>
          </w:p>
        </w:tc>
        <w:tc>
          <w:tcPr>
            <w:tcW w:w="805" w:type="pct"/>
          </w:tcPr>
          <w:p w14:paraId="6B5738AB" w14:textId="4442F36D" w:rsidR="003A02D7" w:rsidRPr="005D2F2E" w:rsidRDefault="003A02D7" w:rsidP="00C24B57">
            <w:pPr>
              <w:pStyle w:val="TableText"/>
              <w:spacing w:line="220" w:lineRule="atLeast"/>
              <w:cnfStyle w:val="100000000000" w:firstRow="1" w:lastRow="0" w:firstColumn="0" w:lastColumn="0" w:oddVBand="0" w:evenVBand="0" w:oddHBand="0" w:evenHBand="0" w:firstRowFirstColumn="0" w:firstRowLastColumn="0" w:lastRowFirstColumn="0" w:lastRowLastColumn="0"/>
            </w:pPr>
            <w:r>
              <w:t>2019</w:t>
            </w:r>
            <w:r>
              <w:br/>
              <w:t>$’000</w:t>
            </w:r>
          </w:p>
        </w:tc>
        <w:tc>
          <w:tcPr>
            <w:tcW w:w="805" w:type="pct"/>
          </w:tcPr>
          <w:p w14:paraId="0C25F7A7" w14:textId="70D710C7" w:rsidR="003A02D7" w:rsidRPr="005D2F2E" w:rsidRDefault="003A02D7" w:rsidP="00C24B57">
            <w:pPr>
              <w:pStyle w:val="TableText"/>
              <w:spacing w:line="220" w:lineRule="atLeast"/>
              <w:cnfStyle w:val="100000000000" w:firstRow="1" w:lastRow="0" w:firstColumn="0" w:lastColumn="0" w:oddVBand="0" w:evenVBand="0" w:oddHBand="0" w:evenHBand="0" w:firstRowFirstColumn="0" w:firstRowLastColumn="0" w:lastRowFirstColumn="0" w:lastRowLastColumn="0"/>
            </w:pPr>
            <w:r>
              <w:t>2018</w:t>
            </w:r>
            <w:r>
              <w:br/>
              <w:t>$’000</w:t>
            </w:r>
          </w:p>
        </w:tc>
      </w:tr>
      <w:bookmarkEnd w:id="262"/>
      <w:tr w:rsidR="00417B1B" w:rsidRPr="005D2F2E" w14:paraId="03944FAE" w14:textId="77777777" w:rsidTr="003A02D7">
        <w:tc>
          <w:tcPr>
            <w:cnfStyle w:val="001000000000" w:firstRow="0" w:lastRow="0" w:firstColumn="1" w:lastColumn="0" w:oddVBand="0" w:evenVBand="0" w:oddHBand="0" w:evenHBand="0" w:firstRowFirstColumn="0" w:firstRowLastColumn="0" w:lastRowFirstColumn="0" w:lastRowLastColumn="0"/>
            <w:tcW w:w="3390" w:type="pct"/>
          </w:tcPr>
          <w:p w14:paraId="1A246F63" w14:textId="190E7D9F" w:rsidR="00417B1B" w:rsidRPr="005D2F2E" w:rsidRDefault="00417B1B" w:rsidP="00C24B57">
            <w:pPr>
              <w:pStyle w:val="TableText"/>
              <w:spacing w:line="220" w:lineRule="atLeast"/>
            </w:pPr>
            <w:r w:rsidRPr="005D2F2E">
              <w:t>Employee benefits and Judicial Officer remuneration</w:t>
            </w:r>
          </w:p>
        </w:tc>
        <w:tc>
          <w:tcPr>
            <w:tcW w:w="805" w:type="pct"/>
          </w:tcPr>
          <w:p w14:paraId="02D1F71E" w14:textId="77777777" w:rsidR="00417B1B" w:rsidRPr="005D2F2E" w:rsidRDefault="00417B1B"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pPr>
            <w:r w:rsidRPr="005D2F2E">
              <w:t>9,786</w:t>
            </w:r>
          </w:p>
        </w:tc>
        <w:tc>
          <w:tcPr>
            <w:tcW w:w="805" w:type="pct"/>
          </w:tcPr>
          <w:p w14:paraId="4C01FEAF" w14:textId="77777777" w:rsidR="00417B1B" w:rsidRPr="005D2F2E" w:rsidRDefault="00417B1B"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pPr>
            <w:r w:rsidRPr="005D2F2E">
              <w:t>7,617</w:t>
            </w:r>
          </w:p>
        </w:tc>
      </w:tr>
      <w:tr w:rsidR="00417B1B" w:rsidRPr="005D2F2E" w14:paraId="25878456" w14:textId="77777777" w:rsidTr="003A02D7">
        <w:tc>
          <w:tcPr>
            <w:cnfStyle w:val="001000000000" w:firstRow="0" w:lastRow="0" w:firstColumn="1" w:lastColumn="0" w:oddVBand="0" w:evenVBand="0" w:oddHBand="0" w:evenHBand="0" w:firstRowFirstColumn="0" w:firstRowLastColumn="0" w:lastRowFirstColumn="0" w:lastRowLastColumn="0"/>
            <w:tcW w:w="3390" w:type="pct"/>
          </w:tcPr>
          <w:p w14:paraId="6BC170FE" w14:textId="77777777" w:rsidR="00417B1B" w:rsidRPr="005D2F2E" w:rsidRDefault="00417B1B" w:rsidP="00C24B57">
            <w:pPr>
              <w:pStyle w:val="TableText"/>
              <w:spacing w:line="220" w:lineRule="atLeast"/>
            </w:pPr>
            <w:r w:rsidRPr="005D2F2E">
              <w:t>On-costs</w:t>
            </w:r>
          </w:p>
        </w:tc>
        <w:tc>
          <w:tcPr>
            <w:tcW w:w="805" w:type="pct"/>
          </w:tcPr>
          <w:p w14:paraId="7718B59C" w14:textId="77777777" w:rsidR="00417B1B" w:rsidRPr="005D2F2E" w:rsidRDefault="00417B1B"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pPr>
            <w:r w:rsidRPr="005D2F2E">
              <w:t>1,183</w:t>
            </w:r>
          </w:p>
        </w:tc>
        <w:tc>
          <w:tcPr>
            <w:tcW w:w="805" w:type="pct"/>
          </w:tcPr>
          <w:p w14:paraId="09FC0CE6" w14:textId="77777777" w:rsidR="00417B1B" w:rsidRPr="005D2F2E" w:rsidRDefault="00417B1B"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pPr>
            <w:r w:rsidRPr="005D2F2E">
              <w:t>934</w:t>
            </w:r>
          </w:p>
        </w:tc>
      </w:tr>
      <w:tr w:rsidR="00417B1B" w:rsidRPr="003A02D7" w14:paraId="01AF7AF3" w14:textId="77777777" w:rsidTr="003A02D7">
        <w:tc>
          <w:tcPr>
            <w:cnfStyle w:val="001000000000" w:firstRow="0" w:lastRow="0" w:firstColumn="1" w:lastColumn="0" w:oddVBand="0" w:evenVBand="0" w:oddHBand="0" w:evenHBand="0" w:firstRowFirstColumn="0" w:firstRowLastColumn="0" w:lastRowFirstColumn="0" w:lastRowLastColumn="0"/>
            <w:tcW w:w="3390" w:type="pct"/>
          </w:tcPr>
          <w:p w14:paraId="5AEC943C" w14:textId="130CB7E8" w:rsidR="00417B1B" w:rsidRPr="003A02D7" w:rsidRDefault="00417B1B" w:rsidP="00C24B57">
            <w:pPr>
              <w:pStyle w:val="TableText"/>
              <w:spacing w:line="220" w:lineRule="atLeast"/>
              <w:rPr>
                <w:rStyle w:val="Bold"/>
              </w:rPr>
            </w:pPr>
            <w:r w:rsidRPr="003A02D7">
              <w:rPr>
                <w:rStyle w:val="Bold"/>
              </w:rPr>
              <w:t>Total non-current provisions for employee benefits and</w:t>
            </w:r>
            <w:r w:rsidR="00D45E5B" w:rsidRPr="003A02D7">
              <w:rPr>
                <w:rStyle w:val="Bold"/>
              </w:rPr>
              <w:t xml:space="preserve"> </w:t>
            </w:r>
            <w:r w:rsidRPr="003A02D7">
              <w:rPr>
                <w:rStyle w:val="Bold"/>
              </w:rPr>
              <w:t>Judicial</w:t>
            </w:r>
            <w:r w:rsidR="00D45E5B" w:rsidRPr="003A02D7">
              <w:rPr>
                <w:rStyle w:val="Bold"/>
              </w:rPr>
              <w:t xml:space="preserve"> </w:t>
            </w:r>
            <w:r w:rsidRPr="003A02D7">
              <w:rPr>
                <w:rStyle w:val="Bold"/>
              </w:rPr>
              <w:t>Officer remuneration</w:t>
            </w:r>
          </w:p>
        </w:tc>
        <w:tc>
          <w:tcPr>
            <w:tcW w:w="805" w:type="pct"/>
          </w:tcPr>
          <w:p w14:paraId="40FF9617" w14:textId="77777777" w:rsidR="00417B1B" w:rsidRPr="003A02D7" w:rsidRDefault="00417B1B"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rPr>
                <w:rStyle w:val="Bold"/>
              </w:rPr>
            </w:pPr>
            <w:r w:rsidRPr="003A02D7">
              <w:rPr>
                <w:rStyle w:val="Bold"/>
              </w:rPr>
              <w:t>10,968</w:t>
            </w:r>
          </w:p>
        </w:tc>
        <w:tc>
          <w:tcPr>
            <w:tcW w:w="805" w:type="pct"/>
          </w:tcPr>
          <w:p w14:paraId="282DD775" w14:textId="77777777" w:rsidR="00417B1B" w:rsidRPr="003A02D7" w:rsidRDefault="00417B1B" w:rsidP="00C24B57">
            <w:pPr>
              <w:pStyle w:val="TableText"/>
              <w:spacing w:line="220" w:lineRule="atLeast"/>
              <w:cnfStyle w:val="000000000000" w:firstRow="0" w:lastRow="0" w:firstColumn="0" w:lastColumn="0" w:oddVBand="0" w:evenVBand="0" w:oddHBand="0" w:evenHBand="0" w:firstRowFirstColumn="0" w:firstRowLastColumn="0" w:lastRowFirstColumn="0" w:lastRowLastColumn="0"/>
              <w:rPr>
                <w:rStyle w:val="Bold"/>
              </w:rPr>
            </w:pPr>
            <w:r w:rsidRPr="003A02D7">
              <w:rPr>
                <w:rStyle w:val="Bold"/>
              </w:rPr>
              <w:t>8,551</w:t>
            </w:r>
          </w:p>
        </w:tc>
      </w:tr>
      <w:tr w:rsidR="00417B1B" w:rsidRPr="003A02D7" w14:paraId="625F9807" w14:textId="77777777" w:rsidTr="003A02D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0" w:type="pct"/>
          </w:tcPr>
          <w:p w14:paraId="440C6EC7" w14:textId="16582A25" w:rsidR="00417B1B" w:rsidRPr="003A02D7" w:rsidRDefault="00417B1B" w:rsidP="00C24B57">
            <w:pPr>
              <w:pStyle w:val="TableText"/>
              <w:spacing w:line="220" w:lineRule="atLeast"/>
              <w:rPr>
                <w:rStyle w:val="Bold"/>
              </w:rPr>
            </w:pPr>
            <w:r w:rsidRPr="003A02D7">
              <w:rPr>
                <w:rStyle w:val="Bold"/>
              </w:rPr>
              <w:t>Total provisions for employee benefits and</w:t>
            </w:r>
            <w:r w:rsidR="00D45E5B" w:rsidRPr="003A02D7">
              <w:rPr>
                <w:rStyle w:val="Bold"/>
              </w:rPr>
              <w:t xml:space="preserve"> </w:t>
            </w:r>
            <w:r w:rsidRPr="003A02D7">
              <w:rPr>
                <w:rStyle w:val="Bold"/>
              </w:rPr>
              <w:t>Judicial</w:t>
            </w:r>
            <w:r w:rsidR="00D45E5B" w:rsidRPr="003A02D7">
              <w:rPr>
                <w:rStyle w:val="Bold"/>
              </w:rPr>
              <w:t xml:space="preserve"> </w:t>
            </w:r>
            <w:r w:rsidRPr="003A02D7">
              <w:rPr>
                <w:rStyle w:val="Bold"/>
              </w:rPr>
              <w:t>Officer</w:t>
            </w:r>
            <w:r w:rsidR="00D45E5B" w:rsidRPr="003A02D7">
              <w:rPr>
                <w:rStyle w:val="Bold"/>
              </w:rPr>
              <w:t xml:space="preserve"> </w:t>
            </w:r>
            <w:r w:rsidRPr="003A02D7">
              <w:rPr>
                <w:rStyle w:val="Bold"/>
              </w:rPr>
              <w:t>remuneration</w:t>
            </w:r>
          </w:p>
        </w:tc>
        <w:tc>
          <w:tcPr>
            <w:tcW w:w="805" w:type="pct"/>
          </w:tcPr>
          <w:p w14:paraId="2C02B278" w14:textId="77777777" w:rsidR="00417B1B" w:rsidRPr="003A02D7" w:rsidRDefault="00417B1B" w:rsidP="00C24B57">
            <w:pPr>
              <w:pStyle w:val="TableText"/>
              <w:spacing w:line="220" w:lineRule="atLeast"/>
              <w:cnfStyle w:val="010000000000" w:firstRow="0" w:lastRow="1" w:firstColumn="0" w:lastColumn="0" w:oddVBand="0" w:evenVBand="0" w:oddHBand="0" w:evenHBand="0" w:firstRowFirstColumn="0" w:firstRowLastColumn="0" w:lastRowFirstColumn="0" w:lastRowLastColumn="0"/>
              <w:rPr>
                <w:rStyle w:val="Bold"/>
              </w:rPr>
            </w:pPr>
            <w:r w:rsidRPr="003A02D7">
              <w:rPr>
                <w:rStyle w:val="Bold"/>
              </w:rPr>
              <w:t>93,903</w:t>
            </w:r>
          </w:p>
        </w:tc>
        <w:tc>
          <w:tcPr>
            <w:tcW w:w="805" w:type="pct"/>
          </w:tcPr>
          <w:p w14:paraId="7E857ED4" w14:textId="77777777" w:rsidR="00417B1B" w:rsidRPr="003A02D7" w:rsidRDefault="00417B1B" w:rsidP="00C24B57">
            <w:pPr>
              <w:pStyle w:val="TableText"/>
              <w:spacing w:line="220" w:lineRule="atLeast"/>
              <w:cnfStyle w:val="010000000000" w:firstRow="0" w:lastRow="1" w:firstColumn="0" w:lastColumn="0" w:oddVBand="0" w:evenVBand="0" w:oddHBand="0" w:evenHBand="0" w:firstRowFirstColumn="0" w:firstRowLastColumn="0" w:lastRowFirstColumn="0" w:lastRowLastColumn="0"/>
              <w:rPr>
                <w:rStyle w:val="Bold"/>
              </w:rPr>
            </w:pPr>
            <w:r w:rsidRPr="003A02D7">
              <w:rPr>
                <w:rStyle w:val="Bold"/>
              </w:rPr>
              <w:t>79,569</w:t>
            </w:r>
          </w:p>
        </w:tc>
      </w:tr>
    </w:tbl>
    <w:p w14:paraId="3C77AEE3" w14:textId="702BC7F7" w:rsidR="00417B1B" w:rsidRDefault="00417B1B" w:rsidP="00417B1B">
      <w:pPr>
        <w:pStyle w:val="Heading4"/>
      </w:pPr>
      <w:r w:rsidRPr="005D2F2E">
        <w:lastRenderedPageBreak/>
        <w:t xml:space="preserve">Reconciliation </w:t>
      </w:r>
      <w:r w:rsidR="00172429">
        <w:t>of</w:t>
      </w:r>
      <w:r w:rsidR="003A02D7">
        <w:t xml:space="preserve"> Movement i</w:t>
      </w:r>
      <w:r w:rsidRPr="005D2F2E">
        <w:t>n On-Cost Provision</w:t>
      </w:r>
    </w:p>
    <w:tbl>
      <w:tblPr>
        <w:tblStyle w:val="AccessibleTableNumerical"/>
        <w:tblW w:w="5000" w:type="pct"/>
        <w:tblLook w:val="04A0" w:firstRow="1" w:lastRow="0" w:firstColumn="1" w:lastColumn="0" w:noHBand="0" w:noVBand="1"/>
      </w:tblPr>
      <w:tblGrid>
        <w:gridCol w:w="6538"/>
        <w:gridCol w:w="1552"/>
        <w:gridCol w:w="1552"/>
      </w:tblGrid>
      <w:tr w:rsidR="00417B1B" w:rsidRPr="005D2F2E" w14:paraId="240600F1" w14:textId="77777777" w:rsidTr="005C03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89" w:type="pct"/>
          </w:tcPr>
          <w:p w14:paraId="567D1A26" w14:textId="7312F681" w:rsidR="00417B1B" w:rsidRPr="005D2F2E" w:rsidRDefault="00AC0BBF" w:rsidP="00AC0BBF">
            <w:pPr>
              <w:pStyle w:val="TableText"/>
            </w:pPr>
            <w:bookmarkStart w:id="263" w:name="ColumnTitle_57"/>
            <w:r>
              <w:t>Item</w:t>
            </w:r>
          </w:p>
        </w:tc>
        <w:tc>
          <w:tcPr>
            <w:tcW w:w="805" w:type="pct"/>
          </w:tcPr>
          <w:p w14:paraId="1860FBEC" w14:textId="77777777" w:rsidR="00417B1B" w:rsidRPr="005D2F2E" w:rsidRDefault="00417B1B" w:rsidP="005C03E1">
            <w:pPr>
              <w:pStyle w:val="TableText"/>
              <w:cnfStyle w:val="100000000000" w:firstRow="1" w:lastRow="0" w:firstColumn="0" w:lastColumn="0" w:oddVBand="0" w:evenVBand="0" w:oddHBand="0" w:evenHBand="0" w:firstRowFirstColumn="0" w:firstRowLastColumn="0" w:lastRowFirstColumn="0" w:lastRowLastColumn="0"/>
            </w:pPr>
            <w:r w:rsidRPr="005D2F2E">
              <w:t>2019</w:t>
            </w:r>
            <w:r w:rsidRPr="005D2F2E">
              <w:br/>
              <w:t>$'000</w:t>
            </w:r>
          </w:p>
        </w:tc>
        <w:tc>
          <w:tcPr>
            <w:tcW w:w="805" w:type="pct"/>
          </w:tcPr>
          <w:p w14:paraId="5BAD5796" w14:textId="77777777" w:rsidR="00417B1B" w:rsidRPr="005D2F2E" w:rsidRDefault="00417B1B" w:rsidP="005C03E1">
            <w:pPr>
              <w:pStyle w:val="TableText"/>
              <w:cnfStyle w:val="100000000000" w:firstRow="1" w:lastRow="0" w:firstColumn="0" w:lastColumn="0" w:oddVBand="0" w:evenVBand="0" w:oddHBand="0" w:evenHBand="0" w:firstRowFirstColumn="0" w:firstRowLastColumn="0" w:lastRowFirstColumn="0" w:lastRowLastColumn="0"/>
            </w:pPr>
            <w:r w:rsidRPr="005D2F2E">
              <w:t>2018</w:t>
            </w:r>
            <w:r w:rsidRPr="005D2F2E">
              <w:br/>
              <w:t>$'000</w:t>
            </w:r>
          </w:p>
        </w:tc>
      </w:tr>
      <w:bookmarkEnd w:id="263"/>
      <w:tr w:rsidR="00417B1B" w:rsidRPr="003A02D7" w14:paraId="0F3D99E2" w14:textId="77777777" w:rsidTr="005C03E1">
        <w:tc>
          <w:tcPr>
            <w:cnfStyle w:val="001000000000" w:firstRow="0" w:lastRow="0" w:firstColumn="1" w:lastColumn="0" w:oddVBand="0" w:evenVBand="0" w:oddHBand="0" w:evenHBand="0" w:firstRowFirstColumn="0" w:firstRowLastColumn="0" w:lastRowFirstColumn="0" w:lastRowLastColumn="0"/>
            <w:tcW w:w="3389" w:type="pct"/>
            <w:tcBorders>
              <w:top w:val="single" w:sz="4" w:space="0" w:color="auto"/>
              <w:bottom w:val="single" w:sz="4" w:space="0" w:color="auto"/>
            </w:tcBorders>
          </w:tcPr>
          <w:p w14:paraId="155EE329" w14:textId="77777777" w:rsidR="00417B1B" w:rsidRPr="003A02D7" w:rsidRDefault="00417B1B" w:rsidP="00AC0BBF">
            <w:pPr>
              <w:pStyle w:val="TableText"/>
              <w:rPr>
                <w:rStyle w:val="Bold"/>
              </w:rPr>
            </w:pPr>
            <w:r w:rsidRPr="003A02D7">
              <w:rPr>
                <w:rStyle w:val="Bold"/>
              </w:rPr>
              <w:t>Opening balance</w:t>
            </w:r>
          </w:p>
        </w:tc>
        <w:tc>
          <w:tcPr>
            <w:tcW w:w="805" w:type="pct"/>
            <w:tcBorders>
              <w:top w:val="single" w:sz="4" w:space="0" w:color="auto"/>
              <w:bottom w:val="single" w:sz="4" w:space="0" w:color="auto"/>
            </w:tcBorders>
          </w:tcPr>
          <w:p w14:paraId="743D6BEA" w14:textId="77777777" w:rsidR="00417B1B" w:rsidRPr="003A02D7" w:rsidRDefault="00417B1B" w:rsidP="005C03E1">
            <w:pPr>
              <w:pStyle w:val="TableText"/>
              <w:cnfStyle w:val="000000000000" w:firstRow="0" w:lastRow="0" w:firstColumn="0" w:lastColumn="0" w:oddVBand="0" w:evenVBand="0" w:oddHBand="0" w:evenHBand="0" w:firstRowFirstColumn="0" w:firstRowLastColumn="0" w:lastRowFirstColumn="0" w:lastRowLastColumn="0"/>
              <w:rPr>
                <w:rStyle w:val="Bold"/>
              </w:rPr>
            </w:pPr>
            <w:r w:rsidRPr="003A02D7">
              <w:rPr>
                <w:rStyle w:val="Bold"/>
              </w:rPr>
              <w:t>10,493</w:t>
            </w:r>
          </w:p>
        </w:tc>
        <w:tc>
          <w:tcPr>
            <w:tcW w:w="805" w:type="pct"/>
            <w:tcBorders>
              <w:top w:val="single" w:sz="4" w:space="0" w:color="auto"/>
              <w:bottom w:val="single" w:sz="4" w:space="0" w:color="auto"/>
            </w:tcBorders>
          </w:tcPr>
          <w:p w14:paraId="7361EFE8" w14:textId="77777777" w:rsidR="00417B1B" w:rsidRPr="003A02D7" w:rsidRDefault="00417B1B" w:rsidP="005C03E1">
            <w:pPr>
              <w:pStyle w:val="TableText"/>
              <w:cnfStyle w:val="000000000000" w:firstRow="0" w:lastRow="0" w:firstColumn="0" w:lastColumn="0" w:oddVBand="0" w:evenVBand="0" w:oddHBand="0" w:evenHBand="0" w:firstRowFirstColumn="0" w:firstRowLastColumn="0" w:lastRowFirstColumn="0" w:lastRowLastColumn="0"/>
              <w:rPr>
                <w:rStyle w:val="Bold"/>
              </w:rPr>
            </w:pPr>
            <w:r w:rsidRPr="003A02D7">
              <w:rPr>
                <w:rStyle w:val="Bold"/>
              </w:rPr>
              <w:t>9,844</w:t>
            </w:r>
          </w:p>
        </w:tc>
      </w:tr>
      <w:tr w:rsidR="00417B1B" w:rsidRPr="005D2F2E" w14:paraId="7E771AF1" w14:textId="77777777" w:rsidTr="005C03E1">
        <w:tc>
          <w:tcPr>
            <w:cnfStyle w:val="001000000000" w:firstRow="0" w:lastRow="0" w:firstColumn="1" w:lastColumn="0" w:oddVBand="0" w:evenVBand="0" w:oddHBand="0" w:evenHBand="0" w:firstRowFirstColumn="0" w:firstRowLastColumn="0" w:lastRowFirstColumn="0" w:lastRowLastColumn="0"/>
            <w:tcW w:w="3389" w:type="pct"/>
            <w:tcBorders>
              <w:top w:val="single" w:sz="4" w:space="0" w:color="auto"/>
            </w:tcBorders>
          </w:tcPr>
          <w:p w14:paraId="49453DA8" w14:textId="77777777" w:rsidR="00417B1B" w:rsidRPr="005D2F2E" w:rsidRDefault="00417B1B" w:rsidP="00AC0BBF">
            <w:pPr>
              <w:pStyle w:val="TableText"/>
            </w:pPr>
            <w:r w:rsidRPr="005D2F2E">
              <w:t>Additional provisions recognised</w:t>
            </w:r>
          </w:p>
        </w:tc>
        <w:tc>
          <w:tcPr>
            <w:tcW w:w="805" w:type="pct"/>
            <w:tcBorders>
              <w:top w:val="single" w:sz="4" w:space="0" w:color="auto"/>
            </w:tcBorders>
          </w:tcPr>
          <w:p w14:paraId="005B259C" w14:textId="77777777" w:rsidR="00417B1B" w:rsidRPr="005D2F2E" w:rsidRDefault="00417B1B" w:rsidP="005C03E1">
            <w:pPr>
              <w:pStyle w:val="TableText"/>
              <w:cnfStyle w:val="000000000000" w:firstRow="0" w:lastRow="0" w:firstColumn="0" w:lastColumn="0" w:oddVBand="0" w:evenVBand="0" w:oddHBand="0" w:evenHBand="0" w:firstRowFirstColumn="0" w:firstRowLastColumn="0" w:lastRowFirstColumn="0" w:lastRowLastColumn="0"/>
            </w:pPr>
            <w:r w:rsidRPr="005D2F2E">
              <w:t>5,484</w:t>
            </w:r>
          </w:p>
        </w:tc>
        <w:tc>
          <w:tcPr>
            <w:tcW w:w="805" w:type="pct"/>
            <w:tcBorders>
              <w:top w:val="single" w:sz="4" w:space="0" w:color="auto"/>
            </w:tcBorders>
          </w:tcPr>
          <w:p w14:paraId="43BE8167" w14:textId="77777777" w:rsidR="00417B1B" w:rsidRPr="005D2F2E" w:rsidRDefault="00417B1B" w:rsidP="005C03E1">
            <w:pPr>
              <w:pStyle w:val="TableText"/>
              <w:cnfStyle w:val="000000000000" w:firstRow="0" w:lastRow="0" w:firstColumn="0" w:lastColumn="0" w:oddVBand="0" w:evenVBand="0" w:oddHBand="0" w:evenHBand="0" w:firstRowFirstColumn="0" w:firstRowLastColumn="0" w:lastRowFirstColumn="0" w:lastRowLastColumn="0"/>
            </w:pPr>
            <w:r w:rsidRPr="005D2F2E">
              <w:t>4,366</w:t>
            </w:r>
          </w:p>
        </w:tc>
      </w:tr>
      <w:tr w:rsidR="00417B1B" w:rsidRPr="005D2F2E" w14:paraId="67E2A0AF" w14:textId="77777777" w:rsidTr="005C03E1">
        <w:tc>
          <w:tcPr>
            <w:cnfStyle w:val="001000000000" w:firstRow="0" w:lastRow="0" w:firstColumn="1" w:lastColumn="0" w:oddVBand="0" w:evenVBand="0" w:oddHBand="0" w:evenHBand="0" w:firstRowFirstColumn="0" w:firstRowLastColumn="0" w:lastRowFirstColumn="0" w:lastRowLastColumn="0"/>
            <w:tcW w:w="3389" w:type="pct"/>
            <w:tcBorders>
              <w:bottom w:val="single" w:sz="4" w:space="0" w:color="auto"/>
            </w:tcBorders>
          </w:tcPr>
          <w:p w14:paraId="3A518590" w14:textId="2766D70C" w:rsidR="00417B1B" w:rsidRPr="005D2F2E" w:rsidRDefault="00417B1B" w:rsidP="00AC0BBF">
            <w:pPr>
              <w:pStyle w:val="TableText"/>
            </w:pPr>
            <w:r w:rsidRPr="005D2F2E">
              <w:t>Reductions arising from payments/other sacrifices of</w:t>
            </w:r>
            <w:r w:rsidR="00D45E5B">
              <w:t xml:space="preserve"> </w:t>
            </w:r>
            <w:r w:rsidRPr="005D2F2E">
              <w:t>future</w:t>
            </w:r>
            <w:r w:rsidR="00D45E5B">
              <w:t xml:space="preserve"> </w:t>
            </w:r>
            <w:r w:rsidRPr="005D2F2E">
              <w:t>economic</w:t>
            </w:r>
            <w:r w:rsidR="00D45E5B">
              <w:t xml:space="preserve"> </w:t>
            </w:r>
            <w:r w:rsidRPr="005D2F2E">
              <w:t>benefits</w:t>
            </w:r>
          </w:p>
        </w:tc>
        <w:tc>
          <w:tcPr>
            <w:tcW w:w="805" w:type="pct"/>
            <w:tcBorders>
              <w:bottom w:val="single" w:sz="4" w:space="0" w:color="auto"/>
            </w:tcBorders>
          </w:tcPr>
          <w:p w14:paraId="647DC272" w14:textId="77777777" w:rsidR="00417B1B" w:rsidRPr="005D2F2E" w:rsidRDefault="00417B1B" w:rsidP="005C03E1">
            <w:pPr>
              <w:pStyle w:val="TableText"/>
              <w:cnfStyle w:val="000000000000" w:firstRow="0" w:lastRow="0" w:firstColumn="0" w:lastColumn="0" w:oddVBand="0" w:evenVBand="0" w:oddHBand="0" w:evenHBand="0" w:firstRowFirstColumn="0" w:firstRowLastColumn="0" w:lastRowFirstColumn="0" w:lastRowLastColumn="0"/>
            </w:pPr>
            <w:r w:rsidRPr="005D2F2E">
              <w:t>(3,800)</w:t>
            </w:r>
          </w:p>
        </w:tc>
        <w:tc>
          <w:tcPr>
            <w:tcW w:w="805" w:type="pct"/>
            <w:tcBorders>
              <w:bottom w:val="single" w:sz="4" w:space="0" w:color="auto"/>
            </w:tcBorders>
          </w:tcPr>
          <w:p w14:paraId="47998726" w14:textId="77777777" w:rsidR="00417B1B" w:rsidRPr="005D2F2E" w:rsidRDefault="00417B1B" w:rsidP="005C03E1">
            <w:pPr>
              <w:pStyle w:val="TableText"/>
              <w:cnfStyle w:val="000000000000" w:firstRow="0" w:lastRow="0" w:firstColumn="0" w:lastColumn="0" w:oddVBand="0" w:evenVBand="0" w:oddHBand="0" w:evenHBand="0" w:firstRowFirstColumn="0" w:firstRowLastColumn="0" w:lastRowFirstColumn="0" w:lastRowLastColumn="0"/>
            </w:pPr>
            <w:r w:rsidRPr="005D2F2E">
              <w:t>(3,718)</w:t>
            </w:r>
          </w:p>
        </w:tc>
      </w:tr>
      <w:tr w:rsidR="00417B1B" w:rsidRPr="005C03E1" w14:paraId="324149B9" w14:textId="77777777" w:rsidTr="005C03E1">
        <w:tc>
          <w:tcPr>
            <w:cnfStyle w:val="001000000000" w:firstRow="0" w:lastRow="0" w:firstColumn="1" w:lastColumn="0" w:oddVBand="0" w:evenVBand="0" w:oddHBand="0" w:evenHBand="0" w:firstRowFirstColumn="0" w:firstRowLastColumn="0" w:lastRowFirstColumn="0" w:lastRowLastColumn="0"/>
            <w:tcW w:w="3389" w:type="pct"/>
            <w:tcBorders>
              <w:top w:val="single" w:sz="4" w:space="0" w:color="auto"/>
              <w:bottom w:val="single" w:sz="4" w:space="0" w:color="auto"/>
            </w:tcBorders>
            <w:shd w:val="clear" w:color="auto" w:fill="auto"/>
          </w:tcPr>
          <w:p w14:paraId="7C3B3848" w14:textId="77777777" w:rsidR="00417B1B" w:rsidRPr="005C03E1" w:rsidRDefault="00417B1B" w:rsidP="00AC0BBF">
            <w:pPr>
              <w:pStyle w:val="TableText"/>
              <w:rPr>
                <w:rStyle w:val="Bold"/>
              </w:rPr>
            </w:pPr>
            <w:r w:rsidRPr="005C03E1">
              <w:rPr>
                <w:rStyle w:val="Bold"/>
              </w:rPr>
              <w:t>Closing balance</w:t>
            </w:r>
          </w:p>
        </w:tc>
        <w:tc>
          <w:tcPr>
            <w:tcW w:w="805" w:type="pct"/>
            <w:tcBorders>
              <w:top w:val="single" w:sz="4" w:space="0" w:color="auto"/>
              <w:bottom w:val="single" w:sz="4" w:space="0" w:color="auto"/>
            </w:tcBorders>
            <w:shd w:val="clear" w:color="auto" w:fill="auto"/>
          </w:tcPr>
          <w:p w14:paraId="06EB12C7" w14:textId="77777777" w:rsidR="00417B1B" w:rsidRPr="005C03E1" w:rsidRDefault="00417B1B" w:rsidP="005C03E1">
            <w:pPr>
              <w:pStyle w:val="TableText"/>
              <w:cnfStyle w:val="000000000000" w:firstRow="0" w:lastRow="0" w:firstColumn="0" w:lastColumn="0" w:oddVBand="0" w:evenVBand="0" w:oddHBand="0" w:evenHBand="0" w:firstRowFirstColumn="0" w:firstRowLastColumn="0" w:lastRowFirstColumn="0" w:lastRowLastColumn="0"/>
              <w:rPr>
                <w:rStyle w:val="Bold"/>
              </w:rPr>
            </w:pPr>
            <w:r w:rsidRPr="005C03E1">
              <w:rPr>
                <w:rStyle w:val="Bold"/>
              </w:rPr>
              <w:t>12,177</w:t>
            </w:r>
          </w:p>
        </w:tc>
        <w:tc>
          <w:tcPr>
            <w:tcW w:w="805" w:type="pct"/>
            <w:tcBorders>
              <w:top w:val="single" w:sz="4" w:space="0" w:color="auto"/>
              <w:bottom w:val="single" w:sz="4" w:space="0" w:color="auto"/>
            </w:tcBorders>
            <w:shd w:val="clear" w:color="auto" w:fill="auto"/>
          </w:tcPr>
          <w:p w14:paraId="033C1013" w14:textId="77777777" w:rsidR="00417B1B" w:rsidRPr="005C03E1" w:rsidRDefault="00417B1B" w:rsidP="005C03E1">
            <w:pPr>
              <w:pStyle w:val="TableText"/>
              <w:cnfStyle w:val="000000000000" w:firstRow="0" w:lastRow="0" w:firstColumn="0" w:lastColumn="0" w:oddVBand="0" w:evenVBand="0" w:oddHBand="0" w:evenHBand="0" w:firstRowFirstColumn="0" w:firstRowLastColumn="0" w:lastRowFirstColumn="0" w:lastRowLastColumn="0"/>
              <w:rPr>
                <w:rStyle w:val="Bold"/>
              </w:rPr>
            </w:pPr>
            <w:r w:rsidRPr="005C03E1">
              <w:rPr>
                <w:rStyle w:val="Bold"/>
              </w:rPr>
              <w:t>10,493</w:t>
            </w:r>
          </w:p>
        </w:tc>
      </w:tr>
      <w:tr w:rsidR="00417B1B" w:rsidRPr="005D2F2E" w14:paraId="147B4272" w14:textId="77777777" w:rsidTr="005C03E1">
        <w:tc>
          <w:tcPr>
            <w:cnfStyle w:val="001000000000" w:firstRow="0" w:lastRow="0" w:firstColumn="1" w:lastColumn="0" w:oddVBand="0" w:evenVBand="0" w:oddHBand="0" w:evenHBand="0" w:firstRowFirstColumn="0" w:firstRowLastColumn="0" w:lastRowFirstColumn="0" w:lastRowLastColumn="0"/>
            <w:tcW w:w="3389" w:type="pct"/>
            <w:tcBorders>
              <w:top w:val="single" w:sz="4" w:space="0" w:color="auto"/>
            </w:tcBorders>
          </w:tcPr>
          <w:p w14:paraId="0DB6071E" w14:textId="36A15BDB" w:rsidR="00417B1B" w:rsidRPr="005D2F2E" w:rsidRDefault="00AC0BBF" w:rsidP="00AC0BBF">
            <w:pPr>
              <w:pStyle w:val="TableText"/>
            </w:pPr>
            <w:r>
              <w:t>N/A</w:t>
            </w:r>
          </w:p>
        </w:tc>
        <w:tc>
          <w:tcPr>
            <w:tcW w:w="805" w:type="pct"/>
            <w:tcBorders>
              <w:top w:val="single" w:sz="4" w:space="0" w:color="auto"/>
            </w:tcBorders>
          </w:tcPr>
          <w:p w14:paraId="1B3BCA44" w14:textId="674DC2DD" w:rsidR="00417B1B" w:rsidRPr="005D2F2E" w:rsidRDefault="00AC0BBF" w:rsidP="005C03E1">
            <w:pPr>
              <w:pStyle w:val="TableText"/>
              <w:cnfStyle w:val="000000000000" w:firstRow="0" w:lastRow="0" w:firstColumn="0" w:lastColumn="0" w:oddVBand="0" w:evenVBand="0" w:oddHBand="0" w:evenHBand="0" w:firstRowFirstColumn="0" w:firstRowLastColumn="0" w:lastRowFirstColumn="0" w:lastRowLastColumn="0"/>
            </w:pPr>
            <w:r>
              <w:t>N/A</w:t>
            </w:r>
          </w:p>
        </w:tc>
        <w:tc>
          <w:tcPr>
            <w:tcW w:w="805" w:type="pct"/>
            <w:tcBorders>
              <w:top w:val="single" w:sz="4" w:space="0" w:color="auto"/>
            </w:tcBorders>
          </w:tcPr>
          <w:p w14:paraId="5FCB474D" w14:textId="2D397E1D" w:rsidR="00417B1B" w:rsidRPr="005D2F2E" w:rsidRDefault="00AC0BBF" w:rsidP="005C03E1">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5D2F2E" w14:paraId="7357A12F" w14:textId="77777777" w:rsidTr="00AC0BBF">
        <w:tc>
          <w:tcPr>
            <w:cnfStyle w:val="001000000000" w:firstRow="0" w:lastRow="0" w:firstColumn="1" w:lastColumn="0" w:oddVBand="0" w:evenVBand="0" w:oddHBand="0" w:evenHBand="0" w:firstRowFirstColumn="0" w:firstRowLastColumn="0" w:lastRowFirstColumn="0" w:lastRowLastColumn="0"/>
            <w:tcW w:w="3389" w:type="pct"/>
          </w:tcPr>
          <w:p w14:paraId="57B0D15A" w14:textId="77777777" w:rsidR="00417B1B" w:rsidRPr="005D2F2E" w:rsidRDefault="00417B1B" w:rsidP="00AC0BBF">
            <w:pPr>
              <w:pStyle w:val="TableText"/>
            </w:pPr>
            <w:r w:rsidRPr="005D2F2E">
              <w:t>Current</w:t>
            </w:r>
          </w:p>
        </w:tc>
        <w:tc>
          <w:tcPr>
            <w:tcW w:w="805" w:type="pct"/>
          </w:tcPr>
          <w:p w14:paraId="355C3D8B" w14:textId="77777777" w:rsidR="00417B1B" w:rsidRPr="005D2F2E" w:rsidRDefault="00417B1B" w:rsidP="005C03E1">
            <w:pPr>
              <w:pStyle w:val="TableText"/>
              <w:cnfStyle w:val="000000000000" w:firstRow="0" w:lastRow="0" w:firstColumn="0" w:lastColumn="0" w:oddVBand="0" w:evenVBand="0" w:oddHBand="0" w:evenHBand="0" w:firstRowFirstColumn="0" w:firstRowLastColumn="0" w:lastRowFirstColumn="0" w:lastRowLastColumn="0"/>
            </w:pPr>
            <w:r w:rsidRPr="005D2F2E">
              <w:t>10,994</w:t>
            </w:r>
          </w:p>
        </w:tc>
        <w:tc>
          <w:tcPr>
            <w:tcW w:w="805" w:type="pct"/>
          </w:tcPr>
          <w:p w14:paraId="2EB1BACA" w14:textId="77777777" w:rsidR="00417B1B" w:rsidRPr="005D2F2E" w:rsidRDefault="00417B1B" w:rsidP="005C03E1">
            <w:pPr>
              <w:pStyle w:val="TableText"/>
              <w:cnfStyle w:val="000000000000" w:firstRow="0" w:lastRow="0" w:firstColumn="0" w:lastColumn="0" w:oddVBand="0" w:evenVBand="0" w:oddHBand="0" w:evenHBand="0" w:firstRowFirstColumn="0" w:firstRowLastColumn="0" w:lastRowFirstColumn="0" w:lastRowLastColumn="0"/>
            </w:pPr>
            <w:r w:rsidRPr="005D2F2E">
              <w:t>9,558</w:t>
            </w:r>
          </w:p>
        </w:tc>
      </w:tr>
      <w:tr w:rsidR="00417B1B" w:rsidRPr="005D2F2E" w14:paraId="2465E445" w14:textId="77777777" w:rsidTr="005C03E1">
        <w:tc>
          <w:tcPr>
            <w:cnfStyle w:val="001000000000" w:firstRow="0" w:lastRow="0" w:firstColumn="1" w:lastColumn="0" w:oddVBand="0" w:evenVBand="0" w:oddHBand="0" w:evenHBand="0" w:firstRowFirstColumn="0" w:firstRowLastColumn="0" w:lastRowFirstColumn="0" w:lastRowLastColumn="0"/>
            <w:tcW w:w="3389" w:type="pct"/>
            <w:tcBorders>
              <w:bottom w:val="single" w:sz="4" w:space="0" w:color="auto"/>
            </w:tcBorders>
          </w:tcPr>
          <w:p w14:paraId="03CF850F" w14:textId="77777777" w:rsidR="00417B1B" w:rsidRPr="005D2F2E" w:rsidRDefault="00417B1B" w:rsidP="00AC0BBF">
            <w:pPr>
              <w:pStyle w:val="TableText"/>
            </w:pPr>
            <w:r w:rsidRPr="005D2F2E">
              <w:t>Non-current</w:t>
            </w:r>
          </w:p>
        </w:tc>
        <w:tc>
          <w:tcPr>
            <w:tcW w:w="805" w:type="pct"/>
            <w:tcBorders>
              <w:bottom w:val="single" w:sz="4" w:space="0" w:color="auto"/>
            </w:tcBorders>
          </w:tcPr>
          <w:p w14:paraId="4B304307" w14:textId="77777777" w:rsidR="00417B1B" w:rsidRPr="005D2F2E" w:rsidRDefault="00417B1B" w:rsidP="005C03E1">
            <w:pPr>
              <w:pStyle w:val="TableText"/>
              <w:cnfStyle w:val="000000000000" w:firstRow="0" w:lastRow="0" w:firstColumn="0" w:lastColumn="0" w:oddVBand="0" w:evenVBand="0" w:oddHBand="0" w:evenHBand="0" w:firstRowFirstColumn="0" w:firstRowLastColumn="0" w:lastRowFirstColumn="0" w:lastRowLastColumn="0"/>
            </w:pPr>
            <w:r w:rsidRPr="005D2F2E">
              <w:t>1,183</w:t>
            </w:r>
          </w:p>
        </w:tc>
        <w:tc>
          <w:tcPr>
            <w:tcW w:w="805" w:type="pct"/>
            <w:tcBorders>
              <w:bottom w:val="single" w:sz="4" w:space="0" w:color="auto"/>
            </w:tcBorders>
          </w:tcPr>
          <w:p w14:paraId="15882E53" w14:textId="77777777" w:rsidR="00417B1B" w:rsidRPr="005D2F2E" w:rsidRDefault="00417B1B" w:rsidP="005C03E1">
            <w:pPr>
              <w:pStyle w:val="TableText"/>
              <w:cnfStyle w:val="000000000000" w:firstRow="0" w:lastRow="0" w:firstColumn="0" w:lastColumn="0" w:oddVBand="0" w:evenVBand="0" w:oddHBand="0" w:evenHBand="0" w:firstRowFirstColumn="0" w:firstRowLastColumn="0" w:lastRowFirstColumn="0" w:lastRowLastColumn="0"/>
            </w:pPr>
            <w:r w:rsidRPr="005D2F2E">
              <w:t>934</w:t>
            </w:r>
          </w:p>
        </w:tc>
      </w:tr>
      <w:tr w:rsidR="00417B1B" w:rsidRPr="005C03E1" w14:paraId="1BE51869" w14:textId="77777777" w:rsidTr="005C03E1">
        <w:tc>
          <w:tcPr>
            <w:cnfStyle w:val="001000000000" w:firstRow="0" w:lastRow="0" w:firstColumn="1" w:lastColumn="0" w:oddVBand="0" w:evenVBand="0" w:oddHBand="0" w:evenHBand="0" w:firstRowFirstColumn="0" w:firstRowLastColumn="0" w:lastRowFirstColumn="0" w:lastRowLastColumn="0"/>
            <w:tcW w:w="3389" w:type="pct"/>
            <w:tcBorders>
              <w:top w:val="single" w:sz="4" w:space="0" w:color="auto"/>
              <w:bottom w:val="single" w:sz="4" w:space="0" w:color="auto"/>
            </w:tcBorders>
            <w:shd w:val="clear" w:color="auto" w:fill="auto"/>
          </w:tcPr>
          <w:p w14:paraId="73F2F4CB" w14:textId="77777777" w:rsidR="00417B1B" w:rsidRPr="005C03E1" w:rsidRDefault="00417B1B" w:rsidP="00AC0BBF">
            <w:pPr>
              <w:pStyle w:val="TableText"/>
              <w:rPr>
                <w:rStyle w:val="Bold"/>
              </w:rPr>
            </w:pPr>
            <w:r w:rsidRPr="005C03E1">
              <w:rPr>
                <w:rStyle w:val="Bold"/>
              </w:rPr>
              <w:t>Total</w:t>
            </w:r>
          </w:p>
        </w:tc>
        <w:tc>
          <w:tcPr>
            <w:tcW w:w="805" w:type="pct"/>
            <w:tcBorders>
              <w:top w:val="single" w:sz="4" w:space="0" w:color="auto"/>
              <w:bottom w:val="single" w:sz="4" w:space="0" w:color="auto"/>
            </w:tcBorders>
            <w:shd w:val="clear" w:color="auto" w:fill="auto"/>
          </w:tcPr>
          <w:p w14:paraId="4AA605C2" w14:textId="77777777" w:rsidR="00417B1B" w:rsidRPr="005C03E1" w:rsidRDefault="00417B1B" w:rsidP="005C03E1">
            <w:pPr>
              <w:pStyle w:val="TableText"/>
              <w:cnfStyle w:val="000000000000" w:firstRow="0" w:lastRow="0" w:firstColumn="0" w:lastColumn="0" w:oddVBand="0" w:evenVBand="0" w:oddHBand="0" w:evenHBand="0" w:firstRowFirstColumn="0" w:firstRowLastColumn="0" w:lastRowFirstColumn="0" w:lastRowLastColumn="0"/>
              <w:rPr>
                <w:rStyle w:val="Bold"/>
              </w:rPr>
            </w:pPr>
            <w:r w:rsidRPr="005C03E1">
              <w:rPr>
                <w:rStyle w:val="Bold"/>
              </w:rPr>
              <w:t>12,177</w:t>
            </w:r>
          </w:p>
        </w:tc>
        <w:tc>
          <w:tcPr>
            <w:tcW w:w="805" w:type="pct"/>
            <w:tcBorders>
              <w:top w:val="single" w:sz="4" w:space="0" w:color="auto"/>
              <w:bottom w:val="single" w:sz="4" w:space="0" w:color="auto"/>
            </w:tcBorders>
            <w:shd w:val="clear" w:color="auto" w:fill="auto"/>
          </w:tcPr>
          <w:p w14:paraId="5E37C09C" w14:textId="77777777" w:rsidR="00417B1B" w:rsidRPr="005C03E1" w:rsidRDefault="00417B1B" w:rsidP="005C03E1">
            <w:pPr>
              <w:pStyle w:val="TableText"/>
              <w:cnfStyle w:val="000000000000" w:firstRow="0" w:lastRow="0" w:firstColumn="0" w:lastColumn="0" w:oddVBand="0" w:evenVBand="0" w:oddHBand="0" w:evenHBand="0" w:firstRowFirstColumn="0" w:firstRowLastColumn="0" w:lastRowFirstColumn="0" w:lastRowLastColumn="0"/>
              <w:rPr>
                <w:rStyle w:val="Bold"/>
              </w:rPr>
            </w:pPr>
            <w:r w:rsidRPr="005C03E1">
              <w:rPr>
                <w:rStyle w:val="Bold"/>
              </w:rPr>
              <w:t>10,493</w:t>
            </w:r>
          </w:p>
        </w:tc>
      </w:tr>
    </w:tbl>
    <w:p w14:paraId="200BFF1B" w14:textId="03ECA27C" w:rsidR="00417B1B" w:rsidRDefault="00417B1B" w:rsidP="00351D0D">
      <w:pPr>
        <w:pStyle w:val="Heading4"/>
      </w:pPr>
      <w:r>
        <w:t xml:space="preserve">Wages </w:t>
      </w:r>
      <w:r w:rsidR="00D45E5B">
        <w:t xml:space="preserve">and </w:t>
      </w:r>
      <w:r>
        <w:t xml:space="preserve">Salaries, Annual Leave </w:t>
      </w:r>
      <w:r w:rsidR="00D45E5B">
        <w:t xml:space="preserve">and </w:t>
      </w:r>
      <w:r>
        <w:t>Sick Leave</w:t>
      </w:r>
    </w:p>
    <w:p w14:paraId="6B7CD62F" w14:textId="5C84A786" w:rsidR="00E952AB" w:rsidRDefault="00417B1B" w:rsidP="00417B1B">
      <w:pPr>
        <w:pStyle w:val="BodyText"/>
      </w:pPr>
      <w:r>
        <w:t xml:space="preserve">Liabilities for wages and salaries (including non-monetary benefits, annual leave and on-costs) are recognised as part of the employee benefit and Judicial Officer remuneration provision as current liabilities, because </w:t>
      </w:r>
      <w:r w:rsidR="00E57EEE">
        <w:t>Court Services Victoria</w:t>
      </w:r>
      <w:r>
        <w:t xml:space="preserve"> does not have an unconditional right to defer settlements of these</w:t>
      </w:r>
      <w:r w:rsidR="00D45E5B">
        <w:t xml:space="preserve"> </w:t>
      </w:r>
      <w:r>
        <w:t>liabilities.</w:t>
      </w:r>
    </w:p>
    <w:p w14:paraId="38A92012" w14:textId="0A891F31" w:rsidR="00E952AB" w:rsidRDefault="00E952AB" w:rsidP="00417B1B">
      <w:pPr>
        <w:pStyle w:val="BodyText"/>
      </w:pPr>
      <w:r>
        <w:t>The</w:t>
      </w:r>
      <w:r w:rsidR="00417B1B">
        <w:t xml:space="preserve"> liability for salaries and wages are recognised in the balance sheet at remuneration rates that are current at the reporting date. As </w:t>
      </w:r>
      <w:r w:rsidR="00E57EEE">
        <w:t>Court Services Victoria</w:t>
      </w:r>
      <w:r w:rsidR="00417B1B">
        <w:t xml:space="preserve"> expects the liabilities to be wholly settled within 12 months of reporting date, they are measured at</w:t>
      </w:r>
      <w:r w:rsidR="00D45E5B">
        <w:t xml:space="preserve"> </w:t>
      </w:r>
      <w:r w:rsidR="00417B1B">
        <w:t>undiscounted</w:t>
      </w:r>
      <w:r w:rsidR="00D45E5B">
        <w:t xml:space="preserve"> </w:t>
      </w:r>
      <w:r w:rsidR="00417B1B">
        <w:t>amounts.</w:t>
      </w:r>
    </w:p>
    <w:p w14:paraId="37BC5BF4" w14:textId="0F48778D" w:rsidR="00417B1B" w:rsidRDefault="00E952AB" w:rsidP="00417B1B">
      <w:pPr>
        <w:pStyle w:val="BodyText"/>
      </w:pPr>
      <w:r>
        <w:t>The</w:t>
      </w:r>
      <w:r w:rsidR="00417B1B">
        <w:t xml:space="preserve"> annual leave liability is classified as a current liability and measured at the undiscounted amount expected to be paid, as </w:t>
      </w:r>
      <w:r w:rsidR="00E57EEE">
        <w:t>Court Services Victoria</w:t>
      </w:r>
      <w:r w:rsidR="00417B1B">
        <w:t xml:space="preserve"> does not have an unconditional right to defer settlement of the liability for at least 12 months after the end</w:t>
      </w:r>
      <w:r w:rsidR="00D45E5B">
        <w:t xml:space="preserve"> </w:t>
      </w:r>
      <w:r w:rsidR="00417B1B">
        <w:t>of</w:t>
      </w:r>
      <w:r w:rsidR="00D45E5B">
        <w:t xml:space="preserve"> </w:t>
      </w:r>
      <w:r w:rsidR="00417B1B">
        <w:t>the</w:t>
      </w:r>
      <w:r w:rsidR="00D45E5B">
        <w:t xml:space="preserve"> </w:t>
      </w:r>
      <w:r w:rsidR="00417B1B">
        <w:t>reporting period.</w:t>
      </w:r>
    </w:p>
    <w:p w14:paraId="50206CAB" w14:textId="77777777" w:rsidR="00417B1B" w:rsidRDefault="00417B1B" w:rsidP="00417B1B">
      <w:pPr>
        <w:pStyle w:val="BodyText"/>
      </w:pPr>
      <w:r>
        <w:t>No provision has been made for sick leave as all sick leave is non-vesting and it is not considered probable that the average sick leave taken in the future will be greater than the benefits accrued in the future. As sick leave is non-vesting, an expense is recognised in the Comprehensive Operating Statement as it is taken.</w:t>
      </w:r>
    </w:p>
    <w:p w14:paraId="06F5AB79" w14:textId="77777777" w:rsidR="00417B1B" w:rsidRDefault="00417B1B" w:rsidP="00417B1B">
      <w:pPr>
        <w:pStyle w:val="BodyText"/>
      </w:pPr>
      <w:r>
        <w:t>Employment on-costs such as payroll tax, workers compensation and superannuation are not employee benefits and Judicial Officer remuneration. They are disclosed separately as a component of the provision for employee benefits and Judicial Officer remuneration when the employment to which they relate has occurred.</w:t>
      </w:r>
    </w:p>
    <w:p w14:paraId="19C00226" w14:textId="77777777" w:rsidR="00417B1B" w:rsidRDefault="00417B1B" w:rsidP="00351D0D">
      <w:pPr>
        <w:pStyle w:val="Heading4"/>
      </w:pPr>
      <w:r>
        <w:t>Unconditional Long Service Leave</w:t>
      </w:r>
    </w:p>
    <w:p w14:paraId="2A634A3F" w14:textId="47397A36" w:rsidR="00E952AB" w:rsidRDefault="00417B1B" w:rsidP="00417B1B">
      <w:pPr>
        <w:pStyle w:val="BodyText"/>
      </w:pPr>
      <w:r>
        <w:t xml:space="preserve">Unconditional long service leave is disclosed as a current liability even where </w:t>
      </w:r>
      <w:r w:rsidR="00E57EEE">
        <w:t>Court Services Victoria</w:t>
      </w:r>
      <w:r>
        <w:t xml:space="preserve"> does not expect to settle the liability within 12 months, as it will not have the unconditional right to defer the settlement of the entitlement should an employee and Judicial Officer take leave within 12 months.</w:t>
      </w:r>
    </w:p>
    <w:p w14:paraId="23281D05" w14:textId="2EFEAE7C" w:rsidR="00417B1B" w:rsidRDefault="00E952AB" w:rsidP="00417B1B">
      <w:pPr>
        <w:pStyle w:val="BodyText"/>
      </w:pPr>
      <w:r>
        <w:t>The</w:t>
      </w:r>
      <w:r w:rsidR="00417B1B">
        <w:t xml:space="preserve"> components of the current long service leave</w:t>
      </w:r>
      <w:r w:rsidR="00D45E5B">
        <w:t xml:space="preserve"> </w:t>
      </w:r>
      <w:r w:rsidR="00417B1B">
        <w:t>liability are measured at:</w:t>
      </w:r>
    </w:p>
    <w:p w14:paraId="54EE0EE0" w14:textId="718CD053" w:rsidR="00417B1B" w:rsidRDefault="00417B1B" w:rsidP="00417B1B">
      <w:pPr>
        <w:pStyle w:val="ListBullet"/>
      </w:pPr>
      <w:r>
        <w:t xml:space="preserve">undiscounted value – if </w:t>
      </w:r>
      <w:r w:rsidR="00E57EEE">
        <w:t>Court Services Victoria</w:t>
      </w:r>
      <w:r>
        <w:t xml:space="preserve"> expects to</w:t>
      </w:r>
      <w:r w:rsidR="00D45E5B">
        <w:t xml:space="preserve"> </w:t>
      </w:r>
      <w:r>
        <w:t>wholly</w:t>
      </w:r>
      <w:r w:rsidR="00D45E5B">
        <w:t xml:space="preserve"> </w:t>
      </w:r>
      <w:r>
        <w:t>settle within 12 months; or</w:t>
      </w:r>
    </w:p>
    <w:p w14:paraId="4BBD7AD8" w14:textId="05629F65" w:rsidR="00417B1B" w:rsidRDefault="00417B1B" w:rsidP="00417B1B">
      <w:pPr>
        <w:pStyle w:val="ListBullet"/>
      </w:pPr>
      <w:r>
        <w:t xml:space="preserve">present value – if </w:t>
      </w:r>
      <w:r w:rsidR="00E57EEE">
        <w:t>Court Services Victoria</w:t>
      </w:r>
      <w:r>
        <w:t xml:space="preserve"> does not expect to</w:t>
      </w:r>
      <w:r w:rsidR="00D45E5B">
        <w:t xml:space="preserve"> </w:t>
      </w:r>
      <w:r>
        <w:t>wholly</w:t>
      </w:r>
      <w:r w:rsidR="00D45E5B">
        <w:t xml:space="preserve"> </w:t>
      </w:r>
      <w:r>
        <w:t>settle within 12 months.</w:t>
      </w:r>
    </w:p>
    <w:p w14:paraId="3F1E97A5" w14:textId="77777777" w:rsidR="00417B1B" w:rsidRDefault="00417B1B" w:rsidP="00351D0D">
      <w:pPr>
        <w:pStyle w:val="Heading4"/>
      </w:pPr>
      <w:r>
        <w:lastRenderedPageBreak/>
        <w:t>Conditional Long Service Leave</w:t>
      </w:r>
    </w:p>
    <w:p w14:paraId="13AC735B" w14:textId="3225487D" w:rsidR="00417B1B" w:rsidRDefault="00417B1B" w:rsidP="00417B1B">
      <w:pPr>
        <w:pStyle w:val="BodyText"/>
      </w:pPr>
      <w:r>
        <w:t>Conditional long service leave is disclosed as a non-current liability. There is an unconditional right</w:t>
      </w:r>
      <w:r w:rsidR="00D45E5B">
        <w:t xml:space="preserve"> </w:t>
      </w:r>
      <w:r>
        <w:t>to defer the settlement of the entitlement until</w:t>
      </w:r>
      <w:r w:rsidR="00D45E5B">
        <w:t xml:space="preserve"> </w:t>
      </w:r>
      <w:r>
        <w:t>the employee has completed the requisite years of service. This non-current long service leave liability is measured at present value.</w:t>
      </w:r>
    </w:p>
    <w:p w14:paraId="59D21870" w14:textId="417A8DA6" w:rsidR="00417B1B" w:rsidRDefault="00417B1B" w:rsidP="00417B1B">
      <w:pPr>
        <w:pStyle w:val="BodyText"/>
      </w:pPr>
      <w:r>
        <w:t>Any gain or loss following revaluation of the present value of non-current long service leave liability is recognised as a transaction, except to the extent that a gain or loss arises due to changes in bond interest rates for which it is then recognised as an</w:t>
      </w:r>
      <w:r w:rsidR="00D45E5B">
        <w:t xml:space="preserve"> </w:t>
      </w:r>
      <w:r>
        <w:t>'other ec</w:t>
      </w:r>
      <w:r w:rsidR="003A02D7">
        <w:t>onomic flow' in the net result.</w:t>
      </w:r>
    </w:p>
    <w:p w14:paraId="6C006B3C" w14:textId="77777777" w:rsidR="00417B1B" w:rsidRDefault="00417B1B" w:rsidP="003A02D7">
      <w:pPr>
        <w:pStyle w:val="Heading5"/>
      </w:pPr>
      <w:bookmarkStart w:id="264" w:name="Note313"/>
      <w:r>
        <w:t xml:space="preserve">3.1.3 </w:t>
      </w:r>
      <w:bookmarkEnd w:id="264"/>
      <w:r>
        <w:t>Superannuation Contributions</w:t>
      </w:r>
    </w:p>
    <w:p w14:paraId="671EC1E0" w14:textId="2130A9C1" w:rsidR="00417B1B" w:rsidRDefault="00417B1B" w:rsidP="00417B1B">
      <w:pPr>
        <w:pStyle w:val="BodyText"/>
      </w:pPr>
      <w:r>
        <w:t xml:space="preserve">Employees and judicial officers of </w:t>
      </w:r>
      <w:r w:rsidR="00E57EEE">
        <w:t>Court Services Victoria</w:t>
      </w:r>
      <w:r>
        <w:t xml:space="preserve"> are entitled to receive superannuation benefits and </w:t>
      </w:r>
      <w:r w:rsidR="00E57EEE">
        <w:t>Court Services Victoria</w:t>
      </w:r>
      <w:r>
        <w:t xml:space="preserve"> contributes to both defined benefit and defined contribution plans. </w:t>
      </w:r>
      <w:r w:rsidR="003A02D7">
        <w:t>T</w:t>
      </w:r>
      <w:r w:rsidR="00E952AB">
        <w:t>he</w:t>
      </w:r>
      <w:r>
        <w:t xml:space="preserve"> defined benefit plans provide benefits based on years of service and final</w:t>
      </w:r>
      <w:r w:rsidR="00D45E5B">
        <w:t xml:space="preserve"> </w:t>
      </w:r>
      <w:r>
        <w:t xml:space="preserve">average salary. Judicial Officer pension schemes are non-contributory. </w:t>
      </w:r>
    </w:p>
    <w:p w14:paraId="22008991" w14:textId="3C93C1DC" w:rsidR="00417B1B" w:rsidRDefault="00417B1B" w:rsidP="00417B1B">
      <w:pPr>
        <w:pStyle w:val="BodyText"/>
      </w:pPr>
      <w:r>
        <w:t xml:space="preserve">As noted previously, the defined benefit liability is recognised by </w:t>
      </w:r>
      <w:r w:rsidR="00E57EEE">
        <w:t>Department of Treasury and Finance</w:t>
      </w:r>
      <w:r>
        <w:t xml:space="preserve"> as an administered liability. However, superannuation contributions paid or payable for the reporting period are included as part of employee benefits and judicial officers in the</w:t>
      </w:r>
      <w:r w:rsidR="00D45E5B">
        <w:t xml:space="preserve"> </w:t>
      </w:r>
      <w:r>
        <w:t xml:space="preserve">comprehensive operating statement of </w:t>
      </w:r>
      <w:r w:rsidR="00E57EEE">
        <w:t>Court Services Victoria</w:t>
      </w:r>
      <w:r>
        <w:t>.</w:t>
      </w:r>
    </w:p>
    <w:tbl>
      <w:tblPr>
        <w:tblStyle w:val="AccessibleTableNumerical"/>
        <w:tblW w:w="5000" w:type="pct"/>
        <w:tblLook w:val="04E0" w:firstRow="1" w:lastRow="1" w:firstColumn="1" w:lastColumn="0" w:noHBand="0" w:noVBand="1"/>
      </w:tblPr>
      <w:tblGrid>
        <w:gridCol w:w="3003"/>
        <w:gridCol w:w="1701"/>
        <w:gridCol w:w="1718"/>
        <w:gridCol w:w="1610"/>
        <w:gridCol w:w="1610"/>
      </w:tblGrid>
      <w:tr w:rsidR="00417B1B" w:rsidRPr="005C03E1" w14:paraId="0BD7A328" w14:textId="77777777" w:rsidTr="003A02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7" w:type="pct"/>
          </w:tcPr>
          <w:p w14:paraId="5F752850" w14:textId="1A6A0E51" w:rsidR="00417B1B" w:rsidRPr="005C03E1" w:rsidRDefault="005C03E1" w:rsidP="005C03E1">
            <w:pPr>
              <w:pStyle w:val="TableText"/>
            </w:pPr>
            <w:bookmarkStart w:id="265" w:name="ColumnTitle_58"/>
            <w:r>
              <w:t>Item</w:t>
            </w:r>
          </w:p>
        </w:tc>
        <w:tc>
          <w:tcPr>
            <w:tcW w:w="882" w:type="pct"/>
            <w:vAlign w:val="bottom"/>
          </w:tcPr>
          <w:p w14:paraId="2C986845" w14:textId="25818833" w:rsidR="00417B1B" w:rsidRPr="005C03E1" w:rsidRDefault="003A02D7" w:rsidP="003A02D7">
            <w:pPr>
              <w:pStyle w:val="TableText"/>
              <w:cnfStyle w:val="100000000000" w:firstRow="1" w:lastRow="0" w:firstColumn="0" w:lastColumn="0" w:oddVBand="0" w:evenVBand="0" w:oddHBand="0" w:evenHBand="0" w:firstRowFirstColumn="0" w:firstRowLastColumn="0" w:lastRowFirstColumn="0" w:lastRowLastColumn="0"/>
            </w:pPr>
            <w:r>
              <w:t xml:space="preserve">Paid </w:t>
            </w:r>
            <w:r w:rsidR="005C03E1">
              <w:t>contribution</w:t>
            </w:r>
            <w:r>
              <w:br/>
            </w:r>
            <w:r w:rsidR="005C03E1">
              <w:t>for the year</w:t>
            </w:r>
            <w:r>
              <w:br/>
            </w:r>
            <w:r w:rsidR="00417B1B" w:rsidRPr="005C03E1">
              <w:t>2019</w:t>
            </w:r>
            <w:r w:rsidR="00417B1B" w:rsidRPr="005C03E1">
              <w:br/>
              <w:t>$'000</w:t>
            </w:r>
          </w:p>
        </w:tc>
        <w:tc>
          <w:tcPr>
            <w:tcW w:w="891" w:type="pct"/>
            <w:vAlign w:val="bottom"/>
          </w:tcPr>
          <w:p w14:paraId="6DE4E56C" w14:textId="03ADD741" w:rsidR="00417B1B" w:rsidRPr="005C03E1" w:rsidRDefault="003A02D7" w:rsidP="003A02D7">
            <w:pPr>
              <w:pStyle w:val="TableText"/>
              <w:cnfStyle w:val="100000000000" w:firstRow="1" w:lastRow="0" w:firstColumn="0" w:lastColumn="0" w:oddVBand="0" w:evenVBand="0" w:oddHBand="0" w:evenHBand="0" w:firstRowFirstColumn="0" w:firstRowLastColumn="0" w:lastRowFirstColumn="0" w:lastRowLastColumn="0"/>
            </w:pPr>
            <w:r>
              <w:t xml:space="preserve">Paid </w:t>
            </w:r>
            <w:r w:rsidR="005C03E1">
              <w:t>contribution</w:t>
            </w:r>
            <w:r>
              <w:t xml:space="preserve"> </w:t>
            </w:r>
            <w:r>
              <w:br/>
            </w:r>
            <w:r w:rsidR="005C03E1">
              <w:t>for the year</w:t>
            </w:r>
            <w:r>
              <w:br/>
            </w:r>
            <w:r w:rsidR="00417B1B" w:rsidRPr="005C03E1">
              <w:t>2018</w:t>
            </w:r>
            <w:r w:rsidR="00417B1B" w:rsidRPr="005C03E1">
              <w:br/>
              <w:t>$'000</w:t>
            </w:r>
          </w:p>
        </w:tc>
        <w:tc>
          <w:tcPr>
            <w:tcW w:w="835" w:type="pct"/>
            <w:vAlign w:val="bottom"/>
          </w:tcPr>
          <w:p w14:paraId="2062DBEB" w14:textId="221F1888" w:rsidR="005C03E1" w:rsidRDefault="005C03E1" w:rsidP="003A02D7">
            <w:pPr>
              <w:pStyle w:val="TableText"/>
              <w:cnfStyle w:val="100000000000" w:firstRow="1" w:lastRow="0" w:firstColumn="0" w:lastColumn="0" w:oddVBand="0" w:evenVBand="0" w:oddHBand="0" w:evenHBand="0" w:firstRowFirstColumn="0" w:firstRowLastColumn="0" w:lastRowFirstColumn="0" w:lastRowLastColumn="0"/>
            </w:pPr>
            <w:r>
              <w:t>Contribution outstanding</w:t>
            </w:r>
            <w:r w:rsidR="003A02D7">
              <w:br/>
            </w:r>
            <w:r>
              <w:t>at year end</w:t>
            </w:r>
          </w:p>
          <w:p w14:paraId="01424F95" w14:textId="3FEDC9C8" w:rsidR="00417B1B" w:rsidRPr="005C03E1" w:rsidRDefault="00417B1B" w:rsidP="003A02D7">
            <w:pPr>
              <w:pStyle w:val="TableText"/>
              <w:cnfStyle w:val="100000000000" w:firstRow="1" w:lastRow="0" w:firstColumn="0" w:lastColumn="0" w:oddVBand="0" w:evenVBand="0" w:oddHBand="0" w:evenHBand="0" w:firstRowFirstColumn="0" w:firstRowLastColumn="0" w:lastRowFirstColumn="0" w:lastRowLastColumn="0"/>
            </w:pPr>
            <w:r w:rsidRPr="005C03E1">
              <w:t>2019</w:t>
            </w:r>
            <w:r w:rsidRPr="005C03E1">
              <w:br/>
              <w:t>$'000</w:t>
            </w:r>
          </w:p>
        </w:tc>
        <w:tc>
          <w:tcPr>
            <w:tcW w:w="835" w:type="pct"/>
            <w:vAlign w:val="bottom"/>
          </w:tcPr>
          <w:p w14:paraId="75A152EF" w14:textId="5822B3E3" w:rsidR="005C03E1" w:rsidRDefault="005C03E1" w:rsidP="003A02D7">
            <w:pPr>
              <w:pStyle w:val="TableText"/>
              <w:cnfStyle w:val="100000000000" w:firstRow="1" w:lastRow="0" w:firstColumn="0" w:lastColumn="0" w:oddVBand="0" w:evenVBand="0" w:oddHBand="0" w:evenHBand="0" w:firstRowFirstColumn="0" w:firstRowLastColumn="0" w:lastRowFirstColumn="0" w:lastRowLastColumn="0"/>
            </w:pPr>
            <w:r>
              <w:t>Contribution outstanding</w:t>
            </w:r>
            <w:r w:rsidR="00191A1A">
              <w:br/>
            </w:r>
            <w:r>
              <w:t>at year end</w:t>
            </w:r>
          </w:p>
          <w:p w14:paraId="67F3B79B" w14:textId="40A42EB9" w:rsidR="00417B1B" w:rsidRPr="005C03E1" w:rsidRDefault="00417B1B" w:rsidP="003A02D7">
            <w:pPr>
              <w:pStyle w:val="TableText"/>
              <w:cnfStyle w:val="100000000000" w:firstRow="1" w:lastRow="0" w:firstColumn="0" w:lastColumn="0" w:oddVBand="0" w:evenVBand="0" w:oddHBand="0" w:evenHBand="0" w:firstRowFirstColumn="0" w:firstRowLastColumn="0" w:lastRowFirstColumn="0" w:lastRowLastColumn="0"/>
            </w:pPr>
            <w:r w:rsidRPr="005C03E1">
              <w:t>2018</w:t>
            </w:r>
            <w:r w:rsidRPr="005C03E1">
              <w:br/>
              <w:t>$'000</w:t>
            </w:r>
          </w:p>
        </w:tc>
      </w:tr>
      <w:bookmarkEnd w:id="265"/>
      <w:tr w:rsidR="00417B1B" w:rsidRPr="005C03E1" w14:paraId="42AF4908" w14:textId="77777777" w:rsidTr="003A02D7">
        <w:tc>
          <w:tcPr>
            <w:cnfStyle w:val="001000000000" w:firstRow="0" w:lastRow="0" w:firstColumn="1" w:lastColumn="0" w:oddVBand="0" w:evenVBand="0" w:oddHBand="0" w:evenHBand="0" w:firstRowFirstColumn="0" w:firstRowLastColumn="0" w:lastRowFirstColumn="0" w:lastRowLastColumn="0"/>
            <w:tcW w:w="1557" w:type="pct"/>
          </w:tcPr>
          <w:p w14:paraId="6A9AFF69" w14:textId="77777777" w:rsidR="00417B1B" w:rsidRPr="00191A1A" w:rsidRDefault="00417B1B" w:rsidP="005C03E1">
            <w:pPr>
              <w:pStyle w:val="TableText"/>
              <w:rPr>
                <w:rStyle w:val="Bold"/>
              </w:rPr>
            </w:pPr>
            <w:r w:rsidRPr="00191A1A">
              <w:rPr>
                <w:rStyle w:val="Bold"/>
              </w:rPr>
              <w:t>Defined benefit plans:</w:t>
            </w:r>
          </w:p>
        </w:tc>
        <w:tc>
          <w:tcPr>
            <w:tcW w:w="882" w:type="pct"/>
          </w:tcPr>
          <w:p w14:paraId="57453CBB" w14:textId="5D03EDA9" w:rsidR="00417B1B" w:rsidRPr="005C03E1" w:rsidRDefault="00AC0BBF" w:rsidP="005C03E1">
            <w:pPr>
              <w:pStyle w:val="TableText"/>
              <w:cnfStyle w:val="000000000000" w:firstRow="0" w:lastRow="0" w:firstColumn="0" w:lastColumn="0" w:oddVBand="0" w:evenVBand="0" w:oddHBand="0" w:evenHBand="0" w:firstRowFirstColumn="0" w:firstRowLastColumn="0" w:lastRowFirstColumn="0" w:lastRowLastColumn="0"/>
            </w:pPr>
            <w:r w:rsidRPr="005C03E1">
              <w:t>N/A</w:t>
            </w:r>
          </w:p>
        </w:tc>
        <w:tc>
          <w:tcPr>
            <w:tcW w:w="891" w:type="pct"/>
          </w:tcPr>
          <w:p w14:paraId="1637A6C1" w14:textId="7AC14615" w:rsidR="00417B1B" w:rsidRPr="005C03E1" w:rsidRDefault="00AC0BBF" w:rsidP="005C03E1">
            <w:pPr>
              <w:pStyle w:val="TableText"/>
              <w:cnfStyle w:val="000000000000" w:firstRow="0" w:lastRow="0" w:firstColumn="0" w:lastColumn="0" w:oddVBand="0" w:evenVBand="0" w:oddHBand="0" w:evenHBand="0" w:firstRowFirstColumn="0" w:firstRowLastColumn="0" w:lastRowFirstColumn="0" w:lastRowLastColumn="0"/>
            </w:pPr>
            <w:r w:rsidRPr="005C03E1">
              <w:t>N/A</w:t>
            </w:r>
          </w:p>
        </w:tc>
        <w:tc>
          <w:tcPr>
            <w:tcW w:w="835" w:type="pct"/>
          </w:tcPr>
          <w:p w14:paraId="70050544" w14:textId="63AA7DBA" w:rsidR="00417B1B" w:rsidRPr="005C03E1" w:rsidRDefault="00AC0BBF" w:rsidP="005C03E1">
            <w:pPr>
              <w:pStyle w:val="TableText"/>
              <w:cnfStyle w:val="000000000000" w:firstRow="0" w:lastRow="0" w:firstColumn="0" w:lastColumn="0" w:oddVBand="0" w:evenVBand="0" w:oddHBand="0" w:evenHBand="0" w:firstRowFirstColumn="0" w:firstRowLastColumn="0" w:lastRowFirstColumn="0" w:lastRowLastColumn="0"/>
            </w:pPr>
            <w:r w:rsidRPr="005C03E1">
              <w:t>N/A</w:t>
            </w:r>
          </w:p>
        </w:tc>
        <w:tc>
          <w:tcPr>
            <w:tcW w:w="835" w:type="pct"/>
          </w:tcPr>
          <w:p w14:paraId="0BA7E2AA" w14:textId="1EA62A34" w:rsidR="00417B1B" w:rsidRPr="005C03E1" w:rsidRDefault="00AC0BBF" w:rsidP="005C03E1">
            <w:pPr>
              <w:pStyle w:val="TableText"/>
              <w:cnfStyle w:val="000000000000" w:firstRow="0" w:lastRow="0" w:firstColumn="0" w:lastColumn="0" w:oddVBand="0" w:evenVBand="0" w:oddHBand="0" w:evenHBand="0" w:firstRowFirstColumn="0" w:firstRowLastColumn="0" w:lastRowFirstColumn="0" w:lastRowLastColumn="0"/>
            </w:pPr>
            <w:r w:rsidRPr="005C03E1">
              <w:t>N/A</w:t>
            </w:r>
          </w:p>
        </w:tc>
      </w:tr>
      <w:tr w:rsidR="00417B1B" w:rsidRPr="005C03E1" w14:paraId="74EFC0CF" w14:textId="77777777" w:rsidTr="003A02D7">
        <w:tc>
          <w:tcPr>
            <w:cnfStyle w:val="001000000000" w:firstRow="0" w:lastRow="0" w:firstColumn="1" w:lastColumn="0" w:oddVBand="0" w:evenVBand="0" w:oddHBand="0" w:evenHBand="0" w:firstRowFirstColumn="0" w:firstRowLastColumn="0" w:lastRowFirstColumn="0" w:lastRowLastColumn="0"/>
            <w:tcW w:w="1557" w:type="pct"/>
          </w:tcPr>
          <w:p w14:paraId="5991975D" w14:textId="77777777" w:rsidR="00417B1B" w:rsidRPr="005C03E1" w:rsidRDefault="00417B1B" w:rsidP="005C03E1">
            <w:pPr>
              <w:pStyle w:val="TableText"/>
            </w:pPr>
            <w:r w:rsidRPr="005C03E1">
              <w:t>Emergency Services and State Super - revised and new</w:t>
            </w:r>
          </w:p>
        </w:tc>
        <w:tc>
          <w:tcPr>
            <w:tcW w:w="882" w:type="pct"/>
          </w:tcPr>
          <w:p w14:paraId="4168B45C" w14:textId="77777777" w:rsidR="00417B1B" w:rsidRPr="005C03E1" w:rsidRDefault="00417B1B" w:rsidP="005C03E1">
            <w:pPr>
              <w:pStyle w:val="TableText"/>
              <w:cnfStyle w:val="000000000000" w:firstRow="0" w:lastRow="0" w:firstColumn="0" w:lastColumn="0" w:oddVBand="0" w:evenVBand="0" w:oddHBand="0" w:evenHBand="0" w:firstRowFirstColumn="0" w:firstRowLastColumn="0" w:lastRowFirstColumn="0" w:lastRowLastColumn="0"/>
            </w:pPr>
            <w:r w:rsidRPr="005C03E1">
              <w:t>1,715</w:t>
            </w:r>
          </w:p>
        </w:tc>
        <w:tc>
          <w:tcPr>
            <w:tcW w:w="891" w:type="pct"/>
          </w:tcPr>
          <w:p w14:paraId="68DC04A3" w14:textId="77777777" w:rsidR="00417B1B" w:rsidRPr="005C03E1" w:rsidRDefault="00417B1B" w:rsidP="005C03E1">
            <w:pPr>
              <w:pStyle w:val="TableText"/>
              <w:cnfStyle w:val="000000000000" w:firstRow="0" w:lastRow="0" w:firstColumn="0" w:lastColumn="0" w:oddVBand="0" w:evenVBand="0" w:oddHBand="0" w:evenHBand="0" w:firstRowFirstColumn="0" w:firstRowLastColumn="0" w:lastRowFirstColumn="0" w:lastRowLastColumn="0"/>
            </w:pPr>
            <w:r w:rsidRPr="005C03E1">
              <w:t>1,852</w:t>
            </w:r>
          </w:p>
        </w:tc>
        <w:tc>
          <w:tcPr>
            <w:tcW w:w="835" w:type="pct"/>
          </w:tcPr>
          <w:p w14:paraId="5BAACB89" w14:textId="77777777" w:rsidR="00417B1B" w:rsidRPr="005C03E1" w:rsidRDefault="00417B1B" w:rsidP="005C03E1">
            <w:pPr>
              <w:pStyle w:val="TableText"/>
              <w:cnfStyle w:val="000000000000" w:firstRow="0" w:lastRow="0" w:firstColumn="0" w:lastColumn="0" w:oddVBand="0" w:evenVBand="0" w:oddHBand="0" w:evenHBand="0" w:firstRowFirstColumn="0" w:firstRowLastColumn="0" w:lastRowFirstColumn="0" w:lastRowLastColumn="0"/>
            </w:pPr>
            <w:r w:rsidRPr="005C03E1">
              <w:t>36</w:t>
            </w:r>
          </w:p>
        </w:tc>
        <w:tc>
          <w:tcPr>
            <w:tcW w:w="835" w:type="pct"/>
          </w:tcPr>
          <w:p w14:paraId="424F3D4E" w14:textId="77777777" w:rsidR="00417B1B" w:rsidRPr="005C03E1" w:rsidRDefault="00417B1B" w:rsidP="005C03E1">
            <w:pPr>
              <w:pStyle w:val="TableText"/>
              <w:cnfStyle w:val="000000000000" w:firstRow="0" w:lastRow="0" w:firstColumn="0" w:lastColumn="0" w:oddVBand="0" w:evenVBand="0" w:oddHBand="0" w:evenHBand="0" w:firstRowFirstColumn="0" w:firstRowLastColumn="0" w:lastRowFirstColumn="0" w:lastRowLastColumn="0"/>
            </w:pPr>
            <w:r w:rsidRPr="005C03E1">
              <w:t>35</w:t>
            </w:r>
          </w:p>
        </w:tc>
      </w:tr>
      <w:tr w:rsidR="00417B1B" w:rsidRPr="005C03E1" w14:paraId="4BF1B3C0" w14:textId="77777777" w:rsidTr="003A02D7">
        <w:tc>
          <w:tcPr>
            <w:cnfStyle w:val="001000000000" w:firstRow="0" w:lastRow="0" w:firstColumn="1" w:lastColumn="0" w:oddVBand="0" w:evenVBand="0" w:oddHBand="0" w:evenHBand="0" w:firstRowFirstColumn="0" w:firstRowLastColumn="0" w:lastRowFirstColumn="0" w:lastRowLastColumn="0"/>
            <w:tcW w:w="1557" w:type="pct"/>
          </w:tcPr>
          <w:p w14:paraId="2CC4BF7C" w14:textId="77777777" w:rsidR="00417B1B" w:rsidRPr="00191A1A" w:rsidRDefault="00417B1B" w:rsidP="005C03E1">
            <w:pPr>
              <w:pStyle w:val="TableText"/>
              <w:spacing w:before="120"/>
              <w:rPr>
                <w:rStyle w:val="Bold"/>
              </w:rPr>
            </w:pPr>
            <w:r w:rsidRPr="00191A1A">
              <w:rPr>
                <w:rStyle w:val="Bold"/>
              </w:rPr>
              <w:t>Defined contribution plans:</w:t>
            </w:r>
          </w:p>
        </w:tc>
        <w:tc>
          <w:tcPr>
            <w:tcW w:w="882" w:type="pct"/>
          </w:tcPr>
          <w:p w14:paraId="12F2BC4F" w14:textId="67ADDA5D" w:rsidR="00417B1B" w:rsidRPr="005C03E1" w:rsidRDefault="00AC0BBF" w:rsidP="005C03E1">
            <w:pPr>
              <w:pStyle w:val="TableText"/>
              <w:spacing w:before="120"/>
              <w:cnfStyle w:val="000000000000" w:firstRow="0" w:lastRow="0" w:firstColumn="0" w:lastColumn="0" w:oddVBand="0" w:evenVBand="0" w:oddHBand="0" w:evenHBand="0" w:firstRowFirstColumn="0" w:firstRowLastColumn="0" w:lastRowFirstColumn="0" w:lastRowLastColumn="0"/>
            </w:pPr>
            <w:r w:rsidRPr="005C03E1">
              <w:t>N/A</w:t>
            </w:r>
          </w:p>
        </w:tc>
        <w:tc>
          <w:tcPr>
            <w:tcW w:w="891" w:type="pct"/>
          </w:tcPr>
          <w:p w14:paraId="052EE863" w14:textId="139F1AF2" w:rsidR="00417B1B" w:rsidRPr="005C03E1" w:rsidRDefault="00AC0BBF" w:rsidP="005C03E1">
            <w:pPr>
              <w:pStyle w:val="TableText"/>
              <w:spacing w:before="120"/>
              <w:cnfStyle w:val="000000000000" w:firstRow="0" w:lastRow="0" w:firstColumn="0" w:lastColumn="0" w:oddVBand="0" w:evenVBand="0" w:oddHBand="0" w:evenHBand="0" w:firstRowFirstColumn="0" w:firstRowLastColumn="0" w:lastRowFirstColumn="0" w:lastRowLastColumn="0"/>
            </w:pPr>
            <w:r w:rsidRPr="005C03E1">
              <w:t>N/A</w:t>
            </w:r>
          </w:p>
        </w:tc>
        <w:tc>
          <w:tcPr>
            <w:tcW w:w="835" w:type="pct"/>
          </w:tcPr>
          <w:p w14:paraId="7395CE97" w14:textId="59D984BD" w:rsidR="00417B1B" w:rsidRPr="005C03E1" w:rsidRDefault="00AC0BBF" w:rsidP="005C03E1">
            <w:pPr>
              <w:pStyle w:val="TableText"/>
              <w:spacing w:before="120"/>
              <w:cnfStyle w:val="000000000000" w:firstRow="0" w:lastRow="0" w:firstColumn="0" w:lastColumn="0" w:oddVBand="0" w:evenVBand="0" w:oddHBand="0" w:evenHBand="0" w:firstRowFirstColumn="0" w:firstRowLastColumn="0" w:lastRowFirstColumn="0" w:lastRowLastColumn="0"/>
            </w:pPr>
            <w:r w:rsidRPr="005C03E1">
              <w:t>N/A</w:t>
            </w:r>
          </w:p>
        </w:tc>
        <w:tc>
          <w:tcPr>
            <w:tcW w:w="835" w:type="pct"/>
          </w:tcPr>
          <w:p w14:paraId="552372A3" w14:textId="08C623CD" w:rsidR="00417B1B" w:rsidRPr="005C03E1" w:rsidRDefault="00AC0BBF" w:rsidP="005C03E1">
            <w:pPr>
              <w:pStyle w:val="TableText"/>
              <w:spacing w:before="120"/>
              <w:cnfStyle w:val="000000000000" w:firstRow="0" w:lastRow="0" w:firstColumn="0" w:lastColumn="0" w:oddVBand="0" w:evenVBand="0" w:oddHBand="0" w:evenHBand="0" w:firstRowFirstColumn="0" w:firstRowLastColumn="0" w:lastRowFirstColumn="0" w:lastRowLastColumn="0"/>
            </w:pPr>
            <w:r w:rsidRPr="005C03E1">
              <w:t>N/A</w:t>
            </w:r>
          </w:p>
        </w:tc>
      </w:tr>
      <w:tr w:rsidR="00417B1B" w:rsidRPr="005C03E1" w14:paraId="6979B82C" w14:textId="77777777" w:rsidTr="003A02D7">
        <w:tc>
          <w:tcPr>
            <w:cnfStyle w:val="001000000000" w:firstRow="0" w:lastRow="0" w:firstColumn="1" w:lastColumn="0" w:oddVBand="0" w:evenVBand="0" w:oddHBand="0" w:evenHBand="0" w:firstRowFirstColumn="0" w:firstRowLastColumn="0" w:lastRowFirstColumn="0" w:lastRowLastColumn="0"/>
            <w:tcW w:w="1557" w:type="pct"/>
          </w:tcPr>
          <w:p w14:paraId="1289B31B" w14:textId="77777777" w:rsidR="00417B1B" w:rsidRPr="005C03E1" w:rsidRDefault="00417B1B" w:rsidP="005C03E1">
            <w:pPr>
              <w:pStyle w:val="TableText"/>
            </w:pPr>
            <w:r w:rsidRPr="005C03E1">
              <w:t>VicSuper</w:t>
            </w:r>
          </w:p>
        </w:tc>
        <w:tc>
          <w:tcPr>
            <w:tcW w:w="882" w:type="pct"/>
          </w:tcPr>
          <w:p w14:paraId="47A8CAEE" w14:textId="77777777" w:rsidR="00417B1B" w:rsidRPr="005C03E1" w:rsidRDefault="00417B1B" w:rsidP="005C03E1">
            <w:pPr>
              <w:pStyle w:val="TableText"/>
              <w:cnfStyle w:val="000000000000" w:firstRow="0" w:lastRow="0" w:firstColumn="0" w:lastColumn="0" w:oddVBand="0" w:evenVBand="0" w:oddHBand="0" w:evenHBand="0" w:firstRowFirstColumn="0" w:firstRowLastColumn="0" w:lastRowFirstColumn="0" w:lastRowLastColumn="0"/>
            </w:pPr>
            <w:r w:rsidRPr="005C03E1">
              <w:t>12,670</w:t>
            </w:r>
          </w:p>
        </w:tc>
        <w:tc>
          <w:tcPr>
            <w:tcW w:w="891" w:type="pct"/>
          </w:tcPr>
          <w:p w14:paraId="317DE82D" w14:textId="77777777" w:rsidR="00417B1B" w:rsidRPr="005C03E1" w:rsidRDefault="00417B1B" w:rsidP="005C03E1">
            <w:pPr>
              <w:pStyle w:val="TableText"/>
              <w:cnfStyle w:val="000000000000" w:firstRow="0" w:lastRow="0" w:firstColumn="0" w:lastColumn="0" w:oddVBand="0" w:evenVBand="0" w:oddHBand="0" w:evenHBand="0" w:firstRowFirstColumn="0" w:firstRowLastColumn="0" w:lastRowFirstColumn="0" w:lastRowLastColumn="0"/>
            </w:pPr>
            <w:r w:rsidRPr="005C03E1">
              <w:t>11,763</w:t>
            </w:r>
          </w:p>
        </w:tc>
        <w:tc>
          <w:tcPr>
            <w:tcW w:w="835" w:type="pct"/>
          </w:tcPr>
          <w:p w14:paraId="4640C669" w14:textId="77777777" w:rsidR="00417B1B" w:rsidRPr="005C03E1" w:rsidRDefault="00417B1B" w:rsidP="005C03E1">
            <w:pPr>
              <w:pStyle w:val="TableText"/>
              <w:cnfStyle w:val="000000000000" w:firstRow="0" w:lastRow="0" w:firstColumn="0" w:lastColumn="0" w:oddVBand="0" w:evenVBand="0" w:oddHBand="0" w:evenHBand="0" w:firstRowFirstColumn="0" w:firstRowLastColumn="0" w:lastRowFirstColumn="0" w:lastRowLastColumn="0"/>
            </w:pPr>
            <w:r w:rsidRPr="005C03E1">
              <w:t>292</w:t>
            </w:r>
          </w:p>
        </w:tc>
        <w:tc>
          <w:tcPr>
            <w:tcW w:w="835" w:type="pct"/>
          </w:tcPr>
          <w:p w14:paraId="3E088F99" w14:textId="77777777" w:rsidR="00417B1B" w:rsidRPr="005C03E1" w:rsidRDefault="00417B1B" w:rsidP="005C03E1">
            <w:pPr>
              <w:pStyle w:val="TableText"/>
              <w:cnfStyle w:val="000000000000" w:firstRow="0" w:lastRow="0" w:firstColumn="0" w:lastColumn="0" w:oddVBand="0" w:evenVBand="0" w:oddHBand="0" w:evenHBand="0" w:firstRowFirstColumn="0" w:firstRowLastColumn="0" w:lastRowFirstColumn="0" w:lastRowLastColumn="0"/>
            </w:pPr>
            <w:r w:rsidRPr="005C03E1">
              <w:t>237</w:t>
            </w:r>
          </w:p>
        </w:tc>
      </w:tr>
      <w:tr w:rsidR="00417B1B" w:rsidRPr="005C03E1" w14:paraId="6127C85C" w14:textId="77777777" w:rsidTr="003A02D7">
        <w:tc>
          <w:tcPr>
            <w:cnfStyle w:val="001000000000" w:firstRow="0" w:lastRow="0" w:firstColumn="1" w:lastColumn="0" w:oddVBand="0" w:evenVBand="0" w:oddHBand="0" w:evenHBand="0" w:firstRowFirstColumn="0" w:firstRowLastColumn="0" w:lastRowFirstColumn="0" w:lastRowLastColumn="0"/>
            <w:tcW w:w="1557" w:type="pct"/>
          </w:tcPr>
          <w:p w14:paraId="7D9B56C8" w14:textId="77777777" w:rsidR="00417B1B" w:rsidRPr="005C03E1" w:rsidRDefault="00417B1B" w:rsidP="005C03E1">
            <w:pPr>
              <w:pStyle w:val="TableText"/>
            </w:pPr>
            <w:r w:rsidRPr="005C03E1">
              <w:t>Various other</w:t>
            </w:r>
          </w:p>
        </w:tc>
        <w:tc>
          <w:tcPr>
            <w:tcW w:w="882" w:type="pct"/>
          </w:tcPr>
          <w:p w14:paraId="4B5D3EF3" w14:textId="77777777" w:rsidR="00417B1B" w:rsidRPr="005C03E1" w:rsidRDefault="00417B1B" w:rsidP="005C03E1">
            <w:pPr>
              <w:pStyle w:val="TableText"/>
              <w:cnfStyle w:val="000000000000" w:firstRow="0" w:lastRow="0" w:firstColumn="0" w:lastColumn="0" w:oddVBand="0" w:evenVBand="0" w:oddHBand="0" w:evenHBand="0" w:firstRowFirstColumn="0" w:firstRowLastColumn="0" w:lastRowFirstColumn="0" w:lastRowLastColumn="0"/>
            </w:pPr>
            <w:r w:rsidRPr="005C03E1">
              <w:t>7,395</w:t>
            </w:r>
          </w:p>
        </w:tc>
        <w:tc>
          <w:tcPr>
            <w:tcW w:w="891" w:type="pct"/>
          </w:tcPr>
          <w:p w14:paraId="5344D9B3" w14:textId="77777777" w:rsidR="00417B1B" w:rsidRPr="005C03E1" w:rsidRDefault="00417B1B" w:rsidP="005C03E1">
            <w:pPr>
              <w:pStyle w:val="TableText"/>
              <w:cnfStyle w:val="000000000000" w:firstRow="0" w:lastRow="0" w:firstColumn="0" w:lastColumn="0" w:oddVBand="0" w:evenVBand="0" w:oddHBand="0" w:evenHBand="0" w:firstRowFirstColumn="0" w:firstRowLastColumn="0" w:lastRowFirstColumn="0" w:lastRowLastColumn="0"/>
            </w:pPr>
            <w:r w:rsidRPr="005C03E1">
              <w:t>5,876</w:t>
            </w:r>
          </w:p>
        </w:tc>
        <w:tc>
          <w:tcPr>
            <w:tcW w:w="835" w:type="pct"/>
          </w:tcPr>
          <w:p w14:paraId="136097AC" w14:textId="77777777" w:rsidR="00417B1B" w:rsidRPr="005C03E1" w:rsidRDefault="00417B1B" w:rsidP="005C03E1">
            <w:pPr>
              <w:pStyle w:val="TableText"/>
              <w:cnfStyle w:val="000000000000" w:firstRow="0" w:lastRow="0" w:firstColumn="0" w:lastColumn="0" w:oddVBand="0" w:evenVBand="0" w:oddHBand="0" w:evenHBand="0" w:firstRowFirstColumn="0" w:firstRowLastColumn="0" w:lastRowFirstColumn="0" w:lastRowLastColumn="0"/>
            </w:pPr>
            <w:r w:rsidRPr="005C03E1">
              <w:t>179</w:t>
            </w:r>
          </w:p>
        </w:tc>
        <w:tc>
          <w:tcPr>
            <w:tcW w:w="835" w:type="pct"/>
          </w:tcPr>
          <w:p w14:paraId="7BA76DAF" w14:textId="77777777" w:rsidR="00417B1B" w:rsidRPr="005C03E1" w:rsidRDefault="00417B1B" w:rsidP="005C03E1">
            <w:pPr>
              <w:pStyle w:val="TableText"/>
              <w:cnfStyle w:val="000000000000" w:firstRow="0" w:lastRow="0" w:firstColumn="0" w:lastColumn="0" w:oddVBand="0" w:evenVBand="0" w:oddHBand="0" w:evenHBand="0" w:firstRowFirstColumn="0" w:firstRowLastColumn="0" w:lastRowFirstColumn="0" w:lastRowLastColumn="0"/>
            </w:pPr>
            <w:r w:rsidRPr="005C03E1">
              <w:t>122</w:t>
            </w:r>
          </w:p>
        </w:tc>
      </w:tr>
      <w:tr w:rsidR="00417B1B" w:rsidRPr="00191A1A" w14:paraId="4516F836" w14:textId="77777777" w:rsidTr="003A02D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pct"/>
          </w:tcPr>
          <w:p w14:paraId="4E3E5FF1" w14:textId="77777777" w:rsidR="00417B1B" w:rsidRPr="00191A1A" w:rsidRDefault="00417B1B" w:rsidP="005C03E1">
            <w:pPr>
              <w:pStyle w:val="TableText"/>
              <w:rPr>
                <w:rStyle w:val="Bold"/>
              </w:rPr>
            </w:pPr>
            <w:r w:rsidRPr="00191A1A">
              <w:rPr>
                <w:rStyle w:val="Bold"/>
              </w:rPr>
              <w:t>Total</w:t>
            </w:r>
          </w:p>
        </w:tc>
        <w:tc>
          <w:tcPr>
            <w:tcW w:w="882" w:type="pct"/>
          </w:tcPr>
          <w:p w14:paraId="49F37751" w14:textId="77777777" w:rsidR="00417B1B" w:rsidRPr="00191A1A" w:rsidRDefault="00417B1B" w:rsidP="005C03E1">
            <w:pPr>
              <w:pStyle w:val="TableText"/>
              <w:cnfStyle w:val="010000000000" w:firstRow="0" w:lastRow="1" w:firstColumn="0" w:lastColumn="0" w:oddVBand="0" w:evenVBand="0" w:oddHBand="0" w:evenHBand="0" w:firstRowFirstColumn="0" w:firstRowLastColumn="0" w:lastRowFirstColumn="0" w:lastRowLastColumn="0"/>
              <w:rPr>
                <w:rStyle w:val="Bold"/>
              </w:rPr>
            </w:pPr>
            <w:r w:rsidRPr="00191A1A">
              <w:rPr>
                <w:rStyle w:val="Bold"/>
              </w:rPr>
              <w:t>21,779</w:t>
            </w:r>
          </w:p>
        </w:tc>
        <w:tc>
          <w:tcPr>
            <w:tcW w:w="891" w:type="pct"/>
          </w:tcPr>
          <w:p w14:paraId="1C35454E" w14:textId="77777777" w:rsidR="00417B1B" w:rsidRPr="00191A1A" w:rsidRDefault="00417B1B" w:rsidP="005C03E1">
            <w:pPr>
              <w:pStyle w:val="TableText"/>
              <w:cnfStyle w:val="010000000000" w:firstRow="0" w:lastRow="1" w:firstColumn="0" w:lastColumn="0" w:oddVBand="0" w:evenVBand="0" w:oddHBand="0" w:evenHBand="0" w:firstRowFirstColumn="0" w:firstRowLastColumn="0" w:lastRowFirstColumn="0" w:lastRowLastColumn="0"/>
              <w:rPr>
                <w:rStyle w:val="Bold"/>
              </w:rPr>
            </w:pPr>
            <w:r w:rsidRPr="00191A1A">
              <w:rPr>
                <w:rStyle w:val="Bold"/>
              </w:rPr>
              <w:t>19,491</w:t>
            </w:r>
          </w:p>
        </w:tc>
        <w:tc>
          <w:tcPr>
            <w:tcW w:w="835" w:type="pct"/>
          </w:tcPr>
          <w:p w14:paraId="42B083DF" w14:textId="77777777" w:rsidR="00417B1B" w:rsidRPr="00191A1A" w:rsidRDefault="00417B1B" w:rsidP="005C03E1">
            <w:pPr>
              <w:pStyle w:val="TableText"/>
              <w:cnfStyle w:val="010000000000" w:firstRow="0" w:lastRow="1" w:firstColumn="0" w:lastColumn="0" w:oddVBand="0" w:evenVBand="0" w:oddHBand="0" w:evenHBand="0" w:firstRowFirstColumn="0" w:firstRowLastColumn="0" w:lastRowFirstColumn="0" w:lastRowLastColumn="0"/>
              <w:rPr>
                <w:rStyle w:val="Bold"/>
              </w:rPr>
            </w:pPr>
            <w:r w:rsidRPr="00191A1A">
              <w:rPr>
                <w:rStyle w:val="Bold"/>
              </w:rPr>
              <w:t>507</w:t>
            </w:r>
          </w:p>
        </w:tc>
        <w:tc>
          <w:tcPr>
            <w:tcW w:w="835" w:type="pct"/>
          </w:tcPr>
          <w:p w14:paraId="08BFE73E" w14:textId="77777777" w:rsidR="00417B1B" w:rsidRPr="00191A1A" w:rsidRDefault="00417B1B" w:rsidP="005C03E1">
            <w:pPr>
              <w:pStyle w:val="TableText"/>
              <w:cnfStyle w:val="010000000000" w:firstRow="0" w:lastRow="1" w:firstColumn="0" w:lastColumn="0" w:oddVBand="0" w:evenVBand="0" w:oddHBand="0" w:evenHBand="0" w:firstRowFirstColumn="0" w:firstRowLastColumn="0" w:lastRowFirstColumn="0" w:lastRowLastColumn="0"/>
              <w:rPr>
                <w:rStyle w:val="Bold"/>
              </w:rPr>
            </w:pPr>
            <w:r w:rsidRPr="00191A1A">
              <w:rPr>
                <w:rStyle w:val="Bold"/>
              </w:rPr>
              <w:t>394</w:t>
            </w:r>
          </w:p>
        </w:tc>
      </w:tr>
    </w:tbl>
    <w:p w14:paraId="6A8142D5" w14:textId="77777777" w:rsidR="00E952AB" w:rsidRDefault="00417B1B" w:rsidP="00417B1B">
      <w:pPr>
        <w:pStyle w:val="NotesText"/>
      </w:pPr>
      <w:r>
        <w:t>Note:</w:t>
      </w:r>
    </w:p>
    <w:p w14:paraId="3E2B61C3" w14:textId="7BEDD611" w:rsidR="00417B1B" w:rsidRDefault="00E952AB" w:rsidP="00975A34">
      <w:pPr>
        <w:pStyle w:val="NotesText"/>
        <w:keepNext w:val="0"/>
      </w:pPr>
      <w:r>
        <w:t>The</w:t>
      </w:r>
      <w:r w:rsidR="00417B1B">
        <w:t xml:space="preserve"> basis for determining the level of contributions is determined by the various actuaries of the defined benefit superannuation plans.</w:t>
      </w:r>
    </w:p>
    <w:p w14:paraId="21524F9B" w14:textId="420EAF48" w:rsidR="00417B1B" w:rsidRDefault="00417B1B" w:rsidP="00417B1B">
      <w:pPr>
        <w:pStyle w:val="Heading3"/>
      </w:pPr>
      <w:bookmarkStart w:id="266" w:name="Note32"/>
      <w:bookmarkStart w:id="267" w:name="_Toc22665179"/>
      <w:r w:rsidRPr="005D2F2E">
        <w:t xml:space="preserve">3.2 </w:t>
      </w:r>
      <w:bookmarkEnd w:id="266"/>
      <w:r w:rsidRPr="005D2F2E">
        <w:t xml:space="preserve">Grants </w:t>
      </w:r>
      <w:r w:rsidR="00D45E5B">
        <w:t xml:space="preserve">and </w:t>
      </w:r>
      <w:r w:rsidRPr="005D2F2E">
        <w:t>Other Transfers</w:t>
      </w:r>
      <w:bookmarkEnd w:id="267"/>
    </w:p>
    <w:p w14:paraId="6DC4B802" w14:textId="0880B4C9" w:rsidR="00417B1B" w:rsidRDefault="00417B1B" w:rsidP="00417B1B">
      <w:pPr>
        <w:pStyle w:val="BodyText"/>
      </w:pPr>
      <w:r>
        <w:t xml:space="preserve">Grant expenses represent contributions of </w:t>
      </w:r>
      <w:r w:rsidR="00E57EEE">
        <w:t>Court Services Victoria</w:t>
      </w:r>
      <w:r>
        <w:t xml:space="preserve"> resources to another party for specific or general purposes where there is no expectation that the amount will be repaid in equal value (either by money, goods or services).</w:t>
      </w:r>
    </w:p>
    <w:p w14:paraId="2ED4289A" w14:textId="016578E2" w:rsidR="00417B1B" w:rsidRDefault="00417B1B" w:rsidP="00417B1B">
      <w:pPr>
        <w:pStyle w:val="BodyText"/>
      </w:pPr>
      <w:r>
        <w:t>Grants can either be operating or capital in nature. Grants can be paid as general purpose grants, which refer to grants that are not subject to conditions regarding their use. Alternatively, they</w:t>
      </w:r>
      <w:r w:rsidR="00D45E5B">
        <w:t xml:space="preserve"> </w:t>
      </w:r>
      <w:r>
        <w:t>may be paid as specific purpose grants, which</w:t>
      </w:r>
      <w:r w:rsidR="00D45E5B">
        <w:t xml:space="preserve"> </w:t>
      </w:r>
      <w:r>
        <w:t>are paid for a particular purpose and/or have</w:t>
      </w:r>
      <w:r w:rsidR="00D45E5B">
        <w:t xml:space="preserve"> </w:t>
      </w:r>
      <w:r>
        <w:t>conditions attached regarding their use.</w:t>
      </w:r>
    </w:p>
    <w:p w14:paraId="1C2669CC" w14:textId="6C28EBC0" w:rsidR="00417B1B" w:rsidRDefault="00417B1B" w:rsidP="00417B1B">
      <w:pPr>
        <w:pStyle w:val="BodyText"/>
      </w:pPr>
      <w:r>
        <w:t>Grant expenses are recognised in the reporting period in which they are paid or payable. Grants can take the form of money, assets, goods, services</w:t>
      </w:r>
      <w:r w:rsidR="00D45E5B">
        <w:t xml:space="preserve"> </w:t>
      </w:r>
      <w:r>
        <w:t>or</w:t>
      </w:r>
      <w:r w:rsidR="00D45E5B">
        <w:t xml:space="preserve"> </w:t>
      </w:r>
      <w:r>
        <w:t>forgiveness of liabilities.</w:t>
      </w:r>
    </w:p>
    <w:p w14:paraId="08B58663" w14:textId="39987B7F" w:rsidR="00417B1B" w:rsidRDefault="00417B1B" w:rsidP="00417B1B">
      <w:pPr>
        <w:pStyle w:val="BodyText"/>
      </w:pPr>
      <w:r>
        <w:lastRenderedPageBreak/>
        <w:t>Grants and other transfers include payments to the Judicial College Victoria $4.7m (2018: $3.5m), and Judicial Commission Victoria $2.3m (2018:</w:t>
      </w:r>
      <w:r w:rsidR="00C24B57">
        <w:t xml:space="preserve"> </w:t>
      </w:r>
      <w:r>
        <w:t>$1.4m).</w:t>
      </w:r>
    </w:p>
    <w:p w14:paraId="36F13E2F" w14:textId="77777777" w:rsidR="00417B1B" w:rsidRDefault="00417B1B" w:rsidP="00417B1B">
      <w:pPr>
        <w:pStyle w:val="Heading3"/>
      </w:pPr>
      <w:bookmarkStart w:id="268" w:name="Note33"/>
      <w:bookmarkStart w:id="269" w:name="_Toc22665180"/>
      <w:r>
        <w:t xml:space="preserve">3.3 </w:t>
      </w:r>
      <w:bookmarkEnd w:id="268"/>
      <w:r>
        <w:t>Capital Asset Charge</w:t>
      </w:r>
      <w:bookmarkEnd w:id="269"/>
    </w:p>
    <w:p w14:paraId="5FEB7015" w14:textId="4E62A9F7" w:rsidR="00417B1B" w:rsidRDefault="00417B1B" w:rsidP="00417B1B">
      <w:pPr>
        <w:pStyle w:val="BodyText"/>
      </w:pPr>
      <w:r>
        <w:t>A capital asset charge is a charge levied on the written down value of controlled non</w:t>
      </w:r>
      <w:r>
        <w:rPr>
          <w:rFonts w:ascii="MS Gothic" w:hAnsi="MS Gothic" w:cs="MS Gothic"/>
        </w:rPr>
        <w:t>‑</w:t>
      </w:r>
      <w:r>
        <w:t xml:space="preserve">current physical assets in </w:t>
      </w:r>
      <w:r w:rsidR="00E57EEE">
        <w:t>Court Services Victoria</w:t>
      </w:r>
      <w:r>
        <w:t xml:space="preserve">'s balance sheet. It aims to attribute to </w:t>
      </w:r>
      <w:r w:rsidR="00E57EEE">
        <w:t>Court Services Victoria</w:t>
      </w:r>
      <w:r>
        <w:t xml:space="preserve">'s outputs, a cost of capital used in service delivery. Imposing this charge provides incentives for </w:t>
      </w:r>
      <w:r w:rsidR="00E57EEE">
        <w:t>Court Services Victoria</w:t>
      </w:r>
      <w:r>
        <w:t xml:space="preserve"> to identify and dispose of underutilised or</w:t>
      </w:r>
      <w:r w:rsidR="00D45E5B">
        <w:t xml:space="preserve"> </w:t>
      </w:r>
      <w:r>
        <w:t>surplus</w:t>
      </w:r>
      <w:r w:rsidR="00D45E5B">
        <w:t xml:space="preserve"> </w:t>
      </w:r>
      <w:r>
        <w:t>non</w:t>
      </w:r>
      <w:r>
        <w:rPr>
          <w:rFonts w:ascii="MS Gothic" w:hAnsi="MS Gothic" w:cs="MS Gothic"/>
        </w:rPr>
        <w:t>‑</w:t>
      </w:r>
      <w:r>
        <w:t>current</w:t>
      </w:r>
      <w:r w:rsidR="00D45E5B">
        <w:rPr>
          <w:rFonts w:ascii="Calibri" w:hAnsi="Calibri" w:cs="Calibri"/>
        </w:rPr>
        <w:t xml:space="preserve"> </w:t>
      </w:r>
      <w:r>
        <w:t>physical</w:t>
      </w:r>
      <w:r w:rsidR="00D45E5B">
        <w:rPr>
          <w:rFonts w:ascii="Calibri" w:hAnsi="Calibri" w:cs="Calibri"/>
        </w:rPr>
        <w:t xml:space="preserve"> </w:t>
      </w:r>
      <w:r>
        <w:t>assets.</w:t>
      </w:r>
    </w:p>
    <w:p w14:paraId="6637BBC1" w14:textId="20D0A2AA" w:rsidR="00417B1B" w:rsidRDefault="00417B1B" w:rsidP="00417B1B">
      <w:pPr>
        <w:pStyle w:val="Heading3"/>
      </w:pPr>
      <w:bookmarkStart w:id="270" w:name="Note34"/>
      <w:bookmarkStart w:id="271" w:name="_Toc22665181"/>
      <w:r>
        <w:t xml:space="preserve">3.4 </w:t>
      </w:r>
      <w:bookmarkEnd w:id="270"/>
      <w:r>
        <w:t xml:space="preserve">Supplies </w:t>
      </w:r>
      <w:r w:rsidR="00D45E5B">
        <w:t xml:space="preserve">and </w:t>
      </w:r>
      <w:r>
        <w:t>Services</w:t>
      </w:r>
      <w:bookmarkEnd w:id="271"/>
    </w:p>
    <w:tbl>
      <w:tblPr>
        <w:tblStyle w:val="AccessibleTableNumerical"/>
        <w:tblW w:w="5000" w:type="pct"/>
        <w:tblLook w:val="04A0" w:firstRow="1" w:lastRow="0" w:firstColumn="1" w:lastColumn="0" w:noHBand="0" w:noVBand="1"/>
      </w:tblPr>
      <w:tblGrid>
        <w:gridCol w:w="5716"/>
        <w:gridCol w:w="1963"/>
        <w:gridCol w:w="1963"/>
      </w:tblGrid>
      <w:tr w:rsidR="00417B1B" w:rsidRPr="00D45E5B" w14:paraId="256DE730" w14:textId="77777777" w:rsidTr="00191A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64" w:type="pct"/>
          </w:tcPr>
          <w:p w14:paraId="032ACB0F" w14:textId="05398B64" w:rsidR="00417B1B" w:rsidRPr="00D45E5B" w:rsidRDefault="00AC0BBF" w:rsidP="00D45E5B">
            <w:pPr>
              <w:pStyle w:val="TableText"/>
            </w:pPr>
            <w:bookmarkStart w:id="272" w:name="ColumnTitle_59"/>
            <w:r w:rsidRPr="00D45E5B">
              <w:t>Item</w:t>
            </w:r>
          </w:p>
        </w:tc>
        <w:tc>
          <w:tcPr>
            <w:tcW w:w="1018" w:type="pct"/>
            <w:vAlign w:val="bottom"/>
          </w:tcPr>
          <w:p w14:paraId="1BBCC02A" w14:textId="77777777" w:rsidR="00417B1B" w:rsidRPr="00D45E5B" w:rsidRDefault="00417B1B" w:rsidP="00191A1A">
            <w:pPr>
              <w:pStyle w:val="TableText"/>
              <w:cnfStyle w:val="100000000000" w:firstRow="1" w:lastRow="0" w:firstColumn="0" w:lastColumn="0" w:oddVBand="0" w:evenVBand="0" w:oddHBand="0" w:evenHBand="0" w:firstRowFirstColumn="0" w:firstRowLastColumn="0" w:lastRowFirstColumn="0" w:lastRowLastColumn="0"/>
            </w:pPr>
            <w:r w:rsidRPr="00D45E5B">
              <w:t>2019</w:t>
            </w:r>
            <w:r w:rsidRPr="00D45E5B">
              <w:br/>
              <w:t>$'000</w:t>
            </w:r>
          </w:p>
        </w:tc>
        <w:tc>
          <w:tcPr>
            <w:tcW w:w="1018" w:type="pct"/>
            <w:vAlign w:val="bottom"/>
          </w:tcPr>
          <w:p w14:paraId="3324CA33" w14:textId="77777777" w:rsidR="00417B1B" w:rsidRPr="00D45E5B" w:rsidRDefault="00417B1B" w:rsidP="00191A1A">
            <w:pPr>
              <w:pStyle w:val="TableText"/>
              <w:cnfStyle w:val="100000000000" w:firstRow="1" w:lastRow="0" w:firstColumn="0" w:lastColumn="0" w:oddVBand="0" w:evenVBand="0" w:oddHBand="0" w:evenHBand="0" w:firstRowFirstColumn="0" w:firstRowLastColumn="0" w:lastRowFirstColumn="0" w:lastRowLastColumn="0"/>
            </w:pPr>
            <w:r w:rsidRPr="00D45E5B">
              <w:t>2018</w:t>
            </w:r>
            <w:r w:rsidRPr="00D45E5B">
              <w:br/>
              <w:t>$'000</w:t>
            </w:r>
          </w:p>
        </w:tc>
      </w:tr>
      <w:bookmarkEnd w:id="272"/>
      <w:tr w:rsidR="00417B1B" w:rsidRPr="00D45E5B" w14:paraId="4A3ADC05" w14:textId="77777777" w:rsidTr="00AC0BBF">
        <w:tc>
          <w:tcPr>
            <w:cnfStyle w:val="001000000000" w:firstRow="0" w:lastRow="0" w:firstColumn="1" w:lastColumn="0" w:oddVBand="0" w:evenVBand="0" w:oddHBand="0" w:evenHBand="0" w:firstRowFirstColumn="0" w:firstRowLastColumn="0" w:lastRowFirstColumn="0" w:lastRowLastColumn="0"/>
            <w:tcW w:w="2964" w:type="pct"/>
          </w:tcPr>
          <w:p w14:paraId="044ADC0E" w14:textId="77777777" w:rsidR="00417B1B" w:rsidRPr="00D45E5B" w:rsidRDefault="00417B1B" w:rsidP="00D45E5B">
            <w:pPr>
              <w:pStyle w:val="TableText"/>
            </w:pPr>
            <w:r w:rsidRPr="00D45E5B">
              <w:t>Accommodation and property services</w:t>
            </w:r>
          </w:p>
        </w:tc>
        <w:tc>
          <w:tcPr>
            <w:tcW w:w="1018" w:type="pct"/>
          </w:tcPr>
          <w:p w14:paraId="46E8C0BB" w14:textId="77777777" w:rsidR="00417B1B" w:rsidRPr="00D45E5B" w:rsidRDefault="00417B1B" w:rsidP="00D45E5B">
            <w:pPr>
              <w:pStyle w:val="TableText"/>
              <w:cnfStyle w:val="000000000000" w:firstRow="0" w:lastRow="0" w:firstColumn="0" w:lastColumn="0" w:oddVBand="0" w:evenVBand="0" w:oddHBand="0" w:evenHBand="0" w:firstRowFirstColumn="0" w:firstRowLastColumn="0" w:lastRowFirstColumn="0" w:lastRowLastColumn="0"/>
            </w:pPr>
            <w:r w:rsidRPr="00D45E5B">
              <w:t>39,280</w:t>
            </w:r>
          </w:p>
        </w:tc>
        <w:tc>
          <w:tcPr>
            <w:tcW w:w="1018" w:type="pct"/>
          </w:tcPr>
          <w:p w14:paraId="6A368FE3" w14:textId="77777777" w:rsidR="00417B1B" w:rsidRPr="00D45E5B" w:rsidRDefault="00417B1B" w:rsidP="00D45E5B">
            <w:pPr>
              <w:pStyle w:val="TableText"/>
              <w:cnfStyle w:val="000000000000" w:firstRow="0" w:lastRow="0" w:firstColumn="0" w:lastColumn="0" w:oddVBand="0" w:evenVBand="0" w:oddHBand="0" w:evenHBand="0" w:firstRowFirstColumn="0" w:firstRowLastColumn="0" w:lastRowFirstColumn="0" w:lastRowLastColumn="0"/>
            </w:pPr>
            <w:r w:rsidRPr="00D45E5B">
              <w:t>34,788</w:t>
            </w:r>
          </w:p>
        </w:tc>
      </w:tr>
      <w:tr w:rsidR="00417B1B" w:rsidRPr="00D45E5B" w14:paraId="3927DF25" w14:textId="77777777" w:rsidTr="00AC0BBF">
        <w:tc>
          <w:tcPr>
            <w:cnfStyle w:val="001000000000" w:firstRow="0" w:lastRow="0" w:firstColumn="1" w:lastColumn="0" w:oddVBand="0" w:evenVBand="0" w:oddHBand="0" w:evenHBand="0" w:firstRowFirstColumn="0" w:firstRowLastColumn="0" w:lastRowFirstColumn="0" w:lastRowLastColumn="0"/>
            <w:tcW w:w="2964" w:type="pct"/>
          </w:tcPr>
          <w:p w14:paraId="4F177C83" w14:textId="77777777" w:rsidR="00417B1B" w:rsidRPr="00D45E5B" w:rsidRDefault="00417B1B" w:rsidP="00D45E5B">
            <w:pPr>
              <w:pStyle w:val="TableText"/>
            </w:pPr>
            <w:r w:rsidRPr="00D45E5B">
              <w:t>Outsourced contracts</w:t>
            </w:r>
          </w:p>
        </w:tc>
        <w:tc>
          <w:tcPr>
            <w:tcW w:w="1018" w:type="pct"/>
          </w:tcPr>
          <w:p w14:paraId="53109F7B" w14:textId="77777777" w:rsidR="00417B1B" w:rsidRPr="00D45E5B" w:rsidRDefault="00417B1B" w:rsidP="00D45E5B">
            <w:pPr>
              <w:pStyle w:val="TableText"/>
              <w:cnfStyle w:val="000000000000" w:firstRow="0" w:lastRow="0" w:firstColumn="0" w:lastColumn="0" w:oddVBand="0" w:evenVBand="0" w:oddHBand="0" w:evenHBand="0" w:firstRowFirstColumn="0" w:firstRowLastColumn="0" w:lastRowFirstColumn="0" w:lastRowLastColumn="0"/>
            </w:pPr>
            <w:r w:rsidRPr="00D45E5B">
              <w:t>22,301</w:t>
            </w:r>
          </w:p>
        </w:tc>
        <w:tc>
          <w:tcPr>
            <w:tcW w:w="1018" w:type="pct"/>
          </w:tcPr>
          <w:p w14:paraId="3FC30F1F" w14:textId="77777777" w:rsidR="00417B1B" w:rsidRPr="00D45E5B" w:rsidRDefault="00417B1B" w:rsidP="00D45E5B">
            <w:pPr>
              <w:pStyle w:val="TableText"/>
              <w:cnfStyle w:val="000000000000" w:firstRow="0" w:lastRow="0" w:firstColumn="0" w:lastColumn="0" w:oddVBand="0" w:evenVBand="0" w:oddHBand="0" w:evenHBand="0" w:firstRowFirstColumn="0" w:firstRowLastColumn="0" w:lastRowFirstColumn="0" w:lastRowLastColumn="0"/>
            </w:pPr>
            <w:r w:rsidRPr="00D45E5B">
              <w:t>22,182</w:t>
            </w:r>
          </w:p>
        </w:tc>
      </w:tr>
      <w:tr w:rsidR="00417B1B" w:rsidRPr="00D45E5B" w14:paraId="0FA49392" w14:textId="77777777" w:rsidTr="00AC0BBF">
        <w:tc>
          <w:tcPr>
            <w:cnfStyle w:val="001000000000" w:firstRow="0" w:lastRow="0" w:firstColumn="1" w:lastColumn="0" w:oddVBand="0" w:evenVBand="0" w:oddHBand="0" w:evenHBand="0" w:firstRowFirstColumn="0" w:firstRowLastColumn="0" w:lastRowFirstColumn="0" w:lastRowLastColumn="0"/>
            <w:tcW w:w="2964" w:type="pct"/>
          </w:tcPr>
          <w:p w14:paraId="49A861D6" w14:textId="77777777" w:rsidR="00417B1B" w:rsidRPr="00D45E5B" w:rsidRDefault="00417B1B" w:rsidP="00D45E5B">
            <w:pPr>
              <w:pStyle w:val="TableText"/>
            </w:pPr>
            <w:r w:rsidRPr="00D45E5B">
              <w:t>Contractors, professional services and consultants</w:t>
            </w:r>
          </w:p>
        </w:tc>
        <w:tc>
          <w:tcPr>
            <w:tcW w:w="1018" w:type="pct"/>
          </w:tcPr>
          <w:p w14:paraId="5BBE2EF3" w14:textId="77777777" w:rsidR="00417B1B" w:rsidRPr="00D45E5B" w:rsidRDefault="00417B1B" w:rsidP="00D45E5B">
            <w:pPr>
              <w:pStyle w:val="TableText"/>
              <w:cnfStyle w:val="000000000000" w:firstRow="0" w:lastRow="0" w:firstColumn="0" w:lastColumn="0" w:oddVBand="0" w:evenVBand="0" w:oddHBand="0" w:evenHBand="0" w:firstRowFirstColumn="0" w:firstRowLastColumn="0" w:lastRowFirstColumn="0" w:lastRowLastColumn="0"/>
            </w:pPr>
            <w:r w:rsidRPr="00D45E5B">
              <w:t>28,150</w:t>
            </w:r>
          </w:p>
        </w:tc>
        <w:tc>
          <w:tcPr>
            <w:tcW w:w="1018" w:type="pct"/>
          </w:tcPr>
          <w:p w14:paraId="2A1C02CF" w14:textId="77777777" w:rsidR="00417B1B" w:rsidRPr="00D45E5B" w:rsidRDefault="00417B1B" w:rsidP="00D45E5B">
            <w:pPr>
              <w:pStyle w:val="TableText"/>
              <w:cnfStyle w:val="000000000000" w:firstRow="0" w:lastRow="0" w:firstColumn="0" w:lastColumn="0" w:oddVBand="0" w:evenVBand="0" w:oddHBand="0" w:evenHBand="0" w:firstRowFirstColumn="0" w:firstRowLastColumn="0" w:lastRowFirstColumn="0" w:lastRowLastColumn="0"/>
            </w:pPr>
            <w:r w:rsidRPr="00D45E5B">
              <w:t>28,035</w:t>
            </w:r>
          </w:p>
        </w:tc>
      </w:tr>
      <w:tr w:rsidR="00417B1B" w:rsidRPr="00D45E5B" w14:paraId="51AADBED" w14:textId="77777777" w:rsidTr="00AC0BBF">
        <w:tc>
          <w:tcPr>
            <w:cnfStyle w:val="001000000000" w:firstRow="0" w:lastRow="0" w:firstColumn="1" w:lastColumn="0" w:oddVBand="0" w:evenVBand="0" w:oddHBand="0" w:evenHBand="0" w:firstRowFirstColumn="0" w:firstRowLastColumn="0" w:lastRowFirstColumn="0" w:lastRowLastColumn="0"/>
            <w:tcW w:w="2964" w:type="pct"/>
          </w:tcPr>
          <w:p w14:paraId="37BE0FBF" w14:textId="77777777" w:rsidR="00417B1B" w:rsidRPr="00D45E5B" w:rsidRDefault="00417B1B" w:rsidP="00D45E5B">
            <w:pPr>
              <w:pStyle w:val="TableText"/>
            </w:pPr>
            <w:r w:rsidRPr="00D45E5B">
              <w:t>Printing, stationery and other office expenses</w:t>
            </w:r>
          </w:p>
        </w:tc>
        <w:tc>
          <w:tcPr>
            <w:tcW w:w="1018" w:type="pct"/>
          </w:tcPr>
          <w:p w14:paraId="116EE5B6" w14:textId="77777777" w:rsidR="00417B1B" w:rsidRPr="00D45E5B" w:rsidRDefault="00417B1B" w:rsidP="00D45E5B">
            <w:pPr>
              <w:pStyle w:val="TableText"/>
              <w:cnfStyle w:val="000000000000" w:firstRow="0" w:lastRow="0" w:firstColumn="0" w:lastColumn="0" w:oddVBand="0" w:evenVBand="0" w:oddHBand="0" w:evenHBand="0" w:firstRowFirstColumn="0" w:firstRowLastColumn="0" w:lastRowFirstColumn="0" w:lastRowLastColumn="0"/>
            </w:pPr>
            <w:r w:rsidRPr="00D45E5B">
              <w:t>12,882</w:t>
            </w:r>
          </w:p>
        </w:tc>
        <w:tc>
          <w:tcPr>
            <w:tcW w:w="1018" w:type="pct"/>
          </w:tcPr>
          <w:p w14:paraId="666F29FE" w14:textId="77777777" w:rsidR="00417B1B" w:rsidRPr="00D45E5B" w:rsidRDefault="00417B1B" w:rsidP="00D45E5B">
            <w:pPr>
              <w:pStyle w:val="TableText"/>
              <w:cnfStyle w:val="000000000000" w:firstRow="0" w:lastRow="0" w:firstColumn="0" w:lastColumn="0" w:oddVBand="0" w:evenVBand="0" w:oddHBand="0" w:evenHBand="0" w:firstRowFirstColumn="0" w:firstRowLastColumn="0" w:lastRowFirstColumn="0" w:lastRowLastColumn="0"/>
            </w:pPr>
            <w:r w:rsidRPr="00D45E5B">
              <w:t>11,587</w:t>
            </w:r>
          </w:p>
        </w:tc>
      </w:tr>
      <w:tr w:rsidR="00417B1B" w:rsidRPr="00D45E5B" w14:paraId="1DABEC79" w14:textId="77777777" w:rsidTr="00AC0BBF">
        <w:tc>
          <w:tcPr>
            <w:cnfStyle w:val="001000000000" w:firstRow="0" w:lastRow="0" w:firstColumn="1" w:lastColumn="0" w:oddVBand="0" w:evenVBand="0" w:oddHBand="0" w:evenHBand="0" w:firstRowFirstColumn="0" w:firstRowLastColumn="0" w:lastRowFirstColumn="0" w:lastRowLastColumn="0"/>
            <w:tcW w:w="2964" w:type="pct"/>
          </w:tcPr>
          <w:p w14:paraId="22C3E718" w14:textId="77777777" w:rsidR="00417B1B" w:rsidRPr="00D45E5B" w:rsidRDefault="00417B1B" w:rsidP="00D45E5B">
            <w:pPr>
              <w:pStyle w:val="TableText"/>
            </w:pPr>
            <w:r w:rsidRPr="00D45E5B">
              <w:t>Technology services</w:t>
            </w:r>
          </w:p>
        </w:tc>
        <w:tc>
          <w:tcPr>
            <w:tcW w:w="1018" w:type="pct"/>
          </w:tcPr>
          <w:p w14:paraId="50854EF2" w14:textId="77777777" w:rsidR="00417B1B" w:rsidRPr="00D45E5B" w:rsidRDefault="00417B1B" w:rsidP="00D45E5B">
            <w:pPr>
              <w:pStyle w:val="TableText"/>
              <w:cnfStyle w:val="000000000000" w:firstRow="0" w:lastRow="0" w:firstColumn="0" w:lastColumn="0" w:oddVBand="0" w:evenVBand="0" w:oddHBand="0" w:evenHBand="0" w:firstRowFirstColumn="0" w:firstRowLastColumn="0" w:lastRowFirstColumn="0" w:lastRowLastColumn="0"/>
            </w:pPr>
            <w:r w:rsidRPr="00D45E5B">
              <w:t>16,971</w:t>
            </w:r>
          </w:p>
        </w:tc>
        <w:tc>
          <w:tcPr>
            <w:tcW w:w="1018" w:type="pct"/>
          </w:tcPr>
          <w:p w14:paraId="253281D7" w14:textId="77777777" w:rsidR="00417B1B" w:rsidRPr="00D45E5B" w:rsidRDefault="00417B1B" w:rsidP="00D45E5B">
            <w:pPr>
              <w:pStyle w:val="TableText"/>
              <w:cnfStyle w:val="000000000000" w:firstRow="0" w:lastRow="0" w:firstColumn="0" w:lastColumn="0" w:oddVBand="0" w:evenVBand="0" w:oddHBand="0" w:evenHBand="0" w:firstRowFirstColumn="0" w:firstRowLastColumn="0" w:lastRowFirstColumn="0" w:lastRowLastColumn="0"/>
            </w:pPr>
            <w:r w:rsidRPr="00D45E5B">
              <w:t>15,424</w:t>
            </w:r>
          </w:p>
        </w:tc>
      </w:tr>
      <w:tr w:rsidR="00417B1B" w:rsidRPr="00D45E5B" w14:paraId="3359FD18" w14:textId="77777777" w:rsidTr="00AC0BBF">
        <w:tc>
          <w:tcPr>
            <w:cnfStyle w:val="001000000000" w:firstRow="0" w:lastRow="0" w:firstColumn="1" w:lastColumn="0" w:oddVBand="0" w:evenVBand="0" w:oddHBand="0" w:evenHBand="0" w:firstRowFirstColumn="0" w:firstRowLastColumn="0" w:lastRowFirstColumn="0" w:lastRowLastColumn="0"/>
            <w:tcW w:w="2964" w:type="pct"/>
          </w:tcPr>
          <w:p w14:paraId="679BAFDA" w14:textId="77777777" w:rsidR="00417B1B" w:rsidRPr="00D45E5B" w:rsidRDefault="00417B1B" w:rsidP="00D45E5B">
            <w:pPr>
              <w:pStyle w:val="TableText"/>
            </w:pPr>
            <w:r w:rsidRPr="00D45E5B">
              <w:t>Juror payments</w:t>
            </w:r>
          </w:p>
        </w:tc>
        <w:tc>
          <w:tcPr>
            <w:tcW w:w="1018" w:type="pct"/>
          </w:tcPr>
          <w:p w14:paraId="5AB62C7D" w14:textId="77777777" w:rsidR="00417B1B" w:rsidRPr="00D45E5B" w:rsidRDefault="00417B1B" w:rsidP="00D45E5B">
            <w:pPr>
              <w:pStyle w:val="TableText"/>
              <w:cnfStyle w:val="000000000000" w:firstRow="0" w:lastRow="0" w:firstColumn="0" w:lastColumn="0" w:oddVBand="0" w:evenVBand="0" w:oddHBand="0" w:evenHBand="0" w:firstRowFirstColumn="0" w:firstRowLastColumn="0" w:lastRowFirstColumn="0" w:lastRowLastColumn="0"/>
            </w:pPr>
            <w:r w:rsidRPr="00D45E5B">
              <w:t>3,610</w:t>
            </w:r>
          </w:p>
        </w:tc>
        <w:tc>
          <w:tcPr>
            <w:tcW w:w="1018" w:type="pct"/>
          </w:tcPr>
          <w:p w14:paraId="19D59FA3" w14:textId="77777777" w:rsidR="00417B1B" w:rsidRPr="00D45E5B" w:rsidRDefault="00417B1B" w:rsidP="00D45E5B">
            <w:pPr>
              <w:pStyle w:val="TableText"/>
              <w:cnfStyle w:val="000000000000" w:firstRow="0" w:lastRow="0" w:firstColumn="0" w:lastColumn="0" w:oddVBand="0" w:evenVBand="0" w:oddHBand="0" w:evenHBand="0" w:firstRowFirstColumn="0" w:firstRowLastColumn="0" w:lastRowFirstColumn="0" w:lastRowLastColumn="0"/>
            </w:pPr>
            <w:r w:rsidRPr="00D45E5B">
              <w:t>3,319</w:t>
            </w:r>
          </w:p>
        </w:tc>
      </w:tr>
      <w:tr w:rsidR="00417B1B" w:rsidRPr="00D45E5B" w14:paraId="64F09B4A" w14:textId="77777777" w:rsidTr="00AC0BBF">
        <w:tc>
          <w:tcPr>
            <w:cnfStyle w:val="001000000000" w:firstRow="0" w:lastRow="0" w:firstColumn="1" w:lastColumn="0" w:oddVBand="0" w:evenVBand="0" w:oddHBand="0" w:evenHBand="0" w:firstRowFirstColumn="0" w:firstRowLastColumn="0" w:lastRowFirstColumn="0" w:lastRowLastColumn="0"/>
            <w:tcW w:w="2964" w:type="pct"/>
          </w:tcPr>
          <w:p w14:paraId="1E4F4322" w14:textId="77777777" w:rsidR="00417B1B" w:rsidRPr="00D45E5B" w:rsidRDefault="00417B1B" w:rsidP="00D45E5B">
            <w:pPr>
              <w:pStyle w:val="TableText"/>
            </w:pPr>
            <w:r w:rsidRPr="00D45E5B">
              <w:t>Repairs and maintenance</w:t>
            </w:r>
          </w:p>
        </w:tc>
        <w:tc>
          <w:tcPr>
            <w:tcW w:w="1018" w:type="pct"/>
          </w:tcPr>
          <w:p w14:paraId="61CF38C8" w14:textId="77777777" w:rsidR="00417B1B" w:rsidRPr="00D45E5B" w:rsidRDefault="00417B1B" w:rsidP="00D45E5B">
            <w:pPr>
              <w:pStyle w:val="TableText"/>
              <w:cnfStyle w:val="000000000000" w:firstRow="0" w:lastRow="0" w:firstColumn="0" w:lastColumn="0" w:oddVBand="0" w:evenVBand="0" w:oddHBand="0" w:evenHBand="0" w:firstRowFirstColumn="0" w:firstRowLastColumn="0" w:lastRowFirstColumn="0" w:lastRowLastColumn="0"/>
            </w:pPr>
            <w:r w:rsidRPr="00D45E5B">
              <w:t>4,977</w:t>
            </w:r>
          </w:p>
        </w:tc>
        <w:tc>
          <w:tcPr>
            <w:tcW w:w="1018" w:type="pct"/>
          </w:tcPr>
          <w:p w14:paraId="65C22ACB" w14:textId="77777777" w:rsidR="00417B1B" w:rsidRPr="00D45E5B" w:rsidRDefault="00417B1B" w:rsidP="00D45E5B">
            <w:pPr>
              <w:pStyle w:val="TableText"/>
              <w:cnfStyle w:val="000000000000" w:firstRow="0" w:lastRow="0" w:firstColumn="0" w:lastColumn="0" w:oddVBand="0" w:evenVBand="0" w:oddHBand="0" w:evenHBand="0" w:firstRowFirstColumn="0" w:firstRowLastColumn="0" w:lastRowFirstColumn="0" w:lastRowLastColumn="0"/>
            </w:pPr>
            <w:r w:rsidRPr="00D45E5B">
              <w:t>5,084</w:t>
            </w:r>
          </w:p>
        </w:tc>
      </w:tr>
      <w:tr w:rsidR="00417B1B" w:rsidRPr="00D45E5B" w14:paraId="6C3D9C34" w14:textId="77777777" w:rsidTr="00AC0BBF">
        <w:tc>
          <w:tcPr>
            <w:cnfStyle w:val="001000000000" w:firstRow="0" w:lastRow="0" w:firstColumn="1" w:lastColumn="0" w:oddVBand="0" w:evenVBand="0" w:oddHBand="0" w:evenHBand="0" w:firstRowFirstColumn="0" w:firstRowLastColumn="0" w:lastRowFirstColumn="0" w:lastRowLastColumn="0"/>
            <w:tcW w:w="2964" w:type="pct"/>
          </w:tcPr>
          <w:p w14:paraId="7D825526" w14:textId="77777777" w:rsidR="00417B1B" w:rsidRPr="00D45E5B" w:rsidRDefault="00417B1B" w:rsidP="00D45E5B">
            <w:pPr>
              <w:pStyle w:val="TableText"/>
            </w:pPr>
            <w:r w:rsidRPr="00D45E5B">
              <w:t xml:space="preserve">Deceased removals and transfer costs (Coroners Court) </w:t>
            </w:r>
          </w:p>
        </w:tc>
        <w:tc>
          <w:tcPr>
            <w:tcW w:w="1018" w:type="pct"/>
          </w:tcPr>
          <w:p w14:paraId="0C0988E5" w14:textId="77777777" w:rsidR="00417B1B" w:rsidRPr="00D45E5B" w:rsidRDefault="00417B1B" w:rsidP="00D45E5B">
            <w:pPr>
              <w:pStyle w:val="TableText"/>
              <w:cnfStyle w:val="000000000000" w:firstRow="0" w:lastRow="0" w:firstColumn="0" w:lastColumn="0" w:oddVBand="0" w:evenVBand="0" w:oddHBand="0" w:evenHBand="0" w:firstRowFirstColumn="0" w:firstRowLastColumn="0" w:lastRowFirstColumn="0" w:lastRowLastColumn="0"/>
            </w:pPr>
            <w:r w:rsidRPr="00D45E5B">
              <w:t>4,260</w:t>
            </w:r>
          </w:p>
        </w:tc>
        <w:tc>
          <w:tcPr>
            <w:tcW w:w="1018" w:type="pct"/>
          </w:tcPr>
          <w:p w14:paraId="64D576DB" w14:textId="77777777" w:rsidR="00417B1B" w:rsidRPr="00D45E5B" w:rsidRDefault="00417B1B" w:rsidP="00D45E5B">
            <w:pPr>
              <w:pStyle w:val="TableText"/>
              <w:cnfStyle w:val="000000000000" w:firstRow="0" w:lastRow="0" w:firstColumn="0" w:lastColumn="0" w:oddVBand="0" w:evenVBand="0" w:oddHBand="0" w:evenHBand="0" w:firstRowFirstColumn="0" w:firstRowLastColumn="0" w:lastRowFirstColumn="0" w:lastRowLastColumn="0"/>
            </w:pPr>
            <w:r w:rsidRPr="00D45E5B">
              <w:t>4,286</w:t>
            </w:r>
          </w:p>
        </w:tc>
      </w:tr>
      <w:tr w:rsidR="00417B1B" w:rsidRPr="00D45E5B" w14:paraId="1E93187B" w14:textId="77777777" w:rsidTr="00AC0BBF">
        <w:tc>
          <w:tcPr>
            <w:cnfStyle w:val="001000000000" w:firstRow="0" w:lastRow="0" w:firstColumn="1" w:lastColumn="0" w:oddVBand="0" w:evenVBand="0" w:oddHBand="0" w:evenHBand="0" w:firstRowFirstColumn="0" w:firstRowLastColumn="0" w:lastRowFirstColumn="0" w:lastRowLastColumn="0"/>
            <w:tcW w:w="2964" w:type="pct"/>
          </w:tcPr>
          <w:p w14:paraId="129E5F45" w14:textId="77777777" w:rsidR="00417B1B" w:rsidRPr="00D45E5B" w:rsidRDefault="00417B1B" w:rsidP="00D45E5B">
            <w:pPr>
              <w:pStyle w:val="TableText"/>
            </w:pPr>
            <w:r w:rsidRPr="00D45E5B">
              <w:t>Interpreter and translation services</w:t>
            </w:r>
          </w:p>
        </w:tc>
        <w:tc>
          <w:tcPr>
            <w:tcW w:w="1018" w:type="pct"/>
          </w:tcPr>
          <w:p w14:paraId="60B98E97" w14:textId="77777777" w:rsidR="00417B1B" w:rsidRPr="00D45E5B" w:rsidRDefault="00417B1B" w:rsidP="00D45E5B">
            <w:pPr>
              <w:pStyle w:val="TableText"/>
              <w:cnfStyle w:val="000000000000" w:firstRow="0" w:lastRow="0" w:firstColumn="0" w:lastColumn="0" w:oddVBand="0" w:evenVBand="0" w:oddHBand="0" w:evenHBand="0" w:firstRowFirstColumn="0" w:firstRowLastColumn="0" w:lastRowFirstColumn="0" w:lastRowLastColumn="0"/>
            </w:pPr>
            <w:r w:rsidRPr="00D45E5B">
              <w:t>3,448</w:t>
            </w:r>
          </w:p>
        </w:tc>
        <w:tc>
          <w:tcPr>
            <w:tcW w:w="1018" w:type="pct"/>
          </w:tcPr>
          <w:p w14:paraId="49A01D5B" w14:textId="77777777" w:rsidR="00417B1B" w:rsidRPr="00D45E5B" w:rsidRDefault="00417B1B" w:rsidP="00D45E5B">
            <w:pPr>
              <w:pStyle w:val="TableText"/>
              <w:cnfStyle w:val="000000000000" w:firstRow="0" w:lastRow="0" w:firstColumn="0" w:lastColumn="0" w:oddVBand="0" w:evenVBand="0" w:oddHBand="0" w:evenHBand="0" w:firstRowFirstColumn="0" w:firstRowLastColumn="0" w:lastRowFirstColumn="0" w:lastRowLastColumn="0"/>
            </w:pPr>
            <w:r w:rsidRPr="00D45E5B">
              <w:t>3,297</w:t>
            </w:r>
          </w:p>
        </w:tc>
      </w:tr>
      <w:tr w:rsidR="00417B1B" w:rsidRPr="00D45E5B" w14:paraId="694C4CFB" w14:textId="77777777" w:rsidTr="00AC0BBF">
        <w:tc>
          <w:tcPr>
            <w:cnfStyle w:val="001000000000" w:firstRow="0" w:lastRow="0" w:firstColumn="1" w:lastColumn="0" w:oddVBand="0" w:evenVBand="0" w:oddHBand="0" w:evenHBand="0" w:firstRowFirstColumn="0" w:firstRowLastColumn="0" w:lastRowFirstColumn="0" w:lastRowLastColumn="0"/>
            <w:tcW w:w="2964" w:type="pct"/>
          </w:tcPr>
          <w:p w14:paraId="0C1EFA28" w14:textId="77777777" w:rsidR="00417B1B" w:rsidRPr="00D45E5B" w:rsidRDefault="00417B1B" w:rsidP="00D45E5B">
            <w:pPr>
              <w:pStyle w:val="TableText"/>
            </w:pPr>
            <w:r w:rsidRPr="00D45E5B">
              <w:t>Other</w:t>
            </w:r>
          </w:p>
        </w:tc>
        <w:tc>
          <w:tcPr>
            <w:tcW w:w="1018" w:type="pct"/>
          </w:tcPr>
          <w:p w14:paraId="1B6F9159" w14:textId="77777777" w:rsidR="00417B1B" w:rsidRPr="00D45E5B" w:rsidRDefault="00417B1B" w:rsidP="00D45E5B">
            <w:pPr>
              <w:pStyle w:val="TableText"/>
              <w:cnfStyle w:val="000000000000" w:firstRow="0" w:lastRow="0" w:firstColumn="0" w:lastColumn="0" w:oddVBand="0" w:evenVBand="0" w:oddHBand="0" w:evenHBand="0" w:firstRowFirstColumn="0" w:firstRowLastColumn="0" w:lastRowFirstColumn="0" w:lastRowLastColumn="0"/>
            </w:pPr>
            <w:r w:rsidRPr="00D45E5B">
              <w:t>8,209</w:t>
            </w:r>
          </w:p>
        </w:tc>
        <w:tc>
          <w:tcPr>
            <w:tcW w:w="1018" w:type="pct"/>
          </w:tcPr>
          <w:p w14:paraId="2227BB61" w14:textId="77777777" w:rsidR="00417B1B" w:rsidRPr="00D45E5B" w:rsidRDefault="00417B1B" w:rsidP="00D45E5B">
            <w:pPr>
              <w:pStyle w:val="TableText"/>
              <w:cnfStyle w:val="000000000000" w:firstRow="0" w:lastRow="0" w:firstColumn="0" w:lastColumn="0" w:oddVBand="0" w:evenVBand="0" w:oddHBand="0" w:evenHBand="0" w:firstRowFirstColumn="0" w:firstRowLastColumn="0" w:lastRowFirstColumn="0" w:lastRowLastColumn="0"/>
            </w:pPr>
            <w:r w:rsidRPr="00D45E5B">
              <w:t>2,317</w:t>
            </w:r>
          </w:p>
        </w:tc>
      </w:tr>
      <w:tr w:rsidR="00417B1B" w:rsidRPr="00C421D3" w14:paraId="367027EF" w14:textId="77777777" w:rsidTr="00AC0BBF">
        <w:tc>
          <w:tcPr>
            <w:cnfStyle w:val="001000000000" w:firstRow="0" w:lastRow="0" w:firstColumn="1" w:lastColumn="0" w:oddVBand="0" w:evenVBand="0" w:oddHBand="0" w:evenHBand="0" w:firstRowFirstColumn="0" w:firstRowLastColumn="0" w:lastRowFirstColumn="0" w:lastRowLastColumn="0"/>
            <w:tcW w:w="2964" w:type="pct"/>
          </w:tcPr>
          <w:p w14:paraId="2F3223BC" w14:textId="77777777" w:rsidR="00417B1B" w:rsidRPr="00C421D3" w:rsidRDefault="00417B1B" w:rsidP="00D45E5B">
            <w:pPr>
              <w:pStyle w:val="TableText"/>
              <w:rPr>
                <w:rStyle w:val="Bold"/>
              </w:rPr>
            </w:pPr>
            <w:r w:rsidRPr="00C421D3">
              <w:rPr>
                <w:rStyle w:val="Bold"/>
              </w:rPr>
              <w:t>Total supplies and services</w:t>
            </w:r>
          </w:p>
        </w:tc>
        <w:tc>
          <w:tcPr>
            <w:tcW w:w="1018" w:type="pct"/>
          </w:tcPr>
          <w:p w14:paraId="3191A203" w14:textId="77777777" w:rsidR="00417B1B" w:rsidRPr="00C421D3" w:rsidRDefault="00417B1B" w:rsidP="00D45E5B">
            <w:pPr>
              <w:pStyle w:val="TableText"/>
              <w:cnfStyle w:val="000000000000" w:firstRow="0" w:lastRow="0" w:firstColumn="0" w:lastColumn="0" w:oddVBand="0" w:evenVBand="0" w:oddHBand="0" w:evenHBand="0" w:firstRowFirstColumn="0" w:firstRowLastColumn="0" w:lastRowFirstColumn="0" w:lastRowLastColumn="0"/>
              <w:rPr>
                <w:rStyle w:val="Bold"/>
              </w:rPr>
            </w:pPr>
            <w:r w:rsidRPr="00C421D3">
              <w:rPr>
                <w:rStyle w:val="Bold"/>
              </w:rPr>
              <w:t>144,086</w:t>
            </w:r>
          </w:p>
        </w:tc>
        <w:tc>
          <w:tcPr>
            <w:tcW w:w="1018" w:type="pct"/>
          </w:tcPr>
          <w:p w14:paraId="3B012834" w14:textId="77777777" w:rsidR="00417B1B" w:rsidRPr="00C421D3" w:rsidRDefault="00417B1B" w:rsidP="00D45E5B">
            <w:pPr>
              <w:pStyle w:val="TableText"/>
              <w:cnfStyle w:val="000000000000" w:firstRow="0" w:lastRow="0" w:firstColumn="0" w:lastColumn="0" w:oddVBand="0" w:evenVBand="0" w:oddHBand="0" w:evenHBand="0" w:firstRowFirstColumn="0" w:firstRowLastColumn="0" w:lastRowFirstColumn="0" w:lastRowLastColumn="0"/>
              <w:rPr>
                <w:rStyle w:val="Bold"/>
              </w:rPr>
            </w:pPr>
            <w:r w:rsidRPr="00C421D3">
              <w:rPr>
                <w:rStyle w:val="Bold"/>
              </w:rPr>
              <w:t>130,319</w:t>
            </w:r>
          </w:p>
        </w:tc>
      </w:tr>
    </w:tbl>
    <w:p w14:paraId="59D841B2" w14:textId="522A6875" w:rsidR="00417B1B" w:rsidRDefault="00417B1B" w:rsidP="00417B1B">
      <w:pPr>
        <w:pStyle w:val="BodyText"/>
      </w:pPr>
      <w:r w:rsidRPr="006F0674">
        <w:t>Supplies and services</w:t>
      </w:r>
      <w:r>
        <w:t xml:space="preserve"> expenses generally represent day-to-day running costs incurred in</w:t>
      </w:r>
      <w:r w:rsidR="00D45E5B">
        <w:t xml:space="preserve"> </w:t>
      </w:r>
      <w:r w:rsidR="00191A1A">
        <w:t>normal operations.</w:t>
      </w:r>
    </w:p>
    <w:p w14:paraId="585D2646" w14:textId="657AB8D5" w:rsidR="00417B1B" w:rsidRDefault="00417B1B" w:rsidP="00417B1B">
      <w:pPr>
        <w:pStyle w:val="BodyText"/>
      </w:pPr>
      <w:r w:rsidRPr="006F0674">
        <w:t>Supplies and services</w:t>
      </w:r>
      <w:r>
        <w:t xml:space="preserve"> are recognised as an expense in the reporting period in which they are</w:t>
      </w:r>
      <w:r w:rsidR="00D45E5B">
        <w:t xml:space="preserve"> </w:t>
      </w:r>
      <w:r w:rsidR="00191A1A">
        <w:t>incurred.</w:t>
      </w:r>
    </w:p>
    <w:p w14:paraId="089238C1" w14:textId="3FD0FD1B" w:rsidR="00417B1B" w:rsidRDefault="00417B1B" w:rsidP="00C421D3">
      <w:pPr>
        <w:pStyle w:val="Heading2"/>
        <w:pageBreakBefore/>
      </w:pPr>
      <w:bookmarkStart w:id="273" w:name="_Ref22644035"/>
      <w:bookmarkStart w:id="274" w:name="_Toc22665182"/>
      <w:bookmarkStart w:id="275" w:name="_Note_4._Disaggregated"/>
      <w:bookmarkEnd w:id="275"/>
      <w:r>
        <w:lastRenderedPageBreak/>
        <w:t xml:space="preserve">Note </w:t>
      </w:r>
      <w:bookmarkStart w:id="276" w:name="Note4"/>
      <w:r>
        <w:t>4</w:t>
      </w:r>
      <w:bookmarkEnd w:id="276"/>
      <w:r>
        <w:t>.</w:t>
      </w:r>
      <w:r>
        <w:tab/>
        <w:t>Disag</w:t>
      </w:r>
      <w:r w:rsidR="00FC12E5">
        <w:t>gregated Financial Information b</w:t>
      </w:r>
      <w:r>
        <w:t>y Output</w:t>
      </w:r>
      <w:bookmarkEnd w:id="273"/>
      <w:bookmarkEnd w:id="274"/>
    </w:p>
    <w:p w14:paraId="6C97F81C" w14:textId="77777777" w:rsidR="00417B1B" w:rsidRDefault="00417B1B" w:rsidP="00417B1B">
      <w:pPr>
        <w:pStyle w:val="Heading3"/>
      </w:pPr>
      <w:bookmarkStart w:id="277" w:name="_Toc22665183"/>
      <w:r>
        <w:t>Introduction</w:t>
      </w:r>
      <w:bookmarkEnd w:id="277"/>
    </w:p>
    <w:p w14:paraId="1D164CA0" w14:textId="0C0FAFEC" w:rsidR="00417B1B" w:rsidRDefault="00E57EEE" w:rsidP="00417B1B">
      <w:pPr>
        <w:pStyle w:val="BodyText"/>
      </w:pPr>
      <w:r>
        <w:t>Court Services Victoria</w:t>
      </w:r>
      <w:r w:rsidR="00417B1B">
        <w:t xml:space="preserve"> is predominantly funded by accrual based Parliamentary appropriations for the provision of outputs. This section provides a description of </w:t>
      </w:r>
      <w:r>
        <w:t>Court Services Victoria</w:t>
      </w:r>
      <w:r w:rsidR="00417B1B">
        <w:t xml:space="preserve"> outputs delivered during the period ending 30 June 2019 along with the objectives of those outputs.</w:t>
      </w:r>
    </w:p>
    <w:p w14:paraId="7B8652BD" w14:textId="77777777" w:rsidR="00417B1B" w:rsidRPr="00460432" w:rsidRDefault="00417B1B" w:rsidP="00460432">
      <w:pPr>
        <w:pStyle w:val="BodyText"/>
        <w:rPr>
          <w:rStyle w:val="Bold"/>
        </w:rPr>
      </w:pPr>
      <w:r w:rsidRPr="00460432">
        <w:rPr>
          <w:rStyle w:val="Bold"/>
        </w:rPr>
        <w:t>Structure</w:t>
      </w:r>
    </w:p>
    <w:p w14:paraId="6B211AD6" w14:textId="7B39F978" w:rsidR="00417B1B" w:rsidRPr="003045FF" w:rsidRDefault="003045FF" w:rsidP="00C421D3">
      <w:pPr>
        <w:pStyle w:val="NoSpacing"/>
      </w:pPr>
      <w:r>
        <w:fldChar w:fldCharType="begin"/>
      </w:r>
      <w:r>
        <w:instrText xml:space="preserve"> REF Note41 \h </w:instrText>
      </w:r>
      <w:r>
        <w:fldChar w:fldCharType="separate"/>
      </w:r>
      <w:r w:rsidR="0067082F" w:rsidRPr="003045FF">
        <w:t xml:space="preserve">4.1 </w:t>
      </w:r>
      <w:r>
        <w:fldChar w:fldCharType="end"/>
      </w:r>
      <w:r w:rsidR="00417B1B" w:rsidRPr="003045FF">
        <w:tab/>
      </w:r>
      <w:r w:rsidR="00E57EEE">
        <w:t>Court Services Victoria</w:t>
      </w:r>
      <w:r w:rsidR="00417B1B" w:rsidRPr="003045FF">
        <w:t xml:space="preserve"> outputs–Descriptions and objectives</w:t>
      </w:r>
    </w:p>
    <w:p w14:paraId="700F7F72" w14:textId="28DBC1D4" w:rsidR="00417B1B" w:rsidRPr="003045FF" w:rsidRDefault="003045FF" w:rsidP="00C421D3">
      <w:pPr>
        <w:pStyle w:val="NoSpacing"/>
      </w:pPr>
      <w:r>
        <w:fldChar w:fldCharType="begin"/>
      </w:r>
      <w:r>
        <w:instrText xml:space="preserve"> REF Note42 \h </w:instrText>
      </w:r>
      <w:r>
        <w:fldChar w:fldCharType="separate"/>
      </w:r>
      <w:r w:rsidR="0067082F">
        <w:t xml:space="preserve">4.2 </w:t>
      </w:r>
      <w:r>
        <w:fldChar w:fldCharType="end"/>
      </w:r>
      <w:r w:rsidR="00417B1B" w:rsidRPr="003045FF">
        <w:tab/>
        <w:t>Controlled items</w:t>
      </w:r>
    </w:p>
    <w:p w14:paraId="1D99346C" w14:textId="701D0A1E" w:rsidR="00417B1B" w:rsidRPr="003045FF" w:rsidRDefault="003045FF" w:rsidP="00C421D3">
      <w:pPr>
        <w:pStyle w:val="NoSpacing"/>
      </w:pPr>
      <w:r>
        <w:fldChar w:fldCharType="begin"/>
      </w:r>
      <w:r>
        <w:instrText xml:space="preserve"> REF Note43 \h </w:instrText>
      </w:r>
      <w:r>
        <w:fldChar w:fldCharType="separate"/>
      </w:r>
      <w:r w:rsidR="0067082F">
        <w:t xml:space="preserve">4.3 </w:t>
      </w:r>
      <w:r>
        <w:fldChar w:fldCharType="end"/>
      </w:r>
      <w:r w:rsidR="00417B1B" w:rsidRPr="003045FF">
        <w:tab/>
        <w:t>Administered items</w:t>
      </w:r>
    </w:p>
    <w:p w14:paraId="197CDE64" w14:textId="77EF45E3" w:rsidR="00417B1B" w:rsidRDefault="00417B1B" w:rsidP="00417B1B">
      <w:pPr>
        <w:pStyle w:val="Heading3"/>
      </w:pPr>
      <w:bookmarkStart w:id="278" w:name="Note41"/>
      <w:bookmarkStart w:id="279" w:name="_Toc22665184"/>
      <w:r w:rsidRPr="003045FF">
        <w:t xml:space="preserve">4.1 </w:t>
      </w:r>
      <w:bookmarkEnd w:id="278"/>
      <w:r w:rsidR="00E57EEE">
        <w:t>Court Services Victoria</w:t>
      </w:r>
      <w:r w:rsidRPr="003045FF">
        <w:t xml:space="preserve"> Outputs–Descriptions</w:t>
      </w:r>
      <w:r>
        <w:t xml:space="preserve"> </w:t>
      </w:r>
      <w:r w:rsidR="00D45E5B">
        <w:t xml:space="preserve">and </w:t>
      </w:r>
      <w:r>
        <w:t>Objectives</w:t>
      </w:r>
      <w:bookmarkEnd w:id="279"/>
    </w:p>
    <w:p w14:paraId="666C5CEC" w14:textId="4031236C" w:rsidR="00417B1B" w:rsidRDefault="00E57EEE" w:rsidP="00417B1B">
      <w:pPr>
        <w:pStyle w:val="BodyText"/>
      </w:pPr>
      <w:r>
        <w:t>Court Services Victoria</w:t>
      </w:r>
      <w:r w:rsidR="00417B1B">
        <w:t xml:space="preserve"> provides administrative services and facilities to support the Victorian Courts and Statutory Tribunals in the dispensation of criminal and civil</w:t>
      </w:r>
      <w:r w:rsidR="00D45E5B">
        <w:t xml:space="preserve"> </w:t>
      </w:r>
      <w:r w:rsidR="00417B1B">
        <w:t>matters.</w:t>
      </w:r>
    </w:p>
    <w:p w14:paraId="6635A538" w14:textId="0DE78FE1" w:rsidR="00417B1B" w:rsidRDefault="00E57EEE" w:rsidP="00417B1B">
      <w:pPr>
        <w:pStyle w:val="BodyText"/>
      </w:pPr>
      <w:r>
        <w:t>Court Services Victoria</w:t>
      </w:r>
      <w:r w:rsidR="00417B1B">
        <w:t xml:space="preserve"> outputs reflect services and facilities provided to: Supreme Court of Victoria, County Court of Victoria, Magistrates’ Court of Victoria, Children’s Court of Victoria, Coroners Court of Victoria, Victorian Civil and Administrative Tribunal, and Jurisdiction Services. </w:t>
      </w:r>
      <w:r w:rsidR="003045FF">
        <w:t>Th</w:t>
      </w:r>
      <w:r w:rsidR="00E952AB">
        <w:t>e</w:t>
      </w:r>
      <w:r w:rsidR="00417B1B">
        <w:t xml:space="preserve"> corporate support to the Courts and the Tribunal is reflected in the Courts' and Tribunal's total o</w:t>
      </w:r>
      <w:r w:rsidR="00191A1A">
        <w:t>utput costs.</w:t>
      </w:r>
    </w:p>
    <w:p w14:paraId="33104D3B" w14:textId="17624A82" w:rsidR="00417B1B" w:rsidRDefault="00191A1A" w:rsidP="00351D0D">
      <w:pPr>
        <w:pStyle w:val="Heading4"/>
      </w:pPr>
      <w:r>
        <w:t>Objectives</w:t>
      </w:r>
    </w:p>
    <w:p w14:paraId="3CA180D4" w14:textId="7177FBA8" w:rsidR="00417B1B" w:rsidRDefault="00E57EEE" w:rsidP="00417B1B">
      <w:pPr>
        <w:pStyle w:val="BodyText"/>
      </w:pPr>
      <w:r>
        <w:t>Court Services Victoria</w:t>
      </w:r>
      <w:r w:rsidR="00417B1B">
        <w:t>'s overall objective is the fair, timely and efficient dispensing of justice.</w:t>
      </w:r>
    </w:p>
    <w:p w14:paraId="1AD8180A" w14:textId="77777777" w:rsidR="00417B1B" w:rsidRDefault="00417B1B" w:rsidP="00417B1B">
      <w:pPr>
        <w:pStyle w:val="BodyText"/>
        <w:sectPr w:rsidR="00417B1B" w:rsidSect="00E952AB">
          <w:pgSz w:w="11910" w:h="16840" w:code="9"/>
          <w:pgMar w:top="1134" w:right="1134" w:bottom="1134" w:left="1134" w:header="567" w:footer="567" w:gutter="0"/>
          <w:cols w:space="720"/>
          <w:docGrid w:linePitch="299"/>
        </w:sectPr>
      </w:pPr>
    </w:p>
    <w:p w14:paraId="6F1EF4FF" w14:textId="67C43523" w:rsidR="00417B1B" w:rsidRDefault="00060EBF" w:rsidP="00417B1B">
      <w:pPr>
        <w:pStyle w:val="Heading3"/>
      </w:pPr>
      <w:bookmarkStart w:id="280" w:name="Note42"/>
      <w:bookmarkStart w:id="281" w:name="_Toc22665185"/>
      <w:r>
        <w:lastRenderedPageBreak/>
        <w:t xml:space="preserve">4.2 </w:t>
      </w:r>
      <w:bookmarkEnd w:id="280"/>
      <w:r>
        <w:t>Controlled</w:t>
      </w:r>
      <w:r w:rsidR="00417B1B">
        <w:t xml:space="preserve"> Items</w:t>
      </w:r>
      <w:bookmarkEnd w:id="281"/>
    </w:p>
    <w:p w14:paraId="11A9D1C7" w14:textId="1B6EA302" w:rsidR="00417B1B" w:rsidRDefault="00417B1B" w:rsidP="00417B1B">
      <w:pPr>
        <w:pStyle w:val="Heading4"/>
      </w:pPr>
      <w:r>
        <w:t xml:space="preserve">Schedule A </w:t>
      </w:r>
      <w:r w:rsidR="00060EBF">
        <w:t>- Controlled</w:t>
      </w:r>
      <w:r>
        <w:t xml:space="preserve"> Income </w:t>
      </w:r>
      <w:r w:rsidR="00D45E5B">
        <w:t xml:space="preserve">and </w:t>
      </w:r>
      <w:r w:rsidR="00191A1A">
        <w:t>Expenses b</w:t>
      </w:r>
      <w:r>
        <w:t xml:space="preserve">y Jurisdiction </w:t>
      </w:r>
      <w:r w:rsidR="00191A1A">
        <w:t>f</w:t>
      </w:r>
      <w:r>
        <w:t xml:space="preserve">or </w:t>
      </w:r>
      <w:r w:rsidR="00E952AB">
        <w:t>the</w:t>
      </w:r>
      <w:r>
        <w:t xml:space="preserve"> Year Ended 30 June 2019</w:t>
      </w:r>
    </w:p>
    <w:tbl>
      <w:tblPr>
        <w:tblStyle w:val="AccessibleTableNumerical"/>
        <w:tblW w:w="5000" w:type="pct"/>
        <w:tblLayout w:type="fixed"/>
        <w:tblLook w:val="04A0" w:firstRow="1" w:lastRow="0" w:firstColumn="1" w:lastColumn="0" w:noHBand="0" w:noVBand="1"/>
      </w:tblPr>
      <w:tblGrid>
        <w:gridCol w:w="2578"/>
        <w:gridCol w:w="1419"/>
        <w:gridCol w:w="1276"/>
        <w:gridCol w:w="1276"/>
        <w:gridCol w:w="1276"/>
        <w:gridCol w:w="1276"/>
        <w:gridCol w:w="1276"/>
        <w:gridCol w:w="1133"/>
        <w:gridCol w:w="991"/>
        <w:gridCol w:w="991"/>
        <w:gridCol w:w="991"/>
        <w:gridCol w:w="1392"/>
        <w:gridCol w:w="1418"/>
        <w:gridCol w:w="1133"/>
        <w:gridCol w:w="1138"/>
        <w:gridCol w:w="991"/>
        <w:gridCol w:w="991"/>
      </w:tblGrid>
      <w:tr w:rsidR="00625A11" w:rsidRPr="006B130E" w14:paraId="5F1D8A6C" w14:textId="77777777" w:rsidTr="00625A1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98" w:type="pct"/>
          </w:tcPr>
          <w:p w14:paraId="12D2A8F9" w14:textId="0404EAB4" w:rsidR="00417B1B" w:rsidRPr="006B130E" w:rsidRDefault="006B130E" w:rsidP="006B130E">
            <w:pPr>
              <w:pStyle w:val="TableText"/>
              <w:spacing w:before="40" w:after="40"/>
              <w:rPr>
                <w:sz w:val="18"/>
                <w:szCs w:val="18"/>
              </w:rPr>
            </w:pPr>
            <w:bookmarkStart w:id="282" w:name="ColumnTitle_60"/>
            <w:r w:rsidRPr="006B130E">
              <w:rPr>
                <w:sz w:val="18"/>
                <w:szCs w:val="18"/>
              </w:rPr>
              <w:t>Item</w:t>
            </w:r>
          </w:p>
        </w:tc>
        <w:tc>
          <w:tcPr>
            <w:tcW w:w="329" w:type="pct"/>
            <w:vAlign w:val="bottom"/>
          </w:tcPr>
          <w:p w14:paraId="0CE3302E" w14:textId="7657E527" w:rsidR="001F091C" w:rsidRPr="006B130E" w:rsidRDefault="001F091C" w:rsidP="006B130E">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6B130E">
              <w:rPr>
                <w:sz w:val="18"/>
                <w:szCs w:val="18"/>
              </w:rPr>
              <w:t>Supreme Court of Victoria</w:t>
            </w:r>
          </w:p>
          <w:p w14:paraId="36A9202A" w14:textId="006A664C" w:rsidR="00417B1B" w:rsidRPr="006B130E" w:rsidRDefault="00417B1B" w:rsidP="006B130E">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6B130E">
              <w:rPr>
                <w:sz w:val="18"/>
                <w:szCs w:val="18"/>
              </w:rPr>
              <w:t>2019</w:t>
            </w:r>
            <w:r w:rsidRPr="006B130E">
              <w:rPr>
                <w:sz w:val="18"/>
                <w:szCs w:val="18"/>
              </w:rPr>
              <w:br/>
              <w:t>$'000</w:t>
            </w:r>
          </w:p>
        </w:tc>
        <w:tc>
          <w:tcPr>
            <w:tcW w:w="296" w:type="pct"/>
            <w:vAlign w:val="bottom"/>
          </w:tcPr>
          <w:p w14:paraId="657F259F" w14:textId="75FCCA59" w:rsidR="001F091C" w:rsidRPr="006B130E" w:rsidRDefault="001F091C" w:rsidP="006B130E">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6B130E">
              <w:rPr>
                <w:sz w:val="18"/>
                <w:szCs w:val="18"/>
              </w:rPr>
              <w:t>Supreme Court of Victoria</w:t>
            </w:r>
          </w:p>
          <w:p w14:paraId="1143BE95" w14:textId="24FEFEBC" w:rsidR="00417B1B" w:rsidRPr="006B130E" w:rsidRDefault="00417B1B" w:rsidP="006B130E">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6B130E">
              <w:rPr>
                <w:sz w:val="18"/>
                <w:szCs w:val="18"/>
              </w:rPr>
              <w:t>2018</w:t>
            </w:r>
            <w:r w:rsidRPr="006B130E">
              <w:rPr>
                <w:sz w:val="18"/>
                <w:szCs w:val="18"/>
              </w:rPr>
              <w:br/>
              <w:t>$'000</w:t>
            </w:r>
          </w:p>
        </w:tc>
        <w:tc>
          <w:tcPr>
            <w:tcW w:w="296" w:type="pct"/>
            <w:vAlign w:val="bottom"/>
          </w:tcPr>
          <w:p w14:paraId="40D3D56C" w14:textId="1DC78DF2" w:rsidR="001F091C" w:rsidRPr="006B130E" w:rsidRDefault="001F091C" w:rsidP="006B130E">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6B130E">
              <w:rPr>
                <w:sz w:val="18"/>
                <w:szCs w:val="18"/>
              </w:rPr>
              <w:t>County Court of Victoria</w:t>
            </w:r>
          </w:p>
          <w:p w14:paraId="6EF30D01" w14:textId="0486C22C" w:rsidR="00417B1B" w:rsidRPr="006B130E" w:rsidRDefault="00417B1B" w:rsidP="006B130E">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6B130E">
              <w:rPr>
                <w:sz w:val="18"/>
                <w:szCs w:val="18"/>
              </w:rPr>
              <w:t>2019</w:t>
            </w:r>
            <w:r w:rsidRPr="006B130E">
              <w:rPr>
                <w:sz w:val="18"/>
                <w:szCs w:val="18"/>
              </w:rPr>
              <w:br/>
              <w:t>$'000</w:t>
            </w:r>
          </w:p>
        </w:tc>
        <w:tc>
          <w:tcPr>
            <w:tcW w:w="296" w:type="pct"/>
            <w:vAlign w:val="bottom"/>
          </w:tcPr>
          <w:p w14:paraId="28CC18B3" w14:textId="6CA6E8C6" w:rsidR="001F091C" w:rsidRPr="006B130E" w:rsidRDefault="001F091C" w:rsidP="006B130E">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6B130E">
              <w:rPr>
                <w:sz w:val="18"/>
                <w:szCs w:val="18"/>
              </w:rPr>
              <w:t>County Court of Victoria</w:t>
            </w:r>
          </w:p>
          <w:p w14:paraId="7D46C603" w14:textId="0B9D3377" w:rsidR="00417B1B" w:rsidRPr="006B130E" w:rsidRDefault="00417B1B" w:rsidP="006B130E">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6B130E">
              <w:rPr>
                <w:sz w:val="18"/>
                <w:szCs w:val="18"/>
              </w:rPr>
              <w:t>2018</w:t>
            </w:r>
            <w:r w:rsidRPr="006B130E">
              <w:rPr>
                <w:sz w:val="18"/>
                <w:szCs w:val="18"/>
              </w:rPr>
              <w:br/>
              <w:t>$'000</w:t>
            </w:r>
          </w:p>
        </w:tc>
        <w:tc>
          <w:tcPr>
            <w:tcW w:w="296" w:type="pct"/>
            <w:vAlign w:val="bottom"/>
          </w:tcPr>
          <w:p w14:paraId="14AF9952" w14:textId="56491CC1" w:rsidR="001F091C" w:rsidRPr="006B130E" w:rsidRDefault="001F091C" w:rsidP="006B130E">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6B130E">
              <w:rPr>
                <w:sz w:val="18"/>
                <w:szCs w:val="18"/>
              </w:rPr>
              <w:t>Magistrates' Court of Victoria</w:t>
            </w:r>
          </w:p>
          <w:p w14:paraId="1F275B9A" w14:textId="6BAADB65" w:rsidR="00417B1B" w:rsidRPr="006B130E" w:rsidRDefault="00417B1B" w:rsidP="006B130E">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6B130E">
              <w:rPr>
                <w:sz w:val="18"/>
                <w:szCs w:val="18"/>
              </w:rPr>
              <w:t>2019</w:t>
            </w:r>
            <w:r w:rsidRPr="006B130E">
              <w:rPr>
                <w:sz w:val="18"/>
                <w:szCs w:val="18"/>
              </w:rPr>
              <w:br/>
              <w:t>$'000</w:t>
            </w:r>
          </w:p>
        </w:tc>
        <w:tc>
          <w:tcPr>
            <w:tcW w:w="296" w:type="pct"/>
            <w:vAlign w:val="bottom"/>
          </w:tcPr>
          <w:p w14:paraId="49DFCD1D" w14:textId="56B1ECE6" w:rsidR="001F091C" w:rsidRPr="006B130E" w:rsidRDefault="001F091C" w:rsidP="006B130E">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6B130E">
              <w:rPr>
                <w:sz w:val="18"/>
                <w:szCs w:val="18"/>
              </w:rPr>
              <w:t>Magistrates' Court of Victoria</w:t>
            </w:r>
          </w:p>
          <w:p w14:paraId="43F1D5D2" w14:textId="4DE0F33A" w:rsidR="00417B1B" w:rsidRPr="006B130E" w:rsidRDefault="00417B1B" w:rsidP="006B130E">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6B130E">
              <w:rPr>
                <w:sz w:val="18"/>
                <w:szCs w:val="18"/>
              </w:rPr>
              <w:t>2018</w:t>
            </w:r>
            <w:r w:rsidRPr="006B130E">
              <w:rPr>
                <w:sz w:val="18"/>
                <w:szCs w:val="18"/>
              </w:rPr>
              <w:br/>
              <w:t>$'000</w:t>
            </w:r>
          </w:p>
        </w:tc>
        <w:tc>
          <w:tcPr>
            <w:tcW w:w="263" w:type="pct"/>
            <w:vAlign w:val="bottom"/>
          </w:tcPr>
          <w:p w14:paraId="77F43CC2" w14:textId="10C09C1B" w:rsidR="001F091C" w:rsidRPr="006B130E" w:rsidRDefault="001F091C" w:rsidP="006B130E">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6B130E">
              <w:rPr>
                <w:sz w:val="18"/>
                <w:szCs w:val="18"/>
              </w:rPr>
              <w:t>Children's Court of Victoria</w:t>
            </w:r>
          </w:p>
          <w:p w14:paraId="2FA4BFF1" w14:textId="4D2DFA9D" w:rsidR="00417B1B" w:rsidRPr="006B130E" w:rsidRDefault="00417B1B" w:rsidP="006B130E">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6B130E">
              <w:rPr>
                <w:sz w:val="18"/>
                <w:szCs w:val="18"/>
              </w:rPr>
              <w:t>2019</w:t>
            </w:r>
            <w:r w:rsidRPr="006B130E">
              <w:rPr>
                <w:sz w:val="18"/>
                <w:szCs w:val="18"/>
              </w:rPr>
              <w:br/>
              <w:t>$'000</w:t>
            </w:r>
          </w:p>
        </w:tc>
        <w:tc>
          <w:tcPr>
            <w:tcW w:w="230" w:type="pct"/>
            <w:vAlign w:val="bottom"/>
          </w:tcPr>
          <w:p w14:paraId="0C4F9211" w14:textId="454BA9B8" w:rsidR="001F091C" w:rsidRPr="006B130E" w:rsidRDefault="001F091C" w:rsidP="006B130E">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6B130E">
              <w:rPr>
                <w:sz w:val="18"/>
                <w:szCs w:val="18"/>
              </w:rPr>
              <w:t>Children's Court of Victoria</w:t>
            </w:r>
          </w:p>
          <w:p w14:paraId="5E64548B" w14:textId="0BC12906" w:rsidR="00417B1B" w:rsidRPr="006B130E" w:rsidRDefault="00417B1B" w:rsidP="006B130E">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6B130E">
              <w:rPr>
                <w:sz w:val="18"/>
                <w:szCs w:val="18"/>
              </w:rPr>
              <w:t>2018</w:t>
            </w:r>
            <w:r w:rsidRPr="006B130E">
              <w:rPr>
                <w:sz w:val="18"/>
                <w:szCs w:val="18"/>
              </w:rPr>
              <w:br/>
              <w:t>$'000</w:t>
            </w:r>
          </w:p>
        </w:tc>
        <w:tc>
          <w:tcPr>
            <w:tcW w:w="230" w:type="pct"/>
            <w:vAlign w:val="bottom"/>
          </w:tcPr>
          <w:p w14:paraId="5DA0B334" w14:textId="4EE9BEBC" w:rsidR="001F091C" w:rsidRPr="006B130E" w:rsidRDefault="001F091C" w:rsidP="006B130E">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6B130E">
              <w:rPr>
                <w:sz w:val="18"/>
                <w:szCs w:val="18"/>
              </w:rPr>
              <w:t>Coroners Court of Victoria</w:t>
            </w:r>
          </w:p>
          <w:p w14:paraId="4A0C4A16" w14:textId="2A6E1ECF" w:rsidR="00417B1B" w:rsidRPr="006B130E" w:rsidRDefault="00417B1B" w:rsidP="006B130E">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6B130E">
              <w:rPr>
                <w:sz w:val="18"/>
                <w:szCs w:val="18"/>
              </w:rPr>
              <w:t>2019</w:t>
            </w:r>
            <w:r w:rsidRPr="006B130E">
              <w:rPr>
                <w:sz w:val="18"/>
                <w:szCs w:val="18"/>
              </w:rPr>
              <w:br/>
              <w:t>$'000</w:t>
            </w:r>
          </w:p>
        </w:tc>
        <w:tc>
          <w:tcPr>
            <w:tcW w:w="230" w:type="pct"/>
            <w:vAlign w:val="bottom"/>
          </w:tcPr>
          <w:p w14:paraId="5BDF9E67" w14:textId="14CABA98" w:rsidR="001F091C" w:rsidRPr="006B130E" w:rsidRDefault="001F091C" w:rsidP="006B130E">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6B130E">
              <w:rPr>
                <w:sz w:val="18"/>
                <w:szCs w:val="18"/>
              </w:rPr>
              <w:t>Coroners Court of Victoria</w:t>
            </w:r>
          </w:p>
          <w:p w14:paraId="548315EB" w14:textId="78472191" w:rsidR="00417B1B" w:rsidRPr="006B130E" w:rsidRDefault="00417B1B" w:rsidP="006B130E">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6B130E">
              <w:rPr>
                <w:sz w:val="18"/>
                <w:szCs w:val="18"/>
              </w:rPr>
              <w:t>2018</w:t>
            </w:r>
            <w:r w:rsidRPr="006B130E">
              <w:rPr>
                <w:sz w:val="18"/>
                <w:szCs w:val="18"/>
              </w:rPr>
              <w:br/>
              <w:t>$'000</w:t>
            </w:r>
          </w:p>
        </w:tc>
        <w:tc>
          <w:tcPr>
            <w:tcW w:w="323" w:type="pct"/>
            <w:vAlign w:val="bottom"/>
          </w:tcPr>
          <w:p w14:paraId="7F31DF81" w14:textId="1D086F23" w:rsidR="001F091C" w:rsidRPr="006B130E" w:rsidRDefault="001F091C" w:rsidP="006B130E">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6B130E">
              <w:rPr>
                <w:sz w:val="18"/>
                <w:szCs w:val="18"/>
              </w:rPr>
              <w:t>Victorian Civil &amp; Administrative Tribunal</w:t>
            </w:r>
          </w:p>
          <w:p w14:paraId="43ECAFBD" w14:textId="406509B3" w:rsidR="00417B1B" w:rsidRPr="006B130E" w:rsidRDefault="00417B1B" w:rsidP="006B130E">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6B130E">
              <w:rPr>
                <w:sz w:val="18"/>
                <w:szCs w:val="18"/>
              </w:rPr>
              <w:t>2019</w:t>
            </w:r>
            <w:r w:rsidRPr="006B130E">
              <w:rPr>
                <w:sz w:val="18"/>
                <w:szCs w:val="18"/>
              </w:rPr>
              <w:br/>
              <w:t>$'000</w:t>
            </w:r>
          </w:p>
        </w:tc>
        <w:tc>
          <w:tcPr>
            <w:tcW w:w="329" w:type="pct"/>
            <w:vAlign w:val="bottom"/>
          </w:tcPr>
          <w:p w14:paraId="54DB030A" w14:textId="71F2C75D" w:rsidR="001F091C" w:rsidRPr="006B130E" w:rsidRDefault="001F091C" w:rsidP="006B130E">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6B130E">
              <w:rPr>
                <w:sz w:val="18"/>
                <w:szCs w:val="18"/>
              </w:rPr>
              <w:t>Victorian Civil &amp; Administrative Tribunal</w:t>
            </w:r>
          </w:p>
          <w:p w14:paraId="6A1EB78E" w14:textId="37586302" w:rsidR="00417B1B" w:rsidRPr="006B130E" w:rsidRDefault="00417B1B" w:rsidP="006B130E">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6B130E">
              <w:rPr>
                <w:sz w:val="18"/>
                <w:szCs w:val="18"/>
              </w:rPr>
              <w:t>2018</w:t>
            </w:r>
            <w:r w:rsidRPr="006B130E">
              <w:rPr>
                <w:sz w:val="18"/>
                <w:szCs w:val="18"/>
              </w:rPr>
              <w:br/>
              <w:t>$'000</w:t>
            </w:r>
          </w:p>
        </w:tc>
        <w:tc>
          <w:tcPr>
            <w:tcW w:w="263" w:type="pct"/>
            <w:vAlign w:val="bottom"/>
          </w:tcPr>
          <w:p w14:paraId="2183636E" w14:textId="58C15B30" w:rsidR="001F091C" w:rsidRPr="006B130E" w:rsidRDefault="001F091C" w:rsidP="006B130E">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6B130E">
              <w:rPr>
                <w:sz w:val="18"/>
                <w:szCs w:val="18"/>
              </w:rPr>
              <w:t>Jurisdiction Services</w:t>
            </w:r>
          </w:p>
          <w:p w14:paraId="3774B0E2" w14:textId="71108320" w:rsidR="00417B1B" w:rsidRPr="006B130E" w:rsidRDefault="00417B1B" w:rsidP="006B130E">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6B130E">
              <w:rPr>
                <w:sz w:val="18"/>
                <w:szCs w:val="18"/>
              </w:rPr>
              <w:t>2019</w:t>
            </w:r>
            <w:r w:rsidRPr="006B130E">
              <w:rPr>
                <w:sz w:val="18"/>
                <w:szCs w:val="18"/>
              </w:rPr>
              <w:br/>
              <w:t>$'000</w:t>
            </w:r>
          </w:p>
        </w:tc>
        <w:tc>
          <w:tcPr>
            <w:tcW w:w="264" w:type="pct"/>
            <w:vAlign w:val="bottom"/>
          </w:tcPr>
          <w:p w14:paraId="7855D852" w14:textId="6A671B98" w:rsidR="001F091C" w:rsidRPr="006B130E" w:rsidRDefault="006B130E" w:rsidP="006B130E">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6B130E">
              <w:rPr>
                <w:sz w:val="18"/>
                <w:szCs w:val="18"/>
              </w:rPr>
              <w:t>Jurisdiction Services</w:t>
            </w:r>
          </w:p>
          <w:p w14:paraId="12B28FF7" w14:textId="488A2FBA" w:rsidR="00417B1B" w:rsidRPr="006B130E" w:rsidRDefault="00417B1B" w:rsidP="006B130E">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6B130E">
              <w:rPr>
                <w:sz w:val="18"/>
                <w:szCs w:val="18"/>
              </w:rPr>
              <w:t>2018</w:t>
            </w:r>
            <w:r w:rsidRPr="006B130E">
              <w:rPr>
                <w:sz w:val="18"/>
                <w:szCs w:val="18"/>
              </w:rPr>
              <w:br/>
              <w:t>$'000</w:t>
            </w:r>
          </w:p>
        </w:tc>
        <w:tc>
          <w:tcPr>
            <w:tcW w:w="230" w:type="pct"/>
            <w:vAlign w:val="bottom"/>
          </w:tcPr>
          <w:p w14:paraId="362E5502" w14:textId="15D4371F" w:rsidR="001F091C" w:rsidRPr="006B130E" w:rsidRDefault="006B130E" w:rsidP="006B130E">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6B130E">
              <w:rPr>
                <w:sz w:val="18"/>
                <w:szCs w:val="18"/>
              </w:rPr>
              <w:t>Total</w:t>
            </w:r>
          </w:p>
          <w:p w14:paraId="6749C39B" w14:textId="1058B542" w:rsidR="00417B1B" w:rsidRPr="006B130E" w:rsidRDefault="00417B1B" w:rsidP="006B130E">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6B130E">
              <w:rPr>
                <w:sz w:val="18"/>
                <w:szCs w:val="18"/>
              </w:rPr>
              <w:t>2019</w:t>
            </w:r>
            <w:r w:rsidRPr="006B130E">
              <w:rPr>
                <w:sz w:val="18"/>
                <w:szCs w:val="18"/>
              </w:rPr>
              <w:br/>
              <w:t>$'000</w:t>
            </w:r>
          </w:p>
        </w:tc>
        <w:tc>
          <w:tcPr>
            <w:tcW w:w="230" w:type="pct"/>
            <w:vAlign w:val="bottom"/>
          </w:tcPr>
          <w:p w14:paraId="096A9CFC" w14:textId="02CC6B6B" w:rsidR="001F091C" w:rsidRPr="006B130E" w:rsidRDefault="006B130E" w:rsidP="006B130E">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6B130E">
              <w:rPr>
                <w:sz w:val="18"/>
                <w:szCs w:val="18"/>
              </w:rPr>
              <w:t>Total</w:t>
            </w:r>
          </w:p>
          <w:p w14:paraId="13E1F916" w14:textId="2A7FF1C3" w:rsidR="00417B1B" w:rsidRPr="006B130E" w:rsidRDefault="00417B1B" w:rsidP="006B130E">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6B130E">
              <w:rPr>
                <w:sz w:val="18"/>
                <w:szCs w:val="18"/>
              </w:rPr>
              <w:t>2018</w:t>
            </w:r>
            <w:r w:rsidRPr="006B130E">
              <w:rPr>
                <w:sz w:val="18"/>
                <w:szCs w:val="18"/>
              </w:rPr>
              <w:br/>
              <w:t>$'000</w:t>
            </w:r>
          </w:p>
        </w:tc>
      </w:tr>
      <w:bookmarkEnd w:id="282"/>
      <w:tr w:rsidR="00625A11" w:rsidRPr="006B130E" w14:paraId="717DE115" w14:textId="77777777" w:rsidTr="00625A11">
        <w:tc>
          <w:tcPr>
            <w:cnfStyle w:val="001000000000" w:firstRow="0" w:lastRow="0" w:firstColumn="1" w:lastColumn="0" w:oddVBand="0" w:evenVBand="0" w:oddHBand="0" w:evenHBand="0" w:firstRowFirstColumn="0" w:firstRowLastColumn="0" w:lastRowFirstColumn="0" w:lastRowLastColumn="0"/>
            <w:tcW w:w="598" w:type="pct"/>
          </w:tcPr>
          <w:p w14:paraId="0B542B60" w14:textId="77777777" w:rsidR="00417B1B" w:rsidRPr="00191A1A" w:rsidRDefault="00417B1B" w:rsidP="006B130E">
            <w:pPr>
              <w:pStyle w:val="TableText"/>
              <w:spacing w:before="40" w:after="40"/>
              <w:rPr>
                <w:rStyle w:val="Bold"/>
              </w:rPr>
            </w:pPr>
            <w:r w:rsidRPr="00191A1A">
              <w:rPr>
                <w:rStyle w:val="Bold"/>
              </w:rPr>
              <w:t>Income from transactions</w:t>
            </w:r>
          </w:p>
        </w:tc>
        <w:tc>
          <w:tcPr>
            <w:tcW w:w="329" w:type="pct"/>
          </w:tcPr>
          <w:p w14:paraId="3710C90F" w14:textId="771587CF"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96" w:type="pct"/>
          </w:tcPr>
          <w:p w14:paraId="19FE0D5B" w14:textId="1007F881"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96" w:type="pct"/>
          </w:tcPr>
          <w:p w14:paraId="42532BC8" w14:textId="1CD51A59"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96" w:type="pct"/>
          </w:tcPr>
          <w:p w14:paraId="0BC37BB0" w14:textId="366085A0"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96" w:type="pct"/>
          </w:tcPr>
          <w:p w14:paraId="656CD538" w14:textId="2FF314EE"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96" w:type="pct"/>
          </w:tcPr>
          <w:p w14:paraId="1B3CADB9" w14:textId="1B76C515"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63" w:type="pct"/>
          </w:tcPr>
          <w:p w14:paraId="01E146A9" w14:textId="36736935"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30" w:type="pct"/>
          </w:tcPr>
          <w:p w14:paraId="3A607A91" w14:textId="0497E109"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30" w:type="pct"/>
          </w:tcPr>
          <w:p w14:paraId="224AD6DC" w14:textId="51A0D462"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30" w:type="pct"/>
          </w:tcPr>
          <w:p w14:paraId="2C2179A9" w14:textId="2200A3B2"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323" w:type="pct"/>
          </w:tcPr>
          <w:p w14:paraId="1B4503AA" w14:textId="0D94B351"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329" w:type="pct"/>
          </w:tcPr>
          <w:p w14:paraId="41AA5E3C" w14:textId="1CAFE120"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63" w:type="pct"/>
          </w:tcPr>
          <w:p w14:paraId="3FEDF698" w14:textId="225C5308"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64" w:type="pct"/>
          </w:tcPr>
          <w:p w14:paraId="2719F40C" w14:textId="4AEA1B8B"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30" w:type="pct"/>
          </w:tcPr>
          <w:p w14:paraId="29B42722" w14:textId="122F81D5"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30" w:type="pct"/>
          </w:tcPr>
          <w:p w14:paraId="7F4E14B8" w14:textId="43949628"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r>
      <w:tr w:rsidR="00625A11" w:rsidRPr="006B130E" w14:paraId="4EE258A0" w14:textId="77777777" w:rsidTr="00625A11">
        <w:tc>
          <w:tcPr>
            <w:cnfStyle w:val="001000000000" w:firstRow="0" w:lastRow="0" w:firstColumn="1" w:lastColumn="0" w:oddVBand="0" w:evenVBand="0" w:oddHBand="0" w:evenHBand="0" w:firstRowFirstColumn="0" w:firstRowLastColumn="0" w:lastRowFirstColumn="0" w:lastRowLastColumn="0"/>
            <w:tcW w:w="598" w:type="pct"/>
          </w:tcPr>
          <w:p w14:paraId="0530E7C8" w14:textId="77777777" w:rsidR="00417B1B" w:rsidRPr="006B130E" w:rsidRDefault="00417B1B" w:rsidP="006B130E">
            <w:pPr>
              <w:pStyle w:val="TableText"/>
              <w:spacing w:before="40" w:after="40"/>
              <w:rPr>
                <w:sz w:val="18"/>
                <w:szCs w:val="18"/>
              </w:rPr>
            </w:pPr>
            <w:r w:rsidRPr="006B130E">
              <w:rPr>
                <w:sz w:val="18"/>
                <w:szCs w:val="18"/>
              </w:rPr>
              <w:t>Output appropriations</w:t>
            </w:r>
          </w:p>
        </w:tc>
        <w:tc>
          <w:tcPr>
            <w:tcW w:w="329" w:type="pct"/>
          </w:tcPr>
          <w:p w14:paraId="40388E97"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57,253</w:t>
            </w:r>
          </w:p>
        </w:tc>
        <w:tc>
          <w:tcPr>
            <w:tcW w:w="296" w:type="pct"/>
          </w:tcPr>
          <w:p w14:paraId="54C313C4"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52,452</w:t>
            </w:r>
          </w:p>
        </w:tc>
        <w:tc>
          <w:tcPr>
            <w:tcW w:w="296" w:type="pct"/>
          </w:tcPr>
          <w:p w14:paraId="5ADA2908"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73,180</w:t>
            </w:r>
          </w:p>
        </w:tc>
        <w:tc>
          <w:tcPr>
            <w:tcW w:w="296" w:type="pct"/>
          </w:tcPr>
          <w:p w14:paraId="7E650825"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71,290</w:t>
            </w:r>
          </w:p>
        </w:tc>
        <w:tc>
          <w:tcPr>
            <w:tcW w:w="296" w:type="pct"/>
          </w:tcPr>
          <w:p w14:paraId="04F67765"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151,886 </w:t>
            </w:r>
          </w:p>
        </w:tc>
        <w:tc>
          <w:tcPr>
            <w:tcW w:w="296" w:type="pct"/>
          </w:tcPr>
          <w:p w14:paraId="7E4F0C38"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126,065 </w:t>
            </w:r>
          </w:p>
        </w:tc>
        <w:tc>
          <w:tcPr>
            <w:tcW w:w="263" w:type="pct"/>
          </w:tcPr>
          <w:p w14:paraId="3994B8D4"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24,175</w:t>
            </w:r>
          </w:p>
        </w:tc>
        <w:tc>
          <w:tcPr>
            <w:tcW w:w="230" w:type="pct"/>
          </w:tcPr>
          <w:p w14:paraId="198379DB"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19,551</w:t>
            </w:r>
          </w:p>
        </w:tc>
        <w:tc>
          <w:tcPr>
            <w:tcW w:w="230" w:type="pct"/>
          </w:tcPr>
          <w:p w14:paraId="63E67C0E"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15,992 </w:t>
            </w:r>
          </w:p>
        </w:tc>
        <w:tc>
          <w:tcPr>
            <w:tcW w:w="230" w:type="pct"/>
          </w:tcPr>
          <w:p w14:paraId="1C321974"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13,597 </w:t>
            </w:r>
          </w:p>
        </w:tc>
        <w:tc>
          <w:tcPr>
            <w:tcW w:w="323" w:type="pct"/>
          </w:tcPr>
          <w:p w14:paraId="49072DFD"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18,166</w:t>
            </w:r>
          </w:p>
        </w:tc>
        <w:tc>
          <w:tcPr>
            <w:tcW w:w="329" w:type="pct"/>
          </w:tcPr>
          <w:p w14:paraId="337C1B40"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16,812 </w:t>
            </w:r>
          </w:p>
        </w:tc>
        <w:tc>
          <w:tcPr>
            <w:tcW w:w="263" w:type="pct"/>
          </w:tcPr>
          <w:p w14:paraId="3B2E4602"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87,818</w:t>
            </w:r>
          </w:p>
        </w:tc>
        <w:tc>
          <w:tcPr>
            <w:tcW w:w="264" w:type="pct"/>
          </w:tcPr>
          <w:p w14:paraId="794099CF"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78,849</w:t>
            </w:r>
          </w:p>
        </w:tc>
        <w:tc>
          <w:tcPr>
            <w:tcW w:w="230" w:type="pct"/>
          </w:tcPr>
          <w:p w14:paraId="3E59874C"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428,469</w:t>
            </w:r>
          </w:p>
        </w:tc>
        <w:tc>
          <w:tcPr>
            <w:tcW w:w="230" w:type="pct"/>
          </w:tcPr>
          <w:p w14:paraId="0BA83412"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378,618</w:t>
            </w:r>
          </w:p>
        </w:tc>
      </w:tr>
      <w:tr w:rsidR="00625A11" w:rsidRPr="006B130E" w14:paraId="3D1F5088" w14:textId="77777777" w:rsidTr="00625A11">
        <w:tc>
          <w:tcPr>
            <w:cnfStyle w:val="001000000000" w:firstRow="0" w:lastRow="0" w:firstColumn="1" w:lastColumn="0" w:oddVBand="0" w:evenVBand="0" w:oddHBand="0" w:evenHBand="0" w:firstRowFirstColumn="0" w:firstRowLastColumn="0" w:lastRowFirstColumn="0" w:lastRowLastColumn="0"/>
            <w:tcW w:w="598" w:type="pct"/>
          </w:tcPr>
          <w:p w14:paraId="5C6ED3E8" w14:textId="77777777" w:rsidR="00417B1B" w:rsidRPr="006B130E" w:rsidRDefault="00417B1B" w:rsidP="006B130E">
            <w:pPr>
              <w:pStyle w:val="TableText"/>
              <w:spacing w:before="40" w:after="40"/>
              <w:rPr>
                <w:sz w:val="18"/>
                <w:szCs w:val="18"/>
              </w:rPr>
            </w:pPr>
            <w:r w:rsidRPr="006B130E">
              <w:rPr>
                <w:sz w:val="18"/>
                <w:szCs w:val="18"/>
              </w:rPr>
              <w:t>Special appropriations</w:t>
            </w:r>
          </w:p>
        </w:tc>
        <w:tc>
          <w:tcPr>
            <w:tcW w:w="329" w:type="pct"/>
          </w:tcPr>
          <w:p w14:paraId="22C446B2"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34,580</w:t>
            </w:r>
          </w:p>
        </w:tc>
        <w:tc>
          <w:tcPr>
            <w:tcW w:w="296" w:type="pct"/>
          </w:tcPr>
          <w:p w14:paraId="5ED8E537"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31,995</w:t>
            </w:r>
          </w:p>
        </w:tc>
        <w:tc>
          <w:tcPr>
            <w:tcW w:w="296" w:type="pct"/>
          </w:tcPr>
          <w:p w14:paraId="41DE64EB"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37,169</w:t>
            </w:r>
          </w:p>
        </w:tc>
        <w:tc>
          <w:tcPr>
            <w:tcW w:w="296" w:type="pct"/>
          </w:tcPr>
          <w:p w14:paraId="0BD26178"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34,443</w:t>
            </w:r>
          </w:p>
        </w:tc>
        <w:tc>
          <w:tcPr>
            <w:tcW w:w="296" w:type="pct"/>
          </w:tcPr>
          <w:p w14:paraId="20F1E0C2"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55,904 </w:t>
            </w:r>
          </w:p>
        </w:tc>
        <w:tc>
          <w:tcPr>
            <w:tcW w:w="296" w:type="pct"/>
          </w:tcPr>
          <w:p w14:paraId="7A4833BC"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50,155 </w:t>
            </w:r>
          </w:p>
        </w:tc>
        <w:tc>
          <w:tcPr>
            <w:tcW w:w="263" w:type="pct"/>
          </w:tcPr>
          <w:p w14:paraId="3EF5BB84"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6,506</w:t>
            </w:r>
          </w:p>
        </w:tc>
        <w:tc>
          <w:tcPr>
            <w:tcW w:w="230" w:type="pct"/>
          </w:tcPr>
          <w:p w14:paraId="7427997B"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5,173</w:t>
            </w:r>
          </w:p>
        </w:tc>
        <w:tc>
          <w:tcPr>
            <w:tcW w:w="230" w:type="pct"/>
          </w:tcPr>
          <w:p w14:paraId="2E37FE6B"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4,303 </w:t>
            </w:r>
          </w:p>
        </w:tc>
        <w:tc>
          <w:tcPr>
            <w:tcW w:w="230" w:type="pct"/>
          </w:tcPr>
          <w:p w14:paraId="352816BA"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3,999 </w:t>
            </w:r>
          </w:p>
        </w:tc>
        <w:tc>
          <w:tcPr>
            <w:tcW w:w="323" w:type="pct"/>
          </w:tcPr>
          <w:p w14:paraId="5DFCBED3"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19,447 </w:t>
            </w:r>
          </w:p>
        </w:tc>
        <w:tc>
          <w:tcPr>
            <w:tcW w:w="329" w:type="pct"/>
          </w:tcPr>
          <w:p w14:paraId="44319C03"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17,497 </w:t>
            </w:r>
          </w:p>
        </w:tc>
        <w:tc>
          <w:tcPr>
            <w:tcW w:w="263" w:type="pct"/>
          </w:tcPr>
          <w:p w14:paraId="3E3B067E"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46 </w:t>
            </w:r>
          </w:p>
        </w:tc>
        <w:tc>
          <w:tcPr>
            <w:tcW w:w="264" w:type="pct"/>
          </w:tcPr>
          <w:p w14:paraId="7974DCB9"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16 </w:t>
            </w:r>
          </w:p>
        </w:tc>
        <w:tc>
          <w:tcPr>
            <w:tcW w:w="230" w:type="pct"/>
          </w:tcPr>
          <w:p w14:paraId="134493F4"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157,954</w:t>
            </w:r>
          </w:p>
        </w:tc>
        <w:tc>
          <w:tcPr>
            <w:tcW w:w="230" w:type="pct"/>
          </w:tcPr>
          <w:p w14:paraId="48ECBD19"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143,278</w:t>
            </w:r>
          </w:p>
        </w:tc>
      </w:tr>
      <w:tr w:rsidR="00625A11" w:rsidRPr="006B130E" w14:paraId="23CB99E4" w14:textId="77777777" w:rsidTr="00625A11">
        <w:tc>
          <w:tcPr>
            <w:cnfStyle w:val="001000000000" w:firstRow="0" w:lastRow="0" w:firstColumn="1" w:lastColumn="0" w:oddVBand="0" w:evenVBand="0" w:oddHBand="0" w:evenHBand="0" w:firstRowFirstColumn="0" w:firstRowLastColumn="0" w:lastRowFirstColumn="0" w:lastRowLastColumn="0"/>
            <w:tcW w:w="598" w:type="pct"/>
          </w:tcPr>
          <w:p w14:paraId="7561532F" w14:textId="77777777" w:rsidR="00417B1B" w:rsidRPr="006B130E" w:rsidRDefault="00417B1B" w:rsidP="006B130E">
            <w:pPr>
              <w:pStyle w:val="TableText"/>
              <w:spacing w:before="40" w:after="40"/>
              <w:rPr>
                <w:sz w:val="18"/>
                <w:szCs w:val="18"/>
              </w:rPr>
            </w:pPr>
            <w:r w:rsidRPr="006B130E">
              <w:rPr>
                <w:sz w:val="18"/>
                <w:szCs w:val="18"/>
              </w:rPr>
              <w:t>Grants</w:t>
            </w:r>
          </w:p>
        </w:tc>
        <w:tc>
          <w:tcPr>
            <w:tcW w:w="329" w:type="pct"/>
          </w:tcPr>
          <w:p w14:paraId="31C133DA"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0</w:t>
            </w:r>
          </w:p>
        </w:tc>
        <w:tc>
          <w:tcPr>
            <w:tcW w:w="296" w:type="pct"/>
          </w:tcPr>
          <w:p w14:paraId="5BEEFCBF"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5</w:t>
            </w:r>
          </w:p>
        </w:tc>
        <w:tc>
          <w:tcPr>
            <w:tcW w:w="296" w:type="pct"/>
          </w:tcPr>
          <w:p w14:paraId="7A632152"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0</w:t>
            </w:r>
          </w:p>
        </w:tc>
        <w:tc>
          <w:tcPr>
            <w:tcW w:w="296" w:type="pct"/>
          </w:tcPr>
          <w:p w14:paraId="4802433F"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0</w:t>
            </w:r>
          </w:p>
        </w:tc>
        <w:tc>
          <w:tcPr>
            <w:tcW w:w="296" w:type="pct"/>
          </w:tcPr>
          <w:p w14:paraId="19DA967D"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8,164 </w:t>
            </w:r>
          </w:p>
        </w:tc>
        <w:tc>
          <w:tcPr>
            <w:tcW w:w="296" w:type="pct"/>
          </w:tcPr>
          <w:p w14:paraId="71CC01A3"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4,073 </w:t>
            </w:r>
          </w:p>
        </w:tc>
        <w:tc>
          <w:tcPr>
            <w:tcW w:w="263" w:type="pct"/>
          </w:tcPr>
          <w:p w14:paraId="3A67CE50"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0</w:t>
            </w:r>
          </w:p>
        </w:tc>
        <w:tc>
          <w:tcPr>
            <w:tcW w:w="230" w:type="pct"/>
          </w:tcPr>
          <w:p w14:paraId="3B62B5E5"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250</w:t>
            </w:r>
          </w:p>
        </w:tc>
        <w:tc>
          <w:tcPr>
            <w:tcW w:w="230" w:type="pct"/>
          </w:tcPr>
          <w:p w14:paraId="54E8DC12"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221 </w:t>
            </w:r>
          </w:p>
        </w:tc>
        <w:tc>
          <w:tcPr>
            <w:tcW w:w="230" w:type="pct"/>
          </w:tcPr>
          <w:p w14:paraId="044F7C21"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268 </w:t>
            </w:r>
          </w:p>
        </w:tc>
        <w:tc>
          <w:tcPr>
            <w:tcW w:w="323" w:type="pct"/>
          </w:tcPr>
          <w:p w14:paraId="7859AC71"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19,480 </w:t>
            </w:r>
          </w:p>
        </w:tc>
        <w:tc>
          <w:tcPr>
            <w:tcW w:w="329" w:type="pct"/>
          </w:tcPr>
          <w:p w14:paraId="23395C92"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20,082 </w:t>
            </w:r>
          </w:p>
        </w:tc>
        <w:tc>
          <w:tcPr>
            <w:tcW w:w="263" w:type="pct"/>
          </w:tcPr>
          <w:p w14:paraId="6AA107B5"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299</w:t>
            </w:r>
          </w:p>
        </w:tc>
        <w:tc>
          <w:tcPr>
            <w:tcW w:w="264" w:type="pct"/>
          </w:tcPr>
          <w:p w14:paraId="3EB18D36"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0</w:t>
            </w:r>
          </w:p>
        </w:tc>
        <w:tc>
          <w:tcPr>
            <w:tcW w:w="230" w:type="pct"/>
          </w:tcPr>
          <w:p w14:paraId="3C831E05"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28,164</w:t>
            </w:r>
          </w:p>
        </w:tc>
        <w:tc>
          <w:tcPr>
            <w:tcW w:w="230" w:type="pct"/>
          </w:tcPr>
          <w:p w14:paraId="0D2371A6"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24,678</w:t>
            </w:r>
          </w:p>
        </w:tc>
      </w:tr>
      <w:tr w:rsidR="00625A11" w:rsidRPr="006B130E" w14:paraId="0D774EC5" w14:textId="77777777" w:rsidTr="00625A11">
        <w:tc>
          <w:tcPr>
            <w:cnfStyle w:val="001000000000" w:firstRow="0" w:lastRow="0" w:firstColumn="1" w:lastColumn="0" w:oddVBand="0" w:evenVBand="0" w:oddHBand="0" w:evenHBand="0" w:firstRowFirstColumn="0" w:firstRowLastColumn="0" w:lastRowFirstColumn="0" w:lastRowLastColumn="0"/>
            <w:tcW w:w="598" w:type="pct"/>
          </w:tcPr>
          <w:p w14:paraId="54DB763A" w14:textId="77777777" w:rsidR="00417B1B" w:rsidRPr="006B130E" w:rsidRDefault="00417B1B" w:rsidP="006B130E">
            <w:pPr>
              <w:pStyle w:val="TableText"/>
              <w:spacing w:before="40" w:after="40"/>
              <w:rPr>
                <w:sz w:val="18"/>
                <w:szCs w:val="18"/>
              </w:rPr>
            </w:pPr>
            <w:r w:rsidRPr="006B130E">
              <w:rPr>
                <w:sz w:val="18"/>
                <w:szCs w:val="18"/>
              </w:rPr>
              <w:t>Other income</w:t>
            </w:r>
          </w:p>
        </w:tc>
        <w:tc>
          <w:tcPr>
            <w:tcW w:w="329" w:type="pct"/>
          </w:tcPr>
          <w:p w14:paraId="025363F8"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0</w:t>
            </w:r>
          </w:p>
        </w:tc>
        <w:tc>
          <w:tcPr>
            <w:tcW w:w="296" w:type="pct"/>
          </w:tcPr>
          <w:p w14:paraId="542ECCDA"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0</w:t>
            </w:r>
          </w:p>
        </w:tc>
        <w:tc>
          <w:tcPr>
            <w:tcW w:w="296" w:type="pct"/>
          </w:tcPr>
          <w:p w14:paraId="2275A409"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0</w:t>
            </w:r>
          </w:p>
        </w:tc>
        <w:tc>
          <w:tcPr>
            <w:tcW w:w="296" w:type="pct"/>
          </w:tcPr>
          <w:p w14:paraId="1622B9C6"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0</w:t>
            </w:r>
          </w:p>
        </w:tc>
        <w:tc>
          <w:tcPr>
            <w:tcW w:w="296" w:type="pct"/>
          </w:tcPr>
          <w:p w14:paraId="4D3DA5DD"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0 </w:t>
            </w:r>
          </w:p>
        </w:tc>
        <w:tc>
          <w:tcPr>
            <w:tcW w:w="296" w:type="pct"/>
          </w:tcPr>
          <w:p w14:paraId="5110ED52"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0 </w:t>
            </w:r>
          </w:p>
        </w:tc>
        <w:tc>
          <w:tcPr>
            <w:tcW w:w="263" w:type="pct"/>
          </w:tcPr>
          <w:p w14:paraId="116D3B0F"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0</w:t>
            </w:r>
          </w:p>
        </w:tc>
        <w:tc>
          <w:tcPr>
            <w:tcW w:w="230" w:type="pct"/>
          </w:tcPr>
          <w:p w14:paraId="267F60E1"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0</w:t>
            </w:r>
          </w:p>
        </w:tc>
        <w:tc>
          <w:tcPr>
            <w:tcW w:w="230" w:type="pct"/>
          </w:tcPr>
          <w:p w14:paraId="7FB45494"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0 </w:t>
            </w:r>
          </w:p>
        </w:tc>
        <w:tc>
          <w:tcPr>
            <w:tcW w:w="230" w:type="pct"/>
          </w:tcPr>
          <w:p w14:paraId="441D9E7D"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0 </w:t>
            </w:r>
          </w:p>
        </w:tc>
        <w:tc>
          <w:tcPr>
            <w:tcW w:w="323" w:type="pct"/>
          </w:tcPr>
          <w:p w14:paraId="3F55EA77"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0 </w:t>
            </w:r>
          </w:p>
        </w:tc>
        <w:tc>
          <w:tcPr>
            <w:tcW w:w="329" w:type="pct"/>
          </w:tcPr>
          <w:p w14:paraId="5E10B4E4"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0 </w:t>
            </w:r>
          </w:p>
        </w:tc>
        <w:tc>
          <w:tcPr>
            <w:tcW w:w="263" w:type="pct"/>
          </w:tcPr>
          <w:p w14:paraId="41F86A9E"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0</w:t>
            </w:r>
          </w:p>
        </w:tc>
        <w:tc>
          <w:tcPr>
            <w:tcW w:w="264" w:type="pct"/>
          </w:tcPr>
          <w:p w14:paraId="721EF66D"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0</w:t>
            </w:r>
          </w:p>
        </w:tc>
        <w:tc>
          <w:tcPr>
            <w:tcW w:w="230" w:type="pct"/>
          </w:tcPr>
          <w:p w14:paraId="28E0BB4B"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0</w:t>
            </w:r>
          </w:p>
        </w:tc>
        <w:tc>
          <w:tcPr>
            <w:tcW w:w="230" w:type="pct"/>
          </w:tcPr>
          <w:p w14:paraId="507E0449"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0</w:t>
            </w:r>
          </w:p>
        </w:tc>
      </w:tr>
      <w:tr w:rsidR="00625A11" w:rsidRPr="004B4873" w14:paraId="10B926F7" w14:textId="77777777" w:rsidTr="00625A11">
        <w:tc>
          <w:tcPr>
            <w:cnfStyle w:val="001000000000" w:firstRow="0" w:lastRow="0" w:firstColumn="1" w:lastColumn="0" w:oddVBand="0" w:evenVBand="0" w:oddHBand="0" w:evenHBand="0" w:firstRowFirstColumn="0" w:firstRowLastColumn="0" w:lastRowFirstColumn="0" w:lastRowLastColumn="0"/>
            <w:tcW w:w="598" w:type="pct"/>
          </w:tcPr>
          <w:p w14:paraId="3515A4C6" w14:textId="77777777" w:rsidR="00417B1B" w:rsidRPr="004B4873" w:rsidRDefault="00417B1B" w:rsidP="006B130E">
            <w:pPr>
              <w:pStyle w:val="TableText"/>
              <w:spacing w:before="40" w:after="40"/>
              <w:rPr>
                <w:rStyle w:val="Bold"/>
                <w:sz w:val="18"/>
                <w:szCs w:val="20"/>
              </w:rPr>
            </w:pPr>
            <w:r w:rsidRPr="004B4873">
              <w:rPr>
                <w:rStyle w:val="Bold"/>
                <w:sz w:val="18"/>
                <w:szCs w:val="20"/>
              </w:rPr>
              <w:t>Total income from transactions</w:t>
            </w:r>
          </w:p>
        </w:tc>
        <w:tc>
          <w:tcPr>
            <w:tcW w:w="329" w:type="pct"/>
          </w:tcPr>
          <w:p w14:paraId="1A5F052B"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91,833</w:t>
            </w:r>
          </w:p>
        </w:tc>
        <w:tc>
          <w:tcPr>
            <w:tcW w:w="296" w:type="pct"/>
          </w:tcPr>
          <w:p w14:paraId="4A55EFCD"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84,452</w:t>
            </w:r>
          </w:p>
        </w:tc>
        <w:tc>
          <w:tcPr>
            <w:tcW w:w="296" w:type="pct"/>
          </w:tcPr>
          <w:p w14:paraId="5DDD799E"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110,349</w:t>
            </w:r>
          </w:p>
        </w:tc>
        <w:tc>
          <w:tcPr>
            <w:tcW w:w="296" w:type="pct"/>
          </w:tcPr>
          <w:p w14:paraId="148F7CB1"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105,734</w:t>
            </w:r>
          </w:p>
        </w:tc>
        <w:tc>
          <w:tcPr>
            <w:tcW w:w="296" w:type="pct"/>
          </w:tcPr>
          <w:p w14:paraId="5FAF410E"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215,954</w:t>
            </w:r>
          </w:p>
        </w:tc>
        <w:tc>
          <w:tcPr>
            <w:tcW w:w="296" w:type="pct"/>
          </w:tcPr>
          <w:p w14:paraId="615F9D1C"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180,294 </w:t>
            </w:r>
          </w:p>
        </w:tc>
        <w:tc>
          <w:tcPr>
            <w:tcW w:w="263" w:type="pct"/>
          </w:tcPr>
          <w:p w14:paraId="2C1B3202"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30,680</w:t>
            </w:r>
          </w:p>
        </w:tc>
        <w:tc>
          <w:tcPr>
            <w:tcW w:w="230" w:type="pct"/>
          </w:tcPr>
          <w:p w14:paraId="2A5A53B7"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24,974</w:t>
            </w:r>
          </w:p>
        </w:tc>
        <w:tc>
          <w:tcPr>
            <w:tcW w:w="230" w:type="pct"/>
          </w:tcPr>
          <w:p w14:paraId="664A56EA"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20,517</w:t>
            </w:r>
          </w:p>
        </w:tc>
        <w:tc>
          <w:tcPr>
            <w:tcW w:w="230" w:type="pct"/>
          </w:tcPr>
          <w:p w14:paraId="4CF53B21"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17,864 </w:t>
            </w:r>
          </w:p>
        </w:tc>
        <w:tc>
          <w:tcPr>
            <w:tcW w:w="323" w:type="pct"/>
          </w:tcPr>
          <w:p w14:paraId="76EA3EF2"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57,092 </w:t>
            </w:r>
          </w:p>
        </w:tc>
        <w:tc>
          <w:tcPr>
            <w:tcW w:w="329" w:type="pct"/>
          </w:tcPr>
          <w:p w14:paraId="137DC194"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54,392 </w:t>
            </w:r>
          </w:p>
        </w:tc>
        <w:tc>
          <w:tcPr>
            <w:tcW w:w="263" w:type="pct"/>
          </w:tcPr>
          <w:p w14:paraId="5A780163"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88,162</w:t>
            </w:r>
          </w:p>
        </w:tc>
        <w:tc>
          <w:tcPr>
            <w:tcW w:w="264" w:type="pct"/>
          </w:tcPr>
          <w:p w14:paraId="48DA1CC3"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78,866</w:t>
            </w:r>
          </w:p>
        </w:tc>
        <w:tc>
          <w:tcPr>
            <w:tcW w:w="230" w:type="pct"/>
          </w:tcPr>
          <w:p w14:paraId="728E50F5"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614,588</w:t>
            </w:r>
          </w:p>
        </w:tc>
        <w:tc>
          <w:tcPr>
            <w:tcW w:w="230" w:type="pct"/>
          </w:tcPr>
          <w:p w14:paraId="58C4CB53"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546,574</w:t>
            </w:r>
          </w:p>
        </w:tc>
      </w:tr>
      <w:tr w:rsidR="00625A11" w:rsidRPr="006B130E" w14:paraId="196F783B" w14:textId="77777777" w:rsidTr="00625A11">
        <w:tc>
          <w:tcPr>
            <w:cnfStyle w:val="001000000000" w:firstRow="0" w:lastRow="0" w:firstColumn="1" w:lastColumn="0" w:oddVBand="0" w:evenVBand="0" w:oddHBand="0" w:evenHBand="0" w:firstRowFirstColumn="0" w:firstRowLastColumn="0" w:lastRowFirstColumn="0" w:lastRowLastColumn="0"/>
            <w:tcW w:w="598" w:type="pct"/>
          </w:tcPr>
          <w:p w14:paraId="2A189637" w14:textId="77777777" w:rsidR="00417B1B" w:rsidRPr="00191A1A" w:rsidRDefault="00417B1B" w:rsidP="006B130E">
            <w:pPr>
              <w:pStyle w:val="TableText"/>
              <w:spacing w:before="40" w:after="40"/>
              <w:rPr>
                <w:rStyle w:val="Bold"/>
              </w:rPr>
            </w:pPr>
            <w:r w:rsidRPr="00191A1A">
              <w:rPr>
                <w:rStyle w:val="Bold"/>
              </w:rPr>
              <w:t>Expenses from transactions</w:t>
            </w:r>
          </w:p>
        </w:tc>
        <w:tc>
          <w:tcPr>
            <w:tcW w:w="329" w:type="pct"/>
          </w:tcPr>
          <w:p w14:paraId="0C479692" w14:textId="365144D7"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96" w:type="pct"/>
          </w:tcPr>
          <w:p w14:paraId="316829AB" w14:textId="66CAAA72"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96" w:type="pct"/>
          </w:tcPr>
          <w:p w14:paraId="04135BAB" w14:textId="07F9B60D"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96" w:type="pct"/>
          </w:tcPr>
          <w:p w14:paraId="75B05ABA" w14:textId="11C9D403"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96" w:type="pct"/>
          </w:tcPr>
          <w:p w14:paraId="099586D6" w14:textId="06D72EEA"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96" w:type="pct"/>
          </w:tcPr>
          <w:p w14:paraId="48627D8F" w14:textId="082F86DA"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63" w:type="pct"/>
          </w:tcPr>
          <w:p w14:paraId="0577AB2C" w14:textId="22550362"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30" w:type="pct"/>
          </w:tcPr>
          <w:p w14:paraId="5AEE70C1" w14:textId="326F8432"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30" w:type="pct"/>
          </w:tcPr>
          <w:p w14:paraId="086877AE" w14:textId="7B2F317A"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30" w:type="pct"/>
          </w:tcPr>
          <w:p w14:paraId="2AC40057" w14:textId="5C8A01D1"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323" w:type="pct"/>
          </w:tcPr>
          <w:p w14:paraId="3C4DD0F0" w14:textId="3574895D"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329" w:type="pct"/>
          </w:tcPr>
          <w:p w14:paraId="10555E08" w14:textId="52C697D7"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63" w:type="pct"/>
          </w:tcPr>
          <w:p w14:paraId="36052064" w14:textId="27BBF1E4"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64" w:type="pct"/>
          </w:tcPr>
          <w:p w14:paraId="7DB85ABD" w14:textId="703B890C"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30" w:type="pct"/>
          </w:tcPr>
          <w:p w14:paraId="247E10A1" w14:textId="37058DAB"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30" w:type="pct"/>
          </w:tcPr>
          <w:p w14:paraId="1350AFA8" w14:textId="6B1899C8"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r>
      <w:tr w:rsidR="00625A11" w:rsidRPr="006B130E" w14:paraId="664CC59C" w14:textId="77777777" w:rsidTr="00625A11">
        <w:tc>
          <w:tcPr>
            <w:cnfStyle w:val="001000000000" w:firstRow="0" w:lastRow="0" w:firstColumn="1" w:lastColumn="0" w:oddVBand="0" w:evenVBand="0" w:oddHBand="0" w:evenHBand="0" w:firstRowFirstColumn="0" w:firstRowLastColumn="0" w:lastRowFirstColumn="0" w:lastRowLastColumn="0"/>
            <w:tcW w:w="598" w:type="pct"/>
          </w:tcPr>
          <w:p w14:paraId="64642BC0" w14:textId="77777777" w:rsidR="00417B1B" w:rsidRPr="006B130E" w:rsidRDefault="00417B1B" w:rsidP="006B130E">
            <w:pPr>
              <w:pStyle w:val="TableText"/>
              <w:spacing w:before="40" w:after="40"/>
              <w:rPr>
                <w:sz w:val="18"/>
                <w:szCs w:val="18"/>
              </w:rPr>
            </w:pPr>
            <w:r w:rsidRPr="006B130E">
              <w:rPr>
                <w:sz w:val="18"/>
                <w:szCs w:val="18"/>
              </w:rPr>
              <w:t>Employee expenses and Judicial Officer remuneration</w:t>
            </w:r>
          </w:p>
        </w:tc>
        <w:tc>
          <w:tcPr>
            <w:tcW w:w="329" w:type="pct"/>
          </w:tcPr>
          <w:p w14:paraId="71EF470E"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58,051</w:t>
            </w:r>
          </w:p>
        </w:tc>
        <w:tc>
          <w:tcPr>
            <w:tcW w:w="296" w:type="pct"/>
          </w:tcPr>
          <w:p w14:paraId="0385C9EB"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52,328</w:t>
            </w:r>
          </w:p>
        </w:tc>
        <w:tc>
          <w:tcPr>
            <w:tcW w:w="296" w:type="pct"/>
          </w:tcPr>
          <w:p w14:paraId="3E9FEA27"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56,049</w:t>
            </w:r>
          </w:p>
        </w:tc>
        <w:tc>
          <w:tcPr>
            <w:tcW w:w="296" w:type="pct"/>
          </w:tcPr>
          <w:p w14:paraId="17E6B356"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51,592</w:t>
            </w:r>
          </w:p>
        </w:tc>
        <w:tc>
          <w:tcPr>
            <w:tcW w:w="296" w:type="pct"/>
          </w:tcPr>
          <w:p w14:paraId="087AA391"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123,102 </w:t>
            </w:r>
          </w:p>
        </w:tc>
        <w:tc>
          <w:tcPr>
            <w:tcW w:w="296" w:type="pct"/>
          </w:tcPr>
          <w:p w14:paraId="63E1A36D"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107,295 </w:t>
            </w:r>
          </w:p>
        </w:tc>
        <w:tc>
          <w:tcPr>
            <w:tcW w:w="263" w:type="pct"/>
          </w:tcPr>
          <w:p w14:paraId="62477DD0"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19,010</w:t>
            </w:r>
          </w:p>
        </w:tc>
        <w:tc>
          <w:tcPr>
            <w:tcW w:w="230" w:type="pct"/>
          </w:tcPr>
          <w:p w14:paraId="6BB28002"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15,328</w:t>
            </w:r>
          </w:p>
        </w:tc>
        <w:tc>
          <w:tcPr>
            <w:tcW w:w="230" w:type="pct"/>
          </w:tcPr>
          <w:p w14:paraId="39E5B8B3"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11,738 </w:t>
            </w:r>
          </w:p>
        </w:tc>
        <w:tc>
          <w:tcPr>
            <w:tcW w:w="230" w:type="pct"/>
          </w:tcPr>
          <w:p w14:paraId="3CEB7B20"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10,312 </w:t>
            </w:r>
          </w:p>
        </w:tc>
        <w:tc>
          <w:tcPr>
            <w:tcW w:w="323" w:type="pct"/>
          </w:tcPr>
          <w:p w14:paraId="30DF5B22"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46,843 </w:t>
            </w:r>
          </w:p>
        </w:tc>
        <w:tc>
          <w:tcPr>
            <w:tcW w:w="329" w:type="pct"/>
          </w:tcPr>
          <w:p w14:paraId="03B7FF65"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44,205 </w:t>
            </w:r>
          </w:p>
        </w:tc>
        <w:tc>
          <w:tcPr>
            <w:tcW w:w="263" w:type="pct"/>
          </w:tcPr>
          <w:p w14:paraId="44CD8994"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26,920</w:t>
            </w:r>
          </w:p>
        </w:tc>
        <w:tc>
          <w:tcPr>
            <w:tcW w:w="264" w:type="pct"/>
          </w:tcPr>
          <w:p w14:paraId="1C23BBF9"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26,445</w:t>
            </w:r>
          </w:p>
        </w:tc>
        <w:tc>
          <w:tcPr>
            <w:tcW w:w="230" w:type="pct"/>
          </w:tcPr>
          <w:p w14:paraId="21EF04B1"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341,714</w:t>
            </w:r>
          </w:p>
        </w:tc>
        <w:tc>
          <w:tcPr>
            <w:tcW w:w="230" w:type="pct"/>
          </w:tcPr>
          <w:p w14:paraId="6993CDD8"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307,503</w:t>
            </w:r>
          </w:p>
        </w:tc>
      </w:tr>
      <w:tr w:rsidR="00625A11" w:rsidRPr="006B130E" w14:paraId="05523B10" w14:textId="77777777" w:rsidTr="00625A11">
        <w:tc>
          <w:tcPr>
            <w:cnfStyle w:val="001000000000" w:firstRow="0" w:lastRow="0" w:firstColumn="1" w:lastColumn="0" w:oddVBand="0" w:evenVBand="0" w:oddHBand="0" w:evenHBand="0" w:firstRowFirstColumn="0" w:firstRowLastColumn="0" w:lastRowFirstColumn="0" w:lastRowLastColumn="0"/>
            <w:tcW w:w="598" w:type="pct"/>
          </w:tcPr>
          <w:p w14:paraId="2A45F253" w14:textId="77777777" w:rsidR="00417B1B" w:rsidRPr="006B130E" w:rsidRDefault="00417B1B" w:rsidP="006B130E">
            <w:pPr>
              <w:pStyle w:val="TableText"/>
              <w:spacing w:before="40" w:after="40"/>
              <w:rPr>
                <w:sz w:val="18"/>
                <w:szCs w:val="18"/>
              </w:rPr>
            </w:pPr>
            <w:r w:rsidRPr="006B130E">
              <w:rPr>
                <w:sz w:val="18"/>
                <w:szCs w:val="18"/>
              </w:rPr>
              <w:t>Depreciation and amortisation</w:t>
            </w:r>
          </w:p>
        </w:tc>
        <w:tc>
          <w:tcPr>
            <w:tcW w:w="329" w:type="pct"/>
          </w:tcPr>
          <w:p w14:paraId="586E2F45"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6,570</w:t>
            </w:r>
          </w:p>
        </w:tc>
        <w:tc>
          <w:tcPr>
            <w:tcW w:w="296" w:type="pct"/>
          </w:tcPr>
          <w:p w14:paraId="16185118"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6,327</w:t>
            </w:r>
          </w:p>
        </w:tc>
        <w:tc>
          <w:tcPr>
            <w:tcW w:w="296" w:type="pct"/>
          </w:tcPr>
          <w:p w14:paraId="3DEBD631"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9,839</w:t>
            </w:r>
          </w:p>
        </w:tc>
        <w:tc>
          <w:tcPr>
            <w:tcW w:w="296" w:type="pct"/>
          </w:tcPr>
          <w:p w14:paraId="1B84F2CA"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8,186</w:t>
            </w:r>
          </w:p>
        </w:tc>
        <w:tc>
          <w:tcPr>
            <w:tcW w:w="296" w:type="pct"/>
          </w:tcPr>
          <w:p w14:paraId="5662F2D1"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22,539 </w:t>
            </w:r>
          </w:p>
        </w:tc>
        <w:tc>
          <w:tcPr>
            <w:tcW w:w="296" w:type="pct"/>
          </w:tcPr>
          <w:p w14:paraId="2D0A280C"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17,946 </w:t>
            </w:r>
          </w:p>
        </w:tc>
        <w:tc>
          <w:tcPr>
            <w:tcW w:w="263" w:type="pct"/>
          </w:tcPr>
          <w:p w14:paraId="79AF3251"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1,811</w:t>
            </w:r>
          </w:p>
        </w:tc>
        <w:tc>
          <w:tcPr>
            <w:tcW w:w="230" w:type="pct"/>
          </w:tcPr>
          <w:p w14:paraId="512A4516"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1,781</w:t>
            </w:r>
          </w:p>
        </w:tc>
        <w:tc>
          <w:tcPr>
            <w:tcW w:w="230" w:type="pct"/>
          </w:tcPr>
          <w:p w14:paraId="5DA939FA"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45 </w:t>
            </w:r>
          </w:p>
        </w:tc>
        <w:tc>
          <w:tcPr>
            <w:tcW w:w="230" w:type="pct"/>
          </w:tcPr>
          <w:p w14:paraId="4022159F"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20 </w:t>
            </w:r>
          </w:p>
        </w:tc>
        <w:tc>
          <w:tcPr>
            <w:tcW w:w="323" w:type="pct"/>
          </w:tcPr>
          <w:p w14:paraId="76A43A84"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715 </w:t>
            </w:r>
          </w:p>
        </w:tc>
        <w:tc>
          <w:tcPr>
            <w:tcW w:w="329" w:type="pct"/>
          </w:tcPr>
          <w:p w14:paraId="1565DE48"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795 </w:t>
            </w:r>
          </w:p>
        </w:tc>
        <w:tc>
          <w:tcPr>
            <w:tcW w:w="263" w:type="pct"/>
          </w:tcPr>
          <w:p w14:paraId="000D1B3F"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11,968</w:t>
            </w:r>
          </w:p>
        </w:tc>
        <w:tc>
          <w:tcPr>
            <w:tcW w:w="264" w:type="pct"/>
          </w:tcPr>
          <w:p w14:paraId="11DADE03"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11,577</w:t>
            </w:r>
          </w:p>
        </w:tc>
        <w:tc>
          <w:tcPr>
            <w:tcW w:w="230" w:type="pct"/>
          </w:tcPr>
          <w:p w14:paraId="1483CD52"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53,488</w:t>
            </w:r>
          </w:p>
        </w:tc>
        <w:tc>
          <w:tcPr>
            <w:tcW w:w="230" w:type="pct"/>
          </w:tcPr>
          <w:p w14:paraId="1F6874B6"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46,631</w:t>
            </w:r>
          </w:p>
        </w:tc>
      </w:tr>
      <w:tr w:rsidR="00625A11" w:rsidRPr="006B130E" w14:paraId="61D43D02" w14:textId="77777777" w:rsidTr="00625A11">
        <w:tc>
          <w:tcPr>
            <w:cnfStyle w:val="001000000000" w:firstRow="0" w:lastRow="0" w:firstColumn="1" w:lastColumn="0" w:oddVBand="0" w:evenVBand="0" w:oddHBand="0" w:evenHBand="0" w:firstRowFirstColumn="0" w:firstRowLastColumn="0" w:lastRowFirstColumn="0" w:lastRowLastColumn="0"/>
            <w:tcW w:w="598" w:type="pct"/>
          </w:tcPr>
          <w:p w14:paraId="3EB08704" w14:textId="77777777" w:rsidR="00417B1B" w:rsidRPr="006B130E" w:rsidRDefault="00417B1B" w:rsidP="006B130E">
            <w:pPr>
              <w:pStyle w:val="TableText"/>
              <w:spacing w:before="40" w:after="40"/>
              <w:rPr>
                <w:sz w:val="18"/>
                <w:szCs w:val="18"/>
              </w:rPr>
            </w:pPr>
            <w:r w:rsidRPr="006B130E">
              <w:rPr>
                <w:sz w:val="18"/>
                <w:szCs w:val="18"/>
              </w:rPr>
              <w:t>Interest expense</w:t>
            </w:r>
          </w:p>
        </w:tc>
        <w:tc>
          <w:tcPr>
            <w:tcW w:w="329" w:type="pct"/>
          </w:tcPr>
          <w:p w14:paraId="153872C2"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61</w:t>
            </w:r>
          </w:p>
        </w:tc>
        <w:tc>
          <w:tcPr>
            <w:tcW w:w="296" w:type="pct"/>
          </w:tcPr>
          <w:p w14:paraId="319728D6"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61</w:t>
            </w:r>
          </w:p>
        </w:tc>
        <w:tc>
          <w:tcPr>
            <w:tcW w:w="296" w:type="pct"/>
          </w:tcPr>
          <w:p w14:paraId="0F06619A"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4,832</w:t>
            </w:r>
          </w:p>
        </w:tc>
        <w:tc>
          <w:tcPr>
            <w:tcW w:w="296" w:type="pct"/>
          </w:tcPr>
          <w:p w14:paraId="02DB0BD8"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5,972</w:t>
            </w:r>
          </w:p>
        </w:tc>
        <w:tc>
          <w:tcPr>
            <w:tcW w:w="296" w:type="pct"/>
          </w:tcPr>
          <w:p w14:paraId="2862081B"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117 </w:t>
            </w:r>
          </w:p>
        </w:tc>
        <w:tc>
          <w:tcPr>
            <w:tcW w:w="296" w:type="pct"/>
          </w:tcPr>
          <w:p w14:paraId="53DDB4D9"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112 </w:t>
            </w:r>
          </w:p>
        </w:tc>
        <w:tc>
          <w:tcPr>
            <w:tcW w:w="263" w:type="pct"/>
          </w:tcPr>
          <w:p w14:paraId="7B6FCCC8"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15</w:t>
            </w:r>
          </w:p>
        </w:tc>
        <w:tc>
          <w:tcPr>
            <w:tcW w:w="230" w:type="pct"/>
          </w:tcPr>
          <w:p w14:paraId="0B1020B3"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14</w:t>
            </w:r>
          </w:p>
        </w:tc>
        <w:tc>
          <w:tcPr>
            <w:tcW w:w="230" w:type="pct"/>
          </w:tcPr>
          <w:p w14:paraId="04C3393D"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5 </w:t>
            </w:r>
          </w:p>
        </w:tc>
        <w:tc>
          <w:tcPr>
            <w:tcW w:w="230" w:type="pct"/>
          </w:tcPr>
          <w:p w14:paraId="50779434"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3 </w:t>
            </w:r>
          </w:p>
        </w:tc>
        <w:tc>
          <w:tcPr>
            <w:tcW w:w="323" w:type="pct"/>
          </w:tcPr>
          <w:p w14:paraId="167D6DD4"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40 </w:t>
            </w:r>
          </w:p>
        </w:tc>
        <w:tc>
          <w:tcPr>
            <w:tcW w:w="329" w:type="pct"/>
          </w:tcPr>
          <w:p w14:paraId="64EB16CF"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45 </w:t>
            </w:r>
          </w:p>
        </w:tc>
        <w:tc>
          <w:tcPr>
            <w:tcW w:w="263" w:type="pct"/>
          </w:tcPr>
          <w:p w14:paraId="29D6F744"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(88)</w:t>
            </w:r>
          </w:p>
        </w:tc>
        <w:tc>
          <w:tcPr>
            <w:tcW w:w="264" w:type="pct"/>
          </w:tcPr>
          <w:p w14:paraId="36D8AD0B"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(156)</w:t>
            </w:r>
          </w:p>
        </w:tc>
        <w:tc>
          <w:tcPr>
            <w:tcW w:w="230" w:type="pct"/>
          </w:tcPr>
          <w:p w14:paraId="31734175"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4,983</w:t>
            </w:r>
          </w:p>
        </w:tc>
        <w:tc>
          <w:tcPr>
            <w:tcW w:w="230" w:type="pct"/>
          </w:tcPr>
          <w:p w14:paraId="2DA303C4"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6,050</w:t>
            </w:r>
          </w:p>
        </w:tc>
      </w:tr>
      <w:tr w:rsidR="00625A11" w:rsidRPr="006B130E" w14:paraId="541AA270" w14:textId="77777777" w:rsidTr="00625A11">
        <w:tc>
          <w:tcPr>
            <w:cnfStyle w:val="001000000000" w:firstRow="0" w:lastRow="0" w:firstColumn="1" w:lastColumn="0" w:oddVBand="0" w:evenVBand="0" w:oddHBand="0" w:evenHBand="0" w:firstRowFirstColumn="0" w:firstRowLastColumn="0" w:lastRowFirstColumn="0" w:lastRowLastColumn="0"/>
            <w:tcW w:w="598" w:type="pct"/>
          </w:tcPr>
          <w:p w14:paraId="26356885" w14:textId="77777777" w:rsidR="00417B1B" w:rsidRPr="006B130E" w:rsidRDefault="00417B1B" w:rsidP="006B130E">
            <w:pPr>
              <w:pStyle w:val="TableText"/>
              <w:spacing w:before="40" w:after="40"/>
              <w:rPr>
                <w:sz w:val="18"/>
                <w:szCs w:val="18"/>
              </w:rPr>
            </w:pPr>
            <w:r w:rsidRPr="006B130E">
              <w:rPr>
                <w:sz w:val="18"/>
                <w:szCs w:val="18"/>
              </w:rPr>
              <w:t>Grants and other transfers</w:t>
            </w:r>
          </w:p>
        </w:tc>
        <w:tc>
          <w:tcPr>
            <w:tcW w:w="329" w:type="pct"/>
          </w:tcPr>
          <w:p w14:paraId="69F77448"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350</w:t>
            </w:r>
          </w:p>
        </w:tc>
        <w:tc>
          <w:tcPr>
            <w:tcW w:w="296" w:type="pct"/>
          </w:tcPr>
          <w:p w14:paraId="5534D050"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350</w:t>
            </w:r>
          </w:p>
        </w:tc>
        <w:tc>
          <w:tcPr>
            <w:tcW w:w="296" w:type="pct"/>
          </w:tcPr>
          <w:p w14:paraId="662864F4"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1</w:t>
            </w:r>
          </w:p>
        </w:tc>
        <w:tc>
          <w:tcPr>
            <w:tcW w:w="296" w:type="pct"/>
          </w:tcPr>
          <w:p w14:paraId="36B5C0F4"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1</w:t>
            </w:r>
          </w:p>
        </w:tc>
        <w:tc>
          <w:tcPr>
            <w:tcW w:w="296" w:type="pct"/>
          </w:tcPr>
          <w:p w14:paraId="75B82216"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5,368 </w:t>
            </w:r>
          </w:p>
        </w:tc>
        <w:tc>
          <w:tcPr>
            <w:tcW w:w="296" w:type="pct"/>
          </w:tcPr>
          <w:p w14:paraId="340090D7"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4,199 </w:t>
            </w:r>
          </w:p>
        </w:tc>
        <w:tc>
          <w:tcPr>
            <w:tcW w:w="263" w:type="pct"/>
          </w:tcPr>
          <w:p w14:paraId="14C162D9"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316</w:t>
            </w:r>
          </w:p>
        </w:tc>
        <w:tc>
          <w:tcPr>
            <w:tcW w:w="230" w:type="pct"/>
          </w:tcPr>
          <w:p w14:paraId="59F9D108"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254</w:t>
            </w:r>
          </w:p>
        </w:tc>
        <w:tc>
          <w:tcPr>
            <w:tcW w:w="230" w:type="pct"/>
          </w:tcPr>
          <w:p w14:paraId="5FD51491"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0 </w:t>
            </w:r>
          </w:p>
        </w:tc>
        <w:tc>
          <w:tcPr>
            <w:tcW w:w="230" w:type="pct"/>
          </w:tcPr>
          <w:p w14:paraId="0C82F7C3"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0 </w:t>
            </w:r>
          </w:p>
        </w:tc>
        <w:tc>
          <w:tcPr>
            <w:tcW w:w="323" w:type="pct"/>
          </w:tcPr>
          <w:p w14:paraId="1767BBB3"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0 </w:t>
            </w:r>
          </w:p>
        </w:tc>
        <w:tc>
          <w:tcPr>
            <w:tcW w:w="329" w:type="pct"/>
          </w:tcPr>
          <w:p w14:paraId="01987CED"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0 </w:t>
            </w:r>
          </w:p>
        </w:tc>
        <w:tc>
          <w:tcPr>
            <w:tcW w:w="263" w:type="pct"/>
          </w:tcPr>
          <w:p w14:paraId="51FD3ABB"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7,933</w:t>
            </w:r>
          </w:p>
        </w:tc>
        <w:tc>
          <w:tcPr>
            <w:tcW w:w="264" w:type="pct"/>
          </w:tcPr>
          <w:p w14:paraId="7AC2FF55"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6,032</w:t>
            </w:r>
          </w:p>
        </w:tc>
        <w:tc>
          <w:tcPr>
            <w:tcW w:w="230" w:type="pct"/>
          </w:tcPr>
          <w:p w14:paraId="25CA5EA9"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13,968</w:t>
            </w:r>
          </w:p>
        </w:tc>
        <w:tc>
          <w:tcPr>
            <w:tcW w:w="230" w:type="pct"/>
          </w:tcPr>
          <w:p w14:paraId="5F9E39C2"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10,836</w:t>
            </w:r>
          </w:p>
        </w:tc>
      </w:tr>
      <w:tr w:rsidR="00625A11" w:rsidRPr="006B130E" w14:paraId="3439BE8F" w14:textId="77777777" w:rsidTr="00625A11">
        <w:tc>
          <w:tcPr>
            <w:cnfStyle w:val="001000000000" w:firstRow="0" w:lastRow="0" w:firstColumn="1" w:lastColumn="0" w:oddVBand="0" w:evenVBand="0" w:oddHBand="0" w:evenHBand="0" w:firstRowFirstColumn="0" w:firstRowLastColumn="0" w:lastRowFirstColumn="0" w:lastRowLastColumn="0"/>
            <w:tcW w:w="598" w:type="pct"/>
          </w:tcPr>
          <w:p w14:paraId="1CD69029" w14:textId="77777777" w:rsidR="00417B1B" w:rsidRPr="006B130E" w:rsidRDefault="00417B1B" w:rsidP="006B130E">
            <w:pPr>
              <w:pStyle w:val="TableText"/>
              <w:spacing w:before="40" w:after="40"/>
              <w:rPr>
                <w:sz w:val="18"/>
                <w:szCs w:val="18"/>
              </w:rPr>
            </w:pPr>
            <w:r w:rsidRPr="006B130E">
              <w:rPr>
                <w:sz w:val="18"/>
                <w:szCs w:val="18"/>
              </w:rPr>
              <w:t>Capital asset charge</w:t>
            </w:r>
          </w:p>
        </w:tc>
        <w:tc>
          <w:tcPr>
            <w:tcW w:w="329" w:type="pct"/>
          </w:tcPr>
          <w:p w14:paraId="6E6536D4"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9,406</w:t>
            </w:r>
          </w:p>
        </w:tc>
        <w:tc>
          <w:tcPr>
            <w:tcW w:w="296" w:type="pct"/>
          </w:tcPr>
          <w:p w14:paraId="3BF55D39"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8,233</w:t>
            </w:r>
          </w:p>
        </w:tc>
        <w:tc>
          <w:tcPr>
            <w:tcW w:w="296" w:type="pct"/>
          </w:tcPr>
          <w:p w14:paraId="4F063770"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12,673</w:t>
            </w:r>
          </w:p>
        </w:tc>
        <w:tc>
          <w:tcPr>
            <w:tcW w:w="296" w:type="pct"/>
          </w:tcPr>
          <w:p w14:paraId="3C899476"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11,323</w:t>
            </w:r>
          </w:p>
        </w:tc>
        <w:tc>
          <w:tcPr>
            <w:tcW w:w="296" w:type="pct"/>
          </w:tcPr>
          <w:p w14:paraId="0511455E"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12,514</w:t>
            </w:r>
          </w:p>
        </w:tc>
        <w:tc>
          <w:tcPr>
            <w:tcW w:w="296" w:type="pct"/>
          </w:tcPr>
          <w:p w14:paraId="029EDA1B"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10,849 </w:t>
            </w:r>
          </w:p>
        </w:tc>
        <w:tc>
          <w:tcPr>
            <w:tcW w:w="263" w:type="pct"/>
          </w:tcPr>
          <w:p w14:paraId="2321DEB4"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2,040</w:t>
            </w:r>
          </w:p>
        </w:tc>
        <w:tc>
          <w:tcPr>
            <w:tcW w:w="230" w:type="pct"/>
          </w:tcPr>
          <w:p w14:paraId="65696F44"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1,768</w:t>
            </w:r>
          </w:p>
        </w:tc>
        <w:tc>
          <w:tcPr>
            <w:tcW w:w="230" w:type="pct"/>
          </w:tcPr>
          <w:p w14:paraId="18DE6650"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69</w:t>
            </w:r>
          </w:p>
        </w:tc>
        <w:tc>
          <w:tcPr>
            <w:tcW w:w="230" w:type="pct"/>
          </w:tcPr>
          <w:p w14:paraId="2707C00A"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5 </w:t>
            </w:r>
          </w:p>
        </w:tc>
        <w:tc>
          <w:tcPr>
            <w:tcW w:w="323" w:type="pct"/>
          </w:tcPr>
          <w:p w14:paraId="6F5F0337"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393 </w:t>
            </w:r>
          </w:p>
        </w:tc>
        <w:tc>
          <w:tcPr>
            <w:tcW w:w="329" w:type="pct"/>
          </w:tcPr>
          <w:p w14:paraId="2B0B4F0A"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239 </w:t>
            </w:r>
          </w:p>
        </w:tc>
        <w:tc>
          <w:tcPr>
            <w:tcW w:w="263" w:type="pct"/>
          </w:tcPr>
          <w:p w14:paraId="6BE4086C"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8,404</w:t>
            </w:r>
          </w:p>
        </w:tc>
        <w:tc>
          <w:tcPr>
            <w:tcW w:w="264" w:type="pct"/>
          </w:tcPr>
          <w:p w14:paraId="2624169D"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6,635</w:t>
            </w:r>
          </w:p>
        </w:tc>
        <w:tc>
          <w:tcPr>
            <w:tcW w:w="230" w:type="pct"/>
          </w:tcPr>
          <w:p w14:paraId="518456C8"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45,499</w:t>
            </w:r>
          </w:p>
        </w:tc>
        <w:tc>
          <w:tcPr>
            <w:tcW w:w="230" w:type="pct"/>
          </w:tcPr>
          <w:p w14:paraId="5D021703"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39,053</w:t>
            </w:r>
          </w:p>
        </w:tc>
      </w:tr>
      <w:tr w:rsidR="00625A11" w:rsidRPr="006B130E" w14:paraId="3853111B" w14:textId="77777777" w:rsidTr="00625A11">
        <w:tc>
          <w:tcPr>
            <w:cnfStyle w:val="001000000000" w:firstRow="0" w:lastRow="0" w:firstColumn="1" w:lastColumn="0" w:oddVBand="0" w:evenVBand="0" w:oddHBand="0" w:evenHBand="0" w:firstRowFirstColumn="0" w:firstRowLastColumn="0" w:lastRowFirstColumn="0" w:lastRowLastColumn="0"/>
            <w:tcW w:w="598" w:type="pct"/>
            <w:tcBorders>
              <w:bottom w:val="single" w:sz="4" w:space="0" w:color="auto"/>
            </w:tcBorders>
          </w:tcPr>
          <w:p w14:paraId="26504014" w14:textId="77777777" w:rsidR="00417B1B" w:rsidRPr="006B130E" w:rsidRDefault="00417B1B" w:rsidP="006B130E">
            <w:pPr>
              <w:pStyle w:val="TableText"/>
              <w:spacing w:before="40" w:after="40"/>
              <w:rPr>
                <w:sz w:val="18"/>
                <w:szCs w:val="18"/>
              </w:rPr>
            </w:pPr>
            <w:r w:rsidRPr="006B130E">
              <w:rPr>
                <w:sz w:val="18"/>
                <w:szCs w:val="18"/>
              </w:rPr>
              <w:t>Supplies and services</w:t>
            </w:r>
          </w:p>
        </w:tc>
        <w:tc>
          <w:tcPr>
            <w:tcW w:w="329" w:type="pct"/>
            <w:tcBorders>
              <w:bottom w:val="single" w:sz="4" w:space="0" w:color="auto"/>
            </w:tcBorders>
          </w:tcPr>
          <w:p w14:paraId="6FB707B8"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16,576</w:t>
            </w:r>
          </w:p>
        </w:tc>
        <w:tc>
          <w:tcPr>
            <w:tcW w:w="296" w:type="pct"/>
            <w:tcBorders>
              <w:bottom w:val="single" w:sz="4" w:space="0" w:color="auto"/>
            </w:tcBorders>
          </w:tcPr>
          <w:p w14:paraId="5BB0107C"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13,730</w:t>
            </w:r>
          </w:p>
        </w:tc>
        <w:tc>
          <w:tcPr>
            <w:tcW w:w="296" w:type="pct"/>
            <w:tcBorders>
              <w:bottom w:val="single" w:sz="4" w:space="0" w:color="auto"/>
            </w:tcBorders>
          </w:tcPr>
          <w:p w14:paraId="0C753B98"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25,773</w:t>
            </w:r>
          </w:p>
        </w:tc>
        <w:tc>
          <w:tcPr>
            <w:tcW w:w="296" w:type="pct"/>
            <w:tcBorders>
              <w:bottom w:val="single" w:sz="4" w:space="0" w:color="auto"/>
            </w:tcBorders>
          </w:tcPr>
          <w:p w14:paraId="087BE1D5"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26,232</w:t>
            </w:r>
          </w:p>
        </w:tc>
        <w:tc>
          <w:tcPr>
            <w:tcW w:w="296" w:type="pct"/>
            <w:tcBorders>
              <w:bottom w:val="single" w:sz="4" w:space="0" w:color="auto"/>
            </w:tcBorders>
          </w:tcPr>
          <w:p w14:paraId="139350EB"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41,240 </w:t>
            </w:r>
          </w:p>
        </w:tc>
        <w:tc>
          <w:tcPr>
            <w:tcW w:w="296" w:type="pct"/>
            <w:tcBorders>
              <w:bottom w:val="single" w:sz="4" w:space="0" w:color="auto"/>
            </w:tcBorders>
          </w:tcPr>
          <w:p w14:paraId="1594051D"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35,292 </w:t>
            </w:r>
          </w:p>
        </w:tc>
        <w:tc>
          <w:tcPr>
            <w:tcW w:w="263" w:type="pct"/>
            <w:tcBorders>
              <w:bottom w:val="single" w:sz="4" w:space="0" w:color="auto"/>
            </w:tcBorders>
          </w:tcPr>
          <w:p w14:paraId="6A94F6C9"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6,574</w:t>
            </w:r>
          </w:p>
        </w:tc>
        <w:tc>
          <w:tcPr>
            <w:tcW w:w="230" w:type="pct"/>
            <w:tcBorders>
              <w:bottom w:val="single" w:sz="4" w:space="0" w:color="auto"/>
            </w:tcBorders>
          </w:tcPr>
          <w:p w14:paraId="6FCC6145"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5,364</w:t>
            </w:r>
          </w:p>
        </w:tc>
        <w:tc>
          <w:tcPr>
            <w:tcW w:w="230" w:type="pct"/>
            <w:tcBorders>
              <w:bottom w:val="single" w:sz="4" w:space="0" w:color="auto"/>
            </w:tcBorders>
          </w:tcPr>
          <w:p w14:paraId="0EBC959F"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8,585 </w:t>
            </w:r>
          </w:p>
        </w:tc>
        <w:tc>
          <w:tcPr>
            <w:tcW w:w="230" w:type="pct"/>
            <w:tcBorders>
              <w:bottom w:val="single" w:sz="4" w:space="0" w:color="auto"/>
            </w:tcBorders>
          </w:tcPr>
          <w:p w14:paraId="73C4AA7C"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7,082 </w:t>
            </w:r>
          </w:p>
        </w:tc>
        <w:tc>
          <w:tcPr>
            <w:tcW w:w="323" w:type="pct"/>
            <w:tcBorders>
              <w:bottom w:val="single" w:sz="4" w:space="0" w:color="auto"/>
            </w:tcBorders>
          </w:tcPr>
          <w:p w14:paraId="5ACD39F3"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8,393 </w:t>
            </w:r>
          </w:p>
        </w:tc>
        <w:tc>
          <w:tcPr>
            <w:tcW w:w="329" w:type="pct"/>
            <w:tcBorders>
              <w:bottom w:val="single" w:sz="4" w:space="0" w:color="auto"/>
            </w:tcBorders>
          </w:tcPr>
          <w:p w14:paraId="0E35167E"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7,327 </w:t>
            </w:r>
          </w:p>
        </w:tc>
        <w:tc>
          <w:tcPr>
            <w:tcW w:w="263" w:type="pct"/>
            <w:tcBorders>
              <w:bottom w:val="single" w:sz="4" w:space="0" w:color="auto"/>
            </w:tcBorders>
          </w:tcPr>
          <w:p w14:paraId="25AC92E0"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36,947</w:t>
            </w:r>
          </w:p>
        </w:tc>
        <w:tc>
          <w:tcPr>
            <w:tcW w:w="264" w:type="pct"/>
            <w:tcBorders>
              <w:bottom w:val="single" w:sz="4" w:space="0" w:color="auto"/>
            </w:tcBorders>
          </w:tcPr>
          <w:p w14:paraId="688B7091"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35,292</w:t>
            </w:r>
          </w:p>
        </w:tc>
        <w:tc>
          <w:tcPr>
            <w:tcW w:w="230" w:type="pct"/>
            <w:tcBorders>
              <w:bottom w:val="single" w:sz="4" w:space="0" w:color="auto"/>
            </w:tcBorders>
          </w:tcPr>
          <w:p w14:paraId="486A58AC"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144,086</w:t>
            </w:r>
          </w:p>
        </w:tc>
        <w:tc>
          <w:tcPr>
            <w:tcW w:w="230" w:type="pct"/>
            <w:tcBorders>
              <w:bottom w:val="single" w:sz="4" w:space="0" w:color="auto"/>
            </w:tcBorders>
          </w:tcPr>
          <w:p w14:paraId="32D88AD6"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130,319</w:t>
            </w:r>
          </w:p>
        </w:tc>
      </w:tr>
      <w:tr w:rsidR="00625A11" w:rsidRPr="004B4873" w14:paraId="43F04260" w14:textId="77777777" w:rsidTr="00625A11">
        <w:tc>
          <w:tcPr>
            <w:cnfStyle w:val="001000000000" w:firstRow="0" w:lastRow="0" w:firstColumn="1" w:lastColumn="0" w:oddVBand="0" w:evenVBand="0" w:oddHBand="0" w:evenHBand="0" w:firstRowFirstColumn="0" w:firstRowLastColumn="0" w:lastRowFirstColumn="0" w:lastRowLastColumn="0"/>
            <w:tcW w:w="598" w:type="pct"/>
            <w:tcBorders>
              <w:top w:val="single" w:sz="4" w:space="0" w:color="auto"/>
              <w:bottom w:val="single" w:sz="4" w:space="0" w:color="auto"/>
            </w:tcBorders>
            <w:shd w:val="clear" w:color="auto" w:fill="auto"/>
          </w:tcPr>
          <w:p w14:paraId="65C3F8B8" w14:textId="77777777" w:rsidR="00417B1B" w:rsidRPr="004B4873" w:rsidRDefault="00417B1B" w:rsidP="006B130E">
            <w:pPr>
              <w:pStyle w:val="TableText"/>
              <w:spacing w:before="40" w:after="40"/>
              <w:rPr>
                <w:rStyle w:val="Bold"/>
                <w:sz w:val="18"/>
                <w:szCs w:val="20"/>
              </w:rPr>
            </w:pPr>
            <w:r w:rsidRPr="004B4873">
              <w:rPr>
                <w:rStyle w:val="Bold"/>
                <w:sz w:val="18"/>
                <w:szCs w:val="20"/>
              </w:rPr>
              <w:t>Total expenses from transactions</w:t>
            </w:r>
          </w:p>
        </w:tc>
        <w:tc>
          <w:tcPr>
            <w:tcW w:w="329" w:type="pct"/>
            <w:tcBorders>
              <w:top w:val="single" w:sz="4" w:space="0" w:color="auto"/>
              <w:bottom w:val="single" w:sz="4" w:space="0" w:color="auto"/>
            </w:tcBorders>
            <w:shd w:val="clear" w:color="auto" w:fill="auto"/>
          </w:tcPr>
          <w:p w14:paraId="2A29A8BA"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91,015</w:t>
            </w:r>
          </w:p>
        </w:tc>
        <w:tc>
          <w:tcPr>
            <w:tcW w:w="296" w:type="pct"/>
            <w:tcBorders>
              <w:top w:val="single" w:sz="4" w:space="0" w:color="auto"/>
              <w:bottom w:val="single" w:sz="4" w:space="0" w:color="auto"/>
            </w:tcBorders>
            <w:shd w:val="clear" w:color="auto" w:fill="auto"/>
          </w:tcPr>
          <w:p w14:paraId="1B3AA10B"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81,028</w:t>
            </w:r>
          </w:p>
        </w:tc>
        <w:tc>
          <w:tcPr>
            <w:tcW w:w="296" w:type="pct"/>
            <w:tcBorders>
              <w:top w:val="single" w:sz="4" w:space="0" w:color="auto"/>
              <w:bottom w:val="single" w:sz="4" w:space="0" w:color="auto"/>
            </w:tcBorders>
            <w:shd w:val="clear" w:color="auto" w:fill="auto"/>
          </w:tcPr>
          <w:p w14:paraId="3340E2B0"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109,168</w:t>
            </w:r>
          </w:p>
        </w:tc>
        <w:tc>
          <w:tcPr>
            <w:tcW w:w="296" w:type="pct"/>
            <w:tcBorders>
              <w:top w:val="single" w:sz="4" w:space="0" w:color="auto"/>
              <w:bottom w:val="single" w:sz="4" w:space="0" w:color="auto"/>
            </w:tcBorders>
            <w:shd w:val="clear" w:color="auto" w:fill="auto"/>
          </w:tcPr>
          <w:p w14:paraId="5B453C8C"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103,306</w:t>
            </w:r>
          </w:p>
        </w:tc>
        <w:tc>
          <w:tcPr>
            <w:tcW w:w="296" w:type="pct"/>
            <w:tcBorders>
              <w:top w:val="single" w:sz="4" w:space="0" w:color="auto"/>
              <w:bottom w:val="single" w:sz="4" w:space="0" w:color="auto"/>
            </w:tcBorders>
            <w:shd w:val="clear" w:color="auto" w:fill="auto"/>
          </w:tcPr>
          <w:p w14:paraId="0A30B30F"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204,879 </w:t>
            </w:r>
          </w:p>
        </w:tc>
        <w:tc>
          <w:tcPr>
            <w:tcW w:w="296" w:type="pct"/>
            <w:tcBorders>
              <w:top w:val="single" w:sz="4" w:space="0" w:color="auto"/>
              <w:bottom w:val="single" w:sz="4" w:space="0" w:color="auto"/>
            </w:tcBorders>
            <w:shd w:val="clear" w:color="auto" w:fill="auto"/>
          </w:tcPr>
          <w:p w14:paraId="09520505"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175,693 </w:t>
            </w:r>
          </w:p>
        </w:tc>
        <w:tc>
          <w:tcPr>
            <w:tcW w:w="263" w:type="pct"/>
            <w:tcBorders>
              <w:top w:val="single" w:sz="4" w:space="0" w:color="auto"/>
              <w:bottom w:val="single" w:sz="4" w:space="0" w:color="auto"/>
            </w:tcBorders>
            <w:shd w:val="clear" w:color="auto" w:fill="auto"/>
          </w:tcPr>
          <w:p w14:paraId="2A9737A2"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29,766</w:t>
            </w:r>
          </w:p>
        </w:tc>
        <w:tc>
          <w:tcPr>
            <w:tcW w:w="230" w:type="pct"/>
            <w:tcBorders>
              <w:top w:val="single" w:sz="4" w:space="0" w:color="auto"/>
              <w:bottom w:val="single" w:sz="4" w:space="0" w:color="auto"/>
            </w:tcBorders>
            <w:shd w:val="clear" w:color="auto" w:fill="auto"/>
          </w:tcPr>
          <w:p w14:paraId="063DF8C7"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24,509</w:t>
            </w:r>
          </w:p>
        </w:tc>
        <w:tc>
          <w:tcPr>
            <w:tcW w:w="230" w:type="pct"/>
            <w:tcBorders>
              <w:top w:val="single" w:sz="4" w:space="0" w:color="auto"/>
              <w:bottom w:val="single" w:sz="4" w:space="0" w:color="auto"/>
            </w:tcBorders>
            <w:shd w:val="clear" w:color="auto" w:fill="auto"/>
          </w:tcPr>
          <w:p w14:paraId="127DA33E"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20,443 </w:t>
            </w:r>
          </w:p>
        </w:tc>
        <w:tc>
          <w:tcPr>
            <w:tcW w:w="230" w:type="pct"/>
            <w:tcBorders>
              <w:top w:val="single" w:sz="4" w:space="0" w:color="auto"/>
              <w:bottom w:val="single" w:sz="4" w:space="0" w:color="auto"/>
            </w:tcBorders>
            <w:shd w:val="clear" w:color="auto" w:fill="auto"/>
          </w:tcPr>
          <w:p w14:paraId="78EC36CB"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17,421 </w:t>
            </w:r>
          </w:p>
        </w:tc>
        <w:tc>
          <w:tcPr>
            <w:tcW w:w="323" w:type="pct"/>
            <w:tcBorders>
              <w:top w:val="single" w:sz="4" w:space="0" w:color="auto"/>
              <w:bottom w:val="single" w:sz="4" w:space="0" w:color="auto"/>
            </w:tcBorders>
            <w:shd w:val="clear" w:color="auto" w:fill="auto"/>
          </w:tcPr>
          <w:p w14:paraId="18FF0F92"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56,384</w:t>
            </w:r>
          </w:p>
        </w:tc>
        <w:tc>
          <w:tcPr>
            <w:tcW w:w="329" w:type="pct"/>
            <w:tcBorders>
              <w:top w:val="single" w:sz="4" w:space="0" w:color="auto"/>
              <w:bottom w:val="single" w:sz="4" w:space="0" w:color="auto"/>
            </w:tcBorders>
            <w:shd w:val="clear" w:color="auto" w:fill="auto"/>
          </w:tcPr>
          <w:p w14:paraId="0C051767"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52,611 </w:t>
            </w:r>
          </w:p>
        </w:tc>
        <w:tc>
          <w:tcPr>
            <w:tcW w:w="263" w:type="pct"/>
            <w:tcBorders>
              <w:top w:val="single" w:sz="4" w:space="0" w:color="auto"/>
              <w:bottom w:val="single" w:sz="4" w:space="0" w:color="auto"/>
            </w:tcBorders>
            <w:shd w:val="clear" w:color="auto" w:fill="auto"/>
          </w:tcPr>
          <w:p w14:paraId="3A5F8935"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92,085</w:t>
            </w:r>
          </w:p>
        </w:tc>
        <w:tc>
          <w:tcPr>
            <w:tcW w:w="264" w:type="pct"/>
            <w:tcBorders>
              <w:top w:val="single" w:sz="4" w:space="0" w:color="auto"/>
              <w:bottom w:val="single" w:sz="4" w:space="0" w:color="auto"/>
            </w:tcBorders>
            <w:shd w:val="clear" w:color="auto" w:fill="auto"/>
          </w:tcPr>
          <w:p w14:paraId="7E1F9855"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85,825</w:t>
            </w:r>
          </w:p>
        </w:tc>
        <w:tc>
          <w:tcPr>
            <w:tcW w:w="230" w:type="pct"/>
            <w:tcBorders>
              <w:top w:val="single" w:sz="4" w:space="0" w:color="auto"/>
              <w:bottom w:val="single" w:sz="4" w:space="0" w:color="auto"/>
            </w:tcBorders>
            <w:shd w:val="clear" w:color="auto" w:fill="auto"/>
          </w:tcPr>
          <w:p w14:paraId="1D23EC2B"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603,738</w:t>
            </w:r>
          </w:p>
        </w:tc>
        <w:tc>
          <w:tcPr>
            <w:tcW w:w="230" w:type="pct"/>
            <w:tcBorders>
              <w:top w:val="single" w:sz="4" w:space="0" w:color="auto"/>
              <w:bottom w:val="single" w:sz="4" w:space="0" w:color="auto"/>
            </w:tcBorders>
            <w:shd w:val="clear" w:color="auto" w:fill="auto"/>
          </w:tcPr>
          <w:p w14:paraId="0627E7B2"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540,393</w:t>
            </w:r>
          </w:p>
        </w:tc>
      </w:tr>
      <w:tr w:rsidR="00625A11" w:rsidRPr="004B4873" w14:paraId="4B32EB75" w14:textId="77777777" w:rsidTr="00625A11">
        <w:tc>
          <w:tcPr>
            <w:cnfStyle w:val="001000000000" w:firstRow="0" w:lastRow="0" w:firstColumn="1" w:lastColumn="0" w:oddVBand="0" w:evenVBand="0" w:oddHBand="0" w:evenHBand="0" w:firstRowFirstColumn="0" w:firstRowLastColumn="0" w:lastRowFirstColumn="0" w:lastRowLastColumn="0"/>
            <w:tcW w:w="598" w:type="pct"/>
            <w:tcBorders>
              <w:top w:val="single" w:sz="4" w:space="0" w:color="auto"/>
              <w:bottom w:val="single" w:sz="4" w:space="0" w:color="auto"/>
            </w:tcBorders>
            <w:shd w:val="clear" w:color="auto" w:fill="auto"/>
          </w:tcPr>
          <w:p w14:paraId="732F24E1" w14:textId="3D4C035B" w:rsidR="00417B1B" w:rsidRPr="004B4873" w:rsidRDefault="00417B1B" w:rsidP="006B130E">
            <w:pPr>
              <w:pStyle w:val="TableText"/>
              <w:spacing w:before="40" w:after="40"/>
              <w:rPr>
                <w:rStyle w:val="Bold"/>
                <w:sz w:val="18"/>
                <w:szCs w:val="20"/>
              </w:rPr>
            </w:pPr>
            <w:r w:rsidRPr="004B4873">
              <w:rPr>
                <w:rStyle w:val="Bold"/>
                <w:sz w:val="18"/>
                <w:szCs w:val="20"/>
              </w:rPr>
              <w:t>Net result from transactions (net</w:t>
            </w:r>
            <w:r w:rsidR="00D45E5B" w:rsidRPr="004B4873">
              <w:rPr>
                <w:rStyle w:val="Bold"/>
                <w:sz w:val="18"/>
                <w:szCs w:val="20"/>
              </w:rPr>
              <w:t xml:space="preserve"> </w:t>
            </w:r>
            <w:r w:rsidRPr="004B4873">
              <w:rPr>
                <w:rStyle w:val="Bold"/>
                <w:sz w:val="18"/>
                <w:szCs w:val="20"/>
              </w:rPr>
              <w:t>operating balance)</w:t>
            </w:r>
          </w:p>
        </w:tc>
        <w:tc>
          <w:tcPr>
            <w:tcW w:w="329" w:type="pct"/>
            <w:tcBorders>
              <w:top w:val="single" w:sz="4" w:space="0" w:color="auto"/>
              <w:bottom w:val="single" w:sz="4" w:space="0" w:color="auto"/>
            </w:tcBorders>
            <w:shd w:val="clear" w:color="auto" w:fill="auto"/>
          </w:tcPr>
          <w:p w14:paraId="72A6BAEE"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818 </w:t>
            </w:r>
          </w:p>
        </w:tc>
        <w:tc>
          <w:tcPr>
            <w:tcW w:w="296" w:type="pct"/>
            <w:tcBorders>
              <w:top w:val="single" w:sz="4" w:space="0" w:color="auto"/>
              <w:bottom w:val="single" w:sz="4" w:space="0" w:color="auto"/>
            </w:tcBorders>
            <w:shd w:val="clear" w:color="auto" w:fill="auto"/>
          </w:tcPr>
          <w:p w14:paraId="015E2B95"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3,424 </w:t>
            </w:r>
          </w:p>
        </w:tc>
        <w:tc>
          <w:tcPr>
            <w:tcW w:w="296" w:type="pct"/>
            <w:tcBorders>
              <w:top w:val="single" w:sz="4" w:space="0" w:color="auto"/>
              <w:bottom w:val="single" w:sz="4" w:space="0" w:color="auto"/>
            </w:tcBorders>
            <w:shd w:val="clear" w:color="auto" w:fill="auto"/>
          </w:tcPr>
          <w:p w14:paraId="14BAB4FE"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1,181 </w:t>
            </w:r>
          </w:p>
        </w:tc>
        <w:tc>
          <w:tcPr>
            <w:tcW w:w="296" w:type="pct"/>
            <w:tcBorders>
              <w:top w:val="single" w:sz="4" w:space="0" w:color="auto"/>
              <w:bottom w:val="single" w:sz="4" w:space="0" w:color="auto"/>
            </w:tcBorders>
            <w:shd w:val="clear" w:color="auto" w:fill="auto"/>
          </w:tcPr>
          <w:p w14:paraId="59BE4126"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2,428 </w:t>
            </w:r>
          </w:p>
        </w:tc>
        <w:tc>
          <w:tcPr>
            <w:tcW w:w="296" w:type="pct"/>
            <w:tcBorders>
              <w:top w:val="single" w:sz="4" w:space="0" w:color="auto"/>
              <w:bottom w:val="single" w:sz="4" w:space="0" w:color="auto"/>
            </w:tcBorders>
            <w:shd w:val="clear" w:color="auto" w:fill="auto"/>
          </w:tcPr>
          <w:p w14:paraId="72D64214"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11,076 </w:t>
            </w:r>
          </w:p>
        </w:tc>
        <w:tc>
          <w:tcPr>
            <w:tcW w:w="296" w:type="pct"/>
            <w:tcBorders>
              <w:top w:val="single" w:sz="4" w:space="0" w:color="auto"/>
              <w:bottom w:val="single" w:sz="4" w:space="0" w:color="auto"/>
            </w:tcBorders>
            <w:shd w:val="clear" w:color="auto" w:fill="auto"/>
          </w:tcPr>
          <w:p w14:paraId="20B1F7BF"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4,600 </w:t>
            </w:r>
          </w:p>
        </w:tc>
        <w:tc>
          <w:tcPr>
            <w:tcW w:w="263" w:type="pct"/>
            <w:tcBorders>
              <w:top w:val="single" w:sz="4" w:space="0" w:color="auto"/>
              <w:bottom w:val="single" w:sz="4" w:space="0" w:color="auto"/>
            </w:tcBorders>
            <w:shd w:val="clear" w:color="auto" w:fill="auto"/>
          </w:tcPr>
          <w:p w14:paraId="667A253D"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914</w:t>
            </w:r>
          </w:p>
        </w:tc>
        <w:tc>
          <w:tcPr>
            <w:tcW w:w="230" w:type="pct"/>
            <w:tcBorders>
              <w:top w:val="single" w:sz="4" w:space="0" w:color="auto"/>
              <w:bottom w:val="single" w:sz="4" w:space="0" w:color="auto"/>
            </w:tcBorders>
            <w:shd w:val="clear" w:color="auto" w:fill="auto"/>
          </w:tcPr>
          <w:p w14:paraId="76F3809B"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465 </w:t>
            </w:r>
          </w:p>
        </w:tc>
        <w:tc>
          <w:tcPr>
            <w:tcW w:w="230" w:type="pct"/>
            <w:tcBorders>
              <w:top w:val="single" w:sz="4" w:space="0" w:color="auto"/>
              <w:bottom w:val="single" w:sz="4" w:space="0" w:color="auto"/>
            </w:tcBorders>
            <w:shd w:val="clear" w:color="auto" w:fill="auto"/>
          </w:tcPr>
          <w:p w14:paraId="7699A647"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74 </w:t>
            </w:r>
          </w:p>
        </w:tc>
        <w:tc>
          <w:tcPr>
            <w:tcW w:w="230" w:type="pct"/>
            <w:tcBorders>
              <w:top w:val="single" w:sz="4" w:space="0" w:color="auto"/>
              <w:bottom w:val="single" w:sz="4" w:space="0" w:color="auto"/>
            </w:tcBorders>
            <w:shd w:val="clear" w:color="auto" w:fill="auto"/>
          </w:tcPr>
          <w:p w14:paraId="7F8CE840"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443 </w:t>
            </w:r>
          </w:p>
        </w:tc>
        <w:tc>
          <w:tcPr>
            <w:tcW w:w="323" w:type="pct"/>
            <w:tcBorders>
              <w:top w:val="single" w:sz="4" w:space="0" w:color="auto"/>
              <w:bottom w:val="single" w:sz="4" w:space="0" w:color="auto"/>
            </w:tcBorders>
            <w:shd w:val="clear" w:color="auto" w:fill="auto"/>
          </w:tcPr>
          <w:p w14:paraId="5BB6E632"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708 </w:t>
            </w:r>
          </w:p>
        </w:tc>
        <w:tc>
          <w:tcPr>
            <w:tcW w:w="329" w:type="pct"/>
            <w:tcBorders>
              <w:top w:val="single" w:sz="4" w:space="0" w:color="auto"/>
              <w:bottom w:val="single" w:sz="4" w:space="0" w:color="auto"/>
            </w:tcBorders>
            <w:shd w:val="clear" w:color="auto" w:fill="auto"/>
          </w:tcPr>
          <w:p w14:paraId="12A9EB40"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1,781 </w:t>
            </w:r>
          </w:p>
        </w:tc>
        <w:tc>
          <w:tcPr>
            <w:tcW w:w="263" w:type="pct"/>
            <w:tcBorders>
              <w:top w:val="single" w:sz="4" w:space="0" w:color="auto"/>
              <w:bottom w:val="single" w:sz="4" w:space="0" w:color="auto"/>
            </w:tcBorders>
            <w:shd w:val="clear" w:color="auto" w:fill="auto"/>
          </w:tcPr>
          <w:p w14:paraId="1BB2BCFC"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(3,923)</w:t>
            </w:r>
          </w:p>
        </w:tc>
        <w:tc>
          <w:tcPr>
            <w:tcW w:w="264" w:type="pct"/>
            <w:tcBorders>
              <w:top w:val="single" w:sz="4" w:space="0" w:color="auto"/>
              <w:bottom w:val="single" w:sz="4" w:space="0" w:color="auto"/>
            </w:tcBorders>
            <w:shd w:val="clear" w:color="auto" w:fill="auto"/>
          </w:tcPr>
          <w:p w14:paraId="3308D502"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(6,959)</w:t>
            </w:r>
          </w:p>
        </w:tc>
        <w:tc>
          <w:tcPr>
            <w:tcW w:w="230" w:type="pct"/>
            <w:tcBorders>
              <w:top w:val="single" w:sz="4" w:space="0" w:color="auto"/>
              <w:bottom w:val="single" w:sz="4" w:space="0" w:color="auto"/>
            </w:tcBorders>
            <w:shd w:val="clear" w:color="auto" w:fill="auto"/>
          </w:tcPr>
          <w:p w14:paraId="74E06FCF"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10,849</w:t>
            </w:r>
          </w:p>
        </w:tc>
        <w:tc>
          <w:tcPr>
            <w:tcW w:w="230" w:type="pct"/>
            <w:tcBorders>
              <w:top w:val="single" w:sz="4" w:space="0" w:color="auto"/>
              <w:bottom w:val="single" w:sz="4" w:space="0" w:color="auto"/>
            </w:tcBorders>
            <w:shd w:val="clear" w:color="auto" w:fill="auto"/>
          </w:tcPr>
          <w:p w14:paraId="612E6058"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6,182 </w:t>
            </w:r>
          </w:p>
        </w:tc>
      </w:tr>
      <w:tr w:rsidR="00625A11" w:rsidRPr="006B130E" w14:paraId="5CB3C2D6" w14:textId="77777777" w:rsidTr="00625A11">
        <w:tc>
          <w:tcPr>
            <w:cnfStyle w:val="001000000000" w:firstRow="0" w:lastRow="0" w:firstColumn="1" w:lastColumn="0" w:oddVBand="0" w:evenVBand="0" w:oddHBand="0" w:evenHBand="0" w:firstRowFirstColumn="0" w:firstRowLastColumn="0" w:lastRowFirstColumn="0" w:lastRowLastColumn="0"/>
            <w:tcW w:w="598" w:type="pct"/>
            <w:tcBorders>
              <w:top w:val="single" w:sz="4" w:space="0" w:color="auto"/>
            </w:tcBorders>
          </w:tcPr>
          <w:p w14:paraId="7B7FB906" w14:textId="77777777" w:rsidR="00417B1B" w:rsidRPr="00191A1A" w:rsidRDefault="00417B1B" w:rsidP="006B130E">
            <w:pPr>
              <w:pStyle w:val="TableText"/>
              <w:spacing w:before="40" w:after="40"/>
              <w:rPr>
                <w:rStyle w:val="Bold"/>
              </w:rPr>
            </w:pPr>
            <w:r w:rsidRPr="00191A1A">
              <w:rPr>
                <w:rStyle w:val="Bold"/>
              </w:rPr>
              <w:t>Other economic flows included in net result</w:t>
            </w:r>
          </w:p>
        </w:tc>
        <w:tc>
          <w:tcPr>
            <w:tcW w:w="329" w:type="pct"/>
            <w:tcBorders>
              <w:top w:val="single" w:sz="4" w:space="0" w:color="auto"/>
            </w:tcBorders>
          </w:tcPr>
          <w:p w14:paraId="6DEA0CFE" w14:textId="29D0847F"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96" w:type="pct"/>
            <w:tcBorders>
              <w:top w:val="single" w:sz="4" w:space="0" w:color="auto"/>
            </w:tcBorders>
          </w:tcPr>
          <w:p w14:paraId="4701692E" w14:textId="3F77B2E9"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96" w:type="pct"/>
            <w:tcBorders>
              <w:top w:val="single" w:sz="4" w:space="0" w:color="auto"/>
            </w:tcBorders>
          </w:tcPr>
          <w:p w14:paraId="1C2CDBC3" w14:textId="6E176604"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96" w:type="pct"/>
            <w:tcBorders>
              <w:top w:val="single" w:sz="4" w:space="0" w:color="auto"/>
            </w:tcBorders>
          </w:tcPr>
          <w:p w14:paraId="7FF77757" w14:textId="12B18B56"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96" w:type="pct"/>
            <w:tcBorders>
              <w:top w:val="single" w:sz="4" w:space="0" w:color="auto"/>
            </w:tcBorders>
          </w:tcPr>
          <w:p w14:paraId="53AA4AF3" w14:textId="403B1AAA"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96" w:type="pct"/>
            <w:tcBorders>
              <w:top w:val="single" w:sz="4" w:space="0" w:color="auto"/>
            </w:tcBorders>
          </w:tcPr>
          <w:p w14:paraId="470A4057" w14:textId="367ABCFB"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63" w:type="pct"/>
            <w:tcBorders>
              <w:top w:val="single" w:sz="4" w:space="0" w:color="auto"/>
            </w:tcBorders>
          </w:tcPr>
          <w:p w14:paraId="6F53314E" w14:textId="1DB0BF21"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30" w:type="pct"/>
            <w:tcBorders>
              <w:top w:val="single" w:sz="4" w:space="0" w:color="auto"/>
            </w:tcBorders>
          </w:tcPr>
          <w:p w14:paraId="65976629" w14:textId="20A11594"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30" w:type="pct"/>
            <w:tcBorders>
              <w:top w:val="single" w:sz="4" w:space="0" w:color="auto"/>
            </w:tcBorders>
          </w:tcPr>
          <w:p w14:paraId="7C37113A" w14:textId="5EC59845"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30" w:type="pct"/>
            <w:tcBorders>
              <w:top w:val="single" w:sz="4" w:space="0" w:color="auto"/>
            </w:tcBorders>
          </w:tcPr>
          <w:p w14:paraId="679CD235" w14:textId="5D6F702C"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323" w:type="pct"/>
            <w:tcBorders>
              <w:top w:val="single" w:sz="4" w:space="0" w:color="auto"/>
            </w:tcBorders>
          </w:tcPr>
          <w:p w14:paraId="06392A14" w14:textId="172F3169"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329" w:type="pct"/>
            <w:tcBorders>
              <w:top w:val="single" w:sz="4" w:space="0" w:color="auto"/>
            </w:tcBorders>
          </w:tcPr>
          <w:p w14:paraId="5A0FE72E" w14:textId="0887526E"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63" w:type="pct"/>
            <w:tcBorders>
              <w:top w:val="single" w:sz="4" w:space="0" w:color="auto"/>
            </w:tcBorders>
          </w:tcPr>
          <w:p w14:paraId="2F24A61B" w14:textId="4A71EBCD"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64" w:type="pct"/>
            <w:tcBorders>
              <w:top w:val="single" w:sz="4" w:space="0" w:color="auto"/>
            </w:tcBorders>
          </w:tcPr>
          <w:p w14:paraId="2C051DD8" w14:textId="0F6FE6E6"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30" w:type="pct"/>
            <w:tcBorders>
              <w:top w:val="single" w:sz="4" w:space="0" w:color="auto"/>
            </w:tcBorders>
          </w:tcPr>
          <w:p w14:paraId="5B56BE9C" w14:textId="52F9CDB6"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30" w:type="pct"/>
            <w:tcBorders>
              <w:top w:val="single" w:sz="4" w:space="0" w:color="auto"/>
            </w:tcBorders>
          </w:tcPr>
          <w:p w14:paraId="29DB4A07" w14:textId="545595E2"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r>
      <w:tr w:rsidR="00625A11" w:rsidRPr="006B130E" w14:paraId="13BF6B75" w14:textId="77777777" w:rsidTr="00625A11">
        <w:tc>
          <w:tcPr>
            <w:cnfStyle w:val="001000000000" w:firstRow="0" w:lastRow="0" w:firstColumn="1" w:lastColumn="0" w:oddVBand="0" w:evenVBand="0" w:oddHBand="0" w:evenHBand="0" w:firstRowFirstColumn="0" w:firstRowLastColumn="0" w:lastRowFirstColumn="0" w:lastRowLastColumn="0"/>
            <w:tcW w:w="598" w:type="pct"/>
          </w:tcPr>
          <w:p w14:paraId="774672D7" w14:textId="77777777" w:rsidR="00417B1B" w:rsidRPr="006B130E" w:rsidRDefault="00417B1B" w:rsidP="006B130E">
            <w:pPr>
              <w:pStyle w:val="TableText"/>
              <w:spacing w:before="40" w:after="40"/>
              <w:rPr>
                <w:sz w:val="18"/>
                <w:szCs w:val="18"/>
              </w:rPr>
            </w:pPr>
            <w:r w:rsidRPr="006B130E">
              <w:rPr>
                <w:sz w:val="18"/>
                <w:szCs w:val="18"/>
              </w:rPr>
              <w:t>Net gain/(loss) on non-financial assets</w:t>
            </w:r>
          </w:p>
        </w:tc>
        <w:tc>
          <w:tcPr>
            <w:tcW w:w="329" w:type="pct"/>
          </w:tcPr>
          <w:p w14:paraId="64B09FE8"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99</w:t>
            </w:r>
          </w:p>
        </w:tc>
        <w:tc>
          <w:tcPr>
            <w:tcW w:w="296" w:type="pct"/>
          </w:tcPr>
          <w:p w14:paraId="66F38695"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150</w:t>
            </w:r>
          </w:p>
        </w:tc>
        <w:tc>
          <w:tcPr>
            <w:tcW w:w="296" w:type="pct"/>
          </w:tcPr>
          <w:p w14:paraId="277EF346"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119</w:t>
            </w:r>
          </w:p>
        </w:tc>
        <w:tc>
          <w:tcPr>
            <w:tcW w:w="296" w:type="pct"/>
          </w:tcPr>
          <w:p w14:paraId="4C47828B"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109 </w:t>
            </w:r>
          </w:p>
        </w:tc>
        <w:tc>
          <w:tcPr>
            <w:tcW w:w="296" w:type="pct"/>
          </w:tcPr>
          <w:p w14:paraId="6E67FE96"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193</w:t>
            </w:r>
          </w:p>
        </w:tc>
        <w:tc>
          <w:tcPr>
            <w:tcW w:w="296" w:type="pct"/>
          </w:tcPr>
          <w:p w14:paraId="269EB682"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153</w:t>
            </w:r>
          </w:p>
        </w:tc>
        <w:tc>
          <w:tcPr>
            <w:tcW w:w="263" w:type="pct"/>
          </w:tcPr>
          <w:p w14:paraId="31CC5000"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26 </w:t>
            </w:r>
          </w:p>
        </w:tc>
        <w:tc>
          <w:tcPr>
            <w:tcW w:w="230" w:type="pct"/>
          </w:tcPr>
          <w:p w14:paraId="0625E160"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10 </w:t>
            </w:r>
          </w:p>
        </w:tc>
        <w:tc>
          <w:tcPr>
            <w:tcW w:w="230" w:type="pct"/>
          </w:tcPr>
          <w:p w14:paraId="7643DD63"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(2)</w:t>
            </w:r>
          </w:p>
        </w:tc>
        <w:tc>
          <w:tcPr>
            <w:tcW w:w="230" w:type="pct"/>
          </w:tcPr>
          <w:p w14:paraId="2491240A"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0</w:t>
            </w:r>
          </w:p>
        </w:tc>
        <w:tc>
          <w:tcPr>
            <w:tcW w:w="323" w:type="pct"/>
          </w:tcPr>
          <w:p w14:paraId="6F205DE2"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12 </w:t>
            </w:r>
          </w:p>
        </w:tc>
        <w:tc>
          <w:tcPr>
            <w:tcW w:w="329" w:type="pct"/>
          </w:tcPr>
          <w:p w14:paraId="47BEA787"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25 </w:t>
            </w:r>
          </w:p>
        </w:tc>
        <w:tc>
          <w:tcPr>
            <w:tcW w:w="263" w:type="pct"/>
          </w:tcPr>
          <w:p w14:paraId="782DCCC4"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21</w:t>
            </w:r>
          </w:p>
        </w:tc>
        <w:tc>
          <w:tcPr>
            <w:tcW w:w="264" w:type="pct"/>
          </w:tcPr>
          <w:p w14:paraId="10157C88"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(30)</w:t>
            </w:r>
          </w:p>
        </w:tc>
        <w:tc>
          <w:tcPr>
            <w:tcW w:w="230" w:type="pct"/>
          </w:tcPr>
          <w:p w14:paraId="235734AA"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468</w:t>
            </w:r>
          </w:p>
        </w:tc>
        <w:tc>
          <w:tcPr>
            <w:tcW w:w="230" w:type="pct"/>
          </w:tcPr>
          <w:p w14:paraId="638C2DA1"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417</w:t>
            </w:r>
          </w:p>
        </w:tc>
      </w:tr>
      <w:tr w:rsidR="00625A11" w:rsidRPr="006B130E" w14:paraId="6152D09C" w14:textId="77777777" w:rsidTr="00625A11">
        <w:tc>
          <w:tcPr>
            <w:cnfStyle w:val="001000000000" w:firstRow="0" w:lastRow="0" w:firstColumn="1" w:lastColumn="0" w:oddVBand="0" w:evenVBand="0" w:oddHBand="0" w:evenHBand="0" w:firstRowFirstColumn="0" w:firstRowLastColumn="0" w:lastRowFirstColumn="0" w:lastRowLastColumn="0"/>
            <w:tcW w:w="598" w:type="pct"/>
          </w:tcPr>
          <w:p w14:paraId="318A258C" w14:textId="77777777" w:rsidR="00417B1B" w:rsidRPr="006B130E" w:rsidRDefault="00417B1B" w:rsidP="006B130E">
            <w:pPr>
              <w:pStyle w:val="TableText"/>
              <w:spacing w:before="40" w:after="40"/>
              <w:rPr>
                <w:sz w:val="18"/>
                <w:szCs w:val="18"/>
              </w:rPr>
            </w:pPr>
            <w:r w:rsidRPr="006B130E">
              <w:rPr>
                <w:sz w:val="18"/>
                <w:szCs w:val="18"/>
              </w:rPr>
              <w:t xml:space="preserve">Net gain/(loss) on financial instruments </w:t>
            </w:r>
          </w:p>
        </w:tc>
        <w:tc>
          <w:tcPr>
            <w:tcW w:w="329" w:type="pct"/>
          </w:tcPr>
          <w:p w14:paraId="1BCF2E9F"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0</w:t>
            </w:r>
          </w:p>
        </w:tc>
        <w:tc>
          <w:tcPr>
            <w:tcW w:w="296" w:type="pct"/>
          </w:tcPr>
          <w:p w14:paraId="763C5D87"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0</w:t>
            </w:r>
          </w:p>
        </w:tc>
        <w:tc>
          <w:tcPr>
            <w:tcW w:w="296" w:type="pct"/>
          </w:tcPr>
          <w:p w14:paraId="04DD0719"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0 </w:t>
            </w:r>
          </w:p>
        </w:tc>
        <w:tc>
          <w:tcPr>
            <w:tcW w:w="296" w:type="pct"/>
          </w:tcPr>
          <w:p w14:paraId="2E65F1B8"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0 </w:t>
            </w:r>
          </w:p>
        </w:tc>
        <w:tc>
          <w:tcPr>
            <w:tcW w:w="296" w:type="pct"/>
          </w:tcPr>
          <w:p w14:paraId="17F6FD0F"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0</w:t>
            </w:r>
          </w:p>
        </w:tc>
        <w:tc>
          <w:tcPr>
            <w:tcW w:w="296" w:type="pct"/>
          </w:tcPr>
          <w:p w14:paraId="7956DA6C"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0</w:t>
            </w:r>
          </w:p>
        </w:tc>
        <w:tc>
          <w:tcPr>
            <w:tcW w:w="263" w:type="pct"/>
          </w:tcPr>
          <w:p w14:paraId="1406675C"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0 </w:t>
            </w:r>
          </w:p>
        </w:tc>
        <w:tc>
          <w:tcPr>
            <w:tcW w:w="230" w:type="pct"/>
          </w:tcPr>
          <w:p w14:paraId="54B7ED4B"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0 </w:t>
            </w:r>
          </w:p>
        </w:tc>
        <w:tc>
          <w:tcPr>
            <w:tcW w:w="230" w:type="pct"/>
          </w:tcPr>
          <w:p w14:paraId="2F172AEB"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0</w:t>
            </w:r>
          </w:p>
        </w:tc>
        <w:tc>
          <w:tcPr>
            <w:tcW w:w="230" w:type="pct"/>
          </w:tcPr>
          <w:p w14:paraId="26D63697"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0</w:t>
            </w:r>
          </w:p>
        </w:tc>
        <w:tc>
          <w:tcPr>
            <w:tcW w:w="323" w:type="pct"/>
          </w:tcPr>
          <w:p w14:paraId="02F901B2"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0</w:t>
            </w:r>
          </w:p>
        </w:tc>
        <w:tc>
          <w:tcPr>
            <w:tcW w:w="329" w:type="pct"/>
          </w:tcPr>
          <w:p w14:paraId="25C2BE0A"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0</w:t>
            </w:r>
          </w:p>
        </w:tc>
        <w:tc>
          <w:tcPr>
            <w:tcW w:w="263" w:type="pct"/>
          </w:tcPr>
          <w:p w14:paraId="3B015E33"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381 </w:t>
            </w:r>
          </w:p>
        </w:tc>
        <w:tc>
          <w:tcPr>
            <w:tcW w:w="264" w:type="pct"/>
          </w:tcPr>
          <w:p w14:paraId="3E87AFD5"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(23)</w:t>
            </w:r>
          </w:p>
        </w:tc>
        <w:tc>
          <w:tcPr>
            <w:tcW w:w="230" w:type="pct"/>
          </w:tcPr>
          <w:p w14:paraId="76714808"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381</w:t>
            </w:r>
          </w:p>
        </w:tc>
        <w:tc>
          <w:tcPr>
            <w:tcW w:w="230" w:type="pct"/>
          </w:tcPr>
          <w:p w14:paraId="72E549F2"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(23)</w:t>
            </w:r>
          </w:p>
        </w:tc>
      </w:tr>
      <w:tr w:rsidR="00625A11" w:rsidRPr="006B130E" w14:paraId="63D03D75" w14:textId="77777777" w:rsidTr="00625A11">
        <w:tc>
          <w:tcPr>
            <w:cnfStyle w:val="001000000000" w:firstRow="0" w:lastRow="0" w:firstColumn="1" w:lastColumn="0" w:oddVBand="0" w:evenVBand="0" w:oddHBand="0" w:evenHBand="0" w:firstRowFirstColumn="0" w:firstRowLastColumn="0" w:lastRowFirstColumn="0" w:lastRowLastColumn="0"/>
            <w:tcW w:w="598" w:type="pct"/>
            <w:tcBorders>
              <w:bottom w:val="single" w:sz="4" w:space="0" w:color="auto"/>
            </w:tcBorders>
          </w:tcPr>
          <w:p w14:paraId="4119C8B6" w14:textId="77777777" w:rsidR="00417B1B" w:rsidRPr="006B130E" w:rsidRDefault="00417B1B" w:rsidP="006B130E">
            <w:pPr>
              <w:pStyle w:val="TableText"/>
              <w:spacing w:before="40" w:after="40"/>
              <w:rPr>
                <w:sz w:val="18"/>
                <w:szCs w:val="18"/>
              </w:rPr>
            </w:pPr>
            <w:r w:rsidRPr="006B130E">
              <w:rPr>
                <w:sz w:val="18"/>
                <w:szCs w:val="18"/>
              </w:rPr>
              <w:t>Other gains/(losses) from other economic flows</w:t>
            </w:r>
          </w:p>
        </w:tc>
        <w:tc>
          <w:tcPr>
            <w:tcW w:w="329" w:type="pct"/>
            <w:tcBorders>
              <w:bottom w:val="single" w:sz="4" w:space="0" w:color="auto"/>
            </w:tcBorders>
          </w:tcPr>
          <w:p w14:paraId="1535D85E"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(1,850)</w:t>
            </w:r>
          </w:p>
        </w:tc>
        <w:tc>
          <w:tcPr>
            <w:tcW w:w="296" w:type="pct"/>
            <w:tcBorders>
              <w:bottom w:val="single" w:sz="4" w:space="0" w:color="auto"/>
            </w:tcBorders>
          </w:tcPr>
          <w:p w14:paraId="4DBA575A"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251 </w:t>
            </w:r>
          </w:p>
        </w:tc>
        <w:tc>
          <w:tcPr>
            <w:tcW w:w="296" w:type="pct"/>
            <w:tcBorders>
              <w:bottom w:val="single" w:sz="4" w:space="0" w:color="auto"/>
            </w:tcBorders>
          </w:tcPr>
          <w:p w14:paraId="00B6034C"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(1,576)</w:t>
            </w:r>
          </w:p>
        </w:tc>
        <w:tc>
          <w:tcPr>
            <w:tcW w:w="296" w:type="pct"/>
            <w:tcBorders>
              <w:bottom w:val="single" w:sz="4" w:space="0" w:color="auto"/>
            </w:tcBorders>
          </w:tcPr>
          <w:p w14:paraId="61A927CA"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72 </w:t>
            </w:r>
          </w:p>
        </w:tc>
        <w:tc>
          <w:tcPr>
            <w:tcW w:w="296" w:type="pct"/>
            <w:tcBorders>
              <w:bottom w:val="single" w:sz="4" w:space="0" w:color="auto"/>
            </w:tcBorders>
          </w:tcPr>
          <w:p w14:paraId="31685E88"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(2,622)</w:t>
            </w:r>
          </w:p>
        </w:tc>
        <w:tc>
          <w:tcPr>
            <w:tcW w:w="296" w:type="pct"/>
            <w:tcBorders>
              <w:bottom w:val="single" w:sz="4" w:space="0" w:color="auto"/>
            </w:tcBorders>
          </w:tcPr>
          <w:p w14:paraId="0BFF46CD"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(347)</w:t>
            </w:r>
          </w:p>
        </w:tc>
        <w:tc>
          <w:tcPr>
            <w:tcW w:w="263" w:type="pct"/>
            <w:tcBorders>
              <w:bottom w:val="single" w:sz="4" w:space="0" w:color="auto"/>
            </w:tcBorders>
          </w:tcPr>
          <w:p w14:paraId="5B4BCD36"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(376)</w:t>
            </w:r>
          </w:p>
        </w:tc>
        <w:tc>
          <w:tcPr>
            <w:tcW w:w="230" w:type="pct"/>
            <w:tcBorders>
              <w:bottom w:val="single" w:sz="4" w:space="0" w:color="auto"/>
            </w:tcBorders>
          </w:tcPr>
          <w:p w14:paraId="060C66F0"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(58)</w:t>
            </w:r>
          </w:p>
        </w:tc>
        <w:tc>
          <w:tcPr>
            <w:tcW w:w="230" w:type="pct"/>
            <w:tcBorders>
              <w:bottom w:val="single" w:sz="4" w:space="0" w:color="auto"/>
            </w:tcBorders>
          </w:tcPr>
          <w:p w14:paraId="24D5C242"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(151)</w:t>
            </w:r>
          </w:p>
        </w:tc>
        <w:tc>
          <w:tcPr>
            <w:tcW w:w="230" w:type="pct"/>
            <w:tcBorders>
              <w:bottom w:val="single" w:sz="4" w:space="0" w:color="auto"/>
            </w:tcBorders>
          </w:tcPr>
          <w:p w14:paraId="378A12E0"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5 </w:t>
            </w:r>
          </w:p>
        </w:tc>
        <w:tc>
          <w:tcPr>
            <w:tcW w:w="323" w:type="pct"/>
            <w:tcBorders>
              <w:bottom w:val="single" w:sz="4" w:space="0" w:color="auto"/>
            </w:tcBorders>
          </w:tcPr>
          <w:p w14:paraId="4702FE5B"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(590)</w:t>
            </w:r>
          </w:p>
        </w:tc>
        <w:tc>
          <w:tcPr>
            <w:tcW w:w="329" w:type="pct"/>
            <w:tcBorders>
              <w:bottom w:val="single" w:sz="4" w:space="0" w:color="auto"/>
            </w:tcBorders>
          </w:tcPr>
          <w:p w14:paraId="58E4C0E0"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17</w:t>
            </w:r>
          </w:p>
        </w:tc>
        <w:tc>
          <w:tcPr>
            <w:tcW w:w="263" w:type="pct"/>
            <w:tcBorders>
              <w:bottom w:val="single" w:sz="4" w:space="0" w:color="auto"/>
            </w:tcBorders>
          </w:tcPr>
          <w:p w14:paraId="5AC826B8"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(498)</w:t>
            </w:r>
          </w:p>
        </w:tc>
        <w:tc>
          <w:tcPr>
            <w:tcW w:w="264" w:type="pct"/>
            <w:tcBorders>
              <w:bottom w:val="single" w:sz="4" w:space="0" w:color="auto"/>
            </w:tcBorders>
          </w:tcPr>
          <w:p w14:paraId="4B823669"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(47)</w:t>
            </w:r>
          </w:p>
        </w:tc>
        <w:tc>
          <w:tcPr>
            <w:tcW w:w="230" w:type="pct"/>
            <w:tcBorders>
              <w:bottom w:val="single" w:sz="4" w:space="0" w:color="auto"/>
            </w:tcBorders>
          </w:tcPr>
          <w:p w14:paraId="5D6E449E"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(7,663)</w:t>
            </w:r>
          </w:p>
        </w:tc>
        <w:tc>
          <w:tcPr>
            <w:tcW w:w="230" w:type="pct"/>
            <w:tcBorders>
              <w:bottom w:val="single" w:sz="4" w:space="0" w:color="auto"/>
            </w:tcBorders>
          </w:tcPr>
          <w:p w14:paraId="6A4B3F82"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(107)</w:t>
            </w:r>
          </w:p>
        </w:tc>
      </w:tr>
      <w:tr w:rsidR="00625A11" w:rsidRPr="004B4873" w14:paraId="04E1B6DA" w14:textId="77777777" w:rsidTr="00625A11">
        <w:tc>
          <w:tcPr>
            <w:cnfStyle w:val="001000000000" w:firstRow="0" w:lastRow="0" w:firstColumn="1" w:lastColumn="0" w:oddVBand="0" w:evenVBand="0" w:oddHBand="0" w:evenHBand="0" w:firstRowFirstColumn="0" w:firstRowLastColumn="0" w:lastRowFirstColumn="0" w:lastRowLastColumn="0"/>
            <w:tcW w:w="598" w:type="pct"/>
            <w:tcBorders>
              <w:top w:val="single" w:sz="4" w:space="0" w:color="auto"/>
              <w:bottom w:val="single" w:sz="4" w:space="0" w:color="auto"/>
            </w:tcBorders>
            <w:shd w:val="clear" w:color="auto" w:fill="auto"/>
          </w:tcPr>
          <w:p w14:paraId="46D2AC89" w14:textId="77777777" w:rsidR="00417B1B" w:rsidRPr="004B4873" w:rsidRDefault="00417B1B" w:rsidP="006B130E">
            <w:pPr>
              <w:pStyle w:val="TableText"/>
              <w:spacing w:before="40" w:after="40"/>
              <w:rPr>
                <w:rStyle w:val="Bold"/>
                <w:sz w:val="18"/>
                <w:szCs w:val="20"/>
              </w:rPr>
            </w:pPr>
            <w:r w:rsidRPr="004B4873">
              <w:rPr>
                <w:rStyle w:val="Bold"/>
                <w:sz w:val="18"/>
                <w:szCs w:val="20"/>
              </w:rPr>
              <w:t>Total other economic flows included in net result</w:t>
            </w:r>
          </w:p>
        </w:tc>
        <w:tc>
          <w:tcPr>
            <w:tcW w:w="329" w:type="pct"/>
            <w:tcBorders>
              <w:top w:val="single" w:sz="4" w:space="0" w:color="auto"/>
              <w:bottom w:val="single" w:sz="4" w:space="0" w:color="auto"/>
            </w:tcBorders>
            <w:shd w:val="clear" w:color="auto" w:fill="auto"/>
          </w:tcPr>
          <w:p w14:paraId="1B31E75A"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(1,751)</w:t>
            </w:r>
          </w:p>
        </w:tc>
        <w:tc>
          <w:tcPr>
            <w:tcW w:w="296" w:type="pct"/>
            <w:tcBorders>
              <w:top w:val="single" w:sz="4" w:space="0" w:color="auto"/>
              <w:bottom w:val="single" w:sz="4" w:space="0" w:color="auto"/>
            </w:tcBorders>
            <w:shd w:val="clear" w:color="auto" w:fill="auto"/>
          </w:tcPr>
          <w:p w14:paraId="64852A88"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401 </w:t>
            </w:r>
          </w:p>
        </w:tc>
        <w:tc>
          <w:tcPr>
            <w:tcW w:w="296" w:type="pct"/>
            <w:tcBorders>
              <w:top w:val="single" w:sz="4" w:space="0" w:color="auto"/>
              <w:bottom w:val="single" w:sz="4" w:space="0" w:color="auto"/>
            </w:tcBorders>
            <w:shd w:val="clear" w:color="auto" w:fill="auto"/>
          </w:tcPr>
          <w:p w14:paraId="63BD7E24"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(1,457)</w:t>
            </w:r>
          </w:p>
        </w:tc>
        <w:tc>
          <w:tcPr>
            <w:tcW w:w="296" w:type="pct"/>
            <w:tcBorders>
              <w:top w:val="single" w:sz="4" w:space="0" w:color="auto"/>
              <w:bottom w:val="single" w:sz="4" w:space="0" w:color="auto"/>
            </w:tcBorders>
            <w:shd w:val="clear" w:color="auto" w:fill="auto"/>
          </w:tcPr>
          <w:p w14:paraId="779D2A01"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181 </w:t>
            </w:r>
          </w:p>
        </w:tc>
        <w:tc>
          <w:tcPr>
            <w:tcW w:w="296" w:type="pct"/>
            <w:tcBorders>
              <w:top w:val="single" w:sz="4" w:space="0" w:color="auto"/>
              <w:bottom w:val="single" w:sz="4" w:space="0" w:color="auto"/>
            </w:tcBorders>
            <w:shd w:val="clear" w:color="auto" w:fill="auto"/>
          </w:tcPr>
          <w:p w14:paraId="63615D06"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(2,429)</w:t>
            </w:r>
          </w:p>
        </w:tc>
        <w:tc>
          <w:tcPr>
            <w:tcW w:w="296" w:type="pct"/>
            <w:tcBorders>
              <w:top w:val="single" w:sz="4" w:space="0" w:color="auto"/>
              <w:bottom w:val="single" w:sz="4" w:space="0" w:color="auto"/>
            </w:tcBorders>
            <w:shd w:val="clear" w:color="auto" w:fill="auto"/>
          </w:tcPr>
          <w:p w14:paraId="293AA857"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(194)</w:t>
            </w:r>
          </w:p>
        </w:tc>
        <w:tc>
          <w:tcPr>
            <w:tcW w:w="263" w:type="pct"/>
            <w:tcBorders>
              <w:top w:val="single" w:sz="4" w:space="0" w:color="auto"/>
              <w:bottom w:val="single" w:sz="4" w:space="0" w:color="auto"/>
            </w:tcBorders>
            <w:shd w:val="clear" w:color="auto" w:fill="auto"/>
          </w:tcPr>
          <w:p w14:paraId="4A58E06E"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(350)</w:t>
            </w:r>
          </w:p>
        </w:tc>
        <w:tc>
          <w:tcPr>
            <w:tcW w:w="230" w:type="pct"/>
            <w:tcBorders>
              <w:top w:val="single" w:sz="4" w:space="0" w:color="auto"/>
              <w:bottom w:val="single" w:sz="4" w:space="0" w:color="auto"/>
            </w:tcBorders>
            <w:shd w:val="clear" w:color="auto" w:fill="auto"/>
          </w:tcPr>
          <w:p w14:paraId="4EA6B919"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(49)</w:t>
            </w:r>
          </w:p>
        </w:tc>
        <w:tc>
          <w:tcPr>
            <w:tcW w:w="230" w:type="pct"/>
            <w:tcBorders>
              <w:top w:val="single" w:sz="4" w:space="0" w:color="auto"/>
              <w:bottom w:val="single" w:sz="4" w:space="0" w:color="auto"/>
            </w:tcBorders>
            <w:shd w:val="clear" w:color="auto" w:fill="auto"/>
          </w:tcPr>
          <w:p w14:paraId="6D17C574"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(153)</w:t>
            </w:r>
          </w:p>
        </w:tc>
        <w:tc>
          <w:tcPr>
            <w:tcW w:w="230" w:type="pct"/>
            <w:tcBorders>
              <w:top w:val="single" w:sz="4" w:space="0" w:color="auto"/>
              <w:bottom w:val="single" w:sz="4" w:space="0" w:color="auto"/>
            </w:tcBorders>
            <w:shd w:val="clear" w:color="auto" w:fill="auto"/>
          </w:tcPr>
          <w:p w14:paraId="43FED705"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5 </w:t>
            </w:r>
          </w:p>
        </w:tc>
        <w:tc>
          <w:tcPr>
            <w:tcW w:w="323" w:type="pct"/>
            <w:tcBorders>
              <w:top w:val="single" w:sz="4" w:space="0" w:color="auto"/>
              <w:bottom w:val="single" w:sz="4" w:space="0" w:color="auto"/>
            </w:tcBorders>
            <w:shd w:val="clear" w:color="auto" w:fill="auto"/>
          </w:tcPr>
          <w:p w14:paraId="228BB99A"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(578)</w:t>
            </w:r>
          </w:p>
        </w:tc>
        <w:tc>
          <w:tcPr>
            <w:tcW w:w="329" w:type="pct"/>
            <w:tcBorders>
              <w:top w:val="single" w:sz="4" w:space="0" w:color="auto"/>
              <w:bottom w:val="single" w:sz="4" w:space="0" w:color="auto"/>
            </w:tcBorders>
            <w:shd w:val="clear" w:color="auto" w:fill="auto"/>
          </w:tcPr>
          <w:p w14:paraId="655C1A2A"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42</w:t>
            </w:r>
          </w:p>
        </w:tc>
        <w:tc>
          <w:tcPr>
            <w:tcW w:w="263" w:type="pct"/>
            <w:tcBorders>
              <w:top w:val="single" w:sz="4" w:space="0" w:color="auto"/>
              <w:bottom w:val="single" w:sz="4" w:space="0" w:color="auto"/>
            </w:tcBorders>
            <w:shd w:val="clear" w:color="auto" w:fill="auto"/>
          </w:tcPr>
          <w:p w14:paraId="1964B991"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(95)</w:t>
            </w:r>
          </w:p>
        </w:tc>
        <w:tc>
          <w:tcPr>
            <w:tcW w:w="264" w:type="pct"/>
            <w:tcBorders>
              <w:top w:val="single" w:sz="4" w:space="0" w:color="auto"/>
              <w:bottom w:val="single" w:sz="4" w:space="0" w:color="auto"/>
            </w:tcBorders>
            <w:shd w:val="clear" w:color="auto" w:fill="auto"/>
          </w:tcPr>
          <w:p w14:paraId="482FB044"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(99)</w:t>
            </w:r>
          </w:p>
        </w:tc>
        <w:tc>
          <w:tcPr>
            <w:tcW w:w="230" w:type="pct"/>
            <w:tcBorders>
              <w:top w:val="single" w:sz="4" w:space="0" w:color="auto"/>
              <w:bottom w:val="single" w:sz="4" w:space="0" w:color="auto"/>
            </w:tcBorders>
            <w:shd w:val="clear" w:color="auto" w:fill="auto"/>
          </w:tcPr>
          <w:p w14:paraId="6889EA35"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(6,814)</w:t>
            </w:r>
          </w:p>
        </w:tc>
        <w:tc>
          <w:tcPr>
            <w:tcW w:w="230" w:type="pct"/>
            <w:tcBorders>
              <w:top w:val="single" w:sz="4" w:space="0" w:color="auto"/>
              <w:bottom w:val="single" w:sz="4" w:space="0" w:color="auto"/>
            </w:tcBorders>
            <w:shd w:val="clear" w:color="auto" w:fill="auto"/>
          </w:tcPr>
          <w:p w14:paraId="0DEAD45D"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287 </w:t>
            </w:r>
          </w:p>
        </w:tc>
      </w:tr>
      <w:tr w:rsidR="00625A11" w:rsidRPr="004B4873" w14:paraId="5B3AD114" w14:textId="77777777" w:rsidTr="00625A11">
        <w:tc>
          <w:tcPr>
            <w:cnfStyle w:val="001000000000" w:firstRow="0" w:lastRow="0" w:firstColumn="1" w:lastColumn="0" w:oddVBand="0" w:evenVBand="0" w:oddHBand="0" w:evenHBand="0" w:firstRowFirstColumn="0" w:firstRowLastColumn="0" w:lastRowFirstColumn="0" w:lastRowLastColumn="0"/>
            <w:tcW w:w="598" w:type="pct"/>
            <w:tcBorders>
              <w:top w:val="single" w:sz="4" w:space="0" w:color="auto"/>
              <w:bottom w:val="single" w:sz="4" w:space="0" w:color="auto"/>
            </w:tcBorders>
            <w:shd w:val="clear" w:color="auto" w:fill="auto"/>
          </w:tcPr>
          <w:p w14:paraId="62306C1C" w14:textId="77777777" w:rsidR="00417B1B" w:rsidRPr="004B4873" w:rsidRDefault="00417B1B" w:rsidP="006B130E">
            <w:pPr>
              <w:pStyle w:val="TableText"/>
              <w:spacing w:before="40" w:after="40"/>
              <w:rPr>
                <w:rStyle w:val="Bold"/>
                <w:sz w:val="18"/>
                <w:szCs w:val="20"/>
              </w:rPr>
            </w:pPr>
            <w:r w:rsidRPr="004B4873">
              <w:rPr>
                <w:rStyle w:val="Bold"/>
                <w:sz w:val="18"/>
                <w:szCs w:val="20"/>
              </w:rPr>
              <w:t>Net Result from continuing operations</w:t>
            </w:r>
          </w:p>
        </w:tc>
        <w:tc>
          <w:tcPr>
            <w:tcW w:w="329" w:type="pct"/>
            <w:tcBorders>
              <w:top w:val="single" w:sz="4" w:space="0" w:color="auto"/>
              <w:bottom w:val="single" w:sz="4" w:space="0" w:color="auto"/>
            </w:tcBorders>
            <w:shd w:val="clear" w:color="auto" w:fill="auto"/>
          </w:tcPr>
          <w:p w14:paraId="76B060BC"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(933)</w:t>
            </w:r>
          </w:p>
        </w:tc>
        <w:tc>
          <w:tcPr>
            <w:tcW w:w="296" w:type="pct"/>
            <w:tcBorders>
              <w:top w:val="single" w:sz="4" w:space="0" w:color="auto"/>
              <w:bottom w:val="single" w:sz="4" w:space="0" w:color="auto"/>
            </w:tcBorders>
            <w:shd w:val="clear" w:color="auto" w:fill="auto"/>
          </w:tcPr>
          <w:p w14:paraId="677C0215"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3,825 </w:t>
            </w:r>
          </w:p>
        </w:tc>
        <w:tc>
          <w:tcPr>
            <w:tcW w:w="296" w:type="pct"/>
            <w:tcBorders>
              <w:top w:val="single" w:sz="4" w:space="0" w:color="auto"/>
              <w:bottom w:val="single" w:sz="4" w:space="0" w:color="auto"/>
            </w:tcBorders>
            <w:shd w:val="clear" w:color="auto" w:fill="auto"/>
          </w:tcPr>
          <w:p w14:paraId="1B68CE27"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(276)</w:t>
            </w:r>
          </w:p>
        </w:tc>
        <w:tc>
          <w:tcPr>
            <w:tcW w:w="296" w:type="pct"/>
            <w:tcBorders>
              <w:top w:val="single" w:sz="4" w:space="0" w:color="auto"/>
              <w:bottom w:val="single" w:sz="4" w:space="0" w:color="auto"/>
            </w:tcBorders>
            <w:shd w:val="clear" w:color="auto" w:fill="auto"/>
          </w:tcPr>
          <w:p w14:paraId="1EB95E93"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2,609 </w:t>
            </w:r>
          </w:p>
        </w:tc>
        <w:tc>
          <w:tcPr>
            <w:tcW w:w="296" w:type="pct"/>
            <w:tcBorders>
              <w:top w:val="single" w:sz="4" w:space="0" w:color="auto"/>
              <w:bottom w:val="single" w:sz="4" w:space="0" w:color="auto"/>
            </w:tcBorders>
            <w:shd w:val="clear" w:color="auto" w:fill="auto"/>
          </w:tcPr>
          <w:p w14:paraId="486DEDEA"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8,646 </w:t>
            </w:r>
          </w:p>
        </w:tc>
        <w:tc>
          <w:tcPr>
            <w:tcW w:w="296" w:type="pct"/>
            <w:tcBorders>
              <w:top w:val="single" w:sz="4" w:space="0" w:color="auto"/>
              <w:bottom w:val="single" w:sz="4" w:space="0" w:color="auto"/>
            </w:tcBorders>
            <w:shd w:val="clear" w:color="auto" w:fill="auto"/>
          </w:tcPr>
          <w:p w14:paraId="3C4D12E8"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4,407 </w:t>
            </w:r>
          </w:p>
        </w:tc>
        <w:tc>
          <w:tcPr>
            <w:tcW w:w="263" w:type="pct"/>
            <w:tcBorders>
              <w:top w:val="single" w:sz="4" w:space="0" w:color="auto"/>
              <w:bottom w:val="single" w:sz="4" w:space="0" w:color="auto"/>
            </w:tcBorders>
            <w:shd w:val="clear" w:color="auto" w:fill="auto"/>
          </w:tcPr>
          <w:p w14:paraId="73DB3382"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564</w:t>
            </w:r>
          </w:p>
        </w:tc>
        <w:tc>
          <w:tcPr>
            <w:tcW w:w="230" w:type="pct"/>
            <w:tcBorders>
              <w:top w:val="single" w:sz="4" w:space="0" w:color="auto"/>
              <w:bottom w:val="single" w:sz="4" w:space="0" w:color="auto"/>
            </w:tcBorders>
            <w:shd w:val="clear" w:color="auto" w:fill="auto"/>
          </w:tcPr>
          <w:p w14:paraId="3B53EB47"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416 </w:t>
            </w:r>
          </w:p>
        </w:tc>
        <w:tc>
          <w:tcPr>
            <w:tcW w:w="230" w:type="pct"/>
            <w:tcBorders>
              <w:top w:val="single" w:sz="4" w:space="0" w:color="auto"/>
              <w:bottom w:val="single" w:sz="4" w:space="0" w:color="auto"/>
            </w:tcBorders>
            <w:shd w:val="clear" w:color="auto" w:fill="auto"/>
          </w:tcPr>
          <w:p w14:paraId="1D75CFBF"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(79)</w:t>
            </w:r>
          </w:p>
        </w:tc>
        <w:tc>
          <w:tcPr>
            <w:tcW w:w="230" w:type="pct"/>
            <w:tcBorders>
              <w:top w:val="single" w:sz="4" w:space="0" w:color="auto"/>
              <w:bottom w:val="single" w:sz="4" w:space="0" w:color="auto"/>
            </w:tcBorders>
            <w:shd w:val="clear" w:color="auto" w:fill="auto"/>
          </w:tcPr>
          <w:p w14:paraId="4BAF9AC4"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448 </w:t>
            </w:r>
          </w:p>
        </w:tc>
        <w:tc>
          <w:tcPr>
            <w:tcW w:w="323" w:type="pct"/>
            <w:tcBorders>
              <w:top w:val="single" w:sz="4" w:space="0" w:color="auto"/>
              <w:bottom w:val="single" w:sz="4" w:space="0" w:color="auto"/>
            </w:tcBorders>
            <w:shd w:val="clear" w:color="auto" w:fill="auto"/>
          </w:tcPr>
          <w:p w14:paraId="2AD13CE0"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131 </w:t>
            </w:r>
          </w:p>
        </w:tc>
        <w:tc>
          <w:tcPr>
            <w:tcW w:w="329" w:type="pct"/>
            <w:tcBorders>
              <w:top w:val="single" w:sz="4" w:space="0" w:color="auto"/>
              <w:bottom w:val="single" w:sz="4" w:space="0" w:color="auto"/>
            </w:tcBorders>
            <w:shd w:val="clear" w:color="auto" w:fill="auto"/>
          </w:tcPr>
          <w:p w14:paraId="381937E4"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1,823</w:t>
            </w:r>
          </w:p>
        </w:tc>
        <w:tc>
          <w:tcPr>
            <w:tcW w:w="263" w:type="pct"/>
            <w:tcBorders>
              <w:top w:val="single" w:sz="4" w:space="0" w:color="auto"/>
              <w:bottom w:val="single" w:sz="4" w:space="0" w:color="auto"/>
            </w:tcBorders>
            <w:shd w:val="clear" w:color="auto" w:fill="auto"/>
          </w:tcPr>
          <w:p w14:paraId="3A81E97D"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(4,018)</w:t>
            </w:r>
          </w:p>
        </w:tc>
        <w:tc>
          <w:tcPr>
            <w:tcW w:w="264" w:type="pct"/>
            <w:tcBorders>
              <w:top w:val="single" w:sz="4" w:space="0" w:color="auto"/>
              <w:bottom w:val="single" w:sz="4" w:space="0" w:color="auto"/>
            </w:tcBorders>
            <w:shd w:val="clear" w:color="auto" w:fill="auto"/>
          </w:tcPr>
          <w:p w14:paraId="24E73B13"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(7,058)</w:t>
            </w:r>
          </w:p>
        </w:tc>
        <w:tc>
          <w:tcPr>
            <w:tcW w:w="230" w:type="pct"/>
            <w:tcBorders>
              <w:top w:val="single" w:sz="4" w:space="0" w:color="auto"/>
              <w:bottom w:val="single" w:sz="4" w:space="0" w:color="auto"/>
            </w:tcBorders>
            <w:shd w:val="clear" w:color="auto" w:fill="auto"/>
          </w:tcPr>
          <w:p w14:paraId="55D21980"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4,035 </w:t>
            </w:r>
          </w:p>
        </w:tc>
        <w:tc>
          <w:tcPr>
            <w:tcW w:w="230" w:type="pct"/>
            <w:tcBorders>
              <w:top w:val="single" w:sz="4" w:space="0" w:color="auto"/>
              <w:bottom w:val="single" w:sz="4" w:space="0" w:color="auto"/>
            </w:tcBorders>
            <w:shd w:val="clear" w:color="auto" w:fill="auto"/>
          </w:tcPr>
          <w:p w14:paraId="782915EB"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6,469 </w:t>
            </w:r>
          </w:p>
        </w:tc>
      </w:tr>
      <w:tr w:rsidR="00625A11" w:rsidRPr="006B130E" w14:paraId="7E7425FE" w14:textId="77777777" w:rsidTr="00625A11">
        <w:tc>
          <w:tcPr>
            <w:cnfStyle w:val="001000000000" w:firstRow="0" w:lastRow="0" w:firstColumn="1" w:lastColumn="0" w:oddVBand="0" w:evenVBand="0" w:oddHBand="0" w:evenHBand="0" w:firstRowFirstColumn="0" w:firstRowLastColumn="0" w:lastRowFirstColumn="0" w:lastRowLastColumn="0"/>
            <w:tcW w:w="598" w:type="pct"/>
            <w:tcBorders>
              <w:top w:val="single" w:sz="4" w:space="0" w:color="auto"/>
            </w:tcBorders>
          </w:tcPr>
          <w:p w14:paraId="7A73DE14" w14:textId="77777777" w:rsidR="00417B1B" w:rsidRPr="00191A1A" w:rsidRDefault="00417B1B" w:rsidP="006B130E">
            <w:pPr>
              <w:pStyle w:val="TableText"/>
              <w:spacing w:before="40" w:after="40"/>
              <w:rPr>
                <w:rStyle w:val="Bold"/>
              </w:rPr>
            </w:pPr>
            <w:r w:rsidRPr="00191A1A">
              <w:rPr>
                <w:rStyle w:val="Bold"/>
              </w:rPr>
              <w:t>Other economic flows-other comprehensive income</w:t>
            </w:r>
          </w:p>
        </w:tc>
        <w:tc>
          <w:tcPr>
            <w:tcW w:w="329" w:type="pct"/>
            <w:tcBorders>
              <w:top w:val="single" w:sz="4" w:space="0" w:color="auto"/>
            </w:tcBorders>
          </w:tcPr>
          <w:p w14:paraId="4A1BA219" w14:textId="7263E5FA"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96" w:type="pct"/>
            <w:tcBorders>
              <w:top w:val="single" w:sz="4" w:space="0" w:color="auto"/>
            </w:tcBorders>
          </w:tcPr>
          <w:p w14:paraId="2126643D" w14:textId="7D7A90B7"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96" w:type="pct"/>
            <w:tcBorders>
              <w:top w:val="single" w:sz="4" w:space="0" w:color="auto"/>
            </w:tcBorders>
          </w:tcPr>
          <w:p w14:paraId="58E032C1" w14:textId="620EC812"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96" w:type="pct"/>
            <w:tcBorders>
              <w:top w:val="single" w:sz="4" w:space="0" w:color="auto"/>
            </w:tcBorders>
          </w:tcPr>
          <w:p w14:paraId="2C07F19A" w14:textId="6C1E43A9"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96" w:type="pct"/>
            <w:tcBorders>
              <w:top w:val="single" w:sz="4" w:space="0" w:color="auto"/>
            </w:tcBorders>
          </w:tcPr>
          <w:p w14:paraId="47CC7278" w14:textId="6016A487"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96" w:type="pct"/>
            <w:tcBorders>
              <w:top w:val="single" w:sz="4" w:space="0" w:color="auto"/>
            </w:tcBorders>
          </w:tcPr>
          <w:p w14:paraId="0950310D" w14:textId="5FB2ABE1"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63" w:type="pct"/>
            <w:tcBorders>
              <w:top w:val="single" w:sz="4" w:space="0" w:color="auto"/>
            </w:tcBorders>
          </w:tcPr>
          <w:p w14:paraId="64766FD3" w14:textId="6478B299"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30" w:type="pct"/>
            <w:tcBorders>
              <w:top w:val="single" w:sz="4" w:space="0" w:color="auto"/>
            </w:tcBorders>
          </w:tcPr>
          <w:p w14:paraId="2EACE305" w14:textId="05688BF3"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30" w:type="pct"/>
            <w:tcBorders>
              <w:top w:val="single" w:sz="4" w:space="0" w:color="auto"/>
            </w:tcBorders>
          </w:tcPr>
          <w:p w14:paraId="398E09D6" w14:textId="16CDA021"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30" w:type="pct"/>
            <w:tcBorders>
              <w:top w:val="single" w:sz="4" w:space="0" w:color="auto"/>
            </w:tcBorders>
          </w:tcPr>
          <w:p w14:paraId="191C3A79" w14:textId="6984C3F7"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323" w:type="pct"/>
            <w:tcBorders>
              <w:top w:val="single" w:sz="4" w:space="0" w:color="auto"/>
            </w:tcBorders>
          </w:tcPr>
          <w:p w14:paraId="6AFC04BA" w14:textId="255EBA7E"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329" w:type="pct"/>
            <w:tcBorders>
              <w:top w:val="single" w:sz="4" w:space="0" w:color="auto"/>
            </w:tcBorders>
          </w:tcPr>
          <w:p w14:paraId="614E4C6E" w14:textId="3E252C7F"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63" w:type="pct"/>
            <w:tcBorders>
              <w:top w:val="single" w:sz="4" w:space="0" w:color="auto"/>
            </w:tcBorders>
          </w:tcPr>
          <w:p w14:paraId="13D6F15A" w14:textId="3328CADF"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64" w:type="pct"/>
            <w:tcBorders>
              <w:top w:val="single" w:sz="4" w:space="0" w:color="auto"/>
            </w:tcBorders>
          </w:tcPr>
          <w:p w14:paraId="37F5D7EC" w14:textId="3EFB9278"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30" w:type="pct"/>
            <w:tcBorders>
              <w:top w:val="single" w:sz="4" w:space="0" w:color="auto"/>
            </w:tcBorders>
          </w:tcPr>
          <w:p w14:paraId="6D69447C" w14:textId="542EEE0B"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30" w:type="pct"/>
            <w:tcBorders>
              <w:top w:val="single" w:sz="4" w:space="0" w:color="auto"/>
            </w:tcBorders>
          </w:tcPr>
          <w:p w14:paraId="7A753B62" w14:textId="276EFDC8"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r>
      <w:tr w:rsidR="00625A11" w:rsidRPr="006B130E" w14:paraId="7D0266DC" w14:textId="77777777" w:rsidTr="00625A11">
        <w:tc>
          <w:tcPr>
            <w:cnfStyle w:val="001000000000" w:firstRow="0" w:lastRow="0" w:firstColumn="1" w:lastColumn="0" w:oddVBand="0" w:evenVBand="0" w:oddHBand="0" w:evenHBand="0" w:firstRowFirstColumn="0" w:firstRowLastColumn="0" w:lastRowFirstColumn="0" w:lastRowLastColumn="0"/>
            <w:tcW w:w="598" w:type="pct"/>
          </w:tcPr>
          <w:p w14:paraId="48E28A2B" w14:textId="77777777" w:rsidR="00417B1B" w:rsidRPr="00191A1A" w:rsidRDefault="00417B1B" w:rsidP="006B130E">
            <w:pPr>
              <w:pStyle w:val="TableText"/>
              <w:spacing w:before="40" w:after="40"/>
              <w:rPr>
                <w:rStyle w:val="Bold"/>
              </w:rPr>
            </w:pPr>
            <w:r w:rsidRPr="00191A1A">
              <w:rPr>
                <w:rStyle w:val="Bold"/>
              </w:rPr>
              <w:t>Items that will not be reclassified to net result</w:t>
            </w:r>
          </w:p>
        </w:tc>
        <w:tc>
          <w:tcPr>
            <w:tcW w:w="329" w:type="pct"/>
          </w:tcPr>
          <w:p w14:paraId="35DB6811" w14:textId="680A96B4"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96" w:type="pct"/>
          </w:tcPr>
          <w:p w14:paraId="3D3422DA" w14:textId="7944684E"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96" w:type="pct"/>
          </w:tcPr>
          <w:p w14:paraId="1429D466" w14:textId="50626E46"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96" w:type="pct"/>
          </w:tcPr>
          <w:p w14:paraId="23C6004F" w14:textId="6B2D49AB"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96" w:type="pct"/>
          </w:tcPr>
          <w:p w14:paraId="7E069376" w14:textId="437027F2"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96" w:type="pct"/>
          </w:tcPr>
          <w:p w14:paraId="5D5421FB" w14:textId="40B94E73"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63" w:type="pct"/>
          </w:tcPr>
          <w:p w14:paraId="7FA88DCB" w14:textId="20035BF5"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30" w:type="pct"/>
          </w:tcPr>
          <w:p w14:paraId="0054AF5E" w14:textId="3BEB991A"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30" w:type="pct"/>
          </w:tcPr>
          <w:p w14:paraId="4BD85E1F" w14:textId="585D3EC7"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30" w:type="pct"/>
          </w:tcPr>
          <w:p w14:paraId="469FB536" w14:textId="0C3E4B50"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323" w:type="pct"/>
          </w:tcPr>
          <w:p w14:paraId="77F7BAB2" w14:textId="4CDBE892"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329" w:type="pct"/>
          </w:tcPr>
          <w:p w14:paraId="75C235F2" w14:textId="2B75FED5"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63" w:type="pct"/>
          </w:tcPr>
          <w:p w14:paraId="369C8BB6" w14:textId="68BE0A64"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64" w:type="pct"/>
          </w:tcPr>
          <w:p w14:paraId="2EA89644" w14:textId="5DA19670"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30" w:type="pct"/>
          </w:tcPr>
          <w:p w14:paraId="14997DAE" w14:textId="1B15270C"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c>
          <w:tcPr>
            <w:tcW w:w="230" w:type="pct"/>
          </w:tcPr>
          <w:p w14:paraId="5F7740EB" w14:textId="1587C177" w:rsidR="00417B1B" w:rsidRPr="006B130E" w:rsidRDefault="00AC0BBF"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N/A</w:t>
            </w:r>
          </w:p>
        </w:tc>
      </w:tr>
      <w:tr w:rsidR="00625A11" w:rsidRPr="006B130E" w14:paraId="5ED00931" w14:textId="77777777" w:rsidTr="00625A11">
        <w:tc>
          <w:tcPr>
            <w:cnfStyle w:val="001000000000" w:firstRow="0" w:lastRow="0" w:firstColumn="1" w:lastColumn="0" w:oddVBand="0" w:evenVBand="0" w:oddHBand="0" w:evenHBand="0" w:firstRowFirstColumn="0" w:firstRowLastColumn="0" w:lastRowFirstColumn="0" w:lastRowLastColumn="0"/>
            <w:tcW w:w="598" w:type="pct"/>
            <w:tcBorders>
              <w:bottom w:val="single" w:sz="4" w:space="0" w:color="auto"/>
            </w:tcBorders>
          </w:tcPr>
          <w:p w14:paraId="603110EA" w14:textId="77777777" w:rsidR="00417B1B" w:rsidRPr="006B130E" w:rsidRDefault="00417B1B" w:rsidP="006B130E">
            <w:pPr>
              <w:pStyle w:val="TableText"/>
              <w:spacing w:before="40" w:after="40"/>
              <w:rPr>
                <w:sz w:val="18"/>
                <w:szCs w:val="18"/>
              </w:rPr>
            </w:pPr>
            <w:r w:rsidRPr="006B130E">
              <w:rPr>
                <w:sz w:val="18"/>
                <w:szCs w:val="18"/>
              </w:rPr>
              <w:lastRenderedPageBreak/>
              <w:t>Changes in physical asset revaluation reserve</w:t>
            </w:r>
          </w:p>
        </w:tc>
        <w:tc>
          <w:tcPr>
            <w:tcW w:w="329" w:type="pct"/>
            <w:tcBorders>
              <w:bottom w:val="single" w:sz="4" w:space="0" w:color="auto"/>
            </w:tcBorders>
          </w:tcPr>
          <w:p w14:paraId="5562B8BF"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8,218 </w:t>
            </w:r>
          </w:p>
        </w:tc>
        <w:tc>
          <w:tcPr>
            <w:tcW w:w="296" w:type="pct"/>
            <w:tcBorders>
              <w:bottom w:val="single" w:sz="4" w:space="0" w:color="auto"/>
            </w:tcBorders>
          </w:tcPr>
          <w:p w14:paraId="47566C20"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22,021</w:t>
            </w:r>
          </w:p>
        </w:tc>
        <w:tc>
          <w:tcPr>
            <w:tcW w:w="296" w:type="pct"/>
            <w:tcBorders>
              <w:bottom w:val="single" w:sz="4" w:space="0" w:color="auto"/>
            </w:tcBorders>
          </w:tcPr>
          <w:p w14:paraId="597EE150"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16,040</w:t>
            </w:r>
          </w:p>
        </w:tc>
        <w:tc>
          <w:tcPr>
            <w:tcW w:w="296" w:type="pct"/>
            <w:tcBorders>
              <w:bottom w:val="single" w:sz="4" w:space="0" w:color="auto"/>
            </w:tcBorders>
          </w:tcPr>
          <w:p w14:paraId="7396A428"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19,709</w:t>
            </w:r>
          </w:p>
        </w:tc>
        <w:tc>
          <w:tcPr>
            <w:tcW w:w="296" w:type="pct"/>
            <w:tcBorders>
              <w:bottom w:val="single" w:sz="4" w:space="0" w:color="auto"/>
            </w:tcBorders>
          </w:tcPr>
          <w:p w14:paraId="75249A86"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21,213</w:t>
            </w:r>
          </w:p>
        </w:tc>
        <w:tc>
          <w:tcPr>
            <w:tcW w:w="296" w:type="pct"/>
            <w:tcBorders>
              <w:bottom w:val="single" w:sz="4" w:space="0" w:color="auto"/>
            </w:tcBorders>
          </w:tcPr>
          <w:p w14:paraId="1848FA99"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19,654</w:t>
            </w:r>
          </w:p>
        </w:tc>
        <w:tc>
          <w:tcPr>
            <w:tcW w:w="263" w:type="pct"/>
            <w:tcBorders>
              <w:bottom w:val="single" w:sz="4" w:space="0" w:color="auto"/>
            </w:tcBorders>
          </w:tcPr>
          <w:p w14:paraId="42C2730F"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 xml:space="preserve">2,483 </w:t>
            </w:r>
          </w:p>
        </w:tc>
        <w:tc>
          <w:tcPr>
            <w:tcW w:w="230" w:type="pct"/>
            <w:tcBorders>
              <w:bottom w:val="single" w:sz="4" w:space="0" w:color="auto"/>
            </w:tcBorders>
          </w:tcPr>
          <w:p w14:paraId="38C4D81F"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3,447</w:t>
            </w:r>
          </w:p>
        </w:tc>
        <w:tc>
          <w:tcPr>
            <w:tcW w:w="230" w:type="pct"/>
            <w:tcBorders>
              <w:bottom w:val="single" w:sz="4" w:space="0" w:color="auto"/>
            </w:tcBorders>
          </w:tcPr>
          <w:p w14:paraId="72A3F6A6"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0</w:t>
            </w:r>
          </w:p>
        </w:tc>
        <w:tc>
          <w:tcPr>
            <w:tcW w:w="230" w:type="pct"/>
            <w:tcBorders>
              <w:bottom w:val="single" w:sz="4" w:space="0" w:color="auto"/>
            </w:tcBorders>
          </w:tcPr>
          <w:p w14:paraId="173A32E5"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0</w:t>
            </w:r>
          </w:p>
        </w:tc>
        <w:tc>
          <w:tcPr>
            <w:tcW w:w="323" w:type="pct"/>
            <w:tcBorders>
              <w:bottom w:val="single" w:sz="4" w:space="0" w:color="auto"/>
            </w:tcBorders>
          </w:tcPr>
          <w:p w14:paraId="2EBF46F2"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0</w:t>
            </w:r>
          </w:p>
        </w:tc>
        <w:tc>
          <w:tcPr>
            <w:tcW w:w="329" w:type="pct"/>
            <w:tcBorders>
              <w:bottom w:val="single" w:sz="4" w:space="0" w:color="auto"/>
            </w:tcBorders>
          </w:tcPr>
          <w:p w14:paraId="7B117DE3"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0</w:t>
            </w:r>
          </w:p>
        </w:tc>
        <w:tc>
          <w:tcPr>
            <w:tcW w:w="263" w:type="pct"/>
            <w:tcBorders>
              <w:bottom w:val="single" w:sz="4" w:space="0" w:color="auto"/>
            </w:tcBorders>
          </w:tcPr>
          <w:p w14:paraId="691774B5"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5,891</w:t>
            </w:r>
          </w:p>
        </w:tc>
        <w:tc>
          <w:tcPr>
            <w:tcW w:w="264" w:type="pct"/>
            <w:tcBorders>
              <w:bottom w:val="single" w:sz="4" w:space="0" w:color="auto"/>
            </w:tcBorders>
          </w:tcPr>
          <w:p w14:paraId="43E53EB6"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(1,462)</w:t>
            </w:r>
          </w:p>
        </w:tc>
        <w:tc>
          <w:tcPr>
            <w:tcW w:w="230" w:type="pct"/>
            <w:tcBorders>
              <w:bottom w:val="single" w:sz="4" w:space="0" w:color="auto"/>
            </w:tcBorders>
          </w:tcPr>
          <w:p w14:paraId="4CA3A8BA"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53,844</w:t>
            </w:r>
          </w:p>
        </w:tc>
        <w:tc>
          <w:tcPr>
            <w:tcW w:w="230" w:type="pct"/>
            <w:tcBorders>
              <w:bottom w:val="single" w:sz="4" w:space="0" w:color="auto"/>
            </w:tcBorders>
          </w:tcPr>
          <w:p w14:paraId="3D8CD4E4" w14:textId="77777777" w:rsidR="00417B1B" w:rsidRPr="006B130E"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6B130E">
              <w:rPr>
                <w:sz w:val="18"/>
                <w:szCs w:val="18"/>
              </w:rPr>
              <w:t>63,369</w:t>
            </w:r>
          </w:p>
        </w:tc>
      </w:tr>
      <w:tr w:rsidR="00625A11" w:rsidRPr="004B4873" w14:paraId="4CF10B18" w14:textId="77777777" w:rsidTr="00625A11">
        <w:tc>
          <w:tcPr>
            <w:cnfStyle w:val="001000000000" w:firstRow="0" w:lastRow="0" w:firstColumn="1" w:lastColumn="0" w:oddVBand="0" w:evenVBand="0" w:oddHBand="0" w:evenHBand="0" w:firstRowFirstColumn="0" w:firstRowLastColumn="0" w:lastRowFirstColumn="0" w:lastRowLastColumn="0"/>
            <w:tcW w:w="598" w:type="pct"/>
            <w:tcBorders>
              <w:top w:val="single" w:sz="4" w:space="0" w:color="auto"/>
              <w:bottom w:val="single" w:sz="4" w:space="0" w:color="auto"/>
            </w:tcBorders>
            <w:shd w:val="clear" w:color="auto" w:fill="auto"/>
          </w:tcPr>
          <w:p w14:paraId="6DFD78E3" w14:textId="5EFEC602" w:rsidR="00417B1B" w:rsidRPr="004B4873" w:rsidRDefault="00417B1B" w:rsidP="006B130E">
            <w:pPr>
              <w:pStyle w:val="TableText"/>
              <w:spacing w:before="40" w:after="40"/>
              <w:rPr>
                <w:rStyle w:val="Bold"/>
                <w:sz w:val="18"/>
                <w:szCs w:val="20"/>
              </w:rPr>
            </w:pPr>
            <w:r w:rsidRPr="004B4873">
              <w:rPr>
                <w:rStyle w:val="Bold"/>
                <w:sz w:val="18"/>
                <w:szCs w:val="20"/>
              </w:rPr>
              <w:t>Total other economic flows - other</w:t>
            </w:r>
            <w:r w:rsidR="00D45E5B" w:rsidRPr="004B4873">
              <w:rPr>
                <w:rStyle w:val="Bold"/>
                <w:sz w:val="18"/>
                <w:szCs w:val="20"/>
              </w:rPr>
              <w:t xml:space="preserve"> </w:t>
            </w:r>
            <w:r w:rsidRPr="004B4873">
              <w:rPr>
                <w:rStyle w:val="Bold"/>
                <w:sz w:val="18"/>
                <w:szCs w:val="20"/>
              </w:rPr>
              <w:t>comprehensive income</w:t>
            </w:r>
          </w:p>
        </w:tc>
        <w:tc>
          <w:tcPr>
            <w:tcW w:w="329" w:type="pct"/>
            <w:tcBorders>
              <w:top w:val="single" w:sz="4" w:space="0" w:color="auto"/>
              <w:bottom w:val="single" w:sz="4" w:space="0" w:color="auto"/>
            </w:tcBorders>
            <w:shd w:val="clear" w:color="auto" w:fill="auto"/>
          </w:tcPr>
          <w:p w14:paraId="30137F5F"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8,218 </w:t>
            </w:r>
          </w:p>
        </w:tc>
        <w:tc>
          <w:tcPr>
            <w:tcW w:w="296" w:type="pct"/>
            <w:tcBorders>
              <w:top w:val="single" w:sz="4" w:space="0" w:color="auto"/>
              <w:bottom w:val="single" w:sz="4" w:space="0" w:color="auto"/>
            </w:tcBorders>
            <w:shd w:val="clear" w:color="auto" w:fill="auto"/>
          </w:tcPr>
          <w:p w14:paraId="770A305B"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22,021</w:t>
            </w:r>
          </w:p>
        </w:tc>
        <w:tc>
          <w:tcPr>
            <w:tcW w:w="296" w:type="pct"/>
            <w:tcBorders>
              <w:top w:val="single" w:sz="4" w:space="0" w:color="auto"/>
              <w:bottom w:val="single" w:sz="4" w:space="0" w:color="auto"/>
            </w:tcBorders>
            <w:shd w:val="clear" w:color="auto" w:fill="auto"/>
          </w:tcPr>
          <w:p w14:paraId="5CEE12E3"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16,040</w:t>
            </w:r>
          </w:p>
        </w:tc>
        <w:tc>
          <w:tcPr>
            <w:tcW w:w="296" w:type="pct"/>
            <w:tcBorders>
              <w:top w:val="single" w:sz="4" w:space="0" w:color="auto"/>
              <w:bottom w:val="single" w:sz="4" w:space="0" w:color="auto"/>
            </w:tcBorders>
            <w:shd w:val="clear" w:color="auto" w:fill="auto"/>
          </w:tcPr>
          <w:p w14:paraId="345763CF"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19,709</w:t>
            </w:r>
          </w:p>
        </w:tc>
        <w:tc>
          <w:tcPr>
            <w:tcW w:w="296" w:type="pct"/>
            <w:tcBorders>
              <w:top w:val="single" w:sz="4" w:space="0" w:color="auto"/>
              <w:bottom w:val="single" w:sz="4" w:space="0" w:color="auto"/>
            </w:tcBorders>
            <w:shd w:val="clear" w:color="auto" w:fill="auto"/>
          </w:tcPr>
          <w:p w14:paraId="179CD1C5"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21,213</w:t>
            </w:r>
          </w:p>
        </w:tc>
        <w:tc>
          <w:tcPr>
            <w:tcW w:w="296" w:type="pct"/>
            <w:tcBorders>
              <w:top w:val="single" w:sz="4" w:space="0" w:color="auto"/>
              <w:bottom w:val="single" w:sz="4" w:space="0" w:color="auto"/>
            </w:tcBorders>
            <w:shd w:val="clear" w:color="auto" w:fill="auto"/>
          </w:tcPr>
          <w:p w14:paraId="762836AC"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19,654</w:t>
            </w:r>
          </w:p>
        </w:tc>
        <w:tc>
          <w:tcPr>
            <w:tcW w:w="263" w:type="pct"/>
            <w:tcBorders>
              <w:top w:val="single" w:sz="4" w:space="0" w:color="auto"/>
              <w:bottom w:val="single" w:sz="4" w:space="0" w:color="auto"/>
            </w:tcBorders>
            <w:shd w:val="clear" w:color="auto" w:fill="auto"/>
          </w:tcPr>
          <w:p w14:paraId="7FC668F4"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2,483 </w:t>
            </w:r>
          </w:p>
        </w:tc>
        <w:tc>
          <w:tcPr>
            <w:tcW w:w="230" w:type="pct"/>
            <w:tcBorders>
              <w:top w:val="single" w:sz="4" w:space="0" w:color="auto"/>
              <w:bottom w:val="single" w:sz="4" w:space="0" w:color="auto"/>
            </w:tcBorders>
            <w:shd w:val="clear" w:color="auto" w:fill="auto"/>
          </w:tcPr>
          <w:p w14:paraId="79B55E3C"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3,447</w:t>
            </w:r>
          </w:p>
        </w:tc>
        <w:tc>
          <w:tcPr>
            <w:tcW w:w="230" w:type="pct"/>
            <w:tcBorders>
              <w:top w:val="single" w:sz="4" w:space="0" w:color="auto"/>
              <w:bottom w:val="single" w:sz="4" w:space="0" w:color="auto"/>
            </w:tcBorders>
            <w:shd w:val="clear" w:color="auto" w:fill="auto"/>
          </w:tcPr>
          <w:p w14:paraId="3DED1EE8"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0 </w:t>
            </w:r>
          </w:p>
        </w:tc>
        <w:tc>
          <w:tcPr>
            <w:tcW w:w="230" w:type="pct"/>
            <w:tcBorders>
              <w:top w:val="single" w:sz="4" w:space="0" w:color="auto"/>
              <w:bottom w:val="single" w:sz="4" w:space="0" w:color="auto"/>
            </w:tcBorders>
            <w:shd w:val="clear" w:color="auto" w:fill="auto"/>
          </w:tcPr>
          <w:p w14:paraId="4CC76E8A"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0</w:t>
            </w:r>
          </w:p>
        </w:tc>
        <w:tc>
          <w:tcPr>
            <w:tcW w:w="323" w:type="pct"/>
            <w:tcBorders>
              <w:top w:val="single" w:sz="4" w:space="0" w:color="auto"/>
              <w:bottom w:val="single" w:sz="4" w:space="0" w:color="auto"/>
            </w:tcBorders>
            <w:shd w:val="clear" w:color="auto" w:fill="auto"/>
          </w:tcPr>
          <w:p w14:paraId="19E8902F"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0 </w:t>
            </w:r>
          </w:p>
        </w:tc>
        <w:tc>
          <w:tcPr>
            <w:tcW w:w="329" w:type="pct"/>
            <w:tcBorders>
              <w:top w:val="single" w:sz="4" w:space="0" w:color="auto"/>
              <w:bottom w:val="single" w:sz="4" w:space="0" w:color="auto"/>
            </w:tcBorders>
            <w:shd w:val="clear" w:color="auto" w:fill="auto"/>
          </w:tcPr>
          <w:p w14:paraId="09F00BB5"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0</w:t>
            </w:r>
          </w:p>
        </w:tc>
        <w:tc>
          <w:tcPr>
            <w:tcW w:w="263" w:type="pct"/>
            <w:tcBorders>
              <w:top w:val="single" w:sz="4" w:space="0" w:color="auto"/>
              <w:bottom w:val="single" w:sz="4" w:space="0" w:color="auto"/>
            </w:tcBorders>
            <w:shd w:val="clear" w:color="auto" w:fill="auto"/>
          </w:tcPr>
          <w:p w14:paraId="58FDCDCF"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5,891 </w:t>
            </w:r>
          </w:p>
        </w:tc>
        <w:tc>
          <w:tcPr>
            <w:tcW w:w="264" w:type="pct"/>
            <w:tcBorders>
              <w:top w:val="single" w:sz="4" w:space="0" w:color="auto"/>
              <w:bottom w:val="single" w:sz="4" w:space="0" w:color="auto"/>
            </w:tcBorders>
            <w:shd w:val="clear" w:color="auto" w:fill="auto"/>
          </w:tcPr>
          <w:p w14:paraId="1BCD5ABD"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(1,462)</w:t>
            </w:r>
          </w:p>
        </w:tc>
        <w:tc>
          <w:tcPr>
            <w:tcW w:w="230" w:type="pct"/>
            <w:tcBorders>
              <w:top w:val="single" w:sz="4" w:space="0" w:color="auto"/>
              <w:bottom w:val="single" w:sz="4" w:space="0" w:color="auto"/>
            </w:tcBorders>
            <w:shd w:val="clear" w:color="auto" w:fill="auto"/>
          </w:tcPr>
          <w:p w14:paraId="301EC4A6"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53,844 </w:t>
            </w:r>
          </w:p>
        </w:tc>
        <w:tc>
          <w:tcPr>
            <w:tcW w:w="230" w:type="pct"/>
            <w:tcBorders>
              <w:top w:val="single" w:sz="4" w:space="0" w:color="auto"/>
              <w:bottom w:val="single" w:sz="4" w:space="0" w:color="auto"/>
            </w:tcBorders>
            <w:shd w:val="clear" w:color="auto" w:fill="auto"/>
          </w:tcPr>
          <w:p w14:paraId="276AF2CB"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63,369</w:t>
            </w:r>
          </w:p>
        </w:tc>
      </w:tr>
      <w:tr w:rsidR="00625A11" w:rsidRPr="004B4873" w14:paraId="473A77C4" w14:textId="77777777" w:rsidTr="00625A11">
        <w:tc>
          <w:tcPr>
            <w:cnfStyle w:val="001000000000" w:firstRow="0" w:lastRow="0" w:firstColumn="1" w:lastColumn="0" w:oddVBand="0" w:evenVBand="0" w:oddHBand="0" w:evenHBand="0" w:firstRowFirstColumn="0" w:firstRowLastColumn="0" w:lastRowFirstColumn="0" w:lastRowLastColumn="0"/>
            <w:tcW w:w="598" w:type="pct"/>
            <w:tcBorders>
              <w:top w:val="single" w:sz="4" w:space="0" w:color="auto"/>
              <w:bottom w:val="single" w:sz="4" w:space="0" w:color="auto"/>
            </w:tcBorders>
            <w:shd w:val="clear" w:color="auto" w:fill="auto"/>
          </w:tcPr>
          <w:p w14:paraId="56437E25" w14:textId="77777777" w:rsidR="00417B1B" w:rsidRPr="004B4873" w:rsidRDefault="00417B1B" w:rsidP="006B130E">
            <w:pPr>
              <w:pStyle w:val="TableText"/>
              <w:spacing w:before="40" w:after="40"/>
              <w:rPr>
                <w:rStyle w:val="Bold"/>
                <w:sz w:val="18"/>
                <w:szCs w:val="20"/>
              </w:rPr>
            </w:pPr>
            <w:r w:rsidRPr="004B4873">
              <w:rPr>
                <w:rStyle w:val="Bold"/>
                <w:sz w:val="18"/>
                <w:szCs w:val="20"/>
              </w:rPr>
              <w:t>Comprehensive result</w:t>
            </w:r>
          </w:p>
        </w:tc>
        <w:tc>
          <w:tcPr>
            <w:tcW w:w="329" w:type="pct"/>
            <w:tcBorders>
              <w:top w:val="single" w:sz="4" w:space="0" w:color="auto"/>
              <w:bottom w:val="single" w:sz="4" w:space="0" w:color="auto"/>
            </w:tcBorders>
            <w:shd w:val="clear" w:color="auto" w:fill="auto"/>
          </w:tcPr>
          <w:p w14:paraId="764B36E4"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7,285</w:t>
            </w:r>
          </w:p>
        </w:tc>
        <w:tc>
          <w:tcPr>
            <w:tcW w:w="296" w:type="pct"/>
            <w:tcBorders>
              <w:top w:val="single" w:sz="4" w:space="0" w:color="auto"/>
              <w:bottom w:val="single" w:sz="4" w:space="0" w:color="auto"/>
            </w:tcBorders>
            <w:shd w:val="clear" w:color="auto" w:fill="auto"/>
          </w:tcPr>
          <w:p w14:paraId="3E85C6C8"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25,846 </w:t>
            </w:r>
          </w:p>
        </w:tc>
        <w:tc>
          <w:tcPr>
            <w:tcW w:w="296" w:type="pct"/>
            <w:tcBorders>
              <w:top w:val="single" w:sz="4" w:space="0" w:color="auto"/>
              <w:bottom w:val="single" w:sz="4" w:space="0" w:color="auto"/>
            </w:tcBorders>
            <w:shd w:val="clear" w:color="auto" w:fill="auto"/>
          </w:tcPr>
          <w:p w14:paraId="2D27CD89"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15,764</w:t>
            </w:r>
          </w:p>
        </w:tc>
        <w:tc>
          <w:tcPr>
            <w:tcW w:w="296" w:type="pct"/>
            <w:tcBorders>
              <w:top w:val="single" w:sz="4" w:space="0" w:color="auto"/>
              <w:bottom w:val="single" w:sz="4" w:space="0" w:color="auto"/>
            </w:tcBorders>
            <w:shd w:val="clear" w:color="auto" w:fill="auto"/>
          </w:tcPr>
          <w:p w14:paraId="6B04C34E"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22,317 </w:t>
            </w:r>
          </w:p>
        </w:tc>
        <w:tc>
          <w:tcPr>
            <w:tcW w:w="296" w:type="pct"/>
            <w:tcBorders>
              <w:top w:val="single" w:sz="4" w:space="0" w:color="auto"/>
              <w:bottom w:val="single" w:sz="4" w:space="0" w:color="auto"/>
            </w:tcBorders>
            <w:shd w:val="clear" w:color="auto" w:fill="auto"/>
          </w:tcPr>
          <w:p w14:paraId="30C56C91"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29,859 </w:t>
            </w:r>
          </w:p>
        </w:tc>
        <w:tc>
          <w:tcPr>
            <w:tcW w:w="296" w:type="pct"/>
            <w:tcBorders>
              <w:top w:val="single" w:sz="4" w:space="0" w:color="auto"/>
              <w:bottom w:val="single" w:sz="4" w:space="0" w:color="auto"/>
            </w:tcBorders>
            <w:shd w:val="clear" w:color="auto" w:fill="auto"/>
          </w:tcPr>
          <w:p w14:paraId="20E2B970"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24,061 </w:t>
            </w:r>
          </w:p>
        </w:tc>
        <w:tc>
          <w:tcPr>
            <w:tcW w:w="263" w:type="pct"/>
            <w:tcBorders>
              <w:top w:val="single" w:sz="4" w:space="0" w:color="auto"/>
              <w:bottom w:val="single" w:sz="4" w:space="0" w:color="auto"/>
            </w:tcBorders>
            <w:shd w:val="clear" w:color="auto" w:fill="auto"/>
          </w:tcPr>
          <w:p w14:paraId="34F0D175"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3,047 </w:t>
            </w:r>
          </w:p>
        </w:tc>
        <w:tc>
          <w:tcPr>
            <w:tcW w:w="230" w:type="pct"/>
            <w:tcBorders>
              <w:top w:val="single" w:sz="4" w:space="0" w:color="auto"/>
              <w:bottom w:val="single" w:sz="4" w:space="0" w:color="auto"/>
            </w:tcBorders>
            <w:shd w:val="clear" w:color="auto" w:fill="auto"/>
          </w:tcPr>
          <w:p w14:paraId="15A05231"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3,864 </w:t>
            </w:r>
          </w:p>
        </w:tc>
        <w:tc>
          <w:tcPr>
            <w:tcW w:w="230" w:type="pct"/>
            <w:tcBorders>
              <w:top w:val="single" w:sz="4" w:space="0" w:color="auto"/>
              <w:bottom w:val="single" w:sz="4" w:space="0" w:color="auto"/>
            </w:tcBorders>
            <w:shd w:val="clear" w:color="auto" w:fill="auto"/>
          </w:tcPr>
          <w:p w14:paraId="427DEFBA"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(79)</w:t>
            </w:r>
          </w:p>
        </w:tc>
        <w:tc>
          <w:tcPr>
            <w:tcW w:w="230" w:type="pct"/>
            <w:tcBorders>
              <w:top w:val="single" w:sz="4" w:space="0" w:color="auto"/>
              <w:bottom w:val="single" w:sz="4" w:space="0" w:color="auto"/>
            </w:tcBorders>
            <w:shd w:val="clear" w:color="auto" w:fill="auto"/>
          </w:tcPr>
          <w:p w14:paraId="746288CF"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448 </w:t>
            </w:r>
          </w:p>
        </w:tc>
        <w:tc>
          <w:tcPr>
            <w:tcW w:w="323" w:type="pct"/>
            <w:tcBorders>
              <w:top w:val="single" w:sz="4" w:space="0" w:color="auto"/>
              <w:bottom w:val="single" w:sz="4" w:space="0" w:color="auto"/>
            </w:tcBorders>
            <w:shd w:val="clear" w:color="auto" w:fill="auto"/>
          </w:tcPr>
          <w:p w14:paraId="03277007"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131 </w:t>
            </w:r>
          </w:p>
        </w:tc>
        <w:tc>
          <w:tcPr>
            <w:tcW w:w="329" w:type="pct"/>
            <w:tcBorders>
              <w:top w:val="single" w:sz="4" w:space="0" w:color="auto"/>
              <w:bottom w:val="single" w:sz="4" w:space="0" w:color="auto"/>
            </w:tcBorders>
            <w:shd w:val="clear" w:color="auto" w:fill="auto"/>
          </w:tcPr>
          <w:p w14:paraId="1B0175B7"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1,823 </w:t>
            </w:r>
          </w:p>
        </w:tc>
        <w:tc>
          <w:tcPr>
            <w:tcW w:w="263" w:type="pct"/>
            <w:tcBorders>
              <w:top w:val="single" w:sz="4" w:space="0" w:color="auto"/>
              <w:bottom w:val="single" w:sz="4" w:space="0" w:color="auto"/>
            </w:tcBorders>
            <w:shd w:val="clear" w:color="auto" w:fill="auto"/>
          </w:tcPr>
          <w:p w14:paraId="220DB7AA"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 xml:space="preserve">1,873 </w:t>
            </w:r>
          </w:p>
        </w:tc>
        <w:tc>
          <w:tcPr>
            <w:tcW w:w="264" w:type="pct"/>
            <w:tcBorders>
              <w:top w:val="single" w:sz="4" w:space="0" w:color="auto"/>
              <w:bottom w:val="single" w:sz="4" w:space="0" w:color="auto"/>
            </w:tcBorders>
            <w:shd w:val="clear" w:color="auto" w:fill="auto"/>
          </w:tcPr>
          <w:p w14:paraId="034BB87F"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(8,521)</w:t>
            </w:r>
          </w:p>
        </w:tc>
        <w:tc>
          <w:tcPr>
            <w:tcW w:w="230" w:type="pct"/>
            <w:tcBorders>
              <w:top w:val="single" w:sz="4" w:space="0" w:color="auto"/>
              <w:bottom w:val="single" w:sz="4" w:space="0" w:color="auto"/>
            </w:tcBorders>
            <w:shd w:val="clear" w:color="auto" w:fill="auto"/>
          </w:tcPr>
          <w:p w14:paraId="0AF19B69"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57,880</w:t>
            </w:r>
          </w:p>
        </w:tc>
        <w:tc>
          <w:tcPr>
            <w:tcW w:w="230" w:type="pct"/>
            <w:tcBorders>
              <w:top w:val="single" w:sz="4" w:space="0" w:color="auto"/>
              <w:bottom w:val="single" w:sz="4" w:space="0" w:color="auto"/>
            </w:tcBorders>
            <w:shd w:val="clear" w:color="auto" w:fill="auto"/>
          </w:tcPr>
          <w:p w14:paraId="71E3B242" w14:textId="77777777" w:rsidR="00417B1B" w:rsidRPr="004B4873" w:rsidRDefault="00417B1B" w:rsidP="006B130E">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20"/>
              </w:rPr>
            </w:pPr>
            <w:r w:rsidRPr="004B4873">
              <w:rPr>
                <w:rStyle w:val="Bold"/>
                <w:sz w:val="18"/>
                <w:szCs w:val="20"/>
              </w:rPr>
              <w:t>69,838</w:t>
            </w:r>
          </w:p>
        </w:tc>
      </w:tr>
    </w:tbl>
    <w:p w14:paraId="033E6591" w14:textId="0E6BE1C5" w:rsidR="004B4873" w:rsidRDefault="004B4873" w:rsidP="004B4873">
      <w:pPr>
        <w:pStyle w:val="Heading4"/>
      </w:pPr>
      <w:r>
        <w:t xml:space="preserve">Schedule B–Controlled Assets and Liabilities </w:t>
      </w:r>
      <w:r w:rsidR="007B4F37">
        <w:t>b</w:t>
      </w:r>
      <w:r>
        <w:t xml:space="preserve">y Jurisdiction </w:t>
      </w:r>
      <w:r w:rsidR="007B4F37">
        <w:t>f</w:t>
      </w:r>
      <w:r>
        <w:t>or the Year Ended 30 June 2019</w:t>
      </w:r>
    </w:p>
    <w:tbl>
      <w:tblPr>
        <w:tblStyle w:val="AccessibleTableNumerical"/>
        <w:tblW w:w="5000" w:type="pct"/>
        <w:tblLook w:val="04E0" w:firstRow="1" w:lastRow="1" w:firstColumn="1" w:lastColumn="0" w:noHBand="0" w:noVBand="1"/>
      </w:tblPr>
      <w:tblGrid>
        <w:gridCol w:w="2637"/>
        <w:gridCol w:w="1306"/>
        <w:gridCol w:w="1310"/>
        <w:gridCol w:w="1310"/>
        <w:gridCol w:w="1306"/>
        <w:gridCol w:w="1310"/>
        <w:gridCol w:w="1310"/>
        <w:gridCol w:w="1004"/>
        <w:gridCol w:w="1008"/>
        <w:gridCol w:w="1004"/>
        <w:gridCol w:w="1009"/>
        <w:gridCol w:w="1307"/>
        <w:gridCol w:w="1307"/>
        <w:gridCol w:w="1077"/>
        <w:gridCol w:w="1077"/>
        <w:gridCol w:w="1143"/>
        <w:gridCol w:w="1121"/>
      </w:tblGrid>
      <w:tr w:rsidR="00FA0937" w:rsidRPr="00FA0937" w14:paraId="3D4CC2ED" w14:textId="77777777" w:rsidTr="00FA093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18" w:type="pct"/>
          </w:tcPr>
          <w:p w14:paraId="14B6585C" w14:textId="00F5A6F8" w:rsidR="00FA0937" w:rsidRPr="00FA0937" w:rsidRDefault="00FA0937" w:rsidP="00FA0937">
            <w:pPr>
              <w:pStyle w:val="TableText"/>
              <w:rPr>
                <w:sz w:val="18"/>
                <w:szCs w:val="18"/>
              </w:rPr>
            </w:pPr>
            <w:bookmarkStart w:id="283" w:name="ColumnTitle_61"/>
            <w:r w:rsidRPr="00FA0937">
              <w:rPr>
                <w:sz w:val="18"/>
                <w:szCs w:val="18"/>
              </w:rPr>
              <w:t>Item</w:t>
            </w:r>
          </w:p>
        </w:tc>
        <w:tc>
          <w:tcPr>
            <w:tcW w:w="309" w:type="pct"/>
            <w:vAlign w:val="bottom"/>
          </w:tcPr>
          <w:p w14:paraId="5BD136D0" w14:textId="77777777" w:rsidR="00FA0937" w:rsidRPr="00FA0937" w:rsidRDefault="00FA0937" w:rsidP="00FA0937">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Supreme Court of Victoria</w:t>
            </w:r>
          </w:p>
          <w:p w14:paraId="32686B4F" w14:textId="0430A14F" w:rsidR="00FA0937" w:rsidRPr="00FA0937" w:rsidRDefault="00FA0937" w:rsidP="00FA0937">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2019</w:t>
            </w:r>
            <w:r w:rsidRPr="00FA0937">
              <w:rPr>
                <w:sz w:val="18"/>
                <w:szCs w:val="18"/>
              </w:rPr>
              <w:br/>
              <w:t>$'000</w:t>
            </w:r>
          </w:p>
        </w:tc>
        <w:tc>
          <w:tcPr>
            <w:tcW w:w="310" w:type="pct"/>
            <w:vAlign w:val="bottom"/>
          </w:tcPr>
          <w:p w14:paraId="65CD4ECE" w14:textId="77777777" w:rsidR="00FA0937" w:rsidRPr="00FA0937" w:rsidRDefault="00FA0937" w:rsidP="00FA0937">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Supreme Court of Victoria</w:t>
            </w:r>
          </w:p>
          <w:p w14:paraId="6AE97DC7" w14:textId="10551EF0" w:rsidR="00FA0937" w:rsidRPr="00FA0937" w:rsidRDefault="00FA0937" w:rsidP="00FA0937">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2018</w:t>
            </w:r>
            <w:r w:rsidRPr="00FA0937">
              <w:rPr>
                <w:sz w:val="18"/>
                <w:szCs w:val="18"/>
              </w:rPr>
              <w:br/>
              <w:t>$'000</w:t>
            </w:r>
          </w:p>
        </w:tc>
        <w:tc>
          <w:tcPr>
            <w:tcW w:w="310" w:type="pct"/>
            <w:vAlign w:val="bottom"/>
          </w:tcPr>
          <w:p w14:paraId="42358DFB" w14:textId="77777777" w:rsidR="00FA0937" w:rsidRPr="00FA0937" w:rsidRDefault="00FA0937" w:rsidP="00FA0937">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County Court of Victoria</w:t>
            </w:r>
          </w:p>
          <w:p w14:paraId="1A8B3175" w14:textId="1B94A8FB" w:rsidR="00FA0937" w:rsidRPr="00FA0937" w:rsidRDefault="00FA0937" w:rsidP="00FA0937">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2019</w:t>
            </w:r>
            <w:r w:rsidRPr="00FA0937">
              <w:rPr>
                <w:sz w:val="18"/>
                <w:szCs w:val="18"/>
              </w:rPr>
              <w:br/>
              <w:t>$'000</w:t>
            </w:r>
          </w:p>
        </w:tc>
        <w:tc>
          <w:tcPr>
            <w:tcW w:w="309" w:type="pct"/>
            <w:vAlign w:val="bottom"/>
          </w:tcPr>
          <w:p w14:paraId="38264DDD" w14:textId="77777777" w:rsidR="00FA0937" w:rsidRPr="00FA0937" w:rsidRDefault="00FA0937" w:rsidP="00FA0937">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County Court of Victoria</w:t>
            </w:r>
          </w:p>
          <w:p w14:paraId="68F51A36" w14:textId="3085E8A9" w:rsidR="00FA0937" w:rsidRPr="00FA0937" w:rsidRDefault="00FA0937" w:rsidP="00FA0937">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2018</w:t>
            </w:r>
            <w:r w:rsidRPr="00FA0937">
              <w:rPr>
                <w:sz w:val="18"/>
                <w:szCs w:val="18"/>
              </w:rPr>
              <w:br/>
              <w:t>$'000</w:t>
            </w:r>
          </w:p>
        </w:tc>
        <w:tc>
          <w:tcPr>
            <w:tcW w:w="310" w:type="pct"/>
            <w:vAlign w:val="bottom"/>
          </w:tcPr>
          <w:p w14:paraId="2BCEC15B" w14:textId="77777777" w:rsidR="00FA0937" w:rsidRPr="00FA0937" w:rsidRDefault="00FA0937" w:rsidP="00FA0937">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Magistrates' Court of Victoria</w:t>
            </w:r>
          </w:p>
          <w:p w14:paraId="1DFB791D" w14:textId="35DC8A50" w:rsidR="00FA0937" w:rsidRPr="00FA0937" w:rsidRDefault="00FA0937" w:rsidP="00FA0937">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2019</w:t>
            </w:r>
            <w:r w:rsidRPr="00FA0937">
              <w:rPr>
                <w:sz w:val="18"/>
                <w:szCs w:val="18"/>
              </w:rPr>
              <w:br/>
              <w:t>$'000</w:t>
            </w:r>
          </w:p>
        </w:tc>
        <w:tc>
          <w:tcPr>
            <w:tcW w:w="310" w:type="pct"/>
            <w:vAlign w:val="bottom"/>
          </w:tcPr>
          <w:p w14:paraId="350C2734" w14:textId="77777777" w:rsidR="00FA0937" w:rsidRPr="00FA0937" w:rsidRDefault="00FA0937" w:rsidP="00FA0937">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Magistrates' Court of Victoria</w:t>
            </w:r>
          </w:p>
          <w:p w14:paraId="53620BCD" w14:textId="2E48C2EB" w:rsidR="00FA0937" w:rsidRPr="00FA0937" w:rsidRDefault="00FA0937" w:rsidP="00FA0937">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2018</w:t>
            </w:r>
            <w:r w:rsidRPr="00FA0937">
              <w:rPr>
                <w:sz w:val="18"/>
                <w:szCs w:val="18"/>
              </w:rPr>
              <w:br/>
              <w:t>$'000</w:t>
            </w:r>
          </w:p>
        </w:tc>
        <w:tc>
          <w:tcPr>
            <w:tcW w:w="239" w:type="pct"/>
            <w:vAlign w:val="bottom"/>
          </w:tcPr>
          <w:p w14:paraId="68D8FA64" w14:textId="77777777" w:rsidR="00FA0937" w:rsidRPr="00FA0937" w:rsidRDefault="00FA0937" w:rsidP="00FA0937">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Children's Court of Victoria</w:t>
            </w:r>
          </w:p>
          <w:p w14:paraId="736B8F23" w14:textId="670ACF94" w:rsidR="00FA0937" w:rsidRPr="00FA0937" w:rsidRDefault="00FA0937" w:rsidP="00FA0937">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2019</w:t>
            </w:r>
            <w:r w:rsidRPr="00FA0937">
              <w:rPr>
                <w:sz w:val="18"/>
                <w:szCs w:val="18"/>
              </w:rPr>
              <w:br/>
              <w:t>$'000</w:t>
            </w:r>
          </w:p>
        </w:tc>
        <w:tc>
          <w:tcPr>
            <w:tcW w:w="240" w:type="pct"/>
            <w:vAlign w:val="bottom"/>
          </w:tcPr>
          <w:p w14:paraId="7F1CE81F" w14:textId="77777777" w:rsidR="00FA0937" w:rsidRPr="00FA0937" w:rsidRDefault="00FA0937" w:rsidP="00FA0937">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Children's Court of Victoria</w:t>
            </w:r>
          </w:p>
          <w:p w14:paraId="005F1F7D" w14:textId="1301E719" w:rsidR="00FA0937" w:rsidRPr="00FA0937" w:rsidRDefault="00FA0937" w:rsidP="00FA0937">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2018</w:t>
            </w:r>
            <w:r w:rsidRPr="00FA0937">
              <w:rPr>
                <w:sz w:val="18"/>
                <w:szCs w:val="18"/>
              </w:rPr>
              <w:br/>
              <w:t>$'000</w:t>
            </w:r>
          </w:p>
        </w:tc>
        <w:tc>
          <w:tcPr>
            <w:tcW w:w="239" w:type="pct"/>
            <w:vAlign w:val="bottom"/>
          </w:tcPr>
          <w:p w14:paraId="10167158" w14:textId="77777777" w:rsidR="00FA0937" w:rsidRPr="00FA0937" w:rsidRDefault="00FA0937" w:rsidP="00FA0937">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Coroners Court of Victoria</w:t>
            </w:r>
          </w:p>
          <w:p w14:paraId="5C47B5EE" w14:textId="48070978" w:rsidR="00FA0937" w:rsidRPr="00FA0937" w:rsidRDefault="00FA0937" w:rsidP="00FA0937">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2019</w:t>
            </w:r>
            <w:r w:rsidRPr="00FA0937">
              <w:rPr>
                <w:sz w:val="18"/>
                <w:szCs w:val="18"/>
              </w:rPr>
              <w:br/>
              <w:t>$'000</w:t>
            </w:r>
          </w:p>
        </w:tc>
        <w:tc>
          <w:tcPr>
            <w:tcW w:w="240" w:type="pct"/>
            <w:vAlign w:val="bottom"/>
          </w:tcPr>
          <w:p w14:paraId="01B7A7DE" w14:textId="77777777" w:rsidR="00FA0937" w:rsidRPr="00FA0937" w:rsidRDefault="00FA0937" w:rsidP="00FA0937">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Coroners Court of Victoria</w:t>
            </w:r>
          </w:p>
          <w:p w14:paraId="461B5C28" w14:textId="7DAFA18C" w:rsidR="00FA0937" w:rsidRPr="00FA0937" w:rsidRDefault="00FA0937" w:rsidP="00FA0937">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2018</w:t>
            </w:r>
            <w:r w:rsidRPr="00FA0937">
              <w:rPr>
                <w:sz w:val="18"/>
                <w:szCs w:val="18"/>
              </w:rPr>
              <w:br/>
              <w:t>$'000</w:t>
            </w:r>
          </w:p>
        </w:tc>
        <w:tc>
          <w:tcPr>
            <w:tcW w:w="275" w:type="pct"/>
            <w:vAlign w:val="bottom"/>
          </w:tcPr>
          <w:p w14:paraId="7943A84B" w14:textId="77777777" w:rsidR="00FA0937" w:rsidRPr="00FA0937" w:rsidRDefault="00FA0937" w:rsidP="00FA0937">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Victorian Civil &amp; Administrative Tribunal</w:t>
            </w:r>
          </w:p>
          <w:p w14:paraId="22AB3397" w14:textId="339C4F44" w:rsidR="00FA0937" w:rsidRPr="00FA0937" w:rsidRDefault="00FA0937" w:rsidP="00FA0937">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2019</w:t>
            </w:r>
            <w:r w:rsidRPr="00FA0937">
              <w:rPr>
                <w:sz w:val="18"/>
                <w:szCs w:val="18"/>
              </w:rPr>
              <w:br/>
              <w:t>$'000</w:t>
            </w:r>
          </w:p>
        </w:tc>
        <w:tc>
          <w:tcPr>
            <w:tcW w:w="275" w:type="pct"/>
            <w:vAlign w:val="bottom"/>
          </w:tcPr>
          <w:p w14:paraId="38A7EA96" w14:textId="77777777" w:rsidR="00FA0937" w:rsidRPr="00FA0937" w:rsidRDefault="00FA0937" w:rsidP="00FA0937">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Victorian Civil &amp; Administrative Tribunal</w:t>
            </w:r>
          </w:p>
          <w:p w14:paraId="1CE6DF28" w14:textId="1CDF4D31" w:rsidR="00FA0937" w:rsidRPr="00FA0937" w:rsidRDefault="00FA0937" w:rsidP="00FA0937">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2018</w:t>
            </w:r>
            <w:r w:rsidRPr="00FA0937">
              <w:rPr>
                <w:sz w:val="18"/>
                <w:szCs w:val="18"/>
              </w:rPr>
              <w:br/>
              <w:t>$'000</w:t>
            </w:r>
          </w:p>
        </w:tc>
        <w:tc>
          <w:tcPr>
            <w:tcW w:w="239" w:type="pct"/>
            <w:vAlign w:val="bottom"/>
          </w:tcPr>
          <w:p w14:paraId="68C89FF3" w14:textId="77777777" w:rsidR="00FA0937" w:rsidRPr="00FA0937" w:rsidRDefault="00FA0937" w:rsidP="00FA0937">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Jurisdiction Services</w:t>
            </w:r>
          </w:p>
          <w:p w14:paraId="600BB6F4" w14:textId="73AD1A85" w:rsidR="00FA0937" w:rsidRPr="00FA0937" w:rsidRDefault="00FA0937" w:rsidP="00FA0937">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2019</w:t>
            </w:r>
            <w:r w:rsidRPr="00FA0937">
              <w:rPr>
                <w:sz w:val="18"/>
                <w:szCs w:val="18"/>
              </w:rPr>
              <w:br/>
              <w:t>$'000</w:t>
            </w:r>
          </w:p>
        </w:tc>
        <w:tc>
          <w:tcPr>
            <w:tcW w:w="240" w:type="pct"/>
            <w:vAlign w:val="bottom"/>
          </w:tcPr>
          <w:p w14:paraId="5D8F6B2F" w14:textId="77777777" w:rsidR="00FA0937" w:rsidRPr="00FA0937" w:rsidRDefault="00FA0937" w:rsidP="00FA0937">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Jurisdiction Services</w:t>
            </w:r>
          </w:p>
          <w:p w14:paraId="3C769C09" w14:textId="620FD392" w:rsidR="00FA0937" w:rsidRPr="00FA0937" w:rsidRDefault="00FA0937" w:rsidP="00FA0937">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2018</w:t>
            </w:r>
            <w:r w:rsidRPr="00FA0937">
              <w:rPr>
                <w:sz w:val="18"/>
                <w:szCs w:val="18"/>
              </w:rPr>
              <w:br/>
              <w:t>$'000</w:t>
            </w:r>
          </w:p>
        </w:tc>
        <w:tc>
          <w:tcPr>
            <w:tcW w:w="271" w:type="pct"/>
            <w:vAlign w:val="bottom"/>
          </w:tcPr>
          <w:p w14:paraId="3CEB94C0" w14:textId="77777777" w:rsidR="00FA0937" w:rsidRPr="00FA0937" w:rsidRDefault="00FA0937" w:rsidP="00FA0937">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Total</w:t>
            </w:r>
          </w:p>
          <w:p w14:paraId="2D4CE69A" w14:textId="34B6598D" w:rsidR="00FA0937" w:rsidRPr="00FA0937" w:rsidRDefault="00FA0937" w:rsidP="00FA0937">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2019</w:t>
            </w:r>
            <w:r w:rsidRPr="00FA0937">
              <w:rPr>
                <w:sz w:val="18"/>
                <w:szCs w:val="18"/>
              </w:rPr>
              <w:br/>
              <w:t>$'000</w:t>
            </w:r>
          </w:p>
        </w:tc>
        <w:tc>
          <w:tcPr>
            <w:tcW w:w="269" w:type="pct"/>
            <w:vAlign w:val="bottom"/>
          </w:tcPr>
          <w:p w14:paraId="685CCC15" w14:textId="77777777" w:rsidR="00FA0937" w:rsidRPr="00FA0937" w:rsidRDefault="00FA0937" w:rsidP="00FA0937">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Total</w:t>
            </w:r>
          </w:p>
          <w:p w14:paraId="7A3779E8" w14:textId="4B0E2A61" w:rsidR="00FA0937" w:rsidRPr="00FA0937" w:rsidRDefault="00FA0937" w:rsidP="00FA0937">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2018</w:t>
            </w:r>
            <w:r w:rsidRPr="00FA0937">
              <w:rPr>
                <w:sz w:val="18"/>
                <w:szCs w:val="18"/>
              </w:rPr>
              <w:br/>
              <w:t>$'000</w:t>
            </w:r>
          </w:p>
        </w:tc>
      </w:tr>
      <w:bookmarkEnd w:id="283"/>
      <w:tr w:rsidR="00FA0937" w:rsidRPr="00FA0937" w14:paraId="7CF7C8EC" w14:textId="77777777" w:rsidTr="00FA0937">
        <w:tc>
          <w:tcPr>
            <w:cnfStyle w:val="001000000000" w:firstRow="0" w:lastRow="0" w:firstColumn="1" w:lastColumn="0" w:oddVBand="0" w:evenVBand="0" w:oddHBand="0" w:evenHBand="0" w:firstRowFirstColumn="0" w:firstRowLastColumn="0" w:lastRowFirstColumn="0" w:lastRowLastColumn="0"/>
            <w:tcW w:w="618" w:type="pct"/>
          </w:tcPr>
          <w:p w14:paraId="44DECB80" w14:textId="77777777" w:rsidR="004B4873" w:rsidRPr="00FA0937" w:rsidRDefault="004B4873" w:rsidP="00FA0937">
            <w:pPr>
              <w:pStyle w:val="TableText"/>
              <w:rPr>
                <w:sz w:val="18"/>
                <w:szCs w:val="18"/>
              </w:rPr>
            </w:pPr>
            <w:r w:rsidRPr="00FA0937">
              <w:rPr>
                <w:sz w:val="18"/>
                <w:szCs w:val="18"/>
              </w:rPr>
              <w:t>Financial assets</w:t>
            </w:r>
          </w:p>
        </w:tc>
        <w:tc>
          <w:tcPr>
            <w:tcW w:w="309" w:type="pct"/>
          </w:tcPr>
          <w:p w14:paraId="3231B954" w14:textId="77777777" w:rsidR="004B4873" w:rsidRPr="00FA0937" w:rsidRDefault="004B4873" w:rsidP="00FA093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A0937">
              <w:rPr>
                <w:sz w:val="18"/>
                <w:szCs w:val="18"/>
              </w:rPr>
              <w:t>5,596</w:t>
            </w:r>
          </w:p>
        </w:tc>
        <w:tc>
          <w:tcPr>
            <w:tcW w:w="310" w:type="pct"/>
          </w:tcPr>
          <w:p w14:paraId="389F9E76" w14:textId="77777777" w:rsidR="004B4873" w:rsidRPr="00FA0937" w:rsidRDefault="004B4873" w:rsidP="00FA093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A0937">
              <w:rPr>
                <w:sz w:val="18"/>
                <w:szCs w:val="18"/>
              </w:rPr>
              <w:t>891</w:t>
            </w:r>
          </w:p>
        </w:tc>
        <w:tc>
          <w:tcPr>
            <w:tcW w:w="310" w:type="pct"/>
          </w:tcPr>
          <w:p w14:paraId="5E8EF1A0" w14:textId="77777777" w:rsidR="004B4873" w:rsidRPr="00FA0937" w:rsidRDefault="004B4873" w:rsidP="00FA093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A0937">
              <w:rPr>
                <w:sz w:val="18"/>
                <w:szCs w:val="18"/>
              </w:rPr>
              <w:t>4,372</w:t>
            </w:r>
          </w:p>
        </w:tc>
        <w:tc>
          <w:tcPr>
            <w:tcW w:w="309" w:type="pct"/>
          </w:tcPr>
          <w:p w14:paraId="2CD88262" w14:textId="77777777" w:rsidR="004B4873" w:rsidRPr="00FA0937" w:rsidRDefault="004B4873" w:rsidP="00FA093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A0937">
              <w:rPr>
                <w:sz w:val="18"/>
                <w:szCs w:val="18"/>
              </w:rPr>
              <w:t>744</w:t>
            </w:r>
          </w:p>
        </w:tc>
        <w:tc>
          <w:tcPr>
            <w:tcW w:w="310" w:type="pct"/>
          </w:tcPr>
          <w:p w14:paraId="090EBBBA" w14:textId="77777777" w:rsidR="004B4873" w:rsidRPr="00FA0937" w:rsidRDefault="004B4873" w:rsidP="00FA093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A0937">
              <w:rPr>
                <w:sz w:val="18"/>
                <w:szCs w:val="18"/>
              </w:rPr>
              <w:t>17,733</w:t>
            </w:r>
          </w:p>
        </w:tc>
        <w:tc>
          <w:tcPr>
            <w:tcW w:w="310" w:type="pct"/>
          </w:tcPr>
          <w:p w14:paraId="1544850C" w14:textId="77777777" w:rsidR="004B4873" w:rsidRPr="00FA0937" w:rsidRDefault="004B4873" w:rsidP="00FA093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A0937">
              <w:rPr>
                <w:sz w:val="18"/>
                <w:szCs w:val="18"/>
              </w:rPr>
              <w:t>8,477</w:t>
            </w:r>
          </w:p>
        </w:tc>
        <w:tc>
          <w:tcPr>
            <w:tcW w:w="239" w:type="pct"/>
          </w:tcPr>
          <w:p w14:paraId="00B0D2DD" w14:textId="77777777" w:rsidR="004B4873" w:rsidRPr="00FA0937" w:rsidRDefault="004B4873" w:rsidP="00FA093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A0937">
              <w:rPr>
                <w:sz w:val="18"/>
                <w:szCs w:val="18"/>
              </w:rPr>
              <w:t>363</w:t>
            </w:r>
          </w:p>
        </w:tc>
        <w:tc>
          <w:tcPr>
            <w:tcW w:w="240" w:type="pct"/>
          </w:tcPr>
          <w:p w14:paraId="1A960FED" w14:textId="77777777" w:rsidR="004B4873" w:rsidRPr="00FA0937" w:rsidRDefault="004B4873" w:rsidP="00FA093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A0937">
              <w:rPr>
                <w:sz w:val="18"/>
                <w:szCs w:val="18"/>
              </w:rPr>
              <w:t>138</w:t>
            </w:r>
          </w:p>
        </w:tc>
        <w:tc>
          <w:tcPr>
            <w:tcW w:w="239" w:type="pct"/>
          </w:tcPr>
          <w:p w14:paraId="09EDADF3" w14:textId="77777777" w:rsidR="004B4873" w:rsidRPr="00FA0937" w:rsidRDefault="004B4873" w:rsidP="00FA093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A0937">
              <w:rPr>
                <w:sz w:val="18"/>
                <w:szCs w:val="18"/>
              </w:rPr>
              <w:t>1,895</w:t>
            </w:r>
          </w:p>
        </w:tc>
        <w:tc>
          <w:tcPr>
            <w:tcW w:w="240" w:type="pct"/>
          </w:tcPr>
          <w:p w14:paraId="7E3700C1" w14:textId="77777777" w:rsidR="004B4873" w:rsidRPr="00FA0937" w:rsidRDefault="004B4873" w:rsidP="00FA093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A0937">
              <w:rPr>
                <w:sz w:val="18"/>
                <w:szCs w:val="18"/>
              </w:rPr>
              <w:t>302</w:t>
            </w:r>
          </w:p>
        </w:tc>
        <w:tc>
          <w:tcPr>
            <w:tcW w:w="275" w:type="pct"/>
          </w:tcPr>
          <w:p w14:paraId="1F24DA86" w14:textId="77777777" w:rsidR="004B4873" w:rsidRPr="00FA0937" w:rsidRDefault="004B4873" w:rsidP="00FA093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A0937">
              <w:rPr>
                <w:sz w:val="18"/>
                <w:szCs w:val="18"/>
              </w:rPr>
              <w:t>4,777</w:t>
            </w:r>
          </w:p>
        </w:tc>
        <w:tc>
          <w:tcPr>
            <w:tcW w:w="275" w:type="pct"/>
          </w:tcPr>
          <w:p w14:paraId="63DFFFD9" w14:textId="77777777" w:rsidR="004B4873" w:rsidRPr="00FA0937" w:rsidRDefault="004B4873" w:rsidP="00FA093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A0937">
              <w:rPr>
                <w:sz w:val="18"/>
                <w:szCs w:val="18"/>
              </w:rPr>
              <w:t>4,355</w:t>
            </w:r>
          </w:p>
        </w:tc>
        <w:tc>
          <w:tcPr>
            <w:tcW w:w="239" w:type="pct"/>
          </w:tcPr>
          <w:p w14:paraId="23671860" w14:textId="77777777" w:rsidR="004B4873" w:rsidRPr="00FA0937" w:rsidRDefault="004B4873" w:rsidP="00FA093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A0937">
              <w:rPr>
                <w:sz w:val="18"/>
                <w:szCs w:val="18"/>
              </w:rPr>
              <w:t>83,086</w:t>
            </w:r>
          </w:p>
        </w:tc>
        <w:tc>
          <w:tcPr>
            <w:tcW w:w="240" w:type="pct"/>
          </w:tcPr>
          <w:p w14:paraId="451EEDF8" w14:textId="77777777" w:rsidR="004B4873" w:rsidRPr="00FA0937" w:rsidRDefault="004B4873" w:rsidP="00FA093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A0937">
              <w:rPr>
                <w:sz w:val="18"/>
                <w:szCs w:val="18"/>
              </w:rPr>
              <w:t>95,443</w:t>
            </w:r>
          </w:p>
        </w:tc>
        <w:tc>
          <w:tcPr>
            <w:tcW w:w="271" w:type="pct"/>
          </w:tcPr>
          <w:p w14:paraId="4E9C2DCB" w14:textId="77777777" w:rsidR="004B4873" w:rsidRPr="00FA0937" w:rsidRDefault="004B4873" w:rsidP="00FA093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A0937">
              <w:rPr>
                <w:sz w:val="18"/>
                <w:szCs w:val="18"/>
              </w:rPr>
              <w:t>117,824</w:t>
            </w:r>
          </w:p>
        </w:tc>
        <w:tc>
          <w:tcPr>
            <w:tcW w:w="269" w:type="pct"/>
          </w:tcPr>
          <w:p w14:paraId="58959166" w14:textId="77777777" w:rsidR="004B4873" w:rsidRPr="00FA0937" w:rsidRDefault="004B4873" w:rsidP="00FA093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A0937">
              <w:rPr>
                <w:sz w:val="18"/>
                <w:szCs w:val="18"/>
              </w:rPr>
              <w:t>110,350</w:t>
            </w:r>
          </w:p>
        </w:tc>
      </w:tr>
      <w:tr w:rsidR="00FA0937" w:rsidRPr="00FA0937" w14:paraId="08CF853D" w14:textId="77777777" w:rsidTr="00FA0937">
        <w:tc>
          <w:tcPr>
            <w:cnfStyle w:val="001000000000" w:firstRow="0" w:lastRow="0" w:firstColumn="1" w:lastColumn="0" w:oddVBand="0" w:evenVBand="0" w:oddHBand="0" w:evenHBand="0" w:firstRowFirstColumn="0" w:firstRowLastColumn="0" w:lastRowFirstColumn="0" w:lastRowLastColumn="0"/>
            <w:tcW w:w="618" w:type="pct"/>
          </w:tcPr>
          <w:p w14:paraId="48E401E4" w14:textId="767A73EE" w:rsidR="004B4873" w:rsidRPr="00FA0937" w:rsidRDefault="004B4873" w:rsidP="00625A11">
            <w:pPr>
              <w:pStyle w:val="TableText"/>
            </w:pPr>
            <w:r w:rsidRPr="00FA0937">
              <w:t>Non-</w:t>
            </w:r>
            <w:r w:rsidRPr="00625A11">
              <w:t>financial assets</w:t>
            </w:r>
            <w:r w:rsidR="00625A11" w:rsidRPr="00625A11">
              <w:rPr>
                <w:vertAlign w:val="superscript"/>
              </w:rPr>
              <w:fldChar w:fldCharType="begin"/>
            </w:r>
            <w:r w:rsidR="00625A11" w:rsidRPr="00625A11">
              <w:rPr>
                <w:vertAlign w:val="superscript"/>
              </w:rPr>
              <w:instrText xml:space="preserve"> REF NoteScheduleB \n \h </w:instrText>
            </w:r>
            <w:r w:rsidR="00625A11">
              <w:rPr>
                <w:vertAlign w:val="superscript"/>
              </w:rPr>
              <w:instrText xml:space="preserve"> \* MERGEFORMAT </w:instrText>
            </w:r>
            <w:r w:rsidR="00625A11" w:rsidRPr="00625A11">
              <w:rPr>
                <w:vertAlign w:val="superscript"/>
              </w:rPr>
            </w:r>
            <w:r w:rsidR="00625A11" w:rsidRPr="00625A11">
              <w:rPr>
                <w:vertAlign w:val="superscript"/>
              </w:rPr>
              <w:fldChar w:fldCharType="separate"/>
            </w:r>
            <w:r w:rsidR="0067082F">
              <w:rPr>
                <w:vertAlign w:val="superscript"/>
              </w:rPr>
              <w:t>(1)</w:t>
            </w:r>
            <w:r w:rsidR="00625A11" w:rsidRPr="00625A11">
              <w:rPr>
                <w:vertAlign w:val="superscript"/>
              </w:rPr>
              <w:fldChar w:fldCharType="end"/>
            </w:r>
          </w:p>
        </w:tc>
        <w:tc>
          <w:tcPr>
            <w:tcW w:w="309" w:type="pct"/>
          </w:tcPr>
          <w:p w14:paraId="6E2960EA" w14:textId="77777777" w:rsidR="004B4873" w:rsidRPr="00FA0937" w:rsidRDefault="004B4873" w:rsidP="00FA093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A0937">
              <w:rPr>
                <w:sz w:val="18"/>
                <w:szCs w:val="18"/>
              </w:rPr>
              <w:t>239,533</w:t>
            </w:r>
          </w:p>
        </w:tc>
        <w:tc>
          <w:tcPr>
            <w:tcW w:w="310" w:type="pct"/>
          </w:tcPr>
          <w:p w14:paraId="4477F016" w14:textId="77777777" w:rsidR="004B4873" w:rsidRPr="00FA0937" w:rsidRDefault="004B4873" w:rsidP="00FA093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A0937">
              <w:rPr>
                <w:sz w:val="18"/>
                <w:szCs w:val="18"/>
              </w:rPr>
              <w:t>229,053</w:t>
            </w:r>
          </w:p>
        </w:tc>
        <w:tc>
          <w:tcPr>
            <w:tcW w:w="310" w:type="pct"/>
          </w:tcPr>
          <w:p w14:paraId="4842583B" w14:textId="77777777" w:rsidR="004B4873" w:rsidRPr="00FA0937" w:rsidRDefault="004B4873" w:rsidP="00FA093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A0937">
              <w:rPr>
                <w:sz w:val="18"/>
                <w:szCs w:val="18"/>
              </w:rPr>
              <w:t>322,720</w:t>
            </w:r>
          </w:p>
        </w:tc>
        <w:tc>
          <w:tcPr>
            <w:tcW w:w="309" w:type="pct"/>
          </w:tcPr>
          <w:p w14:paraId="343F99EA" w14:textId="77777777" w:rsidR="004B4873" w:rsidRPr="00FA0937" w:rsidRDefault="004B4873" w:rsidP="00FA093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A0937">
              <w:rPr>
                <w:sz w:val="18"/>
                <w:szCs w:val="18"/>
              </w:rPr>
              <w:t>315,028</w:t>
            </w:r>
          </w:p>
        </w:tc>
        <w:tc>
          <w:tcPr>
            <w:tcW w:w="310" w:type="pct"/>
          </w:tcPr>
          <w:p w14:paraId="07006E9E" w14:textId="77777777" w:rsidR="004B4873" w:rsidRPr="00FA0937" w:rsidRDefault="004B4873" w:rsidP="00FA093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A0937">
              <w:rPr>
                <w:sz w:val="18"/>
                <w:szCs w:val="18"/>
              </w:rPr>
              <w:t>318,658</w:t>
            </w:r>
          </w:p>
        </w:tc>
        <w:tc>
          <w:tcPr>
            <w:tcW w:w="310" w:type="pct"/>
          </w:tcPr>
          <w:p w14:paraId="36A05740" w14:textId="77777777" w:rsidR="004B4873" w:rsidRPr="00FA0937" w:rsidRDefault="004B4873" w:rsidP="00FA093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A0937">
              <w:rPr>
                <w:sz w:val="18"/>
                <w:szCs w:val="18"/>
              </w:rPr>
              <w:t>301,741</w:t>
            </w:r>
          </w:p>
        </w:tc>
        <w:tc>
          <w:tcPr>
            <w:tcW w:w="239" w:type="pct"/>
          </w:tcPr>
          <w:p w14:paraId="40400067" w14:textId="77777777" w:rsidR="004B4873" w:rsidRPr="00FA0937" w:rsidRDefault="004B4873" w:rsidP="00FA093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A0937">
              <w:rPr>
                <w:sz w:val="18"/>
                <w:szCs w:val="18"/>
              </w:rPr>
              <w:t>51,958</w:t>
            </w:r>
          </w:p>
        </w:tc>
        <w:tc>
          <w:tcPr>
            <w:tcW w:w="240" w:type="pct"/>
          </w:tcPr>
          <w:p w14:paraId="725C3433" w14:textId="77777777" w:rsidR="004B4873" w:rsidRPr="00FA0937" w:rsidRDefault="004B4873" w:rsidP="00FA093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A0937">
              <w:rPr>
                <w:sz w:val="18"/>
                <w:szCs w:val="18"/>
              </w:rPr>
              <w:t>49,190</w:t>
            </w:r>
          </w:p>
        </w:tc>
        <w:tc>
          <w:tcPr>
            <w:tcW w:w="239" w:type="pct"/>
          </w:tcPr>
          <w:p w14:paraId="564B7EFD" w14:textId="77777777" w:rsidR="004B4873" w:rsidRPr="00FA0937" w:rsidRDefault="004B4873" w:rsidP="00FA093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A0937">
              <w:rPr>
                <w:sz w:val="18"/>
                <w:szCs w:val="18"/>
              </w:rPr>
              <w:t>1,756</w:t>
            </w:r>
          </w:p>
        </w:tc>
        <w:tc>
          <w:tcPr>
            <w:tcW w:w="240" w:type="pct"/>
          </w:tcPr>
          <w:p w14:paraId="2953907F" w14:textId="77777777" w:rsidR="004B4873" w:rsidRPr="00FA0937" w:rsidRDefault="004B4873" w:rsidP="00FA093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A0937">
              <w:rPr>
                <w:sz w:val="18"/>
                <w:szCs w:val="18"/>
              </w:rPr>
              <w:t>143</w:t>
            </w:r>
          </w:p>
        </w:tc>
        <w:tc>
          <w:tcPr>
            <w:tcW w:w="275" w:type="pct"/>
          </w:tcPr>
          <w:p w14:paraId="05DB10C9" w14:textId="77777777" w:rsidR="004B4873" w:rsidRPr="00FA0937" w:rsidRDefault="004B4873" w:rsidP="00FA093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A0937">
              <w:rPr>
                <w:sz w:val="18"/>
                <w:szCs w:val="18"/>
              </w:rPr>
              <w:t>10,001</w:t>
            </w:r>
          </w:p>
        </w:tc>
        <w:tc>
          <w:tcPr>
            <w:tcW w:w="275" w:type="pct"/>
          </w:tcPr>
          <w:p w14:paraId="401FAEC9" w14:textId="77777777" w:rsidR="004B4873" w:rsidRPr="00FA0937" w:rsidRDefault="004B4873" w:rsidP="00FA093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A0937">
              <w:rPr>
                <w:sz w:val="18"/>
                <w:szCs w:val="18"/>
              </w:rPr>
              <w:t>6,654</w:t>
            </w:r>
          </w:p>
        </w:tc>
        <w:tc>
          <w:tcPr>
            <w:tcW w:w="239" w:type="pct"/>
          </w:tcPr>
          <w:p w14:paraId="1A811E9A" w14:textId="77777777" w:rsidR="004B4873" w:rsidRPr="00FA0937" w:rsidRDefault="004B4873" w:rsidP="00FA093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A0937">
              <w:rPr>
                <w:sz w:val="18"/>
                <w:szCs w:val="18"/>
              </w:rPr>
              <w:t>214,014</w:t>
            </w:r>
          </w:p>
        </w:tc>
        <w:tc>
          <w:tcPr>
            <w:tcW w:w="240" w:type="pct"/>
          </w:tcPr>
          <w:p w14:paraId="667FBBA8" w14:textId="77777777" w:rsidR="004B4873" w:rsidRPr="00FA0937" w:rsidRDefault="004B4873" w:rsidP="00FA093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A0937">
              <w:rPr>
                <w:sz w:val="18"/>
                <w:szCs w:val="18"/>
              </w:rPr>
              <w:t>184,582</w:t>
            </w:r>
          </w:p>
        </w:tc>
        <w:tc>
          <w:tcPr>
            <w:tcW w:w="271" w:type="pct"/>
          </w:tcPr>
          <w:p w14:paraId="4D4F0155" w14:textId="77777777" w:rsidR="004B4873" w:rsidRPr="00FA0937" w:rsidRDefault="004B4873" w:rsidP="00FA093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A0937">
              <w:rPr>
                <w:sz w:val="18"/>
                <w:szCs w:val="18"/>
              </w:rPr>
              <w:t>1,158,640</w:t>
            </w:r>
          </w:p>
        </w:tc>
        <w:tc>
          <w:tcPr>
            <w:tcW w:w="269" w:type="pct"/>
          </w:tcPr>
          <w:p w14:paraId="6AF309E5" w14:textId="77777777" w:rsidR="004B4873" w:rsidRPr="00FA0937" w:rsidRDefault="004B4873" w:rsidP="00FA093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A0937">
              <w:rPr>
                <w:sz w:val="18"/>
                <w:szCs w:val="18"/>
              </w:rPr>
              <w:t>1,086,391</w:t>
            </w:r>
          </w:p>
        </w:tc>
      </w:tr>
      <w:tr w:rsidR="00FA0937" w:rsidRPr="007B4F37" w14:paraId="0DF345AF" w14:textId="77777777" w:rsidTr="00FA0937">
        <w:tc>
          <w:tcPr>
            <w:cnfStyle w:val="001000000000" w:firstRow="0" w:lastRow="0" w:firstColumn="1" w:lastColumn="0" w:oddVBand="0" w:evenVBand="0" w:oddHBand="0" w:evenHBand="0" w:firstRowFirstColumn="0" w:firstRowLastColumn="0" w:lastRowFirstColumn="0" w:lastRowLastColumn="0"/>
            <w:tcW w:w="618" w:type="pct"/>
          </w:tcPr>
          <w:p w14:paraId="1C373022" w14:textId="77777777" w:rsidR="004B4873" w:rsidRPr="007B4F37" w:rsidRDefault="004B4873" w:rsidP="00FA0937">
            <w:pPr>
              <w:pStyle w:val="TableText"/>
              <w:rPr>
                <w:rStyle w:val="Bold"/>
              </w:rPr>
            </w:pPr>
            <w:r w:rsidRPr="007B4F37">
              <w:rPr>
                <w:rStyle w:val="Bold"/>
              </w:rPr>
              <w:t>Total assets</w:t>
            </w:r>
          </w:p>
        </w:tc>
        <w:tc>
          <w:tcPr>
            <w:tcW w:w="309" w:type="pct"/>
          </w:tcPr>
          <w:p w14:paraId="0C3E39F5"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245,129</w:t>
            </w:r>
          </w:p>
        </w:tc>
        <w:tc>
          <w:tcPr>
            <w:tcW w:w="310" w:type="pct"/>
          </w:tcPr>
          <w:p w14:paraId="4A4228EC"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229,944</w:t>
            </w:r>
          </w:p>
        </w:tc>
        <w:tc>
          <w:tcPr>
            <w:tcW w:w="310" w:type="pct"/>
          </w:tcPr>
          <w:p w14:paraId="6728B30F"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327,092</w:t>
            </w:r>
          </w:p>
        </w:tc>
        <w:tc>
          <w:tcPr>
            <w:tcW w:w="309" w:type="pct"/>
          </w:tcPr>
          <w:p w14:paraId="1F6A31AD"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315,772</w:t>
            </w:r>
          </w:p>
        </w:tc>
        <w:tc>
          <w:tcPr>
            <w:tcW w:w="310" w:type="pct"/>
          </w:tcPr>
          <w:p w14:paraId="48006A8D"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336,391</w:t>
            </w:r>
          </w:p>
        </w:tc>
        <w:tc>
          <w:tcPr>
            <w:tcW w:w="310" w:type="pct"/>
          </w:tcPr>
          <w:p w14:paraId="53047F9C"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310,218</w:t>
            </w:r>
          </w:p>
        </w:tc>
        <w:tc>
          <w:tcPr>
            <w:tcW w:w="239" w:type="pct"/>
          </w:tcPr>
          <w:p w14:paraId="6EA05C16"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52,321</w:t>
            </w:r>
          </w:p>
        </w:tc>
        <w:tc>
          <w:tcPr>
            <w:tcW w:w="240" w:type="pct"/>
          </w:tcPr>
          <w:p w14:paraId="18F99EB9"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49,329</w:t>
            </w:r>
          </w:p>
        </w:tc>
        <w:tc>
          <w:tcPr>
            <w:tcW w:w="239" w:type="pct"/>
          </w:tcPr>
          <w:p w14:paraId="3B4AD3E2"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3,651</w:t>
            </w:r>
          </w:p>
        </w:tc>
        <w:tc>
          <w:tcPr>
            <w:tcW w:w="240" w:type="pct"/>
          </w:tcPr>
          <w:p w14:paraId="40AF532D"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445</w:t>
            </w:r>
          </w:p>
        </w:tc>
        <w:tc>
          <w:tcPr>
            <w:tcW w:w="275" w:type="pct"/>
          </w:tcPr>
          <w:p w14:paraId="2116C987"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14,779</w:t>
            </w:r>
          </w:p>
        </w:tc>
        <w:tc>
          <w:tcPr>
            <w:tcW w:w="275" w:type="pct"/>
          </w:tcPr>
          <w:p w14:paraId="023E1444"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11,008</w:t>
            </w:r>
          </w:p>
        </w:tc>
        <w:tc>
          <w:tcPr>
            <w:tcW w:w="239" w:type="pct"/>
          </w:tcPr>
          <w:p w14:paraId="229C2E7A"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297,100</w:t>
            </w:r>
          </w:p>
        </w:tc>
        <w:tc>
          <w:tcPr>
            <w:tcW w:w="240" w:type="pct"/>
          </w:tcPr>
          <w:p w14:paraId="5CAFB385"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280,025</w:t>
            </w:r>
          </w:p>
        </w:tc>
        <w:tc>
          <w:tcPr>
            <w:tcW w:w="271" w:type="pct"/>
          </w:tcPr>
          <w:p w14:paraId="5B86E4CF"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1,276,463</w:t>
            </w:r>
          </w:p>
        </w:tc>
        <w:tc>
          <w:tcPr>
            <w:tcW w:w="269" w:type="pct"/>
          </w:tcPr>
          <w:p w14:paraId="6104BDD4"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1,196,741</w:t>
            </w:r>
          </w:p>
        </w:tc>
      </w:tr>
      <w:tr w:rsidR="00FA0937" w:rsidRPr="007B4F37" w14:paraId="207F3F90" w14:textId="77777777" w:rsidTr="00FA0937">
        <w:tc>
          <w:tcPr>
            <w:cnfStyle w:val="001000000000" w:firstRow="0" w:lastRow="0" w:firstColumn="1" w:lastColumn="0" w:oddVBand="0" w:evenVBand="0" w:oddHBand="0" w:evenHBand="0" w:firstRowFirstColumn="0" w:firstRowLastColumn="0" w:lastRowFirstColumn="0" w:lastRowLastColumn="0"/>
            <w:tcW w:w="618" w:type="pct"/>
          </w:tcPr>
          <w:p w14:paraId="48C511FB" w14:textId="77777777" w:rsidR="004B4873" w:rsidRPr="007B4F37" w:rsidRDefault="004B4873" w:rsidP="00FA0937">
            <w:pPr>
              <w:pStyle w:val="TableText"/>
              <w:rPr>
                <w:rStyle w:val="Bold"/>
              </w:rPr>
            </w:pPr>
            <w:r w:rsidRPr="007B4F37">
              <w:rPr>
                <w:rStyle w:val="Bold"/>
              </w:rPr>
              <w:t>Liabilities</w:t>
            </w:r>
          </w:p>
        </w:tc>
        <w:tc>
          <w:tcPr>
            <w:tcW w:w="309" w:type="pct"/>
          </w:tcPr>
          <w:p w14:paraId="4B4FA7FE"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27,955</w:t>
            </w:r>
          </w:p>
        </w:tc>
        <w:tc>
          <w:tcPr>
            <w:tcW w:w="310" w:type="pct"/>
          </w:tcPr>
          <w:p w14:paraId="49ECA4FF"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22,566</w:t>
            </w:r>
          </w:p>
        </w:tc>
        <w:tc>
          <w:tcPr>
            <w:tcW w:w="310" w:type="pct"/>
          </w:tcPr>
          <w:p w14:paraId="1682AFCB"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71,421</w:t>
            </w:r>
          </w:p>
        </w:tc>
        <w:tc>
          <w:tcPr>
            <w:tcW w:w="309" w:type="pct"/>
          </w:tcPr>
          <w:p w14:paraId="2E9EBA77"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79,144</w:t>
            </w:r>
          </w:p>
        </w:tc>
        <w:tc>
          <w:tcPr>
            <w:tcW w:w="310" w:type="pct"/>
          </w:tcPr>
          <w:p w14:paraId="1A643828"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51,853</w:t>
            </w:r>
          </w:p>
        </w:tc>
        <w:tc>
          <w:tcPr>
            <w:tcW w:w="310" w:type="pct"/>
          </w:tcPr>
          <w:p w14:paraId="11CB109B"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44,058</w:t>
            </w:r>
          </w:p>
        </w:tc>
        <w:tc>
          <w:tcPr>
            <w:tcW w:w="239" w:type="pct"/>
          </w:tcPr>
          <w:p w14:paraId="3648B505"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6,397</w:t>
            </w:r>
          </w:p>
        </w:tc>
        <w:tc>
          <w:tcPr>
            <w:tcW w:w="240" w:type="pct"/>
          </w:tcPr>
          <w:p w14:paraId="1E5548D3"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4,758</w:t>
            </w:r>
          </w:p>
        </w:tc>
        <w:tc>
          <w:tcPr>
            <w:tcW w:w="239" w:type="pct"/>
          </w:tcPr>
          <w:p w14:paraId="48D78F7C"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3,490</w:t>
            </w:r>
          </w:p>
        </w:tc>
        <w:tc>
          <w:tcPr>
            <w:tcW w:w="240" w:type="pct"/>
          </w:tcPr>
          <w:p w14:paraId="10A850CE"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3,797</w:t>
            </w:r>
          </w:p>
        </w:tc>
        <w:tc>
          <w:tcPr>
            <w:tcW w:w="275" w:type="pct"/>
          </w:tcPr>
          <w:p w14:paraId="2430B0A0"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12,929</w:t>
            </w:r>
          </w:p>
        </w:tc>
        <w:tc>
          <w:tcPr>
            <w:tcW w:w="275" w:type="pct"/>
          </w:tcPr>
          <w:p w14:paraId="7AF4B008"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11,359</w:t>
            </w:r>
          </w:p>
        </w:tc>
        <w:tc>
          <w:tcPr>
            <w:tcW w:w="239" w:type="pct"/>
          </w:tcPr>
          <w:p w14:paraId="18120ECE"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25,585</w:t>
            </w:r>
          </w:p>
        </w:tc>
        <w:tc>
          <w:tcPr>
            <w:tcW w:w="240" w:type="pct"/>
          </w:tcPr>
          <w:p w14:paraId="07CEBDE5"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25,676</w:t>
            </w:r>
          </w:p>
        </w:tc>
        <w:tc>
          <w:tcPr>
            <w:tcW w:w="271" w:type="pct"/>
          </w:tcPr>
          <w:p w14:paraId="2157B17E"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199,630</w:t>
            </w:r>
          </w:p>
        </w:tc>
        <w:tc>
          <w:tcPr>
            <w:tcW w:w="269" w:type="pct"/>
          </w:tcPr>
          <w:p w14:paraId="3C40E433"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191,357</w:t>
            </w:r>
          </w:p>
        </w:tc>
      </w:tr>
      <w:tr w:rsidR="00FA0937" w:rsidRPr="007B4F37" w14:paraId="2EA50C05" w14:textId="77777777" w:rsidTr="00FA0937">
        <w:tc>
          <w:tcPr>
            <w:cnfStyle w:val="001000000000" w:firstRow="0" w:lastRow="0" w:firstColumn="1" w:lastColumn="0" w:oddVBand="0" w:evenVBand="0" w:oddHBand="0" w:evenHBand="0" w:firstRowFirstColumn="0" w:firstRowLastColumn="0" w:lastRowFirstColumn="0" w:lastRowLastColumn="0"/>
            <w:tcW w:w="618" w:type="pct"/>
          </w:tcPr>
          <w:p w14:paraId="4CB63248" w14:textId="77777777" w:rsidR="004B4873" w:rsidRPr="007B4F37" w:rsidRDefault="004B4873" w:rsidP="00FA0937">
            <w:pPr>
              <w:pStyle w:val="TableText"/>
              <w:rPr>
                <w:rStyle w:val="Bold"/>
              </w:rPr>
            </w:pPr>
            <w:r w:rsidRPr="007B4F37">
              <w:rPr>
                <w:rStyle w:val="Bold"/>
              </w:rPr>
              <w:t>Total liabilities</w:t>
            </w:r>
          </w:p>
        </w:tc>
        <w:tc>
          <w:tcPr>
            <w:tcW w:w="309" w:type="pct"/>
          </w:tcPr>
          <w:p w14:paraId="04B3CC20"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27,955</w:t>
            </w:r>
          </w:p>
        </w:tc>
        <w:tc>
          <w:tcPr>
            <w:tcW w:w="310" w:type="pct"/>
          </w:tcPr>
          <w:p w14:paraId="00AAA48C"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 xml:space="preserve">22,566 </w:t>
            </w:r>
          </w:p>
        </w:tc>
        <w:tc>
          <w:tcPr>
            <w:tcW w:w="310" w:type="pct"/>
          </w:tcPr>
          <w:p w14:paraId="2D7735D3"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71,421</w:t>
            </w:r>
          </w:p>
        </w:tc>
        <w:tc>
          <w:tcPr>
            <w:tcW w:w="309" w:type="pct"/>
          </w:tcPr>
          <w:p w14:paraId="5158A483"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 xml:space="preserve">79,144 </w:t>
            </w:r>
          </w:p>
        </w:tc>
        <w:tc>
          <w:tcPr>
            <w:tcW w:w="310" w:type="pct"/>
          </w:tcPr>
          <w:p w14:paraId="50AC1828"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51,853</w:t>
            </w:r>
          </w:p>
        </w:tc>
        <w:tc>
          <w:tcPr>
            <w:tcW w:w="310" w:type="pct"/>
          </w:tcPr>
          <w:p w14:paraId="7527A187"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 xml:space="preserve">44,058 </w:t>
            </w:r>
          </w:p>
        </w:tc>
        <w:tc>
          <w:tcPr>
            <w:tcW w:w="239" w:type="pct"/>
          </w:tcPr>
          <w:p w14:paraId="0C6CA092"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6,397</w:t>
            </w:r>
          </w:p>
        </w:tc>
        <w:tc>
          <w:tcPr>
            <w:tcW w:w="240" w:type="pct"/>
          </w:tcPr>
          <w:p w14:paraId="3E58C380"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 xml:space="preserve">4,758 </w:t>
            </w:r>
          </w:p>
        </w:tc>
        <w:tc>
          <w:tcPr>
            <w:tcW w:w="239" w:type="pct"/>
          </w:tcPr>
          <w:p w14:paraId="6E50E3C2"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3,490</w:t>
            </w:r>
          </w:p>
        </w:tc>
        <w:tc>
          <w:tcPr>
            <w:tcW w:w="240" w:type="pct"/>
          </w:tcPr>
          <w:p w14:paraId="303E76A6"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 xml:space="preserve">3,797 </w:t>
            </w:r>
          </w:p>
        </w:tc>
        <w:tc>
          <w:tcPr>
            <w:tcW w:w="275" w:type="pct"/>
          </w:tcPr>
          <w:p w14:paraId="675A8ACE"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12,929</w:t>
            </w:r>
          </w:p>
        </w:tc>
        <w:tc>
          <w:tcPr>
            <w:tcW w:w="275" w:type="pct"/>
          </w:tcPr>
          <w:p w14:paraId="178BEC23"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 xml:space="preserve">11,359 </w:t>
            </w:r>
          </w:p>
        </w:tc>
        <w:tc>
          <w:tcPr>
            <w:tcW w:w="239" w:type="pct"/>
          </w:tcPr>
          <w:p w14:paraId="6DEEB262"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25,585</w:t>
            </w:r>
          </w:p>
        </w:tc>
        <w:tc>
          <w:tcPr>
            <w:tcW w:w="240" w:type="pct"/>
          </w:tcPr>
          <w:p w14:paraId="793E583A"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 xml:space="preserve">25,676 </w:t>
            </w:r>
          </w:p>
        </w:tc>
        <w:tc>
          <w:tcPr>
            <w:tcW w:w="271" w:type="pct"/>
          </w:tcPr>
          <w:p w14:paraId="67CBA85F"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199,630</w:t>
            </w:r>
          </w:p>
        </w:tc>
        <w:tc>
          <w:tcPr>
            <w:tcW w:w="269" w:type="pct"/>
          </w:tcPr>
          <w:p w14:paraId="0B0735BB" w14:textId="77777777" w:rsidR="004B4873" w:rsidRPr="007B4F37" w:rsidRDefault="004B4873" w:rsidP="00FA0937">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 xml:space="preserve">191,357 </w:t>
            </w:r>
          </w:p>
        </w:tc>
      </w:tr>
      <w:tr w:rsidR="00FA0937" w:rsidRPr="007B4F37" w14:paraId="360E84D9" w14:textId="77777777" w:rsidTr="00FA09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pct"/>
          </w:tcPr>
          <w:p w14:paraId="0CCAE16E" w14:textId="77777777" w:rsidR="004B4873" w:rsidRPr="007B4F37" w:rsidRDefault="004B4873" w:rsidP="00FA0937">
            <w:pPr>
              <w:pStyle w:val="TableText"/>
              <w:rPr>
                <w:rStyle w:val="Bold"/>
              </w:rPr>
            </w:pPr>
            <w:r w:rsidRPr="007B4F37">
              <w:rPr>
                <w:rStyle w:val="Bold"/>
              </w:rPr>
              <w:t>Net assets</w:t>
            </w:r>
          </w:p>
        </w:tc>
        <w:tc>
          <w:tcPr>
            <w:tcW w:w="309" w:type="pct"/>
          </w:tcPr>
          <w:p w14:paraId="5E36E29F" w14:textId="77777777" w:rsidR="004B4873" w:rsidRPr="007B4F37" w:rsidRDefault="004B4873" w:rsidP="00FA0937">
            <w:pPr>
              <w:pStyle w:val="TableText"/>
              <w:cnfStyle w:val="010000000000" w:firstRow="0" w:lastRow="1" w:firstColumn="0" w:lastColumn="0" w:oddVBand="0" w:evenVBand="0" w:oddHBand="0" w:evenHBand="0" w:firstRowFirstColumn="0" w:firstRowLastColumn="0" w:lastRowFirstColumn="0" w:lastRowLastColumn="0"/>
              <w:rPr>
                <w:rStyle w:val="Bold"/>
              </w:rPr>
            </w:pPr>
            <w:r w:rsidRPr="007B4F37">
              <w:rPr>
                <w:rStyle w:val="Bold"/>
              </w:rPr>
              <w:t>217,174</w:t>
            </w:r>
          </w:p>
        </w:tc>
        <w:tc>
          <w:tcPr>
            <w:tcW w:w="310" w:type="pct"/>
          </w:tcPr>
          <w:p w14:paraId="7AA0C74C" w14:textId="77777777" w:rsidR="004B4873" w:rsidRPr="007B4F37" w:rsidRDefault="004B4873" w:rsidP="00FA0937">
            <w:pPr>
              <w:pStyle w:val="TableText"/>
              <w:cnfStyle w:val="010000000000" w:firstRow="0" w:lastRow="1" w:firstColumn="0" w:lastColumn="0" w:oddVBand="0" w:evenVBand="0" w:oddHBand="0" w:evenHBand="0" w:firstRowFirstColumn="0" w:firstRowLastColumn="0" w:lastRowFirstColumn="0" w:lastRowLastColumn="0"/>
              <w:rPr>
                <w:rStyle w:val="Bold"/>
              </w:rPr>
            </w:pPr>
            <w:r w:rsidRPr="007B4F37">
              <w:rPr>
                <w:rStyle w:val="Bold"/>
              </w:rPr>
              <w:t xml:space="preserve">207,378 </w:t>
            </w:r>
          </w:p>
        </w:tc>
        <w:tc>
          <w:tcPr>
            <w:tcW w:w="310" w:type="pct"/>
          </w:tcPr>
          <w:p w14:paraId="050AB123" w14:textId="77777777" w:rsidR="004B4873" w:rsidRPr="007B4F37" w:rsidRDefault="004B4873" w:rsidP="00FA0937">
            <w:pPr>
              <w:pStyle w:val="TableText"/>
              <w:cnfStyle w:val="010000000000" w:firstRow="0" w:lastRow="1" w:firstColumn="0" w:lastColumn="0" w:oddVBand="0" w:evenVBand="0" w:oddHBand="0" w:evenHBand="0" w:firstRowFirstColumn="0" w:firstRowLastColumn="0" w:lastRowFirstColumn="0" w:lastRowLastColumn="0"/>
              <w:rPr>
                <w:rStyle w:val="Bold"/>
              </w:rPr>
            </w:pPr>
            <w:r w:rsidRPr="007B4F37">
              <w:rPr>
                <w:rStyle w:val="Bold"/>
              </w:rPr>
              <w:t>255,672</w:t>
            </w:r>
          </w:p>
        </w:tc>
        <w:tc>
          <w:tcPr>
            <w:tcW w:w="309" w:type="pct"/>
          </w:tcPr>
          <w:p w14:paraId="063A4F61" w14:textId="77777777" w:rsidR="004B4873" w:rsidRPr="007B4F37" w:rsidRDefault="004B4873" w:rsidP="00FA0937">
            <w:pPr>
              <w:pStyle w:val="TableText"/>
              <w:cnfStyle w:val="010000000000" w:firstRow="0" w:lastRow="1" w:firstColumn="0" w:lastColumn="0" w:oddVBand="0" w:evenVBand="0" w:oddHBand="0" w:evenHBand="0" w:firstRowFirstColumn="0" w:firstRowLastColumn="0" w:lastRowFirstColumn="0" w:lastRowLastColumn="0"/>
              <w:rPr>
                <w:rStyle w:val="Bold"/>
              </w:rPr>
            </w:pPr>
            <w:r w:rsidRPr="007B4F37">
              <w:rPr>
                <w:rStyle w:val="Bold"/>
              </w:rPr>
              <w:t xml:space="preserve">236,628 </w:t>
            </w:r>
          </w:p>
        </w:tc>
        <w:tc>
          <w:tcPr>
            <w:tcW w:w="310" w:type="pct"/>
          </w:tcPr>
          <w:p w14:paraId="0603F08B" w14:textId="77777777" w:rsidR="004B4873" w:rsidRPr="007B4F37" w:rsidRDefault="004B4873" w:rsidP="00FA0937">
            <w:pPr>
              <w:pStyle w:val="TableText"/>
              <w:cnfStyle w:val="010000000000" w:firstRow="0" w:lastRow="1" w:firstColumn="0" w:lastColumn="0" w:oddVBand="0" w:evenVBand="0" w:oddHBand="0" w:evenHBand="0" w:firstRowFirstColumn="0" w:firstRowLastColumn="0" w:lastRowFirstColumn="0" w:lastRowLastColumn="0"/>
              <w:rPr>
                <w:rStyle w:val="Bold"/>
              </w:rPr>
            </w:pPr>
            <w:r w:rsidRPr="007B4F37">
              <w:rPr>
                <w:rStyle w:val="Bold"/>
              </w:rPr>
              <w:t xml:space="preserve">284,538 </w:t>
            </w:r>
          </w:p>
        </w:tc>
        <w:tc>
          <w:tcPr>
            <w:tcW w:w="310" w:type="pct"/>
          </w:tcPr>
          <w:p w14:paraId="602FAFBA" w14:textId="77777777" w:rsidR="004B4873" w:rsidRPr="007B4F37" w:rsidRDefault="004B4873" w:rsidP="00FA0937">
            <w:pPr>
              <w:pStyle w:val="TableText"/>
              <w:cnfStyle w:val="010000000000" w:firstRow="0" w:lastRow="1" w:firstColumn="0" w:lastColumn="0" w:oddVBand="0" w:evenVBand="0" w:oddHBand="0" w:evenHBand="0" w:firstRowFirstColumn="0" w:firstRowLastColumn="0" w:lastRowFirstColumn="0" w:lastRowLastColumn="0"/>
              <w:rPr>
                <w:rStyle w:val="Bold"/>
              </w:rPr>
            </w:pPr>
            <w:r w:rsidRPr="007B4F37">
              <w:rPr>
                <w:rStyle w:val="Bold"/>
              </w:rPr>
              <w:t xml:space="preserve">266,160 </w:t>
            </w:r>
          </w:p>
        </w:tc>
        <w:tc>
          <w:tcPr>
            <w:tcW w:w="239" w:type="pct"/>
          </w:tcPr>
          <w:p w14:paraId="20756B5B" w14:textId="77777777" w:rsidR="004B4873" w:rsidRPr="007B4F37" w:rsidRDefault="004B4873" w:rsidP="00FA0937">
            <w:pPr>
              <w:pStyle w:val="TableText"/>
              <w:cnfStyle w:val="010000000000" w:firstRow="0" w:lastRow="1" w:firstColumn="0" w:lastColumn="0" w:oddVBand="0" w:evenVBand="0" w:oddHBand="0" w:evenHBand="0" w:firstRowFirstColumn="0" w:firstRowLastColumn="0" w:lastRowFirstColumn="0" w:lastRowLastColumn="0"/>
              <w:rPr>
                <w:rStyle w:val="Bold"/>
              </w:rPr>
            </w:pPr>
            <w:r w:rsidRPr="007B4F37">
              <w:rPr>
                <w:rStyle w:val="Bold"/>
              </w:rPr>
              <w:t>45,924</w:t>
            </w:r>
          </w:p>
        </w:tc>
        <w:tc>
          <w:tcPr>
            <w:tcW w:w="240" w:type="pct"/>
          </w:tcPr>
          <w:p w14:paraId="53A45467" w14:textId="77777777" w:rsidR="004B4873" w:rsidRPr="007B4F37" w:rsidRDefault="004B4873" w:rsidP="00FA0937">
            <w:pPr>
              <w:pStyle w:val="TableText"/>
              <w:cnfStyle w:val="010000000000" w:firstRow="0" w:lastRow="1" w:firstColumn="0" w:lastColumn="0" w:oddVBand="0" w:evenVBand="0" w:oddHBand="0" w:evenHBand="0" w:firstRowFirstColumn="0" w:firstRowLastColumn="0" w:lastRowFirstColumn="0" w:lastRowLastColumn="0"/>
              <w:rPr>
                <w:rStyle w:val="Bold"/>
              </w:rPr>
            </w:pPr>
            <w:r w:rsidRPr="007B4F37">
              <w:rPr>
                <w:rStyle w:val="Bold"/>
              </w:rPr>
              <w:t xml:space="preserve">44,570 </w:t>
            </w:r>
          </w:p>
        </w:tc>
        <w:tc>
          <w:tcPr>
            <w:tcW w:w="239" w:type="pct"/>
          </w:tcPr>
          <w:p w14:paraId="6246E528" w14:textId="77777777" w:rsidR="004B4873" w:rsidRPr="007B4F37" w:rsidRDefault="004B4873" w:rsidP="00FA0937">
            <w:pPr>
              <w:pStyle w:val="TableText"/>
              <w:cnfStyle w:val="010000000000" w:firstRow="0" w:lastRow="1" w:firstColumn="0" w:lastColumn="0" w:oddVBand="0" w:evenVBand="0" w:oddHBand="0" w:evenHBand="0" w:firstRowFirstColumn="0" w:firstRowLastColumn="0" w:lastRowFirstColumn="0" w:lastRowLastColumn="0"/>
              <w:rPr>
                <w:rStyle w:val="Bold"/>
              </w:rPr>
            </w:pPr>
            <w:r w:rsidRPr="007B4F37">
              <w:rPr>
                <w:rStyle w:val="Bold"/>
              </w:rPr>
              <w:t xml:space="preserve">160 </w:t>
            </w:r>
          </w:p>
        </w:tc>
        <w:tc>
          <w:tcPr>
            <w:tcW w:w="240" w:type="pct"/>
          </w:tcPr>
          <w:p w14:paraId="54D22564" w14:textId="77777777" w:rsidR="004B4873" w:rsidRPr="007B4F37" w:rsidRDefault="004B4873" w:rsidP="00FA0937">
            <w:pPr>
              <w:pStyle w:val="TableText"/>
              <w:cnfStyle w:val="010000000000" w:firstRow="0" w:lastRow="1" w:firstColumn="0" w:lastColumn="0" w:oddVBand="0" w:evenVBand="0" w:oddHBand="0" w:evenHBand="0" w:firstRowFirstColumn="0" w:firstRowLastColumn="0" w:lastRowFirstColumn="0" w:lastRowLastColumn="0"/>
              <w:rPr>
                <w:rStyle w:val="Bold"/>
              </w:rPr>
            </w:pPr>
            <w:r w:rsidRPr="007B4F37">
              <w:rPr>
                <w:rStyle w:val="Bold"/>
              </w:rPr>
              <w:t>(3,352)</w:t>
            </w:r>
          </w:p>
        </w:tc>
        <w:tc>
          <w:tcPr>
            <w:tcW w:w="275" w:type="pct"/>
          </w:tcPr>
          <w:p w14:paraId="1CF162D1" w14:textId="77777777" w:rsidR="004B4873" w:rsidRPr="007B4F37" w:rsidRDefault="004B4873" w:rsidP="00FA0937">
            <w:pPr>
              <w:pStyle w:val="TableText"/>
              <w:cnfStyle w:val="010000000000" w:firstRow="0" w:lastRow="1" w:firstColumn="0" w:lastColumn="0" w:oddVBand="0" w:evenVBand="0" w:oddHBand="0" w:evenHBand="0" w:firstRowFirstColumn="0" w:firstRowLastColumn="0" w:lastRowFirstColumn="0" w:lastRowLastColumn="0"/>
              <w:rPr>
                <w:rStyle w:val="Bold"/>
              </w:rPr>
            </w:pPr>
            <w:r w:rsidRPr="007B4F37">
              <w:rPr>
                <w:rStyle w:val="Bold"/>
              </w:rPr>
              <w:t xml:space="preserve">1,850 </w:t>
            </w:r>
          </w:p>
        </w:tc>
        <w:tc>
          <w:tcPr>
            <w:tcW w:w="275" w:type="pct"/>
          </w:tcPr>
          <w:p w14:paraId="7368BE92" w14:textId="77777777" w:rsidR="004B4873" w:rsidRPr="007B4F37" w:rsidRDefault="004B4873" w:rsidP="00FA0937">
            <w:pPr>
              <w:pStyle w:val="TableText"/>
              <w:cnfStyle w:val="010000000000" w:firstRow="0" w:lastRow="1" w:firstColumn="0" w:lastColumn="0" w:oddVBand="0" w:evenVBand="0" w:oddHBand="0" w:evenHBand="0" w:firstRowFirstColumn="0" w:firstRowLastColumn="0" w:lastRowFirstColumn="0" w:lastRowLastColumn="0"/>
              <w:rPr>
                <w:rStyle w:val="Bold"/>
              </w:rPr>
            </w:pPr>
            <w:r w:rsidRPr="007B4F37">
              <w:rPr>
                <w:rStyle w:val="Bold"/>
              </w:rPr>
              <w:t>(350)</w:t>
            </w:r>
          </w:p>
        </w:tc>
        <w:tc>
          <w:tcPr>
            <w:tcW w:w="239" w:type="pct"/>
          </w:tcPr>
          <w:p w14:paraId="1463CE4B" w14:textId="77777777" w:rsidR="004B4873" w:rsidRPr="007B4F37" w:rsidRDefault="004B4873" w:rsidP="00FA0937">
            <w:pPr>
              <w:pStyle w:val="TableText"/>
              <w:cnfStyle w:val="010000000000" w:firstRow="0" w:lastRow="1" w:firstColumn="0" w:lastColumn="0" w:oddVBand="0" w:evenVBand="0" w:oddHBand="0" w:evenHBand="0" w:firstRowFirstColumn="0" w:firstRowLastColumn="0" w:lastRowFirstColumn="0" w:lastRowLastColumn="0"/>
              <w:rPr>
                <w:rStyle w:val="Bold"/>
              </w:rPr>
            </w:pPr>
            <w:r w:rsidRPr="007B4F37">
              <w:rPr>
                <w:rStyle w:val="Bold"/>
              </w:rPr>
              <w:t>271,515</w:t>
            </w:r>
          </w:p>
        </w:tc>
        <w:tc>
          <w:tcPr>
            <w:tcW w:w="240" w:type="pct"/>
          </w:tcPr>
          <w:p w14:paraId="53EDD269" w14:textId="77777777" w:rsidR="004B4873" w:rsidRPr="007B4F37" w:rsidRDefault="004B4873" w:rsidP="00FA0937">
            <w:pPr>
              <w:pStyle w:val="TableText"/>
              <w:cnfStyle w:val="010000000000" w:firstRow="0" w:lastRow="1" w:firstColumn="0" w:lastColumn="0" w:oddVBand="0" w:evenVBand="0" w:oddHBand="0" w:evenHBand="0" w:firstRowFirstColumn="0" w:firstRowLastColumn="0" w:lastRowFirstColumn="0" w:lastRowLastColumn="0"/>
              <w:rPr>
                <w:rStyle w:val="Bold"/>
              </w:rPr>
            </w:pPr>
            <w:r w:rsidRPr="007B4F37">
              <w:rPr>
                <w:rStyle w:val="Bold"/>
              </w:rPr>
              <w:t xml:space="preserve">254,349 </w:t>
            </w:r>
          </w:p>
        </w:tc>
        <w:tc>
          <w:tcPr>
            <w:tcW w:w="271" w:type="pct"/>
          </w:tcPr>
          <w:p w14:paraId="65ADE4B4" w14:textId="77777777" w:rsidR="004B4873" w:rsidRPr="007B4F37" w:rsidRDefault="004B4873" w:rsidP="00FA0937">
            <w:pPr>
              <w:pStyle w:val="TableText"/>
              <w:cnfStyle w:val="010000000000" w:firstRow="0" w:lastRow="1" w:firstColumn="0" w:lastColumn="0" w:oddVBand="0" w:evenVBand="0" w:oddHBand="0" w:evenHBand="0" w:firstRowFirstColumn="0" w:firstRowLastColumn="0" w:lastRowFirstColumn="0" w:lastRowLastColumn="0"/>
              <w:rPr>
                <w:rStyle w:val="Bold"/>
              </w:rPr>
            </w:pPr>
            <w:r w:rsidRPr="007B4F37">
              <w:rPr>
                <w:rStyle w:val="Bold"/>
              </w:rPr>
              <w:t>1,076,833</w:t>
            </w:r>
          </w:p>
        </w:tc>
        <w:tc>
          <w:tcPr>
            <w:tcW w:w="269" w:type="pct"/>
          </w:tcPr>
          <w:p w14:paraId="5B2BB012" w14:textId="77777777" w:rsidR="004B4873" w:rsidRPr="007B4F37" w:rsidRDefault="004B4873" w:rsidP="00FA0937">
            <w:pPr>
              <w:pStyle w:val="TableText"/>
              <w:cnfStyle w:val="010000000000" w:firstRow="0" w:lastRow="1" w:firstColumn="0" w:lastColumn="0" w:oddVBand="0" w:evenVBand="0" w:oddHBand="0" w:evenHBand="0" w:firstRowFirstColumn="0" w:firstRowLastColumn="0" w:lastRowFirstColumn="0" w:lastRowLastColumn="0"/>
              <w:rPr>
                <w:rStyle w:val="Bold"/>
              </w:rPr>
            </w:pPr>
            <w:r w:rsidRPr="007B4F37">
              <w:rPr>
                <w:rStyle w:val="Bold"/>
              </w:rPr>
              <w:t xml:space="preserve">1,005,384 </w:t>
            </w:r>
          </w:p>
        </w:tc>
      </w:tr>
    </w:tbl>
    <w:p w14:paraId="660B384B" w14:textId="77777777" w:rsidR="004B4873" w:rsidRDefault="004B4873" w:rsidP="004B4873">
      <w:pPr>
        <w:pStyle w:val="NotesText"/>
      </w:pPr>
      <w:r>
        <w:t>Note:</w:t>
      </w:r>
    </w:p>
    <w:p w14:paraId="29117731" w14:textId="636CA68E" w:rsidR="00417B1B" w:rsidRDefault="004B4873" w:rsidP="00625A11">
      <w:pPr>
        <w:pStyle w:val="NotesNumberedList"/>
        <w:numPr>
          <w:ilvl w:val="0"/>
          <w:numId w:val="44"/>
        </w:numPr>
      </w:pPr>
      <w:bookmarkStart w:id="284" w:name="NoteScheduleB"/>
      <w:r w:rsidRPr="00625A11">
        <w:t>Non</w:t>
      </w:r>
      <w:r>
        <w:t>-financial assets, Capital asset charge and Changes in physical asset revaluation reserve have been allocated by Jurisdiction.</w:t>
      </w:r>
    </w:p>
    <w:p w14:paraId="5C6310C4" w14:textId="1C48F5A6" w:rsidR="00275B65" w:rsidRDefault="00275B65" w:rsidP="00275B65">
      <w:pPr>
        <w:pStyle w:val="Heading3"/>
        <w:pageBreakBefore/>
      </w:pPr>
      <w:bookmarkStart w:id="285" w:name="Note43"/>
      <w:bookmarkStart w:id="286" w:name="_Ref22643353"/>
      <w:bookmarkStart w:id="287" w:name="_Toc22665186"/>
      <w:bookmarkEnd w:id="284"/>
      <w:r>
        <w:lastRenderedPageBreak/>
        <w:t xml:space="preserve">4.3 </w:t>
      </w:r>
      <w:bookmarkEnd w:id="285"/>
      <w:r>
        <w:t>Admin</w:t>
      </w:r>
      <w:r w:rsidR="007B4F37">
        <w:t>istered (Non-Controlled) Items f</w:t>
      </w:r>
      <w:r>
        <w:t>or the Financial Year Ended 30 June 2019</w:t>
      </w:r>
      <w:bookmarkEnd w:id="286"/>
      <w:bookmarkEnd w:id="287"/>
    </w:p>
    <w:p w14:paraId="5F870DFC" w14:textId="7417EDE5" w:rsidR="00275B65" w:rsidRDefault="00275B65" w:rsidP="00275B65">
      <w:r>
        <w:t xml:space="preserve">Administered income includes taxes, fees and fines and Special Appropriations provided to fund payments for criminal injuries compensation.  Administered expenses include payments made on behalf of the State and payments into the consolidated fund.  Administered assets include government income earned but yet to be collected. Administered liabilities include government expenses incurred but yet to be paid.  Administered resources are accounted for on a cash basis except for Jurisdiction Services, the Supreme Court CITEC e-filing fees, Magistrates' Court revenue received from services provided to credit rating agencies, and County Court administered revenue which is accounted for on an accrual basis using same accounting policies adopted for recognition of </w:t>
      </w:r>
      <w:r w:rsidR="00E57EEE">
        <w:t>Court Services Victoria</w:t>
      </w:r>
      <w:r>
        <w:t xml:space="preserve">'s items in the financial statements.  Both controlled and administered items of </w:t>
      </w:r>
      <w:r w:rsidR="00E57EEE">
        <w:t>Court Services Victoria</w:t>
      </w:r>
      <w:r>
        <w:t xml:space="preserve"> are consolidated into the financial statements of the State.</w:t>
      </w:r>
    </w:p>
    <w:p w14:paraId="5B307422" w14:textId="021EF4D1" w:rsidR="00275B65" w:rsidRDefault="00E57EEE" w:rsidP="00275B65">
      <w:pPr>
        <w:pStyle w:val="BodyText"/>
      </w:pPr>
      <w:r>
        <w:t>Court Services Victoria</w:t>
      </w:r>
      <w:r w:rsidR="00275B65">
        <w:t xml:space="preserve"> does not gain control over assets arising from taxes and fines, consequently no income is recognised in </w:t>
      </w:r>
      <w:r>
        <w:t>Court Services Victoria</w:t>
      </w:r>
      <w:r w:rsidR="00275B65">
        <w:t xml:space="preserve">'s financial statements. </w:t>
      </w:r>
      <w:r>
        <w:t>Court Services Victoria</w:t>
      </w:r>
      <w:r w:rsidR="00275B65">
        <w:t xml:space="preserve"> collects these amounts on behalf of the State. Accordingly, the amounts are disclosed as income in the schedule of Administered items.</w:t>
      </w:r>
    </w:p>
    <w:tbl>
      <w:tblPr>
        <w:tblStyle w:val="AccessibleTableNumerical"/>
        <w:tblW w:w="5000" w:type="pct"/>
        <w:tblLook w:val="04E0" w:firstRow="1" w:lastRow="1" w:firstColumn="1" w:lastColumn="0" w:noHBand="0" w:noVBand="1"/>
      </w:tblPr>
      <w:tblGrid>
        <w:gridCol w:w="5442"/>
        <w:gridCol w:w="1175"/>
        <w:gridCol w:w="1175"/>
        <w:gridCol w:w="1176"/>
        <w:gridCol w:w="1176"/>
        <w:gridCol w:w="1142"/>
        <w:gridCol w:w="1142"/>
        <w:gridCol w:w="931"/>
        <w:gridCol w:w="931"/>
        <w:gridCol w:w="1017"/>
        <w:gridCol w:w="1026"/>
        <w:gridCol w:w="1307"/>
        <w:gridCol w:w="1307"/>
        <w:gridCol w:w="1306"/>
        <w:gridCol w:w="1293"/>
      </w:tblGrid>
      <w:tr w:rsidR="00275B65" w:rsidRPr="00E006C9" w14:paraId="73D3FE95" w14:textId="77777777" w:rsidTr="008276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63" w:type="pct"/>
          </w:tcPr>
          <w:p w14:paraId="15FF13CE" w14:textId="2A83A2AE" w:rsidR="00275B65" w:rsidRPr="00E006C9" w:rsidRDefault="00275B65" w:rsidP="00275B65">
            <w:pPr>
              <w:pStyle w:val="TableText"/>
            </w:pPr>
            <w:bookmarkStart w:id="288" w:name="ColumnTitle_62"/>
            <w:r>
              <w:t>Item</w:t>
            </w:r>
          </w:p>
        </w:tc>
        <w:tc>
          <w:tcPr>
            <w:tcW w:w="273" w:type="pct"/>
            <w:vAlign w:val="bottom"/>
          </w:tcPr>
          <w:p w14:paraId="7D54463F" w14:textId="77777777" w:rsidR="00275B65" w:rsidRPr="00FA0937" w:rsidRDefault="00275B65" w:rsidP="00275B65">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Supreme Court of Victoria</w:t>
            </w:r>
          </w:p>
          <w:p w14:paraId="75A77F14" w14:textId="2517E6E2" w:rsidR="00275B65" w:rsidRPr="00E006C9" w:rsidRDefault="00275B65" w:rsidP="00275B65">
            <w:pPr>
              <w:pStyle w:val="TableText"/>
              <w:cnfStyle w:val="100000000000" w:firstRow="1" w:lastRow="0" w:firstColumn="0" w:lastColumn="0" w:oddVBand="0" w:evenVBand="0" w:oddHBand="0" w:evenHBand="0" w:firstRowFirstColumn="0" w:firstRowLastColumn="0" w:lastRowFirstColumn="0" w:lastRowLastColumn="0"/>
            </w:pPr>
            <w:r w:rsidRPr="00FA0937">
              <w:rPr>
                <w:sz w:val="18"/>
                <w:szCs w:val="18"/>
              </w:rPr>
              <w:t>2019</w:t>
            </w:r>
            <w:r w:rsidRPr="00FA0937">
              <w:rPr>
                <w:sz w:val="18"/>
                <w:szCs w:val="18"/>
              </w:rPr>
              <w:br/>
              <w:t>$'000</w:t>
            </w:r>
          </w:p>
        </w:tc>
        <w:tc>
          <w:tcPr>
            <w:tcW w:w="273" w:type="pct"/>
            <w:vAlign w:val="bottom"/>
          </w:tcPr>
          <w:p w14:paraId="470D956F" w14:textId="77777777" w:rsidR="00275B65" w:rsidRPr="00FA0937" w:rsidRDefault="00275B65" w:rsidP="00275B65">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Supreme Court of Victoria</w:t>
            </w:r>
          </w:p>
          <w:p w14:paraId="35C319C7" w14:textId="6F2A8E06" w:rsidR="00275B65" w:rsidRPr="00E006C9" w:rsidRDefault="00275B65" w:rsidP="00275B65">
            <w:pPr>
              <w:pStyle w:val="TableText"/>
              <w:cnfStyle w:val="100000000000" w:firstRow="1" w:lastRow="0" w:firstColumn="0" w:lastColumn="0" w:oddVBand="0" w:evenVBand="0" w:oddHBand="0" w:evenHBand="0" w:firstRowFirstColumn="0" w:firstRowLastColumn="0" w:lastRowFirstColumn="0" w:lastRowLastColumn="0"/>
            </w:pPr>
            <w:r w:rsidRPr="00FA0937">
              <w:rPr>
                <w:sz w:val="18"/>
                <w:szCs w:val="18"/>
              </w:rPr>
              <w:t>2018</w:t>
            </w:r>
            <w:r w:rsidRPr="00FA0937">
              <w:rPr>
                <w:sz w:val="18"/>
                <w:szCs w:val="18"/>
              </w:rPr>
              <w:br/>
              <w:t>$'000</w:t>
            </w:r>
          </w:p>
        </w:tc>
        <w:tc>
          <w:tcPr>
            <w:tcW w:w="273" w:type="pct"/>
            <w:vAlign w:val="bottom"/>
          </w:tcPr>
          <w:p w14:paraId="251866F0" w14:textId="77777777" w:rsidR="00275B65" w:rsidRPr="00FA0937" w:rsidRDefault="00275B65" w:rsidP="00275B65">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County Court of Victoria</w:t>
            </w:r>
          </w:p>
          <w:p w14:paraId="18C0B658" w14:textId="3431D476" w:rsidR="00275B65" w:rsidRPr="00E006C9" w:rsidRDefault="00275B65" w:rsidP="00275B65">
            <w:pPr>
              <w:pStyle w:val="TableText"/>
              <w:cnfStyle w:val="100000000000" w:firstRow="1" w:lastRow="0" w:firstColumn="0" w:lastColumn="0" w:oddVBand="0" w:evenVBand="0" w:oddHBand="0" w:evenHBand="0" w:firstRowFirstColumn="0" w:firstRowLastColumn="0" w:lastRowFirstColumn="0" w:lastRowLastColumn="0"/>
            </w:pPr>
            <w:r w:rsidRPr="00FA0937">
              <w:rPr>
                <w:sz w:val="18"/>
                <w:szCs w:val="18"/>
              </w:rPr>
              <w:t>2019</w:t>
            </w:r>
            <w:r w:rsidRPr="00FA0937">
              <w:rPr>
                <w:sz w:val="18"/>
                <w:szCs w:val="18"/>
              </w:rPr>
              <w:br/>
              <w:t>$'000</w:t>
            </w:r>
          </w:p>
        </w:tc>
        <w:tc>
          <w:tcPr>
            <w:tcW w:w="273" w:type="pct"/>
            <w:vAlign w:val="bottom"/>
          </w:tcPr>
          <w:p w14:paraId="6F1581C9" w14:textId="77777777" w:rsidR="00275B65" w:rsidRPr="00FA0937" w:rsidRDefault="00275B65" w:rsidP="00275B65">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County Court of Victoria</w:t>
            </w:r>
          </w:p>
          <w:p w14:paraId="342019A6" w14:textId="2720E226" w:rsidR="00275B65" w:rsidRPr="00E006C9" w:rsidRDefault="00275B65" w:rsidP="00275B65">
            <w:pPr>
              <w:pStyle w:val="TableText"/>
              <w:cnfStyle w:val="100000000000" w:firstRow="1" w:lastRow="0" w:firstColumn="0" w:lastColumn="0" w:oddVBand="0" w:evenVBand="0" w:oddHBand="0" w:evenHBand="0" w:firstRowFirstColumn="0" w:firstRowLastColumn="0" w:lastRowFirstColumn="0" w:lastRowLastColumn="0"/>
            </w:pPr>
            <w:r w:rsidRPr="00FA0937">
              <w:rPr>
                <w:sz w:val="18"/>
                <w:szCs w:val="18"/>
              </w:rPr>
              <w:t>2018</w:t>
            </w:r>
            <w:r w:rsidRPr="00FA0937">
              <w:rPr>
                <w:sz w:val="18"/>
                <w:szCs w:val="18"/>
              </w:rPr>
              <w:br/>
              <w:t>$'000</w:t>
            </w:r>
          </w:p>
        </w:tc>
        <w:tc>
          <w:tcPr>
            <w:tcW w:w="265" w:type="pct"/>
            <w:vAlign w:val="bottom"/>
          </w:tcPr>
          <w:p w14:paraId="4CC2988C" w14:textId="77777777" w:rsidR="00275B65" w:rsidRPr="00FA0937" w:rsidRDefault="00275B65" w:rsidP="00275B65">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Magistrates' Court of Victoria</w:t>
            </w:r>
          </w:p>
          <w:p w14:paraId="4E84BA50" w14:textId="6063140A" w:rsidR="00275B65" w:rsidRPr="00E006C9" w:rsidRDefault="00275B65" w:rsidP="00275B65">
            <w:pPr>
              <w:pStyle w:val="TableText"/>
              <w:cnfStyle w:val="100000000000" w:firstRow="1" w:lastRow="0" w:firstColumn="0" w:lastColumn="0" w:oddVBand="0" w:evenVBand="0" w:oddHBand="0" w:evenHBand="0" w:firstRowFirstColumn="0" w:firstRowLastColumn="0" w:lastRowFirstColumn="0" w:lastRowLastColumn="0"/>
            </w:pPr>
            <w:r w:rsidRPr="00FA0937">
              <w:rPr>
                <w:sz w:val="18"/>
                <w:szCs w:val="18"/>
              </w:rPr>
              <w:t>2019</w:t>
            </w:r>
            <w:r w:rsidRPr="00FA0937">
              <w:rPr>
                <w:sz w:val="18"/>
                <w:szCs w:val="18"/>
              </w:rPr>
              <w:br/>
              <w:t>$'000</w:t>
            </w:r>
          </w:p>
        </w:tc>
        <w:tc>
          <w:tcPr>
            <w:tcW w:w="265" w:type="pct"/>
            <w:vAlign w:val="bottom"/>
          </w:tcPr>
          <w:p w14:paraId="537B35B3" w14:textId="77777777" w:rsidR="00275B65" w:rsidRPr="00FA0937" w:rsidRDefault="00275B65" w:rsidP="00275B65">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Magistrates' Court of Victoria</w:t>
            </w:r>
          </w:p>
          <w:p w14:paraId="54EC7411" w14:textId="38C806F8" w:rsidR="00275B65" w:rsidRPr="00E006C9" w:rsidRDefault="00275B65" w:rsidP="00275B65">
            <w:pPr>
              <w:pStyle w:val="TableText"/>
              <w:cnfStyle w:val="100000000000" w:firstRow="1" w:lastRow="0" w:firstColumn="0" w:lastColumn="0" w:oddVBand="0" w:evenVBand="0" w:oddHBand="0" w:evenHBand="0" w:firstRowFirstColumn="0" w:firstRowLastColumn="0" w:lastRowFirstColumn="0" w:lastRowLastColumn="0"/>
            </w:pPr>
            <w:r w:rsidRPr="00FA0937">
              <w:rPr>
                <w:sz w:val="18"/>
                <w:szCs w:val="18"/>
              </w:rPr>
              <w:t>2018</w:t>
            </w:r>
            <w:r w:rsidRPr="00FA0937">
              <w:rPr>
                <w:sz w:val="18"/>
                <w:szCs w:val="18"/>
              </w:rPr>
              <w:br/>
              <w:t>$'000</w:t>
            </w:r>
          </w:p>
        </w:tc>
        <w:tc>
          <w:tcPr>
            <w:tcW w:w="216" w:type="pct"/>
            <w:vAlign w:val="bottom"/>
          </w:tcPr>
          <w:p w14:paraId="2231C78E" w14:textId="77777777" w:rsidR="00275B65" w:rsidRPr="00FA0937" w:rsidRDefault="00275B65" w:rsidP="00275B65">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Children's Court of Victoria</w:t>
            </w:r>
          </w:p>
          <w:p w14:paraId="0E2D8453" w14:textId="6AC144DC" w:rsidR="00275B65" w:rsidRPr="00E006C9" w:rsidRDefault="00275B65" w:rsidP="00275B65">
            <w:pPr>
              <w:pStyle w:val="TableText"/>
              <w:cnfStyle w:val="100000000000" w:firstRow="1" w:lastRow="0" w:firstColumn="0" w:lastColumn="0" w:oddVBand="0" w:evenVBand="0" w:oddHBand="0" w:evenHBand="0" w:firstRowFirstColumn="0" w:firstRowLastColumn="0" w:lastRowFirstColumn="0" w:lastRowLastColumn="0"/>
            </w:pPr>
            <w:r w:rsidRPr="00FA0937">
              <w:rPr>
                <w:sz w:val="18"/>
                <w:szCs w:val="18"/>
              </w:rPr>
              <w:t>2019</w:t>
            </w:r>
            <w:r w:rsidRPr="00FA0937">
              <w:rPr>
                <w:sz w:val="18"/>
                <w:szCs w:val="18"/>
              </w:rPr>
              <w:br/>
              <w:t>$'000</w:t>
            </w:r>
          </w:p>
        </w:tc>
        <w:tc>
          <w:tcPr>
            <w:tcW w:w="216" w:type="pct"/>
            <w:vAlign w:val="bottom"/>
          </w:tcPr>
          <w:p w14:paraId="09D7C130" w14:textId="77777777" w:rsidR="00275B65" w:rsidRPr="00FA0937" w:rsidRDefault="00275B65" w:rsidP="00275B65">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Children's Court of Victoria</w:t>
            </w:r>
          </w:p>
          <w:p w14:paraId="033A16F5" w14:textId="351B16AB" w:rsidR="00275B65" w:rsidRPr="00E006C9" w:rsidRDefault="00275B65" w:rsidP="00275B65">
            <w:pPr>
              <w:pStyle w:val="TableText"/>
              <w:cnfStyle w:val="100000000000" w:firstRow="1" w:lastRow="0" w:firstColumn="0" w:lastColumn="0" w:oddVBand="0" w:evenVBand="0" w:oddHBand="0" w:evenHBand="0" w:firstRowFirstColumn="0" w:firstRowLastColumn="0" w:lastRowFirstColumn="0" w:lastRowLastColumn="0"/>
            </w:pPr>
            <w:r w:rsidRPr="00FA0937">
              <w:rPr>
                <w:sz w:val="18"/>
                <w:szCs w:val="18"/>
              </w:rPr>
              <w:t>2018</w:t>
            </w:r>
            <w:r w:rsidRPr="00FA0937">
              <w:rPr>
                <w:sz w:val="18"/>
                <w:szCs w:val="18"/>
              </w:rPr>
              <w:br/>
              <w:t>$'000</w:t>
            </w:r>
          </w:p>
        </w:tc>
        <w:tc>
          <w:tcPr>
            <w:tcW w:w="236" w:type="pct"/>
            <w:vAlign w:val="bottom"/>
          </w:tcPr>
          <w:p w14:paraId="4A396350" w14:textId="77777777" w:rsidR="00275B65" w:rsidRPr="00FA0937" w:rsidRDefault="00275B65" w:rsidP="00275B65">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Coroners Court of Victoria</w:t>
            </w:r>
          </w:p>
          <w:p w14:paraId="668F6E52" w14:textId="16A3DD7D" w:rsidR="00275B65" w:rsidRPr="00E006C9" w:rsidRDefault="00275B65" w:rsidP="00275B65">
            <w:pPr>
              <w:pStyle w:val="TableText"/>
              <w:cnfStyle w:val="100000000000" w:firstRow="1" w:lastRow="0" w:firstColumn="0" w:lastColumn="0" w:oddVBand="0" w:evenVBand="0" w:oddHBand="0" w:evenHBand="0" w:firstRowFirstColumn="0" w:firstRowLastColumn="0" w:lastRowFirstColumn="0" w:lastRowLastColumn="0"/>
            </w:pPr>
            <w:r w:rsidRPr="00FA0937">
              <w:rPr>
                <w:sz w:val="18"/>
                <w:szCs w:val="18"/>
              </w:rPr>
              <w:t>2019</w:t>
            </w:r>
            <w:r w:rsidRPr="00FA0937">
              <w:rPr>
                <w:sz w:val="18"/>
                <w:szCs w:val="18"/>
              </w:rPr>
              <w:br/>
              <w:t>$'000</w:t>
            </w:r>
          </w:p>
        </w:tc>
        <w:tc>
          <w:tcPr>
            <w:tcW w:w="238" w:type="pct"/>
            <w:vAlign w:val="bottom"/>
          </w:tcPr>
          <w:p w14:paraId="4703CB81" w14:textId="77777777" w:rsidR="00275B65" w:rsidRPr="00FA0937" w:rsidRDefault="00275B65" w:rsidP="00275B65">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Coroners Court of Victoria</w:t>
            </w:r>
          </w:p>
          <w:p w14:paraId="27883E46" w14:textId="77A2E349" w:rsidR="00275B65" w:rsidRPr="00E006C9" w:rsidRDefault="00275B65" w:rsidP="00275B65">
            <w:pPr>
              <w:pStyle w:val="TableText"/>
              <w:cnfStyle w:val="100000000000" w:firstRow="1" w:lastRow="0" w:firstColumn="0" w:lastColumn="0" w:oddVBand="0" w:evenVBand="0" w:oddHBand="0" w:evenHBand="0" w:firstRowFirstColumn="0" w:firstRowLastColumn="0" w:lastRowFirstColumn="0" w:lastRowLastColumn="0"/>
            </w:pPr>
            <w:r w:rsidRPr="00FA0937">
              <w:rPr>
                <w:sz w:val="18"/>
                <w:szCs w:val="18"/>
              </w:rPr>
              <w:t>2018</w:t>
            </w:r>
            <w:r w:rsidRPr="00FA0937">
              <w:rPr>
                <w:sz w:val="18"/>
                <w:szCs w:val="18"/>
              </w:rPr>
              <w:br/>
              <w:t>$'000</w:t>
            </w:r>
          </w:p>
        </w:tc>
        <w:tc>
          <w:tcPr>
            <w:tcW w:w="303" w:type="pct"/>
            <w:vAlign w:val="bottom"/>
          </w:tcPr>
          <w:p w14:paraId="0B4F947A" w14:textId="77777777" w:rsidR="00275B65" w:rsidRPr="00FA0937" w:rsidRDefault="00275B65" w:rsidP="00275B65">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Victorian Civil &amp; Administrative Tribunal</w:t>
            </w:r>
          </w:p>
          <w:p w14:paraId="30C9BEED" w14:textId="06FFD3CE" w:rsidR="00275B65" w:rsidRPr="00E006C9" w:rsidRDefault="00275B65" w:rsidP="00275B65">
            <w:pPr>
              <w:pStyle w:val="TableText"/>
              <w:cnfStyle w:val="100000000000" w:firstRow="1" w:lastRow="0" w:firstColumn="0" w:lastColumn="0" w:oddVBand="0" w:evenVBand="0" w:oddHBand="0" w:evenHBand="0" w:firstRowFirstColumn="0" w:firstRowLastColumn="0" w:lastRowFirstColumn="0" w:lastRowLastColumn="0"/>
            </w:pPr>
            <w:r w:rsidRPr="00FA0937">
              <w:rPr>
                <w:sz w:val="18"/>
                <w:szCs w:val="18"/>
              </w:rPr>
              <w:t>2019</w:t>
            </w:r>
            <w:r w:rsidRPr="00FA0937">
              <w:rPr>
                <w:sz w:val="18"/>
                <w:szCs w:val="18"/>
              </w:rPr>
              <w:br/>
              <w:t>$'000</w:t>
            </w:r>
          </w:p>
        </w:tc>
        <w:tc>
          <w:tcPr>
            <w:tcW w:w="303" w:type="pct"/>
            <w:vAlign w:val="bottom"/>
          </w:tcPr>
          <w:p w14:paraId="3DE030DA" w14:textId="77777777" w:rsidR="00275B65" w:rsidRPr="00FA0937" w:rsidRDefault="00275B65" w:rsidP="00275B65">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Victorian Civil &amp; Administrative Tribunal</w:t>
            </w:r>
          </w:p>
          <w:p w14:paraId="46AE461D" w14:textId="5CBF00B9" w:rsidR="00275B65" w:rsidRPr="00E006C9" w:rsidRDefault="00275B65" w:rsidP="00275B65">
            <w:pPr>
              <w:pStyle w:val="TableText"/>
              <w:cnfStyle w:val="100000000000" w:firstRow="1" w:lastRow="0" w:firstColumn="0" w:lastColumn="0" w:oddVBand="0" w:evenVBand="0" w:oddHBand="0" w:evenHBand="0" w:firstRowFirstColumn="0" w:firstRowLastColumn="0" w:lastRowFirstColumn="0" w:lastRowLastColumn="0"/>
            </w:pPr>
            <w:r w:rsidRPr="00FA0937">
              <w:rPr>
                <w:sz w:val="18"/>
                <w:szCs w:val="18"/>
              </w:rPr>
              <w:t>2018</w:t>
            </w:r>
            <w:r w:rsidRPr="00FA0937">
              <w:rPr>
                <w:sz w:val="18"/>
                <w:szCs w:val="18"/>
              </w:rPr>
              <w:br/>
              <w:t>$'000</w:t>
            </w:r>
          </w:p>
        </w:tc>
        <w:tc>
          <w:tcPr>
            <w:tcW w:w="303" w:type="pct"/>
            <w:vAlign w:val="bottom"/>
          </w:tcPr>
          <w:p w14:paraId="544A1CE2" w14:textId="77777777" w:rsidR="00275B65" w:rsidRPr="00FA0937" w:rsidRDefault="00275B65" w:rsidP="00275B65">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Jurisdiction Services</w:t>
            </w:r>
          </w:p>
          <w:p w14:paraId="26C4B355" w14:textId="3A42EC68" w:rsidR="00275B65" w:rsidRPr="00E006C9" w:rsidRDefault="00275B65" w:rsidP="00275B65">
            <w:pPr>
              <w:pStyle w:val="TableText"/>
              <w:cnfStyle w:val="100000000000" w:firstRow="1" w:lastRow="0" w:firstColumn="0" w:lastColumn="0" w:oddVBand="0" w:evenVBand="0" w:oddHBand="0" w:evenHBand="0" w:firstRowFirstColumn="0" w:firstRowLastColumn="0" w:lastRowFirstColumn="0" w:lastRowLastColumn="0"/>
            </w:pPr>
            <w:r w:rsidRPr="00FA0937">
              <w:rPr>
                <w:sz w:val="18"/>
                <w:szCs w:val="18"/>
              </w:rPr>
              <w:t>2019</w:t>
            </w:r>
            <w:r w:rsidRPr="00FA0937">
              <w:rPr>
                <w:sz w:val="18"/>
                <w:szCs w:val="18"/>
              </w:rPr>
              <w:br/>
              <w:t>$'000</w:t>
            </w:r>
          </w:p>
        </w:tc>
        <w:tc>
          <w:tcPr>
            <w:tcW w:w="302" w:type="pct"/>
            <w:vAlign w:val="bottom"/>
          </w:tcPr>
          <w:p w14:paraId="69862FBD" w14:textId="77777777" w:rsidR="00275B65" w:rsidRPr="00FA0937" w:rsidRDefault="00275B65" w:rsidP="00275B65">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Jurisdiction Services</w:t>
            </w:r>
          </w:p>
          <w:p w14:paraId="632093D3" w14:textId="5BE25E38" w:rsidR="00275B65" w:rsidRPr="00E006C9" w:rsidRDefault="00275B65" w:rsidP="00275B65">
            <w:pPr>
              <w:pStyle w:val="TableText"/>
              <w:cnfStyle w:val="100000000000" w:firstRow="1" w:lastRow="0" w:firstColumn="0" w:lastColumn="0" w:oddVBand="0" w:evenVBand="0" w:oddHBand="0" w:evenHBand="0" w:firstRowFirstColumn="0" w:firstRowLastColumn="0" w:lastRowFirstColumn="0" w:lastRowLastColumn="0"/>
            </w:pPr>
            <w:r w:rsidRPr="00FA0937">
              <w:rPr>
                <w:sz w:val="18"/>
                <w:szCs w:val="18"/>
              </w:rPr>
              <w:t>2018</w:t>
            </w:r>
            <w:r w:rsidRPr="00FA0937">
              <w:rPr>
                <w:sz w:val="18"/>
                <w:szCs w:val="18"/>
              </w:rPr>
              <w:br/>
              <w:t>$'000</w:t>
            </w:r>
          </w:p>
        </w:tc>
      </w:tr>
      <w:bookmarkEnd w:id="288"/>
      <w:tr w:rsidR="00275B65" w:rsidRPr="00E006C9" w14:paraId="2E0BD9C8" w14:textId="77777777" w:rsidTr="008276BD">
        <w:tc>
          <w:tcPr>
            <w:cnfStyle w:val="001000000000" w:firstRow="0" w:lastRow="0" w:firstColumn="1" w:lastColumn="0" w:oddVBand="0" w:evenVBand="0" w:oddHBand="0" w:evenHBand="0" w:firstRowFirstColumn="0" w:firstRowLastColumn="0" w:lastRowFirstColumn="0" w:lastRowLastColumn="0"/>
            <w:tcW w:w="1263" w:type="pct"/>
          </w:tcPr>
          <w:p w14:paraId="26DAA0C7" w14:textId="77777777" w:rsidR="00275B65" w:rsidRPr="007B4F37" w:rsidRDefault="00275B65" w:rsidP="00275B65">
            <w:pPr>
              <w:pStyle w:val="TableText"/>
              <w:rPr>
                <w:rStyle w:val="Bold"/>
              </w:rPr>
            </w:pPr>
            <w:r w:rsidRPr="007B4F37">
              <w:rPr>
                <w:rStyle w:val="Bold"/>
              </w:rPr>
              <w:t>Administered income from transactions</w:t>
            </w:r>
          </w:p>
        </w:tc>
        <w:tc>
          <w:tcPr>
            <w:tcW w:w="273" w:type="pct"/>
          </w:tcPr>
          <w:p w14:paraId="2C56B581"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73" w:type="pct"/>
          </w:tcPr>
          <w:p w14:paraId="157DED15"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73" w:type="pct"/>
          </w:tcPr>
          <w:p w14:paraId="1AFD0297"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73" w:type="pct"/>
          </w:tcPr>
          <w:p w14:paraId="77592B07"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65" w:type="pct"/>
          </w:tcPr>
          <w:p w14:paraId="32D49305"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65" w:type="pct"/>
          </w:tcPr>
          <w:p w14:paraId="2018FAD0"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16" w:type="pct"/>
          </w:tcPr>
          <w:p w14:paraId="795AC8CA"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16" w:type="pct"/>
          </w:tcPr>
          <w:p w14:paraId="2AD5D54F"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36" w:type="pct"/>
          </w:tcPr>
          <w:p w14:paraId="68650F23"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38" w:type="pct"/>
          </w:tcPr>
          <w:p w14:paraId="0802B0F2"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303" w:type="pct"/>
          </w:tcPr>
          <w:p w14:paraId="6A4AF7B9"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303" w:type="pct"/>
          </w:tcPr>
          <w:p w14:paraId="590E5CCE"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303" w:type="pct"/>
          </w:tcPr>
          <w:p w14:paraId="170B3A8F"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302" w:type="pct"/>
          </w:tcPr>
          <w:p w14:paraId="24D22CC2"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r>
      <w:tr w:rsidR="00275B65" w:rsidRPr="00E006C9" w14:paraId="4C2CC875" w14:textId="77777777" w:rsidTr="008276BD">
        <w:tc>
          <w:tcPr>
            <w:cnfStyle w:val="001000000000" w:firstRow="0" w:lastRow="0" w:firstColumn="1" w:lastColumn="0" w:oddVBand="0" w:evenVBand="0" w:oddHBand="0" w:evenHBand="0" w:firstRowFirstColumn="0" w:firstRowLastColumn="0" w:lastRowFirstColumn="0" w:lastRowLastColumn="0"/>
            <w:tcW w:w="1263" w:type="pct"/>
          </w:tcPr>
          <w:p w14:paraId="17AE9631" w14:textId="77777777" w:rsidR="00275B65" w:rsidRPr="00E006C9" w:rsidRDefault="00275B65" w:rsidP="00275B65">
            <w:pPr>
              <w:pStyle w:val="TableText"/>
            </w:pPr>
            <w:r w:rsidRPr="00E006C9">
              <w:t>Special appropriations applied</w:t>
            </w:r>
          </w:p>
        </w:tc>
        <w:tc>
          <w:tcPr>
            <w:tcW w:w="273" w:type="pct"/>
          </w:tcPr>
          <w:p w14:paraId="1FC482AF"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0</w:t>
            </w:r>
          </w:p>
        </w:tc>
        <w:tc>
          <w:tcPr>
            <w:tcW w:w="273" w:type="pct"/>
          </w:tcPr>
          <w:p w14:paraId="50D645D8"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0</w:t>
            </w:r>
          </w:p>
        </w:tc>
        <w:tc>
          <w:tcPr>
            <w:tcW w:w="273" w:type="pct"/>
          </w:tcPr>
          <w:p w14:paraId="47425A3E"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0</w:t>
            </w:r>
          </w:p>
        </w:tc>
        <w:tc>
          <w:tcPr>
            <w:tcW w:w="273" w:type="pct"/>
          </w:tcPr>
          <w:p w14:paraId="578CD024"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0</w:t>
            </w:r>
          </w:p>
        </w:tc>
        <w:tc>
          <w:tcPr>
            <w:tcW w:w="265" w:type="pct"/>
          </w:tcPr>
          <w:p w14:paraId="5019EA31"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46,008</w:t>
            </w:r>
          </w:p>
        </w:tc>
        <w:tc>
          <w:tcPr>
            <w:tcW w:w="265" w:type="pct"/>
          </w:tcPr>
          <w:p w14:paraId="0D3A2FF9"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42,977</w:t>
            </w:r>
          </w:p>
        </w:tc>
        <w:tc>
          <w:tcPr>
            <w:tcW w:w="216" w:type="pct"/>
          </w:tcPr>
          <w:p w14:paraId="0C4F1297"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0</w:t>
            </w:r>
          </w:p>
        </w:tc>
        <w:tc>
          <w:tcPr>
            <w:tcW w:w="216" w:type="pct"/>
          </w:tcPr>
          <w:p w14:paraId="5088E7FF"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0</w:t>
            </w:r>
          </w:p>
        </w:tc>
        <w:tc>
          <w:tcPr>
            <w:tcW w:w="236" w:type="pct"/>
          </w:tcPr>
          <w:p w14:paraId="2F3903DE"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0</w:t>
            </w:r>
          </w:p>
        </w:tc>
        <w:tc>
          <w:tcPr>
            <w:tcW w:w="238" w:type="pct"/>
          </w:tcPr>
          <w:p w14:paraId="39563A82"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0</w:t>
            </w:r>
          </w:p>
        </w:tc>
        <w:tc>
          <w:tcPr>
            <w:tcW w:w="303" w:type="pct"/>
          </w:tcPr>
          <w:p w14:paraId="3C0F656B"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0</w:t>
            </w:r>
          </w:p>
        </w:tc>
        <w:tc>
          <w:tcPr>
            <w:tcW w:w="303" w:type="pct"/>
          </w:tcPr>
          <w:p w14:paraId="35B28BB2"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0</w:t>
            </w:r>
          </w:p>
        </w:tc>
        <w:tc>
          <w:tcPr>
            <w:tcW w:w="303" w:type="pct"/>
          </w:tcPr>
          <w:p w14:paraId="1DA5ECA1"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46,008</w:t>
            </w:r>
          </w:p>
        </w:tc>
        <w:tc>
          <w:tcPr>
            <w:tcW w:w="302" w:type="pct"/>
          </w:tcPr>
          <w:p w14:paraId="0173A27A"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42,977</w:t>
            </w:r>
          </w:p>
        </w:tc>
      </w:tr>
      <w:tr w:rsidR="00275B65" w:rsidRPr="00E006C9" w14:paraId="37E11573" w14:textId="77777777" w:rsidTr="008276BD">
        <w:tc>
          <w:tcPr>
            <w:cnfStyle w:val="001000000000" w:firstRow="0" w:lastRow="0" w:firstColumn="1" w:lastColumn="0" w:oddVBand="0" w:evenVBand="0" w:oddHBand="0" w:evenHBand="0" w:firstRowFirstColumn="0" w:firstRowLastColumn="0" w:lastRowFirstColumn="0" w:lastRowLastColumn="0"/>
            <w:tcW w:w="1263" w:type="pct"/>
          </w:tcPr>
          <w:p w14:paraId="6D131BCD" w14:textId="77777777" w:rsidR="00275B65" w:rsidRPr="00E006C9" w:rsidRDefault="00275B65" w:rsidP="00275B65">
            <w:pPr>
              <w:pStyle w:val="TableText"/>
            </w:pPr>
            <w:r w:rsidRPr="00E006C9">
              <w:t>Fines</w:t>
            </w:r>
          </w:p>
        </w:tc>
        <w:tc>
          <w:tcPr>
            <w:tcW w:w="273" w:type="pct"/>
          </w:tcPr>
          <w:p w14:paraId="111E70FA"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280</w:t>
            </w:r>
          </w:p>
        </w:tc>
        <w:tc>
          <w:tcPr>
            <w:tcW w:w="273" w:type="pct"/>
          </w:tcPr>
          <w:p w14:paraId="57E0D0B4"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0</w:t>
            </w:r>
          </w:p>
        </w:tc>
        <w:tc>
          <w:tcPr>
            <w:tcW w:w="273" w:type="pct"/>
          </w:tcPr>
          <w:p w14:paraId="66B377D5"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(1,720)</w:t>
            </w:r>
          </w:p>
        </w:tc>
        <w:tc>
          <w:tcPr>
            <w:tcW w:w="273" w:type="pct"/>
          </w:tcPr>
          <w:p w14:paraId="0E091C8B"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241</w:t>
            </w:r>
          </w:p>
        </w:tc>
        <w:tc>
          <w:tcPr>
            <w:tcW w:w="265" w:type="pct"/>
          </w:tcPr>
          <w:p w14:paraId="0E98C522"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4,342</w:t>
            </w:r>
          </w:p>
        </w:tc>
        <w:tc>
          <w:tcPr>
            <w:tcW w:w="265" w:type="pct"/>
          </w:tcPr>
          <w:p w14:paraId="15CF6B84"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16,543</w:t>
            </w:r>
          </w:p>
        </w:tc>
        <w:tc>
          <w:tcPr>
            <w:tcW w:w="216" w:type="pct"/>
          </w:tcPr>
          <w:p w14:paraId="515C6957"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0</w:t>
            </w:r>
          </w:p>
        </w:tc>
        <w:tc>
          <w:tcPr>
            <w:tcW w:w="216" w:type="pct"/>
          </w:tcPr>
          <w:p w14:paraId="614205E5"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0</w:t>
            </w:r>
          </w:p>
        </w:tc>
        <w:tc>
          <w:tcPr>
            <w:tcW w:w="236" w:type="pct"/>
          </w:tcPr>
          <w:p w14:paraId="3CE9137C"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0</w:t>
            </w:r>
          </w:p>
        </w:tc>
        <w:tc>
          <w:tcPr>
            <w:tcW w:w="238" w:type="pct"/>
          </w:tcPr>
          <w:p w14:paraId="549D4819"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12</w:t>
            </w:r>
          </w:p>
        </w:tc>
        <w:tc>
          <w:tcPr>
            <w:tcW w:w="303" w:type="pct"/>
          </w:tcPr>
          <w:p w14:paraId="30E3CEEF"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0</w:t>
            </w:r>
          </w:p>
        </w:tc>
        <w:tc>
          <w:tcPr>
            <w:tcW w:w="303" w:type="pct"/>
          </w:tcPr>
          <w:p w14:paraId="2E867739"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0</w:t>
            </w:r>
          </w:p>
        </w:tc>
        <w:tc>
          <w:tcPr>
            <w:tcW w:w="303" w:type="pct"/>
          </w:tcPr>
          <w:p w14:paraId="77989BB9"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2,902</w:t>
            </w:r>
          </w:p>
        </w:tc>
        <w:tc>
          <w:tcPr>
            <w:tcW w:w="302" w:type="pct"/>
          </w:tcPr>
          <w:p w14:paraId="349AF621"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16,796</w:t>
            </w:r>
          </w:p>
        </w:tc>
      </w:tr>
      <w:tr w:rsidR="00275B65" w:rsidRPr="00E006C9" w14:paraId="73601F36" w14:textId="77777777" w:rsidTr="008276BD">
        <w:tc>
          <w:tcPr>
            <w:cnfStyle w:val="001000000000" w:firstRow="0" w:lastRow="0" w:firstColumn="1" w:lastColumn="0" w:oddVBand="0" w:evenVBand="0" w:oddHBand="0" w:evenHBand="0" w:firstRowFirstColumn="0" w:firstRowLastColumn="0" w:lastRowFirstColumn="0" w:lastRowLastColumn="0"/>
            <w:tcW w:w="1263" w:type="pct"/>
          </w:tcPr>
          <w:p w14:paraId="51009EDD" w14:textId="77777777" w:rsidR="00275B65" w:rsidRPr="00E006C9" w:rsidRDefault="00275B65" w:rsidP="00275B65">
            <w:pPr>
              <w:pStyle w:val="TableText"/>
            </w:pPr>
            <w:r w:rsidRPr="00E006C9">
              <w:t>Sales of goods and services (including fees)</w:t>
            </w:r>
          </w:p>
        </w:tc>
        <w:tc>
          <w:tcPr>
            <w:tcW w:w="273" w:type="pct"/>
          </w:tcPr>
          <w:p w14:paraId="1FDB6612"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22,585</w:t>
            </w:r>
          </w:p>
        </w:tc>
        <w:tc>
          <w:tcPr>
            <w:tcW w:w="273" w:type="pct"/>
          </w:tcPr>
          <w:p w14:paraId="3EE77597"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20,880</w:t>
            </w:r>
          </w:p>
        </w:tc>
        <w:tc>
          <w:tcPr>
            <w:tcW w:w="273" w:type="pct"/>
          </w:tcPr>
          <w:p w14:paraId="5096EC69"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10,408</w:t>
            </w:r>
          </w:p>
        </w:tc>
        <w:tc>
          <w:tcPr>
            <w:tcW w:w="273" w:type="pct"/>
          </w:tcPr>
          <w:p w14:paraId="48F847B8"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10,567</w:t>
            </w:r>
          </w:p>
        </w:tc>
        <w:tc>
          <w:tcPr>
            <w:tcW w:w="265" w:type="pct"/>
          </w:tcPr>
          <w:p w14:paraId="77E433EF"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22,181</w:t>
            </w:r>
          </w:p>
        </w:tc>
        <w:tc>
          <w:tcPr>
            <w:tcW w:w="265" w:type="pct"/>
          </w:tcPr>
          <w:p w14:paraId="08A94CB7"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20,889</w:t>
            </w:r>
          </w:p>
        </w:tc>
        <w:tc>
          <w:tcPr>
            <w:tcW w:w="216" w:type="pct"/>
          </w:tcPr>
          <w:p w14:paraId="61F0C9BE"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3</w:t>
            </w:r>
          </w:p>
        </w:tc>
        <w:tc>
          <w:tcPr>
            <w:tcW w:w="216" w:type="pct"/>
          </w:tcPr>
          <w:p w14:paraId="6D785FE1"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3</w:t>
            </w:r>
          </w:p>
        </w:tc>
        <w:tc>
          <w:tcPr>
            <w:tcW w:w="236" w:type="pct"/>
          </w:tcPr>
          <w:p w14:paraId="3E031D1F"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9,931</w:t>
            </w:r>
          </w:p>
        </w:tc>
        <w:tc>
          <w:tcPr>
            <w:tcW w:w="238" w:type="pct"/>
          </w:tcPr>
          <w:p w14:paraId="1880F4C6"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9,774</w:t>
            </w:r>
          </w:p>
        </w:tc>
        <w:tc>
          <w:tcPr>
            <w:tcW w:w="303" w:type="pct"/>
          </w:tcPr>
          <w:p w14:paraId="263B007C"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114</w:t>
            </w:r>
          </w:p>
        </w:tc>
        <w:tc>
          <w:tcPr>
            <w:tcW w:w="303" w:type="pct"/>
          </w:tcPr>
          <w:p w14:paraId="408E637F"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21</w:t>
            </w:r>
          </w:p>
        </w:tc>
        <w:tc>
          <w:tcPr>
            <w:tcW w:w="303" w:type="pct"/>
          </w:tcPr>
          <w:p w14:paraId="318BDFCC"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65,221</w:t>
            </w:r>
          </w:p>
        </w:tc>
        <w:tc>
          <w:tcPr>
            <w:tcW w:w="302" w:type="pct"/>
          </w:tcPr>
          <w:p w14:paraId="5E1554B9"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62,133</w:t>
            </w:r>
          </w:p>
        </w:tc>
      </w:tr>
      <w:tr w:rsidR="00275B65" w:rsidRPr="00E006C9" w14:paraId="46F92041" w14:textId="77777777" w:rsidTr="008276BD">
        <w:tc>
          <w:tcPr>
            <w:cnfStyle w:val="001000000000" w:firstRow="0" w:lastRow="0" w:firstColumn="1" w:lastColumn="0" w:oddVBand="0" w:evenVBand="0" w:oddHBand="0" w:evenHBand="0" w:firstRowFirstColumn="0" w:firstRowLastColumn="0" w:lastRowFirstColumn="0" w:lastRowLastColumn="0"/>
            <w:tcW w:w="1263" w:type="pct"/>
          </w:tcPr>
          <w:p w14:paraId="499A4AEF" w14:textId="77777777" w:rsidR="00275B65" w:rsidRPr="00E006C9" w:rsidRDefault="00275B65" w:rsidP="00275B65">
            <w:pPr>
              <w:pStyle w:val="TableText"/>
            </w:pPr>
            <w:r w:rsidRPr="00E006C9">
              <w:t>Other income</w:t>
            </w:r>
          </w:p>
        </w:tc>
        <w:tc>
          <w:tcPr>
            <w:tcW w:w="273" w:type="pct"/>
          </w:tcPr>
          <w:p w14:paraId="3F399774"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103</w:t>
            </w:r>
          </w:p>
        </w:tc>
        <w:tc>
          <w:tcPr>
            <w:tcW w:w="273" w:type="pct"/>
          </w:tcPr>
          <w:p w14:paraId="1F7414CF"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250</w:t>
            </w:r>
          </w:p>
        </w:tc>
        <w:tc>
          <w:tcPr>
            <w:tcW w:w="273" w:type="pct"/>
          </w:tcPr>
          <w:p w14:paraId="434F109B"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67</w:t>
            </w:r>
          </w:p>
        </w:tc>
        <w:tc>
          <w:tcPr>
            <w:tcW w:w="273" w:type="pct"/>
          </w:tcPr>
          <w:p w14:paraId="4B3CE81E"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98</w:t>
            </w:r>
          </w:p>
        </w:tc>
        <w:tc>
          <w:tcPr>
            <w:tcW w:w="265" w:type="pct"/>
          </w:tcPr>
          <w:p w14:paraId="7AA1B09E"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309</w:t>
            </w:r>
          </w:p>
        </w:tc>
        <w:tc>
          <w:tcPr>
            <w:tcW w:w="265" w:type="pct"/>
          </w:tcPr>
          <w:p w14:paraId="2801A8EB"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1,193</w:t>
            </w:r>
          </w:p>
        </w:tc>
        <w:tc>
          <w:tcPr>
            <w:tcW w:w="216" w:type="pct"/>
          </w:tcPr>
          <w:p w14:paraId="62B9FB3D"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0</w:t>
            </w:r>
          </w:p>
        </w:tc>
        <w:tc>
          <w:tcPr>
            <w:tcW w:w="216" w:type="pct"/>
          </w:tcPr>
          <w:p w14:paraId="13E83206"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0</w:t>
            </w:r>
          </w:p>
        </w:tc>
        <w:tc>
          <w:tcPr>
            <w:tcW w:w="236" w:type="pct"/>
          </w:tcPr>
          <w:p w14:paraId="4DD3C202"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0</w:t>
            </w:r>
          </w:p>
        </w:tc>
        <w:tc>
          <w:tcPr>
            <w:tcW w:w="238" w:type="pct"/>
          </w:tcPr>
          <w:p w14:paraId="4FC6988C"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0</w:t>
            </w:r>
          </w:p>
        </w:tc>
        <w:tc>
          <w:tcPr>
            <w:tcW w:w="303" w:type="pct"/>
          </w:tcPr>
          <w:p w14:paraId="10D71A30"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1,005</w:t>
            </w:r>
          </w:p>
        </w:tc>
        <w:tc>
          <w:tcPr>
            <w:tcW w:w="303" w:type="pct"/>
          </w:tcPr>
          <w:p w14:paraId="2714696C"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903</w:t>
            </w:r>
          </w:p>
        </w:tc>
        <w:tc>
          <w:tcPr>
            <w:tcW w:w="303" w:type="pct"/>
          </w:tcPr>
          <w:p w14:paraId="551D20BC"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1,484</w:t>
            </w:r>
          </w:p>
        </w:tc>
        <w:tc>
          <w:tcPr>
            <w:tcW w:w="302" w:type="pct"/>
          </w:tcPr>
          <w:p w14:paraId="597DB798"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2,444</w:t>
            </w:r>
          </w:p>
        </w:tc>
      </w:tr>
      <w:tr w:rsidR="00275B65" w:rsidRPr="007B4F37" w14:paraId="38AFC4D8" w14:textId="77777777" w:rsidTr="008276BD">
        <w:tc>
          <w:tcPr>
            <w:cnfStyle w:val="001000000000" w:firstRow="0" w:lastRow="0" w:firstColumn="1" w:lastColumn="0" w:oddVBand="0" w:evenVBand="0" w:oddHBand="0" w:evenHBand="0" w:firstRowFirstColumn="0" w:firstRowLastColumn="0" w:lastRowFirstColumn="0" w:lastRowLastColumn="0"/>
            <w:tcW w:w="1263" w:type="pct"/>
          </w:tcPr>
          <w:p w14:paraId="5E5735E1" w14:textId="77777777" w:rsidR="00275B65" w:rsidRPr="007B4F37" w:rsidRDefault="00275B65" w:rsidP="00275B65">
            <w:pPr>
              <w:pStyle w:val="TableText"/>
              <w:rPr>
                <w:rStyle w:val="Bold"/>
              </w:rPr>
            </w:pPr>
            <w:r w:rsidRPr="007B4F37">
              <w:rPr>
                <w:rStyle w:val="Bold"/>
              </w:rPr>
              <w:t>Total administered income from transactions</w:t>
            </w:r>
          </w:p>
        </w:tc>
        <w:tc>
          <w:tcPr>
            <w:tcW w:w="273" w:type="pct"/>
          </w:tcPr>
          <w:p w14:paraId="52BAD187"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22,967</w:t>
            </w:r>
          </w:p>
        </w:tc>
        <w:tc>
          <w:tcPr>
            <w:tcW w:w="273" w:type="pct"/>
          </w:tcPr>
          <w:p w14:paraId="64050B3F"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21,131</w:t>
            </w:r>
          </w:p>
        </w:tc>
        <w:tc>
          <w:tcPr>
            <w:tcW w:w="273" w:type="pct"/>
          </w:tcPr>
          <w:p w14:paraId="308D5C9C"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8,755</w:t>
            </w:r>
          </w:p>
        </w:tc>
        <w:tc>
          <w:tcPr>
            <w:tcW w:w="273" w:type="pct"/>
          </w:tcPr>
          <w:p w14:paraId="3A2695A7"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10,906</w:t>
            </w:r>
          </w:p>
        </w:tc>
        <w:tc>
          <w:tcPr>
            <w:tcW w:w="265" w:type="pct"/>
          </w:tcPr>
          <w:p w14:paraId="7547FE5B"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 xml:space="preserve">72,840 </w:t>
            </w:r>
          </w:p>
        </w:tc>
        <w:tc>
          <w:tcPr>
            <w:tcW w:w="265" w:type="pct"/>
          </w:tcPr>
          <w:p w14:paraId="65F5EF54"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81,602</w:t>
            </w:r>
          </w:p>
        </w:tc>
        <w:tc>
          <w:tcPr>
            <w:tcW w:w="216" w:type="pct"/>
          </w:tcPr>
          <w:p w14:paraId="26EB568A"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3</w:t>
            </w:r>
          </w:p>
        </w:tc>
        <w:tc>
          <w:tcPr>
            <w:tcW w:w="216" w:type="pct"/>
          </w:tcPr>
          <w:p w14:paraId="2D63AAA0"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3</w:t>
            </w:r>
          </w:p>
        </w:tc>
        <w:tc>
          <w:tcPr>
            <w:tcW w:w="236" w:type="pct"/>
          </w:tcPr>
          <w:p w14:paraId="63958255"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9,931</w:t>
            </w:r>
          </w:p>
        </w:tc>
        <w:tc>
          <w:tcPr>
            <w:tcW w:w="238" w:type="pct"/>
          </w:tcPr>
          <w:p w14:paraId="79B5D848"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9,786</w:t>
            </w:r>
          </w:p>
        </w:tc>
        <w:tc>
          <w:tcPr>
            <w:tcW w:w="303" w:type="pct"/>
          </w:tcPr>
          <w:p w14:paraId="50374774"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1,119</w:t>
            </w:r>
          </w:p>
        </w:tc>
        <w:tc>
          <w:tcPr>
            <w:tcW w:w="303" w:type="pct"/>
          </w:tcPr>
          <w:p w14:paraId="73BD0C5F"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923</w:t>
            </w:r>
          </w:p>
        </w:tc>
        <w:tc>
          <w:tcPr>
            <w:tcW w:w="303" w:type="pct"/>
          </w:tcPr>
          <w:p w14:paraId="3690938B"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115,615</w:t>
            </w:r>
          </w:p>
        </w:tc>
        <w:tc>
          <w:tcPr>
            <w:tcW w:w="302" w:type="pct"/>
          </w:tcPr>
          <w:p w14:paraId="63791F39"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124,350</w:t>
            </w:r>
          </w:p>
        </w:tc>
      </w:tr>
      <w:tr w:rsidR="00275B65" w:rsidRPr="00E006C9" w14:paraId="5DD9721E" w14:textId="77777777" w:rsidTr="008276BD">
        <w:tc>
          <w:tcPr>
            <w:cnfStyle w:val="001000000000" w:firstRow="0" w:lastRow="0" w:firstColumn="1" w:lastColumn="0" w:oddVBand="0" w:evenVBand="0" w:oddHBand="0" w:evenHBand="0" w:firstRowFirstColumn="0" w:firstRowLastColumn="0" w:lastRowFirstColumn="0" w:lastRowLastColumn="0"/>
            <w:tcW w:w="1263" w:type="pct"/>
          </w:tcPr>
          <w:p w14:paraId="4A1F64F7" w14:textId="77777777" w:rsidR="00275B65" w:rsidRPr="007B4F37" w:rsidRDefault="00275B65" w:rsidP="00275B65">
            <w:pPr>
              <w:pStyle w:val="TableText"/>
              <w:rPr>
                <w:rStyle w:val="Bold"/>
              </w:rPr>
            </w:pPr>
            <w:r w:rsidRPr="007B4F37">
              <w:rPr>
                <w:rStyle w:val="Bold"/>
              </w:rPr>
              <w:t>Administered expenses from transactions</w:t>
            </w:r>
          </w:p>
        </w:tc>
        <w:tc>
          <w:tcPr>
            <w:tcW w:w="273" w:type="pct"/>
          </w:tcPr>
          <w:p w14:paraId="3171310C"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73" w:type="pct"/>
          </w:tcPr>
          <w:p w14:paraId="5E73609D"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73" w:type="pct"/>
          </w:tcPr>
          <w:p w14:paraId="0B4E5D47"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73" w:type="pct"/>
          </w:tcPr>
          <w:p w14:paraId="585D1208"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65" w:type="pct"/>
          </w:tcPr>
          <w:p w14:paraId="0589A150"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65" w:type="pct"/>
          </w:tcPr>
          <w:p w14:paraId="0BFE3CD4"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16" w:type="pct"/>
          </w:tcPr>
          <w:p w14:paraId="33703E6C"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16" w:type="pct"/>
          </w:tcPr>
          <w:p w14:paraId="741791EB"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36" w:type="pct"/>
          </w:tcPr>
          <w:p w14:paraId="4745D8A9"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38" w:type="pct"/>
          </w:tcPr>
          <w:p w14:paraId="5D95A1A3"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303" w:type="pct"/>
          </w:tcPr>
          <w:p w14:paraId="5066C6AD"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303" w:type="pct"/>
          </w:tcPr>
          <w:p w14:paraId="11E0BA3C"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303" w:type="pct"/>
          </w:tcPr>
          <w:p w14:paraId="75554C09"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302" w:type="pct"/>
          </w:tcPr>
          <w:p w14:paraId="6452F6F8"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r>
      <w:tr w:rsidR="00275B65" w:rsidRPr="00E006C9" w14:paraId="0A91E138" w14:textId="77777777" w:rsidTr="008276BD">
        <w:tc>
          <w:tcPr>
            <w:cnfStyle w:val="001000000000" w:firstRow="0" w:lastRow="0" w:firstColumn="1" w:lastColumn="0" w:oddVBand="0" w:evenVBand="0" w:oddHBand="0" w:evenHBand="0" w:firstRowFirstColumn="0" w:firstRowLastColumn="0" w:lastRowFirstColumn="0" w:lastRowLastColumn="0"/>
            <w:tcW w:w="1263" w:type="pct"/>
          </w:tcPr>
          <w:p w14:paraId="79FBC38F" w14:textId="77777777" w:rsidR="00275B65" w:rsidRPr="00E006C9" w:rsidRDefault="00275B65" w:rsidP="00275B65">
            <w:pPr>
              <w:pStyle w:val="TableText"/>
            </w:pPr>
            <w:r w:rsidRPr="00E006C9">
              <w:t>Payments into the Consolidated Fund</w:t>
            </w:r>
          </w:p>
        </w:tc>
        <w:tc>
          <w:tcPr>
            <w:tcW w:w="273" w:type="pct"/>
          </w:tcPr>
          <w:p w14:paraId="4A8A3CE9"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(22,875)</w:t>
            </w:r>
          </w:p>
        </w:tc>
        <w:tc>
          <w:tcPr>
            <w:tcW w:w="273" w:type="pct"/>
          </w:tcPr>
          <w:p w14:paraId="344F8924"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(20,880)</w:t>
            </w:r>
          </w:p>
        </w:tc>
        <w:tc>
          <w:tcPr>
            <w:tcW w:w="273" w:type="pct"/>
          </w:tcPr>
          <w:p w14:paraId="6A4D0364"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(8,689)</w:t>
            </w:r>
          </w:p>
        </w:tc>
        <w:tc>
          <w:tcPr>
            <w:tcW w:w="273" w:type="pct"/>
          </w:tcPr>
          <w:p w14:paraId="278800F3"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(10,818)</w:t>
            </w:r>
          </w:p>
        </w:tc>
        <w:tc>
          <w:tcPr>
            <w:tcW w:w="265" w:type="pct"/>
          </w:tcPr>
          <w:p w14:paraId="27993A27"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(26,617)</w:t>
            </w:r>
          </w:p>
        </w:tc>
        <w:tc>
          <w:tcPr>
            <w:tcW w:w="265" w:type="pct"/>
          </w:tcPr>
          <w:p w14:paraId="3C58B5C5"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(37,966)</w:t>
            </w:r>
          </w:p>
        </w:tc>
        <w:tc>
          <w:tcPr>
            <w:tcW w:w="216" w:type="pct"/>
          </w:tcPr>
          <w:p w14:paraId="32422AF9"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(3)</w:t>
            </w:r>
          </w:p>
        </w:tc>
        <w:tc>
          <w:tcPr>
            <w:tcW w:w="216" w:type="pct"/>
          </w:tcPr>
          <w:p w14:paraId="2F775538"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(3)</w:t>
            </w:r>
          </w:p>
        </w:tc>
        <w:tc>
          <w:tcPr>
            <w:tcW w:w="236" w:type="pct"/>
          </w:tcPr>
          <w:p w14:paraId="100D191E"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(9,931)</w:t>
            </w:r>
          </w:p>
        </w:tc>
        <w:tc>
          <w:tcPr>
            <w:tcW w:w="238" w:type="pct"/>
          </w:tcPr>
          <w:p w14:paraId="61894A38"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(9,786)</w:t>
            </w:r>
          </w:p>
        </w:tc>
        <w:tc>
          <w:tcPr>
            <w:tcW w:w="303" w:type="pct"/>
          </w:tcPr>
          <w:p w14:paraId="6AF13AA1"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(2,857)</w:t>
            </w:r>
          </w:p>
        </w:tc>
        <w:tc>
          <w:tcPr>
            <w:tcW w:w="303" w:type="pct"/>
          </w:tcPr>
          <w:p w14:paraId="43632F18"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(2,476)</w:t>
            </w:r>
          </w:p>
        </w:tc>
        <w:tc>
          <w:tcPr>
            <w:tcW w:w="303" w:type="pct"/>
          </w:tcPr>
          <w:p w14:paraId="4F128841"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(70,971)</w:t>
            </w:r>
          </w:p>
        </w:tc>
        <w:tc>
          <w:tcPr>
            <w:tcW w:w="302" w:type="pct"/>
          </w:tcPr>
          <w:p w14:paraId="15020BF8"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(81,929)</w:t>
            </w:r>
          </w:p>
        </w:tc>
      </w:tr>
      <w:tr w:rsidR="00275B65" w:rsidRPr="00E006C9" w14:paraId="5121D487" w14:textId="77777777" w:rsidTr="008276BD">
        <w:tc>
          <w:tcPr>
            <w:cnfStyle w:val="001000000000" w:firstRow="0" w:lastRow="0" w:firstColumn="1" w:lastColumn="0" w:oddVBand="0" w:evenVBand="0" w:oddHBand="0" w:evenHBand="0" w:firstRowFirstColumn="0" w:firstRowLastColumn="0" w:lastRowFirstColumn="0" w:lastRowLastColumn="0"/>
            <w:tcW w:w="1263" w:type="pct"/>
          </w:tcPr>
          <w:p w14:paraId="1979D6B2" w14:textId="77777777" w:rsidR="00275B65" w:rsidRPr="00E006C9" w:rsidRDefault="00275B65" w:rsidP="00275B65">
            <w:pPr>
              <w:pStyle w:val="TableText"/>
            </w:pPr>
            <w:r w:rsidRPr="00E006C9">
              <w:t>Criminal injuries compensation</w:t>
            </w:r>
          </w:p>
        </w:tc>
        <w:tc>
          <w:tcPr>
            <w:tcW w:w="273" w:type="pct"/>
          </w:tcPr>
          <w:p w14:paraId="722E2ABA"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0</w:t>
            </w:r>
          </w:p>
        </w:tc>
        <w:tc>
          <w:tcPr>
            <w:tcW w:w="273" w:type="pct"/>
          </w:tcPr>
          <w:p w14:paraId="702A0705"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0</w:t>
            </w:r>
          </w:p>
        </w:tc>
        <w:tc>
          <w:tcPr>
            <w:tcW w:w="273" w:type="pct"/>
          </w:tcPr>
          <w:p w14:paraId="175C48EC"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0</w:t>
            </w:r>
          </w:p>
        </w:tc>
        <w:tc>
          <w:tcPr>
            <w:tcW w:w="273" w:type="pct"/>
          </w:tcPr>
          <w:p w14:paraId="4A66542F"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0</w:t>
            </w:r>
          </w:p>
        </w:tc>
        <w:tc>
          <w:tcPr>
            <w:tcW w:w="265" w:type="pct"/>
          </w:tcPr>
          <w:p w14:paraId="52B86FBB"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(46,208)</w:t>
            </w:r>
          </w:p>
        </w:tc>
        <w:tc>
          <w:tcPr>
            <w:tcW w:w="265" w:type="pct"/>
          </w:tcPr>
          <w:p w14:paraId="08A33EEA"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(42,601)</w:t>
            </w:r>
          </w:p>
        </w:tc>
        <w:tc>
          <w:tcPr>
            <w:tcW w:w="216" w:type="pct"/>
          </w:tcPr>
          <w:p w14:paraId="79B152A6"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0</w:t>
            </w:r>
          </w:p>
        </w:tc>
        <w:tc>
          <w:tcPr>
            <w:tcW w:w="216" w:type="pct"/>
          </w:tcPr>
          <w:p w14:paraId="22BC9AA0"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 xml:space="preserve">0 </w:t>
            </w:r>
          </w:p>
        </w:tc>
        <w:tc>
          <w:tcPr>
            <w:tcW w:w="236" w:type="pct"/>
          </w:tcPr>
          <w:p w14:paraId="3884AA64"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0</w:t>
            </w:r>
          </w:p>
        </w:tc>
        <w:tc>
          <w:tcPr>
            <w:tcW w:w="238" w:type="pct"/>
          </w:tcPr>
          <w:p w14:paraId="548995FE"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0</w:t>
            </w:r>
          </w:p>
        </w:tc>
        <w:tc>
          <w:tcPr>
            <w:tcW w:w="303" w:type="pct"/>
          </w:tcPr>
          <w:p w14:paraId="3D4C1F0B"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0</w:t>
            </w:r>
          </w:p>
        </w:tc>
        <w:tc>
          <w:tcPr>
            <w:tcW w:w="303" w:type="pct"/>
          </w:tcPr>
          <w:p w14:paraId="2C4FC6CF"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0</w:t>
            </w:r>
          </w:p>
        </w:tc>
        <w:tc>
          <w:tcPr>
            <w:tcW w:w="303" w:type="pct"/>
          </w:tcPr>
          <w:p w14:paraId="0B8AB690"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(46,208)</w:t>
            </w:r>
          </w:p>
        </w:tc>
        <w:tc>
          <w:tcPr>
            <w:tcW w:w="302" w:type="pct"/>
          </w:tcPr>
          <w:p w14:paraId="638A711A"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(42,601)</w:t>
            </w:r>
          </w:p>
        </w:tc>
      </w:tr>
      <w:tr w:rsidR="00275B65" w:rsidRPr="00E006C9" w14:paraId="0D37929C" w14:textId="77777777" w:rsidTr="008276BD">
        <w:tc>
          <w:tcPr>
            <w:cnfStyle w:val="001000000000" w:firstRow="0" w:lastRow="0" w:firstColumn="1" w:lastColumn="0" w:oddVBand="0" w:evenVBand="0" w:oddHBand="0" w:evenHBand="0" w:firstRowFirstColumn="0" w:firstRowLastColumn="0" w:lastRowFirstColumn="0" w:lastRowLastColumn="0"/>
            <w:tcW w:w="1263" w:type="pct"/>
          </w:tcPr>
          <w:p w14:paraId="19E30FF8" w14:textId="77777777" w:rsidR="00275B65" w:rsidRPr="00E006C9" w:rsidRDefault="00275B65" w:rsidP="00275B65">
            <w:pPr>
              <w:pStyle w:val="TableText"/>
            </w:pPr>
            <w:r w:rsidRPr="00E006C9">
              <w:t>Other expenses</w:t>
            </w:r>
          </w:p>
        </w:tc>
        <w:tc>
          <w:tcPr>
            <w:tcW w:w="273" w:type="pct"/>
          </w:tcPr>
          <w:p w14:paraId="36E8572A"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0</w:t>
            </w:r>
          </w:p>
        </w:tc>
        <w:tc>
          <w:tcPr>
            <w:tcW w:w="273" w:type="pct"/>
          </w:tcPr>
          <w:p w14:paraId="0A64B755"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0</w:t>
            </w:r>
          </w:p>
        </w:tc>
        <w:tc>
          <w:tcPr>
            <w:tcW w:w="273" w:type="pct"/>
          </w:tcPr>
          <w:p w14:paraId="54D9FFE2"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 xml:space="preserve">2,164 </w:t>
            </w:r>
          </w:p>
        </w:tc>
        <w:tc>
          <w:tcPr>
            <w:tcW w:w="273" w:type="pct"/>
          </w:tcPr>
          <w:p w14:paraId="4A3A704B"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(1,100)</w:t>
            </w:r>
          </w:p>
        </w:tc>
        <w:tc>
          <w:tcPr>
            <w:tcW w:w="265" w:type="pct"/>
          </w:tcPr>
          <w:p w14:paraId="3EF2DC5D"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 xml:space="preserve">49 </w:t>
            </w:r>
          </w:p>
        </w:tc>
        <w:tc>
          <w:tcPr>
            <w:tcW w:w="265" w:type="pct"/>
          </w:tcPr>
          <w:p w14:paraId="05FCC3F0"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(98)</w:t>
            </w:r>
          </w:p>
        </w:tc>
        <w:tc>
          <w:tcPr>
            <w:tcW w:w="216" w:type="pct"/>
          </w:tcPr>
          <w:p w14:paraId="4CF59418"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 xml:space="preserve">0 </w:t>
            </w:r>
          </w:p>
        </w:tc>
        <w:tc>
          <w:tcPr>
            <w:tcW w:w="216" w:type="pct"/>
          </w:tcPr>
          <w:p w14:paraId="043F489F"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 xml:space="preserve">0 </w:t>
            </w:r>
          </w:p>
        </w:tc>
        <w:tc>
          <w:tcPr>
            <w:tcW w:w="236" w:type="pct"/>
          </w:tcPr>
          <w:p w14:paraId="0AD19E75"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0</w:t>
            </w:r>
          </w:p>
        </w:tc>
        <w:tc>
          <w:tcPr>
            <w:tcW w:w="238" w:type="pct"/>
          </w:tcPr>
          <w:p w14:paraId="26B8A5CE"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0</w:t>
            </w:r>
          </w:p>
        </w:tc>
        <w:tc>
          <w:tcPr>
            <w:tcW w:w="303" w:type="pct"/>
          </w:tcPr>
          <w:p w14:paraId="14BD8543"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(1,099)</w:t>
            </w:r>
          </w:p>
        </w:tc>
        <w:tc>
          <w:tcPr>
            <w:tcW w:w="303" w:type="pct"/>
          </w:tcPr>
          <w:p w14:paraId="45AE225F"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(978)</w:t>
            </w:r>
          </w:p>
        </w:tc>
        <w:tc>
          <w:tcPr>
            <w:tcW w:w="303" w:type="pct"/>
          </w:tcPr>
          <w:p w14:paraId="446977D8"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1,114</w:t>
            </w:r>
          </w:p>
        </w:tc>
        <w:tc>
          <w:tcPr>
            <w:tcW w:w="302" w:type="pct"/>
          </w:tcPr>
          <w:p w14:paraId="1D277170"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rsidRPr="00E006C9">
              <w:t>(2,176)</w:t>
            </w:r>
          </w:p>
        </w:tc>
      </w:tr>
      <w:tr w:rsidR="00275B65" w:rsidRPr="007B4F37" w14:paraId="2C7E47B1" w14:textId="77777777" w:rsidTr="008276BD">
        <w:tc>
          <w:tcPr>
            <w:cnfStyle w:val="001000000000" w:firstRow="0" w:lastRow="0" w:firstColumn="1" w:lastColumn="0" w:oddVBand="0" w:evenVBand="0" w:oddHBand="0" w:evenHBand="0" w:firstRowFirstColumn="0" w:firstRowLastColumn="0" w:lastRowFirstColumn="0" w:lastRowLastColumn="0"/>
            <w:tcW w:w="1263" w:type="pct"/>
          </w:tcPr>
          <w:p w14:paraId="280011A3" w14:textId="77777777" w:rsidR="00275B65" w:rsidRPr="007B4F37" w:rsidRDefault="00275B65" w:rsidP="00275B65">
            <w:pPr>
              <w:pStyle w:val="TableText"/>
              <w:rPr>
                <w:rStyle w:val="Bold"/>
              </w:rPr>
            </w:pPr>
            <w:r w:rsidRPr="007B4F37">
              <w:rPr>
                <w:rStyle w:val="Bold"/>
              </w:rPr>
              <w:t>Total administered expenses from transactions</w:t>
            </w:r>
          </w:p>
        </w:tc>
        <w:tc>
          <w:tcPr>
            <w:tcW w:w="273" w:type="pct"/>
          </w:tcPr>
          <w:p w14:paraId="25B15F13"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(22,875)</w:t>
            </w:r>
          </w:p>
        </w:tc>
        <w:tc>
          <w:tcPr>
            <w:tcW w:w="273" w:type="pct"/>
          </w:tcPr>
          <w:p w14:paraId="209932F9"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(20,880)</w:t>
            </w:r>
          </w:p>
        </w:tc>
        <w:tc>
          <w:tcPr>
            <w:tcW w:w="273" w:type="pct"/>
          </w:tcPr>
          <w:p w14:paraId="3045307B"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(6,524)</w:t>
            </w:r>
          </w:p>
        </w:tc>
        <w:tc>
          <w:tcPr>
            <w:tcW w:w="273" w:type="pct"/>
          </w:tcPr>
          <w:p w14:paraId="6961B719"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(11,918)</w:t>
            </w:r>
          </w:p>
        </w:tc>
        <w:tc>
          <w:tcPr>
            <w:tcW w:w="265" w:type="pct"/>
          </w:tcPr>
          <w:p w14:paraId="64BA20CF"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(72,776)</w:t>
            </w:r>
          </w:p>
        </w:tc>
        <w:tc>
          <w:tcPr>
            <w:tcW w:w="265" w:type="pct"/>
          </w:tcPr>
          <w:p w14:paraId="53898029"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(80,664)</w:t>
            </w:r>
          </w:p>
        </w:tc>
        <w:tc>
          <w:tcPr>
            <w:tcW w:w="216" w:type="pct"/>
          </w:tcPr>
          <w:p w14:paraId="5D06925D"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(3)</w:t>
            </w:r>
          </w:p>
        </w:tc>
        <w:tc>
          <w:tcPr>
            <w:tcW w:w="216" w:type="pct"/>
          </w:tcPr>
          <w:p w14:paraId="6029E215"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(3)</w:t>
            </w:r>
          </w:p>
        </w:tc>
        <w:tc>
          <w:tcPr>
            <w:tcW w:w="236" w:type="pct"/>
          </w:tcPr>
          <w:p w14:paraId="41D339D6"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(9,931)</w:t>
            </w:r>
          </w:p>
        </w:tc>
        <w:tc>
          <w:tcPr>
            <w:tcW w:w="238" w:type="pct"/>
          </w:tcPr>
          <w:p w14:paraId="5F5EAA65"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(9,786)</w:t>
            </w:r>
          </w:p>
        </w:tc>
        <w:tc>
          <w:tcPr>
            <w:tcW w:w="303" w:type="pct"/>
          </w:tcPr>
          <w:p w14:paraId="4DBBD4DC"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(3,956)</w:t>
            </w:r>
          </w:p>
        </w:tc>
        <w:tc>
          <w:tcPr>
            <w:tcW w:w="303" w:type="pct"/>
          </w:tcPr>
          <w:p w14:paraId="39E1D28A"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(3,455)</w:t>
            </w:r>
          </w:p>
        </w:tc>
        <w:tc>
          <w:tcPr>
            <w:tcW w:w="303" w:type="pct"/>
          </w:tcPr>
          <w:p w14:paraId="2756D113"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(116,065)</w:t>
            </w:r>
          </w:p>
        </w:tc>
        <w:tc>
          <w:tcPr>
            <w:tcW w:w="302" w:type="pct"/>
          </w:tcPr>
          <w:p w14:paraId="489F90AE"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(126,706)</w:t>
            </w:r>
          </w:p>
        </w:tc>
      </w:tr>
      <w:tr w:rsidR="00275B65" w:rsidRPr="007B4F37" w14:paraId="181D6FF1" w14:textId="77777777" w:rsidTr="008276BD">
        <w:tc>
          <w:tcPr>
            <w:cnfStyle w:val="001000000000" w:firstRow="0" w:lastRow="0" w:firstColumn="1" w:lastColumn="0" w:oddVBand="0" w:evenVBand="0" w:oddHBand="0" w:evenHBand="0" w:firstRowFirstColumn="0" w:firstRowLastColumn="0" w:lastRowFirstColumn="0" w:lastRowLastColumn="0"/>
            <w:tcW w:w="1263" w:type="pct"/>
          </w:tcPr>
          <w:p w14:paraId="03911B09" w14:textId="77777777" w:rsidR="00275B65" w:rsidRPr="007B4F37" w:rsidRDefault="00275B65" w:rsidP="00275B65">
            <w:pPr>
              <w:pStyle w:val="TableText"/>
              <w:rPr>
                <w:rStyle w:val="Bold"/>
              </w:rPr>
            </w:pPr>
            <w:r w:rsidRPr="007B4F37">
              <w:rPr>
                <w:rStyle w:val="Bold"/>
              </w:rPr>
              <w:t>Total administered net result from transactions (net operating balance)</w:t>
            </w:r>
          </w:p>
        </w:tc>
        <w:tc>
          <w:tcPr>
            <w:tcW w:w="273" w:type="pct"/>
          </w:tcPr>
          <w:p w14:paraId="70C6D18D"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92</w:t>
            </w:r>
          </w:p>
        </w:tc>
        <w:tc>
          <w:tcPr>
            <w:tcW w:w="273" w:type="pct"/>
          </w:tcPr>
          <w:p w14:paraId="166211A6"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 xml:space="preserve">250 </w:t>
            </w:r>
          </w:p>
        </w:tc>
        <w:tc>
          <w:tcPr>
            <w:tcW w:w="273" w:type="pct"/>
          </w:tcPr>
          <w:p w14:paraId="4B4BD7DC"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2,231</w:t>
            </w:r>
          </w:p>
        </w:tc>
        <w:tc>
          <w:tcPr>
            <w:tcW w:w="273" w:type="pct"/>
          </w:tcPr>
          <w:p w14:paraId="37A4E27F"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(1,012)</w:t>
            </w:r>
          </w:p>
        </w:tc>
        <w:tc>
          <w:tcPr>
            <w:tcW w:w="265" w:type="pct"/>
          </w:tcPr>
          <w:p w14:paraId="4B91F83B"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64</w:t>
            </w:r>
          </w:p>
        </w:tc>
        <w:tc>
          <w:tcPr>
            <w:tcW w:w="265" w:type="pct"/>
          </w:tcPr>
          <w:p w14:paraId="39ECBDF6"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 xml:space="preserve">937 </w:t>
            </w:r>
          </w:p>
        </w:tc>
        <w:tc>
          <w:tcPr>
            <w:tcW w:w="216" w:type="pct"/>
          </w:tcPr>
          <w:p w14:paraId="4A4047A1"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0</w:t>
            </w:r>
          </w:p>
        </w:tc>
        <w:tc>
          <w:tcPr>
            <w:tcW w:w="216" w:type="pct"/>
          </w:tcPr>
          <w:p w14:paraId="1F08CD59"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0</w:t>
            </w:r>
          </w:p>
        </w:tc>
        <w:tc>
          <w:tcPr>
            <w:tcW w:w="236" w:type="pct"/>
          </w:tcPr>
          <w:p w14:paraId="2FBA8B5A"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0</w:t>
            </w:r>
          </w:p>
        </w:tc>
        <w:tc>
          <w:tcPr>
            <w:tcW w:w="238" w:type="pct"/>
          </w:tcPr>
          <w:p w14:paraId="2280C221"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 xml:space="preserve">0 </w:t>
            </w:r>
          </w:p>
        </w:tc>
        <w:tc>
          <w:tcPr>
            <w:tcW w:w="303" w:type="pct"/>
          </w:tcPr>
          <w:p w14:paraId="40A43BF0"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(2,837)</w:t>
            </w:r>
          </w:p>
        </w:tc>
        <w:tc>
          <w:tcPr>
            <w:tcW w:w="303" w:type="pct"/>
          </w:tcPr>
          <w:p w14:paraId="779C38C1"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(2,532)</w:t>
            </w:r>
          </w:p>
        </w:tc>
        <w:tc>
          <w:tcPr>
            <w:tcW w:w="303" w:type="pct"/>
          </w:tcPr>
          <w:p w14:paraId="3F3A4AC3"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(450)</w:t>
            </w:r>
          </w:p>
        </w:tc>
        <w:tc>
          <w:tcPr>
            <w:tcW w:w="302" w:type="pct"/>
          </w:tcPr>
          <w:p w14:paraId="3A52DE0D"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(2,356)</w:t>
            </w:r>
          </w:p>
        </w:tc>
      </w:tr>
      <w:tr w:rsidR="00275B65" w:rsidRPr="00E006C9" w14:paraId="14F1D60B" w14:textId="77777777" w:rsidTr="008276BD">
        <w:tc>
          <w:tcPr>
            <w:cnfStyle w:val="001000000000" w:firstRow="0" w:lastRow="0" w:firstColumn="1" w:lastColumn="0" w:oddVBand="0" w:evenVBand="0" w:oddHBand="0" w:evenHBand="0" w:firstRowFirstColumn="0" w:firstRowLastColumn="0" w:lastRowFirstColumn="0" w:lastRowLastColumn="0"/>
            <w:tcW w:w="1263" w:type="pct"/>
          </w:tcPr>
          <w:p w14:paraId="3C5C3483" w14:textId="77777777" w:rsidR="00275B65" w:rsidRPr="007B4F37" w:rsidRDefault="00275B65" w:rsidP="00275B65">
            <w:pPr>
              <w:pStyle w:val="TableText"/>
              <w:rPr>
                <w:rStyle w:val="Bold"/>
              </w:rPr>
            </w:pPr>
            <w:r w:rsidRPr="007B4F37">
              <w:rPr>
                <w:rStyle w:val="Bold"/>
              </w:rPr>
              <w:t>Administered other economic flows</w:t>
            </w:r>
            <w:r w:rsidRPr="007B4F37">
              <w:rPr>
                <w:rStyle w:val="Bold"/>
              </w:rPr>
              <w:br/>
              <w:t>included in administered net result</w:t>
            </w:r>
          </w:p>
        </w:tc>
        <w:tc>
          <w:tcPr>
            <w:tcW w:w="273" w:type="pct"/>
          </w:tcPr>
          <w:p w14:paraId="385755C4"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73" w:type="pct"/>
          </w:tcPr>
          <w:p w14:paraId="09820152"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73" w:type="pct"/>
          </w:tcPr>
          <w:p w14:paraId="5B795458"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73" w:type="pct"/>
          </w:tcPr>
          <w:p w14:paraId="58A59E97"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65" w:type="pct"/>
          </w:tcPr>
          <w:p w14:paraId="64C1F2E6"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65" w:type="pct"/>
          </w:tcPr>
          <w:p w14:paraId="7F905EE8"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16" w:type="pct"/>
          </w:tcPr>
          <w:p w14:paraId="6095E610"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16" w:type="pct"/>
          </w:tcPr>
          <w:p w14:paraId="71A7D059"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36" w:type="pct"/>
          </w:tcPr>
          <w:p w14:paraId="4DF0CCAF"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38" w:type="pct"/>
          </w:tcPr>
          <w:p w14:paraId="29E93436"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303" w:type="pct"/>
          </w:tcPr>
          <w:p w14:paraId="7284BEE6"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303" w:type="pct"/>
          </w:tcPr>
          <w:p w14:paraId="699C821A"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303" w:type="pct"/>
          </w:tcPr>
          <w:p w14:paraId="343805B9"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302" w:type="pct"/>
          </w:tcPr>
          <w:p w14:paraId="644061B9"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r>
      <w:tr w:rsidR="00275B65" w:rsidRPr="00E006C9" w14:paraId="15E31993" w14:textId="77777777" w:rsidTr="008276BD">
        <w:tc>
          <w:tcPr>
            <w:cnfStyle w:val="001000000000" w:firstRow="0" w:lastRow="0" w:firstColumn="1" w:lastColumn="0" w:oddVBand="0" w:evenVBand="0" w:oddHBand="0" w:evenHBand="0" w:firstRowFirstColumn="0" w:firstRowLastColumn="0" w:lastRowFirstColumn="0" w:lastRowLastColumn="0"/>
            <w:tcW w:w="1263" w:type="pct"/>
          </w:tcPr>
          <w:p w14:paraId="1CAD23B0" w14:textId="77777777" w:rsidR="00275B65" w:rsidRPr="00E006C9" w:rsidRDefault="00275B65" w:rsidP="00275B65">
            <w:pPr>
              <w:pStyle w:val="TableText"/>
            </w:pPr>
            <w:r w:rsidRPr="00E006C9">
              <w:t>Net gain/(loss) on non-financial assets</w:t>
            </w:r>
          </w:p>
        </w:tc>
        <w:tc>
          <w:tcPr>
            <w:tcW w:w="273" w:type="pct"/>
          </w:tcPr>
          <w:p w14:paraId="393ED98D"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73" w:type="pct"/>
          </w:tcPr>
          <w:p w14:paraId="3B2CBC0E"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73" w:type="pct"/>
          </w:tcPr>
          <w:p w14:paraId="3E374A04"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73" w:type="pct"/>
          </w:tcPr>
          <w:p w14:paraId="6A1F48A1"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65" w:type="pct"/>
          </w:tcPr>
          <w:p w14:paraId="4D3225C6"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65" w:type="pct"/>
          </w:tcPr>
          <w:p w14:paraId="17DFFC3E"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16" w:type="pct"/>
          </w:tcPr>
          <w:p w14:paraId="06DC8BCD"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16" w:type="pct"/>
          </w:tcPr>
          <w:p w14:paraId="55EBF091"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36" w:type="pct"/>
          </w:tcPr>
          <w:p w14:paraId="5778D440"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38" w:type="pct"/>
          </w:tcPr>
          <w:p w14:paraId="51737277"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303" w:type="pct"/>
          </w:tcPr>
          <w:p w14:paraId="54FB298E"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303" w:type="pct"/>
          </w:tcPr>
          <w:p w14:paraId="4275FCC2"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303" w:type="pct"/>
          </w:tcPr>
          <w:p w14:paraId="436E85F4"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302" w:type="pct"/>
          </w:tcPr>
          <w:p w14:paraId="0215B590"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r>
      <w:tr w:rsidR="00275B65" w:rsidRPr="00E006C9" w14:paraId="1C1D1E48" w14:textId="77777777" w:rsidTr="008276BD">
        <w:tc>
          <w:tcPr>
            <w:cnfStyle w:val="001000000000" w:firstRow="0" w:lastRow="0" w:firstColumn="1" w:lastColumn="0" w:oddVBand="0" w:evenVBand="0" w:oddHBand="0" w:evenHBand="0" w:firstRowFirstColumn="0" w:firstRowLastColumn="0" w:lastRowFirstColumn="0" w:lastRowLastColumn="0"/>
            <w:tcW w:w="1263" w:type="pct"/>
          </w:tcPr>
          <w:p w14:paraId="4458E217" w14:textId="77777777" w:rsidR="00275B65" w:rsidRPr="00E006C9" w:rsidRDefault="00275B65" w:rsidP="00275B65">
            <w:pPr>
              <w:pStyle w:val="TableText"/>
            </w:pPr>
            <w:r w:rsidRPr="00E006C9">
              <w:t>Net gain/(loss) on financial instruments</w:t>
            </w:r>
          </w:p>
        </w:tc>
        <w:tc>
          <w:tcPr>
            <w:tcW w:w="273" w:type="pct"/>
          </w:tcPr>
          <w:p w14:paraId="20E653FD"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73" w:type="pct"/>
          </w:tcPr>
          <w:p w14:paraId="3F30DD43"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73" w:type="pct"/>
          </w:tcPr>
          <w:p w14:paraId="50A530B3"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73" w:type="pct"/>
          </w:tcPr>
          <w:p w14:paraId="6C4A294D"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65" w:type="pct"/>
          </w:tcPr>
          <w:p w14:paraId="741F6CD9"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65" w:type="pct"/>
          </w:tcPr>
          <w:p w14:paraId="749FC707"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16" w:type="pct"/>
          </w:tcPr>
          <w:p w14:paraId="30A33DAC"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16" w:type="pct"/>
          </w:tcPr>
          <w:p w14:paraId="0181B925"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36" w:type="pct"/>
          </w:tcPr>
          <w:p w14:paraId="68A862C2"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38" w:type="pct"/>
          </w:tcPr>
          <w:p w14:paraId="1EE18DA9"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303" w:type="pct"/>
          </w:tcPr>
          <w:p w14:paraId="4E0461E3"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303" w:type="pct"/>
          </w:tcPr>
          <w:p w14:paraId="192C24F9"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303" w:type="pct"/>
          </w:tcPr>
          <w:p w14:paraId="4D932053"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302" w:type="pct"/>
          </w:tcPr>
          <w:p w14:paraId="204BEF04"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r>
      <w:tr w:rsidR="00275B65" w:rsidRPr="00E006C9" w14:paraId="237BAA21" w14:textId="77777777" w:rsidTr="008276BD">
        <w:tc>
          <w:tcPr>
            <w:cnfStyle w:val="001000000000" w:firstRow="0" w:lastRow="0" w:firstColumn="1" w:lastColumn="0" w:oddVBand="0" w:evenVBand="0" w:oddHBand="0" w:evenHBand="0" w:firstRowFirstColumn="0" w:firstRowLastColumn="0" w:lastRowFirstColumn="0" w:lastRowLastColumn="0"/>
            <w:tcW w:w="1263" w:type="pct"/>
          </w:tcPr>
          <w:p w14:paraId="241F81FB" w14:textId="77777777" w:rsidR="00275B65" w:rsidRPr="00E006C9" w:rsidRDefault="00275B65" w:rsidP="00275B65">
            <w:pPr>
              <w:pStyle w:val="TableText"/>
            </w:pPr>
            <w:r w:rsidRPr="00E006C9">
              <w:t>Other gains/(losses) from other economic flows</w:t>
            </w:r>
          </w:p>
        </w:tc>
        <w:tc>
          <w:tcPr>
            <w:tcW w:w="273" w:type="pct"/>
          </w:tcPr>
          <w:p w14:paraId="67CA3B25"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73" w:type="pct"/>
          </w:tcPr>
          <w:p w14:paraId="544BE6C9"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73" w:type="pct"/>
          </w:tcPr>
          <w:p w14:paraId="7EE19FE2"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73" w:type="pct"/>
          </w:tcPr>
          <w:p w14:paraId="30BF8C66"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65" w:type="pct"/>
          </w:tcPr>
          <w:p w14:paraId="3F7A0317"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65" w:type="pct"/>
          </w:tcPr>
          <w:p w14:paraId="46D5619F"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16" w:type="pct"/>
          </w:tcPr>
          <w:p w14:paraId="030EE98E"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16" w:type="pct"/>
          </w:tcPr>
          <w:p w14:paraId="6E22A96D"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36" w:type="pct"/>
          </w:tcPr>
          <w:p w14:paraId="42CAA752"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238" w:type="pct"/>
          </w:tcPr>
          <w:p w14:paraId="7381D4C5"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303" w:type="pct"/>
          </w:tcPr>
          <w:p w14:paraId="56CC7D8E"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303" w:type="pct"/>
          </w:tcPr>
          <w:p w14:paraId="7DF99151"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303" w:type="pct"/>
          </w:tcPr>
          <w:p w14:paraId="6A48BD5F"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c>
          <w:tcPr>
            <w:tcW w:w="302" w:type="pct"/>
          </w:tcPr>
          <w:p w14:paraId="0395C38D" w14:textId="77777777" w:rsidR="00275B65" w:rsidRPr="00E006C9" w:rsidRDefault="00275B65" w:rsidP="00275B65">
            <w:pPr>
              <w:pStyle w:val="TableText"/>
              <w:cnfStyle w:val="000000000000" w:firstRow="0" w:lastRow="0" w:firstColumn="0" w:lastColumn="0" w:oddVBand="0" w:evenVBand="0" w:oddHBand="0" w:evenHBand="0" w:firstRowFirstColumn="0" w:firstRowLastColumn="0" w:lastRowFirstColumn="0" w:lastRowLastColumn="0"/>
            </w:pPr>
            <w:r>
              <w:t>N/A</w:t>
            </w:r>
          </w:p>
        </w:tc>
      </w:tr>
      <w:tr w:rsidR="00275B65" w:rsidRPr="007B4F37" w14:paraId="263D8398" w14:textId="77777777" w:rsidTr="008276BD">
        <w:tc>
          <w:tcPr>
            <w:cnfStyle w:val="001000000000" w:firstRow="0" w:lastRow="0" w:firstColumn="1" w:lastColumn="0" w:oddVBand="0" w:evenVBand="0" w:oddHBand="0" w:evenHBand="0" w:firstRowFirstColumn="0" w:firstRowLastColumn="0" w:lastRowFirstColumn="0" w:lastRowLastColumn="0"/>
            <w:tcW w:w="1263" w:type="pct"/>
          </w:tcPr>
          <w:p w14:paraId="5A3A666A" w14:textId="77777777" w:rsidR="00275B65" w:rsidRPr="007B4F37" w:rsidRDefault="00275B65" w:rsidP="00275B65">
            <w:pPr>
              <w:pStyle w:val="TableText"/>
              <w:rPr>
                <w:rStyle w:val="Bold"/>
              </w:rPr>
            </w:pPr>
            <w:r w:rsidRPr="007B4F37">
              <w:rPr>
                <w:rStyle w:val="Bold"/>
              </w:rPr>
              <w:t>Total administered other economic flows</w:t>
            </w:r>
          </w:p>
        </w:tc>
        <w:tc>
          <w:tcPr>
            <w:tcW w:w="273" w:type="pct"/>
          </w:tcPr>
          <w:p w14:paraId="0D77D3B7"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0</w:t>
            </w:r>
          </w:p>
        </w:tc>
        <w:tc>
          <w:tcPr>
            <w:tcW w:w="273" w:type="pct"/>
          </w:tcPr>
          <w:p w14:paraId="4901D9D7"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0</w:t>
            </w:r>
          </w:p>
        </w:tc>
        <w:tc>
          <w:tcPr>
            <w:tcW w:w="273" w:type="pct"/>
          </w:tcPr>
          <w:p w14:paraId="670ED615"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0</w:t>
            </w:r>
          </w:p>
        </w:tc>
        <w:tc>
          <w:tcPr>
            <w:tcW w:w="273" w:type="pct"/>
          </w:tcPr>
          <w:p w14:paraId="3F37E0AF"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0</w:t>
            </w:r>
          </w:p>
        </w:tc>
        <w:tc>
          <w:tcPr>
            <w:tcW w:w="265" w:type="pct"/>
          </w:tcPr>
          <w:p w14:paraId="5DB3797B"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0</w:t>
            </w:r>
          </w:p>
        </w:tc>
        <w:tc>
          <w:tcPr>
            <w:tcW w:w="265" w:type="pct"/>
          </w:tcPr>
          <w:p w14:paraId="494850B4"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0</w:t>
            </w:r>
          </w:p>
        </w:tc>
        <w:tc>
          <w:tcPr>
            <w:tcW w:w="216" w:type="pct"/>
          </w:tcPr>
          <w:p w14:paraId="764CEE3E"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0</w:t>
            </w:r>
          </w:p>
        </w:tc>
        <w:tc>
          <w:tcPr>
            <w:tcW w:w="216" w:type="pct"/>
          </w:tcPr>
          <w:p w14:paraId="005CAD19"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0</w:t>
            </w:r>
          </w:p>
        </w:tc>
        <w:tc>
          <w:tcPr>
            <w:tcW w:w="236" w:type="pct"/>
          </w:tcPr>
          <w:p w14:paraId="7E695332"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0</w:t>
            </w:r>
          </w:p>
        </w:tc>
        <w:tc>
          <w:tcPr>
            <w:tcW w:w="238" w:type="pct"/>
          </w:tcPr>
          <w:p w14:paraId="29A9B16F"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0</w:t>
            </w:r>
          </w:p>
        </w:tc>
        <w:tc>
          <w:tcPr>
            <w:tcW w:w="303" w:type="pct"/>
          </w:tcPr>
          <w:p w14:paraId="6E08B262"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0</w:t>
            </w:r>
          </w:p>
        </w:tc>
        <w:tc>
          <w:tcPr>
            <w:tcW w:w="303" w:type="pct"/>
          </w:tcPr>
          <w:p w14:paraId="5EB0493E"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0</w:t>
            </w:r>
          </w:p>
        </w:tc>
        <w:tc>
          <w:tcPr>
            <w:tcW w:w="303" w:type="pct"/>
          </w:tcPr>
          <w:p w14:paraId="2BF6C23D"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0</w:t>
            </w:r>
          </w:p>
        </w:tc>
        <w:tc>
          <w:tcPr>
            <w:tcW w:w="302" w:type="pct"/>
          </w:tcPr>
          <w:p w14:paraId="34867B86" w14:textId="77777777" w:rsidR="00275B65" w:rsidRPr="007B4F37" w:rsidRDefault="00275B65" w:rsidP="00275B6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0</w:t>
            </w:r>
          </w:p>
        </w:tc>
      </w:tr>
      <w:tr w:rsidR="00275B65" w:rsidRPr="007B4F37" w14:paraId="501B47F8" w14:textId="77777777" w:rsidTr="008276B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3" w:type="pct"/>
          </w:tcPr>
          <w:p w14:paraId="20EE35BD" w14:textId="77777777" w:rsidR="00275B65" w:rsidRPr="007B4F37" w:rsidRDefault="00275B65" w:rsidP="00275B65">
            <w:pPr>
              <w:pStyle w:val="TableText"/>
              <w:rPr>
                <w:rStyle w:val="Bold"/>
              </w:rPr>
            </w:pPr>
            <w:r w:rsidRPr="007B4F37">
              <w:rPr>
                <w:rStyle w:val="Bold"/>
              </w:rPr>
              <w:t>Total administered net result</w:t>
            </w:r>
          </w:p>
        </w:tc>
        <w:tc>
          <w:tcPr>
            <w:tcW w:w="273" w:type="pct"/>
          </w:tcPr>
          <w:p w14:paraId="6D904D21" w14:textId="77777777" w:rsidR="00275B65" w:rsidRPr="007B4F37" w:rsidRDefault="00275B65" w:rsidP="00275B65">
            <w:pPr>
              <w:pStyle w:val="TableText"/>
              <w:cnfStyle w:val="010000000000" w:firstRow="0" w:lastRow="1" w:firstColumn="0" w:lastColumn="0" w:oddVBand="0" w:evenVBand="0" w:oddHBand="0" w:evenHBand="0" w:firstRowFirstColumn="0" w:firstRowLastColumn="0" w:lastRowFirstColumn="0" w:lastRowLastColumn="0"/>
              <w:rPr>
                <w:rStyle w:val="Bold"/>
              </w:rPr>
            </w:pPr>
            <w:r w:rsidRPr="007B4F37">
              <w:rPr>
                <w:rStyle w:val="Bold"/>
              </w:rPr>
              <w:t>92</w:t>
            </w:r>
          </w:p>
        </w:tc>
        <w:tc>
          <w:tcPr>
            <w:tcW w:w="273" w:type="pct"/>
          </w:tcPr>
          <w:p w14:paraId="53EBD10A" w14:textId="77777777" w:rsidR="00275B65" w:rsidRPr="007B4F37" w:rsidRDefault="00275B65" w:rsidP="00275B65">
            <w:pPr>
              <w:pStyle w:val="TableText"/>
              <w:cnfStyle w:val="010000000000" w:firstRow="0" w:lastRow="1" w:firstColumn="0" w:lastColumn="0" w:oddVBand="0" w:evenVBand="0" w:oddHBand="0" w:evenHBand="0" w:firstRowFirstColumn="0" w:firstRowLastColumn="0" w:lastRowFirstColumn="0" w:lastRowLastColumn="0"/>
              <w:rPr>
                <w:rStyle w:val="Bold"/>
              </w:rPr>
            </w:pPr>
            <w:r w:rsidRPr="007B4F37">
              <w:rPr>
                <w:rStyle w:val="Bold"/>
              </w:rPr>
              <w:t xml:space="preserve">250 </w:t>
            </w:r>
          </w:p>
        </w:tc>
        <w:tc>
          <w:tcPr>
            <w:tcW w:w="273" w:type="pct"/>
          </w:tcPr>
          <w:p w14:paraId="18BF55C3" w14:textId="77777777" w:rsidR="00275B65" w:rsidRPr="007B4F37" w:rsidRDefault="00275B65" w:rsidP="00275B65">
            <w:pPr>
              <w:pStyle w:val="TableText"/>
              <w:cnfStyle w:val="010000000000" w:firstRow="0" w:lastRow="1" w:firstColumn="0" w:lastColumn="0" w:oddVBand="0" w:evenVBand="0" w:oddHBand="0" w:evenHBand="0" w:firstRowFirstColumn="0" w:firstRowLastColumn="0" w:lastRowFirstColumn="0" w:lastRowLastColumn="0"/>
              <w:rPr>
                <w:rStyle w:val="Bold"/>
              </w:rPr>
            </w:pPr>
            <w:r w:rsidRPr="007B4F37">
              <w:rPr>
                <w:rStyle w:val="Bold"/>
              </w:rPr>
              <w:t xml:space="preserve">2,231 </w:t>
            </w:r>
          </w:p>
        </w:tc>
        <w:tc>
          <w:tcPr>
            <w:tcW w:w="273" w:type="pct"/>
          </w:tcPr>
          <w:p w14:paraId="7F49C73E" w14:textId="77777777" w:rsidR="00275B65" w:rsidRPr="007B4F37" w:rsidRDefault="00275B65" w:rsidP="00275B65">
            <w:pPr>
              <w:pStyle w:val="TableText"/>
              <w:cnfStyle w:val="010000000000" w:firstRow="0" w:lastRow="1" w:firstColumn="0" w:lastColumn="0" w:oddVBand="0" w:evenVBand="0" w:oddHBand="0" w:evenHBand="0" w:firstRowFirstColumn="0" w:firstRowLastColumn="0" w:lastRowFirstColumn="0" w:lastRowLastColumn="0"/>
              <w:rPr>
                <w:rStyle w:val="Bold"/>
              </w:rPr>
            </w:pPr>
            <w:r w:rsidRPr="007B4F37">
              <w:rPr>
                <w:rStyle w:val="Bold"/>
              </w:rPr>
              <w:t>(1,012)</w:t>
            </w:r>
          </w:p>
        </w:tc>
        <w:tc>
          <w:tcPr>
            <w:tcW w:w="265" w:type="pct"/>
          </w:tcPr>
          <w:p w14:paraId="4C6D9893" w14:textId="77777777" w:rsidR="00275B65" w:rsidRPr="007B4F37" w:rsidRDefault="00275B65" w:rsidP="00275B65">
            <w:pPr>
              <w:pStyle w:val="TableText"/>
              <w:cnfStyle w:val="010000000000" w:firstRow="0" w:lastRow="1" w:firstColumn="0" w:lastColumn="0" w:oddVBand="0" w:evenVBand="0" w:oddHBand="0" w:evenHBand="0" w:firstRowFirstColumn="0" w:firstRowLastColumn="0" w:lastRowFirstColumn="0" w:lastRowLastColumn="0"/>
              <w:rPr>
                <w:rStyle w:val="Bold"/>
              </w:rPr>
            </w:pPr>
            <w:r w:rsidRPr="007B4F37">
              <w:rPr>
                <w:rStyle w:val="Bold"/>
              </w:rPr>
              <w:t>64</w:t>
            </w:r>
          </w:p>
        </w:tc>
        <w:tc>
          <w:tcPr>
            <w:tcW w:w="265" w:type="pct"/>
          </w:tcPr>
          <w:p w14:paraId="23830D68" w14:textId="77777777" w:rsidR="00275B65" w:rsidRPr="007B4F37" w:rsidRDefault="00275B65" w:rsidP="00275B65">
            <w:pPr>
              <w:pStyle w:val="TableText"/>
              <w:cnfStyle w:val="010000000000" w:firstRow="0" w:lastRow="1" w:firstColumn="0" w:lastColumn="0" w:oddVBand="0" w:evenVBand="0" w:oddHBand="0" w:evenHBand="0" w:firstRowFirstColumn="0" w:firstRowLastColumn="0" w:lastRowFirstColumn="0" w:lastRowLastColumn="0"/>
              <w:rPr>
                <w:rStyle w:val="Bold"/>
              </w:rPr>
            </w:pPr>
            <w:r w:rsidRPr="007B4F37">
              <w:rPr>
                <w:rStyle w:val="Bold"/>
              </w:rPr>
              <w:t xml:space="preserve">937 </w:t>
            </w:r>
          </w:p>
        </w:tc>
        <w:tc>
          <w:tcPr>
            <w:tcW w:w="216" w:type="pct"/>
          </w:tcPr>
          <w:p w14:paraId="75A605A0" w14:textId="77777777" w:rsidR="00275B65" w:rsidRPr="007B4F37" w:rsidRDefault="00275B65" w:rsidP="00275B65">
            <w:pPr>
              <w:pStyle w:val="TableText"/>
              <w:cnfStyle w:val="010000000000" w:firstRow="0" w:lastRow="1" w:firstColumn="0" w:lastColumn="0" w:oddVBand="0" w:evenVBand="0" w:oddHBand="0" w:evenHBand="0" w:firstRowFirstColumn="0" w:firstRowLastColumn="0" w:lastRowFirstColumn="0" w:lastRowLastColumn="0"/>
              <w:rPr>
                <w:rStyle w:val="Bold"/>
              </w:rPr>
            </w:pPr>
            <w:r w:rsidRPr="007B4F37">
              <w:rPr>
                <w:rStyle w:val="Bold"/>
              </w:rPr>
              <w:t>0</w:t>
            </w:r>
          </w:p>
        </w:tc>
        <w:tc>
          <w:tcPr>
            <w:tcW w:w="216" w:type="pct"/>
          </w:tcPr>
          <w:p w14:paraId="7D32C9D3" w14:textId="77777777" w:rsidR="00275B65" w:rsidRPr="007B4F37" w:rsidRDefault="00275B65" w:rsidP="00275B65">
            <w:pPr>
              <w:pStyle w:val="TableText"/>
              <w:cnfStyle w:val="010000000000" w:firstRow="0" w:lastRow="1" w:firstColumn="0" w:lastColumn="0" w:oddVBand="0" w:evenVBand="0" w:oddHBand="0" w:evenHBand="0" w:firstRowFirstColumn="0" w:firstRowLastColumn="0" w:lastRowFirstColumn="0" w:lastRowLastColumn="0"/>
              <w:rPr>
                <w:rStyle w:val="Bold"/>
              </w:rPr>
            </w:pPr>
            <w:r w:rsidRPr="007B4F37">
              <w:rPr>
                <w:rStyle w:val="Bold"/>
              </w:rPr>
              <w:t>0</w:t>
            </w:r>
          </w:p>
        </w:tc>
        <w:tc>
          <w:tcPr>
            <w:tcW w:w="236" w:type="pct"/>
          </w:tcPr>
          <w:p w14:paraId="2075A9DA" w14:textId="77777777" w:rsidR="00275B65" w:rsidRPr="007B4F37" w:rsidRDefault="00275B65" w:rsidP="00275B65">
            <w:pPr>
              <w:pStyle w:val="TableText"/>
              <w:cnfStyle w:val="010000000000" w:firstRow="0" w:lastRow="1" w:firstColumn="0" w:lastColumn="0" w:oddVBand="0" w:evenVBand="0" w:oddHBand="0" w:evenHBand="0" w:firstRowFirstColumn="0" w:firstRowLastColumn="0" w:lastRowFirstColumn="0" w:lastRowLastColumn="0"/>
              <w:rPr>
                <w:rStyle w:val="Bold"/>
              </w:rPr>
            </w:pPr>
            <w:r w:rsidRPr="007B4F37">
              <w:rPr>
                <w:rStyle w:val="Bold"/>
              </w:rPr>
              <w:t>0</w:t>
            </w:r>
          </w:p>
        </w:tc>
        <w:tc>
          <w:tcPr>
            <w:tcW w:w="238" w:type="pct"/>
          </w:tcPr>
          <w:p w14:paraId="5D01CFF5" w14:textId="77777777" w:rsidR="00275B65" w:rsidRPr="007B4F37" w:rsidRDefault="00275B65" w:rsidP="00275B65">
            <w:pPr>
              <w:pStyle w:val="TableText"/>
              <w:cnfStyle w:val="010000000000" w:firstRow="0" w:lastRow="1" w:firstColumn="0" w:lastColumn="0" w:oddVBand="0" w:evenVBand="0" w:oddHBand="0" w:evenHBand="0" w:firstRowFirstColumn="0" w:firstRowLastColumn="0" w:lastRowFirstColumn="0" w:lastRowLastColumn="0"/>
              <w:rPr>
                <w:rStyle w:val="Bold"/>
              </w:rPr>
            </w:pPr>
            <w:r w:rsidRPr="007B4F37">
              <w:rPr>
                <w:rStyle w:val="Bold"/>
              </w:rPr>
              <w:t xml:space="preserve">0 </w:t>
            </w:r>
          </w:p>
        </w:tc>
        <w:tc>
          <w:tcPr>
            <w:tcW w:w="303" w:type="pct"/>
          </w:tcPr>
          <w:p w14:paraId="2993D9F3" w14:textId="77777777" w:rsidR="00275B65" w:rsidRPr="007B4F37" w:rsidRDefault="00275B65" w:rsidP="00275B65">
            <w:pPr>
              <w:pStyle w:val="TableText"/>
              <w:cnfStyle w:val="010000000000" w:firstRow="0" w:lastRow="1" w:firstColumn="0" w:lastColumn="0" w:oddVBand="0" w:evenVBand="0" w:oddHBand="0" w:evenHBand="0" w:firstRowFirstColumn="0" w:firstRowLastColumn="0" w:lastRowFirstColumn="0" w:lastRowLastColumn="0"/>
              <w:rPr>
                <w:rStyle w:val="Bold"/>
              </w:rPr>
            </w:pPr>
            <w:r w:rsidRPr="007B4F37">
              <w:rPr>
                <w:rStyle w:val="Bold"/>
              </w:rPr>
              <w:t>(2,837)</w:t>
            </w:r>
          </w:p>
        </w:tc>
        <w:tc>
          <w:tcPr>
            <w:tcW w:w="303" w:type="pct"/>
          </w:tcPr>
          <w:p w14:paraId="281D00FE" w14:textId="77777777" w:rsidR="00275B65" w:rsidRPr="007B4F37" w:rsidRDefault="00275B65" w:rsidP="00275B65">
            <w:pPr>
              <w:pStyle w:val="TableText"/>
              <w:cnfStyle w:val="010000000000" w:firstRow="0" w:lastRow="1" w:firstColumn="0" w:lastColumn="0" w:oddVBand="0" w:evenVBand="0" w:oddHBand="0" w:evenHBand="0" w:firstRowFirstColumn="0" w:firstRowLastColumn="0" w:lastRowFirstColumn="0" w:lastRowLastColumn="0"/>
              <w:rPr>
                <w:rStyle w:val="Bold"/>
              </w:rPr>
            </w:pPr>
            <w:r w:rsidRPr="007B4F37">
              <w:rPr>
                <w:rStyle w:val="Bold"/>
              </w:rPr>
              <w:t>(2,532)</w:t>
            </w:r>
          </w:p>
        </w:tc>
        <w:tc>
          <w:tcPr>
            <w:tcW w:w="303" w:type="pct"/>
          </w:tcPr>
          <w:p w14:paraId="7BBBCF36" w14:textId="77777777" w:rsidR="00275B65" w:rsidRPr="007B4F37" w:rsidRDefault="00275B65" w:rsidP="00275B65">
            <w:pPr>
              <w:pStyle w:val="TableText"/>
              <w:cnfStyle w:val="010000000000" w:firstRow="0" w:lastRow="1" w:firstColumn="0" w:lastColumn="0" w:oddVBand="0" w:evenVBand="0" w:oddHBand="0" w:evenHBand="0" w:firstRowFirstColumn="0" w:firstRowLastColumn="0" w:lastRowFirstColumn="0" w:lastRowLastColumn="0"/>
              <w:rPr>
                <w:rStyle w:val="Bold"/>
              </w:rPr>
            </w:pPr>
            <w:r w:rsidRPr="007B4F37">
              <w:rPr>
                <w:rStyle w:val="Bold"/>
              </w:rPr>
              <w:t>(450)</w:t>
            </w:r>
          </w:p>
        </w:tc>
        <w:tc>
          <w:tcPr>
            <w:tcW w:w="302" w:type="pct"/>
          </w:tcPr>
          <w:p w14:paraId="6F093AA2" w14:textId="77777777" w:rsidR="00275B65" w:rsidRPr="007B4F37" w:rsidRDefault="00275B65" w:rsidP="00275B65">
            <w:pPr>
              <w:pStyle w:val="TableText"/>
              <w:cnfStyle w:val="010000000000" w:firstRow="0" w:lastRow="1" w:firstColumn="0" w:lastColumn="0" w:oddVBand="0" w:evenVBand="0" w:oddHBand="0" w:evenHBand="0" w:firstRowFirstColumn="0" w:firstRowLastColumn="0" w:lastRowFirstColumn="0" w:lastRowLastColumn="0"/>
              <w:rPr>
                <w:rStyle w:val="Bold"/>
              </w:rPr>
            </w:pPr>
            <w:r w:rsidRPr="007B4F37">
              <w:rPr>
                <w:rStyle w:val="Bold"/>
              </w:rPr>
              <w:t>(2,356)</w:t>
            </w:r>
          </w:p>
        </w:tc>
      </w:tr>
    </w:tbl>
    <w:p w14:paraId="41A4DD52" w14:textId="77777777" w:rsidR="00275B65" w:rsidRDefault="00275B65" w:rsidP="00275B65">
      <w:pPr>
        <w:pStyle w:val="NotesText"/>
      </w:pPr>
      <w:r>
        <w:t>Note</w:t>
      </w:r>
    </w:p>
    <w:p w14:paraId="6CCB5FAA" w14:textId="77777777" w:rsidR="00275B65" w:rsidRPr="00625A11" w:rsidRDefault="00275B65" w:rsidP="00A01DC4">
      <w:pPr>
        <w:pStyle w:val="NotesNumberedList"/>
        <w:numPr>
          <w:ilvl w:val="0"/>
          <w:numId w:val="23"/>
        </w:numPr>
      </w:pPr>
      <w:bookmarkStart w:id="289" w:name="Note43tablenote1"/>
      <w:r w:rsidRPr="00625A11">
        <w:t>Payments into the Consolidated Fund by Jurisdiction Services relates to fines and other income paid on behalf of the jurisdictions.</w:t>
      </w:r>
    </w:p>
    <w:p w14:paraId="1BE5DD2F" w14:textId="40F52DC6" w:rsidR="00275B65" w:rsidRPr="00625A11" w:rsidRDefault="00275B65" w:rsidP="000C7ACB">
      <w:pPr>
        <w:pStyle w:val="NotesNumberedList"/>
      </w:pPr>
      <w:bookmarkStart w:id="290" w:name="Note43tablenote2"/>
      <w:bookmarkEnd w:id="289"/>
      <w:r w:rsidRPr="00625A11">
        <w:t>The previous years comparative information are restated to be consistent with 2019 classifications.</w:t>
      </w:r>
    </w:p>
    <w:bookmarkEnd w:id="290"/>
    <w:p w14:paraId="3C6B0BF9" w14:textId="165B0246" w:rsidR="00EC0612" w:rsidRDefault="00EC0612" w:rsidP="007B4F37">
      <w:pPr>
        <w:pStyle w:val="Heading4"/>
      </w:pPr>
      <w:r>
        <w:lastRenderedPageBreak/>
        <w:t>Administered (Non</w:t>
      </w:r>
      <w:r w:rsidR="007B4F37">
        <w:t>-Controlled) Items (Continued) f</w:t>
      </w:r>
      <w:r>
        <w:t>or the Financial Year Ended 30 June 2019</w:t>
      </w:r>
    </w:p>
    <w:tbl>
      <w:tblPr>
        <w:tblStyle w:val="AccessibleTableNumerical"/>
        <w:tblW w:w="5000" w:type="pct"/>
        <w:tblLook w:val="04A0" w:firstRow="1" w:lastRow="0" w:firstColumn="1" w:lastColumn="0" w:noHBand="0" w:noVBand="1"/>
      </w:tblPr>
      <w:tblGrid>
        <w:gridCol w:w="3448"/>
        <w:gridCol w:w="1224"/>
        <w:gridCol w:w="1220"/>
        <w:gridCol w:w="1224"/>
        <w:gridCol w:w="1220"/>
        <w:gridCol w:w="1224"/>
        <w:gridCol w:w="1224"/>
        <w:gridCol w:w="1344"/>
        <w:gridCol w:w="1349"/>
        <w:gridCol w:w="1344"/>
        <w:gridCol w:w="1344"/>
        <w:gridCol w:w="1344"/>
        <w:gridCol w:w="1349"/>
        <w:gridCol w:w="1344"/>
        <w:gridCol w:w="1344"/>
      </w:tblGrid>
      <w:tr w:rsidR="00EC0612" w:rsidRPr="00722662" w14:paraId="287532C5" w14:textId="77777777" w:rsidTr="000C7A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00" w:type="pct"/>
          </w:tcPr>
          <w:p w14:paraId="61778912" w14:textId="7968E56D" w:rsidR="00EC0612" w:rsidRPr="00722662" w:rsidRDefault="00EC0612" w:rsidP="00EC0612">
            <w:pPr>
              <w:pStyle w:val="TableText"/>
            </w:pPr>
            <w:bookmarkStart w:id="291" w:name="ColumnTitle_63"/>
            <w:r>
              <w:t>Item</w:t>
            </w:r>
          </w:p>
        </w:tc>
        <w:tc>
          <w:tcPr>
            <w:tcW w:w="284" w:type="pct"/>
            <w:vAlign w:val="bottom"/>
          </w:tcPr>
          <w:p w14:paraId="55A31F78" w14:textId="77777777" w:rsidR="00EC0612" w:rsidRPr="00FA0937" w:rsidRDefault="00EC0612" w:rsidP="00EC0612">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Supreme Court of Victoria</w:t>
            </w:r>
          </w:p>
          <w:p w14:paraId="41D264EF" w14:textId="6DFB1775" w:rsidR="00EC0612" w:rsidRPr="00722662" w:rsidRDefault="00EC0612" w:rsidP="00EC0612">
            <w:pPr>
              <w:pStyle w:val="TableText"/>
              <w:cnfStyle w:val="100000000000" w:firstRow="1" w:lastRow="0" w:firstColumn="0" w:lastColumn="0" w:oddVBand="0" w:evenVBand="0" w:oddHBand="0" w:evenHBand="0" w:firstRowFirstColumn="0" w:firstRowLastColumn="0" w:lastRowFirstColumn="0" w:lastRowLastColumn="0"/>
            </w:pPr>
            <w:r w:rsidRPr="00FA0937">
              <w:rPr>
                <w:sz w:val="18"/>
                <w:szCs w:val="18"/>
              </w:rPr>
              <w:t>2019</w:t>
            </w:r>
            <w:r w:rsidRPr="00FA0937">
              <w:rPr>
                <w:sz w:val="18"/>
                <w:szCs w:val="18"/>
              </w:rPr>
              <w:br/>
              <w:t>$'000</w:t>
            </w:r>
          </w:p>
        </w:tc>
        <w:tc>
          <w:tcPr>
            <w:tcW w:w="283" w:type="pct"/>
            <w:vAlign w:val="bottom"/>
          </w:tcPr>
          <w:p w14:paraId="5D424E85" w14:textId="77777777" w:rsidR="00EC0612" w:rsidRPr="00FA0937" w:rsidRDefault="00EC0612" w:rsidP="00EC0612">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Supreme Court of Victoria</w:t>
            </w:r>
          </w:p>
          <w:p w14:paraId="3F770628" w14:textId="53CB3B00" w:rsidR="00EC0612" w:rsidRPr="00722662" w:rsidRDefault="00EC0612" w:rsidP="00EC0612">
            <w:pPr>
              <w:pStyle w:val="TableText"/>
              <w:cnfStyle w:val="100000000000" w:firstRow="1" w:lastRow="0" w:firstColumn="0" w:lastColumn="0" w:oddVBand="0" w:evenVBand="0" w:oddHBand="0" w:evenHBand="0" w:firstRowFirstColumn="0" w:firstRowLastColumn="0" w:lastRowFirstColumn="0" w:lastRowLastColumn="0"/>
            </w:pPr>
            <w:r w:rsidRPr="00FA0937">
              <w:rPr>
                <w:sz w:val="18"/>
                <w:szCs w:val="18"/>
              </w:rPr>
              <w:t>2018</w:t>
            </w:r>
            <w:r w:rsidRPr="00FA0937">
              <w:rPr>
                <w:sz w:val="18"/>
                <w:szCs w:val="18"/>
              </w:rPr>
              <w:br/>
              <w:t>$'000</w:t>
            </w:r>
          </w:p>
        </w:tc>
        <w:tc>
          <w:tcPr>
            <w:tcW w:w="284" w:type="pct"/>
            <w:vAlign w:val="bottom"/>
          </w:tcPr>
          <w:p w14:paraId="35500230" w14:textId="77777777" w:rsidR="00EC0612" w:rsidRPr="00FA0937" w:rsidRDefault="00EC0612" w:rsidP="00EC0612">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County Court of Victoria</w:t>
            </w:r>
          </w:p>
          <w:p w14:paraId="5434047F" w14:textId="5970B072" w:rsidR="00EC0612" w:rsidRPr="00722662" w:rsidRDefault="00EC0612" w:rsidP="00EC0612">
            <w:pPr>
              <w:pStyle w:val="TableText"/>
              <w:cnfStyle w:val="100000000000" w:firstRow="1" w:lastRow="0" w:firstColumn="0" w:lastColumn="0" w:oddVBand="0" w:evenVBand="0" w:oddHBand="0" w:evenHBand="0" w:firstRowFirstColumn="0" w:firstRowLastColumn="0" w:lastRowFirstColumn="0" w:lastRowLastColumn="0"/>
            </w:pPr>
            <w:r w:rsidRPr="00FA0937">
              <w:rPr>
                <w:sz w:val="18"/>
                <w:szCs w:val="18"/>
              </w:rPr>
              <w:t>2019</w:t>
            </w:r>
            <w:r w:rsidRPr="00FA0937">
              <w:rPr>
                <w:sz w:val="18"/>
                <w:szCs w:val="18"/>
              </w:rPr>
              <w:br/>
              <w:t>$'000</w:t>
            </w:r>
          </w:p>
        </w:tc>
        <w:tc>
          <w:tcPr>
            <w:tcW w:w="283" w:type="pct"/>
            <w:vAlign w:val="bottom"/>
          </w:tcPr>
          <w:p w14:paraId="2386DF05" w14:textId="77777777" w:rsidR="00EC0612" w:rsidRPr="00FA0937" w:rsidRDefault="00EC0612" w:rsidP="00EC0612">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County Court of Victoria</w:t>
            </w:r>
          </w:p>
          <w:p w14:paraId="6A9D5F6A" w14:textId="0826759F" w:rsidR="00EC0612" w:rsidRPr="00722662" w:rsidRDefault="00EC0612" w:rsidP="00EC0612">
            <w:pPr>
              <w:pStyle w:val="TableText"/>
              <w:cnfStyle w:val="100000000000" w:firstRow="1" w:lastRow="0" w:firstColumn="0" w:lastColumn="0" w:oddVBand="0" w:evenVBand="0" w:oddHBand="0" w:evenHBand="0" w:firstRowFirstColumn="0" w:firstRowLastColumn="0" w:lastRowFirstColumn="0" w:lastRowLastColumn="0"/>
            </w:pPr>
            <w:r w:rsidRPr="00FA0937">
              <w:rPr>
                <w:sz w:val="18"/>
                <w:szCs w:val="18"/>
              </w:rPr>
              <w:t>2018</w:t>
            </w:r>
            <w:r w:rsidRPr="00FA0937">
              <w:rPr>
                <w:sz w:val="18"/>
                <w:szCs w:val="18"/>
              </w:rPr>
              <w:br/>
              <w:t>$'000</w:t>
            </w:r>
          </w:p>
        </w:tc>
        <w:tc>
          <w:tcPr>
            <w:tcW w:w="284" w:type="pct"/>
            <w:vAlign w:val="bottom"/>
          </w:tcPr>
          <w:p w14:paraId="79D813BE" w14:textId="77777777" w:rsidR="00EC0612" w:rsidRPr="00FA0937" w:rsidRDefault="00EC0612" w:rsidP="00EC0612">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Magistrates' Court of Victoria</w:t>
            </w:r>
          </w:p>
          <w:p w14:paraId="32625933" w14:textId="717A513D" w:rsidR="00EC0612" w:rsidRPr="00722662" w:rsidRDefault="00EC0612" w:rsidP="00EC0612">
            <w:pPr>
              <w:pStyle w:val="TableText"/>
              <w:cnfStyle w:val="100000000000" w:firstRow="1" w:lastRow="0" w:firstColumn="0" w:lastColumn="0" w:oddVBand="0" w:evenVBand="0" w:oddHBand="0" w:evenHBand="0" w:firstRowFirstColumn="0" w:firstRowLastColumn="0" w:lastRowFirstColumn="0" w:lastRowLastColumn="0"/>
            </w:pPr>
            <w:r w:rsidRPr="00FA0937">
              <w:rPr>
                <w:sz w:val="18"/>
                <w:szCs w:val="18"/>
              </w:rPr>
              <w:t>2019</w:t>
            </w:r>
            <w:r w:rsidRPr="00FA0937">
              <w:rPr>
                <w:sz w:val="18"/>
                <w:szCs w:val="18"/>
              </w:rPr>
              <w:br/>
              <w:t>$'000</w:t>
            </w:r>
          </w:p>
        </w:tc>
        <w:tc>
          <w:tcPr>
            <w:tcW w:w="284" w:type="pct"/>
            <w:vAlign w:val="bottom"/>
          </w:tcPr>
          <w:p w14:paraId="0E3B123B" w14:textId="77777777" w:rsidR="00EC0612" w:rsidRPr="00FA0937" w:rsidRDefault="00EC0612" w:rsidP="00EC0612">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Magistrates' Court of Victoria</w:t>
            </w:r>
          </w:p>
          <w:p w14:paraId="0204BE64" w14:textId="0B370E05" w:rsidR="00EC0612" w:rsidRPr="00722662" w:rsidRDefault="00EC0612" w:rsidP="00EC0612">
            <w:pPr>
              <w:pStyle w:val="TableText"/>
              <w:cnfStyle w:val="100000000000" w:firstRow="1" w:lastRow="0" w:firstColumn="0" w:lastColumn="0" w:oddVBand="0" w:evenVBand="0" w:oddHBand="0" w:evenHBand="0" w:firstRowFirstColumn="0" w:firstRowLastColumn="0" w:lastRowFirstColumn="0" w:lastRowLastColumn="0"/>
            </w:pPr>
            <w:r w:rsidRPr="00FA0937">
              <w:rPr>
                <w:sz w:val="18"/>
                <w:szCs w:val="18"/>
              </w:rPr>
              <w:t>2018</w:t>
            </w:r>
            <w:r w:rsidRPr="00FA0937">
              <w:rPr>
                <w:sz w:val="18"/>
                <w:szCs w:val="18"/>
              </w:rPr>
              <w:br/>
              <w:t>$'000</w:t>
            </w:r>
          </w:p>
        </w:tc>
        <w:tc>
          <w:tcPr>
            <w:tcW w:w="312" w:type="pct"/>
            <w:vAlign w:val="bottom"/>
          </w:tcPr>
          <w:p w14:paraId="540CEEE0" w14:textId="77777777" w:rsidR="00EC0612" w:rsidRPr="00FA0937" w:rsidRDefault="00EC0612" w:rsidP="00EC0612">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Children's Court of Victoria</w:t>
            </w:r>
          </w:p>
          <w:p w14:paraId="0B08B309" w14:textId="0F34D980" w:rsidR="00EC0612" w:rsidRPr="00722662" w:rsidRDefault="00EC0612" w:rsidP="00EC0612">
            <w:pPr>
              <w:pStyle w:val="TableText"/>
              <w:cnfStyle w:val="100000000000" w:firstRow="1" w:lastRow="0" w:firstColumn="0" w:lastColumn="0" w:oddVBand="0" w:evenVBand="0" w:oddHBand="0" w:evenHBand="0" w:firstRowFirstColumn="0" w:firstRowLastColumn="0" w:lastRowFirstColumn="0" w:lastRowLastColumn="0"/>
            </w:pPr>
            <w:r w:rsidRPr="00FA0937">
              <w:rPr>
                <w:sz w:val="18"/>
                <w:szCs w:val="18"/>
              </w:rPr>
              <w:t>2019</w:t>
            </w:r>
            <w:r w:rsidRPr="00FA0937">
              <w:rPr>
                <w:sz w:val="18"/>
                <w:szCs w:val="18"/>
              </w:rPr>
              <w:br/>
              <w:t>$'000</w:t>
            </w:r>
          </w:p>
        </w:tc>
        <w:tc>
          <w:tcPr>
            <w:tcW w:w="313" w:type="pct"/>
            <w:vAlign w:val="bottom"/>
          </w:tcPr>
          <w:p w14:paraId="0D536153" w14:textId="77777777" w:rsidR="00EC0612" w:rsidRPr="00FA0937" w:rsidRDefault="00EC0612" w:rsidP="00EC0612">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Children's Court of Victoria</w:t>
            </w:r>
          </w:p>
          <w:p w14:paraId="67C9164B" w14:textId="52C954F0" w:rsidR="00EC0612" w:rsidRPr="00722662" w:rsidRDefault="00EC0612" w:rsidP="00EC0612">
            <w:pPr>
              <w:pStyle w:val="TableText"/>
              <w:cnfStyle w:val="100000000000" w:firstRow="1" w:lastRow="0" w:firstColumn="0" w:lastColumn="0" w:oddVBand="0" w:evenVBand="0" w:oddHBand="0" w:evenHBand="0" w:firstRowFirstColumn="0" w:firstRowLastColumn="0" w:lastRowFirstColumn="0" w:lastRowLastColumn="0"/>
            </w:pPr>
            <w:r w:rsidRPr="00FA0937">
              <w:rPr>
                <w:sz w:val="18"/>
                <w:szCs w:val="18"/>
              </w:rPr>
              <w:t>2018</w:t>
            </w:r>
            <w:r w:rsidRPr="00FA0937">
              <w:rPr>
                <w:sz w:val="18"/>
                <w:szCs w:val="18"/>
              </w:rPr>
              <w:br/>
              <w:t>$'000</w:t>
            </w:r>
          </w:p>
        </w:tc>
        <w:tc>
          <w:tcPr>
            <w:tcW w:w="312" w:type="pct"/>
            <w:vAlign w:val="bottom"/>
          </w:tcPr>
          <w:p w14:paraId="0C7EC158" w14:textId="77777777" w:rsidR="00EC0612" w:rsidRPr="00FA0937" w:rsidRDefault="00EC0612" w:rsidP="00EC0612">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Coroners Court of Victoria</w:t>
            </w:r>
          </w:p>
          <w:p w14:paraId="28692AA8" w14:textId="75CC071C" w:rsidR="00EC0612" w:rsidRPr="00722662" w:rsidRDefault="00EC0612" w:rsidP="00EC0612">
            <w:pPr>
              <w:pStyle w:val="TableText"/>
              <w:cnfStyle w:val="100000000000" w:firstRow="1" w:lastRow="0" w:firstColumn="0" w:lastColumn="0" w:oddVBand="0" w:evenVBand="0" w:oddHBand="0" w:evenHBand="0" w:firstRowFirstColumn="0" w:firstRowLastColumn="0" w:lastRowFirstColumn="0" w:lastRowLastColumn="0"/>
            </w:pPr>
            <w:r w:rsidRPr="00FA0937">
              <w:rPr>
                <w:sz w:val="18"/>
                <w:szCs w:val="18"/>
              </w:rPr>
              <w:t>2019</w:t>
            </w:r>
            <w:r w:rsidRPr="00FA0937">
              <w:rPr>
                <w:sz w:val="18"/>
                <w:szCs w:val="18"/>
              </w:rPr>
              <w:br/>
              <w:t>$'000</w:t>
            </w:r>
          </w:p>
        </w:tc>
        <w:tc>
          <w:tcPr>
            <w:tcW w:w="312" w:type="pct"/>
            <w:vAlign w:val="bottom"/>
          </w:tcPr>
          <w:p w14:paraId="54DDE0BA" w14:textId="77777777" w:rsidR="00EC0612" w:rsidRPr="00FA0937" w:rsidRDefault="00EC0612" w:rsidP="00EC0612">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Coroners Court of Victoria</w:t>
            </w:r>
          </w:p>
          <w:p w14:paraId="65963D67" w14:textId="5F030FBE" w:rsidR="00EC0612" w:rsidRPr="00722662" w:rsidRDefault="00EC0612" w:rsidP="00EC0612">
            <w:pPr>
              <w:pStyle w:val="TableText"/>
              <w:cnfStyle w:val="100000000000" w:firstRow="1" w:lastRow="0" w:firstColumn="0" w:lastColumn="0" w:oddVBand="0" w:evenVBand="0" w:oddHBand="0" w:evenHBand="0" w:firstRowFirstColumn="0" w:firstRowLastColumn="0" w:lastRowFirstColumn="0" w:lastRowLastColumn="0"/>
            </w:pPr>
            <w:r w:rsidRPr="00FA0937">
              <w:rPr>
                <w:sz w:val="18"/>
                <w:szCs w:val="18"/>
              </w:rPr>
              <w:t>2018</w:t>
            </w:r>
            <w:r w:rsidRPr="00FA0937">
              <w:rPr>
                <w:sz w:val="18"/>
                <w:szCs w:val="18"/>
              </w:rPr>
              <w:br/>
              <w:t>$'000</w:t>
            </w:r>
          </w:p>
        </w:tc>
        <w:tc>
          <w:tcPr>
            <w:tcW w:w="312" w:type="pct"/>
            <w:vAlign w:val="bottom"/>
          </w:tcPr>
          <w:p w14:paraId="29E1A96C" w14:textId="77777777" w:rsidR="00EC0612" w:rsidRPr="00FA0937" w:rsidRDefault="00EC0612" w:rsidP="00EC0612">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Victorian Civil &amp; Administrative Tribunal</w:t>
            </w:r>
          </w:p>
          <w:p w14:paraId="4FBE9878" w14:textId="512D587E" w:rsidR="00EC0612" w:rsidRPr="00722662" w:rsidRDefault="00EC0612" w:rsidP="00EC0612">
            <w:pPr>
              <w:pStyle w:val="TableText"/>
              <w:cnfStyle w:val="100000000000" w:firstRow="1" w:lastRow="0" w:firstColumn="0" w:lastColumn="0" w:oddVBand="0" w:evenVBand="0" w:oddHBand="0" w:evenHBand="0" w:firstRowFirstColumn="0" w:firstRowLastColumn="0" w:lastRowFirstColumn="0" w:lastRowLastColumn="0"/>
            </w:pPr>
            <w:r w:rsidRPr="00FA0937">
              <w:rPr>
                <w:sz w:val="18"/>
                <w:szCs w:val="18"/>
              </w:rPr>
              <w:t>2019</w:t>
            </w:r>
            <w:r w:rsidRPr="00FA0937">
              <w:rPr>
                <w:sz w:val="18"/>
                <w:szCs w:val="18"/>
              </w:rPr>
              <w:br/>
              <w:t>$'000</w:t>
            </w:r>
          </w:p>
        </w:tc>
        <w:tc>
          <w:tcPr>
            <w:tcW w:w="313" w:type="pct"/>
            <w:vAlign w:val="bottom"/>
          </w:tcPr>
          <w:p w14:paraId="0CB9E049" w14:textId="77777777" w:rsidR="00EC0612" w:rsidRPr="00FA0937" w:rsidRDefault="00EC0612" w:rsidP="00EC0612">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Victorian Civil &amp; Administrative Tribunal</w:t>
            </w:r>
          </w:p>
          <w:p w14:paraId="5DEC1DB1" w14:textId="51DDFF93" w:rsidR="00EC0612" w:rsidRPr="00722662" w:rsidRDefault="00EC0612" w:rsidP="00EC0612">
            <w:pPr>
              <w:pStyle w:val="TableText"/>
              <w:cnfStyle w:val="100000000000" w:firstRow="1" w:lastRow="0" w:firstColumn="0" w:lastColumn="0" w:oddVBand="0" w:evenVBand="0" w:oddHBand="0" w:evenHBand="0" w:firstRowFirstColumn="0" w:firstRowLastColumn="0" w:lastRowFirstColumn="0" w:lastRowLastColumn="0"/>
            </w:pPr>
            <w:r w:rsidRPr="00FA0937">
              <w:rPr>
                <w:sz w:val="18"/>
                <w:szCs w:val="18"/>
              </w:rPr>
              <w:t>2018</w:t>
            </w:r>
            <w:r w:rsidRPr="00FA0937">
              <w:rPr>
                <w:sz w:val="18"/>
                <w:szCs w:val="18"/>
              </w:rPr>
              <w:br/>
              <w:t>$'000</w:t>
            </w:r>
          </w:p>
        </w:tc>
        <w:tc>
          <w:tcPr>
            <w:tcW w:w="312" w:type="pct"/>
            <w:vAlign w:val="bottom"/>
          </w:tcPr>
          <w:p w14:paraId="121F8B8B" w14:textId="77777777" w:rsidR="00EC0612" w:rsidRPr="00FA0937" w:rsidRDefault="00EC0612" w:rsidP="00EC0612">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Jurisdiction Services</w:t>
            </w:r>
          </w:p>
          <w:p w14:paraId="463BF0EF" w14:textId="5F390B9E" w:rsidR="00EC0612" w:rsidRPr="00722662" w:rsidRDefault="00EC0612" w:rsidP="00EC0612">
            <w:pPr>
              <w:pStyle w:val="TableText"/>
              <w:cnfStyle w:val="100000000000" w:firstRow="1" w:lastRow="0" w:firstColumn="0" w:lastColumn="0" w:oddVBand="0" w:evenVBand="0" w:oddHBand="0" w:evenHBand="0" w:firstRowFirstColumn="0" w:firstRowLastColumn="0" w:lastRowFirstColumn="0" w:lastRowLastColumn="0"/>
            </w:pPr>
            <w:r w:rsidRPr="00FA0937">
              <w:rPr>
                <w:sz w:val="18"/>
                <w:szCs w:val="18"/>
              </w:rPr>
              <w:t>2019</w:t>
            </w:r>
            <w:r w:rsidRPr="00FA0937">
              <w:rPr>
                <w:sz w:val="18"/>
                <w:szCs w:val="18"/>
              </w:rPr>
              <w:br/>
              <w:t>$'000</w:t>
            </w:r>
          </w:p>
        </w:tc>
        <w:tc>
          <w:tcPr>
            <w:tcW w:w="312" w:type="pct"/>
            <w:vAlign w:val="bottom"/>
          </w:tcPr>
          <w:p w14:paraId="79958098" w14:textId="77777777" w:rsidR="00EC0612" w:rsidRPr="00FA0937" w:rsidRDefault="00EC0612" w:rsidP="00EC0612">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FA0937">
              <w:rPr>
                <w:sz w:val="18"/>
                <w:szCs w:val="18"/>
              </w:rPr>
              <w:t>Jurisdiction Services</w:t>
            </w:r>
          </w:p>
          <w:p w14:paraId="0496CE4E" w14:textId="77735308" w:rsidR="00EC0612" w:rsidRPr="00722662" w:rsidRDefault="00EC0612" w:rsidP="00EC0612">
            <w:pPr>
              <w:pStyle w:val="TableText"/>
              <w:cnfStyle w:val="100000000000" w:firstRow="1" w:lastRow="0" w:firstColumn="0" w:lastColumn="0" w:oddVBand="0" w:evenVBand="0" w:oddHBand="0" w:evenHBand="0" w:firstRowFirstColumn="0" w:firstRowLastColumn="0" w:lastRowFirstColumn="0" w:lastRowLastColumn="0"/>
            </w:pPr>
            <w:r w:rsidRPr="00FA0937">
              <w:rPr>
                <w:sz w:val="18"/>
                <w:szCs w:val="18"/>
              </w:rPr>
              <w:t>2018</w:t>
            </w:r>
            <w:r w:rsidRPr="00FA0937">
              <w:rPr>
                <w:sz w:val="18"/>
                <w:szCs w:val="18"/>
              </w:rPr>
              <w:br/>
              <w:t>$'000</w:t>
            </w:r>
          </w:p>
        </w:tc>
      </w:tr>
      <w:bookmarkEnd w:id="291"/>
      <w:tr w:rsidR="00EC0612" w:rsidRPr="00722662" w14:paraId="777C9149" w14:textId="77777777" w:rsidTr="00EC0612">
        <w:tc>
          <w:tcPr>
            <w:cnfStyle w:val="001000000000" w:firstRow="0" w:lastRow="0" w:firstColumn="1" w:lastColumn="0" w:oddVBand="0" w:evenVBand="0" w:oddHBand="0" w:evenHBand="0" w:firstRowFirstColumn="0" w:firstRowLastColumn="0" w:lastRowFirstColumn="0" w:lastRowLastColumn="0"/>
            <w:tcW w:w="800" w:type="pct"/>
          </w:tcPr>
          <w:p w14:paraId="33297E64" w14:textId="77777777" w:rsidR="00EC0612" w:rsidRPr="007B4F37" w:rsidRDefault="00EC0612" w:rsidP="00EC0612">
            <w:pPr>
              <w:pStyle w:val="TableText"/>
              <w:rPr>
                <w:rStyle w:val="Bold"/>
              </w:rPr>
            </w:pPr>
            <w:r w:rsidRPr="007B4F37">
              <w:rPr>
                <w:rStyle w:val="Bold"/>
              </w:rPr>
              <w:t>Administered financial assets</w:t>
            </w:r>
          </w:p>
        </w:tc>
        <w:tc>
          <w:tcPr>
            <w:tcW w:w="284" w:type="pct"/>
          </w:tcPr>
          <w:p w14:paraId="59E29F76"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t>N/A</w:t>
            </w:r>
          </w:p>
        </w:tc>
        <w:tc>
          <w:tcPr>
            <w:tcW w:w="283" w:type="pct"/>
          </w:tcPr>
          <w:p w14:paraId="660C699A"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t>N/A</w:t>
            </w:r>
          </w:p>
        </w:tc>
        <w:tc>
          <w:tcPr>
            <w:tcW w:w="284" w:type="pct"/>
          </w:tcPr>
          <w:p w14:paraId="053C1CD4"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t>N/A</w:t>
            </w:r>
          </w:p>
        </w:tc>
        <w:tc>
          <w:tcPr>
            <w:tcW w:w="283" w:type="pct"/>
          </w:tcPr>
          <w:p w14:paraId="6E2AA95C"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t>N/A</w:t>
            </w:r>
          </w:p>
        </w:tc>
        <w:tc>
          <w:tcPr>
            <w:tcW w:w="284" w:type="pct"/>
          </w:tcPr>
          <w:p w14:paraId="75B01F09"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t>N/A</w:t>
            </w:r>
          </w:p>
        </w:tc>
        <w:tc>
          <w:tcPr>
            <w:tcW w:w="284" w:type="pct"/>
          </w:tcPr>
          <w:p w14:paraId="00A39CC7"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t>N/A</w:t>
            </w:r>
          </w:p>
        </w:tc>
        <w:tc>
          <w:tcPr>
            <w:tcW w:w="312" w:type="pct"/>
          </w:tcPr>
          <w:p w14:paraId="1FC21F30"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t>N/A</w:t>
            </w:r>
          </w:p>
        </w:tc>
        <w:tc>
          <w:tcPr>
            <w:tcW w:w="313" w:type="pct"/>
          </w:tcPr>
          <w:p w14:paraId="7533444F"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t>N/A</w:t>
            </w:r>
          </w:p>
        </w:tc>
        <w:tc>
          <w:tcPr>
            <w:tcW w:w="312" w:type="pct"/>
          </w:tcPr>
          <w:p w14:paraId="4AD0882B"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t>N/A</w:t>
            </w:r>
          </w:p>
        </w:tc>
        <w:tc>
          <w:tcPr>
            <w:tcW w:w="312" w:type="pct"/>
          </w:tcPr>
          <w:p w14:paraId="3D04A66C"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t>N/A</w:t>
            </w:r>
          </w:p>
        </w:tc>
        <w:tc>
          <w:tcPr>
            <w:tcW w:w="312" w:type="pct"/>
          </w:tcPr>
          <w:p w14:paraId="76715E0A"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t>N/A</w:t>
            </w:r>
          </w:p>
        </w:tc>
        <w:tc>
          <w:tcPr>
            <w:tcW w:w="313" w:type="pct"/>
          </w:tcPr>
          <w:p w14:paraId="7631998B"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t>N/A</w:t>
            </w:r>
          </w:p>
        </w:tc>
        <w:tc>
          <w:tcPr>
            <w:tcW w:w="312" w:type="pct"/>
          </w:tcPr>
          <w:p w14:paraId="67DC69B2"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t>N/A</w:t>
            </w:r>
          </w:p>
        </w:tc>
        <w:tc>
          <w:tcPr>
            <w:tcW w:w="312" w:type="pct"/>
          </w:tcPr>
          <w:p w14:paraId="0DCFC9C7"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t>N/A</w:t>
            </w:r>
          </w:p>
        </w:tc>
      </w:tr>
      <w:tr w:rsidR="00EC0612" w:rsidRPr="00722662" w14:paraId="68B592B9" w14:textId="77777777" w:rsidTr="00EC0612">
        <w:tc>
          <w:tcPr>
            <w:cnfStyle w:val="001000000000" w:firstRow="0" w:lastRow="0" w:firstColumn="1" w:lastColumn="0" w:oddVBand="0" w:evenVBand="0" w:oddHBand="0" w:evenHBand="0" w:firstRowFirstColumn="0" w:firstRowLastColumn="0" w:lastRowFirstColumn="0" w:lastRowLastColumn="0"/>
            <w:tcW w:w="800" w:type="pct"/>
          </w:tcPr>
          <w:p w14:paraId="00DE8DFE" w14:textId="77777777" w:rsidR="00EC0612" w:rsidRPr="00722662" w:rsidRDefault="00EC0612" w:rsidP="00EC0612">
            <w:pPr>
              <w:pStyle w:val="TableText"/>
            </w:pPr>
            <w:r w:rsidRPr="00722662">
              <w:t>Cash and deposits</w:t>
            </w:r>
          </w:p>
        </w:tc>
        <w:tc>
          <w:tcPr>
            <w:tcW w:w="284" w:type="pct"/>
          </w:tcPr>
          <w:p w14:paraId="74F9EF1C"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99</w:t>
            </w:r>
          </w:p>
        </w:tc>
        <w:tc>
          <w:tcPr>
            <w:tcW w:w="283" w:type="pct"/>
          </w:tcPr>
          <w:p w14:paraId="3356FAF6"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(306)</w:t>
            </w:r>
          </w:p>
        </w:tc>
        <w:tc>
          <w:tcPr>
            <w:tcW w:w="284" w:type="pct"/>
          </w:tcPr>
          <w:p w14:paraId="2AE68310"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 xml:space="preserve">2,777 </w:t>
            </w:r>
          </w:p>
        </w:tc>
        <w:tc>
          <w:tcPr>
            <w:tcW w:w="283" w:type="pct"/>
          </w:tcPr>
          <w:p w14:paraId="683ED287"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3,636</w:t>
            </w:r>
          </w:p>
        </w:tc>
        <w:tc>
          <w:tcPr>
            <w:tcW w:w="284" w:type="pct"/>
          </w:tcPr>
          <w:p w14:paraId="4D1F7D74"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 xml:space="preserve">2,889 </w:t>
            </w:r>
          </w:p>
        </w:tc>
        <w:tc>
          <w:tcPr>
            <w:tcW w:w="284" w:type="pct"/>
          </w:tcPr>
          <w:p w14:paraId="4C1CA102"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 xml:space="preserve">3,140 </w:t>
            </w:r>
          </w:p>
        </w:tc>
        <w:tc>
          <w:tcPr>
            <w:tcW w:w="312" w:type="pct"/>
          </w:tcPr>
          <w:p w14:paraId="0159A9B7"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 xml:space="preserve">0 </w:t>
            </w:r>
          </w:p>
        </w:tc>
        <w:tc>
          <w:tcPr>
            <w:tcW w:w="313" w:type="pct"/>
          </w:tcPr>
          <w:p w14:paraId="67D078BE"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 xml:space="preserve">0 </w:t>
            </w:r>
          </w:p>
        </w:tc>
        <w:tc>
          <w:tcPr>
            <w:tcW w:w="312" w:type="pct"/>
          </w:tcPr>
          <w:p w14:paraId="43B4F1C2"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 xml:space="preserve">374 </w:t>
            </w:r>
          </w:p>
        </w:tc>
        <w:tc>
          <w:tcPr>
            <w:tcW w:w="312" w:type="pct"/>
          </w:tcPr>
          <w:p w14:paraId="0FAB7187"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 xml:space="preserve">37 </w:t>
            </w:r>
          </w:p>
        </w:tc>
        <w:tc>
          <w:tcPr>
            <w:tcW w:w="312" w:type="pct"/>
          </w:tcPr>
          <w:p w14:paraId="3F2EF78C"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 xml:space="preserve">3,081 </w:t>
            </w:r>
          </w:p>
        </w:tc>
        <w:tc>
          <w:tcPr>
            <w:tcW w:w="313" w:type="pct"/>
          </w:tcPr>
          <w:p w14:paraId="07DB95D9"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2,412</w:t>
            </w:r>
          </w:p>
        </w:tc>
        <w:tc>
          <w:tcPr>
            <w:tcW w:w="312" w:type="pct"/>
          </w:tcPr>
          <w:p w14:paraId="0E104D19"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9,219</w:t>
            </w:r>
          </w:p>
        </w:tc>
        <w:tc>
          <w:tcPr>
            <w:tcW w:w="312" w:type="pct"/>
          </w:tcPr>
          <w:p w14:paraId="226A7274"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8,918</w:t>
            </w:r>
          </w:p>
        </w:tc>
      </w:tr>
      <w:tr w:rsidR="00EC0612" w:rsidRPr="00722662" w14:paraId="36206BF6" w14:textId="77777777" w:rsidTr="00EC0612">
        <w:tc>
          <w:tcPr>
            <w:cnfStyle w:val="001000000000" w:firstRow="0" w:lastRow="0" w:firstColumn="1" w:lastColumn="0" w:oddVBand="0" w:evenVBand="0" w:oddHBand="0" w:evenHBand="0" w:firstRowFirstColumn="0" w:firstRowLastColumn="0" w:lastRowFirstColumn="0" w:lastRowLastColumn="0"/>
            <w:tcW w:w="800" w:type="pct"/>
          </w:tcPr>
          <w:p w14:paraId="18CAA118" w14:textId="77777777" w:rsidR="00EC0612" w:rsidRPr="00722662" w:rsidRDefault="00EC0612" w:rsidP="00EC0612">
            <w:pPr>
              <w:pStyle w:val="TableText"/>
            </w:pPr>
            <w:r w:rsidRPr="00722662">
              <w:t>Receivables</w:t>
            </w:r>
          </w:p>
        </w:tc>
        <w:tc>
          <w:tcPr>
            <w:tcW w:w="284" w:type="pct"/>
          </w:tcPr>
          <w:p w14:paraId="3092E00D"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0</w:t>
            </w:r>
          </w:p>
        </w:tc>
        <w:tc>
          <w:tcPr>
            <w:tcW w:w="283" w:type="pct"/>
          </w:tcPr>
          <w:p w14:paraId="0DAA0D65"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543</w:t>
            </w:r>
          </w:p>
        </w:tc>
        <w:tc>
          <w:tcPr>
            <w:tcW w:w="284" w:type="pct"/>
          </w:tcPr>
          <w:p w14:paraId="4FD097C9"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 xml:space="preserve">2,217 </w:t>
            </w:r>
          </w:p>
        </w:tc>
        <w:tc>
          <w:tcPr>
            <w:tcW w:w="283" w:type="pct"/>
          </w:tcPr>
          <w:p w14:paraId="105BC76C"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 xml:space="preserve">2,891 </w:t>
            </w:r>
          </w:p>
        </w:tc>
        <w:tc>
          <w:tcPr>
            <w:tcW w:w="284" w:type="pct"/>
          </w:tcPr>
          <w:p w14:paraId="2BFE4610"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 xml:space="preserve">41 </w:t>
            </w:r>
          </w:p>
        </w:tc>
        <w:tc>
          <w:tcPr>
            <w:tcW w:w="284" w:type="pct"/>
          </w:tcPr>
          <w:p w14:paraId="54D2A6C2"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 xml:space="preserve">74 </w:t>
            </w:r>
          </w:p>
        </w:tc>
        <w:tc>
          <w:tcPr>
            <w:tcW w:w="312" w:type="pct"/>
          </w:tcPr>
          <w:p w14:paraId="30543D3D"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 xml:space="preserve">0 </w:t>
            </w:r>
          </w:p>
        </w:tc>
        <w:tc>
          <w:tcPr>
            <w:tcW w:w="313" w:type="pct"/>
          </w:tcPr>
          <w:p w14:paraId="2ABE220E"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 xml:space="preserve">0 </w:t>
            </w:r>
          </w:p>
        </w:tc>
        <w:tc>
          <w:tcPr>
            <w:tcW w:w="312" w:type="pct"/>
          </w:tcPr>
          <w:p w14:paraId="5B2D4535"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 xml:space="preserve">0 </w:t>
            </w:r>
          </w:p>
        </w:tc>
        <w:tc>
          <w:tcPr>
            <w:tcW w:w="312" w:type="pct"/>
          </w:tcPr>
          <w:p w14:paraId="72C4DF16"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0</w:t>
            </w:r>
          </w:p>
        </w:tc>
        <w:tc>
          <w:tcPr>
            <w:tcW w:w="312" w:type="pct"/>
          </w:tcPr>
          <w:p w14:paraId="05AF5139"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(7)</w:t>
            </w:r>
          </w:p>
        </w:tc>
        <w:tc>
          <w:tcPr>
            <w:tcW w:w="313" w:type="pct"/>
          </w:tcPr>
          <w:p w14:paraId="31CB9F7F"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 xml:space="preserve">(12) </w:t>
            </w:r>
          </w:p>
        </w:tc>
        <w:tc>
          <w:tcPr>
            <w:tcW w:w="312" w:type="pct"/>
          </w:tcPr>
          <w:p w14:paraId="6BB28FEB"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2,251</w:t>
            </w:r>
          </w:p>
        </w:tc>
        <w:tc>
          <w:tcPr>
            <w:tcW w:w="312" w:type="pct"/>
          </w:tcPr>
          <w:p w14:paraId="3C4820D5"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3,495</w:t>
            </w:r>
          </w:p>
        </w:tc>
      </w:tr>
      <w:tr w:rsidR="00EC0612" w:rsidRPr="007B4F37" w14:paraId="63374489" w14:textId="77777777" w:rsidTr="00EC0612">
        <w:tc>
          <w:tcPr>
            <w:cnfStyle w:val="001000000000" w:firstRow="0" w:lastRow="0" w:firstColumn="1" w:lastColumn="0" w:oddVBand="0" w:evenVBand="0" w:oddHBand="0" w:evenHBand="0" w:firstRowFirstColumn="0" w:firstRowLastColumn="0" w:lastRowFirstColumn="0" w:lastRowLastColumn="0"/>
            <w:tcW w:w="800" w:type="pct"/>
          </w:tcPr>
          <w:p w14:paraId="14DA9B61" w14:textId="77777777" w:rsidR="00EC0612" w:rsidRPr="007B4F37" w:rsidRDefault="00EC0612" w:rsidP="00EC0612">
            <w:pPr>
              <w:pStyle w:val="TableText"/>
              <w:rPr>
                <w:rStyle w:val="Bold"/>
              </w:rPr>
            </w:pPr>
            <w:r w:rsidRPr="007B4F37">
              <w:rPr>
                <w:rStyle w:val="Bold"/>
              </w:rPr>
              <w:t>Total administered financial assets</w:t>
            </w:r>
          </w:p>
        </w:tc>
        <w:tc>
          <w:tcPr>
            <w:tcW w:w="284" w:type="pct"/>
          </w:tcPr>
          <w:p w14:paraId="21879801"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99</w:t>
            </w:r>
          </w:p>
        </w:tc>
        <w:tc>
          <w:tcPr>
            <w:tcW w:w="283" w:type="pct"/>
          </w:tcPr>
          <w:p w14:paraId="69DF27F1"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 xml:space="preserve">237 </w:t>
            </w:r>
          </w:p>
        </w:tc>
        <w:tc>
          <w:tcPr>
            <w:tcW w:w="284" w:type="pct"/>
          </w:tcPr>
          <w:p w14:paraId="310C30A1"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 xml:space="preserve">4,994 </w:t>
            </w:r>
          </w:p>
        </w:tc>
        <w:tc>
          <w:tcPr>
            <w:tcW w:w="283" w:type="pct"/>
          </w:tcPr>
          <w:p w14:paraId="3BB24F6E"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 xml:space="preserve">6,527 </w:t>
            </w:r>
          </w:p>
        </w:tc>
        <w:tc>
          <w:tcPr>
            <w:tcW w:w="284" w:type="pct"/>
          </w:tcPr>
          <w:p w14:paraId="429DF89E"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 xml:space="preserve">2,930 </w:t>
            </w:r>
          </w:p>
        </w:tc>
        <w:tc>
          <w:tcPr>
            <w:tcW w:w="284" w:type="pct"/>
          </w:tcPr>
          <w:p w14:paraId="41578E14"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 xml:space="preserve">3,214 </w:t>
            </w:r>
          </w:p>
        </w:tc>
        <w:tc>
          <w:tcPr>
            <w:tcW w:w="312" w:type="pct"/>
          </w:tcPr>
          <w:p w14:paraId="56F27672"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 xml:space="preserve">0 </w:t>
            </w:r>
          </w:p>
        </w:tc>
        <w:tc>
          <w:tcPr>
            <w:tcW w:w="313" w:type="pct"/>
          </w:tcPr>
          <w:p w14:paraId="2EB6E3CF"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 xml:space="preserve">0 </w:t>
            </w:r>
          </w:p>
        </w:tc>
        <w:tc>
          <w:tcPr>
            <w:tcW w:w="312" w:type="pct"/>
          </w:tcPr>
          <w:p w14:paraId="394E415C"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 xml:space="preserve">374 </w:t>
            </w:r>
          </w:p>
        </w:tc>
        <w:tc>
          <w:tcPr>
            <w:tcW w:w="312" w:type="pct"/>
          </w:tcPr>
          <w:p w14:paraId="0A2E3301"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 xml:space="preserve">37 </w:t>
            </w:r>
          </w:p>
        </w:tc>
        <w:tc>
          <w:tcPr>
            <w:tcW w:w="312" w:type="pct"/>
          </w:tcPr>
          <w:p w14:paraId="296752E7"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 xml:space="preserve">3,074 </w:t>
            </w:r>
          </w:p>
        </w:tc>
        <w:tc>
          <w:tcPr>
            <w:tcW w:w="313" w:type="pct"/>
          </w:tcPr>
          <w:p w14:paraId="7BE441D4"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 xml:space="preserve">2,400 </w:t>
            </w:r>
          </w:p>
        </w:tc>
        <w:tc>
          <w:tcPr>
            <w:tcW w:w="312" w:type="pct"/>
          </w:tcPr>
          <w:p w14:paraId="7EBE6104"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11,470</w:t>
            </w:r>
          </w:p>
        </w:tc>
        <w:tc>
          <w:tcPr>
            <w:tcW w:w="312" w:type="pct"/>
          </w:tcPr>
          <w:p w14:paraId="689CD228"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12,413</w:t>
            </w:r>
          </w:p>
        </w:tc>
      </w:tr>
      <w:tr w:rsidR="00EC0612" w:rsidRPr="00722662" w14:paraId="2E6E0619" w14:textId="77777777" w:rsidTr="00EC0612">
        <w:tc>
          <w:tcPr>
            <w:cnfStyle w:val="001000000000" w:firstRow="0" w:lastRow="0" w:firstColumn="1" w:lastColumn="0" w:oddVBand="0" w:evenVBand="0" w:oddHBand="0" w:evenHBand="0" w:firstRowFirstColumn="0" w:firstRowLastColumn="0" w:lastRowFirstColumn="0" w:lastRowLastColumn="0"/>
            <w:tcW w:w="800" w:type="pct"/>
          </w:tcPr>
          <w:p w14:paraId="5A4D2D36" w14:textId="77777777" w:rsidR="00EC0612" w:rsidRPr="007B4F37" w:rsidRDefault="00EC0612" w:rsidP="00EC0612">
            <w:pPr>
              <w:pStyle w:val="TableText"/>
              <w:rPr>
                <w:rStyle w:val="Bold"/>
              </w:rPr>
            </w:pPr>
            <w:r w:rsidRPr="007B4F37">
              <w:rPr>
                <w:rStyle w:val="Bold"/>
              </w:rPr>
              <w:t>Administered liabilities</w:t>
            </w:r>
          </w:p>
        </w:tc>
        <w:tc>
          <w:tcPr>
            <w:tcW w:w="284" w:type="pct"/>
          </w:tcPr>
          <w:p w14:paraId="5DCC4A9B"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t>N/A</w:t>
            </w:r>
          </w:p>
        </w:tc>
        <w:tc>
          <w:tcPr>
            <w:tcW w:w="283" w:type="pct"/>
          </w:tcPr>
          <w:p w14:paraId="0156FBEC"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t>N/A</w:t>
            </w:r>
          </w:p>
        </w:tc>
        <w:tc>
          <w:tcPr>
            <w:tcW w:w="284" w:type="pct"/>
          </w:tcPr>
          <w:p w14:paraId="010B3786"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t>N/A</w:t>
            </w:r>
          </w:p>
        </w:tc>
        <w:tc>
          <w:tcPr>
            <w:tcW w:w="283" w:type="pct"/>
          </w:tcPr>
          <w:p w14:paraId="265DB84B"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t>N/A</w:t>
            </w:r>
          </w:p>
        </w:tc>
        <w:tc>
          <w:tcPr>
            <w:tcW w:w="284" w:type="pct"/>
          </w:tcPr>
          <w:p w14:paraId="7473E574"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t>N/A</w:t>
            </w:r>
          </w:p>
        </w:tc>
        <w:tc>
          <w:tcPr>
            <w:tcW w:w="284" w:type="pct"/>
          </w:tcPr>
          <w:p w14:paraId="1D367A48"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t>N/A</w:t>
            </w:r>
          </w:p>
        </w:tc>
        <w:tc>
          <w:tcPr>
            <w:tcW w:w="312" w:type="pct"/>
          </w:tcPr>
          <w:p w14:paraId="4DFDE403"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t>N/A</w:t>
            </w:r>
          </w:p>
        </w:tc>
        <w:tc>
          <w:tcPr>
            <w:tcW w:w="313" w:type="pct"/>
          </w:tcPr>
          <w:p w14:paraId="20212859"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t>N/A</w:t>
            </w:r>
          </w:p>
        </w:tc>
        <w:tc>
          <w:tcPr>
            <w:tcW w:w="312" w:type="pct"/>
          </w:tcPr>
          <w:p w14:paraId="3315AF55"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t>N/A</w:t>
            </w:r>
          </w:p>
        </w:tc>
        <w:tc>
          <w:tcPr>
            <w:tcW w:w="312" w:type="pct"/>
          </w:tcPr>
          <w:p w14:paraId="61F410EA"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t>N/A</w:t>
            </w:r>
          </w:p>
        </w:tc>
        <w:tc>
          <w:tcPr>
            <w:tcW w:w="312" w:type="pct"/>
          </w:tcPr>
          <w:p w14:paraId="6B39D452"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t>N/A</w:t>
            </w:r>
          </w:p>
        </w:tc>
        <w:tc>
          <w:tcPr>
            <w:tcW w:w="313" w:type="pct"/>
          </w:tcPr>
          <w:p w14:paraId="24933C89"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t>N/A</w:t>
            </w:r>
          </w:p>
        </w:tc>
        <w:tc>
          <w:tcPr>
            <w:tcW w:w="312" w:type="pct"/>
          </w:tcPr>
          <w:p w14:paraId="3F86193A"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t>N/A</w:t>
            </w:r>
          </w:p>
        </w:tc>
        <w:tc>
          <w:tcPr>
            <w:tcW w:w="312" w:type="pct"/>
          </w:tcPr>
          <w:p w14:paraId="1682AE86"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t>N/A</w:t>
            </w:r>
          </w:p>
        </w:tc>
      </w:tr>
      <w:tr w:rsidR="00EC0612" w:rsidRPr="00722662" w14:paraId="77241E25" w14:textId="77777777" w:rsidTr="00EC0612">
        <w:tc>
          <w:tcPr>
            <w:cnfStyle w:val="001000000000" w:firstRow="0" w:lastRow="0" w:firstColumn="1" w:lastColumn="0" w:oddVBand="0" w:evenVBand="0" w:oddHBand="0" w:evenHBand="0" w:firstRowFirstColumn="0" w:firstRowLastColumn="0" w:lastRowFirstColumn="0" w:lastRowLastColumn="0"/>
            <w:tcW w:w="800" w:type="pct"/>
          </w:tcPr>
          <w:p w14:paraId="4DECC87E" w14:textId="77777777" w:rsidR="00EC0612" w:rsidRPr="00722662" w:rsidRDefault="00EC0612" w:rsidP="00EC0612">
            <w:pPr>
              <w:pStyle w:val="TableText"/>
            </w:pPr>
            <w:r w:rsidRPr="00722662">
              <w:t>Creditors and accruals</w:t>
            </w:r>
          </w:p>
        </w:tc>
        <w:tc>
          <w:tcPr>
            <w:tcW w:w="284" w:type="pct"/>
          </w:tcPr>
          <w:p w14:paraId="0FD47AB2"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(2)</w:t>
            </w:r>
          </w:p>
        </w:tc>
        <w:tc>
          <w:tcPr>
            <w:tcW w:w="283" w:type="pct"/>
          </w:tcPr>
          <w:p w14:paraId="6573A7DF"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 xml:space="preserve">0 </w:t>
            </w:r>
          </w:p>
        </w:tc>
        <w:tc>
          <w:tcPr>
            <w:tcW w:w="284" w:type="pct"/>
          </w:tcPr>
          <w:p w14:paraId="20FC1278"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 xml:space="preserve">0 </w:t>
            </w:r>
          </w:p>
        </w:tc>
        <w:tc>
          <w:tcPr>
            <w:tcW w:w="283" w:type="pct"/>
          </w:tcPr>
          <w:p w14:paraId="015D541F"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 xml:space="preserve">0 </w:t>
            </w:r>
          </w:p>
        </w:tc>
        <w:tc>
          <w:tcPr>
            <w:tcW w:w="284" w:type="pct"/>
          </w:tcPr>
          <w:p w14:paraId="7470EA85"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 xml:space="preserve">0 </w:t>
            </w:r>
          </w:p>
        </w:tc>
        <w:tc>
          <w:tcPr>
            <w:tcW w:w="284" w:type="pct"/>
          </w:tcPr>
          <w:p w14:paraId="2AE1F88A"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 xml:space="preserve">0 </w:t>
            </w:r>
          </w:p>
        </w:tc>
        <w:tc>
          <w:tcPr>
            <w:tcW w:w="312" w:type="pct"/>
          </w:tcPr>
          <w:p w14:paraId="3A088DB1"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 xml:space="preserve">0 </w:t>
            </w:r>
          </w:p>
        </w:tc>
        <w:tc>
          <w:tcPr>
            <w:tcW w:w="313" w:type="pct"/>
          </w:tcPr>
          <w:p w14:paraId="753084AE"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 xml:space="preserve">0 </w:t>
            </w:r>
          </w:p>
        </w:tc>
        <w:tc>
          <w:tcPr>
            <w:tcW w:w="312" w:type="pct"/>
          </w:tcPr>
          <w:p w14:paraId="615F0F0E"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(319)</w:t>
            </w:r>
          </w:p>
        </w:tc>
        <w:tc>
          <w:tcPr>
            <w:tcW w:w="312" w:type="pct"/>
          </w:tcPr>
          <w:p w14:paraId="16D17211"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(313)</w:t>
            </w:r>
          </w:p>
        </w:tc>
        <w:tc>
          <w:tcPr>
            <w:tcW w:w="312" w:type="pct"/>
          </w:tcPr>
          <w:p w14:paraId="7C11B1D1"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(493)</w:t>
            </w:r>
          </w:p>
        </w:tc>
        <w:tc>
          <w:tcPr>
            <w:tcW w:w="313" w:type="pct"/>
          </w:tcPr>
          <w:p w14:paraId="4DDF8F3E"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(586)</w:t>
            </w:r>
          </w:p>
        </w:tc>
        <w:tc>
          <w:tcPr>
            <w:tcW w:w="312" w:type="pct"/>
          </w:tcPr>
          <w:p w14:paraId="14872228"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(814)</w:t>
            </w:r>
          </w:p>
        </w:tc>
        <w:tc>
          <w:tcPr>
            <w:tcW w:w="312" w:type="pct"/>
          </w:tcPr>
          <w:p w14:paraId="1F3609D6"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(899)</w:t>
            </w:r>
          </w:p>
        </w:tc>
      </w:tr>
      <w:tr w:rsidR="00EC0612" w:rsidRPr="00722662" w14:paraId="3878821E" w14:textId="77777777" w:rsidTr="00EC0612">
        <w:tc>
          <w:tcPr>
            <w:cnfStyle w:val="001000000000" w:firstRow="0" w:lastRow="0" w:firstColumn="1" w:lastColumn="0" w:oddVBand="0" w:evenVBand="0" w:oddHBand="0" w:evenHBand="0" w:firstRowFirstColumn="0" w:firstRowLastColumn="0" w:lastRowFirstColumn="0" w:lastRowLastColumn="0"/>
            <w:tcW w:w="800" w:type="pct"/>
          </w:tcPr>
          <w:p w14:paraId="3FA5759E" w14:textId="77777777" w:rsidR="00EC0612" w:rsidRPr="00722662" w:rsidRDefault="00EC0612" w:rsidP="00EC0612">
            <w:pPr>
              <w:pStyle w:val="TableText"/>
            </w:pPr>
            <w:r w:rsidRPr="00722662">
              <w:t>Deposits payable</w:t>
            </w:r>
          </w:p>
        </w:tc>
        <w:tc>
          <w:tcPr>
            <w:tcW w:w="284" w:type="pct"/>
          </w:tcPr>
          <w:p w14:paraId="499DF1C2"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49</w:t>
            </w:r>
          </w:p>
        </w:tc>
        <w:tc>
          <w:tcPr>
            <w:tcW w:w="283" w:type="pct"/>
          </w:tcPr>
          <w:p w14:paraId="4B5084A1"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(89)</w:t>
            </w:r>
          </w:p>
        </w:tc>
        <w:tc>
          <w:tcPr>
            <w:tcW w:w="284" w:type="pct"/>
          </w:tcPr>
          <w:p w14:paraId="6AFCF691"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(1,872)</w:t>
            </w:r>
          </w:p>
        </w:tc>
        <w:tc>
          <w:tcPr>
            <w:tcW w:w="283" w:type="pct"/>
          </w:tcPr>
          <w:p w14:paraId="058C0FF7"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(2,731)</w:t>
            </w:r>
          </w:p>
        </w:tc>
        <w:tc>
          <w:tcPr>
            <w:tcW w:w="284" w:type="pct"/>
          </w:tcPr>
          <w:p w14:paraId="694D30CC"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(4,573)</w:t>
            </w:r>
          </w:p>
        </w:tc>
        <w:tc>
          <w:tcPr>
            <w:tcW w:w="284" w:type="pct"/>
          </w:tcPr>
          <w:p w14:paraId="5155F98B"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(4,900)</w:t>
            </w:r>
          </w:p>
        </w:tc>
        <w:tc>
          <w:tcPr>
            <w:tcW w:w="312" w:type="pct"/>
          </w:tcPr>
          <w:p w14:paraId="6A5337DD"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 xml:space="preserve">0 </w:t>
            </w:r>
          </w:p>
        </w:tc>
        <w:tc>
          <w:tcPr>
            <w:tcW w:w="313" w:type="pct"/>
          </w:tcPr>
          <w:p w14:paraId="1593087B"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 xml:space="preserve">0 </w:t>
            </w:r>
          </w:p>
        </w:tc>
        <w:tc>
          <w:tcPr>
            <w:tcW w:w="312" w:type="pct"/>
          </w:tcPr>
          <w:p w14:paraId="44B91F70"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 xml:space="preserve">597 </w:t>
            </w:r>
          </w:p>
        </w:tc>
        <w:tc>
          <w:tcPr>
            <w:tcW w:w="312" w:type="pct"/>
          </w:tcPr>
          <w:p w14:paraId="0CF7F3D7"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 xml:space="preserve">614 </w:t>
            </w:r>
          </w:p>
        </w:tc>
        <w:tc>
          <w:tcPr>
            <w:tcW w:w="312" w:type="pct"/>
          </w:tcPr>
          <w:p w14:paraId="1F524504"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(2,999)</w:t>
            </w:r>
          </w:p>
        </w:tc>
        <w:tc>
          <w:tcPr>
            <w:tcW w:w="313" w:type="pct"/>
          </w:tcPr>
          <w:p w14:paraId="322E6FFD"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(2,302)</w:t>
            </w:r>
          </w:p>
        </w:tc>
        <w:tc>
          <w:tcPr>
            <w:tcW w:w="312" w:type="pct"/>
          </w:tcPr>
          <w:p w14:paraId="3A8B05F7"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(8,798)</w:t>
            </w:r>
          </w:p>
        </w:tc>
        <w:tc>
          <w:tcPr>
            <w:tcW w:w="312" w:type="pct"/>
          </w:tcPr>
          <w:p w14:paraId="0270B265"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(9,408)</w:t>
            </w:r>
          </w:p>
        </w:tc>
      </w:tr>
      <w:tr w:rsidR="00EC0612" w:rsidRPr="00722662" w14:paraId="1491857D" w14:textId="77777777" w:rsidTr="00EC0612">
        <w:tc>
          <w:tcPr>
            <w:cnfStyle w:val="001000000000" w:firstRow="0" w:lastRow="0" w:firstColumn="1" w:lastColumn="0" w:oddVBand="0" w:evenVBand="0" w:oddHBand="0" w:evenHBand="0" w:firstRowFirstColumn="0" w:firstRowLastColumn="0" w:lastRowFirstColumn="0" w:lastRowLastColumn="0"/>
            <w:tcW w:w="800" w:type="pct"/>
          </w:tcPr>
          <w:p w14:paraId="02247FF0" w14:textId="77777777" w:rsidR="00EC0612" w:rsidRPr="00722662" w:rsidRDefault="00EC0612" w:rsidP="00EC0612">
            <w:pPr>
              <w:pStyle w:val="TableText"/>
            </w:pPr>
            <w:r w:rsidRPr="00722662">
              <w:t>Provisions</w:t>
            </w:r>
          </w:p>
        </w:tc>
        <w:tc>
          <w:tcPr>
            <w:tcW w:w="284" w:type="pct"/>
          </w:tcPr>
          <w:p w14:paraId="4D4CC5CC"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0</w:t>
            </w:r>
          </w:p>
        </w:tc>
        <w:tc>
          <w:tcPr>
            <w:tcW w:w="283" w:type="pct"/>
          </w:tcPr>
          <w:p w14:paraId="154CF204"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 xml:space="preserve">0 </w:t>
            </w:r>
          </w:p>
        </w:tc>
        <w:tc>
          <w:tcPr>
            <w:tcW w:w="284" w:type="pct"/>
          </w:tcPr>
          <w:p w14:paraId="43ED31D5"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 xml:space="preserve">0 </w:t>
            </w:r>
          </w:p>
        </w:tc>
        <w:tc>
          <w:tcPr>
            <w:tcW w:w="283" w:type="pct"/>
          </w:tcPr>
          <w:p w14:paraId="7D9DA2EC"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 xml:space="preserve">0 </w:t>
            </w:r>
          </w:p>
        </w:tc>
        <w:tc>
          <w:tcPr>
            <w:tcW w:w="284" w:type="pct"/>
          </w:tcPr>
          <w:p w14:paraId="2380432E"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(3,500)</w:t>
            </w:r>
          </w:p>
        </w:tc>
        <w:tc>
          <w:tcPr>
            <w:tcW w:w="284" w:type="pct"/>
          </w:tcPr>
          <w:p w14:paraId="0A9DF08A"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(3,300)</w:t>
            </w:r>
          </w:p>
        </w:tc>
        <w:tc>
          <w:tcPr>
            <w:tcW w:w="312" w:type="pct"/>
          </w:tcPr>
          <w:p w14:paraId="682193C8"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 xml:space="preserve">0 </w:t>
            </w:r>
          </w:p>
        </w:tc>
        <w:tc>
          <w:tcPr>
            <w:tcW w:w="313" w:type="pct"/>
          </w:tcPr>
          <w:p w14:paraId="6B2F3B97"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 xml:space="preserve">0 </w:t>
            </w:r>
          </w:p>
        </w:tc>
        <w:tc>
          <w:tcPr>
            <w:tcW w:w="312" w:type="pct"/>
          </w:tcPr>
          <w:p w14:paraId="0E0E0B31"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 xml:space="preserve">0 </w:t>
            </w:r>
          </w:p>
        </w:tc>
        <w:tc>
          <w:tcPr>
            <w:tcW w:w="312" w:type="pct"/>
          </w:tcPr>
          <w:p w14:paraId="4BD009AD"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 xml:space="preserve">0 </w:t>
            </w:r>
          </w:p>
        </w:tc>
        <w:tc>
          <w:tcPr>
            <w:tcW w:w="312" w:type="pct"/>
          </w:tcPr>
          <w:p w14:paraId="07101881"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(1)</w:t>
            </w:r>
          </w:p>
        </w:tc>
        <w:tc>
          <w:tcPr>
            <w:tcW w:w="313" w:type="pct"/>
          </w:tcPr>
          <w:p w14:paraId="0F88BA7F"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(0)</w:t>
            </w:r>
          </w:p>
        </w:tc>
        <w:tc>
          <w:tcPr>
            <w:tcW w:w="312" w:type="pct"/>
          </w:tcPr>
          <w:p w14:paraId="0B67655E"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(3,501)</w:t>
            </w:r>
          </w:p>
        </w:tc>
        <w:tc>
          <w:tcPr>
            <w:tcW w:w="312" w:type="pct"/>
          </w:tcPr>
          <w:p w14:paraId="18A888B7"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(3,300)</w:t>
            </w:r>
          </w:p>
        </w:tc>
      </w:tr>
      <w:tr w:rsidR="00EC0612" w:rsidRPr="007B4F37" w14:paraId="52773807" w14:textId="77777777" w:rsidTr="00EC0612">
        <w:tc>
          <w:tcPr>
            <w:cnfStyle w:val="001000000000" w:firstRow="0" w:lastRow="0" w:firstColumn="1" w:lastColumn="0" w:oddVBand="0" w:evenVBand="0" w:oddHBand="0" w:evenHBand="0" w:firstRowFirstColumn="0" w:firstRowLastColumn="0" w:lastRowFirstColumn="0" w:lastRowLastColumn="0"/>
            <w:tcW w:w="800" w:type="pct"/>
          </w:tcPr>
          <w:p w14:paraId="2DBAB7F2" w14:textId="77777777" w:rsidR="00EC0612" w:rsidRPr="007B4F37" w:rsidRDefault="00EC0612" w:rsidP="00EC0612">
            <w:pPr>
              <w:pStyle w:val="TableText"/>
              <w:rPr>
                <w:rStyle w:val="Bold"/>
              </w:rPr>
            </w:pPr>
            <w:r w:rsidRPr="007B4F37">
              <w:rPr>
                <w:rStyle w:val="Bold"/>
              </w:rPr>
              <w:t>Total administered liabilities</w:t>
            </w:r>
          </w:p>
        </w:tc>
        <w:tc>
          <w:tcPr>
            <w:tcW w:w="284" w:type="pct"/>
          </w:tcPr>
          <w:p w14:paraId="6F2F86D8"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47</w:t>
            </w:r>
          </w:p>
        </w:tc>
        <w:tc>
          <w:tcPr>
            <w:tcW w:w="283" w:type="pct"/>
          </w:tcPr>
          <w:p w14:paraId="0D54F4B3"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(89)</w:t>
            </w:r>
          </w:p>
        </w:tc>
        <w:tc>
          <w:tcPr>
            <w:tcW w:w="284" w:type="pct"/>
          </w:tcPr>
          <w:p w14:paraId="0F3C1D9E"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(1,872)</w:t>
            </w:r>
          </w:p>
        </w:tc>
        <w:tc>
          <w:tcPr>
            <w:tcW w:w="283" w:type="pct"/>
          </w:tcPr>
          <w:p w14:paraId="1048FEC8"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(2,731)</w:t>
            </w:r>
          </w:p>
        </w:tc>
        <w:tc>
          <w:tcPr>
            <w:tcW w:w="284" w:type="pct"/>
          </w:tcPr>
          <w:p w14:paraId="5B6303F7"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(8,073)</w:t>
            </w:r>
          </w:p>
        </w:tc>
        <w:tc>
          <w:tcPr>
            <w:tcW w:w="284" w:type="pct"/>
          </w:tcPr>
          <w:p w14:paraId="009BF53F"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(8,200)</w:t>
            </w:r>
          </w:p>
        </w:tc>
        <w:tc>
          <w:tcPr>
            <w:tcW w:w="312" w:type="pct"/>
          </w:tcPr>
          <w:p w14:paraId="7A1C358B"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 xml:space="preserve">0 </w:t>
            </w:r>
          </w:p>
        </w:tc>
        <w:tc>
          <w:tcPr>
            <w:tcW w:w="313" w:type="pct"/>
          </w:tcPr>
          <w:p w14:paraId="273F1687"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 xml:space="preserve">0 </w:t>
            </w:r>
          </w:p>
        </w:tc>
        <w:tc>
          <w:tcPr>
            <w:tcW w:w="312" w:type="pct"/>
          </w:tcPr>
          <w:p w14:paraId="3A4FEFD1"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 xml:space="preserve">278 </w:t>
            </w:r>
          </w:p>
        </w:tc>
        <w:tc>
          <w:tcPr>
            <w:tcW w:w="312" w:type="pct"/>
          </w:tcPr>
          <w:p w14:paraId="27AFF64D"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 xml:space="preserve">301 </w:t>
            </w:r>
          </w:p>
        </w:tc>
        <w:tc>
          <w:tcPr>
            <w:tcW w:w="312" w:type="pct"/>
          </w:tcPr>
          <w:p w14:paraId="2488A57E"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(3,493)</w:t>
            </w:r>
          </w:p>
        </w:tc>
        <w:tc>
          <w:tcPr>
            <w:tcW w:w="313" w:type="pct"/>
          </w:tcPr>
          <w:p w14:paraId="29418B1F"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(2,888)</w:t>
            </w:r>
          </w:p>
        </w:tc>
        <w:tc>
          <w:tcPr>
            <w:tcW w:w="312" w:type="pct"/>
          </w:tcPr>
          <w:p w14:paraId="5282EE84"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(13,114)</w:t>
            </w:r>
          </w:p>
        </w:tc>
        <w:tc>
          <w:tcPr>
            <w:tcW w:w="312" w:type="pct"/>
          </w:tcPr>
          <w:p w14:paraId="04051805"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(13,607)</w:t>
            </w:r>
          </w:p>
        </w:tc>
      </w:tr>
      <w:tr w:rsidR="00EC0612" w:rsidRPr="007B4F37" w14:paraId="61736E29" w14:textId="77777777" w:rsidTr="00EC0612">
        <w:tc>
          <w:tcPr>
            <w:cnfStyle w:val="001000000000" w:firstRow="0" w:lastRow="0" w:firstColumn="1" w:lastColumn="0" w:oddVBand="0" w:evenVBand="0" w:oddHBand="0" w:evenHBand="0" w:firstRowFirstColumn="0" w:firstRowLastColumn="0" w:lastRowFirstColumn="0" w:lastRowLastColumn="0"/>
            <w:tcW w:w="800" w:type="pct"/>
          </w:tcPr>
          <w:p w14:paraId="42AD57EF" w14:textId="77777777" w:rsidR="00EC0612" w:rsidRPr="007B4F37" w:rsidRDefault="00EC0612" w:rsidP="00EC0612">
            <w:pPr>
              <w:pStyle w:val="TableText"/>
              <w:rPr>
                <w:rStyle w:val="Bold"/>
              </w:rPr>
            </w:pPr>
            <w:r w:rsidRPr="007B4F37">
              <w:rPr>
                <w:rStyle w:val="Bold"/>
              </w:rPr>
              <w:t>Total administered net assets (Liabilities)</w:t>
            </w:r>
          </w:p>
        </w:tc>
        <w:tc>
          <w:tcPr>
            <w:tcW w:w="284" w:type="pct"/>
          </w:tcPr>
          <w:p w14:paraId="0F133B2D"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145</w:t>
            </w:r>
          </w:p>
        </w:tc>
        <w:tc>
          <w:tcPr>
            <w:tcW w:w="283" w:type="pct"/>
          </w:tcPr>
          <w:p w14:paraId="6FD1EE88"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 xml:space="preserve">147 </w:t>
            </w:r>
          </w:p>
        </w:tc>
        <w:tc>
          <w:tcPr>
            <w:tcW w:w="284" w:type="pct"/>
          </w:tcPr>
          <w:p w14:paraId="63B8D8A8"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3,123</w:t>
            </w:r>
          </w:p>
        </w:tc>
        <w:tc>
          <w:tcPr>
            <w:tcW w:w="283" w:type="pct"/>
          </w:tcPr>
          <w:p w14:paraId="455C8B9C"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3,796</w:t>
            </w:r>
          </w:p>
        </w:tc>
        <w:tc>
          <w:tcPr>
            <w:tcW w:w="284" w:type="pct"/>
          </w:tcPr>
          <w:p w14:paraId="0A64ACB4"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(5,144)</w:t>
            </w:r>
          </w:p>
        </w:tc>
        <w:tc>
          <w:tcPr>
            <w:tcW w:w="284" w:type="pct"/>
          </w:tcPr>
          <w:p w14:paraId="53421E60"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(4,986)</w:t>
            </w:r>
          </w:p>
        </w:tc>
        <w:tc>
          <w:tcPr>
            <w:tcW w:w="312" w:type="pct"/>
          </w:tcPr>
          <w:p w14:paraId="2A94306D"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0</w:t>
            </w:r>
          </w:p>
        </w:tc>
        <w:tc>
          <w:tcPr>
            <w:tcW w:w="313" w:type="pct"/>
          </w:tcPr>
          <w:p w14:paraId="1212A07D"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 xml:space="preserve">0 </w:t>
            </w:r>
          </w:p>
        </w:tc>
        <w:tc>
          <w:tcPr>
            <w:tcW w:w="312" w:type="pct"/>
          </w:tcPr>
          <w:p w14:paraId="6FA39B8C"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651</w:t>
            </w:r>
          </w:p>
        </w:tc>
        <w:tc>
          <w:tcPr>
            <w:tcW w:w="312" w:type="pct"/>
          </w:tcPr>
          <w:p w14:paraId="72933647"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 xml:space="preserve">338 </w:t>
            </w:r>
          </w:p>
        </w:tc>
        <w:tc>
          <w:tcPr>
            <w:tcW w:w="312" w:type="pct"/>
          </w:tcPr>
          <w:p w14:paraId="14963BB4"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(419)</w:t>
            </w:r>
          </w:p>
        </w:tc>
        <w:tc>
          <w:tcPr>
            <w:tcW w:w="313" w:type="pct"/>
          </w:tcPr>
          <w:p w14:paraId="627D303F"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(488)</w:t>
            </w:r>
          </w:p>
        </w:tc>
        <w:tc>
          <w:tcPr>
            <w:tcW w:w="312" w:type="pct"/>
          </w:tcPr>
          <w:p w14:paraId="77B0C224"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(1,643)</w:t>
            </w:r>
          </w:p>
        </w:tc>
        <w:tc>
          <w:tcPr>
            <w:tcW w:w="312" w:type="pct"/>
          </w:tcPr>
          <w:p w14:paraId="5314D670"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(1,194)</w:t>
            </w:r>
          </w:p>
        </w:tc>
      </w:tr>
      <w:tr w:rsidR="00EC0612" w:rsidRPr="00722662" w14:paraId="01391DA8" w14:textId="77777777" w:rsidTr="00EC0612">
        <w:tc>
          <w:tcPr>
            <w:cnfStyle w:val="001000000000" w:firstRow="0" w:lastRow="0" w:firstColumn="1" w:lastColumn="0" w:oddVBand="0" w:evenVBand="0" w:oddHBand="0" w:evenHBand="0" w:firstRowFirstColumn="0" w:firstRowLastColumn="0" w:lastRowFirstColumn="0" w:lastRowLastColumn="0"/>
            <w:tcW w:w="800" w:type="pct"/>
          </w:tcPr>
          <w:p w14:paraId="2456152E" w14:textId="77777777" w:rsidR="00EC0612" w:rsidRPr="007B4F37" w:rsidRDefault="00EC0612" w:rsidP="00EC0612">
            <w:pPr>
              <w:pStyle w:val="TableText"/>
              <w:rPr>
                <w:rStyle w:val="Bold"/>
              </w:rPr>
            </w:pPr>
            <w:r w:rsidRPr="007B4F37">
              <w:rPr>
                <w:rStyle w:val="Bold"/>
              </w:rPr>
              <w:t>Equity</w:t>
            </w:r>
          </w:p>
        </w:tc>
        <w:tc>
          <w:tcPr>
            <w:tcW w:w="284" w:type="pct"/>
          </w:tcPr>
          <w:p w14:paraId="157749F9"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t>N/A</w:t>
            </w:r>
          </w:p>
        </w:tc>
        <w:tc>
          <w:tcPr>
            <w:tcW w:w="283" w:type="pct"/>
          </w:tcPr>
          <w:p w14:paraId="1C5D9B25"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t>N/A</w:t>
            </w:r>
          </w:p>
        </w:tc>
        <w:tc>
          <w:tcPr>
            <w:tcW w:w="284" w:type="pct"/>
          </w:tcPr>
          <w:p w14:paraId="4E158B12"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t>N/A</w:t>
            </w:r>
          </w:p>
        </w:tc>
        <w:tc>
          <w:tcPr>
            <w:tcW w:w="283" w:type="pct"/>
          </w:tcPr>
          <w:p w14:paraId="2B8506F5"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t>N/A</w:t>
            </w:r>
          </w:p>
        </w:tc>
        <w:tc>
          <w:tcPr>
            <w:tcW w:w="284" w:type="pct"/>
          </w:tcPr>
          <w:p w14:paraId="2968C18B"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t>N/A</w:t>
            </w:r>
          </w:p>
        </w:tc>
        <w:tc>
          <w:tcPr>
            <w:tcW w:w="284" w:type="pct"/>
          </w:tcPr>
          <w:p w14:paraId="32D5B17C"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t>N/A</w:t>
            </w:r>
          </w:p>
        </w:tc>
        <w:tc>
          <w:tcPr>
            <w:tcW w:w="312" w:type="pct"/>
          </w:tcPr>
          <w:p w14:paraId="4B06C088"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t>N/A</w:t>
            </w:r>
          </w:p>
        </w:tc>
        <w:tc>
          <w:tcPr>
            <w:tcW w:w="313" w:type="pct"/>
          </w:tcPr>
          <w:p w14:paraId="5D14FD1E"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t>N/A</w:t>
            </w:r>
          </w:p>
        </w:tc>
        <w:tc>
          <w:tcPr>
            <w:tcW w:w="312" w:type="pct"/>
          </w:tcPr>
          <w:p w14:paraId="093F4E54"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t>N/A</w:t>
            </w:r>
          </w:p>
        </w:tc>
        <w:tc>
          <w:tcPr>
            <w:tcW w:w="312" w:type="pct"/>
          </w:tcPr>
          <w:p w14:paraId="5CACAB9B"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t>N/A</w:t>
            </w:r>
          </w:p>
        </w:tc>
        <w:tc>
          <w:tcPr>
            <w:tcW w:w="312" w:type="pct"/>
          </w:tcPr>
          <w:p w14:paraId="674030E6"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t>N/A</w:t>
            </w:r>
          </w:p>
        </w:tc>
        <w:tc>
          <w:tcPr>
            <w:tcW w:w="313" w:type="pct"/>
          </w:tcPr>
          <w:p w14:paraId="24A0CE5C"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t>N/A</w:t>
            </w:r>
          </w:p>
        </w:tc>
        <w:tc>
          <w:tcPr>
            <w:tcW w:w="312" w:type="pct"/>
          </w:tcPr>
          <w:p w14:paraId="48195AFD"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t>N/A</w:t>
            </w:r>
          </w:p>
        </w:tc>
        <w:tc>
          <w:tcPr>
            <w:tcW w:w="312" w:type="pct"/>
          </w:tcPr>
          <w:p w14:paraId="0FC48543"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t>N/A</w:t>
            </w:r>
          </w:p>
        </w:tc>
      </w:tr>
      <w:tr w:rsidR="00EC0612" w:rsidRPr="00722662" w14:paraId="4FEC70DC" w14:textId="77777777" w:rsidTr="00EC0612">
        <w:tc>
          <w:tcPr>
            <w:cnfStyle w:val="001000000000" w:firstRow="0" w:lastRow="0" w:firstColumn="1" w:lastColumn="0" w:oddVBand="0" w:evenVBand="0" w:oddHBand="0" w:evenHBand="0" w:firstRowFirstColumn="0" w:firstRowLastColumn="0" w:lastRowFirstColumn="0" w:lastRowLastColumn="0"/>
            <w:tcW w:w="800" w:type="pct"/>
          </w:tcPr>
          <w:p w14:paraId="07335FFF" w14:textId="77777777" w:rsidR="00EC0612" w:rsidRPr="00722662" w:rsidRDefault="00EC0612" w:rsidP="00EC0612">
            <w:pPr>
              <w:pStyle w:val="TableText"/>
            </w:pPr>
            <w:r w:rsidRPr="00722662">
              <w:t>Contributed Capital</w:t>
            </w:r>
          </w:p>
        </w:tc>
        <w:tc>
          <w:tcPr>
            <w:tcW w:w="284" w:type="pct"/>
          </w:tcPr>
          <w:p w14:paraId="58F66253"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(53)</w:t>
            </w:r>
          </w:p>
        </w:tc>
        <w:tc>
          <w:tcPr>
            <w:tcW w:w="283" w:type="pct"/>
          </w:tcPr>
          <w:p w14:paraId="7F26E154"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103</w:t>
            </w:r>
          </w:p>
        </w:tc>
        <w:tc>
          <w:tcPr>
            <w:tcW w:w="284" w:type="pct"/>
          </w:tcPr>
          <w:p w14:paraId="119F4D81"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(891)</w:t>
            </w:r>
          </w:p>
        </w:tc>
        <w:tc>
          <w:tcPr>
            <w:tcW w:w="283" w:type="pct"/>
          </w:tcPr>
          <w:p w14:paraId="276CF640"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(4,808)</w:t>
            </w:r>
          </w:p>
        </w:tc>
        <w:tc>
          <w:tcPr>
            <w:tcW w:w="284" w:type="pct"/>
          </w:tcPr>
          <w:p w14:paraId="1A2FCB6C"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5,207</w:t>
            </w:r>
          </w:p>
        </w:tc>
        <w:tc>
          <w:tcPr>
            <w:tcW w:w="284" w:type="pct"/>
          </w:tcPr>
          <w:p w14:paraId="369B9D5D"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5,923</w:t>
            </w:r>
          </w:p>
        </w:tc>
        <w:tc>
          <w:tcPr>
            <w:tcW w:w="312" w:type="pct"/>
          </w:tcPr>
          <w:p w14:paraId="0AF0DC4B"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0</w:t>
            </w:r>
          </w:p>
        </w:tc>
        <w:tc>
          <w:tcPr>
            <w:tcW w:w="313" w:type="pct"/>
          </w:tcPr>
          <w:p w14:paraId="553FE51D"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0</w:t>
            </w:r>
          </w:p>
        </w:tc>
        <w:tc>
          <w:tcPr>
            <w:tcW w:w="312" w:type="pct"/>
          </w:tcPr>
          <w:p w14:paraId="0F456866"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(651)</w:t>
            </w:r>
          </w:p>
        </w:tc>
        <w:tc>
          <w:tcPr>
            <w:tcW w:w="312" w:type="pct"/>
          </w:tcPr>
          <w:p w14:paraId="74C2C2E1"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(338)</w:t>
            </w:r>
          </w:p>
        </w:tc>
        <w:tc>
          <w:tcPr>
            <w:tcW w:w="312" w:type="pct"/>
          </w:tcPr>
          <w:p w14:paraId="6EBB29EC"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(2,418)</w:t>
            </w:r>
          </w:p>
        </w:tc>
        <w:tc>
          <w:tcPr>
            <w:tcW w:w="313" w:type="pct"/>
          </w:tcPr>
          <w:p w14:paraId="1D442A10"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(2,044)</w:t>
            </w:r>
          </w:p>
        </w:tc>
        <w:tc>
          <w:tcPr>
            <w:tcW w:w="312" w:type="pct"/>
          </w:tcPr>
          <w:p w14:paraId="5B0E6DDE"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1,194</w:t>
            </w:r>
          </w:p>
        </w:tc>
        <w:tc>
          <w:tcPr>
            <w:tcW w:w="312" w:type="pct"/>
          </w:tcPr>
          <w:p w14:paraId="5399D77B" w14:textId="77777777" w:rsidR="00EC0612" w:rsidRPr="00722662" w:rsidRDefault="00EC0612" w:rsidP="00EC0612">
            <w:pPr>
              <w:pStyle w:val="TableText"/>
              <w:cnfStyle w:val="000000000000" w:firstRow="0" w:lastRow="0" w:firstColumn="0" w:lastColumn="0" w:oddVBand="0" w:evenVBand="0" w:oddHBand="0" w:evenHBand="0" w:firstRowFirstColumn="0" w:firstRowLastColumn="0" w:lastRowFirstColumn="0" w:lastRowLastColumn="0"/>
            </w:pPr>
            <w:r w:rsidRPr="00722662">
              <w:t>(1,161)</w:t>
            </w:r>
          </w:p>
        </w:tc>
      </w:tr>
      <w:tr w:rsidR="00EC0612" w:rsidRPr="007B4F37" w14:paraId="02AC4192" w14:textId="77777777" w:rsidTr="00EC0612">
        <w:tc>
          <w:tcPr>
            <w:cnfStyle w:val="001000000000" w:firstRow="0" w:lastRow="0" w:firstColumn="1" w:lastColumn="0" w:oddVBand="0" w:evenVBand="0" w:oddHBand="0" w:evenHBand="0" w:firstRowFirstColumn="0" w:firstRowLastColumn="0" w:lastRowFirstColumn="0" w:lastRowLastColumn="0"/>
            <w:tcW w:w="800" w:type="pct"/>
          </w:tcPr>
          <w:p w14:paraId="3CB28655" w14:textId="77777777" w:rsidR="00EC0612" w:rsidRPr="007B4F37" w:rsidRDefault="00EC0612" w:rsidP="00EC0612">
            <w:pPr>
              <w:pStyle w:val="TableText"/>
              <w:rPr>
                <w:rStyle w:val="Bold"/>
              </w:rPr>
            </w:pPr>
            <w:r w:rsidRPr="007B4F37">
              <w:rPr>
                <w:rStyle w:val="Bold"/>
              </w:rPr>
              <w:t>Net Worth</w:t>
            </w:r>
          </w:p>
        </w:tc>
        <w:tc>
          <w:tcPr>
            <w:tcW w:w="284" w:type="pct"/>
          </w:tcPr>
          <w:p w14:paraId="27D83FA0"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92</w:t>
            </w:r>
          </w:p>
        </w:tc>
        <w:tc>
          <w:tcPr>
            <w:tcW w:w="283" w:type="pct"/>
          </w:tcPr>
          <w:p w14:paraId="2E0DA150"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 xml:space="preserve">250 </w:t>
            </w:r>
          </w:p>
        </w:tc>
        <w:tc>
          <w:tcPr>
            <w:tcW w:w="284" w:type="pct"/>
          </w:tcPr>
          <w:p w14:paraId="5BF238C7"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2,231</w:t>
            </w:r>
          </w:p>
        </w:tc>
        <w:tc>
          <w:tcPr>
            <w:tcW w:w="283" w:type="pct"/>
          </w:tcPr>
          <w:p w14:paraId="76790567"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(1,012)</w:t>
            </w:r>
          </w:p>
        </w:tc>
        <w:tc>
          <w:tcPr>
            <w:tcW w:w="284" w:type="pct"/>
          </w:tcPr>
          <w:p w14:paraId="1BD13BD4"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64</w:t>
            </w:r>
          </w:p>
        </w:tc>
        <w:tc>
          <w:tcPr>
            <w:tcW w:w="284" w:type="pct"/>
          </w:tcPr>
          <w:p w14:paraId="44F0EDC9"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 xml:space="preserve">937 </w:t>
            </w:r>
          </w:p>
        </w:tc>
        <w:tc>
          <w:tcPr>
            <w:tcW w:w="312" w:type="pct"/>
          </w:tcPr>
          <w:p w14:paraId="69DF1394"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0</w:t>
            </w:r>
          </w:p>
        </w:tc>
        <w:tc>
          <w:tcPr>
            <w:tcW w:w="313" w:type="pct"/>
          </w:tcPr>
          <w:p w14:paraId="2DFF139F"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 xml:space="preserve">0 </w:t>
            </w:r>
          </w:p>
        </w:tc>
        <w:tc>
          <w:tcPr>
            <w:tcW w:w="312" w:type="pct"/>
          </w:tcPr>
          <w:p w14:paraId="2DA08218"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0</w:t>
            </w:r>
          </w:p>
        </w:tc>
        <w:tc>
          <w:tcPr>
            <w:tcW w:w="312" w:type="pct"/>
          </w:tcPr>
          <w:p w14:paraId="01ABA991"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0</w:t>
            </w:r>
          </w:p>
        </w:tc>
        <w:tc>
          <w:tcPr>
            <w:tcW w:w="312" w:type="pct"/>
          </w:tcPr>
          <w:p w14:paraId="3194C0CC"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(2,837)</w:t>
            </w:r>
          </w:p>
        </w:tc>
        <w:tc>
          <w:tcPr>
            <w:tcW w:w="313" w:type="pct"/>
          </w:tcPr>
          <w:p w14:paraId="32B51087"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(2,532)</w:t>
            </w:r>
          </w:p>
        </w:tc>
        <w:tc>
          <w:tcPr>
            <w:tcW w:w="312" w:type="pct"/>
          </w:tcPr>
          <w:p w14:paraId="6747E149"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(450)</w:t>
            </w:r>
          </w:p>
        </w:tc>
        <w:tc>
          <w:tcPr>
            <w:tcW w:w="312" w:type="pct"/>
          </w:tcPr>
          <w:p w14:paraId="4B9A89FB" w14:textId="77777777" w:rsidR="00EC0612" w:rsidRPr="007B4F37" w:rsidRDefault="00EC0612" w:rsidP="00EC06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(2,356)</w:t>
            </w:r>
          </w:p>
        </w:tc>
      </w:tr>
    </w:tbl>
    <w:p w14:paraId="01C9F93B" w14:textId="77777777" w:rsidR="00EC0612" w:rsidRDefault="00EC0612" w:rsidP="00EC0612">
      <w:pPr>
        <w:pStyle w:val="BodyText"/>
      </w:pPr>
    </w:p>
    <w:p w14:paraId="311E3349" w14:textId="77777777" w:rsidR="001F091C" w:rsidRDefault="001F091C" w:rsidP="00417B1B">
      <w:pPr>
        <w:pStyle w:val="BodyText"/>
        <w:sectPr w:rsidR="001F091C" w:rsidSect="001F091C">
          <w:pgSz w:w="23814" w:h="16839" w:orient="landscape" w:code="9"/>
          <w:pgMar w:top="1134" w:right="1134" w:bottom="1134" w:left="1134" w:header="567" w:footer="567" w:gutter="0"/>
          <w:cols w:space="720"/>
          <w:docGrid w:linePitch="299"/>
        </w:sectPr>
      </w:pPr>
    </w:p>
    <w:p w14:paraId="3ADBF273" w14:textId="53BF24D7" w:rsidR="00417B1B" w:rsidRDefault="00417B1B" w:rsidP="00417B1B">
      <w:pPr>
        <w:pStyle w:val="Heading2"/>
      </w:pPr>
      <w:bookmarkStart w:id="292" w:name="_Ref22643438"/>
      <w:bookmarkStart w:id="293" w:name="_Ref22644042"/>
      <w:bookmarkStart w:id="294" w:name="_Toc22665187"/>
      <w:bookmarkStart w:id="295" w:name="_Note_5._Key"/>
      <w:bookmarkEnd w:id="295"/>
      <w:r>
        <w:lastRenderedPageBreak/>
        <w:t xml:space="preserve">Note </w:t>
      </w:r>
      <w:bookmarkStart w:id="296" w:name="Note5"/>
      <w:r>
        <w:t>5</w:t>
      </w:r>
      <w:bookmarkEnd w:id="296"/>
      <w:r>
        <w:t>.</w:t>
      </w:r>
      <w:r>
        <w:tab/>
        <w:t xml:space="preserve">Key Assets Available </w:t>
      </w:r>
      <w:r w:rsidR="008C3E9D">
        <w:t>t</w:t>
      </w:r>
      <w:r>
        <w:t>o</w:t>
      </w:r>
      <w:r w:rsidR="00D45E5B">
        <w:t xml:space="preserve"> </w:t>
      </w:r>
      <w:r>
        <w:t>Support Output Delivery</w:t>
      </w:r>
      <w:bookmarkEnd w:id="292"/>
      <w:bookmarkEnd w:id="293"/>
      <w:bookmarkEnd w:id="294"/>
    </w:p>
    <w:p w14:paraId="22F1022B" w14:textId="77777777" w:rsidR="00417B1B" w:rsidRDefault="00417B1B" w:rsidP="00417B1B">
      <w:pPr>
        <w:pStyle w:val="Heading3"/>
      </w:pPr>
      <w:bookmarkStart w:id="297" w:name="_Toc22665188"/>
      <w:r>
        <w:t>Introduction</w:t>
      </w:r>
      <w:bookmarkEnd w:id="297"/>
    </w:p>
    <w:p w14:paraId="12ECDDAD" w14:textId="6B39BD9E" w:rsidR="00417B1B" w:rsidRDefault="00E57EEE" w:rsidP="00417B1B">
      <w:pPr>
        <w:pStyle w:val="BodyText"/>
      </w:pPr>
      <w:r>
        <w:t>Court Services Victoria</w:t>
      </w:r>
      <w:r w:rsidR="00417B1B">
        <w:t xml:space="preserve"> controls infrastructure that is utilised in fulfilling its objectives and conducting activities. </w:t>
      </w:r>
      <w:r w:rsidR="007B4F37">
        <w:t>T</w:t>
      </w:r>
      <w:r w:rsidR="00E952AB">
        <w:t>he</w:t>
      </w:r>
      <w:r w:rsidR="00417B1B">
        <w:t xml:space="preserve"> infrastructure represents the key resources that have been entrusted to </w:t>
      </w:r>
      <w:r>
        <w:t>Court Services Victoria</w:t>
      </w:r>
      <w:r w:rsidR="00417B1B">
        <w:t xml:space="preserve"> to be utilised for</w:t>
      </w:r>
      <w:r w:rsidR="00D45E5B">
        <w:t xml:space="preserve"> </w:t>
      </w:r>
      <w:r w:rsidR="00417B1B">
        <w:t>delivery of its outputs.</w:t>
      </w:r>
    </w:p>
    <w:p w14:paraId="2400F637" w14:textId="77777777" w:rsidR="00417B1B" w:rsidRDefault="00417B1B" w:rsidP="00417B1B">
      <w:pPr>
        <w:pStyle w:val="Heading3"/>
      </w:pPr>
      <w:bookmarkStart w:id="298" w:name="_Toc22665189"/>
      <w:r>
        <w:t>Fair Value Measurement</w:t>
      </w:r>
      <w:bookmarkEnd w:id="298"/>
    </w:p>
    <w:p w14:paraId="53F25094" w14:textId="17F50F69" w:rsidR="00417B1B" w:rsidRDefault="00417B1B" w:rsidP="00417B1B">
      <w:pPr>
        <w:pStyle w:val="BodyText"/>
      </w:pPr>
      <w:r>
        <w:t xml:space="preserve">Where the assets included in this section are carried at fair value, additional information is disclosed in Note </w:t>
      </w:r>
      <w:r w:rsidR="00A63134">
        <w:fldChar w:fldCharType="begin"/>
      </w:r>
      <w:r w:rsidR="00A63134">
        <w:instrText xml:space="preserve"> REF Note83 \h </w:instrText>
      </w:r>
      <w:r w:rsidR="00A63134">
        <w:fldChar w:fldCharType="separate"/>
      </w:r>
      <w:r w:rsidR="0067082F">
        <w:t xml:space="preserve">8.3 </w:t>
      </w:r>
      <w:r w:rsidR="00A63134">
        <w:fldChar w:fldCharType="end"/>
      </w:r>
      <w:r>
        <w:t xml:space="preserve"> in connection with how those</w:t>
      </w:r>
      <w:r w:rsidR="00D45E5B">
        <w:t xml:space="preserve"> </w:t>
      </w:r>
      <w:r>
        <w:t>fair values were determined.</w:t>
      </w:r>
    </w:p>
    <w:p w14:paraId="120A2B3D" w14:textId="77777777" w:rsidR="00417B1B" w:rsidRPr="00460432" w:rsidRDefault="00417B1B" w:rsidP="00460432">
      <w:pPr>
        <w:pStyle w:val="BodyText"/>
        <w:rPr>
          <w:rStyle w:val="Bold"/>
        </w:rPr>
      </w:pPr>
      <w:r w:rsidRPr="00460432">
        <w:rPr>
          <w:rStyle w:val="Bold"/>
        </w:rPr>
        <w:t>Structure</w:t>
      </w:r>
    </w:p>
    <w:p w14:paraId="2B298519" w14:textId="6409EE0F" w:rsidR="00417B1B" w:rsidRPr="00625A11" w:rsidRDefault="00C24B57" w:rsidP="008C3E9D">
      <w:pPr>
        <w:pStyle w:val="NoSpacing"/>
      </w:pPr>
      <w:r>
        <w:t>5.1</w:t>
      </w:r>
      <w:r w:rsidR="00417B1B" w:rsidRPr="00625A11">
        <w:tab/>
        <w:t>Property, plant and equipment</w:t>
      </w:r>
    </w:p>
    <w:p w14:paraId="72E3E3ED" w14:textId="0483B4D5" w:rsidR="00417B1B" w:rsidRDefault="00C24B57" w:rsidP="008C3E9D">
      <w:pPr>
        <w:pStyle w:val="NoSpacing"/>
      </w:pPr>
      <w:r>
        <w:t>5.2</w:t>
      </w:r>
      <w:r w:rsidR="00417B1B" w:rsidRPr="00625A11">
        <w:tab/>
        <w:t>Intangible assets</w:t>
      </w:r>
    </w:p>
    <w:p w14:paraId="2BABDEC1" w14:textId="2250C6E4" w:rsidR="00417B1B" w:rsidRDefault="00417B1B" w:rsidP="00417B1B">
      <w:pPr>
        <w:pStyle w:val="Heading3"/>
      </w:pPr>
      <w:bookmarkStart w:id="299" w:name="Note51"/>
      <w:bookmarkStart w:id="300" w:name="_Toc22665190"/>
      <w:r>
        <w:t xml:space="preserve">5.1 </w:t>
      </w:r>
      <w:bookmarkEnd w:id="299"/>
      <w:r>
        <w:t xml:space="preserve">Property, Plant </w:t>
      </w:r>
      <w:r w:rsidR="00D45E5B">
        <w:t xml:space="preserve">and </w:t>
      </w:r>
      <w:r>
        <w:t>Equipment</w:t>
      </w:r>
      <w:bookmarkEnd w:id="300"/>
    </w:p>
    <w:tbl>
      <w:tblPr>
        <w:tblStyle w:val="AccessibleTableNumerical"/>
        <w:tblW w:w="5000" w:type="pct"/>
        <w:tblLook w:val="04E0" w:firstRow="1" w:lastRow="1" w:firstColumn="1" w:lastColumn="0" w:noHBand="0" w:noVBand="1"/>
      </w:tblPr>
      <w:tblGrid>
        <w:gridCol w:w="3119"/>
        <w:gridCol w:w="976"/>
        <w:gridCol w:w="976"/>
        <w:gridCol w:w="1312"/>
        <w:gridCol w:w="1312"/>
        <w:gridCol w:w="977"/>
        <w:gridCol w:w="970"/>
      </w:tblGrid>
      <w:tr w:rsidR="00417B1B" w:rsidRPr="00722662" w14:paraId="2C44CE8C" w14:textId="77777777" w:rsidTr="007B4F3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38" w:type="pct"/>
          </w:tcPr>
          <w:p w14:paraId="4D817103" w14:textId="1531F2AD" w:rsidR="00417B1B" w:rsidRPr="00722662" w:rsidRDefault="006B0A00" w:rsidP="00327805">
            <w:pPr>
              <w:pStyle w:val="TableText"/>
            </w:pPr>
            <w:bookmarkStart w:id="301" w:name="ColumnTitle_64"/>
            <w:r>
              <w:t>Item</w:t>
            </w:r>
          </w:p>
        </w:tc>
        <w:tc>
          <w:tcPr>
            <w:tcW w:w="527" w:type="pct"/>
            <w:vAlign w:val="bottom"/>
          </w:tcPr>
          <w:p w14:paraId="79D951D5" w14:textId="306113DA" w:rsidR="00417B1B" w:rsidRPr="00722662" w:rsidRDefault="00327805" w:rsidP="007B4F37">
            <w:pPr>
              <w:pStyle w:val="TableText"/>
              <w:cnfStyle w:val="100000000000" w:firstRow="1" w:lastRow="0" w:firstColumn="0" w:lastColumn="0" w:oddVBand="0" w:evenVBand="0" w:oddHBand="0" w:evenHBand="0" w:firstRowFirstColumn="0" w:firstRowLastColumn="0" w:lastRowFirstColumn="0" w:lastRowLastColumn="0"/>
            </w:pPr>
            <w:r w:rsidRPr="00722662">
              <w:t xml:space="preserve">Gross carrying </w:t>
            </w:r>
            <w:r w:rsidRPr="00722662">
              <w:br/>
              <w:t>amount</w:t>
            </w:r>
            <w:r w:rsidR="007B4F37">
              <w:br/>
            </w:r>
            <w:r w:rsidR="00417B1B" w:rsidRPr="00722662">
              <w:t>2019 $'000</w:t>
            </w:r>
          </w:p>
        </w:tc>
        <w:tc>
          <w:tcPr>
            <w:tcW w:w="527" w:type="pct"/>
            <w:vAlign w:val="bottom"/>
          </w:tcPr>
          <w:p w14:paraId="21255F1A" w14:textId="0C363941" w:rsidR="00417B1B" w:rsidRPr="00722662" w:rsidRDefault="00327805" w:rsidP="007B4F37">
            <w:pPr>
              <w:pStyle w:val="TableText"/>
              <w:cnfStyle w:val="100000000000" w:firstRow="1" w:lastRow="0" w:firstColumn="0" w:lastColumn="0" w:oddVBand="0" w:evenVBand="0" w:oddHBand="0" w:evenHBand="0" w:firstRowFirstColumn="0" w:firstRowLastColumn="0" w:lastRowFirstColumn="0" w:lastRowLastColumn="0"/>
            </w:pPr>
            <w:r w:rsidRPr="00722662">
              <w:t xml:space="preserve">Gross carrying </w:t>
            </w:r>
            <w:r w:rsidRPr="00722662">
              <w:br/>
              <w:t>amount</w:t>
            </w:r>
            <w:r w:rsidR="007B4F37">
              <w:br/>
            </w:r>
            <w:r w:rsidR="00417B1B" w:rsidRPr="00722662">
              <w:t>2018 $'000</w:t>
            </w:r>
          </w:p>
        </w:tc>
        <w:tc>
          <w:tcPr>
            <w:tcW w:w="629" w:type="pct"/>
            <w:vAlign w:val="bottom"/>
          </w:tcPr>
          <w:p w14:paraId="31BE32B3" w14:textId="6B5A80E6" w:rsidR="00417B1B" w:rsidRPr="00722662" w:rsidRDefault="00327805" w:rsidP="007B4F37">
            <w:pPr>
              <w:pStyle w:val="TableText"/>
              <w:cnfStyle w:val="100000000000" w:firstRow="1" w:lastRow="0" w:firstColumn="0" w:lastColumn="0" w:oddVBand="0" w:evenVBand="0" w:oddHBand="0" w:evenHBand="0" w:firstRowFirstColumn="0" w:firstRowLastColumn="0" w:lastRowFirstColumn="0" w:lastRowLastColumn="0"/>
            </w:pPr>
            <w:r w:rsidRPr="00722662">
              <w:t>Accumulated Depreciation</w:t>
            </w:r>
            <w:r w:rsidR="007B4F37">
              <w:br/>
              <w:t>2019</w:t>
            </w:r>
            <w:r w:rsidR="007B4F37">
              <w:br/>
            </w:r>
            <w:r w:rsidR="00417B1B" w:rsidRPr="00722662">
              <w:t>$'000</w:t>
            </w:r>
          </w:p>
        </w:tc>
        <w:tc>
          <w:tcPr>
            <w:tcW w:w="629" w:type="pct"/>
            <w:vAlign w:val="bottom"/>
          </w:tcPr>
          <w:p w14:paraId="68ABD717" w14:textId="5409E1D6" w:rsidR="00417B1B" w:rsidRPr="00722662" w:rsidRDefault="00327805" w:rsidP="007B4F37">
            <w:pPr>
              <w:pStyle w:val="TableText"/>
              <w:cnfStyle w:val="100000000000" w:firstRow="1" w:lastRow="0" w:firstColumn="0" w:lastColumn="0" w:oddVBand="0" w:evenVBand="0" w:oddHBand="0" w:evenHBand="0" w:firstRowFirstColumn="0" w:firstRowLastColumn="0" w:lastRowFirstColumn="0" w:lastRowLastColumn="0"/>
            </w:pPr>
            <w:r w:rsidRPr="00722662">
              <w:t>Accumulated Depreciation</w:t>
            </w:r>
            <w:r w:rsidR="007B4F37">
              <w:br/>
              <w:t>2018</w:t>
            </w:r>
            <w:r w:rsidR="007B4F37">
              <w:br/>
            </w:r>
            <w:r w:rsidR="00417B1B" w:rsidRPr="00722662">
              <w:t>$'000</w:t>
            </w:r>
          </w:p>
        </w:tc>
        <w:tc>
          <w:tcPr>
            <w:tcW w:w="527" w:type="pct"/>
            <w:vAlign w:val="bottom"/>
          </w:tcPr>
          <w:p w14:paraId="236773EF" w14:textId="4E9946BE" w:rsidR="00417B1B" w:rsidRPr="00722662" w:rsidRDefault="00327805" w:rsidP="007B4F37">
            <w:pPr>
              <w:pStyle w:val="TableText"/>
              <w:cnfStyle w:val="100000000000" w:firstRow="1" w:lastRow="0" w:firstColumn="0" w:lastColumn="0" w:oddVBand="0" w:evenVBand="0" w:oddHBand="0" w:evenHBand="0" w:firstRowFirstColumn="0" w:firstRowLastColumn="0" w:lastRowFirstColumn="0" w:lastRowLastColumn="0"/>
            </w:pPr>
            <w:r w:rsidRPr="00722662">
              <w:t xml:space="preserve">Net carrying </w:t>
            </w:r>
            <w:r w:rsidRPr="00722662">
              <w:br/>
              <w:t>amount</w:t>
            </w:r>
            <w:r w:rsidR="007B4F37">
              <w:br/>
            </w:r>
            <w:r w:rsidR="00417B1B" w:rsidRPr="00722662">
              <w:t>2019 $'000</w:t>
            </w:r>
          </w:p>
        </w:tc>
        <w:tc>
          <w:tcPr>
            <w:tcW w:w="524" w:type="pct"/>
            <w:vAlign w:val="bottom"/>
          </w:tcPr>
          <w:p w14:paraId="52D764DA" w14:textId="37878BBF" w:rsidR="00417B1B" w:rsidRPr="00722662" w:rsidRDefault="00327805" w:rsidP="007B4F37">
            <w:pPr>
              <w:pStyle w:val="TableText"/>
              <w:cnfStyle w:val="100000000000" w:firstRow="1" w:lastRow="0" w:firstColumn="0" w:lastColumn="0" w:oddVBand="0" w:evenVBand="0" w:oddHBand="0" w:evenHBand="0" w:firstRowFirstColumn="0" w:firstRowLastColumn="0" w:lastRowFirstColumn="0" w:lastRowLastColumn="0"/>
            </w:pPr>
            <w:r w:rsidRPr="00722662">
              <w:t xml:space="preserve">Net carrying </w:t>
            </w:r>
            <w:r w:rsidRPr="00722662">
              <w:br/>
              <w:t>amount</w:t>
            </w:r>
            <w:r w:rsidR="007B4F37">
              <w:br/>
            </w:r>
            <w:r w:rsidR="00417B1B" w:rsidRPr="00722662">
              <w:t>2018 $'000</w:t>
            </w:r>
          </w:p>
        </w:tc>
      </w:tr>
      <w:bookmarkEnd w:id="301"/>
      <w:tr w:rsidR="00417B1B" w:rsidRPr="00722662" w14:paraId="18167F98" w14:textId="77777777" w:rsidTr="006B0A00">
        <w:tc>
          <w:tcPr>
            <w:cnfStyle w:val="001000000000" w:firstRow="0" w:lastRow="0" w:firstColumn="1" w:lastColumn="0" w:oddVBand="0" w:evenVBand="0" w:oddHBand="0" w:evenHBand="0" w:firstRowFirstColumn="0" w:firstRowLastColumn="0" w:lastRowFirstColumn="0" w:lastRowLastColumn="0"/>
            <w:tcW w:w="1638" w:type="pct"/>
          </w:tcPr>
          <w:p w14:paraId="66B4920C" w14:textId="77777777" w:rsidR="00417B1B" w:rsidRPr="00722662" w:rsidRDefault="00417B1B" w:rsidP="00327805">
            <w:pPr>
              <w:pStyle w:val="TableText"/>
            </w:pPr>
            <w:r w:rsidRPr="00722662">
              <w:t xml:space="preserve">Land at fair value </w:t>
            </w:r>
          </w:p>
        </w:tc>
        <w:tc>
          <w:tcPr>
            <w:tcW w:w="527" w:type="pct"/>
          </w:tcPr>
          <w:p w14:paraId="3853B140"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412,632</w:t>
            </w:r>
          </w:p>
        </w:tc>
        <w:tc>
          <w:tcPr>
            <w:tcW w:w="527" w:type="pct"/>
          </w:tcPr>
          <w:p w14:paraId="7DC3A463"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412,632</w:t>
            </w:r>
          </w:p>
        </w:tc>
        <w:tc>
          <w:tcPr>
            <w:tcW w:w="629" w:type="pct"/>
          </w:tcPr>
          <w:p w14:paraId="55865663"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0</w:t>
            </w:r>
          </w:p>
        </w:tc>
        <w:tc>
          <w:tcPr>
            <w:tcW w:w="629" w:type="pct"/>
          </w:tcPr>
          <w:p w14:paraId="1DACE783"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0</w:t>
            </w:r>
          </w:p>
        </w:tc>
        <w:tc>
          <w:tcPr>
            <w:tcW w:w="527" w:type="pct"/>
          </w:tcPr>
          <w:p w14:paraId="0D3A5460"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412,632</w:t>
            </w:r>
          </w:p>
        </w:tc>
        <w:tc>
          <w:tcPr>
            <w:tcW w:w="524" w:type="pct"/>
          </w:tcPr>
          <w:p w14:paraId="11C39ACE"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412,632</w:t>
            </w:r>
          </w:p>
        </w:tc>
      </w:tr>
      <w:tr w:rsidR="00417B1B" w:rsidRPr="00722662" w14:paraId="44CAED79" w14:textId="77777777" w:rsidTr="006B0A00">
        <w:tc>
          <w:tcPr>
            <w:cnfStyle w:val="001000000000" w:firstRow="0" w:lastRow="0" w:firstColumn="1" w:lastColumn="0" w:oddVBand="0" w:evenVBand="0" w:oddHBand="0" w:evenHBand="0" w:firstRowFirstColumn="0" w:firstRowLastColumn="0" w:lastRowFirstColumn="0" w:lastRowLastColumn="0"/>
            <w:tcW w:w="1638" w:type="pct"/>
          </w:tcPr>
          <w:p w14:paraId="3229AAE2" w14:textId="77777777" w:rsidR="00417B1B" w:rsidRPr="00722662" w:rsidRDefault="00417B1B" w:rsidP="00327805">
            <w:pPr>
              <w:pStyle w:val="TableText"/>
            </w:pPr>
            <w:r w:rsidRPr="00722662">
              <w:t xml:space="preserve">Buildings at fair value </w:t>
            </w:r>
          </w:p>
        </w:tc>
        <w:tc>
          <w:tcPr>
            <w:tcW w:w="527" w:type="pct"/>
          </w:tcPr>
          <w:p w14:paraId="038D7094"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426,951</w:t>
            </w:r>
          </w:p>
        </w:tc>
        <w:tc>
          <w:tcPr>
            <w:tcW w:w="527" w:type="pct"/>
          </w:tcPr>
          <w:p w14:paraId="64249463"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449,590</w:t>
            </w:r>
          </w:p>
        </w:tc>
        <w:tc>
          <w:tcPr>
            <w:tcW w:w="629" w:type="pct"/>
          </w:tcPr>
          <w:p w14:paraId="6A5D83C3"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(1,647)</w:t>
            </w:r>
          </w:p>
        </w:tc>
        <w:tc>
          <w:tcPr>
            <w:tcW w:w="629" w:type="pct"/>
          </w:tcPr>
          <w:p w14:paraId="2094BBF7"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(47,921)</w:t>
            </w:r>
          </w:p>
        </w:tc>
        <w:tc>
          <w:tcPr>
            <w:tcW w:w="527" w:type="pct"/>
          </w:tcPr>
          <w:p w14:paraId="04FBAA55"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425,304</w:t>
            </w:r>
          </w:p>
        </w:tc>
        <w:tc>
          <w:tcPr>
            <w:tcW w:w="524" w:type="pct"/>
          </w:tcPr>
          <w:p w14:paraId="45C229D0"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401,670</w:t>
            </w:r>
          </w:p>
        </w:tc>
      </w:tr>
      <w:tr w:rsidR="00417B1B" w:rsidRPr="00722662" w14:paraId="451EE4EA" w14:textId="77777777" w:rsidTr="006B0A00">
        <w:tc>
          <w:tcPr>
            <w:cnfStyle w:val="001000000000" w:firstRow="0" w:lastRow="0" w:firstColumn="1" w:lastColumn="0" w:oddVBand="0" w:evenVBand="0" w:oddHBand="0" w:evenHBand="0" w:firstRowFirstColumn="0" w:firstRowLastColumn="0" w:lastRowFirstColumn="0" w:lastRowLastColumn="0"/>
            <w:tcW w:w="1638" w:type="pct"/>
          </w:tcPr>
          <w:p w14:paraId="38051DCA" w14:textId="77777777" w:rsidR="00417B1B" w:rsidRPr="00722662" w:rsidRDefault="00417B1B" w:rsidP="00327805">
            <w:pPr>
              <w:pStyle w:val="TableText"/>
            </w:pPr>
            <w:r w:rsidRPr="00722662">
              <w:t>Leasehold buildings at fair value subject to finance lease</w:t>
            </w:r>
          </w:p>
        </w:tc>
        <w:tc>
          <w:tcPr>
            <w:tcW w:w="527" w:type="pct"/>
          </w:tcPr>
          <w:p w14:paraId="37549843"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219,745</w:t>
            </w:r>
          </w:p>
        </w:tc>
        <w:tc>
          <w:tcPr>
            <w:tcW w:w="527" w:type="pct"/>
          </w:tcPr>
          <w:p w14:paraId="43621FED"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203,705</w:t>
            </w:r>
          </w:p>
        </w:tc>
        <w:tc>
          <w:tcPr>
            <w:tcW w:w="629" w:type="pct"/>
          </w:tcPr>
          <w:p w14:paraId="266F9BEB"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(23,544)</w:t>
            </w:r>
          </w:p>
        </w:tc>
        <w:tc>
          <w:tcPr>
            <w:tcW w:w="629" w:type="pct"/>
          </w:tcPr>
          <w:p w14:paraId="22BD5187"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(14,545)</w:t>
            </w:r>
          </w:p>
        </w:tc>
        <w:tc>
          <w:tcPr>
            <w:tcW w:w="527" w:type="pct"/>
          </w:tcPr>
          <w:p w14:paraId="53ED62A3"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196,201</w:t>
            </w:r>
          </w:p>
        </w:tc>
        <w:tc>
          <w:tcPr>
            <w:tcW w:w="524" w:type="pct"/>
          </w:tcPr>
          <w:p w14:paraId="54EDE2B4"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189,160</w:t>
            </w:r>
          </w:p>
        </w:tc>
      </w:tr>
      <w:tr w:rsidR="00417B1B" w:rsidRPr="00722662" w14:paraId="7B298502" w14:textId="77777777" w:rsidTr="006B0A00">
        <w:tc>
          <w:tcPr>
            <w:cnfStyle w:val="001000000000" w:firstRow="0" w:lastRow="0" w:firstColumn="1" w:lastColumn="0" w:oddVBand="0" w:evenVBand="0" w:oddHBand="0" w:evenHBand="0" w:firstRowFirstColumn="0" w:firstRowLastColumn="0" w:lastRowFirstColumn="0" w:lastRowLastColumn="0"/>
            <w:tcW w:w="1638" w:type="pct"/>
          </w:tcPr>
          <w:p w14:paraId="4D40B076" w14:textId="2CB2500D" w:rsidR="00417B1B" w:rsidRPr="00722662" w:rsidRDefault="00417B1B" w:rsidP="00327805">
            <w:pPr>
              <w:pStyle w:val="TableText"/>
            </w:pPr>
            <w:r w:rsidRPr="00722662">
              <w:t>Leasehold improvements at</w:t>
            </w:r>
            <w:r w:rsidR="00D45E5B">
              <w:t xml:space="preserve"> </w:t>
            </w:r>
            <w:r w:rsidRPr="00722662">
              <w:t>fair</w:t>
            </w:r>
            <w:r w:rsidR="00D45E5B">
              <w:t xml:space="preserve"> </w:t>
            </w:r>
            <w:r w:rsidRPr="00722662">
              <w:t>value</w:t>
            </w:r>
          </w:p>
        </w:tc>
        <w:tc>
          <w:tcPr>
            <w:tcW w:w="527" w:type="pct"/>
          </w:tcPr>
          <w:p w14:paraId="45BE7556"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15,476</w:t>
            </w:r>
          </w:p>
        </w:tc>
        <w:tc>
          <w:tcPr>
            <w:tcW w:w="527" w:type="pct"/>
          </w:tcPr>
          <w:p w14:paraId="36A82F3F"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5,758</w:t>
            </w:r>
          </w:p>
        </w:tc>
        <w:tc>
          <w:tcPr>
            <w:tcW w:w="629" w:type="pct"/>
          </w:tcPr>
          <w:p w14:paraId="6D2956E8"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(2,936)</w:t>
            </w:r>
          </w:p>
        </w:tc>
        <w:tc>
          <w:tcPr>
            <w:tcW w:w="629" w:type="pct"/>
          </w:tcPr>
          <w:p w14:paraId="65F7E602"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(1,727)</w:t>
            </w:r>
          </w:p>
        </w:tc>
        <w:tc>
          <w:tcPr>
            <w:tcW w:w="527" w:type="pct"/>
          </w:tcPr>
          <w:p w14:paraId="723FD1EF"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12,540</w:t>
            </w:r>
          </w:p>
        </w:tc>
        <w:tc>
          <w:tcPr>
            <w:tcW w:w="524" w:type="pct"/>
          </w:tcPr>
          <w:p w14:paraId="1565BDA8"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4,031</w:t>
            </w:r>
          </w:p>
        </w:tc>
      </w:tr>
      <w:tr w:rsidR="00417B1B" w:rsidRPr="00722662" w14:paraId="354B9125" w14:textId="77777777" w:rsidTr="006B0A00">
        <w:tc>
          <w:tcPr>
            <w:cnfStyle w:val="001000000000" w:firstRow="0" w:lastRow="0" w:firstColumn="1" w:lastColumn="0" w:oddVBand="0" w:evenVBand="0" w:oddHBand="0" w:evenHBand="0" w:firstRowFirstColumn="0" w:firstRowLastColumn="0" w:lastRowFirstColumn="0" w:lastRowLastColumn="0"/>
            <w:tcW w:w="1638" w:type="pct"/>
          </w:tcPr>
          <w:p w14:paraId="02E099A9" w14:textId="77777777" w:rsidR="00417B1B" w:rsidRPr="00722662" w:rsidRDefault="00417B1B" w:rsidP="00327805">
            <w:pPr>
              <w:pStyle w:val="TableText"/>
            </w:pPr>
            <w:r w:rsidRPr="00722662">
              <w:t>Plant and equipment at fair value</w:t>
            </w:r>
          </w:p>
        </w:tc>
        <w:tc>
          <w:tcPr>
            <w:tcW w:w="527" w:type="pct"/>
          </w:tcPr>
          <w:p w14:paraId="7D73ACA7"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5,934</w:t>
            </w:r>
          </w:p>
        </w:tc>
        <w:tc>
          <w:tcPr>
            <w:tcW w:w="527" w:type="pct"/>
          </w:tcPr>
          <w:p w14:paraId="59B36EB7"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4,843</w:t>
            </w:r>
          </w:p>
        </w:tc>
        <w:tc>
          <w:tcPr>
            <w:tcW w:w="629" w:type="pct"/>
          </w:tcPr>
          <w:p w14:paraId="53AB508D"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(2,050)</w:t>
            </w:r>
          </w:p>
        </w:tc>
        <w:tc>
          <w:tcPr>
            <w:tcW w:w="629" w:type="pct"/>
          </w:tcPr>
          <w:p w14:paraId="6E3E048A"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(1,528)</w:t>
            </w:r>
          </w:p>
        </w:tc>
        <w:tc>
          <w:tcPr>
            <w:tcW w:w="527" w:type="pct"/>
          </w:tcPr>
          <w:p w14:paraId="5C4121BC"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3,884</w:t>
            </w:r>
          </w:p>
        </w:tc>
        <w:tc>
          <w:tcPr>
            <w:tcW w:w="524" w:type="pct"/>
          </w:tcPr>
          <w:p w14:paraId="49B81006"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3,315</w:t>
            </w:r>
          </w:p>
        </w:tc>
      </w:tr>
      <w:tr w:rsidR="00417B1B" w:rsidRPr="00722662" w14:paraId="54E3DDE7" w14:textId="77777777" w:rsidTr="006B0A00">
        <w:tc>
          <w:tcPr>
            <w:cnfStyle w:val="001000000000" w:firstRow="0" w:lastRow="0" w:firstColumn="1" w:lastColumn="0" w:oddVBand="0" w:evenVBand="0" w:oddHBand="0" w:evenHBand="0" w:firstRowFirstColumn="0" w:firstRowLastColumn="0" w:lastRowFirstColumn="0" w:lastRowLastColumn="0"/>
            <w:tcW w:w="1638" w:type="pct"/>
          </w:tcPr>
          <w:p w14:paraId="2F0BFF8D" w14:textId="77777777" w:rsidR="00417B1B" w:rsidRPr="00722662" w:rsidRDefault="00417B1B" w:rsidP="00327805">
            <w:pPr>
              <w:pStyle w:val="TableText"/>
            </w:pPr>
            <w:r w:rsidRPr="00722662">
              <w:t xml:space="preserve">Plant and equipment under finance lease at fair value </w:t>
            </w:r>
          </w:p>
        </w:tc>
        <w:tc>
          <w:tcPr>
            <w:tcW w:w="527" w:type="pct"/>
          </w:tcPr>
          <w:p w14:paraId="7A578628"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13,941</w:t>
            </w:r>
          </w:p>
        </w:tc>
        <w:tc>
          <w:tcPr>
            <w:tcW w:w="527" w:type="pct"/>
          </w:tcPr>
          <w:p w14:paraId="0AC2A6BE"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13,870</w:t>
            </w:r>
          </w:p>
        </w:tc>
        <w:tc>
          <w:tcPr>
            <w:tcW w:w="629" w:type="pct"/>
          </w:tcPr>
          <w:p w14:paraId="68838463"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(4,066)</w:t>
            </w:r>
          </w:p>
        </w:tc>
        <w:tc>
          <w:tcPr>
            <w:tcW w:w="629" w:type="pct"/>
          </w:tcPr>
          <w:p w14:paraId="187AC11B"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(4,380)</w:t>
            </w:r>
          </w:p>
        </w:tc>
        <w:tc>
          <w:tcPr>
            <w:tcW w:w="527" w:type="pct"/>
          </w:tcPr>
          <w:p w14:paraId="384ED4F1"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9,875</w:t>
            </w:r>
          </w:p>
        </w:tc>
        <w:tc>
          <w:tcPr>
            <w:tcW w:w="524" w:type="pct"/>
          </w:tcPr>
          <w:p w14:paraId="434BFADE"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9,490</w:t>
            </w:r>
          </w:p>
        </w:tc>
      </w:tr>
      <w:tr w:rsidR="00417B1B" w:rsidRPr="00722662" w14:paraId="4C112D74" w14:textId="77777777" w:rsidTr="006B0A00">
        <w:tc>
          <w:tcPr>
            <w:cnfStyle w:val="001000000000" w:firstRow="0" w:lastRow="0" w:firstColumn="1" w:lastColumn="0" w:oddVBand="0" w:evenVBand="0" w:oddHBand="0" w:evenHBand="0" w:firstRowFirstColumn="0" w:firstRowLastColumn="0" w:lastRowFirstColumn="0" w:lastRowLastColumn="0"/>
            <w:tcW w:w="1638" w:type="pct"/>
          </w:tcPr>
          <w:p w14:paraId="44C4DD28" w14:textId="77777777" w:rsidR="00417B1B" w:rsidRPr="00722662" w:rsidRDefault="00417B1B" w:rsidP="00327805">
            <w:pPr>
              <w:pStyle w:val="TableText"/>
            </w:pPr>
            <w:r w:rsidRPr="00722662">
              <w:t xml:space="preserve">Computer &amp; telecommunications equipment at fair value </w:t>
            </w:r>
          </w:p>
        </w:tc>
        <w:tc>
          <w:tcPr>
            <w:tcW w:w="527" w:type="pct"/>
          </w:tcPr>
          <w:p w14:paraId="4F651322"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25,083</w:t>
            </w:r>
          </w:p>
        </w:tc>
        <w:tc>
          <w:tcPr>
            <w:tcW w:w="527" w:type="pct"/>
          </w:tcPr>
          <w:p w14:paraId="739BE3C1"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18,299</w:t>
            </w:r>
          </w:p>
        </w:tc>
        <w:tc>
          <w:tcPr>
            <w:tcW w:w="629" w:type="pct"/>
          </w:tcPr>
          <w:p w14:paraId="3E7D4C3D"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(10,228)</w:t>
            </w:r>
          </w:p>
        </w:tc>
        <w:tc>
          <w:tcPr>
            <w:tcW w:w="629" w:type="pct"/>
          </w:tcPr>
          <w:p w14:paraId="67E29401"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(6,077)</w:t>
            </w:r>
          </w:p>
        </w:tc>
        <w:tc>
          <w:tcPr>
            <w:tcW w:w="527" w:type="pct"/>
          </w:tcPr>
          <w:p w14:paraId="7A54CE04"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14,855</w:t>
            </w:r>
          </w:p>
        </w:tc>
        <w:tc>
          <w:tcPr>
            <w:tcW w:w="524" w:type="pct"/>
          </w:tcPr>
          <w:p w14:paraId="22705F9F"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12,222</w:t>
            </w:r>
          </w:p>
        </w:tc>
      </w:tr>
      <w:tr w:rsidR="00417B1B" w:rsidRPr="00722662" w14:paraId="62B690B5" w14:textId="77777777" w:rsidTr="006B0A00">
        <w:tc>
          <w:tcPr>
            <w:cnfStyle w:val="001000000000" w:firstRow="0" w:lastRow="0" w:firstColumn="1" w:lastColumn="0" w:oddVBand="0" w:evenVBand="0" w:oddHBand="0" w:evenHBand="0" w:firstRowFirstColumn="0" w:firstRowLastColumn="0" w:lastRowFirstColumn="0" w:lastRowLastColumn="0"/>
            <w:tcW w:w="1638" w:type="pct"/>
          </w:tcPr>
          <w:p w14:paraId="4A099B0C" w14:textId="77777777" w:rsidR="00417B1B" w:rsidRPr="00722662" w:rsidRDefault="00417B1B" w:rsidP="00327805">
            <w:pPr>
              <w:pStyle w:val="TableText"/>
            </w:pPr>
            <w:r w:rsidRPr="00722662">
              <w:t xml:space="preserve">Cultural assets at fair value </w:t>
            </w:r>
          </w:p>
        </w:tc>
        <w:tc>
          <w:tcPr>
            <w:tcW w:w="527" w:type="pct"/>
          </w:tcPr>
          <w:p w14:paraId="6D8E0861"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916</w:t>
            </w:r>
          </w:p>
        </w:tc>
        <w:tc>
          <w:tcPr>
            <w:tcW w:w="527" w:type="pct"/>
          </w:tcPr>
          <w:p w14:paraId="7CE45617"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916</w:t>
            </w:r>
          </w:p>
        </w:tc>
        <w:tc>
          <w:tcPr>
            <w:tcW w:w="629" w:type="pct"/>
          </w:tcPr>
          <w:p w14:paraId="5EC79D13"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0</w:t>
            </w:r>
          </w:p>
        </w:tc>
        <w:tc>
          <w:tcPr>
            <w:tcW w:w="629" w:type="pct"/>
          </w:tcPr>
          <w:p w14:paraId="2AE1D153"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 xml:space="preserve">0 </w:t>
            </w:r>
          </w:p>
        </w:tc>
        <w:tc>
          <w:tcPr>
            <w:tcW w:w="527" w:type="pct"/>
          </w:tcPr>
          <w:p w14:paraId="34281473"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916</w:t>
            </w:r>
          </w:p>
        </w:tc>
        <w:tc>
          <w:tcPr>
            <w:tcW w:w="524" w:type="pct"/>
          </w:tcPr>
          <w:p w14:paraId="00A55B92"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916</w:t>
            </w:r>
          </w:p>
        </w:tc>
      </w:tr>
      <w:tr w:rsidR="00417B1B" w:rsidRPr="00722662" w14:paraId="1E1482D2" w14:textId="77777777" w:rsidTr="006B0A00">
        <w:tc>
          <w:tcPr>
            <w:cnfStyle w:val="001000000000" w:firstRow="0" w:lastRow="0" w:firstColumn="1" w:lastColumn="0" w:oddVBand="0" w:evenVBand="0" w:oddHBand="0" w:evenHBand="0" w:firstRowFirstColumn="0" w:firstRowLastColumn="0" w:lastRowFirstColumn="0" w:lastRowLastColumn="0"/>
            <w:tcW w:w="1638" w:type="pct"/>
          </w:tcPr>
          <w:p w14:paraId="10DA5117" w14:textId="77777777" w:rsidR="00417B1B" w:rsidRPr="00722662" w:rsidRDefault="00417B1B" w:rsidP="00327805">
            <w:pPr>
              <w:pStyle w:val="TableText"/>
            </w:pPr>
            <w:r w:rsidRPr="00722662">
              <w:t>Assets under construction at cost</w:t>
            </w:r>
          </w:p>
        </w:tc>
        <w:tc>
          <w:tcPr>
            <w:tcW w:w="527" w:type="pct"/>
          </w:tcPr>
          <w:p w14:paraId="22659C6D"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51,953</w:t>
            </w:r>
          </w:p>
        </w:tc>
        <w:tc>
          <w:tcPr>
            <w:tcW w:w="527" w:type="pct"/>
          </w:tcPr>
          <w:p w14:paraId="2F2EB680"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32,812</w:t>
            </w:r>
          </w:p>
        </w:tc>
        <w:tc>
          <w:tcPr>
            <w:tcW w:w="629" w:type="pct"/>
          </w:tcPr>
          <w:p w14:paraId="2E1C091E"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0</w:t>
            </w:r>
          </w:p>
        </w:tc>
        <w:tc>
          <w:tcPr>
            <w:tcW w:w="629" w:type="pct"/>
          </w:tcPr>
          <w:p w14:paraId="04969BB8"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0</w:t>
            </w:r>
          </w:p>
        </w:tc>
        <w:tc>
          <w:tcPr>
            <w:tcW w:w="527" w:type="pct"/>
          </w:tcPr>
          <w:p w14:paraId="20E090D3"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51,953</w:t>
            </w:r>
          </w:p>
        </w:tc>
        <w:tc>
          <w:tcPr>
            <w:tcW w:w="524" w:type="pct"/>
          </w:tcPr>
          <w:p w14:paraId="6220C438" w14:textId="77777777" w:rsidR="00417B1B" w:rsidRPr="00722662" w:rsidRDefault="00417B1B" w:rsidP="00327805">
            <w:pPr>
              <w:pStyle w:val="TableText"/>
              <w:cnfStyle w:val="000000000000" w:firstRow="0" w:lastRow="0" w:firstColumn="0" w:lastColumn="0" w:oddVBand="0" w:evenVBand="0" w:oddHBand="0" w:evenHBand="0" w:firstRowFirstColumn="0" w:firstRowLastColumn="0" w:lastRowFirstColumn="0" w:lastRowLastColumn="0"/>
            </w:pPr>
            <w:r w:rsidRPr="00722662">
              <w:t>32,812</w:t>
            </w:r>
          </w:p>
        </w:tc>
      </w:tr>
      <w:tr w:rsidR="00417B1B" w:rsidRPr="007B4F37" w14:paraId="1D24831A" w14:textId="77777777" w:rsidTr="006B0A0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pct"/>
          </w:tcPr>
          <w:p w14:paraId="13EB6A0A" w14:textId="0E8235FF" w:rsidR="00417B1B" w:rsidRPr="007B4F37" w:rsidRDefault="00417B1B" w:rsidP="00327805">
            <w:pPr>
              <w:pStyle w:val="TableText"/>
              <w:rPr>
                <w:rStyle w:val="Bold"/>
              </w:rPr>
            </w:pPr>
            <w:r w:rsidRPr="007B4F37">
              <w:rPr>
                <w:rStyle w:val="Bold"/>
              </w:rPr>
              <w:t>Total property, plant and</w:t>
            </w:r>
            <w:r w:rsidR="00D45E5B" w:rsidRPr="007B4F37">
              <w:rPr>
                <w:rStyle w:val="Bold"/>
              </w:rPr>
              <w:t xml:space="preserve"> </w:t>
            </w:r>
            <w:r w:rsidRPr="007B4F37">
              <w:rPr>
                <w:rStyle w:val="Bold"/>
              </w:rPr>
              <w:t>equipment</w:t>
            </w:r>
          </w:p>
        </w:tc>
        <w:tc>
          <w:tcPr>
            <w:tcW w:w="527" w:type="pct"/>
          </w:tcPr>
          <w:p w14:paraId="494FBA81" w14:textId="77777777" w:rsidR="00417B1B" w:rsidRPr="007B4F37" w:rsidRDefault="00417B1B" w:rsidP="00327805">
            <w:pPr>
              <w:pStyle w:val="TableText"/>
              <w:cnfStyle w:val="010000000000" w:firstRow="0" w:lastRow="1" w:firstColumn="0" w:lastColumn="0" w:oddVBand="0" w:evenVBand="0" w:oddHBand="0" w:evenHBand="0" w:firstRowFirstColumn="0" w:firstRowLastColumn="0" w:lastRowFirstColumn="0" w:lastRowLastColumn="0"/>
              <w:rPr>
                <w:rStyle w:val="Bold"/>
              </w:rPr>
            </w:pPr>
            <w:r w:rsidRPr="007B4F37">
              <w:rPr>
                <w:rStyle w:val="Bold"/>
              </w:rPr>
              <w:t>1,172,631</w:t>
            </w:r>
          </w:p>
        </w:tc>
        <w:tc>
          <w:tcPr>
            <w:tcW w:w="527" w:type="pct"/>
          </w:tcPr>
          <w:p w14:paraId="12B2BB89" w14:textId="77777777" w:rsidR="00417B1B" w:rsidRPr="007B4F37" w:rsidRDefault="00417B1B" w:rsidP="00327805">
            <w:pPr>
              <w:pStyle w:val="TableText"/>
              <w:cnfStyle w:val="010000000000" w:firstRow="0" w:lastRow="1" w:firstColumn="0" w:lastColumn="0" w:oddVBand="0" w:evenVBand="0" w:oddHBand="0" w:evenHBand="0" w:firstRowFirstColumn="0" w:firstRowLastColumn="0" w:lastRowFirstColumn="0" w:lastRowLastColumn="0"/>
              <w:rPr>
                <w:rStyle w:val="Bold"/>
              </w:rPr>
            </w:pPr>
            <w:r w:rsidRPr="007B4F37">
              <w:rPr>
                <w:rStyle w:val="Bold"/>
              </w:rPr>
              <w:t>1,142,425</w:t>
            </w:r>
          </w:p>
        </w:tc>
        <w:tc>
          <w:tcPr>
            <w:tcW w:w="629" w:type="pct"/>
          </w:tcPr>
          <w:p w14:paraId="6DD133FC" w14:textId="77777777" w:rsidR="00417B1B" w:rsidRPr="007B4F37" w:rsidRDefault="00417B1B" w:rsidP="00327805">
            <w:pPr>
              <w:pStyle w:val="TableText"/>
              <w:cnfStyle w:val="010000000000" w:firstRow="0" w:lastRow="1" w:firstColumn="0" w:lastColumn="0" w:oddVBand="0" w:evenVBand="0" w:oddHBand="0" w:evenHBand="0" w:firstRowFirstColumn="0" w:firstRowLastColumn="0" w:lastRowFirstColumn="0" w:lastRowLastColumn="0"/>
              <w:rPr>
                <w:rStyle w:val="Bold"/>
              </w:rPr>
            </w:pPr>
            <w:r w:rsidRPr="007B4F37">
              <w:rPr>
                <w:rStyle w:val="Bold"/>
              </w:rPr>
              <w:t>(44,470)</w:t>
            </w:r>
          </w:p>
        </w:tc>
        <w:tc>
          <w:tcPr>
            <w:tcW w:w="629" w:type="pct"/>
          </w:tcPr>
          <w:p w14:paraId="0DC433C0" w14:textId="77777777" w:rsidR="00417B1B" w:rsidRPr="007B4F37" w:rsidRDefault="00417B1B" w:rsidP="00327805">
            <w:pPr>
              <w:pStyle w:val="TableText"/>
              <w:cnfStyle w:val="010000000000" w:firstRow="0" w:lastRow="1" w:firstColumn="0" w:lastColumn="0" w:oddVBand="0" w:evenVBand="0" w:oddHBand="0" w:evenHBand="0" w:firstRowFirstColumn="0" w:firstRowLastColumn="0" w:lastRowFirstColumn="0" w:lastRowLastColumn="0"/>
              <w:rPr>
                <w:rStyle w:val="Bold"/>
              </w:rPr>
            </w:pPr>
            <w:r w:rsidRPr="007B4F37">
              <w:rPr>
                <w:rStyle w:val="Bold"/>
              </w:rPr>
              <w:t>(76,177)</w:t>
            </w:r>
          </w:p>
        </w:tc>
        <w:tc>
          <w:tcPr>
            <w:tcW w:w="527" w:type="pct"/>
          </w:tcPr>
          <w:p w14:paraId="3B020120" w14:textId="77777777" w:rsidR="00417B1B" w:rsidRPr="007B4F37" w:rsidRDefault="00417B1B" w:rsidP="00327805">
            <w:pPr>
              <w:pStyle w:val="TableText"/>
              <w:cnfStyle w:val="010000000000" w:firstRow="0" w:lastRow="1" w:firstColumn="0" w:lastColumn="0" w:oddVBand="0" w:evenVBand="0" w:oddHBand="0" w:evenHBand="0" w:firstRowFirstColumn="0" w:firstRowLastColumn="0" w:lastRowFirstColumn="0" w:lastRowLastColumn="0"/>
              <w:rPr>
                <w:rStyle w:val="Bold"/>
              </w:rPr>
            </w:pPr>
            <w:r w:rsidRPr="007B4F37">
              <w:rPr>
                <w:rStyle w:val="Bold"/>
              </w:rPr>
              <w:t>1,128,160</w:t>
            </w:r>
          </w:p>
        </w:tc>
        <w:tc>
          <w:tcPr>
            <w:tcW w:w="524" w:type="pct"/>
          </w:tcPr>
          <w:p w14:paraId="56F20130" w14:textId="77777777" w:rsidR="00417B1B" w:rsidRPr="007B4F37" w:rsidRDefault="00417B1B" w:rsidP="00327805">
            <w:pPr>
              <w:pStyle w:val="TableText"/>
              <w:cnfStyle w:val="010000000000" w:firstRow="0" w:lastRow="1" w:firstColumn="0" w:lastColumn="0" w:oddVBand="0" w:evenVBand="0" w:oddHBand="0" w:evenHBand="0" w:firstRowFirstColumn="0" w:firstRowLastColumn="0" w:lastRowFirstColumn="0" w:lastRowLastColumn="0"/>
              <w:rPr>
                <w:rStyle w:val="Bold"/>
              </w:rPr>
            </w:pPr>
            <w:r w:rsidRPr="007B4F37">
              <w:rPr>
                <w:rStyle w:val="Bold"/>
              </w:rPr>
              <w:t>1,066,249</w:t>
            </w:r>
          </w:p>
        </w:tc>
      </w:tr>
    </w:tbl>
    <w:p w14:paraId="7ED7EC79" w14:textId="77777777" w:rsidR="00417B1B" w:rsidRDefault="00417B1B" w:rsidP="00351D0D">
      <w:pPr>
        <w:pStyle w:val="Heading4"/>
      </w:pPr>
      <w:r>
        <w:t>Initial Recognition</w:t>
      </w:r>
    </w:p>
    <w:p w14:paraId="145B8C69" w14:textId="77777777" w:rsidR="00E952AB" w:rsidRDefault="00417B1B" w:rsidP="00417B1B">
      <w:pPr>
        <w:pStyle w:val="BodyText"/>
      </w:pPr>
      <w:r>
        <w:t>Items of property, plant and equipment are measured initially at cost and subsequently revalued at fair value less accumulated depreciation and impairment. Where an asset is acquired for no or nominal cost, a fair value is determined at the date of acquisition. Assets transferred as part of a machinery of government change are transferred at their carrying amount.</w:t>
      </w:r>
    </w:p>
    <w:p w14:paraId="0488120C" w14:textId="6C30CC37" w:rsidR="00E952AB" w:rsidRDefault="00E952AB" w:rsidP="00417B1B">
      <w:pPr>
        <w:pStyle w:val="BodyText"/>
      </w:pPr>
      <w:r>
        <w:lastRenderedPageBreak/>
        <w:t>The</w:t>
      </w:r>
      <w:r w:rsidR="00417B1B">
        <w:t xml:space="preserve"> cost of constructed non-financial physical assets includes the cost of all materials used in construction, direct labour on the project and an appropriate proportion of variable and</w:t>
      </w:r>
      <w:r w:rsidR="00D45E5B">
        <w:t xml:space="preserve"> </w:t>
      </w:r>
      <w:r w:rsidR="00417B1B">
        <w:t>fixed</w:t>
      </w:r>
      <w:r w:rsidR="00D45E5B">
        <w:t xml:space="preserve"> </w:t>
      </w:r>
      <w:r w:rsidR="00417B1B">
        <w:t>overheads.</w:t>
      </w:r>
    </w:p>
    <w:p w14:paraId="3AEDF2FC" w14:textId="7328FD18" w:rsidR="00417B1B" w:rsidRDefault="00E952AB" w:rsidP="00417B1B">
      <w:pPr>
        <w:pStyle w:val="BodyText"/>
      </w:pPr>
      <w:r>
        <w:t>The</w:t>
      </w:r>
      <w:r w:rsidR="00417B1B">
        <w:t xml:space="preserve"> cost of leasehold improvements is capitalised and depreciated over the shorter of the remaining term of the lease or its estimated useful lives.</w:t>
      </w:r>
    </w:p>
    <w:p w14:paraId="558F7241" w14:textId="77777777" w:rsidR="00417B1B" w:rsidRDefault="00417B1B" w:rsidP="00351D0D">
      <w:pPr>
        <w:pStyle w:val="Heading4"/>
      </w:pPr>
      <w:r>
        <w:t>Subsequent Measurement</w:t>
      </w:r>
    </w:p>
    <w:p w14:paraId="7B1F171A" w14:textId="00A360B2" w:rsidR="00417B1B" w:rsidRDefault="00417B1B" w:rsidP="00417B1B">
      <w:pPr>
        <w:pStyle w:val="BodyText"/>
      </w:pPr>
      <w:r>
        <w:t>Property, plant and equipment are subsequently measured at fair value less accumulated depreciation and impairment. Fair value is determined with regard to the asset’s highest and best use (considering legal or physical restrictions imposed on the asset and public announcements or commitments made in relation to the intended use of the asset) and is summarised below by asset</w:t>
      </w:r>
      <w:r w:rsidR="00D45E5B">
        <w:t xml:space="preserve"> </w:t>
      </w:r>
      <w:r w:rsidR="007B4F37">
        <w:t>category.</w:t>
      </w:r>
    </w:p>
    <w:p w14:paraId="72C64B6F" w14:textId="41C00F10" w:rsidR="00417B1B" w:rsidRPr="00722662" w:rsidRDefault="00417B1B" w:rsidP="00351D0D">
      <w:pPr>
        <w:pStyle w:val="Heading4"/>
      </w:pPr>
      <w:r w:rsidRPr="00722662">
        <w:t xml:space="preserve">Non-Specialised Buildings </w:t>
      </w:r>
      <w:r w:rsidR="00D45E5B">
        <w:t xml:space="preserve">and </w:t>
      </w:r>
      <w:r w:rsidRPr="00722662">
        <w:t>Artworks</w:t>
      </w:r>
    </w:p>
    <w:p w14:paraId="3C48DF6E" w14:textId="77777777" w:rsidR="00417B1B" w:rsidRDefault="00417B1B" w:rsidP="00417B1B">
      <w:pPr>
        <w:pStyle w:val="BodyText"/>
      </w:pPr>
      <w:r>
        <w:t>These assets are valued using the market approach, whereby assets are compared to recent comparable sales or sales of comparable assets that are considered to have nominal value.</w:t>
      </w:r>
    </w:p>
    <w:p w14:paraId="5737F27C" w14:textId="4EDFE2BA" w:rsidR="00E952AB" w:rsidRDefault="00417B1B" w:rsidP="00351D0D">
      <w:pPr>
        <w:pStyle w:val="Heading4"/>
      </w:pPr>
      <w:r w:rsidRPr="00722662">
        <w:t xml:space="preserve">Specialised Land </w:t>
      </w:r>
      <w:r w:rsidR="00D45E5B">
        <w:t xml:space="preserve">and </w:t>
      </w:r>
      <w:r w:rsidRPr="00722662">
        <w:t>Specialised Buildings</w:t>
      </w:r>
    </w:p>
    <w:p w14:paraId="0F1ECA08" w14:textId="77777777" w:rsidR="00E952AB" w:rsidRDefault="00E952AB" w:rsidP="00417B1B">
      <w:pPr>
        <w:pStyle w:val="BodyText"/>
      </w:pPr>
      <w:r>
        <w:t>The</w:t>
      </w:r>
      <w:r w:rsidR="00417B1B">
        <w:t xml:space="preserve"> market approach is also used for specialised land and buildings, although it is adjusted for the community service obligation to reflect the specialised nature of the land being valued. </w:t>
      </w:r>
    </w:p>
    <w:p w14:paraId="22DBEA62" w14:textId="77777777" w:rsidR="00E952AB" w:rsidRDefault="00E952AB" w:rsidP="00417B1B">
      <w:pPr>
        <w:pStyle w:val="BodyText"/>
      </w:pPr>
      <w:r>
        <w:t>The</w:t>
      </w:r>
      <w:r w:rsidR="00417B1B">
        <w:t xml:space="preserve"> community service obligation adjustment reflects the valuer’s assessment of the impact of restrictions associated with an asset to the extent that these restrictions are also equally applicable to market participants. </w:t>
      </w:r>
    </w:p>
    <w:p w14:paraId="10A680C9" w14:textId="38C49494" w:rsidR="00417B1B" w:rsidRDefault="00E952AB" w:rsidP="00417B1B">
      <w:pPr>
        <w:pStyle w:val="BodyText"/>
      </w:pPr>
      <w:r>
        <w:t>The</w:t>
      </w:r>
      <w:r w:rsidR="00417B1B">
        <w:t xml:space="preserve"> current replacement cost method is used to</w:t>
      </w:r>
      <w:r w:rsidR="00D45E5B">
        <w:t xml:space="preserve"> </w:t>
      </w:r>
      <w:r w:rsidR="00417B1B">
        <w:t xml:space="preserve">value </w:t>
      </w:r>
      <w:r w:rsidR="00E57EEE">
        <w:t>Court Services Victoria</w:t>
      </w:r>
      <w:r w:rsidR="00417B1B">
        <w:t>'s specialised buildings, adjusting for</w:t>
      </w:r>
      <w:r w:rsidR="00D45E5B">
        <w:t xml:space="preserve"> </w:t>
      </w:r>
      <w:r w:rsidR="00417B1B">
        <w:t>the</w:t>
      </w:r>
      <w:r w:rsidR="00D45E5B">
        <w:t xml:space="preserve"> </w:t>
      </w:r>
      <w:r w:rsidR="00417B1B">
        <w:t>associated depreciation.</w:t>
      </w:r>
    </w:p>
    <w:p w14:paraId="5EA768F9" w14:textId="5BC94DE4" w:rsidR="00417B1B" w:rsidRDefault="00417B1B" w:rsidP="00351D0D">
      <w:pPr>
        <w:pStyle w:val="Heading4"/>
      </w:pPr>
      <w:r>
        <w:t xml:space="preserve">Heritage Assets </w:t>
      </w:r>
      <w:r w:rsidR="00D45E5B">
        <w:t xml:space="preserve">and </w:t>
      </w:r>
      <w:r>
        <w:t>Infrastructure</w:t>
      </w:r>
    </w:p>
    <w:p w14:paraId="5772FD02" w14:textId="3ABBD056" w:rsidR="00417B1B" w:rsidRDefault="00417B1B" w:rsidP="00417B1B">
      <w:pPr>
        <w:pStyle w:val="BodyText"/>
      </w:pPr>
      <w:r>
        <w:t>Heritage assets and infrastructure are valued using the current replacement cost method. This cost generally represents the replacement cost of the building/component after applying depreciation rates on a useful life basis. However, for some heritage and iconic assets, the cost may be the reproduction cost rather than the replacement cost if those assets’ service potential could only be replaced by</w:t>
      </w:r>
      <w:r w:rsidR="00D45E5B">
        <w:t xml:space="preserve"> </w:t>
      </w:r>
      <w:r>
        <w:t>reproducing them with the</w:t>
      </w:r>
      <w:r w:rsidR="00D45E5B">
        <w:t xml:space="preserve"> </w:t>
      </w:r>
      <w:r>
        <w:t>same</w:t>
      </w:r>
      <w:r w:rsidR="00D45E5B">
        <w:t xml:space="preserve"> </w:t>
      </w:r>
      <w:r>
        <w:t>materials.</w:t>
      </w:r>
    </w:p>
    <w:p w14:paraId="71612CC9" w14:textId="77777777" w:rsidR="00417B1B" w:rsidRDefault="00417B1B" w:rsidP="00351D0D">
      <w:pPr>
        <w:pStyle w:val="Heading4"/>
      </w:pPr>
      <w:r>
        <w:t>Vehicles</w:t>
      </w:r>
    </w:p>
    <w:p w14:paraId="38000CE9" w14:textId="483939DA" w:rsidR="00417B1B" w:rsidRDefault="00417B1B" w:rsidP="00417B1B">
      <w:pPr>
        <w:pStyle w:val="BodyText"/>
      </w:pPr>
      <w:r>
        <w:t xml:space="preserve">Vehicles are valued using the current replacement cost method. </w:t>
      </w:r>
      <w:r w:rsidR="00E57EEE">
        <w:t>Court Services Victoria</w:t>
      </w:r>
      <w:r>
        <w:t xml:space="preserve"> acquires new vehicles and at times disposes of them before the end of their economic life. </w:t>
      </w:r>
      <w:r w:rsidR="007B4F37">
        <w:t>T</w:t>
      </w:r>
      <w:r w:rsidR="00E952AB">
        <w:t>he</w:t>
      </w:r>
      <w:r>
        <w:t xml:space="preserve"> process of acquisition, use and disposal in the market of vehicles is managed by VicFleet who set relevant depreciation rates during use to reflect the utilisation of the vehicles.</w:t>
      </w:r>
    </w:p>
    <w:p w14:paraId="74FC2414" w14:textId="178B5CDD" w:rsidR="00417B1B" w:rsidRDefault="00417B1B" w:rsidP="00351D0D">
      <w:pPr>
        <w:pStyle w:val="Heading4"/>
      </w:pPr>
      <w:r>
        <w:t xml:space="preserve">Plant </w:t>
      </w:r>
      <w:r w:rsidR="00D45E5B">
        <w:t xml:space="preserve">and </w:t>
      </w:r>
      <w:r>
        <w:t>Equipment</w:t>
      </w:r>
    </w:p>
    <w:p w14:paraId="08010084" w14:textId="38E02E6F" w:rsidR="00417B1B" w:rsidRDefault="00417B1B" w:rsidP="00417B1B">
      <w:pPr>
        <w:pStyle w:val="BodyText"/>
      </w:pPr>
      <w:r>
        <w:t>Fair value for plant and equipment that are specialised in use (such that it is rarely sold other than as part of a going concern) is determined using</w:t>
      </w:r>
      <w:r w:rsidR="00D45E5B">
        <w:t xml:space="preserve"> </w:t>
      </w:r>
      <w:r>
        <w:t>the current replacement cost method.</w:t>
      </w:r>
    </w:p>
    <w:p w14:paraId="297D7523" w14:textId="467C1BDC" w:rsidR="00417B1B" w:rsidRDefault="00417B1B" w:rsidP="00417B1B">
      <w:pPr>
        <w:pStyle w:val="BodyText"/>
      </w:pPr>
      <w:r>
        <w:t xml:space="preserve">Note </w:t>
      </w:r>
      <w:r w:rsidR="00A63134">
        <w:fldChar w:fldCharType="begin"/>
      </w:r>
      <w:r w:rsidR="00A63134">
        <w:instrText xml:space="preserve"> REF Note83 \h </w:instrText>
      </w:r>
      <w:r w:rsidR="00A63134">
        <w:fldChar w:fldCharType="separate"/>
      </w:r>
      <w:r w:rsidR="0067082F">
        <w:t xml:space="preserve">8.3 </w:t>
      </w:r>
      <w:r w:rsidR="00A63134">
        <w:fldChar w:fldCharType="end"/>
      </w:r>
      <w:r>
        <w:t xml:space="preserve"> includes additional information in connection with fair value determination of</w:t>
      </w:r>
      <w:r w:rsidR="00D45E5B">
        <w:t xml:space="preserve"> </w:t>
      </w:r>
      <w:r>
        <w:t>property, plant and equipment.</w:t>
      </w:r>
    </w:p>
    <w:p w14:paraId="1B71ED6E" w14:textId="5AB99127" w:rsidR="00417B1B" w:rsidRDefault="00417B1B" w:rsidP="00417B1B">
      <w:pPr>
        <w:pStyle w:val="Heading4"/>
      </w:pPr>
      <w:bookmarkStart w:id="302" w:name="Note511"/>
      <w:r w:rsidRPr="00722662">
        <w:lastRenderedPageBreak/>
        <w:t>5.1.1</w:t>
      </w:r>
      <w:bookmarkEnd w:id="302"/>
      <w:r w:rsidRPr="00722662">
        <w:tab/>
        <w:t>Depr</w:t>
      </w:r>
      <w:r w:rsidR="007B4F37">
        <w:t>eciation &amp; Amortisation Charge f</w:t>
      </w:r>
      <w:r w:rsidRPr="00722662">
        <w:t xml:space="preserve">or </w:t>
      </w:r>
      <w:r w:rsidR="00E952AB">
        <w:t>the</w:t>
      </w:r>
      <w:r w:rsidRPr="00722662">
        <w:t xml:space="preserve"> Period</w:t>
      </w:r>
    </w:p>
    <w:tbl>
      <w:tblPr>
        <w:tblStyle w:val="AccessibleTableNumerical"/>
        <w:tblW w:w="5000" w:type="pct"/>
        <w:tblLook w:val="04E0" w:firstRow="1" w:lastRow="1" w:firstColumn="1" w:lastColumn="0" w:noHBand="0" w:noVBand="1"/>
      </w:tblPr>
      <w:tblGrid>
        <w:gridCol w:w="6061"/>
        <w:gridCol w:w="1791"/>
        <w:gridCol w:w="1790"/>
      </w:tblGrid>
      <w:tr w:rsidR="00417B1B" w:rsidRPr="00914B0B" w14:paraId="12B748E3" w14:textId="77777777" w:rsidTr="007B4F3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43" w:type="pct"/>
          </w:tcPr>
          <w:p w14:paraId="7CAE43B6" w14:textId="7624DA7C" w:rsidR="00417B1B" w:rsidRPr="00914B0B" w:rsidRDefault="00AC0BBF" w:rsidP="00914B0B">
            <w:pPr>
              <w:pStyle w:val="TableText"/>
            </w:pPr>
            <w:bookmarkStart w:id="303" w:name="ColumnTitle_65"/>
            <w:r w:rsidRPr="00914B0B">
              <w:t>Item</w:t>
            </w:r>
          </w:p>
        </w:tc>
        <w:tc>
          <w:tcPr>
            <w:tcW w:w="929" w:type="pct"/>
            <w:vAlign w:val="bottom"/>
          </w:tcPr>
          <w:p w14:paraId="4468AA82" w14:textId="77777777" w:rsidR="00417B1B" w:rsidRPr="00914B0B" w:rsidRDefault="00417B1B" w:rsidP="007B4F37">
            <w:pPr>
              <w:pStyle w:val="TableText"/>
              <w:cnfStyle w:val="100000000000" w:firstRow="1" w:lastRow="0" w:firstColumn="0" w:lastColumn="0" w:oddVBand="0" w:evenVBand="0" w:oddHBand="0" w:evenHBand="0" w:firstRowFirstColumn="0" w:firstRowLastColumn="0" w:lastRowFirstColumn="0" w:lastRowLastColumn="0"/>
            </w:pPr>
            <w:r w:rsidRPr="00914B0B">
              <w:t>2019</w:t>
            </w:r>
            <w:r w:rsidRPr="00914B0B">
              <w:br/>
              <w:t>$'000</w:t>
            </w:r>
          </w:p>
        </w:tc>
        <w:tc>
          <w:tcPr>
            <w:tcW w:w="929" w:type="pct"/>
            <w:vAlign w:val="bottom"/>
          </w:tcPr>
          <w:p w14:paraId="7E620DC5" w14:textId="77777777" w:rsidR="00417B1B" w:rsidRPr="00914B0B" w:rsidRDefault="00417B1B" w:rsidP="007B4F37">
            <w:pPr>
              <w:pStyle w:val="TableText"/>
              <w:cnfStyle w:val="100000000000" w:firstRow="1" w:lastRow="0" w:firstColumn="0" w:lastColumn="0" w:oddVBand="0" w:evenVBand="0" w:oddHBand="0" w:evenHBand="0" w:firstRowFirstColumn="0" w:firstRowLastColumn="0" w:lastRowFirstColumn="0" w:lastRowLastColumn="0"/>
            </w:pPr>
            <w:r w:rsidRPr="00914B0B">
              <w:t>2018</w:t>
            </w:r>
            <w:r w:rsidRPr="00914B0B">
              <w:br/>
              <w:t>$'000</w:t>
            </w:r>
          </w:p>
        </w:tc>
      </w:tr>
      <w:bookmarkEnd w:id="303"/>
      <w:tr w:rsidR="00417B1B" w:rsidRPr="00914B0B" w14:paraId="5ABA03C0" w14:textId="77777777" w:rsidTr="00914B0B">
        <w:tc>
          <w:tcPr>
            <w:cnfStyle w:val="001000000000" w:firstRow="0" w:lastRow="0" w:firstColumn="1" w:lastColumn="0" w:oddVBand="0" w:evenVBand="0" w:oddHBand="0" w:evenHBand="0" w:firstRowFirstColumn="0" w:firstRowLastColumn="0" w:lastRowFirstColumn="0" w:lastRowLastColumn="0"/>
            <w:tcW w:w="3143" w:type="pct"/>
          </w:tcPr>
          <w:p w14:paraId="1C73EBEE" w14:textId="77777777" w:rsidR="00417B1B" w:rsidRPr="00914B0B" w:rsidRDefault="00417B1B" w:rsidP="00914B0B">
            <w:pPr>
              <w:pStyle w:val="TableText"/>
            </w:pPr>
            <w:r w:rsidRPr="00914B0B">
              <w:t xml:space="preserve">Buildings </w:t>
            </w:r>
          </w:p>
        </w:tc>
        <w:tc>
          <w:tcPr>
            <w:tcW w:w="929" w:type="pct"/>
          </w:tcPr>
          <w:p w14:paraId="262EDD88" w14:textId="77777777" w:rsidR="00417B1B" w:rsidRPr="00914B0B" w:rsidRDefault="00417B1B" w:rsidP="00914B0B">
            <w:pPr>
              <w:pStyle w:val="TableText"/>
              <w:cnfStyle w:val="000000000000" w:firstRow="0" w:lastRow="0" w:firstColumn="0" w:lastColumn="0" w:oddVBand="0" w:evenVBand="0" w:oddHBand="0" w:evenHBand="0" w:firstRowFirstColumn="0" w:firstRowLastColumn="0" w:lastRowFirstColumn="0" w:lastRowLastColumn="0"/>
            </w:pPr>
            <w:r w:rsidRPr="00914B0B">
              <w:t>28,139</w:t>
            </w:r>
          </w:p>
        </w:tc>
        <w:tc>
          <w:tcPr>
            <w:tcW w:w="929" w:type="pct"/>
          </w:tcPr>
          <w:p w14:paraId="6EF57C9A" w14:textId="77777777" w:rsidR="00417B1B" w:rsidRPr="00914B0B" w:rsidRDefault="00417B1B" w:rsidP="00914B0B">
            <w:pPr>
              <w:pStyle w:val="TableText"/>
              <w:cnfStyle w:val="000000000000" w:firstRow="0" w:lastRow="0" w:firstColumn="0" w:lastColumn="0" w:oddVBand="0" w:evenVBand="0" w:oddHBand="0" w:evenHBand="0" w:firstRowFirstColumn="0" w:firstRowLastColumn="0" w:lastRowFirstColumn="0" w:lastRowLastColumn="0"/>
            </w:pPr>
            <w:r w:rsidRPr="00914B0B">
              <w:t>24,453</w:t>
            </w:r>
          </w:p>
        </w:tc>
      </w:tr>
      <w:tr w:rsidR="00417B1B" w:rsidRPr="00914B0B" w14:paraId="6CD8FEF2" w14:textId="77777777" w:rsidTr="00914B0B">
        <w:tc>
          <w:tcPr>
            <w:cnfStyle w:val="001000000000" w:firstRow="0" w:lastRow="0" w:firstColumn="1" w:lastColumn="0" w:oddVBand="0" w:evenVBand="0" w:oddHBand="0" w:evenHBand="0" w:firstRowFirstColumn="0" w:firstRowLastColumn="0" w:lastRowFirstColumn="0" w:lastRowLastColumn="0"/>
            <w:tcW w:w="3143" w:type="pct"/>
          </w:tcPr>
          <w:p w14:paraId="2D2EB47E" w14:textId="77777777" w:rsidR="00417B1B" w:rsidRPr="00914B0B" w:rsidRDefault="00417B1B" w:rsidP="00914B0B">
            <w:pPr>
              <w:pStyle w:val="TableText"/>
            </w:pPr>
            <w:r w:rsidRPr="00914B0B">
              <w:t>Leasehold buildings at fair value subject to finance lease (1)</w:t>
            </w:r>
          </w:p>
        </w:tc>
        <w:tc>
          <w:tcPr>
            <w:tcW w:w="929" w:type="pct"/>
          </w:tcPr>
          <w:p w14:paraId="73CF1425" w14:textId="77777777" w:rsidR="00417B1B" w:rsidRPr="00914B0B" w:rsidRDefault="00417B1B" w:rsidP="00914B0B">
            <w:pPr>
              <w:pStyle w:val="TableText"/>
              <w:cnfStyle w:val="000000000000" w:firstRow="0" w:lastRow="0" w:firstColumn="0" w:lastColumn="0" w:oddVBand="0" w:evenVBand="0" w:oddHBand="0" w:evenHBand="0" w:firstRowFirstColumn="0" w:firstRowLastColumn="0" w:lastRowFirstColumn="0" w:lastRowLastColumn="0"/>
            </w:pPr>
            <w:r w:rsidRPr="00914B0B">
              <w:t>9,000</w:t>
            </w:r>
          </w:p>
        </w:tc>
        <w:tc>
          <w:tcPr>
            <w:tcW w:w="929" w:type="pct"/>
          </w:tcPr>
          <w:p w14:paraId="6A44CF7E" w14:textId="77777777" w:rsidR="00417B1B" w:rsidRPr="00914B0B" w:rsidRDefault="00417B1B" w:rsidP="00914B0B">
            <w:pPr>
              <w:pStyle w:val="TableText"/>
              <w:cnfStyle w:val="000000000000" w:firstRow="0" w:lastRow="0" w:firstColumn="0" w:lastColumn="0" w:oddVBand="0" w:evenVBand="0" w:oddHBand="0" w:evenHBand="0" w:firstRowFirstColumn="0" w:firstRowLastColumn="0" w:lastRowFirstColumn="0" w:lastRowLastColumn="0"/>
            </w:pPr>
            <w:r w:rsidRPr="00914B0B">
              <w:t>7,272</w:t>
            </w:r>
          </w:p>
        </w:tc>
      </w:tr>
      <w:tr w:rsidR="00417B1B" w:rsidRPr="00914B0B" w14:paraId="4487AE77" w14:textId="77777777" w:rsidTr="00914B0B">
        <w:tc>
          <w:tcPr>
            <w:cnfStyle w:val="001000000000" w:firstRow="0" w:lastRow="0" w:firstColumn="1" w:lastColumn="0" w:oddVBand="0" w:evenVBand="0" w:oddHBand="0" w:evenHBand="0" w:firstRowFirstColumn="0" w:firstRowLastColumn="0" w:lastRowFirstColumn="0" w:lastRowLastColumn="0"/>
            <w:tcW w:w="3143" w:type="pct"/>
          </w:tcPr>
          <w:p w14:paraId="5BB97283" w14:textId="77777777" w:rsidR="00417B1B" w:rsidRPr="00914B0B" w:rsidRDefault="00417B1B" w:rsidP="00914B0B">
            <w:pPr>
              <w:pStyle w:val="TableText"/>
            </w:pPr>
            <w:r w:rsidRPr="00914B0B">
              <w:t xml:space="preserve">Leasehold improvements at fair value </w:t>
            </w:r>
          </w:p>
        </w:tc>
        <w:tc>
          <w:tcPr>
            <w:tcW w:w="929" w:type="pct"/>
          </w:tcPr>
          <w:p w14:paraId="746AFB4E" w14:textId="77777777" w:rsidR="00417B1B" w:rsidRPr="00914B0B" w:rsidRDefault="00417B1B" w:rsidP="00914B0B">
            <w:pPr>
              <w:pStyle w:val="TableText"/>
              <w:cnfStyle w:val="000000000000" w:firstRow="0" w:lastRow="0" w:firstColumn="0" w:lastColumn="0" w:oddVBand="0" w:evenVBand="0" w:oddHBand="0" w:evenHBand="0" w:firstRowFirstColumn="0" w:firstRowLastColumn="0" w:lastRowFirstColumn="0" w:lastRowLastColumn="0"/>
            </w:pPr>
            <w:r w:rsidRPr="00914B0B">
              <w:t>1,209</w:t>
            </w:r>
          </w:p>
        </w:tc>
        <w:tc>
          <w:tcPr>
            <w:tcW w:w="929" w:type="pct"/>
          </w:tcPr>
          <w:p w14:paraId="4737D8DF" w14:textId="77777777" w:rsidR="00417B1B" w:rsidRPr="00914B0B" w:rsidRDefault="00417B1B" w:rsidP="00914B0B">
            <w:pPr>
              <w:pStyle w:val="TableText"/>
              <w:cnfStyle w:val="000000000000" w:firstRow="0" w:lastRow="0" w:firstColumn="0" w:lastColumn="0" w:oddVBand="0" w:evenVBand="0" w:oddHBand="0" w:evenHBand="0" w:firstRowFirstColumn="0" w:firstRowLastColumn="0" w:lastRowFirstColumn="0" w:lastRowLastColumn="0"/>
            </w:pPr>
            <w:r w:rsidRPr="00914B0B">
              <w:t>465</w:t>
            </w:r>
          </w:p>
        </w:tc>
      </w:tr>
      <w:tr w:rsidR="00417B1B" w:rsidRPr="00914B0B" w14:paraId="2FBFABD4" w14:textId="77777777" w:rsidTr="00914B0B">
        <w:tc>
          <w:tcPr>
            <w:cnfStyle w:val="001000000000" w:firstRow="0" w:lastRow="0" w:firstColumn="1" w:lastColumn="0" w:oddVBand="0" w:evenVBand="0" w:oddHBand="0" w:evenHBand="0" w:firstRowFirstColumn="0" w:firstRowLastColumn="0" w:lastRowFirstColumn="0" w:lastRowLastColumn="0"/>
            <w:tcW w:w="3143" w:type="pct"/>
          </w:tcPr>
          <w:p w14:paraId="243CE1B3" w14:textId="77777777" w:rsidR="00417B1B" w:rsidRPr="00914B0B" w:rsidRDefault="00417B1B" w:rsidP="00914B0B">
            <w:pPr>
              <w:pStyle w:val="TableText"/>
            </w:pPr>
            <w:r w:rsidRPr="00914B0B">
              <w:t xml:space="preserve">Plant and equipment at fair value </w:t>
            </w:r>
          </w:p>
        </w:tc>
        <w:tc>
          <w:tcPr>
            <w:tcW w:w="929" w:type="pct"/>
          </w:tcPr>
          <w:p w14:paraId="4EAB5B08" w14:textId="77777777" w:rsidR="00417B1B" w:rsidRPr="00914B0B" w:rsidRDefault="00417B1B" w:rsidP="00914B0B">
            <w:pPr>
              <w:pStyle w:val="TableText"/>
              <w:cnfStyle w:val="000000000000" w:firstRow="0" w:lastRow="0" w:firstColumn="0" w:lastColumn="0" w:oddVBand="0" w:evenVBand="0" w:oddHBand="0" w:evenHBand="0" w:firstRowFirstColumn="0" w:firstRowLastColumn="0" w:lastRowFirstColumn="0" w:lastRowLastColumn="0"/>
            </w:pPr>
            <w:r w:rsidRPr="00914B0B">
              <w:t>5,097</w:t>
            </w:r>
          </w:p>
        </w:tc>
        <w:tc>
          <w:tcPr>
            <w:tcW w:w="929" w:type="pct"/>
          </w:tcPr>
          <w:p w14:paraId="1ED014EE" w14:textId="77777777" w:rsidR="00417B1B" w:rsidRPr="00914B0B" w:rsidRDefault="00417B1B" w:rsidP="00914B0B">
            <w:pPr>
              <w:pStyle w:val="TableText"/>
              <w:cnfStyle w:val="000000000000" w:firstRow="0" w:lastRow="0" w:firstColumn="0" w:lastColumn="0" w:oddVBand="0" w:evenVBand="0" w:oddHBand="0" w:evenHBand="0" w:firstRowFirstColumn="0" w:firstRowLastColumn="0" w:lastRowFirstColumn="0" w:lastRowLastColumn="0"/>
            </w:pPr>
            <w:r w:rsidRPr="00914B0B">
              <w:t>3,691</w:t>
            </w:r>
          </w:p>
        </w:tc>
      </w:tr>
      <w:tr w:rsidR="00417B1B" w:rsidRPr="00914B0B" w14:paraId="56DE2057" w14:textId="77777777" w:rsidTr="00914B0B">
        <w:tc>
          <w:tcPr>
            <w:cnfStyle w:val="001000000000" w:firstRow="0" w:lastRow="0" w:firstColumn="1" w:lastColumn="0" w:oddVBand="0" w:evenVBand="0" w:oddHBand="0" w:evenHBand="0" w:firstRowFirstColumn="0" w:firstRowLastColumn="0" w:lastRowFirstColumn="0" w:lastRowLastColumn="0"/>
            <w:tcW w:w="3143" w:type="pct"/>
          </w:tcPr>
          <w:p w14:paraId="672FB4C9" w14:textId="77777777" w:rsidR="00417B1B" w:rsidRPr="00914B0B" w:rsidRDefault="00417B1B" w:rsidP="00914B0B">
            <w:pPr>
              <w:pStyle w:val="TableText"/>
            </w:pPr>
            <w:r w:rsidRPr="00914B0B">
              <w:t xml:space="preserve">Plant and equipment under finance lease at fair value </w:t>
            </w:r>
          </w:p>
        </w:tc>
        <w:tc>
          <w:tcPr>
            <w:tcW w:w="929" w:type="pct"/>
          </w:tcPr>
          <w:p w14:paraId="2C377BE1" w14:textId="77777777" w:rsidR="00417B1B" w:rsidRPr="00914B0B" w:rsidRDefault="00417B1B" w:rsidP="00914B0B">
            <w:pPr>
              <w:pStyle w:val="TableText"/>
              <w:cnfStyle w:val="000000000000" w:firstRow="0" w:lastRow="0" w:firstColumn="0" w:lastColumn="0" w:oddVBand="0" w:evenVBand="0" w:oddHBand="0" w:evenHBand="0" w:firstRowFirstColumn="0" w:firstRowLastColumn="0" w:lastRowFirstColumn="0" w:lastRowLastColumn="0"/>
            </w:pPr>
            <w:r w:rsidRPr="00914B0B">
              <w:t>2,428</w:t>
            </w:r>
          </w:p>
        </w:tc>
        <w:tc>
          <w:tcPr>
            <w:tcW w:w="929" w:type="pct"/>
          </w:tcPr>
          <w:p w14:paraId="6798400D" w14:textId="77777777" w:rsidR="00417B1B" w:rsidRPr="00914B0B" w:rsidRDefault="00417B1B" w:rsidP="00914B0B">
            <w:pPr>
              <w:pStyle w:val="TableText"/>
              <w:cnfStyle w:val="000000000000" w:firstRow="0" w:lastRow="0" w:firstColumn="0" w:lastColumn="0" w:oddVBand="0" w:evenVBand="0" w:oddHBand="0" w:evenHBand="0" w:firstRowFirstColumn="0" w:firstRowLastColumn="0" w:lastRowFirstColumn="0" w:lastRowLastColumn="0"/>
            </w:pPr>
            <w:r w:rsidRPr="00914B0B">
              <w:t>2,497</w:t>
            </w:r>
          </w:p>
        </w:tc>
      </w:tr>
      <w:tr w:rsidR="00417B1B" w:rsidRPr="00914B0B" w14:paraId="128899AE" w14:textId="77777777" w:rsidTr="00914B0B">
        <w:tc>
          <w:tcPr>
            <w:cnfStyle w:val="001000000000" w:firstRow="0" w:lastRow="0" w:firstColumn="1" w:lastColumn="0" w:oddVBand="0" w:evenVBand="0" w:oddHBand="0" w:evenHBand="0" w:firstRowFirstColumn="0" w:firstRowLastColumn="0" w:lastRowFirstColumn="0" w:lastRowLastColumn="0"/>
            <w:tcW w:w="3143" w:type="pct"/>
          </w:tcPr>
          <w:p w14:paraId="228B9FD8" w14:textId="77777777" w:rsidR="00417B1B" w:rsidRPr="00914B0B" w:rsidRDefault="00417B1B" w:rsidP="00914B0B">
            <w:pPr>
              <w:pStyle w:val="TableText"/>
            </w:pPr>
            <w:r w:rsidRPr="00914B0B">
              <w:t>Software</w:t>
            </w:r>
          </w:p>
        </w:tc>
        <w:tc>
          <w:tcPr>
            <w:tcW w:w="929" w:type="pct"/>
          </w:tcPr>
          <w:p w14:paraId="617FED12" w14:textId="77777777" w:rsidR="00417B1B" w:rsidRPr="00914B0B" w:rsidRDefault="00417B1B" w:rsidP="00914B0B">
            <w:pPr>
              <w:pStyle w:val="TableText"/>
              <w:cnfStyle w:val="000000000000" w:firstRow="0" w:lastRow="0" w:firstColumn="0" w:lastColumn="0" w:oddVBand="0" w:evenVBand="0" w:oddHBand="0" w:evenHBand="0" w:firstRowFirstColumn="0" w:firstRowLastColumn="0" w:lastRowFirstColumn="0" w:lastRowLastColumn="0"/>
            </w:pPr>
            <w:r w:rsidRPr="00914B0B">
              <w:t>7,614</w:t>
            </w:r>
          </w:p>
        </w:tc>
        <w:tc>
          <w:tcPr>
            <w:tcW w:w="929" w:type="pct"/>
          </w:tcPr>
          <w:p w14:paraId="03B6AFF2" w14:textId="77777777" w:rsidR="00417B1B" w:rsidRPr="00914B0B" w:rsidRDefault="00417B1B" w:rsidP="00914B0B">
            <w:pPr>
              <w:pStyle w:val="TableText"/>
              <w:cnfStyle w:val="000000000000" w:firstRow="0" w:lastRow="0" w:firstColumn="0" w:lastColumn="0" w:oddVBand="0" w:evenVBand="0" w:oddHBand="0" w:evenHBand="0" w:firstRowFirstColumn="0" w:firstRowLastColumn="0" w:lastRowFirstColumn="0" w:lastRowLastColumn="0"/>
            </w:pPr>
            <w:r w:rsidRPr="00914B0B">
              <w:t>8,252</w:t>
            </w:r>
          </w:p>
        </w:tc>
      </w:tr>
      <w:tr w:rsidR="00417B1B" w:rsidRPr="007B4F37" w14:paraId="5827259D" w14:textId="77777777" w:rsidTr="00914B0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3" w:type="pct"/>
          </w:tcPr>
          <w:p w14:paraId="1D7C559F" w14:textId="77777777" w:rsidR="00417B1B" w:rsidRPr="007B4F37" w:rsidRDefault="00417B1B" w:rsidP="00914B0B">
            <w:pPr>
              <w:pStyle w:val="TableText"/>
              <w:rPr>
                <w:rStyle w:val="Bold"/>
              </w:rPr>
            </w:pPr>
            <w:r w:rsidRPr="007B4F37">
              <w:rPr>
                <w:rStyle w:val="Bold"/>
              </w:rPr>
              <w:t>Total property, plant and equipment</w:t>
            </w:r>
          </w:p>
        </w:tc>
        <w:tc>
          <w:tcPr>
            <w:tcW w:w="929" w:type="pct"/>
          </w:tcPr>
          <w:p w14:paraId="45ED6B16" w14:textId="77777777" w:rsidR="00417B1B" w:rsidRPr="007B4F37" w:rsidRDefault="00417B1B" w:rsidP="00914B0B">
            <w:pPr>
              <w:pStyle w:val="TableText"/>
              <w:cnfStyle w:val="010000000000" w:firstRow="0" w:lastRow="1" w:firstColumn="0" w:lastColumn="0" w:oddVBand="0" w:evenVBand="0" w:oddHBand="0" w:evenHBand="0" w:firstRowFirstColumn="0" w:firstRowLastColumn="0" w:lastRowFirstColumn="0" w:lastRowLastColumn="0"/>
              <w:rPr>
                <w:rStyle w:val="Bold"/>
              </w:rPr>
            </w:pPr>
            <w:r w:rsidRPr="007B4F37">
              <w:rPr>
                <w:rStyle w:val="Bold"/>
              </w:rPr>
              <w:t>53,488</w:t>
            </w:r>
          </w:p>
        </w:tc>
        <w:tc>
          <w:tcPr>
            <w:tcW w:w="929" w:type="pct"/>
          </w:tcPr>
          <w:p w14:paraId="4031F8EB" w14:textId="77777777" w:rsidR="00417B1B" w:rsidRPr="007B4F37" w:rsidRDefault="00417B1B" w:rsidP="00914B0B">
            <w:pPr>
              <w:pStyle w:val="TableText"/>
              <w:cnfStyle w:val="010000000000" w:firstRow="0" w:lastRow="1" w:firstColumn="0" w:lastColumn="0" w:oddVBand="0" w:evenVBand="0" w:oddHBand="0" w:evenHBand="0" w:firstRowFirstColumn="0" w:firstRowLastColumn="0" w:lastRowFirstColumn="0" w:lastRowLastColumn="0"/>
              <w:rPr>
                <w:rStyle w:val="Bold"/>
              </w:rPr>
            </w:pPr>
            <w:r w:rsidRPr="007B4F37">
              <w:rPr>
                <w:rStyle w:val="Bold"/>
              </w:rPr>
              <w:t>46,631</w:t>
            </w:r>
          </w:p>
        </w:tc>
      </w:tr>
    </w:tbl>
    <w:p w14:paraId="1616EB86" w14:textId="77777777" w:rsidR="00417B1B" w:rsidRDefault="00417B1B" w:rsidP="00417B1B">
      <w:pPr>
        <w:pStyle w:val="NotesText"/>
      </w:pPr>
      <w:r>
        <w:t>Note:</w:t>
      </w:r>
    </w:p>
    <w:p w14:paraId="08563000" w14:textId="77777777" w:rsidR="00417B1B" w:rsidRPr="00625A11" w:rsidRDefault="00417B1B" w:rsidP="00A01DC4">
      <w:pPr>
        <w:pStyle w:val="NotesNumberedList"/>
        <w:numPr>
          <w:ilvl w:val="0"/>
          <w:numId w:val="43"/>
        </w:numPr>
      </w:pPr>
      <w:r w:rsidRPr="00625A11">
        <w:t xml:space="preserve">Public private partnership arrangements. </w:t>
      </w:r>
    </w:p>
    <w:p w14:paraId="6D7C2BF1" w14:textId="21B8E4C3" w:rsidR="00417B1B" w:rsidRDefault="00417B1B" w:rsidP="00417B1B">
      <w:pPr>
        <w:pStyle w:val="BodyText"/>
      </w:pPr>
      <w:r>
        <w:t>All buildings, plant and equipment and other non</w:t>
      </w:r>
      <w:r>
        <w:rPr>
          <w:rFonts w:ascii="MS Gothic" w:hAnsi="MS Gothic" w:cs="MS Gothic"/>
        </w:rPr>
        <w:t>‑</w:t>
      </w:r>
      <w:r>
        <w:t xml:space="preserve">financial physical assets that have finite useful lives, are depreciated. </w:t>
      </w:r>
      <w:r w:rsidR="007B4F37">
        <w:t>T</w:t>
      </w:r>
      <w:r w:rsidR="00E952AB">
        <w:t>he</w:t>
      </w:r>
      <w:r>
        <w:t xml:space="preserve"> exceptions to this rule include items under operating leases, assets held for sale, land and cultural assets.</w:t>
      </w:r>
    </w:p>
    <w:p w14:paraId="4FAEA261" w14:textId="77777777" w:rsidR="00417B1B" w:rsidRDefault="00417B1B" w:rsidP="00417B1B">
      <w:pPr>
        <w:pStyle w:val="BodyText"/>
      </w:pPr>
      <w:r>
        <w:t>Depreciation is generally calculated on a straight</w:t>
      </w:r>
      <w:r>
        <w:rPr>
          <w:rFonts w:ascii="MS Gothic" w:hAnsi="MS Gothic" w:cs="MS Gothic"/>
        </w:rPr>
        <w:t>‑</w:t>
      </w:r>
      <w:r>
        <w:t>line basis, at rates that allocate the asset</w:t>
      </w:r>
      <w:r>
        <w:rPr>
          <w:rFonts w:ascii="Calibri" w:hAnsi="Calibri" w:cs="Calibri"/>
        </w:rPr>
        <w:t>’</w:t>
      </w:r>
      <w:r>
        <w:t>s value, less any estimated residual value, over its estimated useful life. Typical estimated useful lives for the different asset classes for current and prior years are included in the table below:</w:t>
      </w:r>
    </w:p>
    <w:tbl>
      <w:tblPr>
        <w:tblStyle w:val="AccessibleTableNumerical"/>
        <w:tblW w:w="5000" w:type="pct"/>
        <w:tblLook w:val="04A0" w:firstRow="1" w:lastRow="0" w:firstColumn="1" w:lastColumn="0" w:noHBand="0" w:noVBand="1"/>
      </w:tblPr>
      <w:tblGrid>
        <w:gridCol w:w="7866"/>
        <w:gridCol w:w="1776"/>
      </w:tblGrid>
      <w:tr w:rsidR="00417B1B" w:rsidRPr="00914B0B" w14:paraId="6C78D609" w14:textId="77777777" w:rsidTr="007B4F3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079" w:type="pct"/>
          </w:tcPr>
          <w:p w14:paraId="79983761" w14:textId="77777777" w:rsidR="00417B1B" w:rsidRPr="00914B0B" w:rsidRDefault="00417B1B" w:rsidP="00914B0B">
            <w:pPr>
              <w:pStyle w:val="TableText"/>
            </w:pPr>
            <w:bookmarkStart w:id="304" w:name="ColumnTitle_66"/>
            <w:r w:rsidRPr="00914B0B">
              <w:t>Asset</w:t>
            </w:r>
          </w:p>
        </w:tc>
        <w:tc>
          <w:tcPr>
            <w:tcW w:w="921" w:type="pct"/>
            <w:vAlign w:val="bottom"/>
          </w:tcPr>
          <w:p w14:paraId="5F9183C4" w14:textId="77777777" w:rsidR="00417B1B" w:rsidRPr="00914B0B" w:rsidRDefault="00417B1B" w:rsidP="007B4F37">
            <w:pPr>
              <w:pStyle w:val="TableText"/>
              <w:cnfStyle w:val="100000000000" w:firstRow="1" w:lastRow="0" w:firstColumn="0" w:lastColumn="0" w:oddVBand="0" w:evenVBand="0" w:oddHBand="0" w:evenHBand="0" w:firstRowFirstColumn="0" w:firstRowLastColumn="0" w:lastRowFirstColumn="0" w:lastRowLastColumn="0"/>
            </w:pPr>
            <w:r w:rsidRPr="00914B0B">
              <w:t>Useful life years</w:t>
            </w:r>
          </w:p>
        </w:tc>
      </w:tr>
      <w:bookmarkEnd w:id="304"/>
      <w:tr w:rsidR="00417B1B" w:rsidRPr="00914B0B" w14:paraId="5C01B3DA" w14:textId="77777777" w:rsidTr="00914B0B">
        <w:tc>
          <w:tcPr>
            <w:cnfStyle w:val="001000000000" w:firstRow="0" w:lastRow="0" w:firstColumn="1" w:lastColumn="0" w:oddVBand="0" w:evenVBand="0" w:oddHBand="0" w:evenHBand="0" w:firstRowFirstColumn="0" w:firstRowLastColumn="0" w:lastRowFirstColumn="0" w:lastRowLastColumn="0"/>
            <w:tcW w:w="4079" w:type="pct"/>
          </w:tcPr>
          <w:p w14:paraId="72B7FD52" w14:textId="77777777" w:rsidR="00417B1B" w:rsidRPr="00914B0B" w:rsidRDefault="00417B1B" w:rsidP="00914B0B">
            <w:pPr>
              <w:pStyle w:val="TableText"/>
            </w:pPr>
            <w:r w:rsidRPr="00914B0B">
              <w:t>Cultural assets</w:t>
            </w:r>
          </w:p>
        </w:tc>
        <w:tc>
          <w:tcPr>
            <w:tcW w:w="921" w:type="pct"/>
          </w:tcPr>
          <w:p w14:paraId="177E1BEB" w14:textId="77777777" w:rsidR="00417B1B" w:rsidRPr="00914B0B" w:rsidRDefault="00417B1B" w:rsidP="00914B0B">
            <w:pPr>
              <w:pStyle w:val="TableText"/>
              <w:cnfStyle w:val="000000000000" w:firstRow="0" w:lastRow="0" w:firstColumn="0" w:lastColumn="0" w:oddVBand="0" w:evenVBand="0" w:oddHBand="0" w:evenHBand="0" w:firstRowFirstColumn="0" w:firstRowLastColumn="0" w:lastRowFirstColumn="0" w:lastRowLastColumn="0"/>
            </w:pPr>
            <w:r w:rsidRPr="00914B0B">
              <w:t>Indefinite</w:t>
            </w:r>
          </w:p>
        </w:tc>
      </w:tr>
      <w:tr w:rsidR="00417B1B" w:rsidRPr="00914B0B" w14:paraId="4D69549E" w14:textId="77777777" w:rsidTr="00914B0B">
        <w:tc>
          <w:tcPr>
            <w:cnfStyle w:val="001000000000" w:firstRow="0" w:lastRow="0" w:firstColumn="1" w:lastColumn="0" w:oddVBand="0" w:evenVBand="0" w:oddHBand="0" w:evenHBand="0" w:firstRowFirstColumn="0" w:firstRowLastColumn="0" w:lastRowFirstColumn="0" w:lastRowLastColumn="0"/>
            <w:tcW w:w="4079" w:type="pct"/>
          </w:tcPr>
          <w:p w14:paraId="485D95DA" w14:textId="77777777" w:rsidR="00417B1B" w:rsidRPr="00914B0B" w:rsidRDefault="00417B1B" w:rsidP="00914B0B">
            <w:pPr>
              <w:pStyle w:val="TableText"/>
            </w:pPr>
            <w:r w:rsidRPr="00914B0B">
              <w:t>Buildings</w:t>
            </w:r>
          </w:p>
        </w:tc>
        <w:tc>
          <w:tcPr>
            <w:tcW w:w="921" w:type="pct"/>
          </w:tcPr>
          <w:p w14:paraId="494A9600" w14:textId="7EDEB710" w:rsidR="00417B1B" w:rsidRPr="00914B0B" w:rsidRDefault="00AC0BBF" w:rsidP="00914B0B">
            <w:pPr>
              <w:pStyle w:val="TableText"/>
              <w:cnfStyle w:val="000000000000" w:firstRow="0" w:lastRow="0" w:firstColumn="0" w:lastColumn="0" w:oddVBand="0" w:evenVBand="0" w:oddHBand="0" w:evenHBand="0" w:firstRowFirstColumn="0" w:firstRowLastColumn="0" w:lastRowFirstColumn="0" w:lastRowLastColumn="0"/>
            </w:pPr>
            <w:r w:rsidRPr="00914B0B">
              <w:t>N/A</w:t>
            </w:r>
          </w:p>
        </w:tc>
      </w:tr>
      <w:tr w:rsidR="00417B1B" w:rsidRPr="00914B0B" w14:paraId="123F7215" w14:textId="77777777" w:rsidTr="00914B0B">
        <w:tc>
          <w:tcPr>
            <w:cnfStyle w:val="001000000000" w:firstRow="0" w:lastRow="0" w:firstColumn="1" w:lastColumn="0" w:oddVBand="0" w:evenVBand="0" w:oddHBand="0" w:evenHBand="0" w:firstRowFirstColumn="0" w:firstRowLastColumn="0" w:lastRowFirstColumn="0" w:lastRowLastColumn="0"/>
            <w:tcW w:w="4079" w:type="pct"/>
          </w:tcPr>
          <w:p w14:paraId="5CE00A56" w14:textId="77777777" w:rsidR="00417B1B" w:rsidRPr="00914B0B" w:rsidRDefault="00417B1B" w:rsidP="00914B0B">
            <w:pPr>
              <w:pStyle w:val="TableTextBullet1"/>
            </w:pPr>
            <w:r w:rsidRPr="00914B0B">
              <w:t>Structure/shell/building fabric</w:t>
            </w:r>
          </w:p>
        </w:tc>
        <w:tc>
          <w:tcPr>
            <w:tcW w:w="921" w:type="pct"/>
          </w:tcPr>
          <w:p w14:paraId="19F97663" w14:textId="77777777" w:rsidR="00417B1B" w:rsidRPr="00914B0B" w:rsidRDefault="00417B1B" w:rsidP="00914B0B">
            <w:pPr>
              <w:pStyle w:val="TableText"/>
              <w:cnfStyle w:val="000000000000" w:firstRow="0" w:lastRow="0" w:firstColumn="0" w:lastColumn="0" w:oddVBand="0" w:evenVBand="0" w:oddHBand="0" w:evenHBand="0" w:firstRowFirstColumn="0" w:firstRowLastColumn="0" w:lastRowFirstColumn="0" w:lastRowLastColumn="0"/>
            </w:pPr>
            <w:r w:rsidRPr="00914B0B">
              <w:t>6 to 50</w:t>
            </w:r>
          </w:p>
        </w:tc>
      </w:tr>
      <w:tr w:rsidR="00417B1B" w:rsidRPr="00914B0B" w14:paraId="1CB2059A" w14:textId="77777777" w:rsidTr="00914B0B">
        <w:tc>
          <w:tcPr>
            <w:cnfStyle w:val="001000000000" w:firstRow="0" w:lastRow="0" w:firstColumn="1" w:lastColumn="0" w:oddVBand="0" w:evenVBand="0" w:oddHBand="0" w:evenHBand="0" w:firstRowFirstColumn="0" w:firstRowLastColumn="0" w:lastRowFirstColumn="0" w:lastRowLastColumn="0"/>
            <w:tcW w:w="4079" w:type="pct"/>
          </w:tcPr>
          <w:p w14:paraId="2708595C" w14:textId="77777777" w:rsidR="00417B1B" w:rsidRPr="00914B0B" w:rsidRDefault="00417B1B" w:rsidP="00914B0B">
            <w:pPr>
              <w:pStyle w:val="TableTextBullet1"/>
            </w:pPr>
            <w:r w:rsidRPr="00914B0B">
              <w:t>Site engineering services</w:t>
            </w:r>
          </w:p>
        </w:tc>
        <w:tc>
          <w:tcPr>
            <w:tcW w:w="921" w:type="pct"/>
          </w:tcPr>
          <w:p w14:paraId="0658EE13" w14:textId="77777777" w:rsidR="00417B1B" w:rsidRPr="00914B0B" w:rsidRDefault="00417B1B" w:rsidP="00914B0B">
            <w:pPr>
              <w:pStyle w:val="TableText"/>
              <w:cnfStyle w:val="000000000000" w:firstRow="0" w:lastRow="0" w:firstColumn="0" w:lastColumn="0" w:oddVBand="0" w:evenVBand="0" w:oddHBand="0" w:evenHBand="0" w:firstRowFirstColumn="0" w:firstRowLastColumn="0" w:lastRowFirstColumn="0" w:lastRowLastColumn="0"/>
            </w:pPr>
            <w:r w:rsidRPr="00914B0B">
              <w:t>6 to 50</w:t>
            </w:r>
          </w:p>
        </w:tc>
      </w:tr>
      <w:tr w:rsidR="00417B1B" w:rsidRPr="00914B0B" w14:paraId="07478838" w14:textId="77777777" w:rsidTr="00914B0B">
        <w:tc>
          <w:tcPr>
            <w:cnfStyle w:val="001000000000" w:firstRow="0" w:lastRow="0" w:firstColumn="1" w:lastColumn="0" w:oddVBand="0" w:evenVBand="0" w:oddHBand="0" w:evenHBand="0" w:firstRowFirstColumn="0" w:firstRowLastColumn="0" w:lastRowFirstColumn="0" w:lastRowLastColumn="0"/>
            <w:tcW w:w="4079" w:type="pct"/>
          </w:tcPr>
          <w:p w14:paraId="748DAF59" w14:textId="77777777" w:rsidR="00417B1B" w:rsidRPr="00914B0B" w:rsidRDefault="00417B1B" w:rsidP="00914B0B">
            <w:pPr>
              <w:pStyle w:val="TableTextBullet1"/>
            </w:pPr>
            <w:r w:rsidRPr="00914B0B">
              <w:t>Fit out</w:t>
            </w:r>
          </w:p>
        </w:tc>
        <w:tc>
          <w:tcPr>
            <w:tcW w:w="921" w:type="pct"/>
          </w:tcPr>
          <w:p w14:paraId="7A8CD154" w14:textId="77777777" w:rsidR="00417B1B" w:rsidRPr="00914B0B" w:rsidRDefault="00417B1B" w:rsidP="00914B0B">
            <w:pPr>
              <w:pStyle w:val="TableText"/>
              <w:cnfStyle w:val="000000000000" w:firstRow="0" w:lastRow="0" w:firstColumn="0" w:lastColumn="0" w:oddVBand="0" w:evenVBand="0" w:oddHBand="0" w:evenHBand="0" w:firstRowFirstColumn="0" w:firstRowLastColumn="0" w:lastRowFirstColumn="0" w:lastRowLastColumn="0"/>
            </w:pPr>
            <w:r w:rsidRPr="00914B0B">
              <w:t>3 to 25</w:t>
            </w:r>
          </w:p>
        </w:tc>
      </w:tr>
      <w:tr w:rsidR="00417B1B" w:rsidRPr="00914B0B" w14:paraId="3E4BC440" w14:textId="77777777" w:rsidTr="00914B0B">
        <w:tc>
          <w:tcPr>
            <w:cnfStyle w:val="001000000000" w:firstRow="0" w:lastRow="0" w:firstColumn="1" w:lastColumn="0" w:oddVBand="0" w:evenVBand="0" w:oddHBand="0" w:evenHBand="0" w:firstRowFirstColumn="0" w:firstRowLastColumn="0" w:lastRowFirstColumn="0" w:lastRowLastColumn="0"/>
            <w:tcW w:w="4079" w:type="pct"/>
          </w:tcPr>
          <w:p w14:paraId="5E4173D4" w14:textId="77777777" w:rsidR="00417B1B" w:rsidRPr="00914B0B" w:rsidRDefault="00417B1B" w:rsidP="00914B0B">
            <w:pPr>
              <w:pStyle w:val="TableTextBullet1"/>
            </w:pPr>
            <w:r w:rsidRPr="00914B0B">
              <w:t>Trunk reticulated building systems</w:t>
            </w:r>
          </w:p>
        </w:tc>
        <w:tc>
          <w:tcPr>
            <w:tcW w:w="921" w:type="pct"/>
          </w:tcPr>
          <w:p w14:paraId="100581A8" w14:textId="77777777" w:rsidR="00417B1B" w:rsidRPr="00914B0B" w:rsidRDefault="00417B1B" w:rsidP="00914B0B">
            <w:pPr>
              <w:pStyle w:val="TableText"/>
              <w:cnfStyle w:val="000000000000" w:firstRow="0" w:lastRow="0" w:firstColumn="0" w:lastColumn="0" w:oddVBand="0" w:evenVBand="0" w:oddHBand="0" w:evenHBand="0" w:firstRowFirstColumn="0" w:firstRowLastColumn="0" w:lastRowFirstColumn="0" w:lastRowLastColumn="0"/>
            </w:pPr>
            <w:r w:rsidRPr="00914B0B">
              <w:t>3 to 30</w:t>
            </w:r>
          </w:p>
        </w:tc>
      </w:tr>
      <w:tr w:rsidR="00417B1B" w:rsidRPr="00914B0B" w14:paraId="2CAFB177" w14:textId="77777777" w:rsidTr="00914B0B">
        <w:tc>
          <w:tcPr>
            <w:cnfStyle w:val="001000000000" w:firstRow="0" w:lastRow="0" w:firstColumn="1" w:lastColumn="0" w:oddVBand="0" w:evenVBand="0" w:oddHBand="0" w:evenHBand="0" w:firstRowFirstColumn="0" w:firstRowLastColumn="0" w:lastRowFirstColumn="0" w:lastRowLastColumn="0"/>
            <w:tcW w:w="4079" w:type="pct"/>
          </w:tcPr>
          <w:p w14:paraId="7BB4AA41" w14:textId="77777777" w:rsidR="00417B1B" w:rsidRPr="00914B0B" w:rsidRDefault="00417B1B" w:rsidP="00914B0B">
            <w:pPr>
              <w:pStyle w:val="TableText"/>
            </w:pPr>
            <w:r w:rsidRPr="00914B0B">
              <w:t xml:space="preserve">Leasehold improvements </w:t>
            </w:r>
          </w:p>
        </w:tc>
        <w:tc>
          <w:tcPr>
            <w:tcW w:w="921" w:type="pct"/>
          </w:tcPr>
          <w:p w14:paraId="5CF48C1A" w14:textId="77777777" w:rsidR="00417B1B" w:rsidRPr="00914B0B" w:rsidRDefault="00417B1B" w:rsidP="00914B0B">
            <w:pPr>
              <w:pStyle w:val="TableText"/>
              <w:cnfStyle w:val="000000000000" w:firstRow="0" w:lastRow="0" w:firstColumn="0" w:lastColumn="0" w:oddVBand="0" w:evenVBand="0" w:oddHBand="0" w:evenHBand="0" w:firstRowFirstColumn="0" w:firstRowLastColumn="0" w:lastRowFirstColumn="0" w:lastRowLastColumn="0"/>
            </w:pPr>
            <w:r w:rsidRPr="00914B0B">
              <w:t>2 to 37</w:t>
            </w:r>
          </w:p>
        </w:tc>
      </w:tr>
      <w:tr w:rsidR="00417B1B" w:rsidRPr="00914B0B" w14:paraId="2054081F" w14:textId="77777777" w:rsidTr="00914B0B">
        <w:tc>
          <w:tcPr>
            <w:cnfStyle w:val="001000000000" w:firstRow="0" w:lastRow="0" w:firstColumn="1" w:lastColumn="0" w:oddVBand="0" w:evenVBand="0" w:oddHBand="0" w:evenHBand="0" w:firstRowFirstColumn="0" w:firstRowLastColumn="0" w:lastRowFirstColumn="0" w:lastRowLastColumn="0"/>
            <w:tcW w:w="4079" w:type="pct"/>
          </w:tcPr>
          <w:p w14:paraId="6B37EAE9" w14:textId="77777777" w:rsidR="00417B1B" w:rsidRPr="00914B0B" w:rsidRDefault="00417B1B" w:rsidP="00914B0B">
            <w:pPr>
              <w:pStyle w:val="TableText"/>
            </w:pPr>
            <w:r w:rsidRPr="00914B0B">
              <w:t>Leasehold buildings</w:t>
            </w:r>
          </w:p>
        </w:tc>
        <w:tc>
          <w:tcPr>
            <w:tcW w:w="921" w:type="pct"/>
          </w:tcPr>
          <w:p w14:paraId="5B3BCDD3" w14:textId="77777777" w:rsidR="00417B1B" w:rsidRPr="00914B0B" w:rsidRDefault="00417B1B" w:rsidP="00914B0B">
            <w:pPr>
              <w:pStyle w:val="TableText"/>
              <w:cnfStyle w:val="000000000000" w:firstRow="0" w:lastRow="0" w:firstColumn="0" w:lastColumn="0" w:oddVBand="0" w:evenVBand="0" w:oddHBand="0" w:evenHBand="0" w:firstRowFirstColumn="0" w:firstRowLastColumn="0" w:lastRowFirstColumn="0" w:lastRowLastColumn="0"/>
            </w:pPr>
            <w:r w:rsidRPr="00914B0B">
              <w:t>1 to 38</w:t>
            </w:r>
          </w:p>
        </w:tc>
      </w:tr>
      <w:tr w:rsidR="00417B1B" w:rsidRPr="00914B0B" w14:paraId="635C004B" w14:textId="77777777" w:rsidTr="00914B0B">
        <w:tc>
          <w:tcPr>
            <w:cnfStyle w:val="001000000000" w:firstRow="0" w:lastRow="0" w:firstColumn="1" w:lastColumn="0" w:oddVBand="0" w:evenVBand="0" w:oddHBand="0" w:evenHBand="0" w:firstRowFirstColumn="0" w:firstRowLastColumn="0" w:lastRowFirstColumn="0" w:lastRowLastColumn="0"/>
            <w:tcW w:w="4079" w:type="pct"/>
          </w:tcPr>
          <w:p w14:paraId="52C85963" w14:textId="77777777" w:rsidR="00417B1B" w:rsidRPr="00914B0B" w:rsidRDefault="00417B1B" w:rsidP="00914B0B">
            <w:pPr>
              <w:pStyle w:val="TableText"/>
            </w:pPr>
            <w:r w:rsidRPr="00914B0B">
              <w:t>Plant and equipment</w:t>
            </w:r>
          </w:p>
        </w:tc>
        <w:tc>
          <w:tcPr>
            <w:tcW w:w="921" w:type="pct"/>
          </w:tcPr>
          <w:p w14:paraId="6B1A19C8" w14:textId="77777777" w:rsidR="00417B1B" w:rsidRPr="00914B0B" w:rsidRDefault="00417B1B" w:rsidP="00914B0B">
            <w:pPr>
              <w:pStyle w:val="TableText"/>
              <w:cnfStyle w:val="000000000000" w:firstRow="0" w:lastRow="0" w:firstColumn="0" w:lastColumn="0" w:oddVBand="0" w:evenVBand="0" w:oddHBand="0" w:evenHBand="0" w:firstRowFirstColumn="0" w:firstRowLastColumn="0" w:lastRowFirstColumn="0" w:lastRowLastColumn="0"/>
            </w:pPr>
            <w:r w:rsidRPr="00914B0B">
              <w:t>1 to 10</w:t>
            </w:r>
          </w:p>
        </w:tc>
      </w:tr>
      <w:tr w:rsidR="00417B1B" w:rsidRPr="00914B0B" w14:paraId="75B97FFA" w14:textId="77777777" w:rsidTr="00914B0B">
        <w:tc>
          <w:tcPr>
            <w:cnfStyle w:val="001000000000" w:firstRow="0" w:lastRow="0" w:firstColumn="1" w:lastColumn="0" w:oddVBand="0" w:evenVBand="0" w:oddHBand="0" w:evenHBand="0" w:firstRowFirstColumn="0" w:firstRowLastColumn="0" w:lastRowFirstColumn="0" w:lastRowLastColumn="0"/>
            <w:tcW w:w="4079" w:type="pct"/>
          </w:tcPr>
          <w:p w14:paraId="5B843A26" w14:textId="77777777" w:rsidR="00417B1B" w:rsidRPr="00914B0B" w:rsidRDefault="00417B1B" w:rsidP="00914B0B">
            <w:pPr>
              <w:pStyle w:val="TableText"/>
            </w:pPr>
            <w:r w:rsidRPr="00914B0B">
              <w:t>Computer and telecommunication equipment</w:t>
            </w:r>
          </w:p>
        </w:tc>
        <w:tc>
          <w:tcPr>
            <w:tcW w:w="921" w:type="pct"/>
          </w:tcPr>
          <w:p w14:paraId="7AB7BC23" w14:textId="77777777" w:rsidR="00417B1B" w:rsidRPr="00914B0B" w:rsidRDefault="00417B1B" w:rsidP="00914B0B">
            <w:pPr>
              <w:pStyle w:val="TableText"/>
              <w:cnfStyle w:val="000000000000" w:firstRow="0" w:lastRow="0" w:firstColumn="0" w:lastColumn="0" w:oddVBand="0" w:evenVBand="0" w:oddHBand="0" w:evenHBand="0" w:firstRowFirstColumn="0" w:firstRowLastColumn="0" w:lastRowFirstColumn="0" w:lastRowLastColumn="0"/>
            </w:pPr>
            <w:r w:rsidRPr="00914B0B">
              <w:t>1 to 10</w:t>
            </w:r>
          </w:p>
        </w:tc>
      </w:tr>
      <w:tr w:rsidR="00417B1B" w:rsidRPr="00914B0B" w14:paraId="27C91659" w14:textId="77777777" w:rsidTr="00914B0B">
        <w:tc>
          <w:tcPr>
            <w:cnfStyle w:val="001000000000" w:firstRow="0" w:lastRow="0" w:firstColumn="1" w:lastColumn="0" w:oddVBand="0" w:evenVBand="0" w:oddHBand="0" w:evenHBand="0" w:firstRowFirstColumn="0" w:firstRowLastColumn="0" w:lastRowFirstColumn="0" w:lastRowLastColumn="0"/>
            <w:tcW w:w="4079" w:type="pct"/>
          </w:tcPr>
          <w:p w14:paraId="686F7DFF" w14:textId="77777777" w:rsidR="00417B1B" w:rsidRPr="00914B0B" w:rsidRDefault="00417B1B" w:rsidP="00914B0B">
            <w:pPr>
              <w:pStyle w:val="TableText"/>
            </w:pPr>
            <w:r w:rsidRPr="00914B0B">
              <w:t>Intangible assets</w:t>
            </w:r>
          </w:p>
        </w:tc>
        <w:tc>
          <w:tcPr>
            <w:tcW w:w="921" w:type="pct"/>
          </w:tcPr>
          <w:p w14:paraId="18419A4C" w14:textId="77777777" w:rsidR="00417B1B" w:rsidRPr="00914B0B" w:rsidRDefault="00417B1B" w:rsidP="00914B0B">
            <w:pPr>
              <w:pStyle w:val="TableText"/>
              <w:cnfStyle w:val="000000000000" w:firstRow="0" w:lastRow="0" w:firstColumn="0" w:lastColumn="0" w:oddVBand="0" w:evenVBand="0" w:oddHBand="0" w:evenHBand="0" w:firstRowFirstColumn="0" w:firstRowLastColumn="0" w:lastRowFirstColumn="0" w:lastRowLastColumn="0"/>
            </w:pPr>
            <w:r w:rsidRPr="00914B0B">
              <w:t>3 to 7</w:t>
            </w:r>
          </w:p>
        </w:tc>
      </w:tr>
      <w:tr w:rsidR="00417B1B" w:rsidRPr="00914B0B" w14:paraId="79190CEB" w14:textId="77777777" w:rsidTr="00914B0B">
        <w:tc>
          <w:tcPr>
            <w:cnfStyle w:val="001000000000" w:firstRow="0" w:lastRow="0" w:firstColumn="1" w:lastColumn="0" w:oddVBand="0" w:evenVBand="0" w:oddHBand="0" w:evenHBand="0" w:firstRowFirstColumn="0" w:firstRowLastColumn="0" w:lastRowFirstColumn="0" w:lastRowLastColumn="0"/>
            <w:tcW w:w="4079" w:type="pct"/>
          </w:tcPr>
          <w:p w14:paraId="686B2BC5" w14:textId="77777777" w:rsidR="00417B1B" w:rsidRPr="00914B0B" w:rsidRDefault="00417B1B" w:rsidP="00914B0B">
            <w:pPr>
              <w:pStyle w:val="TableText"/>
            </w:pPr>
            <w:r w:rsidRPr="00914B0B">
              <w:t>Antique furniture and artefacts</w:t>
            </w:r>
          </w:p>
        </w:tc>
        <w:tc>
          <w:tcPr>
            <w:tcW w:w="921" w:type="pct"/>
          </w:tcPr>
          <w:p w14:paraId="727B23CB" w14:textId="77777777" w:rsidR="00417B1B" w:rsidRPr="00914B0B" w:rsidRDefault="00417B1B" w:rsidP="00914B0B">
            <w:pPr>
              <w:pStyle w:val="TableText"/>
              <w:cnfStyle w:val="000000000000" w:firstRow="0" w:lastRow="0" w:firstColumn="0" w:lastColumn="0" w:oddVBand="0" w:evenVBand="0" w:oddHBand="0" w:evenHBand="0" w:firstRowFirstColumn="0" w:firstRowLastColumn="0" w:lastRowFirstColumn="0" w:lastRowLastColumn="0"/>
            </w:pPr>
            <w:r w:rsidRPr="00914B0B">
              <w:t>75 to 95</w:t>
            </w:r>
          </w:p>
        </w:tc>
      </w:tr>
    </w:tbl>
    <w:p w14:paraId="26D0A8C2" w14:textId="4947B08C" w:rsidR="00417B1B" w:rsidRDefault="00E952AB" w:rsidP="00417B1B">
      <w:pPr>
        <w:pStyle w:val="BodyText"/>
      </w:pPr>
      <w:r>
        <w:t>The</w:t>
      </w:r>
      <w:r w:rsidR="00417B1B">
        <w:t xml:space="preserve"> estimated useful lives, residual values and depreciation method are reviewed at the end of each annual reporting period, and adjustments made where appropriate.</w:t>
      </w:r>
    </w:p>
    <w:p w14:paraId="0FA4FFB2" w14:textId="77777777" w:rsidR="00417B1B" w:rsidRDefault="00417B1B" w:rsidP="007B4F37">
      <w:pPr>
        <w:pStyle w:val="Heading5"/>
      </w:pPr>
      <w:r>
        <w:t xml:space="preserve">Indefinite Life </w:t>
      </w:r>
      <w:r w:rsidRPr="007B4F37">
        <w:t>A</w:t>
      </w:r>
      <w:r>
        <w:t>ssets</w:t>
      </w:r>
    </w:p>
    <w:p w14:paraId="47F2150C" w14:textId="77777777" w:rsidR="00417B1B" w:rsidRDefault="00417B1B" w:rsidP="00417B1B">
      <w:pPr>
        <w:pStyle w:val="BodyText"/>
      </w:pPr>
      <w:r>
        <w:t>Land and cultural assets, which are considered to have an indefinite life, are not depreciated. Depreciation is not recognised in respect of these assets because their service potential has not, in any material sense, been consumed during the reporting period.</w:t>
      </w:r>
    </w:p>
    <w:p w14:paraId="7EC37401" w14:textId="4D58815E" w:rsidR="00417B1B" w:rsidRDefault="007B4F37" w:rsidP="001C4709">
      <w:pPr>
        <w:pStyle w:val="Heading5"/>
      </w:pPr>
      <w:r>
        <w:lastRenderedPageBreak/>
        <w:t>Impairment</w:t>
      </w:r>
    </w:p>
    <w:p w14:paraId="44701E30" w14:textId="444C964A" w:rsidR="00E952AB" w:rsidRDefault="00417B1B" w:rsidP="00417B1B">
      <w:pPr>
        <w:pStyle w:val="BodyText"/>
      </w:pPr>
      <w:r>
        <w:t>Non-financial assets, including items of property, plant and equipment, are tested for impairment whenever there is an indication that the asset may</w:t>
      </w:r>
      <w:r w:rsidR="00D45E5B">
        <w:t xml:space="preserve"> </w:t>
      </w:r>
      <w:r w:rsidR="007B4F37">
        <w:t>be impaired.</w:t>
      </w:r>
    </w:p>
    <w:p w14:paraId="42D56C5A" w14:textId="14DC0692" w:rsidR="00417B1B" w:rsidRDefault="00E952AB" w:rsidP="00417B1B">
      <w:pPr>
        <w:pStyle w:val="BodyText"/>
      </w:pPr>
      <w:r>
        <w:t>The</w:t>
      </w:r>
      <w:r w:rsidR="00417B1B">
        <w:t xml:space="preserve"> assets concerned are tested as to whether their carrying value exceeds their recoverable amount. Where an asset’s carrying value exceeds its recoverable amount, the difference is written off as</w:t>
      </w:r>
      <w:r w:rsidR="00D45E5B">
        <w:t xml:space="preserve"> </w:t>
      </w:r>
      <w:r w:rsidR="00417B1B">
        <w:t>an ‘other economic flow’, except to the extent that it can be debited to an asset revaluation surplus amount app</w:t>
      </w:r>
      <w:r w:rsidR="007B4F37">
        <w:t>licable to that class of asset.</w:t>
      </w:r>
    </w:p>
    <w:p w14:paraId="06D1607C" w14:textId="67F3244A" w:rsidR="00E952AB" w:rsidRDefault="00417B1B" w:rsidP="00417B1B">
      <w:pPr>
        <w:pStyle w:val="BodyText"/>
      </w:pPr>
      <w:r>
        <w:t>If there is an indication that there has been a reversal in impairment, the carrying amount shall be increased to its recoverable amount. However this reversal should not increase the asset’s carrying amount above what would have been determined, net of depreciation or amortisation, if no impairment loss had been recognised in prior</w:t>
      </w:r>
      <w:r w:rsidR="00D45E5B">
        <w:t xml:space="preserve"> </w:t>
      </w:r>
      <w:r w:rsidR="007B4F37">
        <w:t>years.</w:t>
      </w:r>
    </w:p>
    <w:p w14:paraId="7D5C6590" w14:textId="296F168B" w:rsidR="00417B1B" w:rsidRDefault="00E952AB" w:rsidP="00417B1B">
      <w:pPr>
        <w:pStyle w:val="BodyText"/>
      </w:pPr>
      <w:r>
        <w:t>The</w:t>
      </w:r>
      <w:r w:rsidR="00417B1B">
        <w:t xml:space="preserve"> recoverable amount for most assets is measured at the higher of depreciated replacement cost and fair value less costs to sell. Recoverable amount for assets held primarily to generate net cash inflows is measured at the higher of the present value of future cash flows expected to be obtained from the asset and fair value less costs to sell.</w:t>
      </w:r>
    </w:p>
    <w:p w14:paraId="5CB14C2F" w14:textId="7FD2D263" w:rsidR="00417B1B" w:rsidRPr="007B2CC8" w:rsidRDefault="00417B1B" w:rsidP="007B2CC8">
      <w:pPr>
        <w:pStyle w:val="Heading4"/>
      </w:pPr>
      <w:bookmarkStart w:id="305" w:name="Note512"/>
      <w:r w:rsidRPr="004E6EAC">
        <w:t>5.1</w:t>
      </w:r>
      <w:r w:rsidR="007B4F37">
        <w:t>.2</w:t>
      </w:r>
      <w:bookmarkEnd w:id="305"/>
      <w:r w:rsidR="007B4F37">
        <w:tab/>
        <w:t>Carrying Values b</w:t>
      </w:r>
      <w:r w:rsidRPr="004E6EAC">
        <w:t>y 'Purpose' Groups</w:t>
      </w:r>
    </w:p>
    <w:p w14:paraId="39722307" w14:textId="7788B205" w:rsidR="0033641F" w:rsidRPr="0033641F" w:rsidRDefault="0033641F" w:rsidP="0033641F">
      <w:pPr>
        <w:pStyle w:val="BodyText"/>
      </w:pPr>
      <w:r w:rsidRPr="0033641F">
        <w:t>Public safety and environment</w:t>
      </w:r>
    </w:p>
    <w:tbl>
      <w:tblPr>
        <w:tblStyle w:val="AccessibleTableNumerical"/>
        <w:tblW w:w="5000" w:type="pct"/>
        <w:tblLook w:val="04E0" w:firstRow="1" w:lastRow="1" w:firstColumn="1" w:lastColumn="0" w:noHBand="0" w:noVBand="1"/>
      </w:tblPr>
      <w:tblGrid>
        <w:gridCol w:w="4978"/>
        <w:gridCol w:w="2331"/>
        <w:gridCol w:w="2333"/>
      </w:tblGrid>
      <w:tr w:rsidR="00417B1B" w:rsidRPr="00914B0B" w14:paraId="6B5EC072" w14:textId="77777777" w:rsidTr="007B4F3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81" w:type="pct"/>
          </w:tcPr>
          <w:p w14:paraId="4BCB82E1" w14:textId="169CA1F9" w:rsidR="00417B1B" w:rsidRPr="00914B0B" w:rsidRDefault="0033641F" w:rsidP="00914B0B">
            <w:pPr>
              <w:pStyle w:val="TableText"/>
            </w:pPr>
            <w:bookmarkStart w:id="306" w:name="ColumnTitle_67"/>
            <w:r>
              <w:t>Item</w:t>
            </w:r>
          </w:p>
        </w:tc>
        <w:tc>
          <w:tcPr>
            <w:tcW w:w="1209" w:type="pct"/>
            <w:vAlign w:val="bottom"/>
          </w:tcPr>
          <w:p w14:paraId="5968DFE2" w14:textId="77777777" w:rsidR="00417B1B" w:rsidRPr="00914B0B" w:rsidRDefault="00417B1B" w:rsidP="007B4F37">
            <w:pPr>
              <w:pStyle w:val="TableText"/>
              <w:cnfStyle w:val="100000000000" w:firstRow="1" w:lastRow="0" w:firstColumn="0" w:lastColumn="0" w:oddVBand="0" w:evenVBand="0" w:oddHBand="0" w:evenHBand="0" w:firstRowFirstColumn="0" w:firstRowLastColumn="0" w:lastRowFirstColumn="0" w:lastRowLastColumn="0"/>
            </w:pPr>
            <w:r w:rsidRPr="00914B0B">
              <w:t>2019</w:t>
            </w:r>
            <w:r w:rsidRPr="00914B0B">
              <w:br/>
              <w:t>$'000</w:t>
            </w:r>
          </w:p>
        </w:tc>
        <w:tc>
          <w:tcPr>
            <w:tcW w:w="1210" w:type="pct"/>
            <w:vAlign w:val="bottom"/>
          </w:tcPr>
          <w:p w14:paraId="2761BB64" w14:textId="77777777" w:rsidR="00417B1B" w:rsidRPr="00914B0B" w:rsidRDefault="00417B1B" w:rsidP="007B4F37">
            <w:pPr>
              <w:pStyle w:val="TableText"/>
              <w:cnfStyle w:val="100000000000" w:firstRow="1" w:lastRow="0" w:firstColumn="0" w:lastColumn="0" w:oddVBand="0" w:evenVBand="0" w:oddHBand="0" w:evenHBand="0" w:firstRowFirstColumn="0" w:firstRowLastColumn="0" w:lastRowFirstColumn="0" w:lastRowLastColumn="0"/>
            </w:pPr>
            <w:r w:rsidRPr="00914B0B">
              <w:t>2018</w:t>
            </w:r>
            <w:r w:rsidRPr="00914B0B">
              <w:br/>
              <w:t>$'000</w:t>
            </w:r>
          </w:p>
        </w:tc>
      </w:tr>
      <w:bookmarkEnd w:id="306"/>
      <w:tr w:rsidR="00417B1B" w:rsidRPr="00625A11" w14:paraId="7998FD72" w14:textId="77777777" w:rsidTr="0033641F">
        <w:tc>
          <w:tcPr>
            <w:cnfStyle w:val="001000000000" w:firstRow="0" w:lastRow="0" w:firstColumn="1" w:lastColumn="0" w:oddVBand="0" w:evenVBand="0" w:oddHBand="0" w:evenHBand="0" w:firstRowFirstColumn="0" w:firstRowLastColumn="0" w:lastRowFirstColumn="0" w:lastRowLastColumn="0"/>
            <w:tcW w:w="2581" w:type="pct"/>
          </w:tcPr>
          <w:p w14:paraId="2D09BC71" w14:textId="61D3C5ED" w:rsidR="00417B1B" w:rsidRPr="00625A11" w:rsidRDefault="00625A11" w:rsidP="00914B0B">
            <w:pPr>
              <w:pStyle w:val="TableText"/>
            </w:pPr>
            <w:r>
              <w:t>Crown land at fair value</w:t>
            </w:r>
            <w:r w:rsidRPr="00625A11">
              <w:rPr>
                <w:vertAlign w:val="superscript"/>
              </w:rPr>
              <w:fldChar w:fldCharType="begin"/>
            </w:r>
            <w:r w:rsidRPr="00625A11">
              <w:rPr>
                <w:vertAlign w:val="superscript"/>
              </w:rPr>
              <w:instrText xml:space="preserve"> REF Note512tablenote1 \n \h </w:instrText>
            </w:r>
            <w:r>
              <w:rPr>
                <w:vertAlign w:val="superscript"/>
              </w:rPr>
              <w:instrText xml:space="preserve"> \* MERGEFORMAT </w:instrText>
            </w:r>
            <w:r w:rsidRPr="00625A11">
              <w:rPr>
                <w:vertAlign w:val="superscript"/>
              </w:rPr>
            </w:r>
            <w:r w:rsidRPr="00625A11">
              <w:rPr>
                <w:vertAlign w:val="superscript"/>
              </w:rPr>
              <w:fldChar w:fldCharType="separate"/>
            </w:r>
            <w:r w:rsidR="0067082F">
              <w:rPr>
                <w:vertAlign w:val="superscript"/>
              </w:rPr>
              <w:t>(1)</w:t>
            </w:r>
            <w:r w:rsidRPr="00625A11">
              <w:rPr>
                <w:vertAlign w:val="superscript"/>
              </w:rPr>
              <w:fldChar w:fldCharType="end"/>
            </w:r>
          </w:p>
        </w:tc>
        <w:tc>
          <w:tcPr>
            <w:tcW w:w="1209" w:type="pct"/>
          </w:tcPr>
          <w:p w14:paraId="698F0B99" w14:textId="77777777" w:rsidR="00417B1B" w:rsidRPr="00625A11" w:rsidRDefault="00417B1B" w:rsidP="00914B0B">
            <w:pPr>
              <w:pStyle w:val="TableText"/>
              <w:cnfStyle w:val="000000000000" w:firstRow="0" w:lastRow="0" w:firstColumn="0" w:lastColumn="0" w:oddVBand="0" w:evenVBand="0" w:oddHBand="0" w:evenHBand="0" w:firstRowFirstColumn="0" w:firstRowLastColumn="0" w:lastRowFirstColumn="0" w:lastRowLastColumn="0"/>
            </w:pPr>
            <w:r w:rsidRPr="00625A11">
              <w:t>412,632</w:t>
            </w:r>
          </w:p>
        </w:tc>
        <w:tc>
          <w:tcPr>
            <w:tcW w:w="1210" w:type="pct"/>
          </w:tcPr>
          <w:p w14:paraId="2FBCD08A" w14:textId="77777777" w:rsidR="00417B1B" w:rsidRPr="00625A11" w:rsidRDefault="00417B1B" w:rsidP="00914B0B">
            <w:pPr>
              <w:pStyle w:val="TableText"/>
              <w:cnfStyle w:val="000000000000" w:firstRow="0" w:lastRow="0" w:firstColumn="0" w:lastColumn="0" w:oddVBand="0" w:evenVBand="0" w:oddHBand="0" w:evenHBand="0" w:firstRowFirstColumn="0" w:firstRowLastColumn="0" w:lastRowFirstColumn="0" w:lastRowLastColumn="0"/>
            </w:pPr>
            <w:r w:rsidRPr="00625A11">
              <w:t>412,632</w:t>
            </w:r>
          </w:p>
        </w:tc>
      </w:tr>
      <w:tr w:rsidR="00417B1B" w:rsidRPr="00625A11" w14:paraId="282F1F3B" w14:textId="77777777" w:rsidTr="0033641F">
        <w:tc>
          <w:tcPr>
            <w:cnfStyle w:val="001000000000" w:firstRow="0" w:lastRow="0" w:firstColumn="1" w:lastColumn="0" w:oddVBand="0" w:evenVBand="0" w:oddHBand="0" w:evenHBand="0" w:firstRowFirstColumn="0" w:firstRowLastColumn="0" w:lastRowFirstColumn="0" w:lastRowLastColumn="0"/>
            <w:tcW w:w="2581" w:type="pct"/>
          </w:tcPr>
          <w:p w14:paraId="7D3FEAE8" w14:textId="50A84C6C" w:rsidR="00417B1B" w:rsidRPr="00625A11" w:rsidRDefault="00417B1B" w:rsidP="00625A11">
            <w:pPr>
              <w:pStyle w:val="TableText"/>
            </w:pPr>
            <w:r w:rsidRPr="00625A11">
              <w:t>Buildings at fair value</w:t>
            </w:r>
            <w:r w:rsidR="00625A11" w:rsidRPr="00625A11">
              <w:rPr>
                <w:vertAlign w:val="superscript"/>
              </w:rPr>
              <w:fldChar w:fldCharType="begin"/>
            </w:r>
            <w:r w:rsidR="00625A11" w:rsidRPr="00625A11">
              <w:rPr>
                <w:vertAlign w:val="superscript"/>
              </w:rPr>
              <w:instrText xml:space="preserve"> REF Note512tablenote1 \n \h  \* MERGEFORMAT </w:instrText>
            </w:r>
            <w:r w:rsidR="00625A11" w:rsidRPr="00625A11">
              <w:rPr>
                <w:vertAlign w:val="superscript"/>
              </w:rPr>
            </w:r>
            <w:r w:rsidR="00625A11" w:rsidRPr="00625A11">
              <w:rPr>
                <w:vertAlign w:val="superscript"/>
              </w:rPr>
              <w:fldChar w:fldCharType="separate"/>
            </w:r>
            <w:r w:rsidR="0067082F">
              <w:rPr>
                <w:vertAlign w:val="superscript"/>
              </w:rPr>
              <w:t>(1)</w:t>
            </w:r>
            <w:r w:rsidR="00625A11" w:rsidRPr="00625A11">
              <w:rPr>
                <w:vertAlign w:val="superscript"/>
              </w:rPr>
              <w:fldChar w:fldCharType="end"/>
            </w:r>
          </w:p>
        </w:tc>
        <w:tc>
          <w:tcPr>
            <w:tcW w:w="1209" w:type="pct"/>
          </w:tcPr>
          <w:p w14:paraId="1823C716" w14:textId="77777777" w:rsidR="00417B1B" w:rsidRPr="00625A11" w:rsidRDefault="00417B1B" w:rsidP="00914B0B">
            <w:pPr>
              <w:pStyle w:val="TableText"/>
              <w:cnfStyle w:val="000000000000" w:firstRow="0" w:lastRow="0" w:firstColumn="0" w:lastColumn="0" w:oddVBand="0" w:evenVBand="0" w:oddHBand="0" w:evenHBand="0" w:firstRowFirstColumn="0" w:firstRowLastColumn="0" w:lastRowFirstColumn="0" w:lastRowLastColumn="0"/>
            </w:pPr>
            <w:r w:rsidRPr="00625A11">
              <w:t>425,304</w:t>
            </w:r>
          </w:p>
        </w:tc>
        <w:tc>
          <w:tcPr>
            <w:tcW w:w="1210" w:type="pct"/>
          </w:tcPr>
          <w:p w14:paraId="2F9953C3" w14:textId="77777777" w:rsidR="00417B1B" w:rsidRPr="00625A11" w:rsidRDefault="00417B1B" w:rsidP="00914B0B">
            <w:pPr>
              <w:pStyle w:val="TableText"/>
              <w:cnfStyle w:val="000000000000" w:firstRow="0" w:lastRow="0" w:firstColumn="0" w:lastColumn="0" w:oddVBand="0" w:evenVBand="0" w:oddHBand="0" w:evenHBand="0" w:firstRowFirstColumn="0" w:firstRowLastColumn="0" w:lastRowFirstColumn="0" w:lastRowLastColumn="0"/>
            </w:pPr>
            <w:r w:rsidRPr="00625A11">
              <w:t>401,670</w:t>
            </w:r>
          </w:p>
        </w:tc>
      </w:tr>
      <w:tr w:rsidR="00417B1B" w:rsidRPr="00625A11" w14:paraId="280E6E80" w14:textId="77777777" w:rsidTr="0033641F">
        <w:tc>
          <w:tcPr>
            <w:cnfStyle w:val="001000000000" w:firstRow="0" w:lastRow="0" w:firstColumn="1" w:lastColumn="0" w:oddVBand="0" w:evenVBand="0" w:oddHBand="0" w:evenHBand="0" w:firstRowFirstColumn="0" w:firstRowLastColumn="0" w:lastRowFirstColumn="0" w:lastRowLastColumn="0"/>
            <w:tcW w:w="2581" w:type="pct"/>
          </w:tcPr>
          <w:p w14:paraId="32CDE789" w14:textId="0CBB955F" w:rsidR="00417B1B" w:rsidRPr="00625A11" w:rsidRDefault="00417B1B" w:rsidP="00625A11">
            <w:pPr>
              <w:pStyle w:val="TableText"/>
            </w:pPr>
            <w:r w:rsidRPr="00625A11">
              <w:t>Leasehold buildings subject to finance lease at</w:t>
            </w:r>
            <w:r w:rsidR="00D45E5B" w:rsidRPr="00625A11">
              <w:t xml:space="preserve"> </w:t>
            </w:r>
            <w:r w:rsidRPr="00625A11">
              <w:t>fair</w:t>
            </w:r>
            <w:r w:rsidR="00D45E5B" w:rsidRPr="00625A11">
              <w:t xml:space="preserve"> </w:t>
            </w:r>
            <w:r w:rsidRPr="00625A11">
              <w:t>value</w:t>
            </w:r>
            <w:r w:rsidR="00625A11" w:rsidRPr="00625A11">
              <w:rPr>
                <w:vertAlign w:val="superscript"/>
              </w:rPr>
              <w:fldChar w:fldCharType="begin"/>
            </w:r>
            <w:r w:rsidR="00625A11" w:rsidRPr="00625A11">
              <w:rPr>
                <w:vertAlign w:val="superscript"/>
              </w:rPr>
              <w:instrText xml:space="preserve"> REF Note512tablenote2 \n \h </w:instrText>
            </w:r>
            <w:r w:rsidR="00625A11">
              <w:rPr>
                <w:vertAlign w:val="superscript"/>
              </w:rPr>
              <w:instrText xml:space="preserve"> \* MERGEFORMAT </w:instrText>
            </w:r>
            <w:r w:rsidR="00625A11" w:rsidRPr="00625A11">
              <w:rPr>
                <w:vertAlign w:val="superscript"/>
              </w:rPr>
            </w:r>
            <w:r w:rsidR="00625A11" w:rsidRPr="00625A11">
              <w:rPr>
                <w:vertAlign w:val="superscript"/>
              </w:rPr>
              <w:fldChar w:fldCharType="separate"/>
            </w:r>
            <w:r w:rsidR="0067082F">
              <w:rPr>
                <w:vertAlign w:val="superscript"/>
              </w:rPr>
              <w:t>(2)</w:t>
            </w:r>
            <w:r w:rsidR="00625A11" w:rsidRPr="00625A11">
              <w:rPr>
                <w:vertAlign w:val="superscript"/>
              </w:rPr>
              <w:fldChar w:fldCharType="end"/>
            </w:r>
            <w:r w:rsidRPr="00625A11">
              <w:rPr>
                <w:vertAlign w:val="superscript"/>
              </w:rPr>
              <w:t xml:space="preserve"> </w:t>
            </w:r>
          </w:p>
        </w:tc>
        <w:tc>
          <w:tcPr>
            <w:tcW w:w="1209" w:type="pct"/>
          </w:tcPr>
          <w:p w14:paraId="20384917" w14:textId="77777777" w:rsidR="00417B1B" w:rsidRPr="00625A11" w:rsidRDefault="00417B1B" w:rsidP="00914B0B">
            <w:pPr>
              <w:pStyle w:val="TableText"/>
              <w:cnfStyle w:val="000000000000" w:firstRow="0" w:lastRow="0" w:firstColumn="0" w:lastColumn="0" w:oddVBand="0" w:evenVBand="0" w:oddHBand="0" w:evenHBand="0" w:firstRowFirstColumn="0" w:firstRowLastColumn="0" w:lastRowFirstColumn="0" w:lastRowLastColumn="0"/>
            </w:pPr>
            <w:r w:rsidRPr="00625A11">
              <w:t>196,201</w:t>
            </w:r>
          </w:p>
        </w:tc>
        <w:tc>
          <w:tcPr>
            <w:tcW w:w="1210" w:type="pct"/>
          </w:tcPr>
          <w:p w14:paraId="2A58B46C" w14:textId="77777777" w:rsidR="00417B1B" w:rsidRPr="00625A11" w:rsidRDefault="00417B1B" w:rsidP="00914B0B">
            <w:pPr>
              <w:pStyle w:val="TableText"/>
              <w:cnfStyle w:val="000000000000" w:firstRow="0" w:lastRow="0" w:firstColumn="0" w:lastColumn="0" w:oddVBand="0" w:evenVBand="0" w:oddHBand="0" w:evenHBand="0" w:firstRowFirstColumn="0" w:firstRowLastColumn="0" w:lastRowFirstColumn="0" w:lastRowLastColumn="0"/>
            </w:pPr>
            <w:r w:rsidRPr="00625A11">
              <w:t>189,160</w:t>
            </w:r>
          </w:p>
        </w:tc>
      </w:tr>
      <w:tr w:rsidR="00417B1B" w:rsidRPr="00625A11" w14:paraId="13CDFC39" w14:textId="77777777" w:rsidTr="0033641F">
        <w:tc>
          <w:tcPr>
            <w:cnfStyle w:val="001000000000" w:firstRow="0" w:lastRow="0" w:firstColumn="1" w:lastColumn="0" w:oddVBand="0" w:evenVBand="0" w:oddHBand="0" w:evenHBand="0" w:firstRowFirstColumn="0" w:firstRowLastColumn="0" w:lastRowFirstColumn="0" w:lastRowLastColumn="0"/>
            <w:tcW w:w="2581" w:type="pct"/>
          </w:tcPr>
          <w:p w14:paraId="4CB1E11E" w14:textId="19C756B5" w:rsidR="00417B1B" w:rsidRPr="00625A11" w:rsidRDefault="00417B1B" w:rsidP="00914B0B">
            <w:pPr>
              <w:pStyle w:val="TableText"/>
            </w:pPr>
            <w:r w:rsidRPr="00625A11">
              <w:t>Leasehol</w:t>
            </w:r>
            <w:r w:rsidR="00625A11">
              <w:t>d improvements at fair value</w:t>
            </w:r>
            <w:r w:rsidR="00625A11" w:rsidRPr="00625A11">
              <w:rPr>
                <w:vertAlign w:val="superscript"/>
              </w:rPr>
              <w:fldChar w:fldCharType="begin"/>
            </w:r>
            <w:r w:rsidR="00625A11" w:rsidRPr="00625A11">
              <w:rPr>
                <w:vertAlign w:val="superscript"/>
              </w:rPr>
              <w:instrText xml:space="preserve"> REF Note512tablenote2 \n \h </w:instrText>
            </w:r>
            <w:r w:rsidR="00625A11">
              <w:rPr>
                <w:vertAlign w:val="superscript"/>
              </w:rPr>
              <w:instrText xml:space="preserve"> \* MERGEFORMAT </w:instrText>
            </w:r>
            <w:r w:rsidR="00625A11" w:rsidRPr="00625A11">
              <w:rPr>
                <w:vertAlign w:val="superscript"/>
              </w:rPr>
            </w:r>
            <w:r w:rsidR="00625A11" w:rsidRPr="00625A11">
              <w:rPr>
                <w:vertAlign w:val="superscript"/>
              </w:rPr>
              <w:fldChar w:fldCharType="separate"/>
            </w:r>
            <w:r w:rsidR="0067082F">
              <w:rPr>
                <w:vertAlign w:val="superscript"/>
              </w:rPr>
              <w:t>(2)</w:t>
            </w:r>
            <w:r w:rsidR="00625A11" w:rsidRPr="00625A11">
              <w:rPr>
                <w:vertAlign w:val="superscript"/>
              </w:rPr>
              <w:fldChar w:fldCharType="end"/>
            </w:r>
          </w:p>
        </w:tc>
        <w:tc>
          <w:tcPr>
            <w:tcW w:w="1209" w:type="pct"/>
          </w:tcPr>
          <w:p w14:paraId="5F1613B6" w14:textId="77777777" w:rsidR="00417B1B" w:rsidRPr="00625A11" w:rsidRDefault="00417B1B" w:rsidP="00914B0B">
            <w:pPr>
              <w:pStyle w:val="TableText"/>
              <w:cnfStyle w:val="000000000000" w:firstRow="0" w:lastRow="0" w:firstColumn="0" w:lastColumn="0" w:oddVBand="0" w:evenVBand="0" w:oddHBand="0" w:evenHBand="0" w:firstRowFirstColumn="0" w:firstRowLastColumn="0" w:lastRowFirstColumn="0" w:lastRowLastColumn="0"/>
            </w:pPr>
            <w:r w:rsidRPr="00625A11">
              <w:t>12,540</w:t>
            </w:r>
          </w:p>
        </w:tc>
        <w:tc>
          <w:tcPr>
            <w:tcW w:w="1210" w:type="pct"/>
          </w:tcPr>
          <w:p w14:paraId="6CFF28D2" w14:textId="77777777" w:rsidR="00417B1B" w:rsidRPr="00625A11" w:rsidRDefault="00417B1B" w:rsidP="00914B0B">
            <w:pPr>
              <w:pStyle w:val="TableText"/>
              <w:cnfStyle w:val="000000000000" w:firstRow="0" w:lastRow="0" w:firstColumn="0" w:lastColumn="0" w:oddVBand="0" w:evenVBand="0" w:oddHBand="0" w:evenHBand="0" w:firstRowFirstColumn="0" w:firstRowLastColumn="0" w:lastRowFirstColumn="0" w:lastRowLastColumn="0"/>
            </w:pPr>
            <w:r w:rsidRPr="00625A11">
              <w:t>4,031</w:t>
            </w:r>
          </w:p>
        </w:tc>
      </w:tr>
      <w:tr w:rsidR="00417B1B" w:rsidRPr="00625A11" w14:paraId="593E13F0" w14:textId="77777777" w:rsidTr="0033641F">
        <w:tc>
          <w:tcPr>
            <w:cnfStyle w:val="001000000000" w:firstRow="0" w:lastRow="0" w:firstColumn="1" w:lastColumn="0" w:oddVBand="0" w:evenVBand="0" w:oddHBand="0" w:evenHBand="0" w:firstRowFirstColumn="0" w:firstRowLastColumn="0" w:lastRowFirstColumn="0" w:lastRowLastColumn="0"/>
            <w:tcW w:w="2581" w:type="pct"/>
          </w:tcPr>
          <w:p w14:paraId="6051DAF7" w14:textId="752D471A" w:rsidR="00417B1B" w:rsidRPr="00625A11" w:rsidRDefault="00417B1B" w:rsidP="00914B0B">
            <w:pPr>
              <w:pStyle w:val="TableText"/>
            </w:pPr>
            <w:r w:rsidRPr="00625A11">
              <w:t>Plant and equipment at fair value</w:t>
            </w:r>
            <w:r w:rsidR="00625A11" w:rsidRPr="00625A11">
              <w:rPr>
                <w:vertAlign w:val="superscript"/>
              </w:rPr>
              <w:fldChar w:fldCharType="begin"/>
            </w:r>
            <w:r w:rsidR="00625A11" w:rsidRPr="00625A11">
              <w:rPr>
                <w:vertAlign w:val="superscript"/>
              </w:rPr>
              <w:instrText xml:space="preserve"> REF Note512tablenote3 \n \h </w:instrText>
            </w:r>
            <w:r w:rsidR="00625A11">
              <w:rPr>
                <w:vertAlign w:val="superscript"/>
              </w:rPr>
              <w:instrText xml:space="preserve"> \* MERGEFORMAT </w:instrText>
            </w:r>
            <w:r w:rsidR="00625A11" w:rsidRPr="00625A11">
              <w:rPr>
                <w:vertAlign w:val="superscript"/>
              </w:rPr>
            </w:r>
            <w:r w:rsidR="00625A11" w:rsidRPr="00625A11">
              <w:rPr>
                <w:vertAlign w:val="superscript"/>
              </w:rPr>
              <w:fldChar w:fldCharType="separate"/>
            </w:r>
            <w:r w:rsidR="0067082F">
              <w:rPr>
                <w:vertAlign w:val="superscript"/>
              </w:rPr>
              <w:t>(3)</w:t>
            </w:r>
            <w:r w:rsidR="00625A11" w:rsidRPr="00625A11">
              <w:rPr>
                <w:vertAlign w:val="superscript"/>
              </w:rPr>
              <w:fldChar w:fldCharType="end"/>
            </w:r>
          </w:p>
        </w:tc>
        <w:tc>
          <w:tcPr>
            <w:tcW w:w="1209" w:type="pct"/>
          </w:tcPr>
          <w:p w14:paraId="3F4A21C7" w14:textId="77777777" w:rsidR="00417B1B" w:rsidRPr="00625A11" w:rsidRDefault="00417B1B" w:rsidP="00914B0B">
            <w:pPr>
              <w:pStyle w:val="TableText"/>
              <w:cnfStyle w:val="000000000000" w:firstRow="0" w:lastRow="0" w:firstColumn="0" w:lastColumn="0" w:oddVBand="0" w:evenVBand="0" w:oddHBand="0" w:evenHBand="0" w:firstRowFirstColumn="0" w:firstRowLastColumn="0" w:lastRowFirstColumn="0" w:lastRowLastColumn="0"/>
            </w:pPr>
            <w:r w:rsidRPr="00625A11">
              <w:t>3,884</w:t>
            </w:r>
          </w:p>
        </w:tc>
        <w:tc>
          <w:tcPr>
            <w:tcW w:w="1210" w:type="pct"/>
          </w:tcPr>
          <w:p w14:paraId="19FEA64A" w14:textId="77777777" w:rsidR="00417B1B" w:rsidRPr="00625A11" w:rsidRDefault="00417B1B" w:rsidP="00914B0B">
            <w:pPr>
              <w:pStyle w:val="TableText"/>
              <w:cnfStyle w:val="000000000000" w:firstRow="0" w:lastRow="0" w:firstColumn="0" w:lastColumn="0" w:oddVBand="0" w:evenVBand="0" w:oddHBand="0" w:evenHBand="0" w:firstRowFirstColumn="0" w:firstRowLastColumn="0" w:lastRowFirstColumn="0" w:lastRowLastColumn="0"/>
            </w:pPr>
            <w:r w:rsidRPr="00625A11">
              <w:t>3,315</w:t>
            </w:r>
          </w:p>
        </w:tc>
      </w:tr>
      <w:tr w:rsidR="00417B1B" w:rsidRPr="00625A11" w14:paraId="4A419309" w14:textId="77777777" w:rsidTr="0033641F">
        <w:tc>
          <w:tcPr>
            <w:cnfStyle w:val="001000000000" w:firstRow="0" w:lastRow="0" w:firstColumn="1" w:lastColumn="0" w:oddVBand="0" w:evenVBand="0" w:oddHBand="0" w:evenHBand="0" w:firstRowFirstColumn="0" w:firstRowLastColumn="0" w:lastRowFirstColumn="0" w:lastRowLastColumn="0"/>
            <w:tcW w:w="2581" w:type="pct"/>
          </w:tcPr>
          <w:p w14:paraId="3D8FBAB9" w14:textId="56870159" w:rsidR="00417B1B" w:rsidRPr="00625A11" w:rsidRDefault="00417B1B" w:rsidP="00914B0B">
            <w:pPr>
              <w:pStyle w:val="TableText"/>
            </w:pPr>
            <w:r w:rsidRPr="00625A11">
              <w:t>Plant and equipment under finance lease at</w:t>
            </w:r>
            <w:r w:rsidR="00D45E5B" w:rsidRPr="00625A11">
              <w:t xml:space="preserve"> </w:t>
            </w:r>
            <w:r w:rsidRPr="00625A11">
              <w:t>fair</w:t>
            </w:r>
            <w:r w:rsidR="00D45E5B" w:rsidRPr="00625A11">
              <w:t xml:space="preserve"> </w:t>
            </w:r>
            <w:r w:rsidRPr="00625A11">
              <w:t>value</w:t>
            </w:r>
            <w:r w:rsidR="00625A11" w:rsidRPr="00625A11">
              <w:rPr>
                <w:vertAlign w:val="superscript"/>
              </w:rPr>
              <w:fldChar w:fldCharType="begin"/>
            </w:r>
            <w:r w:rsidR="00625A11" w:rsidRPr="00625A11">
              <w:rPr>
                <w:vertAlign w:val="superscript"/>
              </w:rPr>
              <w:instrText xml:space="preserve"> REF Note512tablenote3 \n \h </w:instrText>
            </w:r>
            <w:r w:rsidR="00625A11">
              <w:rPr>
                <w:vertAlign w:val="superscript"/>
              </w:rPr>
              <w:instrText xml:space="preserve"> \* MERGEFORMAT </w:instrText>
            </w:r>
            <w:r w:rsidR="00625A11" w:rsidRPr="00625A11">
              <w:rPr>
                <w:vertAlign w:val="superscript"/>
              </w:rPr>
            </w:r>
            <w:r w:rsidR="00625A11" w:rsidRPr="00625A11">
              <w:rPr>
                <w:vertAlign w:val="superscript"/>
              </w:rPr>
              <w:fldChar w:fldCharType="separate"/>
            </w:r>
            <w:r w:rsidR="0067082F">
              <w:rPr>
                <w:vertAlign w:val="superscript"/>
              </w:rPr>
              <w:t>(3)</w:t>
            </w:r>
            <w:r w:rsidR="00625A11" w:rsidRPr="00625A11">
              <w:rPr>
                <w:vertAlign w:val="superscript"/>
              </w:rPr>
              <w:fldChar w:fldCharType="end"/>
            </w:r>
            <w:r w:rsidR="00D45E5B" w:rsidRPr="00625A11">
              <w:t xml:space="preserve"> </w:t>
            </w:r>
          </w:p>
        </w:tc>
        <w:tc>
          <w:tcPr>
            <w:tcW w:w="1209" w:type="pct"/>
          </w:tcPr>
          <w:p w14:paraId="4DFB318F" w14:textId="77777777" w:rsidR="00417B1B" w:rsidRPr="00625A11" w:rsidRDefault="00417B1B" w:rsidP="00914B0B">
            <w:pPr>
              <w:pStyle w:val="TableText"/>
              <w:cnfStyle w:val="000000000000" w:firstRow="0" w:lastRow="0" w:firstColumn="0" w:lastColumn="0" w:oddVBand="0" w:evenVBand="0" w:oddHBand="0" w:evenHBand="0" w:firstRowFirstColumn="0" w:firstRowLastColumn="0" w:lastRowFirstColumn="0" w:lastRowLastColumn="0"/>
            </w:pPr>
            <w:r w:rsidRPr="00625A11">
              <w:t>9,875</w:t>
            </w:r>
          </w:p>
        </w:tc>
        <w:tc>
          <w:tcPr>
            <w:tcW w:w="1210" w:type="pct"/>
          </w:tcPr>
          <w:p w14:paraId="38A9196F" w14:textId="77777777" w:rsidR="00417B1B" w:rsidRPr="00625A11" w:rsidRDefault="00417B1B" w:rsidP="00914B0B">
            <w:pPr>
              <w:pStyle w:val="TableText"/>
              <w:cnfStyle w:val="000000000000" w:firstRow="0" w:lastRow="0" w:firstColumn="0" w:lastColumn="0" w:oddVBand="0" w:evenVBand="0" w:oddHBand="0" w:evenHBand="0" w:firstRowFirstColumn="0" w:firstRowLastColumn="0" w:lastRowFirstColumn="0" w:lastRowLastColumn="0"/>
            </w:pPr>
            <w:r w:rsidRPr="00625A11">
              <w:t>9,490</w:t>
            </w:r>
          </w:p>
        </w:tc>
      </w:tr>
      <w:tr w:rsidR="00417B1B" w:rsidRPr="00625A11" w14:paraId="7138C049" w14:textId="77777777" w:rsidTr="0033641F">
        <w:tc>
          <w:tcPr>
            <w:cnfStyle w:val="001000000000" w:firstRow="0" w:lastRow="0" w:firstColumn="1" w:lastColumn="0" w:oddVBand="0" w:evenVBand="0" w:oddHBand="0" w:evenHBand="0" w:firstRowFirstColumn="0" w:firstRowLastColumn="0" w:lastRowFirstColumn="0" w:lastRowLastColumn="0"/>
            <w:tcW w:w="2581" w:type="pct"/>
          </w:tcPr>
          <w:p w14:paraId="50B2A6B2" w14:textId="3267F7AA" w:rsidR="00417B1B" w:rsidRPr="00625A11" w:rsidRDefault="00417B1B" w:rsidP="00625A11">
            <w:pPr>
              <w:pStyle w:val="TableText"/>
            </w:pPr>
            <w:r w:rsidRPr="00625A11">
              <w:t>Computer &amp; telecommunications equipment at</w:t>
            </w:r>
            <w:r w:rsidR="00D45E5B" w:rsidRPr="00625A11">
              <w:t xml:space="preserve"> </w:t>
            </w:r>
            <w:r w:rsidRPr="00625A11">
              <w:t>fair</w:t>
            </w:r>
            <w:r w:rsidR="00D45E5B" w:rsidRPr="00625A11">
              <w:t xml:space="preserve"> </w:t>
            </w:r>
            <w:r w:rsidRPr="00625A11">
              <w:t>value</w:t>
            </w:r>
            <w:r w:rsidR="00625A11" w:rsidRPr="00625A11">
              <w:rPr>
                <w:vertAlign w:val="superscript"/>
              </w:rPr>
              <w:fldChar w:fldCharType="begin"/>
            </w:r>
            <w:r w:rsidR="00625A11" w:rsidRPr="00625A11">
              <w:rPr>
                <w:vertAlign w:val="superscript"/>
              </w:rPr>
              <w:instrText xml:space="preserve"> REF Note512tablenote3 \n \h </w:instrText>
            </w:r>
            <w:r w:rsidR="00625A11">
              <w:rPr>
                <w:vertAlign w:val="superscript"/>
              </w:rPr>
              <w:instrText xml:space="preserve"> \* MERGEFORMAT </w:instrText>
            </w:r>
            <w:r w:rsidR="00625A11" w:rsidRPr="00625A11">
              <w:rPr>
                <w:vertAlign w:val="superscript"/>
              </w:rPr>
            </w:r>
            <w:r w:rsidR="00625A11" w:rsidRPr="00625A11">
              <w:rPr>
                <w:vertAlign w:val="superscript"/>
              </w:rPr>
              <w:fldChar w:fldCharType="separate"/>
            </w:r>
            <w:r w:rsidR="0067082F">
              <w:rPr>
                <w:vertAlign w:val="superscript"/>
              </w:rPr>
              <w:t>(3)</w:t>
            </w:r>
            <w:r w:rsidR="00625A11" w:rsidRPr="00625A11">
              <w:rPr>
                <w:vertAlign w:val="superscript"/>
              </w:rPr>
              <w:fldChar w:fldCharType="end"/>
            </w:r>
          </w:p>
        </w:tc>
        <w:tc>
          <w:tcPr>
            <w:tcW w:w="1209" w:type="pct"/>
          </w:tcPr>
          <w:p w14:paraId="70B1E01D" w14:textId="77777777" w:rsidR="00417B1B" w:rsidRPr="00625A11" w:rsidRDefault="00417B1B" w:rsidP="00914B0B">
            <w:pPr>
              <w:pStyle w:val="TableText"/>
              <w:cnfStyle w:val="000000000000" w:firstRow="0" w:lastRow="0" w:firstColumn="0" w:lastColumn="0" w:oddVBand="0" w:evenVBand="0" w:oddHBand="0" w:evenHBand="0" w:firstRowFirstColumn="0" w:firstRowLastColumn="0" w:lastRowFirstColumn="0" w:lastRowLastColumn="0"/>
            </w:pPr>
            <w:r w:rsidRPr="00625A11">
              <w:t>14,855</w:t>
            </w:r>
          </w:p>
        </w:tc>
        <w:tc>
          <w:tcPr>
            <w:tcW w:w="1210" w:type="pct"/>
          </w:tcPr>
          <w:p w14:paraId="72EFB67D" w14:textId="77777777" w:rsidR="00417B1B" w:rsidRPr="00625A11" w:rsidRDefault="00417B1B" w:rsidP="00914B0B">
            <w:pPr>
              <w:pStyle w:val="TableText"/>
              <w:cnfStyle w:val="000000000000" w:firstRow="0" w:lastRow="0" w:firstColumn="0" w:lastColumn="0" w:oddVBand="0" w:evenVBand="0" w:oddHBand="0" w:evenHBand="0" w:firstRowFirstColumn="0" w:firstRowLastColumn="0" w:lastRowFirstColumn="0" w:lastRowLastColumn="0"/>
            </w:pPr>
            <w:r w:rsidRPr="00625A11">
              <w:t>12,222</w:t>
            </w:r>
          </w:p>
        </w:tc>
      </w:tr>
      <w:tr w:rsidR="00417B1B" w:rsidRPr="00625A11" w14:paraId="5AA2823F" w14:textId="77777777" w:rsidTr="0033641F">
        <w:tc>
          <w:tcPr>
            <w:cnfStyle w:val="001000000000" w:firstRow="0" w:lastRow="0" w:firstColumn="1" w:lastColumn="0" w:oddVBand="0" w:evenVBand="0" w:oddHBand="0" w:evenHBand="0" w:firstRowFirstColumn="0" w:firstRowLastColumn="0" w:lastRowFirstColumn="0" w:lastRowLastColumn="0"/>
            <w:tcW w:w="2581" w:type="pct"/>
          </w:tcPr>
          <w:p w14:paraId="2935997F" w14:textId="458BFEB2" w:rsidR="00417B1B" w:rsidRPr="00625A11" w:rsidRDefault="00417B1B" w:rsidP="00625A11">
            <w:pPr>
              <w:pStyle w:val="TableText"/>
            </w:pPr>
            <w:r w:rsidRPr="00625A11">
              <w:t>Cultural assets at fair value</w:t>
            </w:r>
            <w:r w:rsidR="00625A11" w:rsidRPr="00625A11">
              <w:rPr>
                <w:vertAlign w:val="superscript"/>
              </w:rPr>
              <w:fldChar w:fldCharType="begin"/>
            </w:r>
            <w:r w:rsidR="00625A11" w:rsidRPr="00625A11">
              <w:rPr>
                <w:vertAlign w:val="superscript"/>
              </w:rPr>
              <w:instrText xml:space="preserve"> REF Note512tablenote1 \n \h </w:instrText>
            </w:r>
            <w:r w:rsidR="00625A11">
              <w:rPr>
                <w:vertAlign w:val="superscript"/>
              </w:rPr>
              <w:instrText xml:space="preserve"> \* MERGEFORMAT </w:instrText>
            </w:r>
            <w:r w:rsidR="00625A11" w:rsidRPr="00625A11">
              <w:rPr>
                <w:vertAlign w:val="superscript"/>
              </w:rPr>
            </w:r>
            <w:r w:rsidR="00625A11" w:rsidRPr="00625A11">
              <w:rPr>
                <w:vertAlign w:val="superscript"/>
              </w:rPr>
              <w:fldChar w:fldCharType="separate"/>
            </w:r>
            <w:r w:rsidR="0067082F">
              <w:rPr>
                <w:vertAlign w:val="superscript"/>
              </w:rPr>
              <w:t>(1)</w:t>
            </w:r>
            <w:r w:rsidR="00625A11" w:rsidRPr="00625A11">
              <w:rPr>
                <w:vertAlign w:val="superscript"/>
              </w:rPr>
              <w:fldChar w:fldCharType="end"/>
            </w:r>
          </w:p>
        </w:tc>
        <w:tc>
          <w:tcPr>
            <w:tcW w:w="1209" w:type="pct"/>
          </w:tcPr>
          <w:p w14:paraId="084E630C" w14:textId="77777777" w:rsidR="00417B1B" w:rsidRPr="00625A11" w:rsidRDefault="00417B1B" w:rsidP="00914B0B">
            <w:pPr>
              <w:pStyle w:val="TableText"/>
              <w:cnfStyle w:val="000000000000" w:firstRow="0" w:lastRow="0" w:firstColumn="0" w:lastColumn="0" w:oddVBand="0" w:evenVBand="0" w:oddHBand="0" w:evenHBand="0" w:firstRowFirstColumn="0" w:firstRowLastColumn="0" w:lastRowFirstColumn="0" w:lastRowLastColumn="0"/>
            </w:pPr>
            <w:r w:rsidRPr="00625A11">
              <w:t>916</w:t>
            </w:r>
          </w:p>
        </w:tc>
        <w:tc>
          <w:tcPr>
            <w:tcW w:w="1210" w:type="pct"/>
          </w:tcPr>
          <w:p w14:paraId="423A88E5" w14:textId="77777777" w:rsidR="00417B1B" w:rsidRPr="00625A11" w:rsidRDefault="00417B1B" w:rsidP="00914B0B">
            <w:pPr>
              <w:pStyle w:val="TableText"/>
              <w:cnfStyle w:val="000000000000" w:firstRow="0" w:lastRow="0" w:firstColumn="0" w:lastColumn="0" w:oddVBand="0" w:evenVBand="0" w:oddHBand="0" w:evenHBand="0" w:firstRowFirstColumn="0" w:firstRowLastColumn="0" w:lastRowFirstColumn="0" w:lastRowLastColumn="0"/>
            </w:pPr>
            <w:r w:rsidRPr="00625A11">
              <w:t>916</w:t>
            </w:r>
          </w:p>
        </w:tc>
      </w:tr>
      <w:tr w:rsidR="00417B1B" w:rsidRPr="00914B0B" w14:paraId="607A1D93" w14:textId="77777777" w:rsidTr="0033641F">
        <w:tc>
          <w:tcPr>
            <w:cnfStyle w:val="001000000000" w:firstRow="0" w:lastRow="0" w:firstColumn="1" w:lastColumn="0" w:oddVBand="0" w:evenVBand="0" w:oddHBand="0" w:evenHBand="0" w:firstRowFirstColumn="0" w:firstRowLastColumn="0" w:lastRowFirstColumn="0" w:lastRowLastColumn="0"/>
            <w:tcW w:w="2581" w:type="pct"/>
          </w:tcPr>
          <w:p w14:paraId="276B888D" w14:textId="77777777" w:rsidR="00417B1B" w:rsidRPr="00625A11" w:rsidRDefault="00417B1B" w:rsidP="00914B0B">
            <w:pPr>
              <w:pStyle w:val="TableText"/>
            </w:pPr>
            <w:r w:rsidRPr="00625A11">
              <w:t>Assets under construction at cost</w:t>
            </w:r>
          </w:p>
        </w:tc>
        <w:tc>
          <w:tcPr>
            <w:tcW w:w="1209" w:type="pct"/>
          </w:tcPr>
          <w:p w14:paraId="63623EA5" w14:textId="77777777" w:rsidR="00417B1B" w:rsidRPr="00625A11" w:rsidRDefault="00417B1B" w:rsidP="00914B0B">
            <w:pPr>
              <w:pStyle w:val="TableText"/>
              <w:cnfStyle w:val="000000000000" w:firstRow="0" w:lastRow="0" w:firstColumn="0" w:lastColumn="0" w:oddVBand="0" w:evenVBand="0" w:oddHBand="0" w:evenHBand="0" w:firstRowFirstColumn="0" w:firstRowLastColumn="0" w:lastRowFirstColumn="0" w:lastRowLastColumn="0"/>
            </w:pPr>
            <w:r w:rsidRPr="00625A11">
              <w:t>51,953</w:t>
            </w:r>
          </w:p>
        </w:tc>
        <w:tc>
          <w:tcPr>
            <w:tcW w:w="1210" w:type="pct"/>
          </w:tcPr>
          <w:p w14:paraId="4B0A2D56" w14:textId="77777777" w:rsidR="00417B1B" w:rsidRPr="00914B0B" w:rsidRDefault="00417B1B" w:rsidP="00914B0B">
            <w:pPr>
              <w:pStyle w:val="TableText"/>
              <w:cnfStyle w:val="000000000000" w:firstRow="0" w:lastRow="0" w:firstColumn="0" w:lastColumn="0" w:oddVBand="0" w:evenVBand="0" w:oddHBand="0" w:evenHBand="0" w:firstRowFirstColumn="0" w:firstRowLastColumn="0" w:lastRowFirstColumn="0" w:lastRowLastColumn="0"/>
            </w:pPr>
            <w:r w:rsidRPr="00625A11">
              <w:t>32,812</w:t>
            </w:r>
          </w:p>
        </w:tc>
      </w:tr>
      <w:tr w:rsidR="00417B1B" w:rsidRPr="007B4F37" w14:paraId="5ED6E9BE" w14:textId="77777777" w:rsidTr="0033641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1" w:type="pct"/>
          </w:tcPr>
          <w:p w14:paraId="47CD685E" w14:textId="77777777" w:rsidR="00417B1B" w:rsidRPr="007B4F37" w:rsidRDefault="00417B1B" w:rsidP="00914B0B">
            <w:pPr>
              <w:pStyle w:val="TableText"/>
              <w:rPr>
                <w:rStyle w:val="Bold"/>
              </w:rPr>
            </w:pPr>
            <w:r w:rsidRPr="007B4F37">
              <w:rPr>
                <w:rStyle w:val="Bold"/>
              </w:rPr>
              <w:t>Total property, plant and equipment</w:t>
            </w:r>
          </w:p>
        </w:tc>
        <w:tc>
          <w:tcPr>
            <w:tcW w:w="1209" w:type="pct"/>
          </w:tcPr>
          <w:p w14:paraId="2E29C16E" w14:textId="77777777" w:rsidR="00417B1B" w:rsidRPr="007B4F37" w:rsidRDefault="00417B1B" w:rsidP="00914B0B">
            <w:pPr>
              <w:pStyle w:val="TableText"/>
              <w:cnfStyle w:val="010000000000" w:firstRow="0" w:lastRow="1" w:firstColumn="0" w:lastColumn="0" w:oddVBand="0" w:evenVBand="0" w:oddHBand="0" w:evenHBand="0" w:firstRowFirstColumn="0" w:firstRowLastColumn="0" w:lastRowFirstColumn="0" w:lastRowLastColumn="0"/>
              <w:rPr>
                <w:rStyle w:val="Bold"/>
              </w:rPr>
            </w:pPr>
            <w:r w:rsidRPr="007B4F37">
              <w:rPr>
                <w:rStyle w:val="Bold"/>
              </w:rPr>
              <w:t>1,128,161</w:t>
            </w:r>
          </w:p>
        </w:tc>
        <w:tc>
          <w:tcPr>
            <w:tcW w:w="1210" w:type="pct"/>
          </w:tcPr>
          <w:p w14:paraId="12EE664A" w14:textId="77777777" w:rsidR="00417B1B" w:rsidRPr="007B4F37" w:rsidRDefault="00417B1B" w:rsidP="00914B0B">
            <w:pPr>
              <w:pStyle w:val="TableText"/>
              <w:cnfStyle w:val="010000000000" w:firstRow="0" w:lastRow="1" w:firstColumn="0" w:lastColumn="0" w:oddVBand="0" w:evenVBand="0" w:oddHBand="0" w:evenHBand="0" w:firstRowFirstColumn="0" w:firstRowLastColumn="0" w:lastRowFirstColumn="0" w:lastRowLastColumn="0"/>
              <w:rPr>
                <w:rStyle w:val="Bold"/>
              </w:rPr>
            </w:pPr>
            <w:r w:rsidRPr="007B4F37">
              <w:rPr>
                <w:rStyle w:val="Bold"/>
              </w:rPr>
              <w:t>1,066,249</w:t>
            </w:r>
          </w:p>
        </w:tc>
      </w:tr>
    </w:tbl>
    <w:p w14:paraId="12B44FBF" w14:textId="77777777" w:rsidR="00417B1B" w:rsidRDefault="00417B1B" w:rsidP="00417B1B">
      <w:pPr>
        <w:pStyle w:val="NotesText"/>
      </w:pPr>
      <w:r>
        <w:t>Notes:</w:t>
      </w:r>
    </w:p>
    <w:p w14:paraId="2A640484" w14:textId="394F464F" w:rsidR="00417B1B" w:rsidRDefault="00417B1B" w:rsidP="00A01DC4">
      <w:pPr>
        <w:pStyle w:val="NotesNumberedList"/>
        <w:numPr>
          <w:ilvl w:val="0"/>
          <w:numId w:val="24"/>
        </w:numPr>
      </w:pPr>
      <w:bookmarkStart w:id="307" w:name="Note512tablenote1"/>
      <w:r>
        <w:t xml:space="preserve">An independent revaluation of </w:t>
      </w:r>
      <w:r w:rsidR="00E57EEE">
        <w:t>Court Services Victoria</w:t>
      </w:r>
      <w:r>
        <w:t xml:space="preserve"> land, buildings and cultural assets was performed by the Valuer-General of Victoria as</w:t>
      </w:r>
      <w:r w:rsidR="00D45E5B">
        <w:t xml:space="preserve"> </w:t>
      </w:r>
      <w:r>
        <w:t>at</w:t>
      </w:r>
      <w:r w:rsidR="00D45E5B">
        <w:t xml:space="preserve"> </w:t>
      </w:r>
      <w:r>
        <w:t>30</w:t>
      </w:r>
      <w:r w:rsidR="00D45E5B">
        <w:t xml:space="preserve"> </w:t>
      </w:r>
      <w:r>
        <w:t>June</w:t>
      </w:r>
      <w:r w:rsidR="00D45E5B">
        <w:t xml:space="preserve"> </w:t>
      </w:r>
      <w:r>
        <w:t xml:space="preserve">2016. </w:t>
      </w:r>
      <w:r>
        <w:br/>
        <w:t>A Managerial Revaluation of Land was undertaken in 2017/18 in accordance with FRD 103 G</w:t>
      </w:r>
      <w:r>
        <w:br/>
        <w:t>A Managerial Revaluation of Buildings was undertaken in 2018/19 in accordance with FRD 103 H</w:t>
      </w:r>
    </w:p>
    <w:p w14:paraId="66FD0653" w14:textId="169D8850" w:rsidR="00E952AB" w:rsidRDefault="00417B1B" w:rsidP="00417B1B">
      <w:pPr>
        <w:pStyle w:val="NotesNumberedList"/>
      </w:pPr>
      <w:bookmarkStart w:id="308" w:name="Note512tablenote2"/>
      <w:bookmarkEnd w:id="307"/>
      <w:r>
        <w:t>Fair value of finance leasehold buildings and improvements is</w:t>
      </w:r>
      <w:r w:rsidR="00D45E5B">
        <w:t xml:space="preserve"> </w:t>
      </w:r>
      <w:r>
        <w:t xml:space="preserve">depreciated replacement cost. </w:t>
      </w:r>
    </w:p>
    <w:p w14:paraId="66A0DE5C" w14:textId="70BEE6C6" w:rsidR="00417B1B" w:rsidRDefault="00E952AB" w:rsidP="006E1DBB">
      <w:pPr>
        <w:pStyle w:val="NotesNumberedList"/>
      </w:pPr>
      <w:bookmarkStart w:id="309" w:name="Note512tablenote3"/>
      <w:bookmarkEnd w:id="308"/>
      <w:r>
        <w:t>The</w:t>
      </w:r>
      <w:r w:rsidR="00417B1B">
        <w:t xml:space="preserve"> fair value of plant, equipment, computer and telecommunications assets is depreciated cost. This represents a reasonable approximation of fair value as there</w:t>
      </w:r>
      <w:r w:rsidR="00D45E5B">
        <w:t xml:space="preserve"> </w:t>
      </w:r>
      <w:r w:rsidR="00417B1B">
        <w:t>is</w:t>
      </w:r>
      <w:r w:rsidR="00D45E5B">
        <w:t xml:space="preserve"> </w:t>
      </w:r>
      <w:r w:rsidR="00417B1B">
        <w:t>no evidence of a reliable market-based fair value for</w:t>
      </w:r>
      <w:r w:rsidR="00D45E5B">
        <w:t xml:space="preserve"> </w:t>
      </w:r>
      <w:r w:rsidR="00417B1B">
        <w:t>this class</w:t>
      </w:r>
      <w:r w:rsidR="00D45E5B">
        <w:t xml:space="preserve"> </w:t>
      </w:r>
      <w:r w:rsidR="00417B1B">
        <w:t>of asset.</w:t>
      </w:r>
    </w:p>
    <w:p w14:paraId="447F5D44" w14:textId="5DF365B9" w:rsidR="00417B1B" w:rsidRDefault="00417B1B" w:rsidP="00417B1B">
      <w:pPr>
        <w:pStyle w:val="NotesNumberedList"/>
      </w:pPr>
      <w:bookmarkStart w:id="310" w:name="Note512tablenote4"/>
      <w:bookmarkEnd w:id="309"/>
      <w:r>
        <w:t>Property, plant, equipment, computer and telecommunications assets are classified primarily by the ‘purpose’ for which the assets are used, according to one of six purpose groups based upon government purpose classifications. All assets in a purpose group are further sub</w:t>
      </w:r>
      <w:r w:rsidRPr="00E52385">
        <w:rPr>
          <w:rFonts w:ascii="MS Gothic" w:hAnsi="MS Gothic" w:cs="MS Gothic"/>
        </w:rPr>
        <w:t>‑</w:t>
      </w:r>
      <w:r>
        <w:t>categorised according to the asset</w:t>
      </w:r>
      <w:r w:rsidRPr="00E52385">
        <w:rPr>
          <w:rFonts w:ascii="Calibri" w:hAnsi="Calibri" w:cs="Calibri"/>
        </w:rPr>
        <w:t>’</w:t>
      </w:r>
      <w:r>
        <w:t xml:space="preserve">s </w:t>
      </w:r>
      <w:r w:rsidRPr="00E52385">
        <w:rPr>
          <w:rFonts w:ascii="Calibri" w:hAnsi="Calibri" w:cs="Calibri"/>
        </w:rPr>
        <w:t>‘</w:t>
      </w:r>
      <w:r>
        <w:t>nature</w:t>
      </w:r>
      <w:r w:rsidRPr="00E52385">
        <w:rPr>
          <w:rFonts w:ascii="Calibri" w:hAnsi="Calibri" w:cs="Calibri"/>
        </w:rPr>
        <w:t>’</w:t>
      </w:r>
      <w:r>
        <w:t xml:space="preserve"> (e.g. buildings, plant etc.), with each sub</w:t>
      </w:r>
      <w:r w:rsidRPr="00E52385">
        <w:rPr>
          <w:rFonts w:ascii="Calibri" w:hAnsi="Calibri" w:cs="Calibri"/>
        </w:rPr>
        <w:t>–</w:t>
      </w:r>
      <w:r>
        <w:t>category being classified as a separate class of asset for</w:t>
      </w:r>
      <w:r w:rsidR="00D45E5B">
        <w:rPr>
          <w:rFonts w:ascii="Calibri" w:hAnsi="Calibri" w:cs="Calibri"/>
        </w:rPr>
        <w:t xml:space="preserve"> </w:t>
      </w:r>
      <w:r>
        <w:t>financial reporting purposes.</w:t>
      </w:r>
    </w:p>
    <w:bookmarkEnd w:id="310"/>
    <w:p w14:paraId="6529DE7B" w14:textId="77777777" w:rsidR="00417B1B" w:rsidRDefault="00417B1B" w:rsidP="00417B1B">
      <w:pPr>
        <w:pStyle w:val="Heading4"/>
        <w:sectPr w:rsidR="00417B1B" w:rsidSect="00AC0BBF">
          <w:pgSz w:w="11910" w:h="16840" w:code="9"/>
          <w:pgMar w:top="1134" w:right="1134" w:bottom="1134" w:left="1134" w:header="567" w:footer="567" w:gutter="0"/>
          <w:cols w:space="720"/>
          <w:docGrid w:linePitch="299"/>
        </w:sectPr>
      </w:pPr>
    </w:p>
    <w:p w14:paraId="1248FA4A" w14:textId="45BE60C8" w:rsidR="00417B1B" w:rsidRDefault="00417B1B" w:rsidP="00417B1B">
      <w:pPr>
        <w:pStyle w:val="Heading4"/>
      </w:pPr>
      <w:bookmarkStart w:id="311" w:name="Note513"/>
      <w:r w:rsidRPr="00E52385">
        <w:lastRenderedPageBreak/>
        <w:t>5.1.3</w:t>
      </w:r>
      <w:bookmarkEnd w:id="311"/>
      <w:r w:rsidRPr="00E52385">
        <w:tab/>
        <w:t xml:space="preserve">Reconciliation </w:t>
      </w:r>
      <w:r w:rsidR="00172429">
        <w:t>of</w:t>
      </w:r>
      <w:r w:rsidR="007B4F37">
        <w:t xml:space="preserve"> Movements i</w:t>
      </w:r>
      <w:r w:rsidRPr="00E52385">
        <w:t xml:space="preserve">n Carrying Values </w:t>
      </w:r>
      <w:r w:rsidR="00172429">
        <w:t>of</w:t>
      </w:r>
      <w:r w:rsidRPr="00E52385">
        <w:t xml:space="preserve"> Property, Plant </w:t>
      </w:r>
      <w:r w:rsidR="00D45E5B">
        <w:t xml:space="preserve">and </w:t>
      </w:r>
      <w:r w:rsidRPr="00E52385">
        <w:t>Equipment</w:t>
      </w:r>
    </w:p>
    <w:p w14:paraId="7CFE25C5" w14:textId="29CC1FF4" w:rsidR="00B71F92" w:rsidRPr="00B71F92" w:rsidRDefault="00B71F92" w:rsidP="00B71F92">
      <w:pPr>
        <w:pStyle w:val="BodyText"/>
      </w:pPr>
      <w:r>
        <w:t>2019</w:t>
      </w:r>
    </w:p>
    <w:tbl>
      <w:tblPr>
        <w:tblStyle w:val="AccessibleTableNumerical"/>
        <w:tblW w:w="5000" w:type="pct"/>
        <w:tblLook w:val="06A0" w:firstRow="1" w:lastRow="0" w:firstColumn="1" w:lastColumn="0" w:noHBand="1" w:noVBand="1"/>
      </w:tblPr>
      <w:tblGrid>
        <w:gridCol w:w="2836"/>
        <w:gridCol w:w="1871"/>
        <w:gridCol w:w="1871"/>
        <w:gridCol w:w="1871"/>
        <w:gridCol w:w="1871"/>
        <w:gridCol w:w="1871"/>
        <w:gridCol w:w="1871"/>
        <w:gridCol w:w="1871"/>
        <w:gridCol w:w="1871"/>
        <w:gridCol w:w="1871"/>
        <w:gridCol w:w="1871"/>
      </w:tblGrid>
      <w:tr w:rsidR="00B71F92" w:rsidRPr="00E52385" w14:paraId="63F93F06" w14:textId="77777777" w:rsidTr="007B4F3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8" w:type="pct"/>
          </w:tcPr>
          <w:p w14:paraId="64ACFA63" w14:textId="0AE5E756" w:rsidR="00B71F92" w:rsidRPr="00E52385" w:rsidRDefault="00B71F92" w:rsidP="00B71F92">
            <w:pPr>
              <w:pStyle w:val="TableText"/>
            </w:pPr>
            <w:bookmarkStart w:id="312" w:name="ColumnTitle_68"/>
            <w:r>
              <w:t>Item</w:t>
            </w:r>
          </w:p>
        </w:tc>
        <w:tc>
          <w:tcPr>
            <w:tcW w:w="434" w:type="pct"/>
            <w:vAlign w:val="bottom"/>
          </w:tcPr>
          <w:p w14:paraId="30E88B3C" w14:textId="77777777" w:rsidR="00B71F92" w:rsidRPr="00B71F92" w:rsidRDefault="00B71F92" w:rsidP="007B4F37">
            <w:pPr>
              <w:pStyle w:val="TableText"/>
              <w:cnfStyle w:val="100000000000" w:firstRow="1" w:lastRow="0" w:firstColumn="0" w:lastColumn="0" w:oddVBand="0" w:evenVBand="0" w:oddHBand="0" w:evenHBand="0" w:firstRowFirstColumn="0" w:firstRowLastColumn="0" w:lastRowFirstColumn="0" w:lastRowLastColumn="0"/>
            </w:pPr>
            <w:r w:rsidRPr="00B71F92">
              <w:t xml:space="preserve">Specialised </w:t>
            </w:r>
            <w:r w:rsidRPr="00B71F92">
              <w:br/>
              <w:t xml:space="preserve">Land at </w:t>
            </w:r>
            <w:r w:rsidRPr="00B71F92">
              <w:br/>
              <w:t>fair value</w:t>
            </w:r>
          </w:p>
          <w:p w14:paraId="5B0EA265" w14:textId="64325117" w:rsidR="00B71F92" w:rsidRPr="00B71F92" w:rsidRDefault="00B71F92" w:rsidP="007B4F37">
            <w:pPr>
              <w:pStyle w:val="TableText"/>
              <w:cnfStyle w:val="100000000000" w:firstRow="1" w:lastRow="0" w:firstColumn="0" w:lastColumn="0" w:oddVBand="0" w:evenVBand="0" w:oddHBand="0" w:evenHBand="0" w:firstRowFirstColumn="0" w:firstRowLastColumn="0" w:lastRowFirstColumn="0" w:lastRowLastColumn="0"/>
            </w:pPr>
            <w:r w:rsidRPr="00B71F92">
              <w:t xml:space="preserve"> $’000</w:t>
            </w:r>
          </w:p>
        </w:tc>
        <w:tc>
          <w:tcPr>
            <w:tcW w:w="434" w:type="pct"/>
            <w:vAlign w:val="bottom"/>
          </w:tcPr>
          <w:p w14:paraId="795DC674" w14:textId="77777777" w:rsidR="00B71F92" w:rsidRPr="00B71F92" w:rsidRDefault="00B71F92" w:rsidP="007B4F37">
            <w:pPr>
              <w:pStyle w:val="TableText"/>
              <w:cnfStyle w:val="100000000000" w:firstRow="1" w:lastRow="0" w:firstColumn="0" w:lastColumn="0" w:oddVBand="0" w:evenVBand="0" w:oddHBand="0" w:evenHBand="0" w:firstRowFirstColumn="0" w:firstRowLastColumn="0" w:lastRowFirstColumn="0" w:lastRowLastColumn="0"/>
            </w:pPr>
            <w:r w:rsidRPr="00B71F92">
              <w:t xml:space="preserve">Specialised Buildings at </w:t>
            </w:r>
            <w:r w:rsidRPr="00B71F92">
              <w:br/>
              <w:t>fair value</w:t>
            </w:r>
          </w:p>
          <w:p w14:paraId="5B78F540" w14:textId="1D934DF3" w:rsidR="00B71F92" w:rsidRPr="00B71F92" w:rsidRDefault="00B71F92" w:rsidP="007B4F37">
            <w:pPr>
              <w:pStyle w:val="TableText"/>
              <w:cnfStyle w:val="100000000000" w:firstRow="1" w:lastRow="0" w:firstColumn="0" w:lastColumn="0" w:oddVBand="0" w:evenVBand="0" w:oddHBand="0" w:evenHBand="0" w:firstRowFirstColumn="0" w:firstRowLastColumn="0" w:lastRowFirstColumn="0" w:lastRowLastColumn="0"/>
            </w:pPr>
            <w:r w:rsidRPr="00B71F92">
              <w:t xml:space="preserve"> $’000</w:t>
            </w:r>
          </w:p>
        </w:tc>
        <w:tc>
          <w:tcPr>
            <w:tcW w:w="434" w:type="pct"/>
            <w:vAlign w:val="bottom"/>
          </w:tcPr>
          <w:p w14:paraId="372215DB" w14:textId="77777777" w:rsidR="00B71F92" w:rsidRPr="00B71F92" w:rsidRDefault="00B71F92" w:rsidP="007B4F37">
            <w:pPr>
              <w:pStyle w:val="TableText"/>
              <w:cnfStyle w:val="100000000000" w:firstRow="1" w:lastRow="0" w:firstColumn="0" w:lastColumn="0" w:oddVBand="0" w:evenVBand="0" w:oddHBand="0" w:evenHBand="0" w:firstRowFirstColumn="0" w:firstRowLastColumn="0" w:lastRowFirstColumn="0" w:lastRowLastColumn="0"/>
            </w:pPr>
            <w:r w:rsidRPr="00B71F92">
              <w:t xml:space="preserve">Buildings leasehold at </w:t>
            </w:r>
            <w:r w:rsidRPr="00B71F92">
              <w:br/>
              <w:t>fair value</w:t>
            </w:r>
          </w:p>
          <w:p w14:paraId="4A657C0E" w14:textId="31AD3D57" w:rsidR="00B71F92" w:rsidRPr="00B71F92" w:rsidRDefault="00B71F92" w:rsidP="007B4F37">
            <w:pPr>
              <w:pStyle w:val="TableText"/>
              <w:cnfStyle w:val="100000000000" w:firstRow="1" w:lastRow="0" w:firstColumn="0" w:lastColumn="0" w:oddVBand="0" w:evenVBand="0" w:oddHBand="0" w:evenHBand="0" w:firstRowFirstColumn="0" w:firstRowLastColumn="0" w:lastRowFirstColumn="0" w:lastRowLastColumn="0"/>
            </w:pPr>
            <w:r w:rsidRPr="00B71F92">
              <w:t xml:space="preserve"> $’000</w:t>
            </w:r>
          </w:p>
        </w:tc>
        <w:tc>
          <w:tcPr>
            <w:tcW w:w="434" w:type="pct"/>
            <w:vAlign w:val="bottom"/>
          </w:tcPr>
          <w:p w14:paraId="5E16F0B8" w14:textId="77777777" w:rsidR="00B71F92" w:rsidRPr="00B71F92" w:rsidRDefault="00B71F92" w:rsidP="007B4F37">
            <w:pPr>
              <w:pStyle w:val="TableText"/>
              <w:cnfStyle w:val="100000000000" w:firstRow="1" w:lastRow="0" w:firstColumn="0" w:lastColumn="0" w:oddVBand="0" w:evenVBand="0" w:oddHBand="0" w:evenHBand="0" w:firstRowFirstColumn="0" w:firstRowLastColumn="0" w:lastRowFirstColumn="0" w:lastRowLastColumn="0"/>
            </w:pPr>
            <w:r w:rsidRPr="00B71F92">
              <w:t xml:space="preserve">Leasehold improvements at </w:t>
            </w:r>
            <w:r w:rsidRPr="00B71F92">
              <w:br/>
              <w:t>fair value</w:t>
            </w:r>
          </w:p>
          <w:p w14:paraId="3254FCD4" w14:textId="311DB2F0" w:rsidR="00B71F92" w:rsidRPr="00B71F92" w:rsidRDefault="00B71F92" w:rsidP="007B4F37">
            <w:pPr>
              <w:pStyle w:val="TableText"/>
              <w:cnfStyle w:val="100000000000" w:firstRow="1" w:lastRow="0" w:firstColumn="0" w:lastColumn="0" w:oddVBand="0" w:evenVBand="0" w:oddHBand="0" w:evenHBand="0" w:firstRowFirstColumn="0" w:firstRowLastColumn="0" w:lastRowFirstColumn="0" w:lastRowLastColumn="0"/>
            </w:pPr>
            <w:r w:rsidRPr="00B71F92">
              <w:t xml:space="preserve"> $’000</w:t>
            </w:r>
          </w:p>
        </w:tc>
        <w:tc>
          <w:tcPr>
            <w:tcW w:w="434" w:type="pct"/>
            <w:vAlign w:val="bottom"/>
          </w:tcPr>
          <w:p w14:paraId="5B6670D6" w14:textId="77777777" w:rsidR="00B71F92" w:rsidRPr="00B71F92" w:rsidRDefault="00B71F92" w:rsidP="007B4F37">
            <w:pPr>
              <w:pStyle w:val="TableText"/>
              <w:cnfStyle w:val="100000000000" w:firstRow="1" w:lastRow="0" w:firstColumn="0" w:lastColumn="0" w:oddVBand="0" w:evenVBand="0" w:oddHBand="0" w:evenHBand="0" w:firstRowFirstColumn="0" w:firstRowLastColumn="0" w:lastRowFirstColumn="0" w:lastRowLastColumn="0"/>
            </w:pPr>
            <w:r w:rsidRPr="00B71F92">
              <w:t xml:space="preserve">Plant and equipment at fair value </w:t>
            </w:r>
          </w:p>
          <w:p w14:paraId="01741F65" w14:textId="04039ECF" w:rsidR="00B71F92" w:rsidRPr="00B71F92" w:rsidRDefault="00B71F92" w:rsidP="007B4F37">
            <w:pPr>
              <w:pStyle w:val="TableText"/>
              <w:cnfStyle w:val="100000000000" w:firstRow="1" w:lastRow="0" w:firstColumn="0" w:lastColumn="0" w:oddVBand="0" w:evenVBand="0" w:oddHBand="0" w:evenHBand="0" w:firstRowFirstColumn="0" w:firstRowLastColumn="0" w:lastRowFirstColumn="0" w:lastRowLastColumn="0"/>
            </w:pPr>
            <w:r w:rsidRPr="00B71F92">
              <w:t xml:space="preserve"> $’000</w:t>
            </w:r>
          </w:p>
        </w:tc>
        <w:tc>
          <w:tcPr>
            <w:tcW w:w="434" w:type="pct"/>
            <w:vAlign w:val="bottom"/>
          </w:tcPr>
          <w:p w14:paraId="19F00F3E" w14:textId="77777777" w:rsidR="00B71F92" w:rsidRPr="00B71F92" w:rsidRDefault="00B71F92" w:rsidP="007B4F37">
            <w:pPr>
              <w:pStyle w:val="TableText"/>
              <w:cnfStyle w:val="100000000000" w:firstRow="1" w:lastRow="0" w:firstColumn="0" w:lastColumn="0" w:oddVBand="0" w:evenVBand="0" w:oddHBand="0" w:evenHBand="0" w:firstRowFirstColumn="0" w:firstRowLastColumn="0" w:lastRowFirstColumn="0" w:lastRowLastColumn="0"/>
            </w:pPr>
            <w:r w:rsidRPr="00B71F92">
              <w:t>Computer &amp; communication equipment</w:t>
            </w:r>
          </w:p>
          <w:p w14:paraId="5EE51904" w14:textId="29857F2A" w:rsidR="00B71F92" w:rsidRPr="00B71F92" w:rsidRDefault="00B71F92" w:rsidP="007B4F37">
            <w:pPr>
              <w:pStyle w:val="TableText"/>
              <w:cnfStyle w:val="100000000000" w:firstRow="1" w:lastRow="0" w:firstColumn="0" w:lastColumn="0" w:oddVBand="0" w:evenVBand="0" w:oddHBand="0" w:evenHBand="0" w:firstRowFirstColumn="0" w:firstRowLastColumn="0" w:lastRowFirstColumn="0" w:lastRowLastColumn="0"/>
            </w:pPr>
            <w:r w:rsidRPr="00B71F92">
              <w:t xml:space="preserve"> $’000</w:t>
            </w:r>
          </w:p>
        </w:tc>
        <w:tc>
          <w:tcPr>
            <w:tcW w:w="434" w:type="pct"/>
            <w:vAlign w:val="bottom"/>
          </w:tcPr>
          <w:p w14:paraId="016C263C" w14:textId="77777777" w:rsidR="00B71F92" w:rsidRPr="00B71F92" w:rsidRDefault="00B71F92" w:rsidP="007B4F37">
            <w:pPr>
              <w:pStyle w:val="TableText"/>
              <w:cnfStyle w:val="100000000000" w:firstRow="1" w:lastRow="0" w:firstColumn="0" w:lastColumn="0" w:oddVBand="0" w:evenVBand="0" w:oddHBand="0" w:evenHBand="0" w:firstRowFirstColumn="0" w:firstRowLastColumn="0" w:lastRowFirstColumn="0" w:lastRowLastColumn="0"/>
            </w:pPr>
            <w:r w:rsidRPr="00B71F92">
              <w:t xml:space="preserve">Leased plant &amp; equipment at fair value </w:t>
            </w:r>
          </w:p>
          <w:p w14:paraId="15FD988E" w14:textId="2D037336" w:rsidR="00B71F92" w:rsidRPr="00B71F92" w:rsidRDefault="00B71F92" w:rsidP="007B4F37">
            <w:pPr>
              <w:pStyle w:val="TableText"/>
              <w:cnfStyle w:val="100000000000" w:firstRow="1" w:lastRow="0" w:firstColumn="0" w:lastColumn="0" w:oddVBand="0" w:evenVBand="0" w:oddHBand="0" w:evenHBand="0" w:firstRowFirstColumn="0" w:firstRowLastColumn="0" w:lastRowFirstColumn="0" w:lastRowLastColumn="0"/>
            </w:pPr>
            <w:r w:rsidRPr="00B71F92">
              <w:t xml:space="preserve"> $’000</w:t>
            </w:r>
          </w:p>
        </w:tc>
        <w:tc>
          <w:tcPr>
            <w:tcW w:w="434" w:type="pct"/>
            <w:vAlign w:val="bottom"/>
          </w:tcPr>
          <w:p w14:paraId="7867A6EC" w14:textId="77777777" w:rsidR="00B71F92" w:rsidRPr="00B71F92" w:rsidRDefault="00B71F92" w:rsidP="007B4F37">
            <w:pPr>
              <w:pStyle w:val="TableText"/>
              <w:cnfStyle w:val="100000000000" w:firstRow="1" w:lastRow="0" w:firstColumn="0" w:lastColumn="0" w:oddVBand="0" w:evenVBand="0" w:oddHBand="0" w:evenHBand="0" w:firstRowFirstColumn="0" w:firstRowLastColumn="0" w:lastRowFirstColumn="0" w:lastRowLastColumn="0"/>
            </w:pPr>
            <w:r w:rsidRPr="00B71F92">
              <w:t xml:space="preserve">Cultural </w:t>
            </w:r>
            <w:r w:rsidRPr="00B71F92">
              <w:br/>
              <w:t>assets at fair value</w:t>
            </w:r>
          </w:p>
          <w:p w14:paraId="3CD24652" w14:textId="3B7B9BF1" w:rsidR="00B71F92" w:rsidRPr="00B71F92" w:rsidRDefault="00B71F92" w:rsidP="007B4F37">
            <w:pPr>
              <w:pStyle w:val="TableText"/>
              <w:cnfStyle w:val="100000000000" w:firstRow="1" w:lastRow="0" w:firstColumn="0" w:lastColumn="0" w:oddVBand="0" w:evenVBand="0" w:oddHBand="0" w:evenHBand="0" w:firstRowFirstColumn="0" w:firstRowLastColumn="0" w:lastRowFirstColumn="0" w:lastRowLastColumn="0"/>
            </w:pPr>
            <w:r w:rsidRPr="00B71F92">
              <w:t xml:space="preserve"> $’000</w:t>
            </w:r>
          </w:p>
        </w:tc>
        <w:tc>
          <w:tcPr>
            <w:tcW w:w="434" w:type="pct"/>
            <w:vAlign w:val="bottom"/>
          </w:tcPr>
          <w:p w14:paraId="101A3383" w14:textId="77777777" w:rsidR="00B71F92" w:rsidRPr="00B71F92" w:rsidRDefault="00B71F92" w:rsidP="007B4F37">
            <w:pPr>
              <w:pStyle w:val="TableText"/>
              <w:cnfStyle w:val="100000000000" w:firstRow="1" w:lastRow="0" w:firstColumn="0" w:lastColumn="0" w:oddVBand="0" w:evenVBand="0" w:oddHBand="0" w:evenHBand="0" w:firstRowFirstColumn="0" w:firstRowLastColumn="0" w:lastRowFirstColumn="0" w:lastRowLastColumn="0"/>
            </w:pPr>
            <w:r w:rsidRPr="00B71F92">
              <w:t>Assets under construction at cost</w:t>
            </w:r>
          </w:p>
          <w:p w14:paraId="69E07D3F" w14:textId="5836DC97" w:rsidR="00B71F92" w:rsidRPr="00B71F92" w:rsidRDefault="00B71F92" w:rsidP="007B4F37">
            <w:pPr>
              <w:pStyle w:val="TableText"/>
              <w:cnfStyle w:val="100000000000" w:firstRow="1" w:lastRow="0" w:firstColumn="0" w:lastColumn="0" w:oddVBand="0" w:evenVBand="0" w:oddHBand="0" w:evenHBand="0" w:firstRowFirstColumn="0" w:firstRowLastColumn="0" w:lastRowFirstColumn="0" w:lastRowLastColumn="0"/>
            </w:pPr>
            <w:r w:rsidRPr="00B71F92">
              <w:t xml:space="preserve"> $’000</w:t>
            </w:r>
          </w:p>
        </w:tc>
        <w:tc>
          <w:tcPr>
            <w:tcW w:w="434" w:type="pct"/>
            <w:vAlign w:val="bottom"/>
          </w:tcPr>
          <w:p w14:paraId="4BB968F1" w14:textId="77777777" w:rsidR="00B71F92" w:rsidRPr="00B71F92" w:rsidRDefault="00B71F92" w:rsidP="007B4F37">
            <w:pPr>
              <w:pStyle w:val="TableText"/>
              <w:cnfStyle w:val="100000000000" w:firstRow="1" w:lastRow="0" w:firstColumn="0" w:lastColumn="0" w:oddVBand="0" w:evenVBand="0" w:oddHBand="0" w:evenHBand="0" w:firstRowFirstColumn="0" w:firstRowLastColumn="0" w:lastRowFirstColumn="0" w:lastRowLastColumn="0"/>
            </w:pPr>
            <w:r w:rsidRPr="00B71F92">
              <w:t>Total</w:t>
            </w:r>
          </w:p>
          <w:p w14:paraId="6431C256" w14:textId="22FBC875" w:rsidR="00B71F92" w:rsidRPr="00B71F92" w:rsidRDefault="00B71F92" w:rsidP="007B4F37">
            <w:pPr>
              <w:pStyle w:val="TableText"/>
              <w:cnfStyle w:val="100000000000" w:firstRow="1" w:lastRow="0" w:firstColumn="0" w:lastColumn="0" w:oddVBand="0" w:evenVBand="0" w:oddHBand="0" w:evenHBand="0" w:firstRowFirstColumn="0" w:firstRowLastColumn="0" w:lastRowFirstColumn="0" w:lastRowLastColumn="0"/>
            </w:pPr>
            <w:r w:rsidRPr="00B71F92">
              <w:t xml:space="preserve"> $’000</w:t>
            </w:r>
          </w:p>
        </w:tc>
      </w:tr>
      <w:bookmarkEnd w:id="312"/>
      <w:tr w:rsidR="00B71F92" w:rsidRPr="007B4F37" w14:paraId="385F12C4" w14:textId="77777777" w:rsidTr="00B71F92">
        <w:tc>
          <w:tcPr>
            <w:cnfStyle w:val="001000000000" w:firstRow="0" w:lastRow="0" w:firstColumn="1" w:lastColumn="0" w:oddVBand="0" w:evenVBand="0" w:oddHBand="0" w:evenHBand="0" w:firstRowFirstColumn="0" w:firstRowLastColumn="0" w:lastRowFirstColumn="0" w:lastRowLastColumn="0"/>
            <w:tcW w:w="658" w:type="pct"/>
          </w:tcPr>
          <w:p w14:paraId="60870EBE" w14:textId="77777777" w:rsidR="00B71F92" w:rsidRPr="007B4F37" w:rsidRDefault="00B71F92" w:rsidP="00B71F92">
            <w:pPr>
              <w:pStyle w:val="TableText"/>
              <w:rPr>
                <w:rStyle w:val="Bold"/>
              </w:rPr>
            </w:pPr>
            <w:r w:rsidRPr="007B4F37">
              <w:rPr>
                <w:rStyle w:val="Bold"/>
              </w:rPr>
              <w:t>Opening balance</w:t>
            </w:r>
          </w:p>
        </w:tc>
        <w:tc>
          <w:tcPr>
            <w:tcW w:w="434" w:type="pct"/>
          </w:tcPr>
          <w:p w14:paraId="384D6C4F" w14:textId="77777777" w:rsidR="00B71F92" w:rsidRPr="007B4F37" w:rsidRDefault="00B71F92"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412,632</w:t>
            </w:r>
          </w:p>
        </w:tc>
        <w:tc>
          <w:tcPr>
            <w:tcW w:w="434" w:type="pct"/>
          </w:tcPr>
          <w:p w14:paraId="0D40F203" w14:textId="77777777" w:rsidR="00B71F92" w:rsidRPr="007B4F37" w:rsidRDefault="00B71F92"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401,670</w:t>
            </w:r>
          </w:p>
        </w:tc>
        <w:tc>
          <w:tcPr>
            <w:tcW w:w="434" w:type="pct"/>
          </w:tcPr>
          <w:p w14:paraId="0F91125E" w14:textId="77777777" w:rsidR="00B71F92" w:rsidRPr="007B4F37" w:rsidRDefault="00B71F92"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189,160</w:t>
            </w:r>
          </w:p>
        </w:tc>
        <w:tc>
          <w:tcPr>
            <w:tcW w:w="434" w:type="pct"/>
          </w:tcPr>
          <w:p w14:paraId="4B7A593E" w14:textId="77777777" w:rsidR="00B71F92" w:rsidRPr="007B4F37" w:rsidRDefault="00B71F92"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4,031</w:t>
            </w:r>
          </w:p>
        </w:tc>
        <w:tc>
          <w:tcPr>
            <w:tcW w:w="434" w:type="pct"/>
          </w:tcPr>
          <w:p w14:paraId="2FBE8919" w14:textId="77777777" w:rsidR="00B71F92" w:rsidRPr="007B4F37" w:rsidRDefault="00B71F92"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3,316</w:t>
            </w:r>
          </w:p>
        </w:tc>
        <w:tc>
          <w:tcPr>
            <w:tcW w:w="434" w:type="pct"/>
          </w:tcPr>
          <w:p w14:paraId="3B9E5B4D" w14:textId="77777777" w:rsidR="00B71F92" w:rsidRPr="007B4F37" w:rsidRDefault="00B71F92"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12,222</w:t>
            </w:r>
          </w:p>
        </w:tc>
        <w:tc>
          <w:tcPr>
            <w:tcW w:w="434" w:type="pct"/>
          </w:tcPr>
          <w:p w14:paraId="45215CEF" w14:textId="77777777" w:rsidR="00B71F92" w:rsidRPr="007B4F37" w:rsidRDefault="00B71F92"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9,490</w:t>
            </w:r>
          </w:p>
        </w:tc>
        <w:tc>
          <w:tcPr>
            <w:tcW w:w="434" w:type="pct"/>
          </w:tcPr>
          <w:p w14:paraId="2BF70D00" w14:textId="77777777" w:rsidR="00B71F92" w:rsidRPr="007B4F37" w:rsidRDefault="00B71F92"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916</w:t>
            </w:r>
          </w:p>
        </w:tc>
        <w:tc>
          <w:tcPr>
            <w:tcW w:w="434" w:type="pct"/>
          </w:tcPr>
          <w:p w14:paraId="3FBA7A1D" w14:textId="77777777" w:rsidR="00B71F92" w:rsidRPr="007B4F37" w:rsidRDefault="00B71F92"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32,812</w:t>
            </w:r>
          </w:p>
        </w:tc>
        <w:tc>
          <w:tcPr>
            <w:tcW w:w="434" w:type="pct"/>
          </w:tcPr>
          <w:p w14:paraId="6FEB7E74" w14:textId="77777777" w:rsidR="00B71F92" w:rsidRPr="007B4F37" w:rsidRDefault="00B71F92"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 xml:space="preserve">1,066,249 </w:t>
            </w:r>
          </w:p>
        </w:tc>
      </w:tr>
      <w:tr w:rsidR="00B71F92" w:rsidRPr="00E52385" w14:paraId="2961C412" w14:textId="77777777" w:rsidTr="00B71F92">
        <w:tc>
          <w:tcPr>
            <w:cnfStyle w:val="001000000000" w:firstRow="0" w:lastRow="0" w:firstColumn="1" w:lastColumn="0" w:oddVBand="0" w:evenVBand="0" w:oddHBand="0" w:evenHBand="0" w:firstRowFirstColumn="0" w:firstRowLastColumn="0" w:lastRowFirstColumn="0" w:lastRowLastColumn="0"/>
            <w:tcW w:w="658" w:type="pct"/>
          </w:tcPr>
          <w:p w14:paraId="325FAEF6" w14:textId="77777777" w:rsidR="00B71F92" w:rsidRPr="00E52385" w:rsidRDefault="00B71F92" w:rsidP="00B71F92">
            <w:pPr>
              <w:pStyle w:val="TableText"/>
            </w:pPr>
            <w:r w:rsidRPr="00E52385">
              <w:t>Additions</w:t>
            </w:r>
          </w:p>
        </w:tc>
        <w:tc>
          <w:tcPr>
            <w:tcW w:w="434" w:type="pct"/>
          </w:tcPr>
          <w:p w14:paraId="1BC7F154"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6081F4D0"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7499AC78"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467A80CA"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64AB8F56"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 xml:space="preserve">24 </w:t>
            </w:r>
          </w:p>
        </w:tc>
        <w:tc>
          <w:tcPr>
            <w:tcW w:w="434" w:type="pct"/>
          </w:tcPr>
          <w:p w14:paraId="24A6BACC"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2B58F4CF"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 xml:space="preserve">5,262 </w:t>
            </w:r>
          </w:p>
        </w:tc>
        <w:tc>
          <w:tcPr>
            <w:tcW w:w="434" w:type="pct"/>
          </w:tcPr>
          <w:p w14:paraId="0EB474BB"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3BEEE102"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 xml:space="preserve">54,689 </w:t>
            </w:r>
          </w:p>
        </w:tc>
        <w:tc>
          <w:tcPr>
            <w:tcW w:w="434" w:type="pct"/>
          </w:tcPr>
          <w:p w14:paraId="563AD09C"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59,975</w:t>
            </w:r>
          </w:p>
        </w:tc>
      </w:tr>
      <w:tr w:rsidR="00B71F92" w:rsidRPr="00E52385" w14:paraId="6F1FE630" w14:textId="77777777" w:rsidTr="00B71F92">
        <w:tc>
          <w:tcPr>
            <w:cnfStyle w:val="001000000000" w:firstRow="0" w:lastRow="0" w:firstColumn="1" w:lastColumn="0" w:oddVBand="0" w:evenVBand="0" w:oddHBand="0" w:evenHBand="0" w:firstRowFirstColumn="0" w:firstRowLastColumn="0" w:lastRowFirstColumn="0" w:lastRowLastColumn="0"/>
            <w:tcW w:w="658" w:type="pct"/>
          </w:tcPr>
          <w:p w14:paraId="26ABA063" w14:textId="77777777" w:rsidR="00B71F92" w:rsidRPr="00E52385" w:rsidRDefault="00B71F92" w:rsidP="00B71F92">
            <w:pPr>
              <w:pStyle w:val="TableText"/>
            </w:pPr>
            <w:r w:rsidRPr="00E52385">
              <w:t>Disposals</w:t>
            </w:r>
          </w:p>
        </w:tc>
        <w:tc>
          <w:tcPr>
            <w:tcW w:w="434" w:type="pct"/>
          </w:tcPr>
          <w:p w14:paraId="2134B222"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7DA296B8"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617CFEE9"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134C2A68"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6C0391A0"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(6)</w:t>
            </w:r>
          </w:p>
        </w:tc>
        <w:tc>
          <w:tcPr>
            <w:tcW w:w="434" w:type="pct"/>
          </w:tcPr>
          <w:p w14:paraId="5FF689A7"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100BC67B"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(2,249)</w:t>
            </w:r>
          </w:p>
        </w:tc>
        <w:tc>
          <w:tcPr>
            <w:tcW w:w="434" w:type="pct"/>
          </w:tcPr>
          <w:p w14:paraId="2ECA04FF"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172E79D7"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6D04E05B"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(2,255)</w:t>
            </w:r>
          </w:p>
        </w:tc>
      </w:tr>
      <w:tr w:rsidR="00B71F92" w:rsidRPr="00E52385" w14:paraId="4131DB54" w14:textId="77777777" w:rsidTr="00B71F92">
        <w:tc>
          <w:tcPr>
            <w:cnfStyle w:val="001000000000" w:firstRow="0" w:lastRow="0" w:firstColumn="1" w:lastColumn="0" w:oddVBand="0" w:evenVBand="0" w:oddHBand="0" w:evenHBand="0" w:firstRowFirstColumn="0" w:firstRowLastColumn="0" w:lastRowFirstColumn="0" w:lastRowLastColumn="0"/>
            <w:tcW w:w="658" w:type="pct"/>
          </w:tcPr>
          <w:p w14:paraId="35CEA544" w14:textId="77777777" w:rsidR="00B71F92" w:rsidRPr="00E52385" w:rsidRDefault="00B71F92" w:rsidP="00B71F92">
            <w:pPr>
              <w:pStyle w:val="TableText"/>
            </w:pPr>
            <w:r w:rsidRPr="00E52385">
              <w:t>Depreciation</w:t>
            </w:r>
          </w:p>
        </w:tc>
        <w:tc>
          <w:tcPr>
            <w:tcW w:w="434" w:type="pct"/>
          </w:tcPr>
          <w:p w14:paraId="53A6F5D9"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47325EFF"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(28,138)</w:t>
            </w:r>
          </w:p>
        </w:tc>
        <w:tc>
          <w:tcPr>
            <w:tcW w:w="434" w:type="pct"/>
          </w:tcPr>
          <w:p w14:paraId="72733C51"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(9,000)</w:t>
            </w:r>
          </w:p>
        </w:tc>
        <w:tc>
          <w:tcPr>
            <w:tcW w:w="434" w:type="pct"/>
          </w:tcPr>
          <w:p w14:paraId="49DDEDE8"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(1,209)</w:t>
            </w:r>
          </w:p>
        </w:tc>
        <w:tc>
          <w:tcPr>
            <w:tcW w:w="434" w:type="pct"/>
          </w:tcPr>
          <w:p w14:paraId="61FCA822"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(548)</w:t>
            </w:r>
          </w:p>
        </w:tc>
        <w:tc>
          <w:tcPr>
            <w:tcW w:w="434" w:type="pct"/>
          </w:tcPr>
          <w:p w14:paraId="34CB0BCD"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(4,550)</w:t>
            </w:r>
          </w:p>
        </w:tc>
        <w:tc>
          <w:tcPr>
            <w:tcW w:w="434" w:type="pct"/>
          </w:tcPr>
          <w:p w14:paraId="6C907D14"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(2,428)</w:t>
            </w:r>
          </w:p>
        </w:tc>
        <w:tc>
          <w:tcPr>
            <w:tcW w:w="434" w:type="pct"/>
          </w:tcPr>
          <w:p w14:paraId="7E1B5EA6"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7B0B0634"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70F9FB7D"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(45,872)</w:t>
            </w:r>
          </w:p>
        </w:tc>
      </w:tr>
      <w:tr w:rsidR="00B71F92" w:rsidRPr="00E52385" w14:paraId="2D5AD59E" w14:textId="77777777" w:rsidTr="00B71F92">
        <w:tc>
          <w:tcPr>
            <w:cnfStyle w:val="001000000000" w:firstRow="0" w:lastRow="0" w:firstColumn="1" w:lastColumn="0" w:oddVBand="0" w:evenVBand="0" w:oddHBand="0" w:evenHBand="0" w:firstRowFirstColumn="0" w:firstRowLastColumn="0" w:lastRowFirstColumn="0" w:lastRowLastColumn="0"/>
            <w:tcW w:w="658" w:type="pct"/>
          </w:tcPr>
          <w:p w14:paraId="30B7F52A" w14:textId="77777777" w:rsidR="00B71F92" w:rsidRPr="00E52385" w:rsidRDefault="00B71F92" w:rsidP="00B71F92">
            <w:pPr>
              <w:pStyle w:val="TableText"/>
            </w:pPr>
            <w:r w:rsidRPr="00E52385">
              <w:t>Revaluation of property</w:t>
            </w:r>
          </w:p>
        </w:tc>
        <w:tc>
          <w:tcPr>
            <w:tcW w:w="434" w:type="pct"/>
          </w:tcPr>
          <w:p w14:paraId="1C452952"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244EF932"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37,804</w:t>
            </w:r>
          </w:p>
        </w:tc>
        <w:tc>
          <w:tcPr>
            <w:tcW w:w="434" w:type="pct"/>
          </w:tcPr>
          <w:p w14:paraId="04BAB4CE"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 xml:space="preserve">16,040 </w:t>
            </w:r>
          </w:p>
        </w:tc>
        <w:tc>
          <w:tcPr>
            <w:tcW w:w="434" w:type="pct"/>
          </w:tcPr>
          <w:p w14:paraId="09B6FAD0"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4BC0A4F9"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3885D320"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01015755"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2B801027"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6AF86B74"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573F2AD3"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53,844</w:t>
            </w:r>
          </w:p>
        </w:tc>
      </w:tr>
      <w:tr w:rsidR="00B71F92" w:rsidRPr="00E52385" w14:paraId="6AF98134" w14:textId="77777777" w:rsidTr="00B71F92">
        <w:tc>
          <w:tcPr>
            <w:cnfStyle w:val="001000000000" w:firstRow="0" w:lastRow="0" w:firstColumn="1" w:lastColumn="0" w:oddVBand="0" w:evenVBand="0" w:oddHBand="0" w:evenHBand="0" w:firstRowFirstColumn="0" w:firstRowLastColumn="0" w:lastRowFirstColumn="0" w:lastRowLastColumn="0"/>
            <w:tcW w:w="658" w:type="pct"/>
          </w:tcPr>
          <w:p w14:paraId="10C1D6A2" w14:textId="77777777" w:rsidR="00B71F92" w:rsidRPr="00E52385" w:rsidRDefault="00B71F92" w:rsidP="00B71F92">
            <w:pPr>
              <w:pStyle w:val="TableText"/>
            </w:pPr>
            <w:r w:rsidRPr="00E52385">
              <w:t>Transfer between asset classes</w:t>
            </w:r>
          </w:p>
        </w:tc>
        <w:tc>
          <w:tcPr>
            <w:tcW w:w="434" w:type="pct"/>
          </w:tcPr>
          <w:p w14:paraId="7753BC38"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6268B976"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669FCD4A"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1B937F87"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04902A40"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29B18250"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19E0FF39"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67ABDE1C"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4774BF0C"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(3,581)</w:t>
            </w:r>
          </w:p>
        </w:tc>
        <w:tc>
          <w:tcPr>
            <w:tcW w:w="434" w:type="pct"/>
          </w:tcPr>
          <w:p w14:paraId="64D21842"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(3,581)</w:t>
            </w:r>
          </w:p>
        </w:tc>
      </w:tr>
      <w:tr w:rsidR="00B71F92" w:rsidRPr="00E52385" w14:paraId="0B2CCE89" w14:textId="77777777" w:rsidTr="00B71F92">
        <w:tc>
          <w:tcPr>
            <w:cnfStyle w:val="001000000000" w:firstRow="0" w:lastRow="0" w:firstColumn="1" w:lastColumn="0" w:oddVBand="0" w:evenVBand="0" w:oddHBand="0" w:evenHBand="0" w:firstRowFirstColumn="0" w:firstRowLastColumn="0" w:lastRowFirstColumn="0" w:lastRowLastColumn="0"/>
            <w:tcW w:w="658" w:type="pct"/>
          </w:tcPr>
          <w:p w14:paraId="00DE90F2" w14:textId="77777777" w:rsidR="00B71F92" w:rsidRPr="00E52385" w:rsidRDefault="00B71F92" w:rsidP="00B71F92">
            <w:pPr>
              <w:pStyle w:val="TableText"/>
            </w:pPr>
            <w:r w:rsidRPr="00E52385">
              <w:t>Transfer to disposal group held for sale</w:t>
            </w:r>
          </w:p>
        </w:tc>
        <w:tc>
          <w:tcPr>
            <w:tcW w:w="434" w:type="pct"/>
          </w:tcPr>
          <w:p w14:paraId="756B3A80"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2DB02F3F"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5B1154BC"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42EC89C3"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076DD309"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1B45C7E7"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5F12B545"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(200)</w:t>
            </w:r>
          </w:p>
        </w:tc>
        <w:tc>
          <w:tcPr>
            <w:tcW w:w="434" w:type="pct"/>
          </w:tcPr>
          <w:p w14:paraId="6BC0F56D"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64943CDF"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25F034F8"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(200)</w:t>
            </w:r>
          </w:p>
        </w:tc>
      </w:tr>
      <w:tr w:rsidR="00B71F92" w:rsidRPr="00E52385" w14:paraId="090D92BA" w14:textId="77777777" w:rsidTr="00B71F92">
        <w:tc>
          <w:tcPr>
            <w:cnfStyle w:val="001000000000" w:firstRow="0" w:lastRow="0" w:firstColumn="1" w:lastColumn="0" w:oddVBand="0" w:evenVBand="0" w:oddHBand="0" w:evenHBand="0" w:firstRowFirstColumn="0" w:firstRowLastColumn="0" w:lastRowFirstColumn="0" w:lastRowLastColumn="0"/>
            <w:tcW w:w="658" w:type="pct"/>
          </w:tcPr>
          <w:p w14:paraId="50FC1956" w14:textId="77777777" w:rsidR="00B71F92" w:rsidRPr="00E52385" w:rsidRDefault="00B71F92" w:rsidP="00B71F92">
            <w:pPr>
              <w:pStyle w:val="TableText"/>
            </w:pPr>
            <w:r w:rsidRPr="00E52385">
              <w:t>Transfer in/out of assets under construction</w:t>
            </w:r>
          </w:p>
        </w:tc>
        <w:tc>
          <w:tcPr>
            <w:tcW w:w="434" w:type="pct"/>
          </w:tcPr>
          <w:p w14:paraId="7264E197"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232F4688"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13,968</w:t>
            </w:r>
          </w:p>
        </w:tc>
        <w:tc>
          <w:tcPr>
            <w:tcW w:w="434" w:type="pct"/>
          </w:tcPr>
          <w:p w14:paraId="67B19FCD"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244C77DB"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 xml:space="preserve">9,719 </w:t>
            </w:r>
          </w:p>
        </w:tc>
        <w:tc>
          <w:tcPr>
            <w:tcW w:w="434" w:type="pct"/>
          </w:tcPr>
          <w:p w14:paraId="249ED41E"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 xml:space="preserve">1,098 </w:t>
            </w:r>
          </w:p>
        </w:tc>
        <w:tc>
          <w:tcPr>
            <w:tcW w:w="434" w:type="pct"/>
          </w:tcPr>
          <w:p w14:paraId="7C3C4847"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7,182</w:t>
            </w:r>
          </w:p>
        </w:tc>
        <w:tc>
          <w:tcPr>
            <w:tcW w:w="434" w:type="pct"/>
          </w:tcPr>
          <w:p w14:paraId="2FADD3A4"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3A9CFA31"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33370BCF"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(31,967)</w:t>
            </w:r>
          </w:p>
        </w:tc>
        <w:tc>
          <w:tcPr>
            <w:tcW w:w="434" w:type="pct"/>
          </w:tcPr>
          <w:p w14:paraId="61CCCE27"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 xml:space="preserve">0 </w:t>
            </w:r>
          </w:p>
        </w:tc>
      </w:tr>
      <w:tr w:rsidR="00B71F92" w:rsidRPr="007B4F37" w14:paraId="24336962" w14:textId="77777777" w:rsidTr="00B71F92">
        <w:tc>
          <w:tcPr>
            <w:cnfStyle w:val="001000000000" w:firstRow="0" w:lastRow="0" w:firstColumn="1" w:lastColumn="0" w:oddVBand="0" w:evenVBand="0" w:oddHBand="0" w:evenHBand="0" w:firstRowFirstColumn="0" w:firstRowLastColumn="0" w:lastRowFirstColumn="0" w:lastRowLastColumn="0"/>
            <w:tcW w:w="658" w:type="pct"/>
          </w:tcPr>
          <w:p w14:paraId="68C293E7" w14:textId="3393B352" w:rsidR="00B71F92" w:rsidRPr="007B4F37" w:rsidRDefault="007B4F37" w:rsidP="00B71F92">
            <w:pPr>
              <w:pStyle w:val="TableText"/>
              <w:rPr>
                <w:rStyle w:val="Bold"/>
              </w:rPr>
            </w:pPr>
            <w:r w:rsidRPr="007B4F37">
              <w:rPr>
                <w:rStyle w:val="Bold"/>
              </w:rPr>
              <w:t>Total</w:t>
            </w:r>
          </w:p>
        </w:tc>
        <w:tc>
          <w:tcPr>
            <w:tcW w:w="434" w:type="pct"/>
          </w:tcPr>
          <w:p w14:paraId="0BB0F6D0" w14:textId="77777777" w:rsidR="00B71F92" w:rsidRPr="007B4F37" w:rsidRDefault="00B71F92"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412,632</w:t>
            </w:r>
          </w:p>
        </w:tc>
        <w:tc>
          <w:tcPr>
            <w:tcW w:w="434" w:type="pct"/>
          </w:tcPr>
          <w:p w14:paraId="1EF940A3" w14:textId="77777777" w:rsidR="00B71F92" w:rsidRPr="007B4F37" w:rsidRDefault="00B71F92"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425,304</w:t>
            </w:r>
          </w:p>
        </w:tc>
        <w:tc>
          <w:tcPr>
            <w:tcW w:w="434" w:type="pct"/>
          </w:tcPr>
          <w:p w14:paraId="5B317418" w14:textId="77777777" w:rsidR="00B71F92" w:rsidRPr="007B4F37" w:rsidRDefault="00B71F92"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196,201</w:t>
            </w:r>
          </w:p>
        </w:tc>
        <w:tc>
          <w:tcPr>
            <w:tcW w:w="434" w:type="pct"/>
          </w:tcPr>
          <w:p w14:paraId="133FB67B" w14:textId="77777777" w:rsidR="00B71F92" w:rsidRPr="007B4F37" w:rsidRDefault="00B71F92"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12,540</w:t>
            </w:r>
          </w:p>
        </w:tc>
        <w:tc>
          <w:tcPr>
            <w:tcW w:w="434" w:type="pct"/>
          </w:tcPr>
          <w:p w14:paraId="0E484688" w14:textId="77777777" w:rsidR="00B71F92" w:rsidRPr="007B4F37" w:rsidRDefault="00B71F92"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3,884</w:t>
            </w:r>
          </w:p>
        </w:tc>
        <w:tc>
          <w:tcPr>
            <w:tcW w:w="434" w:type="pct"/>
          </w:tcPr>
          <w:p w14:paraId="05C68B94" w14:textId="77777777" w:rsidR="00B71F92" w:rsidRPr="007B4F37" w:rsidRDefault="00B71F92"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14,855</w:t>
            </w:r>
          </w:p>
        </w:tc>
        <w:tc>
          <w:tcPr>
            <w:tcW w:w="434" w:type="pct"/>
          </w:tcPr>
          <w:p w14:paraId="2CE55AC6" w14:textId="77777777" w:rsidR="00B71F92" w:rsidRPr="007B4F37" w:rsidRDefault="00B71F92"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9,875</w:t>
            </w:r>
          </w:p>
        </w:tc>
        <w:tc>
          <w:tcPr>
            <w:tcW w:w="434" w:type="pct"/>
          </w:tcPr>
          <w:p w14:paraId="75D825A2" w14:textId="77777777" w:rsidR="00B71F92" w:rsidRPr="007B4F37" w:rsidRDefault="00B71F92"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916</w:t>
            </w:r>
          </w:p>
        </w:tc>
        <w:tc>
          <w:tcPr>
            <w:tcW w:w="434" w:type="pct"/>
          </w:tcPr>
          <w:p w14:paraId="0028B18A" w14:textId="77777777" w:rsidR="00B71F92" w:rsidRPr="007B4F37" w:rsidRDefault="00B71F92"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51,953</w:t>
            </w:r>
          </w:p>
        </w:tc>
        <w:tc>
          <w:tcPr>
            <w:tcW w:w="434" w:type="pct"/>
          </w:tcPr>
          <w:p w14:paraId="342FAE03" w14:textId="77777777" w:rsidR="00B71F92" w:rsidRPr="007B4F37" w:rsidRDefault="00B71F92"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 xml:space="preserve">1,128,160 </w:t>
            </w:r>
          </w:p>
        </w:tc>
      </w:tr>
    </w:tbl>
    <w:p w14:paraId="08AEB32A" w14:textId="0373DCCF" w:rsidR="00B71F92" w:rsidRDefault="00B71F92">
      <w:r>
        <w:t>2018</w:t>
      </w:r>
    </w:p>
    <w:tbl>
      <w:tblPr>
        <w:tblStyle w:val="AccessibleTableNumerical"/>
        <w:tblW w:w="5000" w:type="pct"/>
        <w:tblLook w:val="06A0" w:firstRow="1" w:lastRow="0" w:firstColumn="1" w:lastColumn="0" w:noHBand="1" w:noVBand="1"/>
      </w:tblPr>
      <w:tblGrid>
        <w:gridCol w:w="2836"/>
        <w:gridCol w:w="1871"/>
        <w:gridCol w:w="1871"/>
        <w:gridCol w:w="1871"/>
        <w:gridCol w:w="1871"/>
        <w:gridCol w:w="1871"/>
        <w:gridCol w:w="1871"/>
        <w:gridCol w:w="1871"/>
        <w:gridCol w:w="1871"/>
        <w:gridCol w:w="1871"/>
        <w:gridCol w:w="1871"/>
      </w:tblGrid>
      <w:tr w:rsidR="00B71F92" w:rsidRPr="00E52385" w14:paraId="79369CED" w14:textId="77777777" w:rsidTr="007B4F3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8" w:type="pct"/>
          </w:tcPr>
          <w:p w14:paraId="47585908" w14:textId="16D0F28E" w:rsidR="00B71F92" w:rsidRPr="00E52385" w:rsidRDefault="00B71F92" w:rsidP="00B71F92">
            <w:pPr>
              <w:pStyle w:val="TableText"/>
            </w:pPr>
            <w:bookmarkStart w:id="313" w:name="ColumnTitle_69"/>
            <w:r>
              <w:t>Item</w:t>
            </w:r>
          </w:p>
        </w:tc>
        <w:tc>
          <w:tcPr>
            <w:tcW w:w="434" w:type="pct"/>
            <w:vAlign w:val="bottom"/>
          </w:tcPr>
          <w:p w14:paraId="68F5EC41" w14:textId="77777777" w:rsidR="00B71F92" w:rsidRPr="00B71F92" w:rsidRDefault="00B71F92" w:rsidP="007B4F37">
            <w:pPr>
              <w:pStyle w:val="TableText"/>
              <w:cnfStyle w:val="100000000000" w:firstRow="1" w:lastRow="0" w:firstColumn="0" w:lastColumn="0" w:oddVBand="0" w:evenVBand="0" w:oddHBand="0" w:evenHBand="0" w:firstRowFirstColumn="0" w:firstRowLastColumn="0" w:lastRowFirstColumn="0" w:lastRowLastColumn="0"/>
            </w:pPr>
            <w:r w:rsidRPr="00B71F92">
              <w:t xml:space="preserve">Specialised </w:t>
            </w:r>
            <w:r w:rsidRPr="00B71F92">
              <w:br/>
              <w:t xml:space="preserve">Land at </w:t>
            </w:r>
            <w:r w:rsidRPr="00B71F92">
              <w:br/>
              <w:t>fair value</w:t>
            </w:r>
          </w:p>
          <w:p w14:paraId="235C51DD" w14:textId="3D755C12" w:rsidR="00B71F92" w:rsidRPr="00E52385" w:rsidRDefault="00B71F92" w:rsidP="007B4F37">
            <w:pPr>
              <w:pStyle w:val="TableText"/>
              <w:cnfStyle w:val="100000000000" w:firstRow="1" w:lastRow="0" w:firstColumn="0" w:lastColumn="0" w:oddVBand="0" w:evenVBand="0" w:oddHBand="0" w:evenHBand="0" w:firstRowFirstColumn="0" w:firstRowLastColumn="0" w:lastRowFirstColumn="0" w:lastRowLastColumn="0"/>
            </w:pPr>
            <w:r w:rsidRPr="00B71F92">
              <w:t xml:space="preserve"> $’000</w:t>
            </w:r>
          </w:p>
        </w:tc>
        <w:tc>
          <w:tcPr>
            <w:tcW w:w="434" w:type="pct"/>
            <w:vAlign w:val="bottom"/>
          </w:tcPr>
          <w:p w14:paraId="5A59EBF0" w14:textId="77777777" w:rsidR="00B71F92" w:rsidRPr="00B71F92" w:rsidRDefault="00B71F92" w:rsidP="007B4F37">
            <w:pPr>
              <w:pStyle w:val="TableText"/>
              <w:cnfStyle w:val="100000000000" w:firstRow="1" w:lastRow="0" w:firstColumn="0" w:lastColumn="0" w:oddVBand="0" w:evenVBand="0" w:oddHBand="0" w:evenHBand="0" w:firstRowFirstColumn="0" w:firstRowLastColumn="0" w:lastRowFirstColumn="0" w:lastRowLastColumn="0"/>
            </w:pPr>
            <w:r w:rsidRPr="00B71F92">
              <w:t xml:space="preserve">Specialised Buildings at </w:t>
            </w:r>
            <w:r w:rsidRPr="00B71F92">
              <w:br/>
              <w:t>fair value</w:t>
            </w:r>
          </w:p>
          <w:p w14:paraId="27BD497A" w14:textId="46BD4861" w:rsidR="00B71F92" w:rsidRPr="00E52385" w:rsidRDefault="00B71F92" w:rsidP="007B4F37">
            <w:pPr>
              <w:pStyle w:val="TableText"/>
              <w:cnfStyle w:val="100000000000" w:firstRow="1" w:lastRow="0" w:firstColumn="0" w:lastColumn="0" w:oddVBand="0" w:evenVBand="0" w:oddHBand="0" w:evenHBand="0" w:firstRowFirstColumn="0" w:firstRowLastColumn="0" w:lastRowFirstColumn="0" w:lastRowLastColumn="0"/>
            </w:pPr>
            <w:r w:rsidRPr="00B71F92">
              <w:t xml:space="preserve"> $’000</w:t>
            </w:r>
          </w:p>
        </w:tc>
        <w:tc>
          <w:tcPr>
            <w:tcW w:w="434" w:type="pct"/>
            <w:vAlign w:val="bottom"/>
          </w:tcPr>
          <w:p w14:paraId="668E842F" w14:textId="77777777" w:rsidR="00B71F92" w:rsidRPr="00B71F92" w:rsidRDefault="00B71F92" w:rsidP="007B4F37">
            <w:pPr>
              <w:pStyle w:val="TableText"/>
              <w:cnfStyle w:val="100000000000" w:firstRow="1" w:lastRow="0" w:firstColumn="0" w:lastColumn="0" w:oddVBand="0" w:evenVBand="0" w:oddHBand="0" w:evenHBand="0" w:firstRowFirstColumn="0" w:firstRowLastColumn="0" w:lastRowFirstColumn="0" w:lastRowLastColumn="0"/>
            </w:pPr>
            <w:r w:rsidRPr="00B71F92">
              <w:t xml:space="preserve">Buildings leasehold at </w:t>
            </w:r>
            <w:r w:rsidRPr="00B71F92">
              <w:br/>
              <w:t>fair value</w:t>
            </w:r>
          </w:p>
          <w:p w14:paraId="23B89E05" w14:textId="0471DBD7" w:rsidR="00B71F92" w:rsidRPr="00E52385" w:rsidRDefault="00B71F92" w:rsidP="007B4F37">
            <w:pPr>
              <w:pStyle w:val="TableText"/>
              <w:cnfStyle w:val="100000000000" w:firstRow="1" w:lastRow="0" w:firstColumn="0" w:lastColumn="0" w:oddVBand="0" w:evenVBand="0" w:oddHBand="0" w:evenHBand="0" w:firstRowFirstColumn="0" w:firstRowLastColumn="0" w:lastRowFirstColumn="0" w:lastRowLastColumn="0"/>
            </w:pPr>
            <w:r w:rsidRPr="00B71F92">
              <w:t xml:space="preserve"> $’000</w:t>
            </w:r>
          </w:p>
        </w:tc>
        <w:tc>
          <w:tcPr>
            <w:tcW w:w="434" w:type="pct"/>
            <w:vAlign w:val="bottom"/>
          </w:tcPr>
          <w:p w14:paraId="1F0B75A3" w14:textId="77777777" w:rsidR="00B71F92" w:rsidRPr="00B71F92" w:rsidRDefault="00B71F92" w:rsidP="007B4F37">
            <w:pPr>
              <w:pStyle w:val="TableText"/>
              <w:cnfStyle w:val="100000000000" w:firstRow="1" w:lastRow="0" w:firstColumn="0" w:lastColumn="0" w:oddVBand="0" w:evenVBand="0" w:oddHBand="0" w:evenHBand="0" w:firstRowFirstColumn="0" w:firstRowLastColumn="0" w:lastRowFirstColumn="0" w:lastRowLastColumn="0"/>
            </w:pPr>
            <w:r w:rsidRPr="00B71F92">
              <w:t xml:space="preserve">Leasehold improvements at </w:t>
            </w:r>
            <w:r w:rsidRPr="00B71F92">
              <w:br/>
              <w:t>fair value</w:t>
            </w:r>
          </w:p>
          <w:p w14:paraId="7C92F157" w14:textId="15ACC057" w:rsidR="00B71F92" w:rsidRPr="00E52385" w:rsidRDefault="00B71F92" w:rsidP="007B4F37">
            <w:pPr>
              <w:pStyle w:val="TableText"/>
              <w:cnfStyle w:val="100000000000" w:firstRow="1" w:lastRow="0" w:firstColumn="0" w:lastColumn="0" w:oddVBand="0" w:evenVBand="0" w:oddHBand="0" w:evenHBand="0" w:firstRowFirstColumn="0" w:firstRowLastColumn="0" w:lastRowFirstColumn="0" w:lastRowLastColumn="0"/>
            </w:pPr>
            <w:r w:rsidRPr="00B71F92">
              <w:t xml:space="preserve"> $’000</w:t>
            </w:r>
          </w:p>
        </w:tc>
        <w:tc>
          <w:tcPr>
            <w:tcW w:w="434" w:type="pct"/>
            <w:vAlign w:val="bottom"/>
          </w:tcPr>
          <w:p w14:paraId="1F5B8015" w14:textId="77777777" w:rsidR="00B71F92" w:rsidRPr="00B71F92" w:rsidRDefault="00B71F92" w:rsidP="007B4F37">
            <w:pPr>
              <w:pStyle w:val="TableText"/>
              <w:cnfStyle w:val="100000000000" w:firstRow="1" w:lastRow="0" w:firstColumn="0" w:lastColumn="0" w:oddVBand="0" w:evenVBand="0" w:oddHBand="0" w:evenHBand="0" w:firstRowFirstColumn="0" w:firstRowLastColumn="0" w:lastRowFirstColumn="0" w:lastRowLastColumn="0"/>
            </w:pPr>
            <w:r w:rsidRPr="00B71F92">
              <w:t xml:space="preserve">Plant and equipment at fair value </w:t>
            </w:r>
          </w:p>
          <w:p w14:paraId="2C419A68" w14:textId="144D5B21" w:rsidR="00B71F92" w:rsidRPr="00E52385" w:rsidRDefault="00B71F92" w:rsidP="007B4F37">
            <w:pPr>
              <w:pStyle w:val="TableText"/>
              <w:cnfStyle w:val="100000000000" w:firstRow="1" w:lastRow="0" w:firstColumn="0" w:lastColumn="0" w:oddVBand="0" w:evenVBand="0" w:oddHBand="0" w:evenHBand="0" w:firstRowFirstColumn="0" w:firstRowLastColumn="0" w:lastRowFirstColumn="0" w:lastRowLastColumn="0"/>
            </w:pPr>
            <w:r w:rsidRPr="00B71F92">
              <w:t xml:space="preserve"> $’000</w:t>
            </w:r>
          </w:p>
        </w:tc>
        <w:tc>
          <w:tcPr>
            <w:tcW w:w="434" w:type="pct"/>
            <w:vAlign w:val="bottom"/>
          </w:tcPr>
          <w:p w14:paraId="76ADCEFC" w14:textId="77777777" w:rsidR="00B71F92" w:rsidRPr="00B71F92" w:rsidRDefault="00B71F92" w:rsidP="007B4F37">
            <w:pPr>
              <w:pStyle w:val="TableText"/>
              <w:cnfStyle w:val="100000000000" w:firstRow="1" w:lastRow="0" w:firstColumn="0" w:lastColumn="0" w:oddVBand="0" w:evenVBand="0" w:oddHBand="0" w:evenHBand="0" w:firstRowFirstColumn="0" w:firstRowLastColumn="0" w:lastRowFirstColumn="0" w:lastRowLastColumn="0"/>
            </w:pPr>
            <w:r w:rsidRPr="00B71F92">
              <w:t>Computer &amp; communication equipment</w:t>
            </w:r>
          </w:p>
          <w:p w14:paraId="6BCD4EBC" w14:textId="04EA9D20" w:rsidR="00B71F92" w:rsidRPr="00E52385" w:rsidRDefault="00B71F92" w:rsidP="007B4F37">
            <w:pPr>
              <w:pStyle w:val="TableText"/>
              <w:cnfStyle w:val="100000000000" w:firstRow="1" w:lastRow="0" w:firstColumn="0" w:lastColumn="0" w:oddVBand="0" w:evenVBand="0" w:oddHBand="0" w:evenHBand="0" w:firstRowFirstColumn="0" w:firstRowLastColumn="0" w:lastRowFirstColumn="0" w:lastRowLastColumn="0"/>
            </w:pPr>
            <w:r w:rsidRPr="00B71F92">
              <w:t xml:space="preserve"> $’000</w:t>
            </w:r>
          </w:p>
        </w:tc>
        <w:tc>
          <w:tcPr>
            <w:tcW w:w="434" w:type="pct"/>
            <w:vAlign w:val="bottom"/>
          </w:tcPr>
          <w:p w14:paraId="379A869A" w14:textId="77777777" w:rsidR="00B71F92" w:rsidRPr="00B71F92" w:rsidRDefault="00B71F92" w:rsidP="007B4F37">
            <w:pPr>
              <w:pStyle w:val="TableText"/>
              <w:cnfStyle w:val="100000000000" w:firstRow="1" w:lastRow="0" w:firstColumn="0" w:lastColumn="0" w:oddVBand="0" w:evenVBand="0" w:oddHBand="0" w:evenHBand="0" w:firstRowFirstColumn="0" w:firstRowLastColumn="0" w:lastRowFirstColumn="0" w:lastRowLastColumn="0"/>
            </w:pPr>
            <w:r w:rsidRPr="00B71F92">
              <w:t xml:space="preserve">Leased plant &amp; equipment at fair value </w:t>
            </w:r>
          </w:p>
          <w:p w14:paraId="3E528306" w14:textId="3E2AA1B4" w:rsidR="00B71F92" w:rsidRPr="00E52385" w:rsidRDefault="00B71F92" w:rsidP="007B4F37">
            <w:pPr>
              <w:pStyle w:val="TableText"/>
              <w:cnfStyle w:val="100000000000" w:firstRow="1" w:lastRow="0" w:firstColumn="0" w:lastColumn="0" w:oddVBand="0" w:evenVBand="0" w:oddHBand="0" w:evenHBand="0" w:firstRowFirstColumn="0" w:firstRowLastColumn="0" w:lastRowFirstColumn="0" w:lastRowLastColumn="0"/>
            </w:pPr>
            <w:r w:rsidRPr="00B71F92">
              <w:t xml:space="preserve"> $’000</w:t>
            </w:r>
          </w:p>
        </w:tc>
        <w:tc>
          <w:tcPr>
            <w:tcW w:w="434" w:type="pct"/>
            <w:vAlign w:val="bottom"/>
          </w:tcPr>
          <w:p w14:paraId="048A557B" w14:textId="77777777" w:rsidR="00B71F92" w:rsidRPr="00B71F92" w:rsidRDefault="00B71F92" w:rsidP="007B4F37">
            <w:pPr>
              <w:pStyle w:val="TableText"/>
              <w:cnfStyle w:val="100000000000" w:firstRow="1" w:lastRow="0" w:firstColumn="0" w:lastColumn="0" w:oddVBand="0" w:evenVBand="0" w:oddHBand="0" w:evenHBand="0" w:firstRowFirstColumn="0" w:firstRowLastColumn="0" w:lastRowFirstColumn="0" w:lastRowLastColumn="0"/>
            </w:pPr>
            <w:r w:rsidRPr="00B71F92">
              <w:t xml:space="preserve">Cultural </w:t>
            </w:r>
            <w:r w:rsidRPr="00B71F92">
              <w:br/>
              <w:t>assets at fair value</w:t>
            </w:r>
          </w:p>
          <w:p w14:paraId="7E79596A" w14:textId="49FDF00D" w:rsidR="00B71F92" w:rsidRPr="00E52385" w:rsidRDefault="00B71F92" w:rsidP="007B4F37">
            <w:pPr>
              <w:pStyle w:val="TableText"/>
              <w:cnfStyle w:val="100000000000" w:firstRow="1" w:lastRow="0" w:firstColumn="0" w:lastColumn="0" w:oddVBand="0" w:evenVBand="0" w:oddHBand="0" w:evenHBand="0" w:firstRowFirstColumn="0" w:firstRowLastColumn="0" w:lastRowFirstColumn="0" w:lastRowLastColumn="0"/>
            </w:pPr>
            <w:r w:rsidRPr="00B71F92">
              <w:t xml:space="preserve"> $’000</w:t>
            </w:r>
          </w:p>
        </w:tc>
        <w:tc>
          <w:tcPr>
            <w:tcW w:w="434" w:type="pct"/>
            <w:vAlign w:val="bottom"/>
          </w:tcPr>
          <w:p w14:paraId="2DEF0E8C" w14:textId="77777777" w:rsidR="00B71F92" w:rsidRPr="00B71F92" w:rsidRDefault="00B71F92" w:rsidP="007B4F37">
            <w:pPr>
              <w:pStyle w:val="TableText"/>
              <w:cnfStyle w:val="100000000000" w:firstRow="1" w:lastRow="0" w:firstColumn="0" w:lastColumn="0" w:oddVBand="0" w:evenVBand="0" w:oddHBand="0" w:evenHBand="0" w:firstRowFirstColumn="0" w:firstRowLastColumn="0" w:lastRowFirstColumn="0" w:lastRowLastColumn="0"/>
            </w:pPr>
            <w:r w:rsidRPr="00B71F92">
              <w:t>Assets under construction at cost</w:t>
            </w:r>
          </w:p>
          <w:p w14:paraId="1068285A" w14:textId="470DD2F2" w:rsidR="00B71F92" w:rsidRPr="00E52385" w:rsidRDefault="00B71F92" w:rsidP="007B4F37">
            <w:pPr>
              <w:pStyle w:val="TableText"/>
              <w:cnfStyle w:val="100000000000" w:firstRow="1" w:lastRow="0" w:firstColumn="0" w:lastColumn="0" w:oddVBand="0" w:evenVBand="0" w:oddHBand="0" w:evenHBand="0" w:firstRowFirstColumn="0" w:firstRowLastColumn="0" w:lastRowFirstColumn="0" w:lastRowLastColumn="0"/>
            </w:pPr>
            <w:r w:rsidRPr="00B71F92">
              <w:t xml:space="preserve"> $’000</w:t>
            </w:r>
          </w:p>
        </w:tc>
        <w:tc>
          <w:tcPr>
            <w:tcW w:w="434" w:type="pct"/>
            <w:vAlign w:val="bottom"/>
          </w:tcPr>
          <w:p w14:paraId="78626FB1" w14:textId="77777777" w:rsidR="00B71F92" w:rsidRPr="00B71F92" w:rsidRDefault="00B71F92" w:rsidP="007B4F37">
            <w:pPr>
              <w:pStyle w:val="TableText"/>
              <w:cnfStyle w:val="100000000000" w:firstRow="1" w:lastRow="0" w:firstColumn="0" w:lastColumn="0" w:oddVBand="0" w:evenVBand="0" w:oddHBand="0" w:evenHBand="0" w:firstRowFirstColumn="0" w:firstRowLastColumn="0" w:lastRowFirstColumn="0" w:lastRowLastColumn="0"/>
            </w:pPr>
            <w:r w:rsidRPr="00B71F92">
              <w:t>Total</w:t>
            </w:r>
          </w:p>
          <w:p w14:paraId="06E0CD74" w14:textId="7363DB13" w:rsidR="00B71F92" w:rsidRPr="00E52385" w:rsidRDefault="00B71F92" w:rsidP="007B4F37">
            <w:pPr>
              <w:pStyle w:val="TableText"/>
              <w:cnfStyle w:val="100000000000" w:firstRow="1" w:lastRow="0" w:firstColumn="0" w:lastColumn="0" w:oddVBand="0" w:evenVBand="0" w:oddHBand="0" w:evenHBand="0" w:firstRowFirstColumn="0" w:firstRowLastColumn="0" w:lastRowFirstColumn="0" w:lastRowLastColumn="0"/>
            </w:pPr>
            <w:r w:rsidRPr="00B71F92">
              <w:t xml:space="preserve"> $’000</w:t>
            </w:r>
          </w:p>
        </w:tc>
      </w:tr>
      <w:bookmarkEnd w:id="313"/>
      <w:tr w:rsidR="00B71F92" w:rsidRPr="007B4F37" w14:paraId="72B633C2" w14:textId="77777777" w:rsidTr="00B71F92">
        <w:tc>
          <w:tcPr>
            <w:cnfStyle w:val="001000000000" w:firstRow="0" w:lastRow="0" w:firstColumn="1" w:lastColumn="0" w:oddVBand="0" w:evenVBand="0" w:oddHBand="0" w:evenHBand="0" w:firstRowFirstColumn="0" w:firstRowLastColumn="0" w:lastRowFirstColumn="0" w:lastRowLastColumn="0"/>
            <w:tcW w:w="658" w:type="pct"/>
          </w:tcPr>
          <w:p w14:paraId="359E5745" w14:textId="77777777" w:rsidR="00B71F92" w:rsidRPr="007B4F37" w:rsidRDefault="00B71F92" w:rsidP="00B71F92">
            <w:pPr>
              <w:pStyle w:val="TableText"/>
              <w:rPr>
                <w:rStyle w:val="Bold"/>
              </w:rPr>
            </w:pPr>
            <w:r w:rsidRPr="007B4F37">
              <w:rPr>
                <w:rStyle w:val="Bold"/>
              </w:rPr>
              <w:t>Opening balance</w:t>
            </w:r>
          </w:p>
        </w:tc>
        <w:tc>
          <w:tcPr>
            <w:tcW w:w="434" w:type="pct"/>
          </w:tcPr>
          <w:p w14:paraId="1686B774" w14:textId="77777777" w:rsidR="00B71F92" w:rsidRPr="007B4F37" w:rsidRDefault="00B71F92"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343,911</w:t>
            </w:r>
          </w:p>
        </w:tc>
        <w:tc>
          <w:tcPr>
            <w:tcW w:w="434" w:type="pct"/>
          </w:tcPr>
          <w:p w14:paraId="49389842" w14:textId="77777777" w:rsidR="00B71F92" w:rsidRPr="007B4F37" w:rsidRDefault="00B71F92"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361,000</w:t>
            </w:r>
          </w:p>
        </w:tc>
        <w:tc>
          <w:tcPr>
            <w:tcW w:w="434" w:type="pct"/>
          </w:tcPr>
          <w:p w14:paraId="1B3601E2" w14:textId="77777777" w:rsidR="00B71F92" w:rsidRPr="007B4F37" w:rsidRDefault="00B71F92"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196,433</w:t>
            </w:r>
          </w:p>
        </w:tc>
        <w:tc>
          <w:tcPr>
            <w:tcW w:w="434" w:type="pct"/>
          </w:tcPr>
          <w:p w14:paraId="01F2EFC8" w14:textId="77777777" w:rsidR="00B71F92" w:rsidRPr="007B4F37" w:rsidRDefault="00B71F92"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5,490</w:t>
            </w:r>
          </w:p>
        </w:tc>
        <w:tc>
          <w:tcPr>
            <w:tcW w:w="434" w:type="pct"/>
          </w:tcPr>
          <w:p w14:paraId="5FE5735E" w14:textId="77777777" w:rsidR="00B71F92" w:rsidRPr="007B4F37" w:rsidRDefault="00B71F92"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2,350</w:t>
            </w:r>
          </w:p>
        </w:tc>
        <w:tc>
          <w:tcPr>
            <w:tcW w:w="434" w:type="pct"/>
          </w:tcPr>
          <w:p w14:paraId="0087C156" w14:textId="77777777" w:rsidR="00B71F92" w:rsidRPr="007B4F37" w:rsidRDefault="00B71F92"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4,875</w:t>
            </w:r>
          </w:p>
        </w:tc>
        <w:tc>
          <w:tcPr>
            <w:tcW w:w="434" w:type="pct"/>
          </w:tcPr>
          <w:p w14:paraId="73109EBC" w14:textId="77777777" w:rsidR="00B71F92" w:rsidRPr="007B4F37" w:rsidRDefault="00B71F92"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8,969</w:t>
            </w:r>
          </w:p>
        </w:tc>
        <w:tc>
          <w:tcPr>
            <w:tcW w:w="434" w:type="pct"/>
          </w:tcPr>
          <w:p w14:paraId="5FA68FBA" w14:textId="77777777" w:rsidR="00B71F92" w:rsidRPr="007B4F37" w:rsidRDefault="00B71F92"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896</w:t>
            </w:r>
          </w:p>
        </w:tc>
        <w:tc>
          <w:tcPr>
            <w:tcW w:w="434" w:type="pct"/>
          </w:tcPr>
          <w:p w14:paraId="13E4BA80" w14:textId="77777777" w:rsidR="00B71F92" w:rsidRPr="007B4F37" w:rsidRDefault="00B71F92"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51,313</w:t>
            </w:r>
          </w:p>
        </w:tc>
        <w:tc>
          <w:tcPr>
            <w:tcW w:w="434" w:type="pct"/>
          </w:tcPr>
          <w:p w14:paraId="48D37181" w14:textId="77777777" w:rsidR="00B71F92" w:rsidRPr="007B4F37" w:rsidRDefault="00B71F92"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975,237</w:t>
            </w:r>
          </w:p>
        </w:tc>
      </w:tr>
      <w:tr w:rsidR="00B71F92" w:rsidRPr="00E52385" w14:paraId="4ADFF748" w14:textId="77777777" w:rsidTr="00B71F92">
        <w:tc>
          <w:tcPr>
            <w:cnfStyle w:val="001000000000" w:firstRow="0" w:lastRow="0" w:firstColumn="1" w:lastColumn="0" w:oddVBand="0" w:evenVBand="0" w:oddHBand="0" w:evenHBand="0" w:firstRowFirstColumn="0" w:firstRowLastColumn="0" w:lastRowFirstColumn="0" w:lastRowLastColumn="0"/>
            <w:tcW w:w="658" w:type="pct"/>
          </w:tcPr>
          <w:p w14:paraId="52EC87C5" w14:textId="77777777" w:rsidR="00B71F92" w:rsidRPr="00E52385" w:rsidRDefault="00B71F92" w:rsidP="00B71F92">
            <w:pPr>
              <w:pStyle w:val="TableText"/>
            </w:pPr>
            <w:r w:rsidRPr="00E52385">
              <w:t>Additions</w:t>
            </w:r>
          </w:p>
        </w:tc>
        <w:tc>
          <w:tcPr>
            <w:tcW w:w="434" w:type="pct"/>
          </w:tcPr>
          <w:p w14:paraId="572178CA"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3A23D0A0"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0B074B8A"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31E9B690"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 xml:space="preserve">36 </w:t>
            </w:r>
          </w:p>
        </w:tc>
        <w:tc>
          <w:tcPr>
            <w:tcW w:w="434" w:type="pct"/>
          </w:tcPr>
          <w:p w14:paraId="6E0D8C73"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18D20553"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4C230A35"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 xml:space="preserve">4,940 </w:t>
            </w:r>
          </w:p>
        </w:tc>
        <w:tc>
          <w:tcPr>
            <w:tcW w:w="434" w:type="pct"/>
          </w:tcPr>
          <w:p w14:paraId="774B70E9"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 xml:space="preserve">20 </w:t>
            </w:r>
          </w:p>
        </w:tc>
        <w:tc>
          <w:tcPr>
            <w:tcW w:w="434" w:type="pct"/>
          </w:tcPr>
          <w:p w14:paraId="24379CCC"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 xml:space="preserve">62,955 </w:t>
            </w:r>
          </w:p>
        </w:tc>
        <w:tc>
          <w:tcPr>
            <w:tcW w:w="434" w:type="pct"/>
          </w:tcPr>
          <w:p w14:paraId="04870538"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67,951</w:t>
            </w:r>
          </w:p>
        </w:tc>
      </w:tr>
      <w:tr w:rsidR="00B71F92" w:rsidRPr="00E52385" w14:paraId="5AA810D9" w14:textId="77777777" w:rsidTr="00B71F92">
        <w:tc>
          <w:tcPr>
            <w:cnfStyle w:val="001000000000" w:firstRow="0" w:lastRow="0" w:firstColumn="1" w:lastColumn="0" w:oddVBand="0" w:evenVBand="0" w:oddHBand="0" w:evenHBand="0" w:firstRowFirstColumn="0" w:firstRowLastColumn="0" w:lastRowFirstColumn="0" w:lastRowLastColumn="0"/>
            <w:tcW w:w="658" w:type="pct"/>
          </w:tcPr>
          <w:p w14:paraId="0D1E5901" w14:textId="77777777" w:rsidR="00B71F92" w:rsidRPr="00E52385" w:rsidRDefault="00B71F92" w:rsidP="00B71F92">
            <w:pPr>
              <w:pStyle w:val="TableText"/>
            </w:pPr>
            <w:r w:rsidRPr="00E52385">
              <w:t>Disposals</w:t>
            </w:r>
          </w:p>
        </w:tc>
        <w:tc>
          <w:tcPr>
            <w:tcW w:w="434" w:type="pct"/>
          </w:tcPr>
          <w:p w14:paraId="604938A7"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740F4ED5"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0A503E5D"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4375285D"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009A4291"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(8)</w:t>
            </w:r>
          </w:p>
        </w:tc>
        <w:tc>
          <w:tcPr>
            <w:tcW w:w="434" w:type="pct"/>
          </w:tcPr>
          <w:p w14:paraId="38F872CB"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2E589F7A"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(1,740)</w:t>
            </w:r>
          </w:p>
        </w:tc>
        <w:tc>
          <w:tcPr>
            <w:tcW w:w="434" w:type="pct"/>
          </w:tcPr>
          <w:p w14:paraId="18EAE670"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0697055F"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6AB5C734"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(1,747)</w:t>
            </w:r>
          </w:p>
        </w:tc>
      </w:tr>
      <w:tr w:rsidR="00B71F92" w:rsidRPr="00E52385" w14:paraId="4D34CD51" w14:textId="77777777" w:rsidTr="00B71F92">
        <w:tc>
          <w:tcPr>
            <w:cnfStyle w:val="001000000000" w:firstRow="0" w:lastRow="0" w:firstColumn="1" w:lastColumn="0" w:oddVBand="0" w:evenVBand="0" w:oddHBand="0" w:evenHBand="0" w:firstRowFirstColumn="0" w:firstRowLastColumn="0" w:lastRowFirstColumn="0" w:lastRowLastColumn="0"/>
            <w:tcW w:w="658" w:type="pct"/>
          </w:tcPr>
          <w:p w14:paraId="7C9B3171" w14:textId="77777777" w:rsidR="00B71F92" w:rsidRPr="00E52385" w:rsidRDefault="00B71F92" w:rsidP="00B71F92">
            <w:pPr>
              <w:pStyle w:val="TableText"/>
            </w:pPr>
            <w:r w:rsidRPr="00E52385">
              <w:t>Depreciation</w:t>
            </w:r>
          </w:p>
        </w:tc>
        <w:tc>
          <w:tcPr>
            <w:tcW w:w="434" w:type="pct"/>
          </w:tcPr>
          <w:p w14:paraId="68C4A95E"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5BA27BF3"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(24,453)</w:t>
            </w:r>
          </w:p>
        </w:tc>
        <w:tc>
          <w:tcPr>
            <w:tcW w:w="434" w:type="pct"/>
          </w:tcPr>
          <w:p w14:paraId="0379FC56"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(7,272)</w:t>
            </w:r>
          </w:p>
        </w:tc>
        <w:tc>
          <w:tcPr>
            <w:tcW w:w="434" w:type="pct"/>
          </w:tcPr>
          <w:p w14:paraId="79D227A9"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(465)</w:t>
            </w:r>
          </w:p>
        </w:tc>
        <w:tc>
          <w:tcPr>
            <w:tcW w:w="434" w:type="pct"/>
          </w:tcPr>
          <w:p w14:paraId="0E4875FC"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(455)</w:t>
            </w:r>
          </w:p>
        </w:tc>
        <w:tc>
          <w:tcPr>
            <w:tcW w:w="434" w:type="pct"/>
          </w:tcPr>
          <w:p w14:paraId="0CE2F421"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(3,236)</w:t>
            </w:r>
          </w:p>
        </w:tc>
        <w:tc>
          <w:tcPr>
            <w:tcW w:w="434" w:type="pct"/>
          </w:tcPr>
          <w:p w14:paraId="79BC5693"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(2,497)</w:t>
            </w:r>
          </w:p>
        </w:tc>
        <w:tc>
          <w:tcPr>
            <w:tcW w:w="434" w:type="pct"/>
          </w:tcPr>
          <w:p w14:paraId="49523545"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71D2793F"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32825648"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(38,379)</w:t>
            </w:r>
          </w:p>
        </w:tc>
      </w:tr>
      <w:tr w:rsidR="00B71F92" w:rsidRPr="00E52385" w14:paraId="0D924A14" w14:textId="77777777" w:rsidTr="00B71F92">
        <w:tc>
          <w:tcPr>
            <w:cnfStyle w:val="001000000000" w:firstRow="0" w:lastRow="0" w:firstColumn="1" w:lastColumn="0" w:oddVBand="0" w:evenVBand="0" w:oddHBand="0" w:evenHBand="0" w:firstRowFirstColumn="0" w:firstRowLastColumn="0" w:lastRowFirstColumn="0" w:lastRowLastColumn="0"/>
            <w:tcW w:w="658" w:type="pct"/>
          </w:tcPr>
          <w:p w14:paraId="7DB56900" w14:textId="77777777" w:rsidR="00B71F92" w:rsidRPr="00E52385" w:rsidRDefault="00B71F92" w:rsidP="00B71F92">
            <w:pPr>
              <w:pStyle w:val="TableText"/>
            </w:pPr>
            <w:r w:rsidRPr="00E52385">
              <w:t>Revaluation of property</w:t>
            </w:r>
          </w:p>
        </w:tc>
        <w:tc>
          <w:tcPr>
            <w:tcW w:w="434" w:type="pct"/>
          </w:tcPr>
          <w:p w14:paraId="338A1744"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 xml:space="preserve">68,721 </w:t>
            </w:r>
          </w:p>
        </w:tc>
        <w:tc>
          <w:tcPr>
            <w:tcW w:w="434" w:type="pct"/>
          </w:tcPr>
          <w:p w14:paraId="53AB65B1"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716916E8"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67A0B9CA"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(1,396)</w:t>
            </w:r>
          </w:p>
        </w:tc>
        <w:tc>
          <w:tcPr>
            <w:tcW w:w="434" w:type="pct"/>
          </w:tcPr>
          <w:p w14:paraId="1C046FCC"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7141B0C9"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0027FA65"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18BDB369"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409877E5"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(3,956)</w:t>
            </w:r>
          </w:p>
        </w:tc>
        <w:tc>
          <w:tcPr>
            <w:tcW w:w="434" w:type="pct"/>
          </w:tcPr>
          <w:p w14:paraId="343C6F9B"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 xml:space="preserve">63,369 </w:t>
            </w:r>
          </w:p>
        </w:tc>
      </w:tr>
      <w:tr w:rsidR="00B71F92" w:rsidRPr="00E52385" w14:paraId="6E5E1129" w14:textId="77777777" w:rsidTr="00B71F92">
        <w:tc>
          <w:tcPr>
            <w:cnfStyle w:val="001000000000" w:firstRow="0" w:lastRow="0" w:firstColumn="1" w:lastColumn="0" w:oddVBand="0" w:evenVBand="0" w:oddHBand="0" w:evenHBand="0" w:firstRowFirstColumn="0" w:firstRowLastColumn="0" w:lastRowFirstColumn="0" w:lastRowLastColumn="0"/>
            <w:tcW w:w="658" w:type="pct"/>
          </w:tcPr>
          <w:p w14:paraId="4030A0A8" w14:textId="77777777" w:rsidR="00B71F92" w:rsidRPr="00E52385" w:rsidRDefault="00B71F92" w:rsidP="00B71F92">
            <w:pPr>
              <w:pStyle w:val="TableText"/>
            </w:pPr>
            <w:r w:rsidRPr="00E52385">
              <w:t>Transfer between asset classes</w:t>
            </w:r>
          </w:p>
        </w:tc>
        <w:tc>
          <w:tcPr>
            <w:tcW w:w="434" w:type="pct"/>
          </w:tcPr>
          <w:p w14:paraId="24901A22"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474760AB"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1854638E"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787BF37B"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4638BF07"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0A054770"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079249A4"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121FC3AA"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67A2153D"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5015C61C"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r>
      <w:tr w:rsidR="00B71F92" w:rsidRPr="00E52385" w14:paraId="68189749" w14:textId="77777777" w:rsidTr="00B71F92">
        <w:tc>
          <w:tcPr>
            <w:cnfStyle w:val="001000000000" w:firstRow="0" w:lastRow="0" w:firstColumn="1" w:lastColumn="0" w:oddVBand="0" w:evenVBand="0" w:oddHBand="0" w:evenHBand="0" w:firstRowFirstColumn="0" w:firstRowLastColumn="0" w:lastRowFirstColumn="0" w:lastRowLastColumn="0"/>
            <w:tcW w:w="658" w:type="pct"/>
          </w:tcPr>
          <w:p w14:paraId="29C54ECD" w14:textId="77777777" w:rsidR="00B71F92" w:rsidRPr="00E52385" w:rsidRDefault="00B71F92" w:rsidP="00B71F92">
            <w:pPr>
              <w:pStyle w:val="TableText"/>
            </w:pPr>
            <w:r w:rsidRPr="00E52385">
              <w:t>Transfer to disposal group held for sale</w:t>
            </w:r>
          </w:p>
        </w:tc>
        <w:tc>
          <w:tcPr>
            <w:tcW w:w="434" w:type="pct"/>
          </w:tcPr>
          <w:p w14:paraId="116CE086"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18EE2430"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02EEFF10"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25BBB014"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2C5EA9A3"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469EAFCD"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50CB204A"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(181)</w:t>
            </w:r>
          </w:p>
        </w:tc>
        <w:tc>
          <w:tcPr>
            <w:tcW w:w="434" w:type="pct"/>
          </w:tcPr>
          <w:p w14:paraId="1BA2A867"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4A233203"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43427894"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(181)</w:t>
            </w:r>
          </w:p>
        </w:tc>
      </w:tr>
      <w:tr w:rsidR="00B71F92" w:rsidRPr="00E52385" w14:paraId="2DB53354" w14:textId="77777777" w:rsidTr="00B71F92">
        <w:tc>
          <w:tcPr>
            <w:cnfStyle w:val="001000000000" w:firstRow="0" w:lastRow="0" w:firstColumn="1" w:lastColumn="0" w:oddVBand="0" w:evenVBand="0" w:oddHBand="0" w:evenHBand="0" w:firstRowFirstColumn="0" w:firstRowLastColumn="0" w:lastRowFirstColumn="0" w:lastRowLastColumn="0"/>
            <w:tcW w:w="658" w:type="pct"/>
          </w:tcPr>
          <w:p w14:paraId="1270BD57" w14:textId="77777777" w:rsidR="00B71F92" w:rsidRPr="00E52385" w:rsidRDefault="00B71F92" w:rsidP="00B71F92">
            <w:pPr>
              <w:pStyle w:val="TableText"/>
            </w:pPr>
            <w:r w:rsidRPr="00E52385">
              <w:t>Transfer in/out of assets under construction</w:t>
            </w:r>
          </w:p>
        </w:tc>
        <w:tc>
          <w:tcPr>
            <w:tcW w:w="434" w:type="pct"/>
          </w:tcPr>
          <w:p w14:paraId="0A1C62B7"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7E03AB1E"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 xml:space="preserve">65,123 </w:t>
            </w:r>
          </w:p>
        </w:tc>
        <w:tc>
          <w:tcPr>
            <w:tcW w:w="434" w:type="pct"/>
          </w:tcPr>
          <w:p w14:paraId="6DC89748"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436088E3"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 xml:space="preserve">366 </w:t>
            </w:r>
          </w:p>
        </w:tc>
        <w:tc>
          <w:tcPr>
            <w:tcW w:w="434" w:type="pct"/>
          </w:tcPr>
          <w:p w14:paraId="69703D4F"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 xml:space="preserve">1,429 </w:t>
            </w:r>
          </w:p>
        </w:tc>
        <w:tc>
          <w:tcPr>
            <w:tcW w:w="434" w:type="pct"/>
          </w:tcPr>
          <w:p w14:paraId="11ECFF88"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 xml:space="preserve">10,583 </w:t>
            </w:r>
          </w:p>
        </w:tc>
        <w:tc>
          <w:tcPr>
            <w:tcW w:w="434" w:type="pct"/>
          </w:tcPr>
          <w:p w14:paraId="4C13B33C"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2ACFF2CB"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c>
          <w:tcPr>
            <w:tcW w:w="434" w:type="pct"/>
          </w:tcPr>
          <w:p w14:paraId="06A2221A"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(77,501)</w:t>
            </w:r>
          </w:p>
        </w:tc>
        <w:tc>
          <w:tcPr>
            <w:tcW w:w="434" w:type="pct"/>
          </w:tcPr>
          <w:p w14:paraId="1502F672" w14:textId="77777777" w:rsidR="00B71F92" w:rsidRPr="00E52385" w:rsidRDefault="00B71F92" w:rsidP="00B71F92">
            <w:pPr>
              <w:pStyle w:val="TableText"/>
              <w:cnfStyle w:val="000000000000" w:firstRow="0" w:lastRow="0" w:firstColumn="0" w:lastColumn="0" w:oddVBand="0" w:evenVBand="0" w:oddHBand="0" w:evenHBand="0" w:firstRowFirstColumn="0" w:firstRowLastColumn="0" w:lastRowFirstColumn="0" w:lastRowLastColumn="0"/>
            </w:pPr>
            <w:r w:rsidRPr="00E52385">
              <w:t>0</w:t>
            </w:r>
          </w:p>
        </w:tc>
      </w:tr>
      <w:tr w:rsidR="00B71F92" w:rsidRPr="007B4F37" w14:paraId="7103E661" w14:textId="77777777" w:rsidTr="00B71F92">
        <w:tc>
          <w:tcPr>
            <w:cnfStyle w:val="001000000000" w:firstRow="0" w:lastRow="0" w:firstColumn="1" w:lastColumn="0" w:oddVBand="0" w:evenVBand="0" w:oddHBand="0" w:evenHBand="0" w:firstRowFirstColumn="0" w:firstRowLastColumn="0" w:lastRowFirstColumn="0" w:lastRowLastColumn="0"/>
            <w:tcW w:w="658" w:type="pct"/>
          </w:tcPr>
          <w:p w14:paraId="1B7EF509" w14:textId="77777777" w:rsidR="00B71F92" w:rsidRPr="007B4F37" w:rsidRDefault="00B71F92" w:rsidP="00B71F92">
            <w:pPr>
              <w:pStyle w:val="TableText"/>
              <w:rPr>
                <w:rStyle w:val="Bold"/>
              </w:rPr>
            </w:pPr>
            <w:r w:rsidRPr="007B4F37">
              <w:rPr>
                <w:rStyle w:val="Bold"/>
              </w:rPr>
              <w:t>Closing balance</w:t>
            </w:r>
          </w:p>
        </w:tc>
        <w:tc>
          <w:tcPr>
            <w:tcW w:w="434" w:type="pct"/>
          </w:tcPr>
          <w:p w14:paraId="708B13BD" w14:textId="77777777" w:rsidR="00B71F92" w:rsidRPr="007B4F37" w:rsidRDefault="00B71F92"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412,632</w:t>
            </w:r>
          </w:p>
        </w:tc>
        <w:tc>
          <w:tcPr>
            <w:tcW w:w="434" w:type="pct"/>
          </w:tcPr>
          <w:p w14:paraId="22811FB7" w14:textId="77777777" w:rsidR="00B71F92" w:rsidRPr="007B4F37" w:rsidRDefault="00B71F92"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401,670</w:t>
            </w:r>
          </w:p>
        </w:tc>
        <w:tc>
          <w:tcPr>
            <w:tcW w:w="434" w:type="pct"/>
          </w:tcPr>
          <w:p w14:paraId="4EAA723E" w14:textId="77777777" w:rsidR="00B71F92" w:rsidRPr="007B4F37" w:rsidRDefault="00B71F92"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189,160</w:t>
            </w:r>
          </w:p>
        </w:tc>
        <w:tc>
          <w:tcPr>
            <w:tcW w:w="434" w:type="pct"/>
          </w:tcPr>
          <w:p w14:paraId="7BED884A" w14:textId="77777777" w:rsidR="00B71F92" w:rsidRPr="007B4F37" w:rsidRDefault="00B71F92"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4,031</w:t>
            </w:r>
          </w:p>
        </w:tc>
        <w:tc>
          <w:tcPr>
            <w:tcW w:w="434" w:type="pct"/>
          </w:tcPr>
          <w:p w14:paraId="629281EE" w14:textId="77777777" w:rsidR="00B71F92" w:rsidRPr="007B4F37" w:rsidRDefault="00B71F92"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3,316</w:t>
            </w:r>
          </w:p>
        </w:tc>
        <w:tc>
          <w:tcPr>
            <w:tcW w:w="434" w:type="pct"/>
          </w:tcPr>
          <w:p w14:paraId="298F7BD4" w14:textId="77777777" w:rsidR="00B71F92" w:rsidRPr="007B4F37" w:rsidRDefault="00B71F92"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12,222</w:t>
            </w:r>
          </w:p>
        </w:tc>
        <w:tc>
          <w:tcPr>
            <w:tcW w:w="434" w:type="pct"/>
          </w:tcPr>
          <w:p w14:paraId="008E2ADE" w14:textId="77777777" w:rsidR="00B71F92" w:rsidRPr="007B4F37" w:rsidRDefault="00B71F92"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9,490</w:t>
            </w:r>
          </w:p>
        </w:tc>
        <w:tc>
          <w:tcPr>
            <w:tcW w:w="434" w:type="pct"/>
          </w:tcPr>
          <w:p w14:paraId="690F38A0" w14:textId="77777777" w:rsidR="00B71F92" w:rsidRPr="007B4F37" w:rsidRDefault="00B71F92"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916</w:t>
            </w:r>
          </w:p>
        </w:tc>
        <w:tc>
          <w:tcPr>
            <w:tcW w:w="434" w:type="pct"/>
          </w:tcPr>
          <w:p w14:paraId="07FC31E3" w14:textId="77777777" w:rsidR="00B71F92" w:rsidRPr="007B4F37" w:rsidRDefault="00B71F92"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32,812</w:t>
            </w:r>
          </w:p>
        </w:tc>
        <w:tc>
          <w:tcPr>
            <w:tcW w:w="434" w:type="pct"/>
          </w:tcPr>
          <w:p w14:paraId="711295A6" w14:textId="77777777" w:rsidR="00B71F92" w:rsidRPr="007B4F37" w:rsidRDefault="00B71F92"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1,066,249</w:t>
            </w:r>
          </w:p>
        </w:tc>
      </w:tr>
    </w:tbl>
    <w:p w14:paraId="3DAA18CA" w14:textId="77777777" w:rsidR="00417B1B" w:rsidRDefault="00417B1B" w:rsidP="00417B1B">
      <w:pPr>
        <w:pStyle w:val="BodyText"/>
        <w:sectPr w:rsidR="00417B1B" w:rsidSect="00B71F92">
          <w:pgSz w:w="23814" w:h="16839" w:orient="landscape" w:code="9"/>
          <w:pgMar w:top="1134" w:right="1134" w:bottom="1134" w:left="1134" w:header="567" w:footer="567" w:gutter="0"/>
          <w:cols w:space="720"/>
          <w:docGrid w:linePitch="299"/>
        </w:sectPr>
      </w:pPr>
    </w:p>
    <w:p w14:paraId="362C87F2" w14:textId="656982E2" w:rsidR="00C24B57" w:rsidRDefault="00C24B57" w:rsidP="00C24B57">
      <w:pPr>
        <w:pStyle w:val="Heading3"/>
      </w:pPr>
      <w:bookmarkStart w:id="314" w:name="Note521"/>
      <w:bookmarkStart w:id="315" w:name="_5.2_Intangible_assets"/>
      <w:bookmarkEnd w:id="315"/>
      <w:r>
        <w:lastRenderedPageBreak/>
        <w:t>5.2</w:t>
      </w:r>
      <w:r w:rsidRPr="00625A11">
        <w:tab/>
        <w:t>Intangible assets</w:t>
      </w:r>
    </w:p>
    <w:p w14:paraId="4185D978" w14:textId="2658C28E" w:rsidR="00417B1B" w:rsidRDefault="00B71F92" w:rsidP="00417B1B">
      <w:pPr>
        <w:pStyle w:val="Heading4"/>
      </w:pPr>
      <w:r>
        <w:t xml:space="preserve">5.2.1 </w:t>
      </w:r>
      <w:bookmarkEnd w:id="314"/>
      <w:r>
        <w:t>Intangible</w:t>
      </w:r>
      <w:r w:rsidR="00417B1B">
        <w:t xml:space="preserve"> Assets - Excluding Case Management System (CMS)</w:t>
      </w:r>
    </w:p>
    <w:p w14:paraId="2BB39FD8" w14:textId="4D0D696C" w:rsidR="00B71F92" w:rsidRPr="00B71F92" w:rsidRDefault="00B71F92" w:rsidP="007B4F37">
      <w:pPr>
        <w:pStyle w:val="BodyText"/>
      </w:pPr>
      <w:r w:rsidRPr="00B71F92">
        <w:t>Computer Software</w:t>
      </w:r>
    </w:p>
    <w:tbl>
      <w:tblPr>
        <w:tblStyle w:val="AccessibleTableNumerical"/>
        <w:tblW w:w="5000" w:type="pct"/>
        <w:tblLook w:val="04A0" w:firstRow="1" w:lastRow="0" w:firstColumn="1" w:lastColumn="0" w:noHBand="0" w:noVBand="1"/>
      </w:tblPr>
      <w:tblGrid>
        <w:gridCol w:w="4978"/>
        <w:gridCol w:w="2331"/>
        <w:gridCol w:w="2333"/>
      </w:tblGrid>
      <w:tr w:rsidR="00417B1B" w:rsidRPr="00722BEC" w14:paraId="10ABAFC7" w14:textId="77777777" w:rsidTr="007B4F3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81" w:type="pct"/>
          </w:tcPr>
          <w:p w14:paraId="1AAA304E" w14:textId="1969E069" w:rsidR="00417B1B" w:rsidRPr="00722BEC" w:rsidRDefault="00B71F92" w:rsidP="00B71F92">
            <w:pPr>
              <w:pStyle w:val="TableText"/>
            </w:pPr>
            <w:bookmarkStart w:id="316" w:name="ColumnTitle_70"/>
            <w:r>
              <w:t>Item</w:t>
            </w:r>
          </w:p>
        </w:tc>
        <w:tc>
          <w:tcPr>
            <w:tcW w:w="1209" w:type="pct"/>
            <w:vAlign w:val="bottom"/>
          </w:tcPr>
          <w:p w14:paraId="0E0BE7F9" w14:textId="18A3F640" w:rsidR="00417B1B" w:rsidRPr="00722BEC" w:rsidRDefault="00417B1B" w:rsidP="007B4F37">
            <w:pPr>
              <w:pStyle w:val="TableText"/>
              <w:cnfStyle w:val="100000000000" w:firstRow="1" w:lastRow="0" w:firstColumn="0" w:lastColumn="0" w:oddVBand="0" w:evenVBand="0" w:oddHBand="0" w:evenHBand="0" w:firstRowFirstColumn="0" w:firstRowLastColumn="0" w:lastRowFirstColumn="0" w:lastRowLastColumn="0"/>
            </w:pPr>
            <w:r w:rsidRPr="00722BEC">
              <w:t>2019</w:t>
            </w:r>
            <w:r w:rsidRPr="00722BEC">
              <w:br/>
              <w:t>$'000</w:t>
            </w:r>
          </w:p>
        </w:tc>
        <w:tc>
          <w:tcPr>
            <w:tcW w:w="1210" w:type="pct"/>
            <w:vAlign w:val="bottom"/>
          </w:tcPr>
          <w:p w14:paraId="79CEE171" w14:textId="77777777" w:rsidR="00417B1B" w:rsidRPr="00722BEC" w:rsidRDefault="00417B1B" w:rsidP="007B4F37">
            <w:pPr>
              <w:pStyle w:val="TableText"/>
              <w:cnfStyle w:val="100000000000" w:firstRow="1" w:lastRow="0" w:firstColumn="0" w:lastColumn="0" w:oddVBand="0" w:evenVBand="0" w:oddHBand="0" w:evenHBand="0" w:firstRowFirstColumn="0" w:firstRowLastColumn="0" w:lastRowFirstColumn="0" w:lastRowLastColumn="0"/>
            </w:pPr>
            <w:r w:rsidRPr="00722BEC">
              <w:t>2018</w:t>
            </w:r>
            <w:r w:rsidRPr="00722BEC">
              <w:br/>
              <w:t>$'000</w:t>
            </w:r>
          </w:p>
        </w:tc>
      </w:tr>
      <w:bookmarkEnd w:id="316"/>
      <w:tr w:rsidR="00417B1B" w:rsidRPr="00722BEC" w14:paraId="4D8A4183" w14:textId="77777777" w:rsidTr="00B71F92">
        <w:tc>
          <w:tcPr>
            <w:cnfStyle w:val="001000000000" w:firstRow="0" w:lastRow="0" w:firstColumn="1" w:lastColumn="0" w:oddVBand="0" w:evenVBand="0" w:oddHBand="0" w:evenHBand="0" w:firstRowFirstColumn="0" w:firstRowLastColumn="0" w:lastRowFirstColumn="0" w:lastRowLastColumn="0"/>
            <w:tcW w:w="2581" w:type="pct"/>
          </w:tcPr>
          <w:p w14:paraId="2583255C" w14:textId="77777777" w:rsidR="00417B1B" w:rsidRPr="007B4F37" w:rsidRDefault="00417B1B" w:rsidP="00B71F92">
            <w:pPr>
              <w:pStyle w:val="TableText"/>
              <w:rPr>
                <w:rStyle w:val="Bold"/>
              </w:rPr>
            </w:pPr>
            <w:r w:rsidRPr="007B4F37">
              <w:rPr>
                <w:rStyle w:val="Bold"/>
              </w:rPr>
              <w:t xml:space="preserve">Gross carrying amount </w:t>
            </w:r>
          </w:p>
        </w:tc>
        <w:tc>
          <w:tcPr>
            <w:tcW w:w="1209" w:type="pct"/>
          </w:tcPr>
          <w:p w14:paraId="333CF983" w14:textId="4FF46153" w:rsidR="00417B1B" w:rsidRPr="00722BEC" w:rsidRDefault="00AC0BBF" w:rsidP="00B71F92">
            <w:pPr>
              <w:pStyle w:val="TableText"/>
              <w:cnfStyle w:val="000000000000" w:firstRow="0" w:lastRow="0" w:firstColumn="0" w:lastColumn="0" w:oddVBand="0" w:evenVBand="0" w:oddHBand="0" w:evenHBand="0" w:firstRowFirstColumn="0" w:firstRowLastColumn="0" w:lastRowFirstColumn="0" w:lastRowLastColumn="0"/>
            </w:pPr>
            <w:r>
              <w:t>N/A</w:t>
            </w:r>
          </w:p>
        </w:tc>
        <w:tc>
          <w:tcPr>
            <w:tcW w:w="1210" w:type="pct"/>
          </w:tcPr>
          <w:p w14:paraId="453CEE2E" w14:textId="6D469C6B" w:rsidR="00417B1B" w:rsidRPr="00722BEC" w:rsidRDefault="00AC0BBF" w:rsidP="00B71F92">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722BEC" w14:paraId="141F7BA6" w14:textId="77777777" w:rsidTr="00B71F92">
        <w:tc>
          <w:tcPr>
            <w:cnfStyle w:val="001000000000" w:firstRow="0" w:lastRow="0" w:firstColumn="1" w:lastColumn="0" w:oddVBand="0" w:evenVBand="0" w:oddHBand="0" w:evenHBand="0" w:firstRowFirstColumn="0" w:firstRowLastColumn="0" w:lastRowFirstColumn="0" w:lastRowLastColumn="0"/>
            <w:tcW w:w="2581" w:type="pct"/>
          </w:tcPr>
          <w:p w14:paraId="4C002085" w14:textId="77777777" w:rsidR="00417B1B" w:rsidRPr="00722BEC" w:rsidRDefault="00417B1B" w:rsidP="00B71F92">
            <w:pPr>
              <w:pStyle w:val="TableText"/>
            </w:pPr>
            <w:r w:rsidRPr="00722BEC">
              <w:t>Opening balance</w:t>
            </w:r>
          </w:p>
        </w:tc>
        <w:tc>
          <w:tcPr>
            <w:tcW w:w="1209" w:type="pct"/>
          </w:tcPr>
          <w:p w14:paraId="3BEC77AB" w14:textId="77777777" w:rsidR="00417B1B" w:rsidRPr="00722BEC" w:rsidRDefault="00417B1B" w:rsidP="00B71F92">
            <w:pPr>
              <w:pStyle w:val="TableText"/>
              <w:cnfStyle w:val="000000000000" w:firstRow="0" w:lastRow="0" w:firstColumn="0" w:lastColumn="0" w:oddVBand="0" w:evenVBand="0" w:oddHBand="0" w:evenHBand="0" w:firstRowFirstColumn="0" w:firstRowLastColumn="0" w:lastRowFirstColumn="0" w:lastRowLastColumn="0"/>
            </w:pPr>
            <w:r w:rsidRPr="00722BEC">
              <w:t>45,981</w:t>
            </w:r>
          </w:p>
        </w:tc>
        <w:tc>
          <w:tcPr>
            <w:tcW w:w="1210" w:type="pct"/>
          </w:tcPr>
          <w:p w14:paraId="79B79D6E" w14:textId="77777777" w:rsidR="00417B1B" w:rsidRPr="00722BEC" w:rsidRDefault="00417B1B" w:rsidP="00B71F92">
            <w:pPr>
              <w:pStyle w:val="TableText"/>
              <w:cnfStyle w:val="000000000000" w:firstRow="0" w:lastRow="0" w:firstColumn="0" w:lastColumn="0" w:oddVBand="0" w:evenVBand="0" w:oddHBand="0" w:evenHBand="0" w:firstRowFirstColumn="0" w:firstRowLastColumn="0" w:lastRowFirstColumn="0" w:lastRowLastColumn="0"/>
            </w:pPr>
            <w:r w:rsidRPr="00722BEC">
              <w:t>40,308</w:t>
            </w:r>
          </w:p>
        </w:tc>
      </w:tr>
      <w:tr w:rsidR="00417B1B" w:rsidRPr="00722BEC" w14:paraId="1D191420" w14:textId="77777777" w:rsidTr="00B71F92">
        <w:tc>
          <w:tcPr>
            <w:cnfStyle w:val="001000000000" w:firstRow="0" w:lastRow="0" w:firstColumn="1" w:lastColumn="0" w:oddVBand="0" w:evenVBand="0" w:oddHBand="0" w:evenHBand="0" w:firstRowFirstColumn="0" w:firstRowLastColumn="0" w:lastRowFirstColumn="0" w:lastRowLastColumn="0"/>
            <w:tcW w:w="2581" w:type="pct"/>
          </w:tcPr>
          <w:p w14:paraId="16D75E5B" w14:textId="77777777" w:rsidR="00417B1B" w:rsidRPr="00722BEC" w:rsidRDefault="00417B1B" w:rsidP="00B71F92">
            <w:pPr>
              <w:pStyle w:val="TableText"/>
            </w:pPr>
            <w:r w:rsidRPr="00722BEC">
              <w:t>Additions</w:t>
            </w:r>
          </w:p>
        </w:tc>
        <w:tc>
          <w:tcPr>
            <w:tcW w:w="1209" w:type="pct"/>
          </w:tcPr>
          <w:p w14:paraId="5F4B94BC" w14:textId="77777777" w:rsidR="00417B1B" w:rsidRPr="00722BEC" w:rsidRDefault="00417B1B" w:rsidP="00B71F92">
            <w:pPr>
              <w:pStyle w:val="TableText"/>
              <w:cnfStyle w:val="000000000000" w:firstRow="0" w:lastRow="0" w:firstColumn="0" w:lastColumn="0" w:oddVBand="0" w:evenVBand="0" w:oddHBand="0" w:evenHBand="0" w:firstRowFirstColumn="0" w:firstRowLastColumn="0" w:lastRowFirstColumn="0" w:lastRowLastColumn="0"/>
            </w:pPr>
            <w:r w:rsidRPr="00722BEC">
              <w:t>0</w:t>
            </w:r>
          </w:p>
        </w:tc>
        <w:tc>
          <w:tcPr>
            <w:tcW w:w="1210" w:type="pct"/>
          </w:tcPr>
          <w:p w14:paraId="7195DBAB" w14:textId="77777777" w:rsidR="00417B1B" w:rsidRPr="00722BEC" w:rsidRDefault="00417B1B" w:rsidP="00B71F92">
            <w:pPr>
              <w:pStyle w:val="TableText"/>
              <w:cnfStyle w:val="000000000000" w:firstRow="0" w:lastRow="0" w:firstColumn="0" w:lastColumn="0" w:oddVBand="0" w:evenVBand="0" w:oddHBand="0" w:evenHBand="0" w:firstRowFirstColumn="0" w:firstRowLastColumn="0" w:lastRowFirstColumn="0" w:lastRowLastColumn="0"/>
            </w:pPr>
            <w:r w:rsidRPr="00722BEC">
              <w:t>450</w:t>
            </w:r>
          </w:p>
        </w:tc>
      </w:tr>
      <w:tr w:rsidR="00417B1B" w:rsidRPr="00722BEC" w14:paraId="79BCF383" w14:textId="77777777" w:rsidTr="00B71F92">
        <w:tc>
          <w:tcPr>
            <w:cnfStyle w:val="001000000000" w:firstRow="0" w:lastRow="0" w:firstColumn="1" w:lastColumn="0" w:oddVBand="0" w:evenVBand="0" w:oddHBand="0" w:evenHBand="0" w:firstRowFirstColumn="0" w:firstRowLastColumn="0" w:lastRowFirstColumn="0" w:lastRowLastColumn="0"/>
            <w:tcW w:w="2581" w:type="pct"/>
          </w:tcPr>
          <w:p w14:paraId="6625E3C4" w14:textId="77777777" w:rsidR="00417B1B" w:rsidRPr="00722BEC" w:rsidRDefault="00417B1B" w:rsidP="00B71F92">
            <w:pPr>
              <w:pStyle w:val="TableText"/>
            </w:pPr>
            <w:r w:rsidRPr="00722BEC">
              <w:t>Additions to work in progress</w:t>
            </w:r>
          </w:p>
        </w:tc>
        <w:tc>
          <w:tcPr>
            <w:tcW w:w="1209" w:type="pct"/>
          </w:tcPr>
          <w:p w14:paraId="569FD5BB" w14:textId="77777777" w:rsidR="00417B1B" w:rsidRPr="00722BEC" w:rsidRDefault="00417B1B" w:rsidP="00B71F92">
            <w:pPr>
              <w:pStyle w:val="TableText"/>
              <w:cnfStyle w:val="000000000000" w:firstRow="0" w:lastRow="0" w:firstColumn="0" w:lastColumn="0" w:oddVBand="0" w:evenVBand="0" w:oddHBand="0" w:evenHBand="0" w:firstRowFirstColumn="0" w:firstRowLastColumn="0" w:lastRowFirstColumn="0" w:lastRowLastColumn="0"/>
            </w:pPr>
            <w:r w:rsidRPr="00722BEC">
              <w:t>5,772</w:t>
            </w:r>
          </w:p>
        </w:tc>
        <w:tc>
          <w:tcPr>
            <w:tcW w:w="1210" w:type="pct"/>
          </w:tcPr>
          <w:p w14:paraId="4CD7469E" w14:textId="77777777" w:rsidR="00417B1B" w:rsidRPr="00722BEC" w:rsidRDefault="00417B1B" w:rsidP="00B71F92">
            <w:pPr>
              <w:pStyle w:val="TableText"/>
              <w:cnfStyle w:val="000000000000" w:firstRow="0" w:lastRow="0" w:firstColumn="0" w:lastColumn="0" w:oddVBand="0" w:evenVBand="0" w:oddHBand="0" w:evenHBand="0" w:firstRowFirstColumn="0" w:firstRowLastColumn="0" w:lastRowFirstColumn="0" w:lastRowLastColumn="0"/>
            </w:pPr>
            <w:r w:rsidRPr="00722BEC">
              <w:t>5,222</w:t>
            </w:r>
          </w:p>
        </w:tc>
      </w:tr>
      <w:tr w:rsidR="00417B1B" w:rsidRPr="00722BEC" w14:paraId="5E3720E7" w14:textId="77777777" w:rsidTr="00B71F92">
        <w:tc>
          <w:tcPr>
            <w:cnfStyle w:val="001000000000" w:firstRow="0" w:lastRow="0" w:firstColumn="1" w:lastColumn="0" w:oddVBand="0" w:evenVBand="0" w:oddHBand="0" w:evenHBand="0" w:firstRowFirstColumn="0" w:firstRowLastColumn="0" w:lastRowFirstColumn="0" w:lastRowLastColumn="0"/>
            <w:tcW w:w="2581" w:type="pct"/>
          </w:tcPr>
          <w:p w14:paraId="60D6D9CE" w14:textId="77777777" w:rsidR="00417B1B" w:rsidRPr="00722BEC" w:rsidRDefault="00417B1B" w:rsidP="00B71F92">
            <w:pPr>
              <w:pStyle w:val="TableText"/>
            </w:pPr>
            <w:r w:rsidRPr="00722BEC">
              <w:t>Transfer between asset classes</w:t>
            </w:r>
          </w:p>
        </w:tc>
        <w:tc>
          <w:tcPr>
            <w:tcW w:w="1209" w:type="pct"/>
          </w:tcPr>
          <w:p w14:paraId="2D6E9F5C" w14:textId="77777777" w:rsidR="00417B1B" w:rsidRPr="00722BEC" w:rsidRDefault="00417B1B" w:rsidP="00B71F92">
            <w:pPr>
              <w:pStyle w:val="TableText"/>
              <w:cnfStyle w:val="000000000000" w:firstRow="0" w:lastRow="0" w:firstColumn="0" w:lastColumn="0" w:oddVBand="0" w:evenVBand="0" w:oddHBand="0" w:evenHBand="0" w:firstRowFirstColumn="0" w:firstRowLastColumn="0" w:lastRowFirstColumn="0" w:lastRowLastColumn="0"/>
            </w:pPr>
            <w:r w:rsidRPr="00722BEC">
              <w:t>3,581</w:t>
            </w:r>
          </w:p>
        </w:tc>
        <w:tc>
          <w:tcPr>
            <w:tcW w:w="1210" w:type="pct"/>
          </w:tcPr>
          <w:p w14:paraId="07E45901" w14:textId="48EBAAF5" w:rsidR="00417B1B" w:rsidRPr="00722BEC" w:rsidRDefault="00AC0BBF" w:rsidP="00B71F92">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7B4F37" w14:paraId="5CBD9297" w14:textId="77777777" w:rsidTr="00B71F92">
        <w:tc>
          <w:tcPr>
            <w:cnfStyle w:val="001000000000" w:firstRow="0" w:lastRow="0" w:firstColumn="1" w:lastColumn="0" w:oddVBand="0" w:evenVBand="0" w:oddHBand="0" w:evenHBand="0" w:firstRowFirstColumn="0" w:firstRowLastColumn="0" w:lastRowFirstColumn="0" w:lastRowLastColumn="0"/>
            <w:tcW w:w="2581" w:type="pct"/>
          </w:tcPr>
          <w:p w14:paraId="03F617D6" w14:textId="77777777" w:rsidR="00417B1B" w:rsidRPr="007B4F37" w:rsidRDefault="00417B1B" w:rsidP="00B71F92">
            <w:pPr>
              <w:pStyle w:val="TableText"/>
              <w:rPr>
                <w:rStyle w:val="Bold"/>
              </w:rPr>
            </w:pPr>
            <w:r w:rsidRPr="007B4F37">
              <w:rPr>
                <w:rStyle w:val="Bold"/>
              </w:rPr>
              <w:t>Gross value at the end of the financial year</w:t>
            </w:r>
          </w:p>
        </w:tc>
        <w:tc>
          <w:tcPr>
            <w:tcW w:w="1209" w:type="pct"/>
          </w:tcPr>
          <w:p w14:paraId="12FD1F06" w14:textId="77777777" w:rsidR="00417B1B" w:rsidRPr="007B4F37" w:rsidRDefault="00417B1B"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55,334</w:t>
            </w:r>
          </w:p>
        </w:tc>
        <w:tc>
          <w:tcPr>
            <w:tcW w:w="1210" w:type="pct"/>
          </w:tcPr>
          <w:p w14:paraId="139BD816" w14:textId="77777777" w:rsidR="00417B1B" w:rsidRPr="007B4F37" w:rsidRDefault="00417B1B"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45,982</w:t>
            </w:r>
          </w:p>
        </w:tc>
      </w:tr>
      <w:tr w:rsidR="00417B1B" w:rsidRPr="00722BEC" w14:paraId="5C878B30" w14:textId="77777777" w:rsidTr="00B71F92">
        <w:tc>
          <w:tcPr>
            <w:cnfStyle w:val="001000000000" w:firstRow="0" w:lastRow="0" w:firstColumn="1" w:lastColumn="0" w:oddVBand="0" w:evenVBand="0" w:oddHBand="0" w:evenHBand="0" w:firstRowFirstColumn="0" w:firstRowLastColumn="0" w:lastRowFirstColumn="0" w:lastRowLastColumn="0"/>
            <w:tcW w:w="2581" w:type="pct"/>
          </w:tcPr>
          <w:p w14:paraId="6FAD9972" w14:textId="77777777" w:rsidR="00417B1B" w:rsidRPr="007B4F37" w:rsidRDefault="00417B1B" w:rsidP="00B71F92">
            <w:pPr>
              <w:pStyle w:val="TableText"/>
              <w:rPr>
                <w:rStyle w:val="Bold"/>
              </w:rPr>
            </w:pPr>
            <w:r w:rsidRPr="007B4F37">
              <w:rPr>
                <w:rStyle w:val="Bold"/>
              </w:rPr>
              <w:t>Accumulated amortisation and impairment</w:t>
            </w:r>
          </w:p>
        </w:tc>
        <w:tc>
          <w:tcPr>
            <w:tcW w:w="1209" w:type="pct"/>
          </w:tcPr>
          <w:p w14:paraId="71E4AE83" w14:textId="140A5D09" w:rsidR="00417B1B" w:rsidRPr="00722BEC" w:rsidRDefault="00AC0BBF" w:rsidP="00B71F92">
            <w:pPr>
              <w:pStyle w:val="TableText"/>
              <w:cnfStyle w:val="000000000000" w:firstRow="0" w:lastRow="0" w:firstColumn="0" w:lastColumn="0" w:oddVBand="0" w:evenVBand="0" w:oddHBand="0" w:evenHBand="0" w:firstRowFirstColumn="0" w:firstRowLastColumn="0" w:lastRowFirstColumn="0" w:lastRowLastColumn="0"/>
            </w:pPr>
            <w:r>
              <w:t>N/A</w:t>
            </w:r>
          </w:p>
        </w:tc>
        <w:tc>
          <w:tcPr>
            <w:tcW w:w="1210" w:type="pct"/>
          </w:tcPr>
          <w:p w14:paraId="6D07BA6B" w14:textId="6C9FE88D" w:rsidR="00417B1B" w:rsidRPr="00722BEC" w:rsidRDefault="00AC0BBF" w:rsidP="00B71F92">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722BEC" w14:paraId="7468842F" w14:textId="77777777" w:rsidTr="00B71F92">
        <w:tc>
          <w:tcPr>
            <w:cnfStyle w:val="001000000000" w:firstRow="0" w:lastRow="0" w:firstColumn="1" w:lastColumn="0" w:oddVBand="0" w:evenVBand="0" w:oddHBand="0" w:evenHBand="0" w:firstRowFirstColumn="0" w:firstRowLastColumn="0" w:lastRowFirstColumn="0" w:lastRowLastColumn="0"/>
            <w:tcW w:w="2581" w:type="pct"/>
          </w:tcPr>
          <w:p w14:paraId="56F39511" w14:textId="77777777" w:rsidR="00417B1B" w:rsidRPr="00722BEC" w:rsidRDefault="00417B1B" w:rsidP="00B71F92">
            <w:pPr>
              <w:pStyle w:val="TableText"/>
            </w:pPr>
            <w:r w:rsidRPr="00722BEC">
              <w:t>Opening balance</w:t>
            </w:r>
          </w:p>
        </w:tc>
        <w:tc>
          <w:tcPr>
            <w:tcW w:w="1209" w:type="pct"/>
          </w:tcPr>
          <w:p w14:paraId="59AA84D7" w14:textId="77777777" w:rsidR="00417B1B" w:rsidRPr="00722BEC" w:rsidRDefault="00417B1B" w:rsidP="00B71F92">
            <w:pPr>
              <w:pStyle w:val="TableText"/>
              <w:cnfStyle w:val="000000000000" w:firstRow="0" w:lastRow="0" w:firstColumn="0" w:lastColumn="0" w:oddVBand="0" w:evenVBand="0" w:oddHBand="0" w:evenHBand="0" w:firstRowFirstColumn="0" w:firstRowLastColumn="0" w:lastRowFirstColumn="0" w:lastRowLastColumn="0"/>
            </w:pPr>
            <w:r w:rsidRPr="00722BEC">
              <w:t>(31,003)</w:t>
            </w:r>
          </w:p>
        </w:tc>
        <w:tc>
          <w:tcPr>
            <w:tcW w:w="1210" w:type="pct"/>
          </w:tcPr>
          <w:p w14:paraId="7DB719DF" w14:textId="77777777" w:rsidR="00417B1B" w:rsidRPr="00722BEC" w:rsidRDefault="00417B1B" w:rsidP="00B71F92">
            <w:pPr>
              <w:pStyle w:val="TableText"/>
              <w:cnfStyle w:val="000000000000" w:firstRow="0" w:lastRow="0" w:firstColumn="0" w:lastColumn="0" w:oddVBand="0" w:evenVBand="0" w:oddHBand="0" w:evenHBand="0" w:firstRowFirstColumn="0" w:firstRowLastColumn="0" w:lastRowFirstColumn="0" w:lastRowLastColumn="0"/>
            </w:pPr>
            <w:r w:rsidRPr="00722BEC">
              <w:t>(22,893)</w:t>
            </w:r>
          </w:p>
        </w:tc>
      </w:tr>
      <w:tr w:rsidR="00417B1B" w:rsidRPr="00722BEC" w14:paraId="4D2E1D32" w14:textId="77777777" w:rsidTr="00B71F92">
        <w:tc>
          <w:tcPr>
            <w:cnfStyle w:val="001000000000" w:firstRow="0" w:lastRow="0" w:firstColumn="1" w:lastColumn="0" w:oddVBand="0" w:evenVBand="0" w:oddHBand="0" w:evenHBand="0" w:firstRowFirstColumn="0" w:firstRowLastColumn="0" w:lastRowFirstColumn="0" w:lastRowLastColumn="0"/>
            <w:tcW w:w="2581" w:type="pct"/>
          </w:tcPr>
          <w:p w14:paraId="68A3E8CC" w14:textId="4CD62DC9" w:rsidR="00417B1B" w:rsidRPr="00722BEC" w:rsidRDefault="00417B1B" w:rsidP="00460432">
            <w:pPr>
              <w:pStyle w:val="TableText"/>
            </w:pPr>
            <w:r w:rsidRPr="00460432">
              <w:t>Amortisation</w:t>
            </w:r>
            <w:r w:rsidR="00460432" w:rsidRPr="00460432">
              <w:rPr>
                <w:vertAlign w:val="superscript"/>
              </w:rPr>
              <w:fldChar w:fldCharType="begin"/>
            </w:r>
            <w:r w:rsidR="00460432" w:rsidRPr="00460432">
              <w:rPr>
                <w:vertAlign w:val="superscript"/>
              </w:rPr>
              <w:instrText xml:space="preserve"> REF Note522tablenote1 \r \h </w:instrText>
            </w:r>
            <w:r w:rsidR="00460432">
              <w:rPr>
                <w:vertAlign w:val="superscript"/>
              </w:rPr>
              <w:instrText xml:space="preserve"> \* MERGEFORMAT </w:instrText>
            </w:r>
            <w:r w:rsidR="00460432" w:rsidRPr="00460432">
              <w:rPr>
                <w:vertAlign w:val="superscript"/>
              </w:rPr>
            </w:r>
            <w:r w:rsidR="00460432" w:rsidRPr="00460432">
              <w:rPr>
                <w:vertAlign w:val="superscript"/>
              </w:rPr>
              <w:fldChar w:fldCharType="separate"/>
            </w:r>
            <w:r w:rsidR="0067082F">
              <w:rPr>
                <w:vertAlign w:val="superscript"/>
              </w:rPr>
              <w:t>(1)</w:t>
            </w:r>
            <w:r w:rsidR="00460432" w:rsidRPr="00460432">
              <w:rPr>
                <w:vertAlign w:val="superscript"/>
              </w:rPr>
              <w:fldChar w:fldCharType="end"/>
            </w:r>
          </w:p>
        </w:tc>
        <w:tc>
          <w:tcPr>
            <w:tcW w:w="1209" w:type="pct"/>
          </w:tcPr>
          <w:p w14:paraId="7326BF56" w14:textId="77777777" w:rsidR="00417B1B" w:rsidRPr="00722BEC" w:rsidRDefault="00417B1B" w:rsidP="00B71F92">
            <w:pPr>
              <w:pStyle w:val="TableText"/>
              <w:cnfStyle w:val="000000000000" w:firstRow="0" w:lastRow="0" w:firstColumn="0" w:lastColumn="0" w:oddVBand="0" w:evenVBand="0" w:oddHBand="0" w:evenHBand="0" w:firstRowFirstColumn="0" w:firstRowLastColumn="0" w:lastRowFirstColumn="0" w:lastRowLastColumn="0"/>
            </w:pPr>
            <w:r w:rsidRPr="00722BEC">
              <w:t>(7,472)</w:t>
            </w:r>
          </w:p>
        </w:tc>
        <w:tc>
          <w:tcPr>
            <w:tcW w:w="1210" w:type="pct"/>
          </w:tcPr>
          <w:p w14:paraId="30872F4B" w14:textId="77777777" w:rsidR="00417B1B" w:rsidRPr="00722BEC" w:rsidRDefault="00417B1B" w:rsidP="00B71F92">
            <w:pPr>
              <w:pStyle w:val="TableText"/>
              <w:cnfStyle w:val="000000000000" w:firstRow="0" w:lastRow="0" w:firstColumn="0" w:lastColumn="0" w:oddVBand="0" w:evenVBand="0" w:oddHBand="0" w:evenHBand="0" w:firstRowFirstColumn="0" w:firstRowLastColumn="0" w:lastRowFirstColumn="0" w:lastRowLastColumn="0"/>
            </w:pPr>
            <w:r w:rsidRPr="00722BEC">
              <w:t>(8,109)</w:t>
            </w:r>
          </w:p>
        </w:tc>
      </w:tr>
      <w:tr w:rsidR="00417B1B" w:rsidRPr="007B4F37" w14:paraId="1FA5B111" w14:textId="77777777" w:rsidTr="00B71F92">
        <w:tc>
          <w:tcPr>
            <w:cnfStyle w:val="001000000000" w:firstRow="0" w:lastRow="0" w:firstColumn="1" w:lastColumn="0" w:oddVBand="0" w:evenVBand="0" w:oddHBand="0" w:evenHBand="0" w:firstRowFirstColumn="0" w:firstRowLastColumn="0" w:lastRowFirstColumn="0" w:lastRowLastColumn="0"/>
            <w:tcW w:w="2581" w:type="pct"/>
          </w:tcPr>
          <w:p w14:paraId="7D22F5E8" w14:textId="77777777" w:rsidR="00417B1B" w:rsidRPr="007B4F37" w:rsidRDefault="00417B1B" w:rsidP="00B71F92">
            <w:pPr>
              <w:pStyle w:val="TableText"/>
              <w:rPr>
                <w:rStyle w:val="Bold"/>
              </w:rPr>
            </w:pPr>
            <w:r w:rsidRPr="007B4F37">
              <w:rPr>
                <w:rStyle w:val="Bold"/>
              </w:rPr>
              <w:t>Closing balance</w:t>
            </w:r>
          </w:p>
        </w:tc>
        <w:tc>
          <w:tcPr>
            <w:tcW w:w="1209" w:type="pct"/>
          </w:tcPr>
          <w:p w14:paraId="4140B0F4" w14:textId="77777777" w:rsidR="00417B1B" w:rsidRPr="007B4F37" w:rsidRDefault="00417B1B"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(38,474)</w:t>
            </w:r>
          </w:p>
        </w:tc>
        <w:tc>
          <w:tcPr>
            <w:tcW w:w="1210" w:type="pct"/>
          </w:tcPr>
          <w:p w14:paraId="69D15B3A" w14:textId="77777777" w:rsidR="00417B1B" w:rsidRPr="007B4F37" w:rsidRDefault="00417B1B"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(31,003)</w:t>
            </w:r>
          </w:p>
        </w:tc>
      </w:tr>
      <w:tr w:rsidR="00417B1B" w:rsidRPr="007B4F37" w14:paraId="2137AA04" w14:textId="77777777" w:rsidTr="00B71F92">
        <w:tc>
          <w:tcPr>
            <w:cnfStyle w:val="001000000000" w:firstRow="0" w:lastRow="0" w:firstColumn="1" w:lastColumn="0" w:oddVBand="0" w:evenVBand="0" w:oddHBand="0" w:evenHBand="0" w:firstRowFirstColumn="0" w:firstRowLastColumn="0" w:lastRowFirstColumn="0" w:lastRowLastColumn="0"/>
            <w:tcW w:w="2581" w:type="pct"/>
          </w:tcPr>
          <w:p w14:paraId="3286895B" w14:textId="77777777" w:rsidR="00417B1B" w:rsidRPr="007B4F37" w:rsidRDefault="00417B1B" w:rsidP="00B71F92">
            <w:pPr>
              <w:pStyle w:val="TableText"/>
              <w:rPr>
                <w:rStyle w:val="Bold"/>
              </w:rPr>
            </w:pPr>
            <w:r w:rsidRPr="007B4F37">
              <w:rPr>
                <w:rStyle w:val="Bold"/>
              </w:rPr>
              <w:t>Net book value at the end of the financial year</w:t>
            </w:r>
          </w:p>
        </w:tc>
        <w:tc>
          <w:tcPr>
            <w:tcW w:w="1209" w:type="pct"/>
          </w:tcPr>
          <w:p w14:paraId="6E503A07" w14:textId="77777777" w:rsidR="00417B1B" w:rsidRPr="007B4F37" w:rsidRDefault="00417B1B"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16,859</w:t>
            </w:r>
          </w:p>
        </w:tc>
        <w:tc>
          <w:tcPr>
            <w:tcW w:w="1210" w:type="pct"/>
          </w:tcPr>
          <w:p w14:paraId="16CF13CF" w14:textId="77777777" w:rsidR="00417B1B" w:rsidRPr="007B4F37" w:rsidRDefault="00417B1B" w:rsidP="00B71F9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14,978</w:t>
            </w:r>
          </w:p>
        </w:tc>
      </w:tr>
    </w:tbl>
    <w:p w14:paraId="706BB99D" w14:textId="7D75B2CE" w:rsidR="00417B1B" w:rsidRDefault="00B71F92" w:rsidP="00417B1B">
      <w:pPr>
        <w:pStyle w:val="Heading4"/>
      </w:pPr>
      <w:bookmarkStart w:id="317" w:name="Note522"/>
      <w:r w:rsidRPr="00722BEC">
        <w:t xml:space="preserve">5.2.2 </w:t>
      </w:r>
      <w:bookmarkEnd w:id="317"/>
      <w:r w:rsidRPr="00722BEC">
        <w:t>Intangible</w:t>
      </w:r>
      <w:r w:rsidR="00417B1B" w:rsidRPr="00722BEC">
        <w:t xml:space="preserve"> Assets </w:t>
      </w:r>
      <w:r w:rsidR="00417B1B">
        <w:t>–</w:t>
      </w:r>
      <w:r w:rsidR="00417B1B" w:rsidRPr="00722BEC">
        <w:t xml:space="preserve"> </w:t>
      </w:r>
      <w:r w:rsidR="00E57EEE">
        <w:t>Case management system</w:t>
      </w:r>
    </w:p>
    <w:p w14:paraId="0E1C2043" w14:textId="582B4246" w:rsidR="001A5CF5" w:rsidRPr="001A5CF5" w:rsidRDefault="001A5CF5" w:rsidP="007B4F37">
      <w:pPr>
        <w:pStyle w:val="BodyText"/>
      </w:pPr>
      <w:r>
        <w:t>Computer Software</w:t>
      </w:r>
    </w:p>
    <w:tbl>
      <w:tblPr>
        <w:tblStyle w:val="AccessibleTableNumerical"/>
        <w:tblW w:w="5000" w:type="pct"/>
        <w:tblLook w:val="04A0" w:firstRow="1" w:lastRow="0" w:firstColumn="1" w:lastColumn="0" w:noHBand="0" w:noVBand="1"/>
      </w:tblPr>
      <w:tblGrid>
        <w:gridCol w:w="4978"/>
        <w:gridCol w:w="2331"/>
        <w:gridCol w:w="2333"/>
      </w:tblGrid>
      <w:tr w:rsidR="00417B1B" w:rsidRPr="001A5CF5" w14:paraId="2EDD1830" w14:textId="77777777" w:rsidTr="007B4F3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81" w:type="pct"/>
          </w:tcPr>
          <w:p w14:paraId="37A45F6C" w14:textId="7F785B51" w:rsidR="00417B1B" w:rsidRPr="001A5CF5" w:rsidRDefault="001A5CF5" w:rsidP="001A5CF5">
            <w:pPr>
              <w:pStyle w:val="TableText"/>
            </w:pPr>
            <w:bookmarkStart w:id="318" w:name="ColumnTitle_71"/>
            <w:r>
              <w:t>Item</w:t>
            </w:r>
          </w:p>
        </w:tc>
        <w:tc>
          <w:tcPr>
            <w:tcW w:w="1209" w:type="pct"/>
            <w:vAlign w:val="bottom"/>
          </w:tcPr>
          <w:p w14:paraId="37ED7273" w14:textId="77777777" w:rsidR="00417B1B" w:rsidRPr="001A5CF5" w:rsidRDefault="00417B1B" w:rsidP="007B4F37">
            <w:pPr>
              <w:pStyle w:val="TableText"/>
              <w:cnfStyle w:val="100000000000" w:firstRow="1" w:lastRow="0" w:firstColumn="0" w:lastColumn="0" w:oddVBand="0" w:evenVBand="0" w:oddHBand="0" w:evenHBand="0" w:firstRowFirstColumn="0" w:firstRowLastColumn="0" w:lastRowFirstColumn="0" w:lastRowLastColumn="0"/>
            </w:pPr>
            <w:r w:rsidRPr="001A5CF5">
              <w:t>2019</w:t>
            </w:r>
            <w:r w:rsidRPr="001A5CF5">
              <w:br/>
              <w:t>$'000</w:t>
            </w:r>
          </w:p>
        </w:tc>
        <w:tc>
          <w:tcPr>
            <w:tcW w:w="1210" w:type="pct"/>
            <w:vAlign w:val="bottom"/>
          </w:tcPr>
          <w:p w14:paraId="2B4C72CE" w14:textId="77777777" w:rsidR="00417B1B" w:rsidRPr="001A5CF5" w:rsidRDefault="00417B1B" w:rsidP="007B4F37">
            <w:pPr>
              <w:pStyle w:val="TableText"/>
              <w:cnfStyle w:val="100000000000" w:firstRow="1" w:lastRow="0" w:firstColumn="0" w:lastColumn="0" w:oddVBand="0" w:evenVBand="0" w:oddHBand="0" w:evenHBand="0" w:firstRowFirstColumn="0" w:firstRowLastColumn="0" w:lastRowFirstColumn="0" w:lastRowLastColumn="0"/>
            </w:pPr>
            <w:r w:rsidRPr="001A5CF5">
              <w:t>2018</w:t>
            </w:r>
            <w:r w:rsidRPr="001A5CF5">
              <w:br/>
              <w:t>$'000</w:t>
            </w:r>
          </w:p>
        </w:tc>
      </w:tr>
      <w:bookmarkEnd w:id="318"/>
      <w:tr w:rsidR="00417B1B" w:rsidRPr="001A5CF5" w14:paraId="1FFE5126" w14:textId="77777777" w:rsidTr="001A5CF5">
        <w:tc>
          <w:tcPr>
            <w:cnfStyle w:val="001000000000" w:firstRow="0" w:lastRow="0" w:firstColumn="1" w:lastColumn="0" w:oddVBand="0" w:evenVBand="0" w:oddHBand="0" w:evenHBand="0" w:firstRowFirstColumn="0" w:firstRowLastColumn="0" w:lastRowFirstColumn="0" w:lastRowLastColumn="0"/>
            <w:tcW w:w="2581" w:type="pct"/>
          </w:tcPr>
          <w:p w14:paraId="72F5AA9F" w14:textId="77777777" w:rsidR="00417B1B" w:rsidRPr="007B4F37" w:rsidRDefault="00417B1B" w:rsidP="001A5CF5">
            <w:pPr>
              <w:pStyle w:val="TableText"/>
              <w:rPr>
                <w:rStyle w:val="Bold"/>
              </w:rPr>
            </w:pPr>
            <w:r w:rsidRPr="007B4F37">
              <w:rPr>
                <w:rStyle w:val="Bold"/>
              </w:rPr>
              <w:t xml:space="preserve">Gross carrying amount </w:t>
            </w:r>
          </w:p>
        </w:tc>
        <w:tc>
          <w:tcPr>
            <w:tcW w:w="1209" w:type="pct"/>
          </w:tcPr>
          <w:p w14:paraId="559F9703" w14:textId="14AF048D" w:rsidR="00417B1B" w:rsidRPr="001A5CF5" w:rsidRDefault="00AC0BBF" w:rsidP="001A5CF5">
            <w:pPr>
              <w:pStyle w:val="TableText"/>
              <w:cnfStyle w:val="000000000000" w:firstRow="0" w:lastRow="0" w:firstColumn="0" w:lastColumn="0" w:oddVBand="0" w:evenVBand="0" w:oddHBand="0" w:evenHBand="0" w:firstRowFirstColumn="0" w:firstRowLastColumn="0" w:lastRowFirstColumn="0" w:lastRowLastColumn="0"/>
            </w:pPr>
            <w:r w:rsidRPr="001A5CF5">
              <w:t>N/A</w:t>
            </w:r>
          </w:p>
        </w:tc>
        <w:tc>
          <w:tcPr>
            <w:tcW w:w="1210" w:type="pct"/>
          </w:tcPr>
          <w:p w14:paraId="667134AA" w14:textId="194E560A" w:rsidR="00417B1B" w:rsidRPr="001A5CF5" w:rsidRDefault="00AC0BBF" w:rsidP="001A5CF5">
            <w:pPr>
              <w:pStyle w:val="TableText"/>
              <w:cnfStyle w:val="000000000000" w:firstRow="0" w:lastRow="0" w:firstColumn="0" w:lastColumn="0" w:oddVBand="0" w:evenVBand="0" w:oddHBand="0" w:evenHBand="0" w:firstRowFirstColumn="0" w:firstRowLastColumn="0" w:lastRowFirstColumn="0" w:lastRowLastColumn="0"/>
            </w:pPr>
            <w:r w:rsidRPr="001A5CF5">
              <w:t>N/A</w:t>
            </w:r>
          </w:p>
        </w:tc>
      </w:tr>
      <w:tr w:rsidR="00417B1B" w:rsidRPr="001A5CF5" w14:paraId="7322E240" w14:textId="77777777" w:rsidTr="001A5CF5">
        <w:tc>
          <w:tcPr>
            <w:cnfStyle w:val="001000000000" w:firstRow="0" w:lastRow="0" w:firstColumn="1" w:lastColumn="0" w:oddVBand="0" w:evenVBand="0" w:oddHBand="0" w:evenHBand="0" w:firstRowFirstColumn="0" w:firstRowLastColumn="0" w:lastRowFirstColumn="0" w:lastRowLastColumn="0"/>
            <w:tcW w:w="2581" w:type="pct"/>
          </w:tcPr>
          <w:p w14:paraId="7A7BEE27" w14:textId="77777777" w:rsidR="00417B1B" w:rsidRPr="001A5CF5" w:rsidRDefault="00417B1B" w:rsidP="001A5CF5">
            <w:pPr>
              <w:pStyle w:val="TableText"/>
            </w:pPr>
            <w:r w:rsidRPr="001A5CF5">
              <w:t>Opening balance</w:t>
            </w:r>
          </w:p>
        </w:tc>
        <w:tc>
          <w:tcPr>
            <w:tcW w:w="1209" w:type="pct"/>
          </w:tcPr>
          <w:p w14:paraId="7F6C35B7" w14:textId="77777777" w:rsidR="00417B1B" w:rsidRPr="001A5CF5" w:rsidRDefault="00417B1B" w:rsidP="001A5CF5">
            <w:pPr>
              <w:pStyle w:val="TableText"/>
              <w:cnfStyle w:val="000000000000" w:firstRow="0" w:lastRow="0" w:firstColumn="0" w:lastColumn="0" w:oddVBand="0" w:evenVBand="0" w:oddHBand="0" w:evenHBand="0" w:firstRowFirstColumn="0" w:firstRowLastColumn="0" w:lastRowFirstColumn="0" w:lastRowLastColumn="0"/>
            </w:pPr>
            <w:r w:rsidRPr="001A5CF5">
              <w:t>999</w:t>
            </w:r>
          </w:p>
        </w:tc>
        <w:tc>
          <w:tcPr>
            <w:tcW w:w="1210" w:type="pct"/>
          </w:tcPr>
          <w:p w14:paraId="7555AEE1" w14:textId="77777777" w:rsidR="00417B1B" w:rsidRPr="001A5CF5" w:rsidRDefault="00417B1B" w:rsidP="001A5CF5">
            <w:pPr>
              <w:pStyle w:val="TableText"/>
              <w:cnfStyle w:val="000000000000" w:firstRow="0" w:lastRow="0" w:firstColumn="0" w:lastColumn="0" w:oddVBand="0" w:evenVBand="0" w:oddHBand="0" w:evenHBand="0" w:firstRowFirstColumn="0" w:firstRowLastColumn="0" w:lastRowFirstColumn="0" w:lastRowLastColumn="0"/>
            </w:pPr>
            <w:r w:rsidRPr="001A5CF5">
              <w:t>999</w:t>
            </w:r>
          </w:p>
        </w:tc>
      </w:tr>
      <w:tr w:rsidR="00417B1B" w:rsidRPr="001A5CF5" w14:paraId="63C403FB" w14:textId="77777777" w:rsidTr="001A5CF5">
        <w:tc>
          <w:tcPr>
            <w:cnfStyle w:val="001000000000" w:firstRow="0" w:lastRow="0" w:firstColumn="1" w:lastColumn="0" w:oddVBand="0" w:evenVBand="0" w:oddHBand="0" w:evenHBand="0" w:firstRowFirstColumn="0" w:firstRowLastColumn="0" w:lastRowFirstColumn="0" w:lastRowLastColumn="0"/>
            <w:tcW w:w="2581" w:type="pct"/>
          </w:tcPr>
          <w:p w14:paraId="1C4E9C7A" w14:textId="77777777" w:rsidR="00417B1B" w:rsidRPr="007B4F37" w:rsidRDefault="00417B1B" w:rsidP="001A5CF5">
            <w:pPr>
              <w:pStyle w:val="TableText"/>
              <w:rPr>
                <w:rStyle w:val="Bold"/>
              </w:rPr>
            </w:pPr>
            <w:r w:rsidRPr="007B4F37">
              <w:rPr>
                <w:rStyle w:val="Bold"/>
              </w:rPr>
              <w:t>Accumulated amortisation and impairment</w:t>
            </w:r>
          </w:p>
        </w:tc>
        <w:tc>
          <w:tcPr>
            <w:tcW w:w="1209" w:type="pct"/>
          </w:tcPr>
          <w:p w14:paraId="0ED5A51A" w14:textId="6D4775AD" w:rsidR="00417B1B" w:rsidRPr="001A5CF5" w:rsidRDefault="00AC0BBF" w:rsidP="001A5CF5">
            <w:pPr>
              <w:pStyle w:val="TableText"/>
              <w:cnfStyle w:val="000000000000" w:firstRow="0" w:lastRow="0" w:firstColumn="0" w:lastColumn="0" w:oddVBand="0" w:evenVBand="0" w:oddHBand="0" w:evenHBand="0" w:firstRowFirstColumn="0" w:firstRowLastColumn="0" w:lastRowFirstColumn="0" w:lastRowLastColumn="0"/>
            </w:pPr>
            <w:r w:rsidRPr="001A5CF5">
              <w:t>N/A</w:t>
            </w:r>
          </w:p>
        </w:tc>
        <w:tc>
          <w:tcPr>
            <w:tcW w:w="1210" w:type="pct"/>
          </w:tcPr>
          <w:p w14:paraId="352B9370" w14:textId="697A68F4" w:rsidR="00417B1B" w:rsidRPr="001A5CF5" w:rsidRDefault="00AC0BBF" w:rsidP="001A5CF5">
            <w:pPr>
              <w:pStyle w:val="TableText"/>
              <w:cnfStyle w:val="000000000000" w:firstRow="0" w:lastRow="0" w:firstColumn="0" w:lastColumn="0" w:oddVBand="0" w:evenVBand="0" w:oddHBand="0" w:evenHBand="0" w:firstRowFirstColumn="0" w:firstRowLastColumn="0" w:lastRowFirstColumn="0" w:lastRowLastColumn="0"/>
            </w:pPr>
            <w:r w:rsidRPr="001A5CF5">
              <w:t>N/A</w:t>
            </w:r>
          </w:p>
        </w:tc>
      </w:tr>
      <w:tr w:rsidR="00417B1B" w:rsidRPr="001A5CF5" w14:paraId="251A057B" w14:textId="77777777" w:rsidTr="001A5CF5">
        <w:tc>
          <w:tcPr>
            <w:cnfStyle w:val="001000000000" w:firstRow="0" w:lastRow="0" w:firstColumn="1" w:lastColumn="0" w:oddVBand="0" w:evenVBand="0" w:oddHBand="0" w:evenHBand="0" w:firstRowFirstColumn="0" w:firstRowLastColumn="0" w:lastRowFirstColumn="0" w:lastRowLastColumn="0"/>
            <w:tcW w:w="2581" w:type="pct"/>
          </w:tcPr>
          <w:p w14:paraId="71D99B48" w14:textId="77777777" w:rsidR="00417B1B" w:rsidRPr="001A5CF5" w:rsidRDefault="00417B1B" w:rsidP="001A5CF5">
            <w:pPr>
              <w:pStyle w:val="TableText"/>
            </w:pPr>
            <w:r w:rsidRPr="001A5CF5">
              <w:t>Opening balance</w:t>
            </w:r>
          </w:p>
        </w:tc>
        <w:tc>
          <w:tcPr>
            <w:tcW w:w="1209" w:type="pct"/>
          </w:tcPr>
          <w:p w14:paraId="442716F6" w14:textId="77777777" w:rsidR="00417B1B" w:rsidRPr="001A5CF5" w:rsidRDefault="00417B1B" w:rsidP="001A5CF5">
            <w:pPr>
              <w:pStyle w:val="TableText"/>
              <w:cnfStyle w:val="000000000000" w:firstRow="0" w:lastRow="0" w:firstColumn="0" w:lastColumn="0" w:oddVBand="0" w:evenVBand="0" w:oddHBand="0" w:evenHBand="0" w:firstRowFirstColumn="0" w:firstRowLastColumn="0" w:lastRowFirstColumn="0" w:lastRowLastColumn="0"/>
            </w:pPr>
            <w:r w:rsidRPr="001A5CF5">
              <w:t>(303)</w:t>
            </w:r>
          </w:p>
        </w:tc>
        <w:tc>
          <w:tcPr>
            <w:tcW w:w="1210" w:type="pct"/>
          </w:tcPr>
          <w:p w14:paraId="2AA8B44F" w14:textId="77777777" w:rsidR="00417B1B" w:rsidRPr="001A5CF5" w:rsidRDefault="00417B1B" w:rsidP="001A5CF5">
            <w:pPr>
              <w:pStyle w:val="TableText"/>
              <w:cnfStyle w:val="000000000000" w:firstRow="0" w:lastRow="0" w:firstColumn="0" w:lastColumn="0" w:oddVBand="0" w:evenVBand="0" w:oddHBand="0" w:evenHBand="0" w:firstRowFirstColumn="0" w:firstRowLastColumn="0" w:lastRowFirstColumn="0" w:lastRowLastColumn="0"/>
            </w:pPr>
            <w:r w:rsidRPr="001A5CF5">
              <w:t>(160)</w:t>
            </w:r>
          </w:p>
        </w:tc>
      </w:tr>
      <w:tr w:rsidR="00417B1B" w:rsidRPr="001A5CF5" w14:paraId="7AD98031" w14:textId="77777777" w:rsidTr="001A5CF5">
        <w:tc>
          <w:tcPr>
            <w:cnfStyle w:val="001000000000" w:firstRow="0" w:lastRow="0" w:firstColumn="1" w:lastColumn="0" w:oddVBand="0" w:evenVBand="0" w:oddHBand="0" w:evenHBand="0" w:firstRowFirstColumn="0" w:firstRowLastColumn="0" w:lastRowFirstColumn="0" w:lastRowLastColumn="0"/>
            <w:tcW w:w="2581" w:type="pct"/>
          </w:tcPr>
          <w:p w14:paraId="7250FDCC" w14:textId="62E7C07A" w:rsidR="00417B1B" w:rsidRPr="001A5CF5" w:rsidRDefault="00417B1B" w:rsidP="001A5CF5">
            <w:pPr>
              <w:pStyle w:val="TableText"/>
            </w:pPr>
            <w:r w:rsidRPr="00625A11">
              <w:t>Amortisation</w:t>
            </w:r>
            <w:r w:rsidR="00625A11" w:rsidRPr="00625A11">
              <w:rPr>
                <w:vertAlign w:val="superscript"/>
              </w:rPr>
              <w:fldChar w:fldCharType="begin"/>
            </w:r>
            <w:r w:rsidR="00625A11" w:rsidRPr="00625A11">
              <w:rPr>
                <w:vertAlign w:val="superscript"/>
              </w:rPr>
              <w:instrText xml:space="preserve"> REF Note522tablenote1 \r \h </w:instrText>
            </w:r>
            <w:r w:rsidR="00625A11">
              <w:rPr>
                <w:vertAlign w:val="superscript"/>
              </w:rPr>
              <w:instrText xml:space="preserve"> \* MERGEFORMAT </w:instrText>
            </w:r>
            <w:r w:rsidR="00625A11" w:rsidRPr="00625A11">
              <w:rPr>
                <w:vertAlign w:val="superscript"/>
              </w:rPr>
            </w:r>
            <w:r w:rsidR="00625A11" w:rsidRPr="00625A11">
              <w:rPr>
                <w:vertAlign w:val="superscript"/>
              </w:rPr>
              <w:fldChar w:fldCharType="separate"/>
            </w:r>
            <w:r w:rsidR="0067082F">
              <w:rPr>
                <w:vertAlign w:val="superscript"/>
              </w:rPr>
              <w:t>(1)</w:t>
            </w:r>
            <w:r w:rsidR="00625A11" w:rsidRPr="00625A11">
              <w:rPr>
                <w:vertAlign w:val="superscript"/>
              </w:rPr>
              <w:fldChar w:fldCharType="end"/>
            </w:r>
          </w:p>
        </w:tc>
        <w:tc>
          <w:tcPr>
            <w:tcW w:w="1209" w:type="pct"/>
          </w:tcPr>
          <w:p w14:paraId="28256B34" w14:textId="77777777" w:rsidR="00417B1B" w:rsidRPr="001A5CF5" w:rsidRDefault="00417B1B" w:rsidP="001A5CF5">
            <w:pPr>
              <w:pStyle w:val="TableText"/>
              <w:cnfStyle w:val="000000000000" w:firstRow="0" w:lastRow="0" w:firstColumn="0" w:lastColumn="0" w:oddVBand="0" w:evenVBand="0" w:oddHBand="0" w:evenHBand="0" w:firstRowFirstColumn="0" w:firstRowLastColumn="0" w:lastRowFirstColumn="0" w:lastRowLastColumn="0"/>
            </w:pPr>
            <w:r w:rsidRPr="001A5CF5">
              <w:t>(143)</w:t>
            </w:r>
          </w:p>
        </w:tc>
        <w:tc>
          <w:tcPr>
            <w:tcW w:w="1210" w:type="pct"/>
          </w:tcPr>
          <w:p w14:paraId="3E8E798A" w14:textId="77777777" w:rsidR="00417B1B" w:rsidRPr="001A5CF5" w:rsidRDefault="00417B1B" w:rsidP="001A5CF5">
            <w:pPr>
              <w:pStyle w:val="TableText"/>
              <w:cnfStyle w:val="000000000000" w:firstRow="0" w:lastRow="0" w:firstColumn="0" w:lastColumn="0" w:oddVBand="0" w:evenVBand="0" w:oddHBand="0" w:evenHBand="0" w:firstRowFirstColumn="0" w:firstRowLastColumn="0" w:lastRowFirstColumn="0" w:lastRowLastColumn="0"/>
            </w:pPr>
            <w:r w:rsidRPr="001A5CF5">
              <w:t>(143)</w:t>
            </w:r>
          </w:p>
        </w:tc>
      </w:tr>
      <w:tr w:rsidR="00417B1B" w:rsidRPr="007B4F37" w14:paraId="6C161BBD" w14:textId="77777777" w:rsidTr="001A5CF5">
        <w:tc>
          <w:tcPr>
            <w:cnfStyle w:val="001000000000" w:firstRow="0" w:lastRow="0" w:firstColumn="1" w:lastColumn="0" w:oddVBand="0" w:evenVBand="0" w:oddHBand="0" w:evenHBand="0" w:firstRowFirstColumn="0" w:firstRowLastColumn="0" w:lastRowFirstColumn="0" w:lastRowLastColumn="0"/>
            <w:tcW w:w="2581" w:type="pct"/>
          </w:tcPr>
          <w:p w14:paraId="0517C892" w14:textId="77777777" w:rsidR="00417B1B" w:rsidRPr="007B4F37" w:rsidRDefault="00417B1B" w:rsidP="001A5CF5">
            <w:pPr>
              <w:pStyle w:val="TableText"/>
              <w:rPr>
                <w:rStyle w:val="Bold"/>
              </w:rPr>
            </w:pPr>
            <w:r w:rsidRPr="007B4F37">
              <w:rPr>
                <w:rStyle w:val="Bold"/>
              </w:rPr>
              <w:t>Closing balance</w:t>
            </w:r>
          </w:p>
        </w:tc>
        <w:tc>
          <w:tcPr>
            <w:tcW w:w="1209" w:type="pct"/>
          </w:tcPr>
          <w:p w14:paraId="7C764ABF" w14:textId="77777777" w:rsidR="00417B1B" w:rsidRPr="007B4F37" w:rsidRDefault="00417B1B" w:rsidP="001A5CF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(445)</w:t>
            </w:r>
          </w:p>
        </w:tc>
        <w:tc>
          <w:tcPr>
            <w:tcW w:w="1210" w:type="pct"/>
          </w:tcPr>
          <w:p w14:paraId="611E8D0D" w14:textId="77777777" w:rsidR="00417B1B" w:rsidRPr="007B4F37" w:rsidRDefault="00417B1B" w:rsidP="001A5CF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(303)</w:t>
            </w:r>
          </w:p>
        </w:tc>
      </w:tr>
      <w:tr w:rsidR="00417B1B" w:rsidRPr="007B4F37" w14:paraId="3B11A26A" w14:textId="77777777" w:rsidTr="001A5CF5">
        <w:tc>
          <w:tcPr>
            <w:cnfStyle w:val="001000000000" w:firstRow="0" w:lastRow="0" w:firstColumn="1" w:lastColumn="0" w:oddVBand="0" w:evenVBand="0" w:oddHBand="0" w:evenHBand="0" w:firstRowFirstColumn="0" w:firstRowLastColumn="0" w:lastRowFirstColumn="0" w:lastRowLastColumn="0"/>
            <w:tcW w:w="2581" w:type="pct"/>
          </w:tcPr>
          <w:p w14:paraId="273310B5" w14:textId="77777777" w:rsidR="00417B1B" w:rsidRPr="007B4F37" w:rsidRDefault="00417B1B" w:rsidP="001A5CF5">
            <w:pPr>
              <w:pStyle w:val="TableText"/>
              <w:rPr>
                <w:rStyle w:val="Bold"/>
              </w:rPr>
            </w:pPr>
            <w:r w:rsidRPr="007B4F37">
              <w:rPr>
                <w:rStyle w:val="Bold"/>
              </w:rPr>
              <w:t>Net book value at the end of the financial year</w:t>
            </w:r>
          </w:p>
        </w:tc>
        <w:tc>
          <w:tcPr>
            <w:tcW w:w="1209" w:type="pct"/>
          </w:tcPr>
          <w:p w14:paraId="6D14AAB8" w14:textId="77777777" w:rsidR="00417B1B" w:rsidRPr="007B4F37" w:rsidRDefault="00417B1B" w:rsidP="001A5CF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554</w:t>
            </w:r>
          </w:p>
        </w:tc>
        <w:tc>
          <w:tcPr>
            <w:tcW w:w="1210" w:type="pct"/>
          </w:tcPr>
          <w:p w14:paraId="4CE6532C" w14:textId="77777777" w:rsidR="00417B1B" w:rsidRPr="007B4F37" w:rsidRDefault="00417B1B" w:rsidP="001A5CF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696</w:t>
            </w:r>
          </w:p>
        </w:tc>
      </w:tr>
    </w:tbl>
    <w:p w14:paraId="7C1B438B" w14:textId="2F082C1C" w:rsidR="00417B1B" w:rsidRDefault="001A5CF5" w:rsidP="00417B1B">
      <w:pPr>
        <w:pStyle w:val="Heading4"/>
      </w:pPr>
      <w:bookmarkStart w:id="319" w:name="Note523"/>
      <w:r w:rsidRPr="00722BEC">
        <w:t xml:space="preserve">5.2.3 </w:t>
      </w:r>
      <w:bookmarkEnd w:id="319"/>
      <w:r w:rsidRPr="00722BEC">
        <w:t>Intangible</w:t>
      </w:r>
      <w:r w:rsidR="006A197A">
        <w:t xml:space="preserve"> Assets - </w:t>
      </w:r>
      <w:r w:rsidR="00E57EEE">
        <w:t>Case management system</w:t>
      </w:r>
      <w:r w:rsidR="00417B1B" w:rsidRPr="00722BEC">
        <w:t xml:space="preserve"> (WIP)</w:t>
      </w:r>
    </w:p>
    <w:p w14:paraId="32ABED3F" w14:textId="3B2DC585" w:rsidR="004F5974" w:rsidRPr="004F5974" w:rsidRDefault="004F5974" w:rsidP="007B4F37">
      <w:pPr>
        <w:pStyle w:val="BodyText"/>
      </w:pPr>
      <w:r>
        <w:t>Computer Software</w:t>
      </w:r>
    </w:p>
    <w:tbl>
      <w:tblPr>
        <w:tblStyle w:val="AccessibleTableNumerical"/>
        <w:tblW w:w="5000" w:type="pct"/>
        <w:tblLook w:val="04A0" w:firstRow="1" w:lastRow="0" w:firstColumn="1" w:lastColumn="0" w:noHBand="0" w:noVBand="1"/>
      </w:tblPr>
      <w:tblGrid>
        <w:gridCol w:w="4978"/>
        <w:gridCol w:w="2331"/>
        <w:gridCol w:w="2333"/>
      </w:tblGrid>
      <w:tr w:rsidR="00417B1B" w:rsidRPr="001A5CF5" w14:paraId="10AA788F" w14:textId="77777777" w:rsidTr="007B4F3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81" w:type="pct"/>
          </w:tcPr>
          <w:p w14:paraId="50B5789F" w14:textId="6B821F29" w:rsidR="00417B1B" w:rsidRPr="001A5CF5" w:rsidRDefault="004F5974" w:rsidP="001A5CF5">
            <w:pPr>
              <w:pStyle w:val="TableText"/>
            </w:pPr>
            <w:bookmarkStart w:id="320" w:name="ColumnTitle_72"/>
            <w:r w:rsidRPr="001A5CF5">
              <w:t>Item</w:t>
            </w:r>
          </w:p>
        </w:tc>
        <w:tc>
          <w:tcPr>
            <w:tcW w:w="1209" w:type="pct"/>
            <w:vAlign w:val="bottom"/>
          </w:tcPr>
          <w:p w14:paraId="5CE149DF" w14:textId="77777777" w:rsidR="00417B1B" w:rsidRPr="001A5CF5" w:rsidRDefault="00417B1B" w:rsidP="007B4F37">
            <w:pPr>
              <w:pStyle w:val="TableText"/>
              <w:cnfStyle w:val="100000000000" w:firstRow="1" w:lastRow="0" w:firstColumn="0" w:lastColumn="0" w:oddVBand="0" w:evenVBand="0" w:oddHBand="0" w:evenHBand="0" w:firstRowFirstColumn="0" w:firstRowLastColumn="0" w:lastRowFirstColumn="0" w:lastRowLastColumn="0"/>
            </w:pPr>
            <w:r w:rsidRPr="001A5CF5">
              <w:t>2019</w:t>
            </w:r>
            <w:r w:rsidRPr="001A5CF5">
              <w:br/>
              <w:t>$'000</w:t>
            </w:r>
          </w:p>
        </w:tc>
        <w:tc>
          <w:tcPr>
            <w:tcW w:w="1210" w:type="pct"/>
            <w:vAlign w:val="bottom"/>
          </w:tcPr>
          <w:p w14:paraId="49DBCF3F" w14:textId="77777777" w:rsidR="00417B1B" w:rsidRPr="001A5CF5" w:rsidRDefault="00417B1B" w:rsidP="007B4F37">
            <w:pPr>
              <w:pStyle w:val="TableText"/>
              <w:cnfStyle w:val="100000000000" w:firstRow="1" w:lastRow="0" w:firstColumn="0" w:lastColumn="0" w:oddVBand="0" w:evenVBand="0" w:oddHBand="0" w:evenHBand="0" w:firstRowFirstColumn="0" w:firstRowLastColumn="0" w:lastRowFirstColumn="0" w:lastRowLastColumn="0"/>
            </w:pPr>
            <w:r w:rsidRPr="001A5CF5">
              <w:t>2018</w:t>
            </w:r>
            <w:r w:rsidRPr="001A5CF5">
              <w:br/>
              <w:t>$'000</w:t>
            </w:r>
          </w:p>
        </w:tc>
      </w:tr>
      <w:bookmarkEnd w:id="320"/>
      <w:tr w:rsidR="00417B1B" w:rsidRPr="001A5CF5" w14:paraId="0F00BD18" w14:textId="77777777" w:rsidTr="004F5974">
        <w:tc>
          <w:tcPr>
            <w:cnfStyle w:val="001000000000" w:firstRow="0" w:lastRow="0" w:firstColumn="1" w:lastColumn="0" w:oddVBand="0" w:evenVBand="0" w:oddHBand="0" w:evenHBand="0" w:firstRowFirstColumn="0" w:firstRowLastColumn="0" w:lastRowFirstColumn="0" w:lastRowLastColumn="0"/>
            <w:tcW w:w="2581" w:type="pct"/>
          </w:tcPr>
          <w:p w14:paraId="76DFC32A" w14:textId="77777777" w:rsidR="00417B1B" w:rsidRPr="007B4F37" w:rsidRDefault="00417B1B" w:rsidP="001A5CF5">
            <w:pPr>
              <w:pStyle w:val="TableText"/>
              <w:rPr>
                <w:rStyle w:val="Bold"/>
              </w:rPr>
            </w:pPr>
            <w:r w:rsidRPr="007B4F37">
              <w:rPr>
                <w:rStyle w:val="Bold"/>
              </w:rPr>
              <w:t xml:space="preserve">Gross carrying amount </w:t>
            </w:r>
          </w:p>
        </w:tc>
        <w:tc>
          <w:tcPr>
            <w:tcW w:w="1209" w:type="pct"/>
          </w:tcPr>
          <w:p w14:paraId="014F0B76" w14:textId="51D274C5" w:rsidR="00417B1B" w:rsidRPr="001A5CF5" w:rsidRDefault="00AC0BBF" w:rsidP="001A5CF5">
            <w:pPr>
              <w:pStyle w:val="TableText"/>
              <w:cnfStyle w:val="000000000000" w:firstRow="0" w:lastRow="0" w:firstColumn="0" w:lastColumn="0" w:oddVBand="0" w:evenVBand="0" w:oddHBand="0" w:evenHBand="0" w:firstRowFirstColumn="0" w:firstRowLastColumn="0" w:lastRowFirstColumn="0" w:lastRowLastColumn="0"/>
            </w:pPr>
            <w:r w:rsidRPr="001A5CF5">
              <w:t>N/A</w:t>
            </w:r>
          </w:p>
        </w:tc>
        <w:tc>
          <w:tcPr>
            <w:tcW w:w="1210" w:type="pct"/>
          </w:tcPr>
          <w:p w14:paraId="5077623E" w14:textId="11D68FEC" w:rsidR="00417B1B" w:rsidRPr="001A5CF5" w:rsidRDefault="00AC0BBF" w:rsidP="001A5CF5">
            <w:pPr>
              <w:pStyle w:val="TableText"/>
              <w:cnfStyle w:val="000000000000" w:firstRow="0" w:lastRow="0" w:firstColumn="0" w:lastColumn="0" w:oddVBand="0" w:evenVBand="0" w:oddHBand="0" w:evenHBand="0" w:firstRowFirstColumn="0" w:firstRowLastColumn="0" w:lastRowFirstColumn="0" w:lastRowLastColumn="0"/>
            </w:pPr>
            <w:r w:rsidRPr="001A5CF5">
              <w:t>N/A</w:t>
            </w:r>
          </w:p>
        </w:tc>
      </w:tr>
      <w:tr w:rsidR="00417B1B" w:rsidRPr="001A5CF5" w14:paraId="6694C55F" w14:textId="77777777" w:rsidTr="004F5974">
        <w:tc>
          <w:tcPr>
            <w:cnfStyle w:val="001000000000" w:firstRow="0" w:lastRow="0" w:firstColumn="1" w:lastColumn="0" w:oddVBand="0" w:evenVBand="0" w:oddHBand="0" w:evenHBand="0" w:firstRowFirstColumn="0" w:firstRowLastColumn="0" w:lastRowFirstColumn="0" w:lastRowLastColumn="0"/>
            <w:tcW w:w="2581" w:type="pct"/>
          </w:tcPr>
          <w:p w14:paraId="2A62F51F" w14:textId="77777777" w:rsidR="00417B1B" w:rsidRPr="001A5CF5" w:rsidRDefault="00417B1B" w:rsidP="001A5CF5">
            <w:pPr>
              <w:pStyle w:val="TableText"/>
            </w:pPr>
            <w:r w:rsidRPr="001A5CF5">
              <w:t>Opening balance</w:t>
            </w:r>
          </w:p>
        </w:tc>
        <w:tc>
          <w:tcPr>
            <w:tcW w:w="1209" w:type="pct"/>
          </w:tcPr>
          <w:p w14:paraId="316270F7" w14:textId="77777777" w:rsidR="00417B1B" w:rsidRPr="001A5CF5" w:rsidRDefault="00417B1B" w:rsidP="001A5CF5">
            <w:pPr>
              <w:pStyle w:val="TableText"/>
              <w:cnfStyle w:val="000000000000" w:firstRow="0" w:lastRow="0" w:firstColumn="0" w:lastColumn="0" w:oddVBand="0" w:evenVBand="0" w:oddHBand="0" w:evenHBand="0" w:firstRowFirstColumn="0" w:firstRowLastColumn="0" w:lastRowFirstColumn="0" w:lastRowLastColumn="0"/>
            </w:pPr>
            <w:r w:rsidRPr="001A5CF5">
              <w:t>1,916</w:t>
            </w:r>
          </w:p>
        </w:tc>
        <w:tc>
          <w:tcPr>
            <w:tcW w:w="1210" w:type="pct"/>
          </w:tcPr>
          <w:p w14:paraId="2894913E" w14:textId="77777777" w:rsidR="00417B1B" w:rsidRPr="001A5CF5" w:rsidRDefault="00417B1B" w:rsidP="001A5CF5">
            <w:pPr>
              <w:pStyle w:val="TableText"/>
              <w:cnfStyle w:val="000000000000" w:firstRow="0" w:lastRow="0" w:firstColumn="0" w:lastColumn="0" w:oddVBand="0" w:evenVBand="0" w:oddHBand="0" w:evenHBand="0" w:firstRowFirstColumn="0" w:firstRowLastColumn="0" w:lastRowFirstColumn="0" w:lastRowLastColumn="0"/>
            </w:pPr>
            <w:r w:rsidRPr="001A5CF5">
              <w:t>0</w:t>
            </w:r>
          </w:p>
        </w:tc>
      </w:tr>
      <w:tr w:rsidR="00417B1B" w:rsidRPr="001A5CF5" w14:paraId="2DABEB75" w14:textId="77777777" w:rsidTr="004F5974">
        <w:tc>
          <w:tcPr>
            <w:cnfStyle w:val="001000000000" w:firstRow="0" w:lastRow="0" w:firstColumn="1" w:lastColumn="0" w:oddVBand="0" w:evenVBand="0" w:oddHBand="0" w:evenHBand="0" w:firstRowFirstColumn="0" w:firstRowLastColumn="0" w:lastRowFirstColumn="0" w:lastRowLastColumn="0"/>
            <w:tcW w:w="2581" w:type="pct"/>
          </w:tcPr>
          <w:p w14:paraId="7464C325" w14:textId="77777777" w:rsidR="00417B1B" w:rsidRPr="001A5CF5" w:rsidRDefault="00417B1B" w:rsidP="001A5CF5">
            <w:pPr>
              <w:pStyle w:val="TableText"/>
            </w:pPr>
            <w:r w:rsidRPr="001A5CF5">
              <w:t>Additions to work in progress</w:t>
            </w:r>
          </w:p>
        </w:tc>
        <w:tc>
          <w:tcPr>
            <w:tcW w:w="1209" w:type="pct"/>
          </w:tcPr>
          <w:p w14:paraId="589F6963" w14:textId="77777777" w:rsidR="00417B1B" w:rsidRPr="001A5CF5" w:rsidRDefault="00417B1B" w:rsidP="001A5CF5">
            <w:pPr>
              <w:pStyle w:val="TableText"/>
              <w:cnfStyle w:val="000000000000" w:firstRow="0" w:lastRow="0" w:firstColumn="0" w:lastColumn="0" w:oddVBand="0" w:evenVBand="0" w:oddHBand="0" w:evenHBand="0" w:firstRowFirstColumn="0" w:firstRowLastColumn="0" w:lastRowFirstColumn="0" w:lastRowLastColumn="0"/>
            </w:pPr>
            <w:r w:rsidRPr="001A5CF5">
              <w:t>5,064</w:t>
            </w:r>
          </w:p>
        </w:tc>
        <w:tc>
          <w:tcPr>
            <w:tcW w:w="1210" w:type="pct"/>
          </w:tcPr>
          <w:p w14:paraId="769ADA0C" w14:textId="77777777" w:rsidR="00417B1B" w:rsidRPr="001A5CF5" w:rsidRDefault="00417B1B" w:rsidP="001A5CF5">
            <w:pPr>
              <w:pStyle w:val="TableText"/>
              <w:cnfStyle w:val="000000000000" w:firstRow="0" w:lastRow="0" w:firstColumn="0" w:lastColumn="0" w:oddVBand="0" w:evenVBand="0" w:oddHBand="0" w:evenHBand="0" w:firstRowFirstColumn="0" w:firstRowLastColumn="0" w:lastRowFirstColumn="0" w:lastRowLastColumn="0"/>
            </w:pPr>
            <w:r w:rsidRPr="001A5CF5">
              <w:t>1,916</w:t>
            </w:r>
          </w:p>
        </w:tc>
      </w:tr>
      <w:tr w:rsidR="00417B1B" w:rsidRPr="007B4F37" w14:paraId="1CF48B2B" w14:textId="77777777" w:rsidTr="004F5974">
        <w:tc>
          <w:tcPr>
            <w:cnfStyle w:val="001000000000" w:firstRow="0" w:lastRow="0" w:firstColumn="1" w:lastColumn="0" w:oddVBand="0" w:evenVBand="0" w:oddHBand="0" w:evenHBand="0" w:firstRowFirstColumn="0" w:firstRowLastColumn="0" w:lastRowFirstColumn="0" w:lastRowLastColumn="0"/>
            <w:tcW w:w="2581" w:type="pct"/>
          </w:tcPr>
          <w:p w14:paraId="3774ACF7" w14:textId="5EA6FA52" w:rsidR="00417B1B" w:rsidRPr="007B4F37" w:rsidRDefault="00417B1B" w:rsidP="001A5CF5">
            <w:pPr>
              <w:pStyle w:val="TableText"/>
              <w:rPr>
                <w:rStyle w:val="Bold"/>
              </w:rPr>
            </w:pPr>
            <w:r w:rsidRPr="007B4F37">
              <w:rPr>
                <w:rStyle w:val="Bold"/>
              </w:rPr>
              <w:lastRenderedPageBreak/>
              <w:t>Gross value at t</w:t>
            </w:r>
            <w:r w:rsidR="00625A11">
              <w:rPr>
                <w:rStyle w:val="Bold"/>
              </w:rPr>
              <w:t>he end of the financial year</w:t>
            </w:r>
            <w:r w:rsidR="00625A11" w:rsidRPr="00625A11">
              <w:rPr>
                <w:rStyle w:val="Bold"/>
                <w:vertAlign w:val="superscript"/>
              </w:rPr>
              <w:fldChar w:fldCharType="begin"/>
            </w:r>
            <w:r w:rsidR="00625A11" w:rsidRPr="00625A11">
              <w:rPr>
                <w:rStyle w:val="Bold"/>
                <w:vertAlign w:val="superscript"/>
              </w:rPr>
              <w:instrText xml:space="preserve"> REF Note522tablenote2 \r \h </w:instrText>
            </w:r>
            <w:r w:rsidR="00625A11">
              <w:rPr>
                <w:rStyle w:val="Bold"/>
                <w:vertAlign w:val="superscript"/>
              </w:rPr>
              <w:instrText xml:space="preserve"> \* MERGEFORMAT </w:instrText>
            </w:r>
            <w:r w:rsidR="00625A11" w:rsidRPr="00625A11">
              <w:rPr>
                <w:rStyle w:val="Bold"/>
                <w:vertAlign w:val="superscript"/>
              </w:rPr>
            </w:r>
            <w:r w:rsidR="00625A11" w:rsidRPr="00625A11">
              <w:rPr>
                <w:rStyle w:val="Bold"/>
                <w:vertAlign w:val="superscript"/>
              </w:rPr>
              <w:fldChar w:fldCharType="separate"/>
            </w:r>
            <w:r w:rsidR="0067082F">
              <w:rPr>
                <w:rStyle w:val="Bold"/>
                <w:vertAlign w:val="superscript"/>
              </w:rPr>
              <w:t>(2)</w:t>
            </w:r>
            <w:r w:rsidR="00625A11" w:rsidRPr="00625A11">
              <w:rPr>
                <w:rStyle w:val="Bold"/>
                <w:vertAlign w:val="superscript"/>
              </w:rPr>
              <w:fldChar w:fldCharType="end"/>
            </w:r>
          </w:p>
        </w:tc>
        <w:tc>
          <w:tcPr>
            <w:tcW w:w="1209" w:type="pct"/>
          </w:tcPr>
          <w:p w14:paraId="121C41D2" w14:textId="77777777" w:rsidR="00417B1B" w:rsidRPr="007B4F37" w:rsidRDefault="00417B1B" w:rsidP="001A5CF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6,980</w:t>
            </w:r>
          </w:p>
        </w:tc>
        <w:tc>
          <w:tcPr>
            <w:tcW w:w="1210" w:type="pct"/>
          </w:tcPr>
          <w:p w14:paraId="6115D0B5" w14:textId="77777777" w:rsidR="00417B1B" w:rsidRPr="007B4F37" w:rsidRDefault="00417B1B" w:rsidP="001A5CF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1,916</w:t>
            </w:r>
          </w:p>
        </w:tc>
      </w:tr>
      <w:tr w:rsidR="00417B1B" w:rsidRPr="007B4F37" w14:paraId="718C3647" w14:textId="77777777" w:rsidTr="004F5974">
        <w:tc>
          <w:tcPr>
            <w:cnfStyle w:val="001000000000" w:firstRow="0" w:lastRow="0" w:firstColumn="1" w:lastColumn="0" w:oddVBand="0" w:evenVBand="0" w:oddHBand="0" w:evenHBand="0" w:firstRowFirstColumn="0" w:firstRowLastColumn="0" w:lastRowFirstColumn="0" w:lastRowLastColumn="0"/>
            <w:tcW w:w="2581" w:type="pct"/>
          </w:tcPr>
          <w:p w14:paraId="6C8BBB2C" w14:textId="451E269F" w:rsidR="00417B1B" w:rsidRPr="007B4F37" w:rsidRDefault="00417B1B" w:rsidP="001A5CF5">
            <w:pPr>
              <w:pStyle w:val="TableText"/>
              <w:rPr>
                <w:rStyle w:val="Bold"/>
              </w:rPr>
            </w:pPr>
            <w:r w:rsidRPr="007B4F37">
              <w:rPr>
                <w:rStyle w:val="Bold"/>
              </w:rPr>
              <w:t>Total Intangible Assets</w:t>
            </w:r>
          </w:p>
        </w:tc>
        <w:tc>
          <w:tcPr>
            <w:tcW w:w="1209" w:type="pct"/>
          </w:tcPr>
          <w:p w14:paraId="47987CEC" w14:textId="77777777" w:rsidR="00417B1B" w:rsidRPr="007B4F37" w:rsidRDefault="00417B1B" w:rsidP="001A5CF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24,393</w:t>
            </w:r>
          </w:p>
        </w:tc>
        <w:tc>
          <w:tcPr>
            <w:tcW w:w="1210" w:type="pct"/>
          </w:tcPr>
          <w:p w14:paraId="3FFD3FFA" w14:textId="77777777" w:rsidR="00417B1B" w:rsidRPr="007B4F37" w:rsidRDefault="00417B1B" w:rsidP="001A5CF5">
            <w:pPr>
              <w:pStyle w:val="TableText"/>
              <w:cnfStyle w:val="000000000000" w:firstRow="0" w:lastRow="0" w:firstColumn="0" w:lastColumn="0" w:oddVBand="0" w:evenVBand="0" w:oddHBand="0" w:evenHBand="0" w:firstRowFirstColumn="0" w:firstRowLastColumn="0" w:lastRowFirstColumn="0" w:lastRowLastColumn="0"/>
              <w:rPr>
                <w:rStyle w:val="Bold"/>
              </w:rPr>
            </w:pPr>
            <w:r w:rsidRPr="007B4F37">
              <w:rPr>
                <w:rStyle w:val="Bold"/>
              </w:rPr>
              <w:t>17,591</w:t>
            </w:r>
          </w:p>
        </w:tc>
      </w:tr>
    </w:tbl>
    <w:p w14:paraId="0C3C2784" w14:textId="77777777" w:rsidR="00E952AB" w:rsidRDefault="00417B1B" w:rsidP="00417B1B">
      <w:pPr>
        <w:pStyle w:val="NotesText"/>
      </w:pPr>
      <w:r>
        <w:t>Notes:</w:t>
      </w:r>
    </w:p>
    <w:p w14:paraId="3477567A" w14:textId="7AC4B842" w:rsidR="00417B1B" w:rsidRPr="00625A11" w:rsidRDefault="00E952AB" w:rsidP="00A01DC4">
      <w:pPr>
        <w:pStyle w:val="NotesNumberedList"/>
        <w:numPr>
          <w:ilvl w:val="0"/>
          <w:numId w:val="25"/>
        </w:numPr>
      </w:pPr>
      <w:bookmarkStart w:id="321" w:name="Note522tablenote1"/>
      <w:r w:rsidRPr="00625A11">
        <w:t>The</w:t>
      </w:r>
      <w:r w:rsidR="00417B1B" w:rsidRPr="00625A11">
        <w:t xml:space="preserve"> consumption of intangible produced assets is included in ‘amortisation’ line item on the comprehensive operating statement.</w:t>
      </w:r>
    </w:p>
    <w:p w14:paraId="613D5A63" w14:textId="0D17C54E" w:rsidR="00417B1B" w:rsidRPr="00625A11" w:rsidRDefault="00417B1B" w:rsidP="00A01DC4">
      <w:pPr>
        <w:pStyle w:val="NotesNumberedList"/>
        <w:numPr>
          <w:ilvl w:val="0"/>
          <w:numId w:val="11"/>
        </w:numPr>
      </w:pPr>
      <w:bookmarkStart w:id="322" w:name="Note522tablenote2"/>
      <w:bookmarkEnd w:id="321"/>
      <w:r w:rsidRPr="00625A11">
        <w:t xml:space="preserve">Refer to notes </w:t>
      </w:r>
      <w:r w:rsidR="00625A11">
        <w:fldChar w:fldCharType="begin"/>
      </w:r>
      <w:r w:rsidR="00625A11">
        <w:instrText xml:space="preserve"> REF Note96 \h </w:instrText>
      </w:r>
      <w:r w:rsidR="00625A11">
        <w:fldChar w:fldCharType="separate"/>
      </w:r>
      <w:r w:rsidR="0067082F">
        <w:t xml:space="preserve">9.6 </w:t>
      </w:r>
      <w:r w:rsidR="00625A11">
        <w:fldChar w:fldCharType="end"/>
      </w:r>
      <w:r w:rsidRPr="00625A11">
        <w:t xml:space="preserve"> subsequent events and </w:t>
      </w:r>
      <w:r w:rsidR="00625A11">
        <w:fldChar w:fldCharType="begin"/>
      </w:r>
      <w:r w:rsidR="00625A11">
        <w:instrText xml:space="preserve"> REF Note74 \h </w:instrText>
      </w:r>
      <w:r w:rsidR="00625A11">
        <w:fldChar w:fldCharType="separate"/>
      </w:r>
      <w:r w:rsidR="0067082F">
        <w:t xml:space="preserve">7.4 </w:t>
      </w:r>
      <w:r w:rsidR="00625A11">
        <w:fldChar w:fldCharType="end"/>
      </w:r>
      <w:r w:rsidRPr="00625A11">
        <w:t xml:space="preserve"> commitments for expenditure.</w:t>
      </w:r>
    </w:p>
    <w:bookmarkEnd w:id="322"/>
    <w:p w14:paraId="09C18087" w14:textId="77777777" w:rsidR="00417B1B" w:rsidRDefault="00417B1B" w:rsidP="001C4709">
      <w:pPr>
        <w:pStyle w:val="Heading5"/>
      </w:pPr>
      <w:r>
        <w:t>Initial Recognition</w:t>
      </w:r>
    </w:p>
    <w:p w14:paraId="5F6C787C" w14:textId="77777777" w:rsidR="00417B1B" w:rsidRDefault="00417B1B" w:rsidP="00417B1B">
      <w:pPr>
        <w:pStyle w:val="BodyText"/>
      </w:pPr>
      <w:r>
        <w:t>Purchased intangible assets are initially recognised at cost. When the recognition criteria in AASB 138 Intangible Assets is met, internally generated intangible assets are recognised at cost. Subsequently, intangible assets with finite useful lives are carried at cost less accumulated amortisation and accumulated impairment losses. Amortisation begins when the asset is available for use, that is, when it is in the location and condition necessary for it to be capable of operating in the manner intended by management.</w:t>
      </w:r>
    </w:p>
    <w:p w14:paraId="40A2E138" w14:textId="77777777" w:rsidR="00E952AB" w:rsidRDefault="00417B1B" w:rsidP="00417B1B">
      <w:pPr>
        <w:pStyle w:val="BodyText"/>
      </w:pPr>
      <w:r>
        <w:t>An internally</w:t>
      </w:r>
      <w:r>
        <w:rPr>
          <w:rFonts w:ascii="MS Gothic" w:hAnsi="MS Gothic" w:cs="MS Gothic"/>
        </w:rPr>
        <w:t>‑</w:t>
      </w:r>
      <w:r>
        <w:t>generated intangible asset arising from development (or from the development phase of an internal project) is recognised if, and only if, all of the following are demonstrated:</w:t>
      </w:r>
    </w:p>
    <w:p w14:paraId="285F87C2" w14:textId="3515C6F7" w:rsidR="00417B1B" w:rsidRDefault="00E952AB" w:rsidP="00A01DC4">
      <w:pPr>
        <w:pStyle w:val="ListAlpha1"/>
        <w:numPr>
          <w:ilvl w:val="0"/>
          <w:numId w:val="26"/>
        </w:numPr>
      </w:pPr>
      <w:r>
        <w:t>The</w:t>
      </w:r>
      <w:r w:rsidR="00417B1B">
        <w:t xml:space="preserve"> technical feasibility of completing the intangible asset so that it will be available for</w:t>
      </w:r>
      <w:r w:rsidR="00D45E5B">
        <w:t xml:space="preserve"> </w:t>
      </w:r>
      <w:r w:rsidR="00417B1B">
        <w:t>use or sale;</w:t>
      </w:r>
    </w:p>
    <w:p w14:paraId="4B790493" w14:textId="5A57FF9F" w:rsidR="00E952AB" w:rsidRDefault="00417B1B" w:rsidP="00417B1B">
      <w:pPr>
        <w:pStyle w:val="ListAlpha1"/>
      </w:pPr>
      <w:r>
        <w:t>an intention to complete the intangible asset and</w:t>
      </w:r>
      <w:r w:rsidR="00D45E5B">
        <w:t xml:space="preserve"> </w:t>
      </w:r>
      <w:r>
        <w:t>use or sell it;</w:t>
      </w:r>
    </w:p>
    <w:p w14:paraId="64BFE3A3" w14:textId="77777777" w:rsidR="00E952AB" w:rsidRDefault="00E952AB" w:rsidP="00417B1B">
      <w:pPr>
        <w:pStyle w:val="ListAlpha1"/>
      </w:pPr>
      <w:r>
        <w:t>The</w:t>
      </w:r>
      <w:r w:rsidR="00417B1B">
        <w:t xml:space="preserve"> ability to use or sell the intangible asset; </w:t>
      </w:r>
    </w:p>
    <w:p w14:paraId="74EBE529" w14:textId="77777777" w:rsidR="00E952AB" w:rsidRDefault="00E952AB" w:rsidP="00417B1B">
      <w:pPr>
        <w:pStyle w:val="ListAlpha1"/>
      </w:pPr>
      <w:r>
        <w:t>The</w:t>
      </w:r>
      <w:r w:rsidR="00417B1B">
        <w:t xml:space="preserve"> intangible asset will generate probable future economic benefits;</w:t>
      </w:r>
    </w:p>
    <w:p w14:paraId="0FEE4CD1" w14:textId="77777777" w:rsidR="00E952AB" w:rsidRDefault="00E952AB" w:rsidP="00417B1B">
      <w:pPr>
        <w:pStyle w:val="ListAlpha1"/>
      </w:pPr>
      <w:r>
        <w:t>The</w:t>
      </w:r>
      <w:r w:rsidR="00417B1B">
        <w:t xml:space="preserve"> availability of adequate technical, financial and other resources to complete the development and to use or sell the intangible asset; and</w:t>
      </w:r>
    </w:p>
    <w:p w14:paraId="32952017" w14:textId="4405A825" w:rsidR="00417B1B" w:rsidRDefault="00E952AB" w:rsidP="00417B1B">
      <w:pPr>
        <w:pStyle w:val="ListAlpha1"/>
      </w:pPr>
      <w:r>
        <w:t>The</w:t>
      </w:r>
      <w:r w:rsidR="00417B1B">
        <w:t xml:space="preserve"> ability to measure reliably the expenditure attributable to the intangible asset during its development.</w:t>
      </w:r>
    </w:p>
    <w:p w14:paraId="095A5EB9" w14:textId="77777777" w:rsidR="00417B1B" w:rsidRDefault="00417B1B" w:rsidP="001C4709">
      <w:pPr>
        <w:pStyle w:val="Heading5"/>
      </w:pPr>
      <w:r>
        <w:t>Subsequent Measurement</w:t>
      </w:r>
    </w:p>
    <w:p w14:paraId="6AF08618" w14:textId="77777777" w:rsidR="00417B1B" w:rsidRDefault="00417B1B" w:rsidP="00417B1B">
      <w:pPr>
        <w:pStyle w:val="BodyText"/>
      </w:pPr>
      <w:r>
        <w:t>Intangible produced assets with finite useful lives, are amortised as an ‘expense from transactions’ on a straight line basis over their useful lives. Produced intangible assets have useful lives of between 3 and 7 years (2018: 3 and 7 years).</w:t>
      </w:r>
    </w:p>
    <w:p w14:paraId="28552AF9" w14:textId="445B0263" w:rsidR="00417B1B" w:rsidRDefault="00417B1B" w:rsidP="00417B1B">
      <w:pPr>
        <w:pStyle w:val="BodyText"/>
      </w:pPr>
      <w:r>
        <w:t>Intangible non</w:t>
      </w:r>
      <w:r>
        <w:rPr>
          <w:rFonts w:ascii="MS Gothic" w:hAnsi="MS Gothic" w:cs="MS Gothic"/>
        </w:rPr>
        <w:t>‑</w:t>
      </w:r>
      <w:r>
        <w:t xml:space="preserve">produced assets with finite lives are amortised as an </w:t>
      </w:r>
      <w:r>
        <w:rPr>
          <w:rFonts w:ascii="Calibri" w:hAnsi="Calibri" w:cs="Calibri"/>
        </w:rPr>
        <w:t>‘</w:t>
      </w:r>
      <w:r>
        <w:t>other economic flow</w:t>
      </w:r>
      <w:r>
        <w:rPr>
          <w:rFonts w:ascii="Calibri" w:hAnsi="Calibri" w:cs="Calibri"/>
        </w:rPr>
        <w:t>’</w:t>
      </w:r>
      <w:r>
        <w:t xml:space="preserve"> on a straight</w:t>
      </w:r>
      <w:r>
        <w:rPr>
          <w:rFonts w:ascii="MS Gothic" w:hAnsi="MS Gothic" w:cs="MS Gothic"/>
        </w:rPr>
        <w:t>‑</w:t>
      </w:r>
      <w:r>
        <w:t xml:space="preserve">line basis over their useful lives. </w:t>
      </w:r>
      <w:r w:rsidR="007B4F37">
        <w:t>T</w:t>
      </w:r>
      <w:r w:rsidR="00E952AB">
        <w:t>he</w:t>
      </w:r>
      <w:r>
        <w:t xml:space="preserve"> amortisation period is 3 to 5 years (2018: 3</w:t>
      </w:r>
      <w:r w:rsidR="00D45E5B">
        <w:t xml:space="preserve"> </w:t>
      </w:r>
      <w:r>
        <w:t>and</w:t>
      </w:r>
      <w:r w:rsidR="00D45E5B">
        <w:t xml:space="preserve"> </w:t>
      </w:r>
      <w:r>
        <w:t>5</w:t>
      </w:r>
      <w:r w:rsidR="00D45E5B">
        <w:t xml:space="preserve"> </w:t>
      </w:r>
      <w:r>
        <w:t>years).</w:t>
      </w:r>
    </w:p>
    <w:p w14:paraId="665E6DCB" w14:textId="69036270" w:rsidR="00417B1B" w:rsidRDefault="00417B1B" w:rsidP="001C4709">
      <w:pPr>
        <w:pStyle w:val="Heading5"/>
      </w:pPr>
      <w:bookmarkStart w:id="323" w:name="_Ref22643469"/>
      <w:r>
        <w:t xml:space="preserve">Impairment </w:t>
      </w:r>
      <w:r w:rsidR="00172429">
        <w:t>of</w:t>
      </w:r>
      <w:r w:rsidR="007B4F37">
        <w:t xml:space="preserve"> Intangible Assets</w:t>
      </w:r>
      <w:bookmarkEnd w:id="323"/>
    </w:p>
    <w:p w14:paraId="1A038BE8" w14:textId="5E3C3942" w:rsidR="00E952AB" w:rsidRDefault="00417B1B" w:rsidP="00417B1B">
      <w:pPr>
        <w:pStyle w:val="BodyText"/>
      </w:pPr>
      <w:r>
        <w:t xml:space="preserve">Intangible assets with finite useful lives are tested for impairment whenever an indication of impairment is identified. Intangible assets not yet available for use are tested annually for impairment and whenever there is an indication that the asset may be impaired. </w:t>
      </w:r>
      <w:r w:rsidR="00E57EEE">
        <w:t>Court Services Victoria</w:t>
      </w:r>
      <w:r>
        <w:t xml:space="preserve"> has no intangible assets with</w:t>
      </w:r>
      <w:r w:rsidR="00D45E5B">
        <w:t xml:space="preserve"> </w:t>
      </w:r>
      <w:r>
        <w:t>indefinite useful lives.</w:t>
      </w:r>
    </w:p>
    <w:p w14:paraId="521FF65C" w14:textId="00A480B6" w:rsidR="00417B1B" w:rsidRDefault="00E952AB" w:rsidP="00417B1B">
      <w:pPr>
        <w:pStyle w:val="BodyText"/>
      </w:pPr>
      <w:r>
        <w:t>The</w:t>
      </w:r>
      <w:r w:rsidR="00417B1B">
        <w:t xml:space="preserve"> policy in connection with testing for impairment</w:t>
      </w:r>
      <w:r w:rsidR="00D45E5B">
        <w:t xml:space="preserve"> </w:t>
      </w:r>
      <w:r w:rsidR="00417B1B">
        <w:t xml:space="preserve">is outlined in </w:t>
      </w:r>
      <w:r w:rsidR="00417B1B" w:rsidRPr="00625A11">
        <w:t xml:space="preserve">section </w:t>
      </w:r>
      <w:r w:rsidR="00A63134">
        <w:fldChar w:fldCharType="begin"/>
      </w:r>
      <w:r w:rsidR="00A63134">
        <w:instrText xml:space="preserve"> REF Note511 \h </w:instrText>
      </w:r>
      <w:r w:rsidR="00A63134">
        <w:fldChar w:fldCharType="separate"/>
      </w:r>
      <w:r w:rsidR="0067082F" w:rsidRPr="00722662">
        <w:t>5.1.1</w:t>
      </w:r>
      <w:r w:rsidR="00A63134">
        <w:fldChar w:fldCharType="end"/>
      </w:r>
      <w:r w:rsidR="00417B1B" w:rsidRPr="00625A11">
        <w:t>.</w:t>
      </w:r>
    </w:p>
    <w:p w14:paraId="050E2021" w14:textId="265F31D0" w:rsidR="00417B1B" w:rsidRDefault="00417B1B" w:rsidP="005874F5">
      <w:pPr>
        <w:pStyle w:val="Heading2"/>
        <w:pageBreakBefore/>
      </w:pPr>
      <w:bookmarkStart w:id="324" w:name="_Ref22644052"/>
      <w:bookmarkStart w:id="325" w:name="_Toc22665191"/>
      <w:bookmarkStart w:id="326" w:name="_Note_6._Other"/>
      <w:bookmarkEnd w:id="326"/>
      <w:r>
        <w:lastRenderedPageBreak/>
        <w:t xml:space="preserve">Note </w:t>
      </w:r>
      <w:bookmarkStart w:id="327" w:name="Note6"/>
      <w:r>
        <w:t>6</w:t>
      </w:r>
      <w:bookmarkEnd w:id="327"/>
      <w:r>
        <w:t>.</w:t>
      </w:r>
      <w:r>
        <w:tab/>
        <w:t xml:space="preserve">Other Assets </w:t>
      </w:r>
      <w:r w:rsidR="00D45E5B">
        <w:t xml:space="preserve">and </w:t>
      </w:r>
      <w:r>
        <w:t>Liabilities</w:t>
      </w:r>
      <w:bookmarkEnd w:id="324"/>
      <w:bookmarkEnd w:id="325"/>
    </w:p>
    <w:p w14:paraId="09F3417F" w14:textId="77777777" w:rsidR="00417B1B" w:rsidRDefault="00417B1B" w:rsidP="00417B1B">
      <w:pPr>
        <w:pStyle w:val="Heading3"/>
      </w:pPr>
      <w:bookmarkStart w:id="328" w:name="_Toc22665192"/>
      <w:r>
        <w:t>Introduction</w:t>
      </w:r>
      <w:bookmarkEnd w:id="328"/>
    </w:p>
    <w:p w14:paraId="54245EC1" w14:textId="501F07F7" w:rsidR="00417B1B" w:rsidRDefault="00417B1B" w:rsidP="00417B1B">
      <w:pPr>
        <w:pStyle w:val="BodyText"/>
      </w:pPr>
      <w:r>
        <w:t xml:space="preserve">This section sets out those assets and liabilities that arose from </w:t>
      </w:r>
      <w:r w:rsidR="00E57EEE">
        <w:t>Court Services Victoria</w:t>
      </w:r>
      <w:r>
        <w:t xml:space="preserve">'s controlled operations. </w:t>
      </w:r>
    </w:p>
    <w:p w14:paraId="1254061B" w14:textId="77777777" w:rsidR="00417B1B" w:rsidRPr="00460432" w:rsidRDefault="00417B1B" w:rsidP="00460432">
      <w:pPr>
        <w:pStyle w:val="BodyText"/>
        <w:rPr>
          <w:rStyle w:val="Bold"/>
        </w:rPr>
      </w:pPr>
      <w:r w:rsidRPr="00460432">
        <w:rPr>
          <w:rStyle w:val="Bold"/>
        </w:rPr>
        <w:t>Structure</w:t>
      </w:r>
    </w:p>
    <w:p w14:paraId="3C7AF42E" w14:textId="484FA155" w:rsidR="00417B1B" w:rsidRPr="00625A11" w:rsidRDefault="00625A11" w:rsidP="00885C57">
      <w:pPr>
        <w:pStyle w:val="NoSpacing"/>
      </w:pPr>
      <w:r>
        <w:fldChar w:fldCharType="begin"/>
      </w:r>
      <w:r>
        <w:instrText xml:space="preserve"> REF Note61 \h </w:instrText>
      </w:r>
      <w:r>
        <w:fldChar w:fldCharType="separate"/>
      </w:r>
      <w:r w:rsidR="0067082F">
        <w:t xml:space="preserve">6.1 </w:t>
      </w:r>
      <w:r>
        <w:fldChar w:fldCharType="end"/>
      </w:r>
      <w:r w:rsidR="00417B1B" w:rsidRPr="00625A11">
        <w:tab/>
        <w:t xml:space="preserve">Receivables </w:t>
      </w:r>
    </w:p>
    <w:p w14:paraId="53F64F4B" w14:textId="788727DE" w:rsidR="00417B1B" w:rsidRDefault="00625A11" w:rsidP="00885C57">
      <w:pPr>
        <w:pStyle w:val="NoSpacing"/>
      </w:pPr>
      <w:r>
        <w:fldChar w:fldCharType="begin"/>
      </w:r>
      <w:r>
        <w:instrText xml:space="preserve"> REF Note62 \h </w:instrText>
      </w:r>
      <w:r>
        <w:fldChar w:fldCharType="separate"/>
      </w:r>
      <w:r w:rsidR="0067082F">
        <w:t xml:space="preserve">6.2 </w:t>
      </w:r>
      <w:r>
        <w:fldChar w:fldCharType="end"/>
      </w:r>
      <w:r w:rsidR="00417B1B" w:rsidRPr="00625A11">
        <w:tab/>
        <w:t>Payables</w:t>
      </w:r>
    </w:p>
    <w:p w14:paraId="2B4CCE22" w14:textId="77777777" w:rsidR="00417B1B" w:rsidRDefault="00417B1B" w:rsidP="00417B1B">
      <w:pPr>
        <w:pStyle w:val="Heading3"/>
      </w:pPr>
      <w:bookmarkStart w:id="329" w:name="Note61"/>
      <w:bookmarkStart w:id="330" w:name="_Toc22665193"/>
      <w:r>
        <w:t xml:space="preserve">6.1 </w:t>
      </w:r>
      <w:bookmarkEnd w:id="329"/>
      <w:r>
        <w:t>Receivables</w:t>
      </w:r>
      <w:bookmarkEnd w:id="330"/>
    </w:p>
    <w:tbl>
      <w:tblPr>
        <w:tblStyle w:val="AccessibleTableNumerical"/>
        <w:tblW w:w="5000" w:type="pct"/>
        <w:tblLook w:val="04A0" w:firstRow="1" w:lastRow="0" w:firstColumn="1" w:lastColumn="0" w:noHBand="0" w:noVBand="1"/>
      </w:tblPr>
      <w:tblGrid>
        <w:gridCol w:w="5852"/>
        <w:gridCol w:w="1896"/>
        <w:gridCol w:w="1894"/>
      </w:tblGrid>
      <w:tr w:rsidR="00417B1B" w:rsidRPr="00722BEC" w14:paraId="0E671024" w14:textId="77777777" w:rsidTr="007B4F3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35" w:type="pct"/>
          </w:tcPr>
          <w:p w14:paraId="7D95CC3D" w14:textId="20965405" w:rsidR="00417B1B" w:rsidRPr="00722BEC" w:rsidRDefault="00B95700" w:rsidP="00675754">
            <w:pPr>
              <w:pStyle w:val="TableText"/>
            </w:pPr>
            <w:bookmarkStart w:id="331" w:name="ColumnTitle_73"/>
            <w:r w:rsidRPr="00722BEC">
              <w:t>Current receivables</w:t>
            </w:r>
          </w:p>
        </w:tc>
        <w:tc>
          <w:tcPr>
            <w:tcW w:w="983" w:type="pct"/>
            <w:vAlign w:val="bottom"/>
          </w:tcPr>
          <w:p w14:paraId="76C948FA" w14:textId="77777777" w:rsidR="00417B1B" w:rsidRPr="00722BEC" w:rsidRDefault="00417B1B" w:rsidP="007B4F37">
            <w:pPr>
              <w:pStyle w:val="TableText"/>
              <w:cnfStyle w:val="100000000000" w:firstRow="1" w:lastRow="0" w:firstColumn="0" w:lastColumn="0" w:oddVBand="0" w:evenVBand="0" w:oddHBand="0" w:evenHBand="0" w:firstRowFirstColumn="0" w:firstRowLastColumn="0" w:lastRowFirstColumn="0" w:lastRowLastColumn="0"/>
            </w:pPr>
            <w:r w:rsidRPr="00722BEC">
              <w:t>2019</w:t>
            </w:r>
            <w:r w:rsidRPr="00722BEC">
              <w:br/>
              <w:t>$'000</w:t>
            </w:r>
          </w:p>
        </w:tc>
        <w:tc>
          <w:tcPr>
            <w:tcW w:w="982" w:type="pct"/>
            <w:vAlign w:val="bottom"/>
          </w:tcPr>
          <w:p w14:paraId="230192BD" w14:textId="77777777" w:rsidR="00417B1B" w:rsidRPr="00722BEC" w:rsidRDefault="00417B1B" w:rsidP="007B4F37">
            <w:pPr>
              <w:pStyle w:val="TableText"/>
              <w:cnfStyle w:val="100000000000" w:firstRow="1" w:lastRow="0" w:firstColumn="0" w:lastColumn="0" w:oddVBand="0" w:evenVBand="0" w:oddHBand="0" w:evenHBand="0" w:firstRowFirstColumn="0" w:firstRowLastColumn="0" w:lastRowFirstColumn="0" w:lastRowLastColumn="0"/>
            </w:pPr>
            <w:r w:rsidRPr="00722BEC">
              <w:t>2018</w:t>
            </w:r>
            <w:r w:rsidRPr="00722BEC">
              <w:br/>
              <w:t>$'000</w:t>
            </w:r>
          </w:p>
        </w:tc>
      </w:tr>
      <w:bookmarkEnd w:id="331"/>
      <w:tr w:rsidR="00417B1B" w:rsidRPr="00722BEC" w14:paraId="4BA47270" w14:textId="77777777" w:rsidTr="00B95700">
        <w:tc>
          <w:tcPr>
            <w:cnfStyle w:val="001000000000" w:firstRow="0" w:lastRow="0" w:firstColumn="1" w:lastColumn="0" w:oddVBand="0" w:evenVBand="0" w:oddHBand="0" w:evenHBand="0" w:firstRowFirstColumn="0" w:firstRowLastColumn="0" w:lastRowFirstColumn="0" w:lastRowLastColumn="0"/>
            <w:tcW w:w="3035" w:type="pct"/>
          </w:tcPr>
          <w:p w14:paraId="3D699968" w14:textId="77777777" w:rsidR="00417B1B" w:rsidRPr="00722BEC" w:rsidRDefault="00417B1B" w:rsidP="00675754">
            <w:pPr>
              <w:pStyle w:val="TableText"/>
            </w:pPr>
            <w:r w:rsidRPr="00B95700">
              <w:rPr>
                <w:rStyle w:val="Bold"/>
              </w:rPr>
              <w:t>Contractual</w:t>
            </w:r>
          </w:p>
        </w:tc>
        <w:tc>
          <w:tcPr>
            <w:tcW w:w="983" w:type="pct"/>
            <w:tcBorders>
              <w:bottom w:val="nil"/>
            </w:tcBorders>
          </w:tcPr>
          <w:p w14:paraId="172F0BAB" w14:textId="241BB733" w:rsidR="00417B1B" w:rsidRPr="00722BEC" w:rsidRDefault="00AC0BBF" w:rsidP="00675754">
            <w:pPr>
              <w:pStyle w:val="TableText"/>
              <w:cnfStyle w:val="000000000000" w:firstRow="0" w:lastRow="0" w:firstColumn="0" w:lastColumn="0" w:oddVBand="0" w:evenVBand="0" w:oddHBand="0" w:evenHBand="0" w:firstRowFirstColumn="0" w:firstRowLastColumn="0" w:lastRowFirstColumn="0" w:lastRowLastColumn="0"/>
            </w:pPr>
            <w:r>
              <w:t>N/A</w:t>
            </w:r>
          </w:p>
        </w:tc>
        <w:tc>
          <w:tcPr>
            <w:tcW w:w="982" w:type="pct"/>
            <w:tcBorders>
              <w:bottom w:val="nil"/>
            </w:tcBorders>
          </w:tcPr>
          <w:p w14:paraId="02DF4D48" w14:textId="564FDB18" w:rsidR="00417B1B" w:rsidRPr="00722BEC" w:rsidRDefault="00AC0BBF" w:rsidP="00675754">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722BEC" w14:paraId="2DD636BA" w14:textId="77777777" w:rsidTr="00B95700">
        <w:tc>
          <w:tcPr>
            <w:cnfStyle w:val="001000000000" w:firstRow="0" w:lastRow="0" w:firstColumn="1" w:lastColumn="0" w:oddVBand="0" w:evenVBand="0" w:oddHBand="0" w:evenHBand="0" w:firstRowFirstColumn="0" w:firstRowLastColumn="0" w:lastRowFirstColumn="0" w:lastRowLastColumn="0"/>
            <w:tcW w:w="3035" w:type="pct"/>
          </w:tcPr>
          <w:p w14:paraId="7EC6FDC4" w14:textId="77777777" w:rsidR="00417B1B" w:rsidRPr="00722BEC" w:rsidRDefault="00417B1B" w:rsidP="00675754">
            <w:pPr>
              <w:pStyle w:val="TableText"/>
            </w:pPr>
            <w:r w:rsidRPr="00722BEC">
              <w:t xml:space="preserve">Other receivables </w:t>
            </w:r>
          </w:p>
        </w:tc>
        <w:tc>
          <w:tcPr>
            <w:tcW w:w="983" w:type="pct"/>
            <w:tcBorders>
              <w:top w:val="nil"/>
              <w:bottom w:val="nil"/>
            </w:tcBorders>
          </w:tcPr>
          <w:p w14:paraId="33023932" w14:textId="77777777" w:rsidR="00417B1B" w:rsidRPr="00722BEC" w:rsidRDefault="00417B1B" w:rsidP="00675754">
            <w:pPr>
              <w:pStyle w:val="TableText"/>
              <w:cnfStyle w:val="000000000000" w:firstRow="0" w:lastRow="0" w:firstColumn="0" w:lastColumn="0" w:oddVBand="0" w:evenVBand="0" w:oddHBand="0" w:evenHBand="0" w:firstRowFirstColumn="0" w:firstRowLastColumn="0" w:lastRowFirstColumn="0" w:lastRowLastColumn="0"/>
            </w:pPr>
            <w:r w:rsidRPr="00722BEC">
              <w:t>10,600</w:t>
            </w:r>
          </w:p>
        </w:tc>
        <w:tc>
          <w:tcPr>
            <w:tcW w:w="982" w:type="pct"/>
            <w:tcBorders>
              <w:top w:val="nil"/>
              <w:bottom w:val="nil"/>
            </w:tcBorders>
          </w:tcPr>
          <w:p w14:paraId="775909B4" w14:textId="77777777" w:rsidR="00417B1B" w:rsidRPr="00722BEC" w:rsidRDefault="00417B1B" w:rsidP="00675754">
            <w:pPr>
              <w:pStyle w:val="TableText"/>
              <w:cnfStyle w:val="000000000000" w:firstRow="0" w:lastRow="0" w:firstColumn="0" w:lastColumn="0" w:oddVBand="0" w:evenVBand="0" w:oddHBand="0" w:evenHBand="0" w:firstRowFirstColumn="0" w:firstRowLastColumn="0" w:lastRowFirstColumn="0" w:lastRowLastColumn="0"/>
            </w:pPr>
            <w:r w:rsidRPr="00722BEC">
              <w:t xml:space="preserve">3,443 </w:t>
            </w:r>
          </w:p>
        </w:tc>
      </w:tr>
      <w:tr w:rsidR="00417B1B" w:rsidRPr="00722BEC" w14:paraId="6D0CDB86" w14:textId="77777777" w:rsidTr="00B95700">
        <w:tc>
          <w:tcPr>
            <w:cnfStyle w:val="001000000000" w:firstRow="0" w:lastRow="0" w:firstColumn="1" w:lastColumn="0" w:oddVBand="0" w:evenVBand="0" w:oddHBand="0" w:evenHBand="0" w:firstRowFirstColumn="0" w:firstRowLastColumn="0" w:lastRowFirstColumn="0" w:lastRowLastColumn="0"/>
            <w:tcW w:w="3035" w:type="pct"/>
          </w:tcPr>
          <w:p w14:paraId="0DFE4C9F" w14:textId="77777777" w:rsidR="00417B1B" w:rsidRPr="00722BEC" w:rsidRDefault="00417B1B" w:rsidP="00675754">
            <w:pPr>
              <w:pStyle w:val="TableText"/>
            </w:pPr>
            <w:r w:rsidRPr="00722BEC">
              <w:t>Allowance for impairment losses of contractual receivables</w:t>
            </w:r>
          </w:p>
        </w:tc>
        <w:tc>
          <w:tcPr>
            <w:tcW w:w="983" w:type="pct"/>
            <w:tcBorders>
              <w:top w:val="nil"/>
              <w:bottom w:val="single" w:sz="4" w:space="0" w:color="auto"/>
            </w:tcBorders>
          </w:tcPr>
          <w:p w14:paraId="6FCE3B70" w14:textId="77777777" w:rsidR="00417B1B" w:rsidRPr="00722BEC" w:rsidRDefault="00417B1B" w:rsidP="00675754">
            <w:pPr>
              <w:pStyle w:val="TableText"/>
              <w:cnfStyle w:val="000000000000" w:firstRow="0" w:lastRow="0" w:firstColumn="0" w:lastColumn="0" w:oddVBand="0" w:evenVBand="0" w:oddHBand="0" w:evenHBand="0" w:firstRowFirstColumn="0" w:firstRowLastColumn="0" w:lastRowFirstColumn="0" w:lastRowLastColumn="0"/>
            </w:pPr>
            <w:r w:rsidRPr="00722BEC">
              <w:t>(246)</w:t>
            </w:r>
          </w:p>
        </w:tc>
        <w:tc>
          <w:tcPr>
            <w:tcW w:w="982" w:type="pct"/>
            <w:tcBorders>
              <w:top w:val="nil"/>
              <w:bottom w:val="single" w:sz="4" w:space="0" w:color="auto"/>
            </w:tcBorders>
          </w:tcPr>
          <w:p w14:paraId="55CB230F" w14:textId="77777777" w:rsidR="00417B1B" w:rsidRPr="00722BEC" w:rsidRDefault="00417B1B" w:rsidP="00675754">
            <w:pPr>
              <w:pStyle w:val="TableText"/>
              <w:cnfStyle w:val="000000000000" w:firstRow="0" w:lastRow="0" w:firstColumn="0" w:lastColumn="0" w:oddVBand="0" w:evenVBand="0" w:oddHBand="0" w:evenHBand="0" w:firstRowFirstColumn="0" w:firstRowLastColumn="0" w:lastRowFirstColumn="0" w:lastRowLastColumn="0"/>
            </w:pPr>
            <w:r w:rsidRPr="00722BEC">
              <w:t>(627)</w:t>
            </w:r>
          </w:p>
        </w:tc>
      </w:tr>
      <w:tr w:rsidR="00417B1B" w:rsidRPr="00722BEC" w14:paraId="50165276" w14:textId="77777777" w:rsidTr="00B95700">
        <w:tc>
          <w:tcPr>
            <w:cnfStyle w:val="001000000000" w:firstRow="0" w:lastRow="0" w:firstColumn="1" w:lastColumn="0" w:oddVBand="0" w:evenVBand="0" w:oddHBand="0" w:evenHBand="0" w:firstRowFirstColumn="0" w:firstRowLastColumn="0" w:lastRowFirstColumn="0" w:lastRowLastColumn="0"/>
            <w:tcW w:w="3035" w:type="pct"/>
          </w:tcPr>
          <w:p w14:paraId="214EA528" w14:textId="68C69B48" w:rsidR="00417B1B" w:rsidRPr="00722BEC" w:rsidRDefault="00B95700" w:rsidP="00675754">
            <w:pPr>
              <w:pStyle w:val="TableText"/>
            </w:pPr>
            <w:r>
              <w:t>Total</w:t>
            </w:r>
          </w:p>
        </w:tc>
        <w:tc>
          <w:tcPr>
            <w:tcW w:w="983" w:type="pct"/>
            <w:tcBorders>
              <w:top w:val="single" w:sz="4" w:space="0" w:color="auto"/>
            </w:tcBorders>
          </w:tcPr>
          <w:p w14:paraId="6122C493" w14:textId="77777777" w:rsidR="00417B1B" w:rsidRPr="00722BEC" w:rsidRDefault="00417B1B" w:rsidP="00675754">
            <w:pPr>
              <w:pStyle w:val="TableText"/>
              <w:cnfStyle w:val="000000000000" w:firstRow="0" w:lastRow="0" w:firstColumn="0" w:lastColumn="0" w:oddVBand="0" w:evenVBand="0" w:oddHBand="0" w:evenHBand="0" w:firstRowFirstColumn="0" w:firstRowLastColumn="0" w:lastRowFirstColumn="0" w:lastRowLastColumn="0"/>
            </w:pPr>
            <w:r w:rsidRPr="00722BEC">
              <w:t>10,354</w:t>
            </w:r>
          </w:p>
        </w:tc>
        <w:tc>
          <w:tcPr>
            <w:tcW w:w="982" w:type="pct"/>
            <w:tcBorders>
              <w:top w:val="single" w:sz="4" w:space="0" w:color="auto"/>
            </w:tcBorders>
          </w:tcPr>
          <w:p w14:paraId="0DDC1B77" w14:textId="77777777" w:rsidR="00417B1B" w:rsidRPr="00722BEC" w:rsidRDefault="00417B1B" w:rsidP="00675754">
            <w:pPr>
              <w:pStyle w:val="TableText"/>
              <w:cnfStyle w:val="000000000000" w:firstRow="0" w:lastRow="0" w:firstColumn="0" w:lastColumn="0" w:oddVBand="0" w:evenVBand="0" w:oddHBand="0" w:evenHBand="0" w:firstRowFirstColumn="0" w:firstRowLastColumn="0" w:lastRowFirstColumn="0" w:lastRowLastColumn="0"/>
            </w:pPr>
            <w:r w:rsidRPr="00722BEC">
              <w:t xml:space="preserve">2,816 </w:t>
            </w:r>
          </w:p>
        </w:tc>
      </w:tr>
      <w:tr w:rsidR="00417B1B" w:rsidRPr="00722BEC" w14:paraId="7900D8A2" w14:textId="77777777" w:rsidTr="00885C57">
        <w:tc>
          <w:tcPr>
            <w:cnfStyle w:val="001000000000" w:firstRow="0" w:lastRow="0" w:firstColumn="1" w:lastColumn="0" w:oddVBand="0" w:evenVBand="0" w:oddHBand="0" w:evenHBand="0" w:firstRowFirstColumn="0" w:firstRowLastColumn="0" w:lastRowFirstColumn="0" w:lastRowLastColumn="0"/>
            <w:tcW w:w="3035" w:type="pct"/>
          </w:tcPr>
          <w:p w14:paraId="0366557C" w14:textId="77777777" w:rsidR="00417B1B" w:rsidRPr="00722BEC" w:rsidRDefault="00417B1B" w:rsidP="00B95700">
            <w:pPr>
              <w:pStyle w:val="TableText"/>
              <w:spacing w:before="240"/>
            </w:pPr>
            <w:r w:rsidRPr="00B95700">
              <w:rPr>
                <w:rStyle w:val="Bold"/>
              </w:rPr>
              <w:t>Statutory</w:t>
            </w:r>
          </w:p>
        </w:tc>
        <w:tc>
          <w:tcPr>
            <w:tcW w:w="983" w:type="pct"/>
          </w:tcPr>
          <w:p w14:paraId="07EA16A5" w14:textId="01BCA1DB" w:rsidR="00417B1B" w:rsidRPr="00722BEC" w:rsidRDefault="00AC0BBF" w:rsidP="00B95700">
            <w:pPr>
              <w:pStyle w:val="TableText"/>
              <w:spacing w:before="240"/>
              <w:cnfStyle w:val="000000000000" w:firstRow="0" w:lastRow="0" w:firstColumn="0" w:lastColumn="0" w:oddVBand="0" w:evenVBand="0" w:oddHBand="0" w:evenHBand="0" w:firstRowFirstColumn="0" w:firstRowLastColumn="0" w:lastRowFirstColumn="0" w:lastRowLastColumn="0"/>
            </w:pPr>
            <w:r>
              <w:t>N/A</w:t>
            </w:r>
          </w:p>
        </w:tc>
        <w:tc>
          <w:tcPr>
            <w:tcW w:w="982" w:type="pct"/>
          </w:tcPr>
          <w:p w14:paraId="3A736BF1" w14:textId="3C99F885" w:rsidR="00417B1B" w:rsidRPr="00722BEC" w:rsidRDefault="00AC0BBF" w:rsidP="00B95700">
            <w:pPr>
              <w:pStyle w:val="TableText"/>
              <w:spacing w:before="240"/>
              <w:cnfStyle w:val="000000000000" w:firstRow="0" w:lastRow="0" w:firstColumn="0" w:lastColumn="0" w:oddVBand="0" w:evenVBand="0" w:oddHBand="0" w:evenHBand="0" w:firstRowFirstColumn="0" w:firstRowLastColumn="0" w:lastRowFirstColumn="0" w:lastRowLastColumn="0"/>
            </w:pPr>
            <w:r>
              <w:t>N/A</w:t>
            </w:r>
          </w:p>
        </w:tc>
      </w:tr>
      <w:tr w:rsidR="00417B1B" w:rsidRPr="00722BEC" w14:paraId="659ECF68" w14:textId="77777777" w:rsidTr="00885C57">
        <w:tc>
          <w:tcPr>
            <w:cnfStyle w:val="001000000000" w:firstRow="0" w:lastRow="0" w:firstColumn="1" w:lastColumn="0" w:oddVBand="0" w:evenVBand="0" w:oddHBand="0" w:evenHBand="0" w:firstRowFirstColumn="0" w:firstRowLastColumn="0" w:lastRowFirstColumn="0" w:lastRowLastColumn="0"/>
            <w:tcW w:w="3035" w:type="pct"/>
          </w:tcPr>
          <w:p w14:paraId="3083C81F" w14:textId="77777777" w:rsidR="00417B1B" w:rsidRPr="00722BEC" w:rsidRDefault="00417B1B" w:rsidP="00675754">
            <w:pPr>
              <w:pStyle w:val="TableText"/>
            </w:pPr>
            <w:r w:rsidRPr="00722BEC">
              <w:t xml:space="preserve">Amounts owing from Victorian Government </w:t>
            </w:r>
          </w:p>
        </w:tc>
        <w:tc>
          <w:tcPr>
            <w:tcW w:w="983" w:type="pct"/>
          </w:tcPr>
          <w:p w14:paraId="4AA11E1C" w14:textId="77777777" w:rsidR="00417B1B" w:rsidRPr="00722BEC" w:rsidRDefault="00417B1B" w:rsidP="00675754">
            <w:pPr>
              <w:pStyle w:val="TableText"/>
              <w:cnfStyle w:val="000000000000" w:firstRow="0" w:lastRow="0" w:firstColumn="0" w:lastColumn="0" w:oddVBand="0" w:evenVBand="0" w:oddHBand="0" w:evenHBand="0" w:firstRowFirstColumn="0" w:firstRowLastColumn="0" w:lastRowFirstColumn="0" w:lastRowLastColumn="0"/>
            </w:pPr>
            <w:r w:rsidRPr="00722BEC">
              <w:t>83,555</w:t>
            </w:r>
          </w:p>
        </w:tc>
        <w:tc>
          <w:tcPr>
            <w:tcW w:w="982" w:type="pct"/>
          </w:tcPr>
          <w:p w14:paraId="220CF1A3" w14:textId="77777777" w:rsidR="00417B1B" w:rsidRPr="00722BEC" w:rsidRDefault="00417B1B" w:rsidP="00675754">
            <w:pPr>
              <w:pStyle w:val="TableText"/>
              <w:cnfStyle w:val="000000000000" w:firstRow="0" w:lastRow="0" w:firstColumn="0" w:lastColumn="0" w:oddVBand="0" w:evenVBand="0" w:oddHBand="0" w:evenHBand="0" w:firstRowFirstColumn="0" w:firstRowLastColumn="0" w:lastRowFirstColumn="0" w:lastRowLastColumn="0"/>
            </w:pPr>
            <w:r w:rsidRPr="00722BEC">
              <w:t xml:space="preserve">91,013 </w:t>
            </w:r>
          </w:p>
        </w:tc>
      </w:tr>
      <w:tr w:rsidR="00417B1B" w:rsidRPr="00722BEC" w14:paraId="3C1CE740" w14:textId="77777777" w:rsidTr="00885C57">
        <w:tc>
          <w:tcPr>
            <w:cnfStyle w:val="001000000000" w:firstRow="0" w:lastRow="0" w:firstColumn="1" w:lastColumn="0" w:oddVBand="0" w:evenVBand="0" w:oddHBand="0" w:evenHBand="0" w:firstRowFirstColumn="0" w:firstRowLastColumn="0" w:lastRowFirstColumn="0" w:lastRowLastColumn="0"/>
            <w:tcW w:w="3035" w:type="pct"/>
          </w:tcPr>
          <w:p w14:paraId="1887B6C7" w14:textId="77777777" w:rsidR="00417B1B" w:rsidRPr="00722BEC" w:rsidRDefault="00417B1B" w:rsidP="00675754">
            <w:pPr>
              <w:pStyle w:val="TableText"/>
            </w:pPr>
            <w:r w:rsidRPr="00722BEC">
              <w:t>Amounts owing from the Judicial Commission of Victoria</w:t>
            </w:r>
          </w:p>
        </w:tc>
        <w:tc>
          <w:tcPr>
            <w:tcW w:w="983" w:type="pct"/>
          </w:tcPr>
          <w:p w14:paraId="297BBCA6" w14:textId="77777777" w:rsidR="00417B1B" w:rsidRPr="00722BEC" w:rsidRDefault="00417B1B" w:rsidP="00675754">
            <w:pPr>
              <w:pStyle w:val="TableText"/>
              <w:cnfStyle w:val="000000000000" w:firstRow="0" w:lastRow="0" w:firstColumn="0" w:lastColumn="0" w:oddVBand="0" w:evenVBand="0" w:oddHBand="0" w:evenHBand="0" w:firstRowFirstColumn="0" w:firstRowLastColumn="0" w:lastRowFirstColumn="0" w:lastRowLastColumn="0"/>
            </w:pPr>
            <w:r w:rsidRPr="00722BEC">
              <w:t>0</w:t>
            </w:r>
          </w:p>
        </w:tc>
        <w:tc>
          <w:tcPr>
            <w:tcW w:w="982" w:type="pct"/>
          </w:tcPr>
          <w:p w14:paraId="0B00E34E" w14:textId="77777777" w:rsidR="00417B1B" w:rsidRPr="00722BEC" w:rsidRDefault="00417B1B" w:rsidP="00675754">
            <w:pPr>
              <w:pStyle w:val="TableText"/>
              <w:cnfStyle w:val="000000000000" w:firstRow="0" w:lastRow="0" w:firstColumn="0" w:lastColumn="0" w:oddVBand="0" w:evenVBand="0" w:oddHBand="0" w:evenHBand="0" w:firstRowFirstColumn="0" w:firstRowLastColumn="0" w:lastRowFirstColumn="0" w:lastRowLastColumn="0"/>
            </w:pPr>
            <w:r w:rsidRPr="00722BEC">
              <w:t xml:space="preserve">320 </w:t>
            </w:r>
          </w:p>
        </w:tc>
      </w:tr>
      <w:tr w:rsidR="00417B1B" w:rsidRPr="00722BEC" w14:paraId="5E3849C3" w14:textId="77777777" w:rsidTr="00B95700">
        <w:tc>
          <w:tcPr>
            <w:cnfStyle w:val="001000000000" w:firstRow="0" w:lastRow="0" w:firstColumn="1" w:lastColumn="0" w:oddVBand="0" w:evenVBand="0" w:oddHBand="0" w:evenHBand="0" w:firstRowFirstColumn="0" w:firstRowLastColumn="0" w:lastRowFirstColumn="0" w:lastRowLastColumn="0"/>
            <w:tcW w:w="3035" w:type="pct"/>
          </w:tcPr>
          <w:p w14:paraId="3BE059C4" w14:textId="77777777" w:rsidR="00417B1B" w:rsidRPr="00722BEC" w:rsidRDefault="00417B1B" w:rsidP="00675754">
            <w:pPr>
              <w:pStyle w:val="TableText"/>
            </w:pPr>
            <w:r w:rsidRPr="00722BEC">
              <w:t>GST input tax credit recoverable</w:t>
            </w:r>
          </w:p>
        </w:tc>
        <w:tc>
          <w:tcPr>
            <w:tcW w:w="983" w:type="pct"/>
            <w:tcBorders>
              <w:bottom w:val="single" w:sz="4" w:space="0" w:color="auto"/>
            </w:tcBorders>
          </w:tcPr>
          <w:p w14:paraId="28E0940A" w14:textId="77777777" w:rsidR="00417B1B" w:rsidRPr="00722BEC" w:rsidRDefault="00417B1B" w:rsidP="00675754">
            <w:pPr>
              <w:pStyle w:val="TableText"/>
              <w:cnfStyle w:val="000000000000" w:firstRow="0" w:lastRow="0" w:firstColumn="0" w:lastColumn="0" w:oddVBand="0" w:evenVBand="0" w:oddHBand="0" w:evenHBand="0" w:firstRowFirstColumn="0" w:firstRowLastColumn="0" w:lastRowFirstColumn="0" w:lastRowLastColumn="0"/>
            </w:pPr>
            <w:r w:rsidRPr="00722BEC">
              <w:t>6,016</w:t>
            </w:r>
          </w:p>
        </w:tc>
        <w:tc>
          <w:tcPr>
            <w:tcW w:w="982" w:type="pct"/>
            <w:tcBorders>
              <w:bottom w:val="single" w:sz="4" w:space="0" w:color="auto"/>
            </w:tcBorders>
          </w:tcPr>
          <w:p w14:paraId="4A9C0352" w14:textId="77777777" w:rsidR="00417B1B" w:rsidRPr="00722BEC" w:rsidRDefault="00417B1B" w:rsidP="00675754">
            <w:pPr>
              <w:pStyle w:val="TableText"/>
              <w:cnfStyle w:val="000000000000" w:firstRow="0" w:lastRow="0" w:firstColumn="0" w:lastColumn="0" w:oddVBand="0" w:evenVBand="0" w:oddHBand="0" w:evenHBand="0" w:firstRowFirstColumn="0" w:firstRowLastColumn="0" w:lastRowFirstColumn="0" w:lastRowLastColumn="0"/>
            </w:pPr>
            <w:r w:rsidRPr="00722BEC">
              <w:t xml:space="preserve">3,051 </w:t>
            </w:r>
          </w:p>
        </w:tc>
      </w:tr>
      <w:tr w:rsidR="00417B1B" w:rsidRPr="00722BEC" w14:paraId="235CE3AE" w14:textId="77777777" w:rsidTr="00B95700">
        <w:tc>
          <w:tcPr>
            <w:cnfStyle w:val="001000000000" w:firstRow="0" w:lastRow="0" w:firstColumn="1" w:lastColumn="0" w:oddVBand="0" w:evenVBand="0" w:oddHBand="0" w:evenHBand="0" w:firstRowFirstColumn="0" w:firstRowLastColumn="0" w:lastRowFirstColumn="0" w:lastRowLastColumn="0"/>
            <w:tcW w:w="3035" w:type="pct"/>
            <w:tcBorders>
              <w:bottom w:val="single" w:sz="4" w:space="0" w:color="auto"/>
            </w:tcBorders>
          </w:tcPr>
          <w:p w14:paraId="3072AA0A" w14:textId="083B61F4" w:rsidR="00417B1B" w:rsidRPr="00722BEC" w:rsidRDefault="00B95700" w:rsidP="00675754">
            <w:pPr>
              <w:pStyle w:val="TableText"/>
            </w:pPr>
            <w:r>
              <w:t>Total</w:t>
            </w:r>
          </w:p>
        </w:tc>
        <w:tc>
          <w:tcPr>
            <w:tcW w:w="983" w:type="pct"/>
            <w:tcBorders>
              <w:top w:val="single" w:sz="4" w:space="0" w:color="auto"/>
              <w:bottom w:val="single" w:sz="4" w:space="0" w:color="auto"/>
            </w:tcBorders>
          </w:tcPr>
          <w:p w14:paraId="39F20033" w14:textId="77777777" w:rsidR="00417B1B" w:rsidRPr="00722BEC" w:rsidRDefault="00417B1B" w:rsidP="00675754">
            <w:pPr>
              <w:pStyle w:val="TableText"/>
              <w:cnfStyle w:val="000000000000" w:firstRow="0" w:lastRow="0" w:firstColumn="0" w:lastColumn="0" w:oddVBand="0" w:evenVBand="0" w:oddHBand="0" w:evenHBand="0" w:firstRowFirstColumn="0" w:firstRowLastColumn="0" w:lastRowFirstColumn="0" w:lastRowLastColumn="0"/>
            </w:pPr>
            <w:r w:rsidRPr="00722BEC">
              <w:t>89,571</w:t>
            </w:r>
          </w:p>
        </w:tc>
        <w:tc>
          <w:tcPr>
            <w:tcW w:w="982" w:type="pct"/>
            <w:tcBorders>
              <w:top w:val="single" w:sz="4" w:space="0" w:color="auto"/>
              <w:bottom w:val="single" w:sz="4" w:space="0" w:color="auto"/>
            </w:tcBorders>
          </w:tcPr>
          <w:p w14:paraId="13FE71B5" w14:textId="77777777" w:rsidR="00417B1B" w:rsidRPr="00722BEC" w:rsidRDefault="00417B1B" w:rsidP="00675754">
            <w:pPr>
              <w:pStyle w:val="TableText"/>
              <w:cnfStyle w:val="000000000000" w:firstRow="0" w:lastRow="0" w:firstColumn="0" w:lastColumn="0" w:oddVBand="0" w:evenVBand="0" w:oddHBand="0" w:evenHBand="0" w:firstRowFirstColumn="0" w:firstRowLastColumn="0" w:lastRowFirstColumn="0" w:lastRowLastColumn="0"/>
            </w:pPr>
            <w:r w:rsidRPr="00722BEC">
              <w:t xml:space="preserve">94,384 </w:t>
            </w:r>
          </w:p>
        </w:tc>
      </w:tr>
      <w:tr w:rsidR="00417B1B" w:rsidRPr="00B95700" w14:paraId="3B25CEFD" w14:textId="77777777" w:rsidTr="00B95700">
        <w:tc>
          <w:tcPr>
            <w:cnfStyle w:val="001000000000" w:firstRow="0" w:lastRow="0" w:firstColumn="1" w:lastColumn="0" w:oddVBand="0" w:evenVBand="0" w:oddHBand="0" w:evenHBand="0" w:firstRowFirstColumn="0" w:firstRowLastColumn="0" w:lastRowFirstColumn="0" w:lastRowLastColumn="0"/>
            <w:tcW w:w="3035" w:type="pct"/>
            <w:tcBorders>
              <w:top w:val="single" w:sz="4" w:space="0" w:color="auto"/>
              <w:bottom w:val="single" w:sz="4" w:space="0" w:color="auto"/>
            </w:tcBorders>
            <w:shd w:val="clear" w:color="auto" w:fill="auto"/>
          </w:tcPr>
          <w:p w14:paraId="3D974328" w14:textId="77777777" w:rsidR="00417B1B" w:rsidRPr="00B95700" w:rsidRDefault="00417B1B" w:rsidP="00675754">
            <w:pPr>
              <w:pStyle w:val="TableText"/>
              <w:rPr>
                <w:rStyle w:val="Bold"/>
              </w:rPr>
            </w:pPr>
            <w:r w:rsidRPr="00B95700">
              <w:rPr>
                <w:rStyle w:val="Bold"/>
              </w:rPr>
              <w:t>Total receivables</w:t>
            </w:r>
          </w:p>
        </w:tc>
        <w:tc>
          <w:tcPr>
            <w:tcW w:w="983" w:type="pct"/>
            <w:tcBorders>
              <w:top w:val="single" w:sz="4" w:space="0" w:color="auto"/>
              <w:bottom w:val="single" w:sz="4" w:space="0" w:color="auto"/>
            </w:tcBorders>
            <w:shd w:val="clear" w:color="auto" w:fill="auto"/>
          </w:tcPr>
          <w:p w14:paraId="6EF8312A" w14:textId="77777777" w:rsidR="00417B1B" w:rsidRPr="00B95700" w:rsidRDefault="00417B1B" w:rsidP="00675754">
            <w:pPr>
              <w:pStyle w:val="TableText"/>
              <w:cnfStyle w:val="000000000000" w:firstRow="0" w:lastRow="0" w:firstColumn="0" w:lastColumn="0" w:oddVBand="0" w:evenVBand="0" w:oddHBand="0" w:evenHBand="0" w:firstRowFirstColumn="0" w:firstRowLastColumn="0" w:lastRowFirstColumn="0" w:lastRowLastColumn="0"/>
              <w:rPr>
                <w:rStyle w:val="Bold"/>
              </w:rPr>
            </w:pPr>
            <w:r w:rsidRPr="00B95700">
              <w:rPr>
                <w:rStyle w:val="Bold"/>
              </w:rPr>
              <w:t>99,925</w:t>
            </w:r>
          </w:p>
        </w:tc>
        <w:tc>
          <w:tcPr>
            <w:tcW w:w="982" w:type="pct"/>
            <w:tcBorders>
              <w:top w:val="single" w:sz="4" w:space="0" w:color="auto"/>
              <w:bottom w:val="single" w:sz="4" w:space="0" w:color="auto"/>
            </w:tcBorders>
            <w:shd w:val="clear" w:color="auto" w:fill="auto"/>
          </w:tcPr>
          <w:p w14:paraId="42831E14" w14:textId="77777777" w:rsidR="00417B1B" w:rsidRPr="00B95700" w:rsidRDefault="00417B1B" w:rsidP="00675754">
            <w:pPr>
              <w:pStyle w:val="TableText"/>
              <w:cnfStyle w:val="000000000000" w:firstRow="0" w:lastRow="0" w:firstColumn="0" w:lastColumn="0" w:oddVBand="0" w:evenVBand="0" w:oddHBand="0" w:evenHBand="0" w:firstRowFirstColumn="0" w:firstRowLastColumn="0" w:lastRowFirstColumn="0" w:lastRowLastColumn="0"/>
              <w:rPr>
                <w:rStyle w:val="Bold"/>
              </w:rPr>
            </w:pPr>
            <w:r w:rsidRPr="00B95700">
              <w:rPr>
                <w:rStyle w:val="Bold"/>
              </w:rPr>
              <w:t xml:space="preserve">97,199 </w:t>
            </w:r>
          </w:p>
        </w:tc>
      </w:tr>
      <w:tr w:rsidR="00417B1B" w:rsidRPr="00722BEC" w14:paraId="5FA459BF" w14:textId="77777777" w:rsidTr="00885C57">
        <w:tc>
          <w:tcPr>
            <w:cnfStyle w:val="001000000000" w:firstRow="0" w:lastRow="0" w:firstColumn="1" w:lastColumn="0" w:oddVBand="0" w:evenVBand="0" w:oddHBand="0" w:evenHBand="0" w:firstRowFirstColumn="0" w:firstRowLastColumn="0" w:lastRowFirstColumn="0" w:lastRowLastColumn="0"/>
            <w:tcW w:w="3035" w:type="pct"/>
          </w:tcPr>
          <w:p w14:paraId="0BAF1D3F" w14:textId="77777777" w:rsidR="00417B1B" w:rsidRPr="00722BEC" w:rsidRDefault="00417B1B" w:rsidP="00B95700">
            <w:pPr>
              <w:pStyle w:val="TableText"/>
              <w:spacing w:before="240"/>
            </w:pPr>
            <w:r w:rsidRPr="00722BEC">
              <w:t>Represented by:</w:t>
            </w:r>
          </w:p>
        </w:tc>
        <w:tc>
          <w:tcPr>
            <w:tcW w:w="983" w:type="pct"/>
          </w:tcPr>
          <w:p w14:paraId="5801A27F" w14:textId="349BDA5C" w:rsidR="00417B1B" w:rsidRPr="00722BEC" w:rsidRDefault="00AC0BBF" w:rsidP="00B95700">
            <w:pPr>
              <w:pStyle w:val="TableText"/>
              <w:spacing w:before="120"/>
              <w:cnfStyle w:val="000000000000" w:firstRow="0" w:lastRow="0" w:firstColumn="0" w:lastColumn="0" w:oddVBand="0" w:evenVBand="0" w:oddHBand="0" w:evenHBand="0" w:firstRowFirstColumn="0" w:firstRowLastColumn="0" w:lastRowFirstColumn="0" w:lastRowLastColumn="0"/>
            </w:pPr>
            <w:r>
              <w:t>N/A</w:t>
            </w:r>
          </w:p>
        </w:tc>
        <w:tc>
          <w:tcPr>
            <w:tcW w:w="982" w:type="pct"/>
          </w:tcPr>
          <w:p w14:paraId="51C3CD35" w14:textId="5A14CDFE" w:rsidR="00417B1B" w:rsidRPr="00722BEC" w:rsidRDefault="00AC0BBF" w:rsidP="00B95700">
            <w:pPr>
              <w:pStyle w:val="TableText"/>
              <w:spacing w:before="120"/>
              <w:cnfStyle w:val="000000000000" w:firstRow="0" w:lastRow="0" w:firstColumn="0" w:lastColumn="0" w:oddVBand="0" w:evenVBand="0" w:oddHBand="0" w:evenHBand="0" w:firstRowFirstColumn="0" w:firstRowLastColumn="0" w:lastRowFirstColumn="0" w:lastRowLastColumn="0"/>
            </w:pPr>
            <w:r>
              <w:t>N/A</w:t>
            </w:r>
          </w:p>
        </w:tc>
      </w:tr>
      <w:tr w:rsidR="00417B1B" w:rsidRPr="00722BEC" w14:paraId="1768B002" w14:textId="77777777" w:rsidTr="00885C57">
        <w:tc>
          <w:tcPr>
            <w:cnfStyle w:val="001000000000" w:firstRow="0" w:lastRow="0" w:firstColumn="1" w:lastColumn="0" w:oddVBand="0" w:evenVBand="0" w:oddHBand="0" w:evenHBand="0" w:firstRowFirstColumn="0" w:firstRowLastColumn="0" w:lastRowFirstColumn="0" w:lastRowLastColumn="0"/>
            <w:tcW w:w="3035" w:type="pct"/>
          </w:tcPr>
          <w:p w14:paraId="3F13D904" w14:textId="77777777" w:rsidR="00417B1B" w:rsidRPr="00722BEC" w:rsidRDefault="00417B1B" w:rsidP="00675754">
            <w:pPr>
              <w:pStyle w:val="TableText"/>
            </w:pPr>
            <w:r w:rsidRPr="00722BEC">
              <w:t>Current receivables</w:t>
            </w:r>
          </w:p>
        </w:tc>
        <w:tc>
          <w:tcPr>
            <w:tcW w:w="983" w:type="pct"/>
          </w:tcPr>
          <w:p w14:paraId="7779461E" w14:textId="77777777" w:rsidR="00417B1B" w:rsidRPr="00722BEC" w:rsidRDefault="00417B1B" w:rsidP="00675754">
            <w:pPr>
              <w:pStyle w:val="TableText"/>
              <w:cnfStyle w:val="000000000000" w:firstRow="0" w:lastRow="0" w:firstColumn="0" w:lastColumn="0" w:oddVBand="0" w:evenVBand="0" w:oddHBand="0" w:evenHBand="0" w:firstRowFirstColumn="0" w:firstRowLastColumn="0" w:lastRowFirstColumn="0" w:lastRowLastColumn="0"/>
            </w:pPr>
            <w:r w:rsidRPr="00722BEC">
              <w:t>98,029</w:t>
            </w:r>
          </w:p>
        </w:tc>
        <w:tc>
          <w:tcPr>
            <w:tcW w:w="982" w:type="pct"/>
          </w:tcPr>
          <w:p w14:paraId="0283DAAC" w14:textId="77777777" w:rsidR="00417B1B" w:rsidRPr="00722BEC" w:rsidRDefault="00417B1B" w:rsidP="00675754">
            <w:pPr>
              <w:pStyle w:val="TableText"/>
              <w:cnfStyle w:val="000000000000" w:firstRow="0" w:lastRow="0" w:firstColumn="0" w:lastColumn="0" w:oddVBand="0" w:evenVBand="0" w:oddHBand="0" w:evenHBand="0" w:firstRowFirstColumn="0" w:firstRowLastColumn="0" w:lastRowFirstColumn="0" w:lastRowLastColumn="0"/>
            </w:pPr>
            <w:r w:rsidRPr="00722BEC">
              <w:t>92,477</w:t>
            </w:r>
          </w:p>
        </w:tc>
      </w:tr>
      <w:tr w:rsidR="00417B1B" w:rsidRPr="00722BEC" w14:paraId="081716E6" w14:textId="77777777" w:rsidTr="00885C57">
        <w:tc>
          <w:tcPr>
            <w:cnfStyle w:val="001000000000" w:firstRow="0" w:lastRow="0" w:firstColumn="1" w:lastColumn="0" w:oddVBand="0" w:evenVBand="0" w:oddHBand="0" w:evenHBand="0" w:firstRowFirstColumn="0" w:firstRowLastColumn="0" w:lastRowFirstColumn="0" w:lastRowLastColumn="0"/>
            <w:tcW w:w="3035" w:type="pct"/>
          </w:tcPr>
          <w:p w14:paraId="2635070F" w14:textId="77777777" w:rsidR="00417B1B" w:rsidRPr="00722BEC" w:rsidRDefault="00417B1B" w:rsidP="00675754">
            <w:pPr>
              <w:pStyle w:val="TableText"/>
            </w:pPr>
            <w:r w:rsidRPr="00722BEC">
              <w:t>Non-current receivables</w:t>
            </w:r>
          </w:p>
        </w:tc>
        <w:tc>
          <w:tcPr>
            <w:tcW w:w="983" w:type="pct"/>
          </w:tcPr>
          <w:p w14:paraId="5B5C9C1F" w14:textId="77777777" w:rsidR="00417B1B" w:rsidRPr="00722BEC" w:rsidRDefault="00417B1B" w:rsidP="00675754">
            <w:pPr>
              <w:pStyle w:val="TableText"/>
              <w:cnfStyle w:val="000000000000" w:firstRow="0" w:lastRow="0" w:firstColumn="0" w:lastColumn="0" w:oddVBand="0" w:evenVBand="0" w:oddHBand="0" w:evenHBand="0" w:firstRowFirstColumn="0" w:firstRowLastColumn="0" w:lastRowFirstColumn="0" w:lastRowLastColumn="0"/>
            </w:pPr>
            <w:r w:rsidRPr="00722BEC">
              <w:t>1,896</w:t>
            </w:r>
          </w:p>
        </w:tc>
        <w:tc>
          <w:tcPr>
            <w:tcW w:w="982" w:type="pct"/>
          </w:tcPr>
          <w:p w14:paraId="0ADE2AA8" w14:textId="77777777" w:rsidR="00417B1B" w:rsidRPr="00722BEC" w:rsidRDefault="00417B1B" w:rsidP="00675754">
            <w:pPr>
              <w:pStyle w:val="TableText"/>
              <w:cnfStyle w:val="000000000000" w:firstRow="0" w:lastRow="0" w:firstColumn="0" w:lastColumn="0" w:oddVBand="0" w:evenVBand="0" w:oddHBand="0" w:evenHBand="0" w:firstRowFirstColumn="0" w:firstRowLastColumn="0" w:lastRowFirstColumn="0" w:lastRowLastColumn="0"/>
            </w:pPr>
            <w:r w:rsidRPr="00722BEC">
              <w:t>4,722</w:t>
            </w:r>
          </w:p>
        </w:tc>
      </w:tr>
    </w:tbl>
    <w:p w14:paraId="48D481E4" w14:textId="77777777" w:rsidR="00417B1B" w:rsidRDefault="00417B1B" w:rsidP="000C4EFC">
      <w:pPr>
        <w:pStyle w:val="Heading4"/>
      </w:pPr>
      <w:r>
        <w:t>Contractual Receivables</w:t>
      </w:r>
    </w:p>
    <w:p w14:paraId="1B87E8DD" w14:textId="77777777" w:rsidR="00417B1B" w:rsidRDefault="00417B1B" w:rsidP="00417B1B">
      <w:pPr>
        <w:pStyle w:val="BodyText"/>
      </w:pPr>
      <w:r>
        <w:t>Contractual receivables are classified as financial instruments and categorised as financial assets at amortised costs. They are initially recognised at fair value plus any directly attributable transaction costs. Subsequent to initial measurement they are measured at amortised cost using the effective interest method, less any impairment.</w:t>
      </w:r>
    </w:p>
    <w:p w14:paraId="47FD2261" w14:textId="77777777" w:rsidR="00417B1B" w:rsidRDefault="00417B1B" w:rsidP="000C4EFC">
      <w:pPr>
        <w:pStyle w:val="Heading4"/>
      </w:pPr>
      <w:r>
        <w:t>Statutory Receivables</w:t>
      </w:r>
    </w:p>
    <w:p w14:paraId="551CB0A3" w14:textId="77777777" w:rsidR="00417B1B" w:rsidRDefault="00417B1B" w:rsidP="00417B1B">
      <w:pPr>
        <w:pStyle w:val="BodyText"/>
      </w:pPr>
      <w:r>
        <w:t>Statutory receivables do not arise from contracts and are recognised and measured similarly to contractual receivables (except for impairment), but are not classified as financial instruments. Amounts recognised from the Victorian Government represent funding for all commitments incurred and are drawn from the Consolidated Fund as the commitments fall due.</w:t>
      </w:r>
    </w:p>
    <w:p w14:paraId="48B14F68" w14:textId="42CD6D2F" w:rsidR="00417B1B" w:rsidRDefault="00417B1B" w:rsidP="00417B1B">
      <w:pPr>
        <w:pStyle w:val="Heading4"/>
      </w:pPr>
      <w:bookmarkStart w:id="332" w:name="Note611"/>
      <w:r>
        <w:lastRenderedPageBreak/>
        <w:t>6.1.1</w:t>
      </w:r>
      <w:bookmarkEnd w:id="332"/>
      <w:r>
        <w:tab/>
        <w:t xml:space="preserve"> Ageing Analysis </w:t>
      </w:r>
      <w:r w:rsidR="00172429">
        <w:t>of</w:t>
      </w:r>
      <w:r>
        <w:t xml:space="preserve"> Contractual Financial Assets</w:t>
      </w:r>
    </w:p>
    <w:p w14:paraId="55401BBA" w14:textId="6B05ECAF" w:rsidR="00417B1B" w:rsidRDefault="00417B1B" w:rsidP="00417B1B">
      <w:pPr>
        <w:pStyle w:val="BodyText"/>
      </w:pPr>
      <w:r>
        <w:t xml:space="preserve">No interest is charged for the first 30 days from the invoice date. </w:t>
      </w:r>
      <w:r w:rsidR="007B4F37">
        <w:t>T</w:t>
      </w:r>
      <w:r w:rsidR="00E952AB">
        <w:t>he</w:t>
      </w:r>
      <w:r>
        <w:t xml:space="preserve"> average credit period for sales of goods / services and other receivables is 30 days. There are no material financial assets that are individually determined to be impaired. Currently, </w:t>
      </w:r>
      <w:r w:rsidR="00E57EEE">
        <w:t>Court Services Victoria</w:t>
      </w:r>
      <w:r>
        <w:t xml:space="preserve"> does not hold any collateral as security nor credit enhancements relating to any</w:t>
      </w:r>
      <w:r w:rsidR="00D45E5B">
        <w:t xml:space="preserve"> </w:t>
      </w:r>
      <w:r>
        <w:t>of</w:t>
      </w:r>
      <w:r w:rsidR="00D45E5B">
        <w:t xml:space="preserve"> </w:t>
      </w:r>
      <w:r>
        <w:t>its</w:t>
      </w:r>
      <w:r w:rsidR="00D45E5B">
        <w:t xml:space="preserve"> </w:t>
      </w:r>
      <w:r>
        <w:t>financial</w:t>
      </w:r>
      <w:r w:rsidR="00D45E5B">
        <w:t xml:space="preserve"> </w:t>
      </w:r>
      <w:r>
        <w:t>assets.</w:t>
      </w:r>
    </w:p>
    <w:p w14:paraId="17748B56" w14:textId="71ABD53D" w:rsidR="00417B1B" w:rsidRDefault="00417B1B" w:rsidP="00417B1B">
      <w:pPr>
        <w:pStyle w:val="BodyText"/>
      </w:pPr>
      <w:r>
        <w:t>There are no financial assets that have had their terms renegotiated so as to prevent them from being past due or impaired, and they are stated at</w:t>
      </w:r>
      <w:r w:rsidR="00D45E5B">
        <w:t xml:space="preserve"> </w:t>
      </w:r>
      <w:r>
        <w:t>the carrying amounts as indicated.</w:t>
      </w:r>
    </w:p>
    <w:p w14:paraId="6D1210C5" w14:textId="77777777" w:rsidR="00417B1B" w:rsidRDefault="00417B1B" w:rsidP="00417B1B">
      <w:pPr>
        <w:pStyle w:val="Heading3"/>
      </w:pPr>
      <w:bookmarkStart w:id="333" w:name="Note62"/>
      <w:bookmarkStart w:id="334" w:name="_Toc22665194"/>
      <w:r>
        <w:t xml:space="preserve">6.2 </w:t>
      </w:r>
      <w:bookmarkEnd w:id="333"/>
      <w:r>
        <w:t>Payables</w:t>
      </w:r>
      <w:bookmarkEnd w:id="334"/>
    </w:p>
    <w:tbl>
      <w:tblPr>
        <w:tblStyle w:val="AccessibleTableNumerical"/>
        <w:tblW w:w="5000" w:type="pct"/>
        <w:tblLook w:val="04A0" w:firstRow="1" w:lastRow="0" w:firstColumn="1" w:lastColumn="0" w:noHBand="0" w:noVBand="1"/>
      </w:tblPr>
      <w:tblGrid>
        <w:gridCol w:w="5836"/>
        <w:gridCol w:w="1903"/>
        <w:gridCol w:w="1903"/>
      </w:tblGrid>
      <w:tr w:rsidR="00417B1B" w:rsidRPr="00722BEC" w14:paraId="105D8B91" w14:textId="77777777" w:rsidTr="007B4F3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26" w:type="pct"/>
          </w:tcPr>
          <w:p w14:paraId="691A4E0D" w14:textId="3B2FAEEE" w:rsidR="00417B1B" w:rsidRPr="00722BEC" w:rsidRDefault="00B95700" w:rsidP="00B95700">
            <w:pPr>
              <w:pStyle w:val="TableText"/>
            </w:pPr>
            <w:bookmarkStart w:id="335" w:name="ColumnTitle_74"/>
            <w:r w:rsidRPr="00B95700">
              <w:rPr>
                <w:rStyle w:val="Bold"/>
              </w:rPr>
              <w:t>Current Payables</w:t>
            </w:r>
          </w:p>
        </w:tc>
        <w:tc>
          <w:tcPr>
            <w:tcW w:w="987" w:type="pct"/>
            <w:vAlign w:val="bottom"/>
          </w:tcPr>
          <w:p w14:paraId="3131258F" w14:textId="77777777" w:rsidR="00417B1B" w:rsidRPr="00722BEC" w:rsidRDefault="00417B1B" w:rsidP="007B4F37">
            <w:pPr>
              <w:pStyle w:val="TableText"/>
              <w:cnfStyle w:val="100000000000" w:firstRow="1" w:lastRow="0" w:firstColumn="0" w:lastColumn="0" w:oddVBand="0" w:evenVBand="0" w:oddHBand="0" w:evenHBand="0" w:firstRowFirstColumn="0" w:firstRowLastColumn="0" w:lastRowFirstColumn="0" w:lastRowLastColumn="0"/>
            </w:pPr>
            <w:r w:rsidRPr="00722BEC">
              <w:t>2019</w:t>
            </w:r>
            <w:r w:rsidRPr="00722BEC">
              <w:br/>
              <w:t>$'000</w:t>
            </w:r>
          </w:p>
        </w:tc>
        <w:tc>
          <w:tcPr>
            <w:tcW w:w="987" w:type="pct"/>
            <w:vAlign w:val="bottom"/>
          </w:tcPr>
          <w:p w14:paraId="457ABAD0" w14:textId="77777777" w:rsidR="00417B1B" w:rsidRPr="00722BEC" w:rsidRDefault="00417B1B" w:rsidP="007B4F37">
            <w:pPr>
              <w:pStyle w:val="TableText"/>
              <w:cnfStyle w:val="100000000000" w:firstRow="1" w:lastRow="0" w:firstColumn="0" w:lastColumn="0" w:oddVBand="0" w:evenVBand="0" w:oddHBand="0" w:evenHBand="0" w:firstRowFirstColumn="0" w:firstRowLastColumn="0" w:lastRowFirstColumn="0" w:lastRowLastColumn="0"/>
            </w:pPr>
            <w:r w:rsidRPr="00722BEC">
              <w:t>2018</w:t>
            </w:r>
            <w:r w:rsidRPr="00722BEC">
              <w:br/>
              <w:t>$'000</w:t>
            </w:r>
          </w:p>
        </w:tc>
      </w:tr>
      <w:bookmarkEnd w:id="335"/>
      <w:tr w:rsidR="00417B1B" w:rsidRPr="00722BEC" w14:paraId="0B85530E" w14:textId="77777777" w:rsidTr="00AC0BBF">
        <w:tc>
          <w:tcPr>
            <w:cnfStyle w:val="001000000000" w:firstRow="0" w:lastRow="0" w:firstColumn="1" w:lastColumn="0" w:oddVBand="0" w:evenVBand="0" w:oddHBand="0" w:evenHBand="0" w:firstRowFirstColumn="0" w:firstRowLastColumn="0" w:lastRowFirstColumn="0" w:lastRowLastColumn="0"/>
            <w:tcW w:w="3026" w:type="pct"/>
          </w:tcPr>
          <w:p w14:paraId="0D5BE209" w14:textId="77777777" w:rsidR="00417B1B" w:rsidRPr="00722BEC" w:rsidRDefault="00417B1B" w:rsidP="00B95700">
            <w:pPr>
              <w:pStyle w:val="TableText"/>
            </w:pPr>
            <w:r w:rsidRPr="00B95700">
              <w:rPr>
                <w:rStyle w:val="Bold"/>
              </w:rPr>
              <w:t>Contractual</w:t>
            </w:r>
          </w:p>
        </w:tc>
        <w:tc>
          <w:tcPr>
            <w:tcW w:w="987" w:type="pct"/>
          </w:tcPr>
          <w:p w14:paraId="18FB391B" w14:textId="72147CCE" w:rsidR="00417B1B" w:rsidRPr="00722BEC" w:rsidRDefault="00AC0BBF" w:rsidP="00B95700">
            <w:pPr>
              <w:pStyle w:val="TableText"/>
              <w:cnfStyle w:val="000000000000" w:firstRow="0" w:lastRow="0" w:firstColumn="0" w:lastColumn="0" w:oddVBand="0" w:evenVBand="0" w:oddHBand="0" w:evenHBand="0" w:firstRowFirstColumn="0" w:firstRowLastColumn="0" w:lastRowFirstColumn="0" w:lastRowLastColumn="0"/>
            </w:pPr>
            <w:r>
              <w:t>N/A</w:t>
            </w:r>
          </w:p>
        </w:tc>
        <w:tc>
          <w:tcPr>
            <w:tcW w:w="987" w:type="pct"/>
          </w:tcPr>
          <w:p w14:paraId="78CA7F5F" w14:textId="1704D35D" w:rsidR="00417B1B" w:rsidRPr="00722BEC" w:rsidRDefault="00AC0BBF" w:rsidP="00B95700">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722BEC" w14:paraId="52848725" w14:textId="77777777" w:rsidTr="00AC0BBF">
        <w:tc>
          <w:tcPr>
            <w:cnfStyle w:val="001000000000" w:firstRow="0" w:lastRow="0" w:firstColumn="1" w:lastColumn="0" w:oddVBand="0" w:evenVBand="0" w:oddHBand="0" w:evenHBand="0" w:firstRowFirstColumn="0" w:firstRowLastColumn="0" w:lastRowFirstColumn="0" w:lastRowLastColumn="0"/>
            <w:tcW w:w="3026" w:type="pct"/>
          </w:tcPr>
          <w:p w14:paraId="14CFF729" w14:textId="77777777" w:rsidR="00417B1B" w:rsidRPr="00722BEC" w:rsidRDefault="00417B1B" w:rsidP="00B95700">
            <w:pPr>
              <w:pStyle w:val="TableText"/>
            </w:pPr>
            <w:r w:rsidRPr="00722BEC">
              <w:t xml:space="preserve">Trade creditors and other payables </w:t>
            </w:r>
          </w:p>
        </w:tc>
        <w:tc>
          <w:tcPr>
            <w:tcW w:w="987" w:type="pct"/>
          </w:tcPr>
          <w:p w14:paraId="0949A6C8" w14:textId="77777777" w:rsidR="00417B1B" w:rsidRPr="00722BEC" w:rsidRDefault="00417B1B" w:rsidP="00B95700">
            <w:pPr>
              <w:pStyle w:val="TableText"/>
              <w:cnfStyle w:val="000000000000" w:firstRow="0" w:lastRow="0" w:firstColumn="0" w:lastColumn="0" w:oddVBand="0" w:evenVBand="0" w:oddHBand="0" w:evenHBand="0" w:firstRowFirstColumn="0" w:firstRowLastColumn="0" w:lastRowFirstColumn="0" w:lastRowLastColumn="0"/>
            </w:pPr>
            <w:r w:rsidRPr="00722BEC">
              <w:t>33,146</w:t>
            </w:r>
          </w:p>
        </w:tc>
        <w:tc>
          <w:tcPr>
            <w:tcW w:w="987" w:type="pct"/>
          </w:tcPr>
          <w:p w14:paraId="698FF3B0" w14:textId="77777777" w:rsidR="00417B1B" w:rsidRPr="00722BEC" w:rsidRDefault="00417B1B" w:rsidP="00B95700">
            <w:pPr>
              <w:pStyle w:val="TableText"/>
              <w:cnfStyle w:val="000000000000" w:firstRow="0" w:lastRow="0" w:firstColumn="0" w:lastColumn="0" w:oddVBand="0" w:evenVBand="0" w:oddHBand="0" w:evenHBand="0" w:firstRowFirstColumn="0" w:firstRowLastColumn="0" w:lastRowFirstColumn="0" w:lastRowLastColumn="0"/>
            </w:pPr>
            <w:r w:rsidRPr="00722BEC">
              <w:t xml:space="preserve">24,666 </w:t>
            </w:r>
          </w:p>
        </w:tc>
      </w:tr>
      <w:tr w:rsidR="00417B1B" w:rsidRPr="00722BEC" w14:paraId="26190487" w14:textId="77777777" w:rsidTr="00AC0BBF">
        <w:tc>
          <w:tcPr>
            <w:cnfStyle w:val="001000000000" w:firstRow="0" w:lastRow="0" w:firstColumn="1" w:lastColumn="0" w:oddVBand="0" w:evenVBand="0" w:oddHBand="0" w:evenHBand="0" w:firstRowFirstColumn="0" w:firstRowLastColumn="0" w:lastRowFirstColumn="0" w:lastRowLastColumn="0"/>
            <w:tcW w:w="3026" w:type="pct"/>
          </w:tcPr>
          <w:p w14:paraId="414178F9" w14:textId="77777777" w:rsidR="00417B1B" w:rsidRPr="00722BEC" w:rsidRDefault="00417B1B" w:rsidP="00B95700">
            <w:pPr>
              <w:pStyle w:val="TableText"/>
            </w:pPr>
            <w:r w:rsidRPr="00722BEC">
              <w:t>Unearned Revenue</w:t>
            </w:r>
          </w:p>
        </w:tc>
        <w:tc>
          <w:tcPr>
            <w:tcW w:w="987" w:type="pct"/>
          </w:tcPr>
          <w:p w14:paraId="07CABCD4" w14:textId="77777777" w:rsidR="00417B1B" w:rsidRPr="00722BEC" w:rsidRDefault="00417B1B" w:rsidP="00B95700">
            <w:pPr>
              <w:pStyle w:val="TableText"/>
              <w:cnfStyle w:val="000000000000" w:firstRow="0" w:lastRow="0" w:firstColumn="0" w:lastColumn="0" w:oddVBand="0" w:evenVBand="0" w:oddHBand="0" w:evenHBand="0" w:firstRowFirstColumn="0" w:firstRowLastColumn="0" w:lastRowFirstColumn="0" w:lastRowLastColumn="0"/>
            </w:pPr>
            <w:r w:rsidRPr="00722BEC">
              <w:t>0</w:t>
            </w:r>
          </w:p>
        </w:tc>
        <w:tc>
          <w:tcPr>
            <w:tcW w:w="987" w:type="pct"/>
          </w:tcPr>
          <w:p w14:paraId="07BAD8BA" w14:textId="77777777" w:rsidR="00417B1B" w:rsidRPr="00722BEC" w:rsidRDefault="00417B1B" w:rsidP="00B95700">
            <w:pPr>
              <w:pStyle w:val="TableText"/>
              <w:cnfStyle w:val="000000000000" w:firstRow="0" w:lastRow="0" w:firstColumn="0" w:lastColumn="0" w:oddVBand="0" w:evenVBand="0" w:oddHBand="0" w:evenHBand="0" w:firstRowFirstColumn="0" w:firstRowLastColumn="0" w:lastRowFirstColumn="0" w:lastRowLastColumn="0"/>
            </w:pPr>
            <w:r w:rsidRPr="00722BEC">
              <w:t xml:space="preserve">548 </w:t>
            </w:r>
          </w:p>
        </w:tc>
      </w:tr>
      <w:tr w:rsidR="00417B1B" w:rsidRPr="00722BEC" w14:paraId="150EF665" w14:textId="77777777" w:rsidTr="00B95700">
        <w:tc>
          <w:tcPr>
            <w:cnfStyle w:val="001000000000" w:firstRow="0" w:lastRow="0" w:firstColumn="1" w:lastColumn="0" w:oddVBand="0" w:evenVBand="0" w:oddHBand="0" w:evenHBand="0" w:firstRowFirstColumn="0" w:firstRowLastColumn="0" w:lastRowFirstColumn="0" w:lastRowLastColumn="0"/>
            <w:tcW w:w="3026" w:type="pct"/>
          </w:tcPr>
          <w:p w14:paraId="28CF8849" w14:textId="77777777" w:rsidR="00417B1B" w:rsidRPr="00722BEC" w:rsidRDefault="00417B1B" w:rsidP="00B95700">
            <w:pPr>
              <w:pStyle w:val="TableText"/>
            </w:pPr>
            <w:r w:rsidRPr="00722BEC">
              <w:t>Accrued capital works</w:t>
            </w:r>
          </w:p>
        </w:tc>
        <w:tc>
          <w:tcPr>
            <w:tcW w:w="987" w:type="pct"/>
            <w:tcBorders>
              <w:bottom w:val="nil"/>
            </w:tcBorders>
          </w:tcPr>
          <w:p w14:paraId="3CAC18CF" w14:textId="77777777" w:rsidR="00417B1B" w:rsidRPr="00722BEC" w:rsidRDefault="00417B1B" w:rsidP="00B95700">
            <w:pPr>
              <w:pStyle w:val="TableText"/>
              <w:cnfStyle w:val="000000000000" w:firstRow="0" w:lastRow="0" w:firstColumn="0" w:lastColumn="0" w:oddVBand="0" w:evenVBand="0" w:oddHBand="0" w:evenHBand="0" w:firstRowFirstColumn="0" w:firstRowLastColumn="0" w:lastRowFirstColumn="0" w:lastRowLastColumn="0"/>
            </w:pPr>
            <w:r w:rsidRPr="00722BEC">
              <w:t>5,921</w:t>
            </w:r>
          </w:p>
        </w:tc>
        <w:tc>
          <w:tcPr>
            <w:tcW w:w="987" w:type="pct"/>
            <w:tcBorders>
              <w:bottom w:val="nil"/>
            </w:tcBorders>
          </w:tcPr>
          <w:p w14:paraId="31409132" w14:textId="77777777" w:rsidR="00417B1B" w:rsidRPr="00722BEC" w:rsidRDefault="00417B1B" w:rsidP="00B95700">
            <w:pPr>
              <w:pStyle w:val="TableText"/>
              <w:cnfStyle w:val="000000000000" w:firstRow="0" w:lastRow="0" w:firstColumn="0" w:lastColumn="0" w:oddVBand="0" w:evenVBand="0" w:oddHBand="0" w:evenHBand="0" w:firstRowFirstColumn="0" w:firstRowLastColumn="0" w:lastRowFirstColumn="0" w:lastRowLastColumn="0"/>
            </w:pPr>
            <w:r w:rsidRPr="00722BEC">
              <w:t xml:space="preserve">6,781 </w:t>
            </w:r>
          </w:p>
        </w:tc>
      </w:tr>
      <w:tr w:rsidR="00417B1B" w:rsidRPr="00722BEC" w14:paraId="08BC7E4E" w14:textId="77777777" w:rsidTr="00B95700">
        <w:tc>
          <w:tcPr>
            <w:cnfStyle w:val="001000000000" w:firstRow="0" w:lastRow="0" w:firstColumn="1" w:lastColumn="0" w:oddVBand="0" w:evenVBand="0" w:oddHBand="0" w:evenHBand="0" w:firstRowFirstColumn="0" w:firstRowLastColumn="0" w:lastRowFirstColumn="0" w:lastRowLastColumn="0"/>
            <w:tcW w:w="3026" w:type="pct"/>
          </w:tcPr>
          <w:p w14:paraId="7A0F4240" w14:textId="77777777" w:rsidR="00417B1B" w:rsidRPr="00722BEC" w:rsidRDefault="00417B1B" w:rsidP="00B95700">
            <w:pPr>
              <w:pStyle w:val="TableText"/>
            </w:pPr>
            <w:r w:rsidRPr="00722BEC">
              <w:t xml:space="preserve">Salaries and wages </w:t>
            </w:r>
          </w:p>
        </w:tc>
        <w:tc>
          <w:tcPr>
            <w:tcW w:w="987" w:type="pct"/>
            <w:tcBorders>
              <w:top w:val="nil"/>
              <w:bottom w:val="single" w:sz="4" w:space="0" w:color="auto"/>
            </w:tcBorders>
          </w:tcPr>
          <w:p w14:paraId="366D8EFB" w14:textId="77777777" w:rsidR="00417B1B" w:rsidRPr="00722BEC" w:rsidRDefault="00417B1B" w:rsidP="00B95700">
            <w:pPr>
              <w:pStyle w:val="TableText"/>
              <w:cnfStyle w:val="000000000000" w:firstRow="0" w:lastRow="0" w:firstColumn="0" w:lastColumn="0" w:oddVBand="0" w:evenVBand="0" w:oddHBand="0" w:evenHBand="0" w:firstRowFirstColumn="0" w:firstRowLastColumn="0" w:lastRowFirstColumn="0" w:lastRowLastColumn="0"/>
            </w:pPr>
            <w:r w:rsidRPr="00722BEC">
              <w:t>7,512</w:t>
            </w:r>
          </w:p>
        </w:tc>
        <w:tc>
          <w:tcPr>
            <w:tcW w:w="987" w:type="pct"/>
            <w:tcBorders>
              <w:top w:val="nil"/>
              <w:bottom w:val="single" w:sz="4" w:space="0" w:color="auto"/>
            </w:tcBorders>
          </w:tcPr>
          <w:p w14:paraId="2413053B" w14:textId="77777777" w:rsidR="00417B1B" w:rsidRPr="00722BEC" w:rsidRDefault="00417B1B" w:rsidP="00B95700">
            <w:pPr>
              <w:pStyle w:val="TableText"/>
              <w:cnfStyle w:val="000000000000" w:firstRow="0" w:lastRow="0" w:firstColumn="0" w:lastColumn="0" w:oddVBand="0" w:evenVBand="0" w:oddHBand="0" w:evenHBand="0" w:firstRowFirstColumn="0" w:firstRowLastColumn="0" w:lastRowFirstColumn="0" w:lastRowLastColumn="0"/>
            </w:pPr>
            <w:r w:rsidRPr="00722BEC">
              <w:t xml:space="preserve">9,223 </w:t>
            </w:r>
          </w:p>
        </w:tc>
      </w:tr>
      <w:tr w:rsidR="00417B1B" w:rsidRPr="00722BEC" w14:paraId="37183D4A" w14:textId="77777777" w:rsidTr="00B95700">
        <w:tc>
          <w:tcPr>
            <w:cnfStyle w:val="001000000000" w:firstRow="0" w:lastRow="0" w:firstColumn="1" w:lastColumn="0" w:oddVBand="0" w:evenVBand="0" w:oddHBand="0" w:evenHBand="0" w:firstRowFirstColumn="0" w:firstRowLastColumn="0" w:lastRowFirstColumn="0" w:lastRowLastColumn="0"/>
            <w:tcW w:w="3026" w:type="pct"/>
          </w:tcPr>
          <w:p w14:paraId="42462FF5" w14:textId="163D6E0A" w:rsidR="00417B1B" w:rsidRPr="00722BEC" w:rsidRDefault="00B95700" w:rsidP="00B95700">
            <w:pPr>
              <w:pStyle w:val="TableText"/>
            </w:pPr>
            <w:r>
              <w:t>Total</w:t>
            </w:r>
          </w:p>
        </w:tc>
        <w:tc>
          <w:tcPr>
            <w:tcW w:w="987" w:type="pct"/>
            <w:tcBorders>
              <w:top w:val="single" w:sz="4" w:space="0" w:color="auto"/>
            </w:tcBorders>
          </w:tcPr>
          <w:p w14:paraId="19AA97A2" w14:textId="77777777" w:rsidR="00417B1B" w:rsidRPr="00722BEC" w:rsidRDefault="00417B1B" w:rsidP="00B95700">
            <w:pPr>
              <w:pStyle w:val="TableText"/>
              <w:cnfStyle w:val="000000000000" w:firstRow="0" w:lastRow="0" w:firstColumn="0" w:lastColumn="0" w:oddVBand="0" w:evenVBand="0" w:oddHBand="0" w:evenHBand="0" w:firstRowFirstColumn="0" w:firstRowLastColumn="0" w:lastRowFirstColumn="0" w:lastRowLastColumn="0"/>
            </w:pPr>
            <w:r w:rsidRPr="00722BEC">
              <w:t>46,579</w:t>
            </w:r>
          </w:p>
        </w:tc>
        <w:tc>
          <w:tcPr>
            <w:tcW w:w="987" w:type="pct"/>
            <w:tcBorders>
              <w:top w:val="single" w:sz="4" w:space="0" w:color="auto"/>
            </w:tcBorders>
          </w:tcPr>
          <w:p w14:paraId="4087DC39" w14:textId="77777777" w:rsidR="00417B1B" w:rsidRPr="00722BEC" w:rsidRDefault="00417B1B" w:rsidP="00B95700">
            <w:pPr>
              <w:pStyle w:val="TableText"/>
              <w:cnfStyle w:val="000000000000" w:firstRow="0" w:lastRow="0" w:firstColumn="0" w:lastColumn="0" w:oddVBand="0" w:evenVBand="0" w:oddHBand="0" w:evenHBand="0" w:firstRowFirstColumn="0" w:firstRowLastColumn="0" w:lastRowFirstColumn="0" w:lastRowLastColumn="0"/>
            </w:pPr>
            <w:r w:rsidRPr="00722BEC">
              <w:t>41,217</w:t>
            </w:r>
          </w:p>
        </w:tc>
      </w:tr>
      <w:tr w:rsidR="00417B1B" w:rsidRPr="00722BEC" w14:paraId="339E2F2A" w14:textId="77777777" w:rsidTr="00AC0BBF">
        <w:tc>
          <w:tcPr>
            <w:cnfStyle w:val="001000000000" w:firstRow="0" w:lastRow="0" w:firstColumn="1" w:lastColumn="0" w:oddVBand="0" w:evenVBand="0" w:oddHBand="0" w:evenHBand="0" w:firstRowFirstColumn="0" w:firstRowLastColumn="0" w:lastRowFirstColumn="0" w:lastRowLastColumn="0"/>
            <w:tcW w:w="3026" w:type="pct"/>
          </w:tcPr>
          <w:p w14:paraId="37F41DC5" w14:textId="77777777" w:rsidR="00417B1B" w:rsidRPr="00722BEC" w:rsidRDefault="00417B1B" w:rsidP="00B95700">
            <w:pPr>
              <w:pStyle w:val="TableText"/>
              <w:spacing w:before="240"/>
            </w:pPr>
            <w:r w:rsidRPr="00B95700">
              <w:rPr>
                <w:rStyle w:val="Bold"/>
              </w:rPr>
              <w:t>Statutory</w:t>
            </w:r>
          </w:p>
        </w:tc>
        <w:tc>
          <w:tcPr>
            <w:tcW w:w="987" w:type="pct"/>
          </w:tcPr>
          <w:p w14:paraId="2B26D8E6" w14:textId="79C5A425" w:rsidR="00417B1B" w:rsidRPr="00722BEC" w:rsidRDefault="00AC0BBF" w:rsidP="00B95700">
            <w:pPr>
              <w:pStyle w:val="TableText"/>
              <w:spacing w:before="240"/>
              <w:cnfStyle w:val="000000000000" w:firstRow="0" w:lastRow="0" w:firstColumn="0" w:lastColumn="0" w:oddVBand="0" w:evenVBand="0" w:oddHBand="0" w:evenHBand="0" w:firstRowFirstColumn="0" w:firstRowLastColumn="0" w:lastRowFirstColumn="0" w:lastRowLastColumn="0"/>
            </w:pPr>
            <w:r>
              <w:t>N/A</w:t>
            </w:r>
          </w:p>
        </w:tc>
        <w:tc>
          <w:tcPr>
            <w:tcW w:w="987" w:type="pct"/>
          </w:tcPr>
          <w:p w14:paraId="0C5BAA3A" w14:textId="2E370C9D" w:rsidR="00417B1B" w:rsidRPr="00722BEC" w:rsidRDefault="00AC0BBF" w:rsidP="00B95700">
            <w:pPr>
              <w:pStyle w:val="TableText"/>
              <w:spacing w:before="240"/>
              <w:cnfStyle w:val="000000000000" w:firstRow="0" w:lastRow="0" w:firstColumn="0" w:lastColumn="0" w:oddVBand="0" w:evenVBand="0" w:oddHBand="0" w:evenHBand="0" w:firstRowFirstColumn="0" w:firstRowLastColumn="0" w:lastRowFirstColumn="0" w:lastRowLastColumn="0"/>
            </w:pPr>
            <w:r>
              <w:t>N/A</w:t>
            </w:r>
          </w:p>
        </w:tc>
      </w:tr>
      <w:tr w:rsidR="00417B1B" w:rsidRPr="00722BEC" w14:paraId="17B4DA6F" w14:textId="77777777" w:rsidTr="00AC0BBF">
        <w:tc>
          <w:tcPr>
            <w:cnfStyle w:val="001000000000" w:firstRow="0" w:lastRow="0" w:firstColumn="1" w:lastColumn="0" w:oddVBand="0" w:evenVBand="0" w:oddHBand="0" w:evenHBand="0" w:firstRowFirstColumn="0" w:firstRowLastColumn="0" w:lastRowFirstColumn="0" w:lastRowLastColumn="0"/>
            <w:tcW w:w="3026" w:type="pct"/>
          </w:tcPr>
          <w:p w14:paraId="56842BA8" w14:textId="77777777" w:rsidR="00417B1B" w:rsidRPr="00722BEC" w:rsidRDefault="00417B1B" w:rsidP="00B95700">
            <w:pPr>
              <w:pStyle w:val="TableText"/>
            </w:pPr>
            <w:r w:rsidRPr="00722BEC">
              <w:t>Payroll tax</w:t>
            </w:r>
          </w:p>
        </w:tc>
        <w:tc>
          <w:tcPr>
            <w:tcW w:w="987" w:type="pct"/>
          </w:tcPr>
          <w:p w14:paraId="278BBE39" w14:textId="77777777" w:rsidR="00417B1B" w:rsidRPr="00722BEC" w:rsidRDefault="00417B1B" w:rsidP="00B95700">
            <w:pPr>
              <w:pStyle w:val="TableText"/>
              <w:cnfStyle w:val="000000000000" w:firstRow="0" w:lastRow="0" w:firstColumn="0" w:lastColumn="0" w:oddVBand="0" w:evenVBand="0" w:oddHBand="0" w:evenHBand="0" w:firstRowFirstColumn="0" w:firstRowLastColumn="0" w:lastRowFirstColumn="0" w:lastRowLastColumn="0"/>
            </w:pPr>
            <w:r w:rsidRPr="00722BEC">
              <w:t>1,259</w:t>
            </w:r>
          </w:p>
        </w:tc>
        <w:tc>
          <w:tcPr>
            <w:tcW w:w="987" w:type="pct"/>
          </w:tcPr>
          <w:p w14:paraId="370D63A7" w14:textId="77777777" w:rsidR="00417B1B" w:rsidRPr="00722BEC" w:rsidRDefault="00417B1B" w:rsidP="00B95700">
            <w:pPr>
              <w:pStyle w:val="TableText"/>
              <w:cnfStyle w:val="000000000000" w:firstRow="0" w:lastRow="0" w:firstColumn="0" w:lastColumn="0" w:oddVBand="0" w:evenVBand="0" w:oddHBand="0" w:evenHBand="0" w:firstRowFirstColumn="0" w:firstRowLastColumn="0" w:lastRowFirstColumn="0" w:lastRowLastColumn="0"/>
            </w:pPr>
            <w:r w:rsidRPr="00722BEC">
              <w:t xml:space="preserve">1,131 </w:t>
            </w:r>
          </w:p>
        </w:tc>
      </w:tr>
      <w:tr w:rsidR="00417B1B" w:rsidRPr="00722BEC" w14:paraId="216E5D39" w14:textId="77777777" w:rsidTr="00AC0BBF">
        <w:tc>
          <w:tcPr>
            <w:cnfStyle w:val="001000000000" w:firstRow="0" w:lastRow="0" w:firstColumn="1" w:lastColumn="0" w:oddVBand="0" w:evenVBand="0" w:oddHBand="0" w:evenHBand="0" w:firstRowFirstColumn="0" w:firstRowLastColumn="0" w:lastRowFirstColumn="0" w:lastRowLastColumn="0"/>
            <w:tcW w:w="3026" w:type="pct"/>
          </w:tcPr>
          <w:p w14:paraId="102C82DC" w14:textId="77777777" w:rsidR="00417B1B" w:rsidRPr="00722BEC" w:rsidRDefault="00417B1B" w:rsidP="00B95700">
            <w:pPr>
              <w:pStyle w:val="TableText"/>
            </w:pPr>
            <w:r w:rsidRPr="00722BEC">
              <w:t>Fringe benefits tax</w:t>
            </w:r>
          </w:p>
        </w:tc>
        <w:tc>
          <w:tcPr>
            <w:tcW w:w="987" w:type="pct"/>
          </w:tcPr>
          <w:p w14:paraId="16A4DDAF" w14:textId="77777777" w:rsidR="00417B1B" w:rsidRPr="00722BEC" w:rsidRDefault="00417B1B" w:rsidP="00B95700">
            <w:pPr>
              <w:pStyle w:val="TableText"/>
              <w:cnfStyle w:val="000000000000" w:firstRow="0" w:lastRow="0" w:firstColumn="0" w:lastColumn="0" w:oddVBand="0" w:evenVBand="0" w:oddHBand="0" w:evenHBand="0" w:firstRowFirstColumn="0" w:firstRowLastColumn="0" w:lastRowFirstColumn="0" w:lastRowLastColumn="0"/>
            </w:pPr>
            <w:r w:rsidRPr="00722BEC">
              <w:t>733</w:t>
            </w:r>
          </w:p>
        </w:tc>
        <w:tc>
          <w:tcPr>
            <w:tcW w:w="987" w:type="pct"/>
          </w:tcPr>
          <w:p w14:paraId="4DD9390C" w14:textId="77777777" w:rsidR="00417B1B" w:rsidRPr="00722BEC" w:rsidRDefault="00417B1B" w:rsidP="00B95700">
            <w:pPr>
              <w:pStyle w:val="TableText"/>
              <w:cnfStyle w:val="000000000000" w:firstRow="0" w:lastRow="0" w:firstColumn="0" w:lastColumn="0" w:oddVBand="0" w:evenVBand="0" w:oddHBand="0" w:evenHBand="0" w:firstRowFirstColumn="0" w:firstRowLastColumn="0" w:lastRowFirstColumn="0" w:lastRowLastColumn="0"/>
            </w:pPr>
            <w:r w:rsidRPr="00722BEC">
              <w:t xml:space="preserve">726 </w:t>
            </w:r>
          </w:p>
        </w:tc>
      </w:tr>
      <w:tr w:rsidR="00417B1B" w:rsidRPr="00722BEC" w14:paraId="4CF4FF4C" w14:textId="77777777" w:rsidTr="00AC0BBF">
        <w:tc>
          <w:tcPr>
            <w:cnfStyle w:val="001000000000" w:firstRow="0" w:lastRow="0" w:firstColumn="1" w:lastColumn="0" w:oddVBand="0" w:evenVBand="0" w:oddHBand="0" w:evenHBand="0" w:firstRowFirstColumn="0" w:firstRowLastColumn="0" w:lastRowFirstColumn="0" w:lastRowLastColumn="0"/>
            <w:tcW w:w="3026" w:type="pct"/>
          </w:tcPr>
          <w:p w14:paraId="21FB21B6" w14:textId="77777777" w:rsidR="00417B1B" w:rsidRPr="00722BEC" w:rsidRDefault="00417B1B" w:rsidP="00B95700">
            <w:pPr>
              <w:pStyle w:val="TableText"/>
            </w:pPr>
            <w:r w:rsidRPr="00722BEC">
              <w:t>Amounts payable to the Judicial College of Victoria</w:t>
            </w:r>
          </w:p>
        </w:tc>
        <w:tc>
          <w:tcPr>
            <w:tcW w:w="987" w:type="pct"/>
          </w:tcPr>
          <w:p w14:paraId="3A48F9F7" w14:textId="77777777" w:rsidR="00417B1B" w:rsidRPr="00722BEC" w:rsidRDefault="00417B1B" w:rsidP="00B95700">
            <w:pPr>
              <w:pStyle w:val="TableText"/>
              <w:cnfStyle w:val="000000000000" w:firstRow="0" w:lastRow="0" w:firstColumn="0" w:lastColumn="0" w:oddVBand="0" w:evenVBand="0" w:oddHBand="0" w:evenHBand="0" w:firstRowFirstColumn="0" w:firstRowLastColumn="0" w:lastRowFirstColumn="0" w:lastRowLastColumn="0"/>
            </w:pPr>
            <w:r w:rsidRPr="00722BEC">
              <w:t>1,646</w:t>
            </w:r>
          </w:p>
        </w:tc>
        <w:tc>
          <w:tcPr>
            <w:tcW w:w="987" w:type="pct"/>
          </w:tcPr>
          <w:p w14:paraId="1CAA5113" w14:textId="77777777" w:rsidR="00417B1B" w:rsidRPr="00722BEC" w:rsidRDefault="00417B1B" w:rsidP="00B95700">
            <w:pPr>
              <w:pStyle w:val="TableText"/>
              <w:cnfStyle w:val="000000000000" w:firstRow="0" w:lastRow="0" w:firstColumn="0" w:lastColumn="0" w:oddVBand="0" w:evenVBand="0" w:oddHBand="0" w:evenHBand="0" w:firstRowFirstColumn="0" w:firstRowLastColumn="0" w:lastRowFirstColumn="0" w:lastRowLastColumn="0"/>
            </w:pPr>
            <w:r w:rsidRPr="00722BEC">
              <w:t xml:space="preserve">1,155 </w:t>
            </w:r>
          </w:p>
        </w:tc>
      </w:tr>
      <w:tr w:rsidR="00417B1B" w:rsidRPr="00722BEC" w14:paraId="04EC640B" w14:textId="77777777" w:rsidTr="00AC0BBF">
        <w:tc>
          <w:tcPr>
            <w:cnfStyle w:val="001000000000" w:firstRow="0" w:lastRow="0" w:firstColumn="1" w:lastColumn="0" w:oddVBand="0" w:evenVBand="0" w:oddHBand="0" w:evenHBand="0" w:firstRowFirstColumn="0" w:firstRowLastColumn="0" w:lastRowFirstColumn="0" w:lastRowLastColumn="0"/>
            <w:tcW w:w="3026" w:type="pct"/>
          </w:tcPr>
          <w:p w14:paraId="6DF2E5B1" w14:textId="77777777" w:rsidR="00417B1B" w:rsidRPr="00722BEC" w:rsidRDefault="00417B1B" w:rsidP="00B95700">
            <w:pPr>
              <w:pStyle w:val="TableText"/>
            </w:pPr>
            <w:r w:rsidRPr="00722BEC">
              <w:t>Amounts payable to the Judicial Commission of Victoria</w:t>
            </w:r>
          </w:p>
        </w:tc>
        <w:tc>
          <w:tcPr>
            <w:tcW w:w="987" w:type="pct"/>
          </w:tcPr>
          <w:p w14:paraId="1A62A466" w14:textId="77777777" w:rsidR="00417B1B" w:rsidRPr="00722BEC" w:rsidRDefault="00417B1B" w:rsidP="00B95700">
            <w:pPr>
              <w:pStyle w:val="TableText"/>
              <w:cnfStyle w:val="000000000000" w:firstRow="0" w:lastRow="0" w:firstColumn="0" w:lastColumn="0" w:oddVBand="0" w:evenVBand="0" w:oddHBand="0" w:evenHBand="0" w:firstRowFirstColumn="0" w:firstRowLastColumn="0" w:lastRowFirstColumn="0" w:lastRowLastColumn="0"/>
            </w:pPr>
            <w:r w:rsidRPr="00722BEC">
              <w:t>250</w:t>
            </w:r>
          </w:p>
        </w:tc>
        <w:tc>
          <w:tcPr>
            <w:tcW w:w="987" w:type="pct"/>
          </w:tcPr>
          <w:p w14:paraId="5549A283" w14:textId="77777777" w:rsidR="00417B1B" w:rsidRPr="00722BEC" w:rsidRDefault="00417B1B" w:rsidP="00B95700">
            <w:pPr>
              <w:pStyle w:val="TableText"/>
              <w:cnfStyle w:val="000000000000" w:firstRow="0" w:lastRow="0" w:firstColumn="0" w:lastColumn="0" w:oddVBand="0" w:evenVBand="0" w:oddHBand="0" w:evenHBand="0" w:firstRowFirstColumn="0" w:firstRowLastColumn="0" w:lastRowFirstColumn="0" w:lastRowLastColumn="0"/>
            </w:pPr>
            <w:r w:rsidRPr="00722BEC">
              <w:t xml:space="preserve">0 </w:t>
            </w:r>
          </w:p>
        </w:tc>
      </w:tr>
      <w:tr w:rsidR="00417B1B" w:rsidRPr="00722BEC" w14:paraId="7CE95C74" w14:textId="77777777" w:rsidTr="00B95700">
        <w:tc>
          <w:tcPr>
            <w:cnfStyle w:val="001000000000" w:firstRow="0" w:lastRow="0" w:firstColumn="1" w:lastColumn="0" w:oddVBand="0" w:evenVBand="0" w:oddHBand="0" w:evenHBand="0" w:firstRowFirstColumn="0" w:firstRowLastColumn="0" w:lastRowFirstColumn="0" w:lastRowLastColumn="0"/>
            <w:tcW w:w="3026" w:type="pct"/>
            <w:tcBorders>
              <w:bottom w:val="single" w:sz="4" w:space="0" w:color="auto"/>
            </w:tcBorders>
          </w:tcPr>
          <w:p w14:paraId="7BC6B569" w14:textId="5879BFB4" w:rsidR="00417B1B" w:rsidRPr="00722BEC" w:rsidRDefault="00B95700" w:rsidP="00B95700">
            <w:pPr>
              <w:pStyle w:val="TableText"/>
            </w:pPr>
            <w:r>
              <w:t>Total</w:t>
            </w:r>
          </w:p>
        </w:tc>
        <w:tc>
          <w:tcPr>
            <w:tcW w:w="987" w:type="pct"/>
            <w:tcBorders>
              <w:bottom w:val="single" w:sz="4" w:space="0" w:color="auto"/>
            </w:tcBorders>
          </w:tcPr>
          <w:p w14:paraId="112A7EEC" w14:textId="77777777" w:rsidR="00417B1B" w:rsidRPr="00722BEC" w:rsidRDefault="00417B1B" w:rsidP="00B95700">
            <w:pPr>
              <w:pStyle w:val="TableText"/>
              <w:cnfStyle w:val="000000000000" w:firstRow="0" w:lastRow="0" w:firstColumn="0" w:lastColumn="0" w:oddVBand="0" w:evenVBand="0" w:oddHBand="0" w:evenHBand="0" w:firstRowFirstColumn="0" w:firstRowLastColumn="0" w:lastRowFirstColumn="0" w:lastRowLastColumn="0"/>
            </w:pPr>
            <w:r w:rsidRPr="00722BEC">
              <w:t>3,888</w:t>
            </w:r>
          </w:p>
        </w:tc>
        <w:tc>
          <w:tcPr>
            <w:tcW w:w="987" w:type="pct"/>
            <w:tcBorders>
              <w:bottom w:val="single" w:sz="4" w:space="0" w:color="auto"/>
            </w:tcBorders>
          </w:tcPr>
          <w:p w14:paraId="2653EE4A" w14:textId="77777777" w:rsidR="00417B1B" w:rsidRPr="00722BEC" w:rsidRDefault="00417B1B" w:rsidP="00B95700">
            <w:pPr>
              <w:pStyle w:val="TableText"/>
              <w:cnfStyle w:val="000000000000" w:firstRow="0" w:lastRow="0" w:firstColumn="0" w:lastColumn="0" w:oddVBand="0" w:evenVBand="0" w:oddHBand="0" w:evenHBand="0" w:firstRowFirstColumn="0" w:firstRowLastColumn="0" w:lastRowFirstColumn="0" w:lastRowLastColumn="0"/>
            </w:pPr>
            <w:r w:rsidRPr="00722BEC">
              <w:t>3,012</w:t>
            </w:r>
          </w:p>
        </w:tc>
      </w:tr>
      <w:tr w:rsidR="00417B1B" w:rsidRPr="00B95700" w14:paraId="7108C312" w14:textId="77777777" w:rsidTr="00B95700">
        <w:tc>
          <w:tcPr>
            <w:cnfStyle w:val="001000000000" w:firstRow="0" w:lastRow="0" w:firstColumn="1" w:lastColumn="0" w:oddVBand="0" w:evenVBand="0" w:oddHBand="0" w:evenHBand="0" w:firstRowFirstColumn="0" w:firstRowLastColumn="0" w:lastRowFirstColumn="0" w:lastRowLastColumn="0"/>
            <w:tcW w:w="3026" w:type="pct"/>
            <w:tcBorders>
              <w:top w:val="single" w:sz="4" w:space="0" w:color="auto"/>
              <w:bottom w:val="single" w:sz="4" w:space="0" w:color="auto"/>
            </w:tcBorders>
            <w:shd w:val="clear" w:color="auto" w:fill="auto"/>
          </w:tcPr>
          <w:p w14:paraId="1F8CCA99" w14:textId="77777777" w:rsidR="00417B1B" w:rsidRPr="00B95700" w:rsidRDefault="00417B1B" w:rsidP="00B95700">
            <w:pPr>
              <w:pStyle w:val="TableText"/>
              <w:rPr>
                <w:rStyle w:val="Bold"/>
              </w:rPr>
            </w:pPr>
            <w:r w:rsidRPr="00B95700">
              <w:rPr>
                <w:rStyle w:val="Bold"/>
              </w:rPr>
              <w:t>Total payables</w:t>
            </w:r>
          </w:p>
        </w:tc>
        <w:tc>
          <w:tcPr>
            <w:tcW w:w="987" w:type="pct"/>
            <w:tcBorders>
              <w:top w:val="single" w:sz="4" w:space="0" w:color="auto"/>
              <w:bottom w:val="single" w:sz="4" w:space="0" w:color="auto"/>
            </w:tcBorders>
            <w:shd w:val="clear" w:color="auto" w:fill="auto"/>
          </w:tcPr>
          <w:p w14:paraId="77451E2E" w14:textId="77777777" w:rsidR="00417B1B" w:rsidRPr="00B95700" w:rsidRDefault="00417B1B" w:rsidP="00B95700">
            <w:pPr>
              <w:pStyle w:val="TableText"/>
              <w:cnfStyle w:val="000000000000" w:firstRow="0" w:lastRow="0" w:firstColumn="0" w:lastColumn="0" w:oddVBand="0" w:evenVBand="0" w:oddHBand="0" w:evenHBand="0" w:firstRowFirstColumn="0" w:firstRowLastColumn="0" w:lastRowFirstColumn="0" w:lastRowLastColumn="0"/>
              <w:rPr>
                <w:rStyle w:val="Bold"/>
              </w:rPr>
            </w:pPr>
            <w:r w:rsidRPr="00B95700">
              <w:rPr>
                <w:rStyle w:val="Bold"/>
              </w:rPr>
              <w:t>50,468</w:t>
            </w:r>
          </w:p>
        </w:tc>
        <w:tc>
          <w:tcPr>
            <w:tcW w:w="987" w:type="pct"/>
            <w:tcBorders>
              <w:top w:val="single" w:sz="4" w:space="0" w:color="auto"/>
              <w:bottom w:val="single" w:sz="4" w:space="0" w:color="auto"/>
            </w:tcBorders>
            <w:shd w:val="clear" w:color="auto" w:fill="auto"/>
          </w:tcPr>
          <w:p w14:paraId="31A3B94E" w14:textId="77777777" w:rsidR="00417B1B" w:rsidRPr="00B95700" w:rsidRDefault="00417B1B" w:rsidP="00B95700">
            <w:pPr>
              <w:pStyle w:val="TableText"/>
              <w:cnfStyle w:val="000000000000" w:firstRow="0" w:lastRow="0" w:firstColumn="0" w:lastColumn="0" w:oddVBand="0" w:evenVBand="0" w:oddHBand="0" w:evenHBand="0" w:firstRowFirstColumn="0" w:firstRowLastColumn="0" w:lastRowFirstColumn="0" w:lastRowLastColumn="0"/>
              <w:rPr>
                <w:rStyle w:val="Bold"/>
              </w:rPr>
            </w:pPr>
            <w:r w:rsidRPr="00B95700">
              <w:rPr>
                <w:rStyle w:val="Bold"/>
              </w:rPr>
              <w:t>44,229</w:t>
            </w:r>
          </w:p>
        </w:tc>
      </w:tr>
      <w:tr w:rsidR="00417B1B" w:rsidRPr="00722BEC" w14:paraId="56BEF05A" w14:textId="77777777" w:rsidTr="00B95700">
        <w:tc>
          <w:tcPr>
            <w:cnfStyle w:val="001000000000" w:firstRow="0" w:lastRow="0" w:firstColumn="1" w:lastColumn="0" w:oddVBand="0" w:evenVBand="0" w:oddHBand="0" w:evenHBand="0" w:firstRowFirstColumn="0" w:firstRowLastColumn="0" w:lastRowFirstColumn="0" w:lastRowLastColumn="0"/>
            <w:tcW w:w="3026" w:type="pct"/>
            <w:tcBorders>
              <w:top w:val="single" w:sz="4" w:space="0" w:color="auto"/>
            </w:tcBorders>
          </w:tcPr>
          <w:p w14:paraId="78306C4B" w14:textId="77777777" w:rsidR="00417B1B" w:rsidRPr="00722BEC" w:rsidRDefault="00417B1B" w:rsidP="00B95700">
            <w:pPr>
              <w:pStyle w:val="TableText"/>
            </w:pPr>
            <w:r w:rsidRPr="00722BEC">
              <w:t>Represented by:</w:t>
            </w:r>
          </w:p>
        </w:tc>
        <w:tc>
          <w:tcPr>
            <w:tcW w:w="987" w:type="pct"/>
            <w:tcBorders>
              <w:top w:val="single" w:sz="4" w:space="0" w:color="auto"/>
            </w:tcBorders>
          </w:tcPr>
          <w:p w14:paraId="74B762AB" w14:textId="3CBA0611" w:rsidR="00417B1B" w:rsidRPr="00722BEC" w:rsidRDefault="00AC0BBF" w:rsidP="00B95700">
            <w:pPr>
              <w:pStyle w:val="TableText"/>
              <w:cnfStyle w:val="000000000000" w:firstRow="0" w:lastRow="0" w:firstColumn="0" w:lastColumn="0" w:oddVBand="0" w:evenVBand="0" w:oddHBand="0" w:evenHBand="0" w:firstRowFirstColumn="0" w:firstRowLastColumn="0" w:lastRowFirstColumn="0" w:lastRowLastColumn="0"/>
            </w:pPr>
            <w:r>
              <w:t>N/A</w:t>
            </w:r>
          </w:p>
        </w:tc>
        <w:tc>
          <w:tcPr>
            <w:tcW w:w="987" w:type="pct"/>
            <w:tcBorders>
              <w:top w:val="single" w:sz="4" w:space="0" w:color="auto"/>
            </w:tcBorders>
          </w:tcPr>
          <w:p w14:paraId="3A5129D7" w14:textId="47879836" w:rsidR="00417B1B" w:rsidRPr="00722BEC" w:rsidRDefault="00AC0BBF" w:rsidP="00B95700">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722BEC" w14:paraId="07901FBF" w14:textId="77777777" w:rsidTr="00AC0BBF">
        <w:tc>
          <w:tcPr>
            <w:cnfStyle w:val="001000000000" w:firstRow="0" w:lastRow="0" w:firstColumn="1" w:lastColumn="0" w:oddVBand="0" w:evenVBand="0" w:oddHBand="0" w:evenHBand="0" w:firstRowFirstColumn="0" w:firstRowLastColumn="0" w:lastRowFirstColumn="0" w:lastRowLastColumn="0"/>
            <w:tcW w:w="3026" w:type="pct"/>
          </w:tcPr>
          <w:p w14:paraId="76177EF7" w14:textId="77777777" w:rsidR="00417B1B" w:rsidRPr="00722BEC" w:rsidRDefault="00417B1B" w:rsidP="00B95700">
            <w:pPr>
              <w:pStyle w:val="TableText"/>
            </w:pPr>
            <w:r w:rsidRPr="00722BEC">
              <w:t>Current payables</w:t>
            </w:r>
          </w:p>
        </w:tc>
        <w:tc>
          <w:tcPr>
            <w:tcW w:w="987" w:type="pct"/>
          </w:tcPr>
          <w:p w14:paraId="7E6EB480" w14:textId="77777777" w:rsidR="00417B1B" w:rsidRPr="00722BEC" w:rsidRDefault="00417B1B" w:rsidP="00B95700">
            <w:pPr>
              <w:pStyle w:val="TableText"/>
              <w:cnfStyle w:val="000000000000" w:firstRow="0" w:lastRow="0" w:firstColumn="0" w:lastColumn="0" w:oddVBand="0" w:evenVBand="0" w:oddHBand="0" w:evenHBand="0" w:firstRowFirstColumn="0" w:firstRowLastColumn="0" w:lastRowFirstColumn="0" w:lastRowLastColumn="0"/>
            </w:pPr>
            <w:r w:rsidRPr="00722BEC">
              <w:t>50,397</w:t>
            </w:r>
          </w:p>
        </w:tc>
        <w:tc>
          <w:tcPr>
            <w:tcW w:w="987" w:type="pct"/>
          </w:tcPr>
          <w:p w14:paraId="780F8C8E" w14:textId="77777777" w:rsidR="00417B1B" w:rsidRPr="00722BEC" w:rsidRDefault="00417B1B" w:rsidP="00B95700">
            <w:pPr>
              <w:pStyle w:val="TableText"/>
              <w:cnfStyle w:val="000000000000" w:firstRow="0" w:lastRow="0" w:firstColumn="0" w:lastColumn="0" w:oddVBand="0" w:evenVBand="0" w:oddHBand="0" w:evenHBand="0" w:firstRowFirstColumn="0" w:firstRowLastColumn="0" w:lastRowFirstColumn="0" w:lastRowLastColumn="0"/>
            </w:pPr>
            <w:r w:rsidRPr="00722BEC">
              <w:t xml:space="preserve">44,137 </w:t>
            </w:r>
          </w:p>
        </w:tc>
      </w:tr>
      <w:tr w:rsidR="00417B1B" w:rsidRPr="00722BEC" w14:paraId="3706AEE4" w14:textId="77777777" w:rsidTr="00AC0BBF">
        <w:tc>
          <w:tcPr>
            <w:cnfStyle w:val="001000000000" w:firstRow="0" w:lastRow="0" w:firstColumn="1" w:lastColumn="0" w:oddVBand="0" w:evenVBand="0" w:oddHBand="0" w:evenHBand="0" w:firstRowFirstColumn="0" w:firstRowLastColumn="0" w:lastRowFirstColumn="0" w:lastRowLastColumn="0"/>
            <w:tcW w:w="3026" w:type="pct"/>
          </w:tcPr>
          <w:p w14:paraId="3F1E951D" w14:textId="77777777" w:rsidR="00417B1B" w:rsidRPr="00722BEC" w:rsidRDefault="00417B1B" w:rsidP="00B95700">
            <w:pPr>
              <w:pStyle w:val="TableText"/>
            </w:pPr>
            <w:r w:rsidRPr="00722BEC">
              <w:t>Non-current payables</w:t>
            </w:r>
          </w:p>
        </w:tc>
        <w:tc>
          <w:tcPr>
            <w:tcW w:w="987" w:type="pct"/>
          </w:tcPr>
          <w:p w14:paraId="134B5241" w14:textId="77777777" w:rsidR="00417B1B" w:rsidRPr="00722BEC" w:rsidRDefault="00417B1B" w:rsidP="00B95700">
            <w:pPr>
              <w:pStyle w:val="TableText"/>
              <w:cnfStyle w:val="000000000000" w:firstRow="0" w:lastRow="0" w:firstColumn="0" w:lastColumn="0" w:oddVBand="0" w:evenVBand="0" w:oddHBand="0" w:evenHBand="0" w:firstRowFirstColumn="0" w:firstRowLastColumn="0" w:lastRowFirstColumn="0" w:lastRowLastColumn="0"/>
            </w:pPr>
            <w:r w:rsidRPr="00722BEC">
              <w:t>71</w:t>
            </w:r>
          </w:p>
        </w:tc>
        <w:tc>
          <w:tcPr>
            <w:tcW w:w="987" w:type="pct"/>
          </w:tcPr>
          <w:p w14:paraId="4B9F3D7D" w14:textId="77777777" w:rsidR="00417B1B" w:rsidRPr="00722BEC" w:rsidRDefault="00417B1B" w:rsidP="00B95700">
            <w:pPr>
              <w:pStyle w:val="TableText"/>
              <w:cnfStyle w:val="000000000000" w:firstRow="0" w:lastRow="0" w:firstColumn="0" w:lastColumn="0" w:oddVBand="0" w:evenVBand="0" w:oddHBand="0" w:evenHBand="0" w:firstRowFirstColumn="0" w:firstRowLastColumn="0" w:lastRowFirstColumn="0" w:lastRowLastColumn="0"/>
            </w:pPr>
            <w:r w:rsidRPr="00722BEC">
              <w:t xml:space="preserve">92 </w:t>
            </w:r>
          </w:p>
        </w:tc>
      </w:tr>
    </w:tbl>
    <w:p w14:paraId="67F26189" w14:textId="77777777" w:rsidR="00417B1B" w:rsidRDefault="00417B1B" w:rsidP="00417B1B">
      <w:pPr>
        <w:pStyle w:val="BodyText"/>
      </w:pPr>
      <w:r>
        <w:t>Payables consist of:</w:t>
      </w:r>
    </w:p>
    <w:p w14:paraId="5894B948" w14:textId="454CCA6B" w:rsidR="00417B1B" w:rsidRDefault="00417B1B" w:rsidP="007B4F37">
      <w:pPr>
        <w:pStyle w:val="ListBullet"/>
      </w:pPr>
      <w:r>
        <w:t xml:space="preserve">contractual payables, totalling $46.46 million (2018: $41.22 million) that are classified as financial instruments and measured at amortised cost. Accounts payable represent liabilities for goods and services provided to </w:t>
      </w:r>
      <w:r w:rsidR="00E57EEE">
        <w:t>Court Services Victoria</w:t>
      </w:r>
      <w:r>
        <w:t xml:space="preserve"> prior to the end of the financial year that</w:t>
      </w:r>
      <w:r w:rsidR="00D45E5B">
        <w:t xml:space="preserve"> </w:t>
      </w:r>
      <w:r>
        <w:t>are</w:t>
      </w:r>
      <w:r w:rsidR="00D45E5B">
        <w:t xml:space="preserve"> </w:t>
      </w:r>
      <w:r>
        <w:t>unpaid; and</w:t>
      </w:r>
    </w:p>
    <w:p w14:paraId="5C94EA4D" w14:textId="044579AE" w:rsidR="00417B1B" w:rsidRDefault="00417B1B" w:rsidP="00686BA8">
      <w:pPr>
        <w:pStyle w:val="ListBullet"/>
        <w:spacing w:before="0" w:after="0"/>
      </w:pPr>
      <w:r>
        <w:t>statutory payables, totalling $3.94 million (2018:</w:t>
      </w:r>
      <w:r w:rsidR="00D45E5B">
        <w:t xml:space="preserve"> </w:t>
      </w:r>
      <w:r>
        <w:t>$3.01 million) that are recognised and measured similarly to contractual payables, but are not classified as financial instruments and not included in the category of financial liabilities at amortised cost, because they do not arise from</w:t>
      </w:r>
      <w:r w:rsidR="00D45E5B">
        <w:t xml:space="preserve"> </w:t>
      </w:r>
      <w:r>
        <w:t>contracts.</w:t>
      </w:r>
    </w:p>
    <w:p w14:paraId="480F8AF1" w14:textId="77777777" w:rsidR="00E952AB" w:rsidRDefault="00417B1B" w:rsidP="00417B1B">
      <w:pPr>
        <w:pStyle w:val="BodyText"/>
      </w:pPr>
      <w:r>
        <w:t>Payables for supplies and services have an average credit period of 30 days.</w:t>
      </w:r>
    </w:p>
    <w:p w14:paraId="4DB1BCD5" w14:textId="17520935" w:rsidR="00417B1B" w:rsidRDefault="00E952AB" w:rsidP="00417B1B">
      <w:pPr>
        <w:pStyle w:val="BodyText"/>
      </w:pPr>
      <w:r>
        <w:lastRenderedPageBreak/>
        <w:t>The</w:t>
      </w:r>
      <w:r w:rsidR="00417B1B">
        <w:t xml:space="preserve"> terms and conditions of amounts payable to the government and agencies vary according to the particular agreements and as they are not legislative payables, they are not classified as financial instruments.</w:t>
      </w:r>
    </w:p>
    <w:p w14:paraId="1BAA661F" w14:textId="77777777" w:rsidR="00417B1B" w:rsidRDefault="00417B1B" w:rsidP="00417B1B">
      <w:pPr>
        <w:pStyle w:val="Heading2"/>
      </w:pPr>
      <w:bookmarkStart w:id="336" w:name="_Ref22644058"/>
      <w:bookmarkStart w:id="337" w:name="_Toc22665195"/>
      <w:bookmarkStart w:id="338" w:name="_Note_7._Financing"/>
      <w:bookmarkEnd w:id="338"/>
      <w:r>
        <w:t xml:space="preserve">Note </w:t>
      </w:r>
      <w:bookmarkStart w:id="339" w:name="Note7"/>
      <w:r>
        <w:t>7</w:t>
      </w:r>
      <w:bookmarkEnd w:id="339"/>
      <w:r>
        <w:t>.</w:t>
      </w:r>
      <w:r>
        <w:tab/>
        <w:t>Financing Our Operations</w:t>
      </w:r>
      <w:bookmarkEnd w:id="336"/>
      <w:bookmarkEnd w:id="337"/>
    </w:p>
    <w:p w14:paraId="731C7C77" w14:textId="77777777" w:rsidR="00417B1B" w:rsidRDefault="00417B1B" w:rsidP="00417B1B">
      <w:pPr>
        <w:pStyle w:val="Heading3"/>
      </w:pPr>
      <w:bookmarkStart w:id="340" w:name="_Toc22665196"/>
      <w:r>
        <w:t>Introduction</w:t>
      </w:r>
      <w:bookmarkEnd w:id="340"/>
    </w:p>
    <w:p w14:paraId="26DFCCD4" w14:textId="0D377BF5" w:rsidR="00417B1B" w:rsidRDefault="00417B1B" w:rsidP="00417B1B">
      <w:pPr>
        <w:pStyle w:val="BodyText"/>
      </w:pPr>
      <w:r>
        <w:t xml:space="preserve">This section provides information on the sources of finance utilised by </w:t>
      </w:r>
      <w:r w:rsidR="00E57EEE">
        <w:t>Court Services Victoria</w:t>
      </w:r>
      <w:r>
        <w:t xml:space="preserve"> during its operations and other information related to the financing of</w:t>
      </w:r>
      <w:r w:rsidR="00D45E5B">
        <w:t xml:space="preserve"> </w:t>
      </w:r>
      <w:r>
        <w:t>activities.</w:t>
      </w:r>
    </w:p>
    <w:p w14:paraId="72C1B48F" w14:textId="509A3FA9" w:rsidR="00417B1B" w:rsidRDefault="00417B1B" w:rsidP="00417B1B">
      <w:pPr>
        <w:pStyle w:val="BodyText"/>
      </w:pPr>
      <w:r>
        <w:t>This section includes disclosures of balances that are financial instruments (such as borrowings and cash balances). Notes 8.1 and 8.3 provide additional, specific financial instrument</w:t>
      </w:r>
      <w:r w:rsidR="00D45E5B">
        <w:t xml:space="preserve"> </w:t>
      </w:r>
      <w:r>
        <w:t>disclosures.</w:t>
      </w:r>
    </w:p>
    <w:p w14:paraId="0C38C019" w14:textId="77777777" w:rsidR="00417B1B" w:rsidRPr="00460432" w:rsidRDefault="00417B1B" w:rsidP="00460432">
      <w:pPr>
        <w:pStyle w:val="BodyText"/>
        <w:rPr>
          <w:rStyle w:val="Bold"/>
        </w:rPr>
      </w:pPr>
      <w:r w:rsidRPr="00460432">
        <w:rPr>
          <w:rStyle w:val="Bold"/>
        </w:rPr>
        <w:t>Structure</w:t>
      </w:r>
    </w:p>
    <w:p w14:paraId="782E3327" w14:textId="767B82FF" w:rsidR="00417B1B" w:rsidRPr="00625A11" w:rsidRDefault="00625A11" w:rsidP="007D7D73">
      <w:pPr>
        <w:pStyle w:val="NoSpacing"/>
      </w:pPr>
      <w:r>
        <w:fldChar w:fldCharType="begin"/>
      </w:r>
      <w:r>
        <w:instrText xml:space="preserve"> REF Note71 \h </w:instrText>
      </w:r>
      <w:r>
        <w:fldChar w:fldCharType="separate"/>
      </w:r>
      <w:r w:rsidR="0067082F">
        <w:t xml:space="preserve">7.1 </w:t>
      </w:r>
      <w:r>
        <w:fldChar w:fldCharType="end"/>
      </w:r>
      <w:r w:rsidR="00417B1B" w:rsidRPr="00625A11">
        <w:tab/>
        <w:t>Borrowings–Finance lease liabilities (</w:t>
      </w:r>
      <w:r w:rsidR="00E57EEE">
        <w:t>Court Services Victoria</w:t>
      </w:r>
      <w:r w:rsidR="00D45E5B" w:rsidRPr="00625A11">
        <w:t xml:space="preserve"> </w:t>
      </w:r>
      <w:r w:rsidR="00417B1B" w:rsidRPr="00625A11">
        <w:t>as</w:t>
      </w:r>
      <w:r w:rsidR="00D45E5B" w:rsidRPr="00625A11">
        <w:t xml:space="preserve"> </w:t>
      </w:r>
      <w:r w:rsidR="00417B1B" w:rsidRPr="00625A11">
        <w:t>lessee)</w:t>
      </w:r>
    </w:p>
    <w:p w14:paraId="1F6D6897" w14:textId="712985B9" w:rsidR="00417B1B" w:rsidRPr="00625A11" w:rsidRDefault="00625A11" w:rsidP="007D7D73">
      <w:pPr>
        <w:pStyle w:val="NoSpacing"/>
      </w:pPr>
      <w:r>
        <w:fldChar w:fldCharType="begin"/>
      </w:r>
      <w:r>
        <w:instrText xml:space="preserve"> REF Note72 \h </w:instrText>
      </w:r>
      <w:r>
        <w:fldChar w:fldCharType="separate"/>
      </w:r>
      <w:r w:rsidR="0067082F">
        <w:t xml:space="preserve">7.2 </w:t>
      </w:r>
      <w:r>
        <w:fldChar w:fldCharType="end"/>
      </w:r>
      <w:r w:rsidR="00417B1B" w:rsidRPr="00625A11">
        <w:tab/>
        <w:t>Cash flow information and balances</w:t>
      </w:r>
    </w:p>
    <w:p w14:paraId="4352216D" w14:textId="31C793C1" w:rsidR="00417B1B" w:rsidRPr="00625A11" w:rsidRDefault="00625A11" w:rsidP="007D7D73">
      <w:pPr>
        <w:pStyle w:val="NoSpacing"/>
      </w:pPr>
      <w:r>
        <w:fldChar w:fldCharType="begin"/>
      </w:r>
      <w:r>
        <w:instrText xml:space="preserve"> REF Note73 \h </w:instrText>
      </w:r>
      <w:r>
        <w:fldChar w:fldCharType="separate"/>
      </w:r>
      <w:r w:rsidR="0067082F" w:rsidRPr="0099570F">
        <w:t xml:space="preserve">7.3 </w:t>
      </w:r>
      <w:r>
        <w:fldChar w:fldCharType="end"/>
      </w:r>
      <w:r w:rsidR="00417B1B" w:rsidRPr="00625A11">
        <w:tab/>
        <w:t>Trust account balances</w:t>
      </w:r>
    </w:p>
    <w:p w14:paraId="40D931C2" w14:textId="263E4068" w:rsidR="00417B1B" w:rsidRDefault="00625A11" w:rsidP="007D7D73">
      <w:pPr>
        <w:pStyle w:val="NoSpacing"/>
      </w:pPr>
      <w:r>
        <w:fldChar w:fldCharType="begin"/>
      </w:r>
      <w:r>
        <w:instrText xml:space="preserve"> REF Note74 \h </w:instrText>
      </w:r>
      <w:r>
        <w:fldChar w:fldCharType="separate"/>
      </w:r>
      <w:r w:rsidR="0067082F">
        <w:t xml:space="preserve">7.4 </w:t>
      </w:r>
      <w:r>
        <w:fldChar w:fldCharType="end"/>
      </w:r>
      <w:r w:rsidR="00417B1B" w:rsidRPr="00625A11">
        <w:tab/>
        <w:t>Commitments for expenditure</w:t>
      </w:r>
    </w:p>
    <w:p w14:paraId="6756AD2D" w14:textId="3BFC8E58" w:rsidR="00417B1B" w:rsidRDefault="00417B1B" w:rsidP="00417B1B">
      <w:pPr>
        <w:pStyle w:val="Heading3"/>
      </w:pPr>
      <w:bookmarkStart w:id="341" w:name="Note71"/>
      <w:bookmarkStart w:id="342" w:name="_Toc22665197"/>
      <w:r>
        <w:t xml:space="preserve">7.1 </w:t>
      </w:r>
      <w:bookmarkEnd w:id="341"/>
      <w:r>
        <w:t>Borrowings–</w:t>
      </w:r>
      <w:r w:rsidR="00DB7E45">
        <w:t>Finance Lease Liabilities (</w:t>
      </w:r>
      <w:r w:rsidR="00E57EEE">
        <w:t>Court Services Victoria</w:t>
      </w:r>
      <w:r w:rsidR="00DB7E45">
        <w:t xml:space="preserve"> a</w:t>
      </w:r>
      <w:r>
        <w:t>s Lessee)</w:t>
      </w:r>
      <w:bookmarkEnd w:id="342"/>
    </w:p>
    <w:tbl>
      <w:tblPr>
        <w:tblStyle w:val="AccessibleTableNumerical"/>
        <w:tblW w:w="5000" w:type="pct"/>
        <w:tblLook w:val="04E0" w:firstRow="1" w:lastRow="1" w:firstColumn="1" w:lastColumn="0" w:noHBand="0" w:noVBand="1"/>
      </w:tblPr>
      <w:tblGrid>
        <w:gridCol w:w="4425"/>
        <w:gridCol w:w="1303"/>
        <w:gridCol w:w="1304"/>
        <w:gridCol w:w="1304"/>
        <w:gridCol w:w="1306"/>
      </w:tblGrid>
      <w:tr w:rsidR="00417B1B" w:rsidRPr="0099570F" w14:paraId="5231ECE3" w14:textId="77777777" w:rsidTr="00DB7E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95" w:type="pct"/>
          </w:tcPr>
          <w:p w14:paraId="71872272" w14:textId="39ECA39C" w:rsidR="00417B1B" w:rsidRPr="0099570F" w:rsidRDefault="007D7D73" w:rsidP="007D7D73">
            <w:pPr>
              <w:pStyle w:val="TableText"/>
            </w:pPr>
            <w:bookmarkStart w:id="343" w:name="ColumnTitle_75"/>
            <w:r w:rsidRPr="0099570F">
              <w:t>Finance lease liabilities payable</w:t>
            </w:r>
          </w:p>
        </w:tc>
        <w:tc>
          <w:tcPr>
            <w:tcW w:w="676" w:type="pct"/>
            <w:vAlign w:val="bottom"/>
          </w:tcPr>
          <w:p w14:paraId="68415491" w14:textId="639B576A" w:rsidR="00417B1B" w:rsidRPr="00625A11" w:rsidRDefault="007D7D73" w:rsidP="00625A11">
            <w:pPr>
              <w:pStyle w:val="TableText"/>
              <w:cnfStyle w:val="100000000000" w:firstRow="1" w:lastRow="0" w:firstColumn="0" w:lastColumn="0" w:oddVBand="0" w:evenVBand="0" w:oddHBand="0" w:evenHBand="0" w:firstRowFirstColumn="0" w:firstRowLastColumn="0" w:lastRowFirstColumn="0" w:lastRowLastColumn="0"/>
            </w:pPr>
            <w:r w:rsidRPr="00625A11">
              <w:t>Minimum future lease payments</w:t>
            </w:r>
            <w:r w:rsidR="00625A11" w:rsidRPr="00625A11">
              <w:rPr>
                <w:vertAlign w:val="superscript"/>
              </w:rPr>
              <w:fldChar w:fldCharType="begin"/>
            </w:r>
            <w:r w:rsidR="00625A11" w:rsidRPr="00625A11">
              <w:rPr>
                <w:vertAlign w:val="superscript"/>
              </w:rPr>
              <w:instrText xml:space="preserve"> REF Note71tablenote1 \r \h </w:instrText>
            </w:r>
            <w:r w:rsidR="00625A11">
              <w:rPr>
                <w:vertAlign w:val="superscript"/>
              </w:rPr>
              <w:instrText xml:space="preserve"> \* MERGEFORMAT </w:instrText>
            </w:r>
            <w:r w:rsidR="00625A11" w:rsidRPr="00625A11">
              <w:rPr>
                <w:vertAlign w:val="superscript"/>
              </w:rPr>
            </w:r>
            <w:r w:rsidR="00625A11" w:rsidRPr="00625A11">
              <w:rPr>
                <w:vertAlign w:val="superscript"/>
              </w:rPr>
              <w:fldChar w:fldCharType="separate"/>
            </w:r>
            <w:r w:rsidR="0067082F">
              <w:rPr>
                <w:vertAlign w:val="superscript"/>
              </w:rPr>
              <w:t>(1)</w:t>
            </w:r>
            <w:r w:rsidR="00625A11" w:rsidRPr="00625A11">
              <w:rPr>
                <w:vertAlign w:val="superscript"/>
              </w:rPr>
              <w:fldChar w:fldCharType="end"/>
            </w:r>
            <w:r w:rsidR="00625A11">
              <w:rPr>
                <w:vertAlign w:val="superscript"/>
              </w:rPr>
              <w:br/>
            </w:r>
            <w:r w:rsidR="00417B1B" w:rsidRPr="00625A11">
              <w:t>2019</w:t>
            </w:r>
            <w:r w:rsidR="00417B1B" w:rsidRPr="00625A11">
              <w:br/>
              <w:t>$'000</w:t>
            </w:r>
          </w:p>
        </w:tc>
        <w:tc>
          <w:tcPr>
            <w:tcW w:w="676" w:type="pct"/>
            <w:vAlign w:val="bottom"/>
          </w:tcPr>
          <w:p w14:paraId="2D5620E9" w14:textId="07624EF6" w:rsidR="00417B1B" w:rsidRPr="00625A11" w:rsidRDefault="007D7D73" w:rsidP="00625A11">
            <w:pPr>
              <w:pStyle w:val="TableText"/>
              <w:cnfStyle w:val="100000000000" w:firstRow="1" w:lastRow="0" w:firstColumn="0" w:lastColumn="0" w:oddVBand="0" w:evenVBand="0" w:oddHBand="0" w:evenHBand="0" w:firstRowFirstColumn="0" w:firstRowLastColumn="0" w:lastRowFirstColumn="0" w:lastRowLastColumn="0"/>
            </w:pPr>
            <w:r w:rsidRPr="00625A11">
              <w:t>Minimum future lease payments</w:t>
            </w:r>
            <w:r w:rsidR="00625A11" w:rsidRPr="00625A11">
              <w:rPr>
                <w:vertAlign w:val="superscript"/>
              </w:rPr>
              <w:fldChar w:fldCharType="begin"/>
            </w:r>
            <w:r w:rsidR="00625A11" w:rsidRPr="00625A11">
              <w:rPr>
                <w:vertAlign w:val="superscript"/>
              </w:rPr>
              <w:instrText xml:space="preserve"> REF Note71tablenote1 \r \h </w:instrText>
            </w:r>
            <w:r w:rsidR="00625A11">
              <w:rPr>
                <w:vertAlign w:val="superscript"/>
              </w:rPr>
              <w:instrText xml:space="preserve"> \* MERGEFORMAT </w:instrText>
            </w:r>
            <w:r w:rsidR="00625A11" w:rsidRPr="00625A11">
              <w:rPr>
                <w:vertAlign w:val="superscript"/>
              </w:rPr>
            </w:r>
            <w:r w:rsidR="00625A11" w:rsidRPr="00625A11">
              <w:rPr>
                <w:vertAlign w:val="superscript"/>
              </w:rPr>
              <w:fldChar w:fldCharType="separate"/>
            </w:r>
            <w:r w:rsidR="0067082F">
              <w:rPr>
                <w:vertAlign w:val="superscript"/>
              </w:rPr>
              <w:t>(1)</w:t>
            </w:r>
            <w:r w:rsidR="00625A11" w:rsidRPr="00625A11">
              <w:rPr>
                <w:vertAlign w:val="superscript"/>
              </w:rPr>
              <w:fldChar w:fldCharType="end"/>
            </w:r>
            <w:r w:rsidR="00625A11">
              <w:rPr>
                <w:vertAlign w:val="superscript"/>
              </w:rPr>
              <w:br/>
            </w:r>
            <w:r w:rsidR="00417B1B" w:rsidRPr="00625A11">
              <w:t>2018</w:t>
            </w:r>
            <w:r w:rsidR="00417B1B" w:rsidRPr="00625A11">
              <w:br/>
              <w:t>$'000</w:t>
            </w:r>
          </w:p>
        </w:tc>
        <w:tc>
          <w:tcPr>
            <w:tcW w:w="676" w:type="pct"/>
            <w:vAlign w:val="bottom"/>
          </w:tcPr>
          <w:p w14:paraId="5C394324" w14:textId="02786DD0" w:rsidR="00417B1B" w:rsidRPr="00625A11" w:rsidRDefault="007D7D73" w:rsidP="00625A11">
            <w:pPr>
              <w:pStyle w:val="TableText"/>
              <w:cnfStyle w:val="100000000000" w:firstRow="1" w:lastRow="0" w:firstColumn="0" w:lastColumn="0" w:oddVBand="0" w:evenVBand="0" w:oddHBand="0" w:evenHBand="0" w:firstRowFirstColumn="0" w:firstRowLastColumn="0" w:lastRowFirstColumn="0" w:lastRowLastColumn="0"/>
            </w:pPr>
            <w:r w:rsidRPr="00625A11">
              <w:t>Present value of minimum lease payments</w:t>
            </w:r>
            <w:r w:rsidR="00625A11">
              <w:br/>
            </w:r>
            <w:r w:rsidR="00417B1B" w:rsidRPr="00625A11">
              <w:t>2019</w:t>
            </w:r>
            <w:r w:rsidR="00417B1B" w:rsidRPr="00625A11">
              <w:br/>
              <w:t>$'000</w:t>
            </w:r>
          </w:p>
        </w:tc>
        <w:tc>
          <w:tcPr>
            <w:tcW w:w="677" w:type="pct"/>
            <w:vAlign w:val="bottom"/>
          </w:tcPr>
          <w:p w14:paraId="1BD19445" w14:textId="26224BB6" w:rsidR="00417B1B" w:rsidRPr="00625A11" w:rsidRDefault="007D7D73" w:rsidP="00625A11">
            <w:pPr>
              <w:pStyle w:val="TableText"/>
              <w:cnfStyle w:val="100000000000" w:firstRow="1" w:lastRow="0" w:firstColumn="0" w:lastColumn="0" w:oddVBand="0" w:evenVBand="0" w:oddHBand="0" w:evenHBand="0" w:firstRowFirstColumn="0" w:firstRowLastColumn="0" w:lastRowFirstColumn="0" w:lastRowLastColumn="0"/>
            </w:pPr>
            <w:r w:rsidRPr="00625A11">
              <w:t>Present value of minimum lease payments</w:t>
            </w:r>
            <w:r w:rsidR="00625A11">
              <w:br/>
            </w:r>
            <w:r w:rsidR="00417B1B" w:rsidRPr="00625A11">
              <w:t>2018</w:t>
            </w:r>
            <w:r w:rsidR="00417B1B" w:rsidRPr="00625A11">
              <w:br/>
              <w:t>$'000</w:t>
            </w:r>
          </w:p>
        </w:tc>
      </w:tr>
      <w:bookmarkEnd w:id="343"/>
      <w:tr w:rsidR="00417B1B" w:rsidRPr="0099570F" w14:paraId="748C225F" w14:textId="77777777" w:rsidTr="00686BA8">
        <w:tc>
          <w:tcPr>
            <w:cnfStyle w:val="001000000000" w:firstRow="0" w:lastRow="0" w:firstColumn="1" w:lastColumn="0" w:oddVBand="0" w:evenVBand="0" w:oddHBand="0" w:evenHBand="0" w:firstRowFirstColumn="0" w:firstRowLastColumn="0" w:lastRowFirstColumn="0" w:lastRowLastColumn="0"/>
            <w:tcW w:w="2295" w:type="pct"/>
          </w:tcPr>
          <w:p w14:paraId="6059A7CA" w14:textId="77777777" w:rsidR="00417B1B" w:rsidRPr="007D7D73" w:rsidRDefault="00417B1B" w:rsidP="007D7D73">
            <w:pPr>
              <w:pStyle w:val="TableText"/>
              <w:rPr>
                <w:rStyle w:val="Bold"/>
              </w:rPr>
            </w:pPr>
            <w:r w:rsidRPr="007D7D73">
              <w:rPr>
                <w:rStyle w:val="Bold"/>
              </w:rPr>
              <w:t>Commissioned PPP related finance lease liabilities payable</w:t>
            </w:r>
          </w:p>
        </w:tc>
        <w:tc>
          <w:tcPr>
            <w:tcW w:w="676" w:type="pct"/>
          </w:tcPr>
          <w:p w14:paraId="6A86DCBA" w14:textId="6840DEA0" w:rsidR="00417B1B" w:rsidRPr="00625A11" w:rsidRDefault="00AC0BBF" w:rsidP="007D7D73">
            <w:pPr>
              <w:pStyle w:val="TableText"/>
              <w:cnfStyle w:val="000000000000" w:firstRow="0" w:lastRow="0" w:firstColumn="0" w:lastColumn="0" w:oddVBand="0" w:evenVBand="0" w:oddHBand="0" w:evenHBand="0" w:firstRowFirstColumn="0" w:firstRowLastColumn="0" w:lastRowFirstColumn="0" w:lastRowLastColumn="0"/>
            </w:pPr>
            <w:r w:rsidRPr="00625A11">
              <w:t>N/A</w:t>
            </w:r>
          </w:p>
        </w:tc>
        <w:tc>
          <w:tcPr>
            <w:tcW w:w="676" w:type="pct"/>
          </w:tcPr>
          <w:p w14:paraId="52CEBE6F" w14:textId="1BA98F79" w:rsidR="00417B1B" w:rsidRPr="00625A11" w:rsidRDefault="00AC0BBF" w:rsidP="007D7D73">
            <w:pPr>
              <w:pStyle w:val="TableText"/>
              <w:cnfStyle w:val="000000000000" w:firstRow="0" w:lastRow="0" w:firstColumn="0" w:lastColumn="0" w:oddVBand="0" w:evenVBand="0" w:oddHBand="0" w:evenHBand="0" w:firstRowFirstColumn="0" w:firstRowLastColumn="0" w:lastRowFirstColumn="0" w:lastRowLastColumn="0"/>
            </w:pPr>
            <w:r w:rsidRPr="00625A11">
              <w:t>N/A</w:t>
            </w:r>
          </w:p>
        </w:tc>
        <w:tc>
          <w:tcPr>
            <w:tcW w:w="676" w:type="pct"/>
          </w:tcPr>
          <w:p w14:paraId="606C939F" w14:textId="52F1C549" w:rsidR="00417B1B" w:rsidRPr="00625A11" w:rsidRDefault="00AC0BBF" w:rsidP="007D7D73">
            <w:pPr>
              <w:pStyle w:val="TableText"/>
              <w:cnfStyle w:val="000000000000" w:firstRow="0" w:lastRow="0" w:firstColumn="0" w:lastColumn="0" w:oddVBand="0" w:evenVBand="0" w:oddHBand="0" w:evenHBand="0" w:firstRowFirstColumn="0" w:firstRowLastColumn="0" w:lastRowFirstColumn="0" w:lastRowLastColumn="0"/>
            </w:pPr>
            <w:r w:rsidRPr="00625A11">
              <w:t>N/A</w:t>
            </w:r>
          </w:p>
        </w:tc>
        <w:tc>
          <w:tcPr>
            <w:tcW w:w="677" w:type="pct"/>
          </w:tcPr>
          <w:p w14:paraId="406818CC" w14:textId="202A616E" w:rsidR="00417B1B" w:rsidRPr="00625A11" w:rsidRDefault="00AC0BBF" w:rsidP="007D7D73">
            <w:pPr>
              <w:pStyle w:val="TableText"/>
              <w:cnfStyle w:val="000000000000" w:firstRow="0" w:lastRow="0" w:firstColumn="0" w:lastColumn="0" w:oddVBand="0" w:evenVBand="0" w:oddHBand="0" w:evenHBand="0" w:firstRowFirstColumn="0" w:firstRowLastColumn="0" w:lastRowFirstColumn="0" w:lastRowLastColumn="0"/>
            </w:pPr>
            <w:r w:rsidRPr="00625A11">
              <w:t>N/A</w:t>
            </w:r>
          </w:p>
        </w:tc>
      </w:tr>
      <w:tr w:rsidR="00417B1B" w:rsidRPr="0099570F" w14:paraId="29E40F1A" w14:textId="77777777" w:rsidTr="00686BA8">
        <w:tc>
          <w:tcPr>
            <w:cnfStyle w:val="001000000000" w:firstRow="0" w:lastRow="0" w:firstColumn="1" w:lastColumn="0" w:oddVBand="0" w:evenVBand="0" w:oddHBand="0" w:evenHBand="0" w:firstRowFirstColumn="0" w:firstRowLastColumn="0" w:lastRowFirstColumn="0" w:lastRowLastColumn="0"/>
            <w:tcW w:w="2295" w:type="pct"/>
          </w:tcPr>
          <w:p w14:paraId="3F0F95AA" w14:textId="77777777" w:rsidR="00417B1B" w:rsidRPr="0099570F" w:rsidRDefault="00417B1B" w:rsidP="007D7D73">
            <w:pPr>
              <w:pStyle w:val="TableText"/>
            </w:pPr>
            <w:r w:rsidRPr="0099570F">
              <w:t>Not longer than 1 year</w:t>
            </w:r>
          </w:p>
        </w:tc>
        <w:tc>
          <w:tcPr>
            <w:tcW w:w="676" w:type="pct"/>
          </w:tcPr>
          <w:p w14:paraId="53ED7E09" w14:textId="77777777" w:rsidR="00417B1B" w:rsidRPr="00625A11" w:rsidRDefault="00417B1B" w:rsidP="007D7D73">
            <w:pPr>
              <w:pStyle w:val="TableText"/>
              <w:cnfStyle w:val="000000000000" w:firstRow="0" w:lastRow="0" w:firstColumn="0" w:lastColumn="0" w:oddVBand="0" w:evenVBand="0" w:oddHBand="0" w:evenHBand="0" w:firstRowFirstColumn="0" w:firstRowLastColumn="0" w:lastRowFirstColumn="0" w:lastRowLastColumn="0"/>
            </w:pPr>
            <w:r w:rsidRPr="00625A11">
              <w:t>17,633</w:t>
            </w:r>
          </w:p>
        </w:tc>
        <w:tc>
          <w:tcPr>
            <w:tcW w:w="676" w:type="pct"/>
          </w:tcPr>
          <w:p w14:paraId="590912F5" w14:textId="77777777" w:rsidR="00417B1B" w:rsidRPr="00625A11" w:rsidRDefault="00417B1B" w:rsidP="007D7D73">
            <w:pPr>
              <w:pStyle w:val="TableText"/>
              <w:cnfStyle w:val="000000000000" w:firstRow="0" w:lastRow="0" w:firstColumn="0" w:lastColumn="0" w:oddVBand="0" w:evenVBand="0" w:oddHBand="0" w:evenHBand="0" w:firstRowFirstColumn="0" w:firstRowLastColumn="0" w:lastRowFirstColumn="0" w:lastRowLastColumn="0"/>
            </w:pPr>
            <w:r w:rsidRPr="00625A11">
              <w:t>17,486</w:t>
            </w:r>
          </w:p>
        </w:tc>
        <w:tc>
          <w:tcPr>
            <w:tcW w:w="676" w:type="pct"/>
          </w:tcPr>
          <w:p w14:paraId="4C292C3A" w14:textId="77777777" w:rsidR="00417B1B" w:rsidRPr="00625A11" w:rsidRDefault="00417B1B" w:rsidP="007D7D73">
            <w:pPr>
              <w:pStyle w:val="TableText"/>
              <w:cnfStyle w:val="000000000000" w:firstRow="0" w:lastRow="0" w:firstColumn="0" w:lastColumn="0" w:oddVBand="0" w:evenVBand="0" w:oddHBand="0" w:evenHBand="0" w:firstRowFirstColumn="0" w:firstRowLastColumn="0" w:lastRowFirstColumn="0" w:lastRowLastColumn="0"/>
            </w:pPr>
            <w:r w:rsidRPr="00625A11">
              <w:t>14,107</w:t>
            </w:r>
          </w:p>
        </w:tc>
        <w:tc>
          <w:tcPr>
            <w:tcW w:w="677" w:type="pct"/>
          </w:tcPr>
          <w:p w14:paraId="62928423" w14:textId="77777777" w:rsidR="00417B1B" w:rsidRPr="00625A11" w:rsidRDefault="00417B1B" w:rsidP="007D7D73">
            <w:pPr>
              <w:pStyle w:val="TableText"/>
              <w:cnfStyle w:val="000000000000" w:firstRow="0" w:lastRow="0" w:firstColumn="0" w:lastColumn="0" w:oddVBand="0" w:evenVBand="0" w:oddHBand="0" w:evenHBand="0" w:firstRowFirstColumn="0" w:firstRowLastColumn="0" w:lastRowFirstColumn="0" w:lastRowLastColumn="0"/>
            </w:pPr>
            <w:r w:rsidRPr="00625A11">
              <w:t>12,733</w:t>
            </w:r>
          </w:p>
        </w:tc>
      </w:tr>
      <w:tr w:rsidR="00417B1B" w:rsidRPr="0099570F" w14:paraId="13D3275E" w14:textId="77777777" w:rsidTr="00686BA8">
        <w:tc>
          <w:tcPr>
            <w:cnfStyle w:val="001000000000" w:firstRow="0" w:lastRow="0" w:firstColumn="1" w:lastColumn="0" w:oddVBand="0" w:evenVBand="0" w:oddHBand="0" w:evenHBand="0" w:firstRowFirstColumn="0" w:firstRowLastColumn="0" w:lastRowFirstColumn="0" w:lastRowLastColumn="0"/>
            <w:tcW w:w="2295" w:type="pct"/>
          </w:tcPr>
          <w:p w14:paraId="2D2430DD" w14:textId="77777777" w:rsidR="00417B1B" w:rsidRPr="00625A11" w:rsidRDefault="00417B1B" w:rsidP="007D7D73">
            <w:pPr>
              <w:pStyle w:val="TableText"/>
            </w:pPr>
            <w:r w:rsidRPr="00625A11">
              <w:t>Longer than 1 year and not longer than 5 years</w:t>
            </w:r>
          </w:p>
        </w:tc>
        <w:tc>
          <w:tcPr>
            <w:tcW w:w="676" w:type="pct"/>
          </w:tcPr>
          <w:p w14:paraId="60734EA6" w14:textId="77777777" w:rsidR="00417B1B" w:rsidRPr="00625A11" w:rsidRDefault="00417B1B" w:rsidP="007D7D73">
            <w:pPr>
              <w:pStyle w:val="TableText"/>
              <w:cnfStyle w:val="000000000000" w:firstRow="0" w:lastRow="0" w:firstColumn="0" w:lastColumn="0" w:oddVBand="0" w:evenVBand="0" w:oddHBand="0" w:evenHBand="0" w:firstRowFirstColumn="0" w:firstRowLastColumn="0" w:lastRowFirstColumn="0" w:lastRowLastColumn="0"/>
            </w:pPr>
            <w:r w:rsidRPr="00625A11">
              <w:t>33,579</w:t>
            </w:r>
          </w:p>
        </w:tc>
        <w:tc>
          <w:tcPr>
            <w:tcW w:w="676" w:type="pct"/>
          </w:tcPr>
          <w:p w14:paraId="429D1145" w14:textId="77777777" w:rsidR="00417B1B" w:rsidRPr="00625A11" w:rsidRDefault="00417B1B" w:rsidP="007D7D73">
            <w:pPr>
              <w:pStyle w:val="TableText"/>
              <w:cnfStyle w:val="000000000000" w:firstRow="0" w:lastRow="0" w:firstColumn="0" w:lastColumn="0" w:oddVBand="0" w:evenVBand="0" w:oddHBand="0" w:evenHBand="0" w:firstRowFirstColumn="0" w:firstRowLastColumn="0" w:lastRowFirstColumn="0" w:lastRowLastColumn="0"/>
            </w:pPr>
            <w:r w:rsidRPr="00625A11">
              <w:t>51,213</w:t>
            </w:r>
          </w:p>
        </w:tc>
        <w:tc>
          <w:tcPr>
            <w:tcW w:w="676" w:type="pct"/>
          </w:tcPr>
          <w:p w14:paraId="1EAC4B2D" w14:textId="77777777" w:rsidR="00417B1B" w:rsidRPr="00625A11" w:rsidRDefault="00417B1B" w:rsidP="007D7D73">
            <w:pPr>
              <w:pStyle w:val="TableText"/>
              <w:cnfStyle w:val="000000000000" w:firstRow="0" w:lastRow="0" w:firstColumn="0" w:lastColumn="0" w:oddVBand="0" w:evenVBand="0" w:oddHBand="0" w:evenHBand="0" w:firstRowFirstColumn="0" w:firstRowLastColumn="0" w:lastRowFirstColumn="0" w:lastRowLastColumn="0"/>
            </w:pPr>
            <w:r w:rsidRPr="00625A11">
              <w:t>30,701</w:t>
            </w:r>
          </w:p>
        </w:tc>
        <w:tc>
          <w:tcPr>
            <w:tcW w:w="677" w:type="pct"/>
          </w:tcPr>
          <w:p w14:paraId="52CCBF49" w14:textId="77777777" w:rsidR="00417B1B" w:rsidRPr="00625A11" w:rsidRDefault="00417B1B" w:rsidP="007D7D73">
            <w:pPr>
              <w:pStyle w:val="TableText"/>
              <w:cnfStyle w:val="000000000000" w:firstRow="0" w:lastRow="0" w:firstColumn="0" w:lastColumn="0" w:oddVBand="0" w:evenVBand="0" w:oddHBand="0" w:evenHBand="0" w:firstRowFirstColumn="0" w:firstRowLastColumn="0" w:lastRowFirstColumn="0" w:lastRowLastColumn="0"/>
            </w:pPr>
            <w:r w:rsidRPr="00625A11">
              <w:t>44,808</w:t>
            </w:r>
          </w:p>
        </w:tc>
      </w:tr>
      <w:tr w:rsidR="00417B1B" w:rsidRPr="0099570F" w14:paraId="1A9D29E0" w14:textId="77777777" w:rsidTr="00686BA8">
        <w:tc>
          <w:tcPr>
            <w:cnfStyle w:val="001000000000" w:firstRow="0" w:lastRow="0" w:firstColumn="1" w:lastColumn="0" w:oddVBand="0" w:evenVBand="0" w:oddHBand="0" w:evenHBand="0" w:firstRowFirstColumn="0" w:firstRowLastColumn="0" w:lastRowFirstColumn="0" w:lastRowLastColumn="0"/>
            <w:tcW w:w="2295" w:type="pct"/>
          </w:tcPr>
          <w:p w14:paraId="2699FE71" w14:textId="77777777" w:rsidR="00417B1B" w:rsidRPr="00625A11" w:rsidRDefault="00417B1B" w:rsidP="007D7D73">
            <w:pPr>
              <w:pStyle w:val="TableText"/>
            </w:pPr>
            <w:r w:rsidRPr="00625A11">
              <w:t>Longer than 5 years</w:t>
            </w:r>
          </w:p>
        </w:tc>
        <w:tc>
          <w:tcPr>
            <w:tcW w:w="676" w:type="pct"/>
          </w:tcPr>
          <w:p w14:paraId="7CC2FEDA" w14:textId="77777777" w:rsidR="00417B1B" w:rsidRPr="00625A11" w:rsidRDefault="00417B1B" w:rsidP="007D7D73">
            <w:pPr>
              <w:pStyle w:val="TableText"/>
              <w:cnfStyle w:val="000000000000" w:firstRow="0" w:lastRow="0" w:firstColumn="0" w:lastColumn="0" w:oddVBand="0" w:evenVBand="0" w:oddHBand="0" w:evenHBand="0" w:firstRowFirstColumn="0" w:firstRowLastColumn="0" w:lastRowFirstColumn="0" w:lastRowLastColumn="0"/>
            </w:pPr>
            <w:r w:rsidRPr="00625A11">
              <w:t>0</w:t>
            </w:r>
          </w:p>
        </w:tc>
        <w:tc>
          <w:tcPr>
            <w:tcW w:w="676" w:type="pct"/>
          </w:tcPr>
          <w:p w14:paraId="5FB7EE2D" w14:textId="77777777" w:rsidR="00417B1B" w:rsidRPr="00625A11" w:rsidRDefault="00417B1B" w:rsidP="007D7D73">
            <w:pPr>
              <w:pStyle w:val="TableText"/>
              <w:cnfStyle w:val="000000000000" w:firstRow="0" w:lastRow="0" w:firstColumn="0" w:lastColumn="0" w:oddVBand="0" w:evenVBand="0" w:oddHBand="0" w:evenHBand="0" w:firstRowFirstColumn="0" w:firstRowLastColumn="0" w:lastRowFirstColumn="0" w:lastRowLastColumn="0"/>
            </w:pPr>
            <w:r w:rsidRPr="00625A11">
              <w:t>0</w:t>
            </w:r>
          </w:p>
        </w:tc>
        <w:tc>
          <w:tcPr>
            <w:tcW w:w="676" w:type="pct"/>
          </w:tcPr>
          <w:p w14:paraId="2E390D4A" w14:textId="77777777" w:rsidR="00417B1B" w:rsidRPr="00625A11" w:rsidRDefault="00417B1B" w:rsidP="007D7D73">
            <w:pPr>
              <w:pStyle w:val="TableText"/>
              <w:cnfStyle w:val="000000000000" w:firstRow="0" w:lastRow="0" w:firstColumn="0" w:lastColumn="0" w:oddVBand="0" w:evenVBand="0" w:oddHBand="0" w:evenHBand="0" w:firstRowFirstColumn="0" w:firstRowLastColumn="0" w:lastRowFirstColumn="0" w:lastRowLastColumn="0"/>
            </w:pPr>
            <w:r w:rsidRPr="00625A11">
              <w:t>0</w:t>
            </w:r>
          </w:p>
        </w:tc>
        <w:tc>
          <w:tcPr>
            <w:tcW w:w="677" w:type="pct"/>
          </w:tcPr>
          <w:p w14:paraId="5DBF9AA9" w14:textId="77777777" w:rsidR="00417B1B" w:rsidRPr="00625A11" w:rsidRDefault="00417B1B" w:rsidP="007D7D73">
            <w:pPr>
              <w:pStyle w:val="TableText"/>
              <w:cnfStyle w:val="000000000000" w:firstRow="0" w:lastRow="0" w:firstColumn="0" w:lastColumn="0" w:oddVBand="0" w:evenVBand="0" w:oddHBand="0" w:evenHBand="0" w:firstRowFirstColumn="0" w:firstRowLastColumn="0" w:lastRowFirstColumn="0" w:lastRowLastColumn="0"/>
            </w:pPr>
            <w:r w:rsidRPr="00625A11">
              <w:t>0</w:t>
            </w:r>
          </w:p>
        </w:tc>
      </w:tr>
      <w:tr w:rsidR="00417B1B" w:rsidRPr="007D7D73" w14:paraId="3E3D4AE9" w14:textId="77777777" w:rsidTr="00686BA8">
        <w:tc>
          <w:tcPr>
            <w:cnfStyle w:val="001000000000" w:firstRow="0" w:lastRow="0" w:firstColumn="1" w:lastColumn="0" w:oddVBand="0" w:evenVBand="0" w:oddHBand="0" w:evenHBand="0" w:firstRowFirstColumn="0" w:firstRowLastColumn="0" w:lastRowFirstColumn="0" w:lastRowLastColumn="0"/>
            <w:tcW w:w="2295" w:type="pct"/>
          </w:tcPr>
          <w:p w14:paraId="1A5C401B" w14:textId="1B84E0E0" w:rsidR="00417B1B" w:rsidRPr="00625A11" w:rsidRDefault="00417B1B" w:rsidP="00625A11">
            <w:pPr>
              <w:pStyle w:val="TableText"/>
              <w:rPr>
                <w:rStyle w:val="Bold"/>
              </w:rPr>
            </w:pPr>
            <w:r w:rsidRPr="00625A11">
              <w:rPr>
                <w:rStyle w:val="Bold"/>
              </w:rPr>
              <w:t>Other finance lease liabilities payable</w:t>
            </w:r>
            <w:r w:rsidR="00625A11" w:rsidRPr="00625A11">
              <w:rPr>
                <w:rStyle w:val="Bold"/>
                <w:vertAlign w:val="superscript"/>
              </w:rPr>
              <w:fldChar w:fldCharType="begin"/>
            </w:r>
            <w:r w:rsidR="00625A11" w:rsidRPr="00625A11">
              <w:rPr>
                <w:rStyle w:val="Bold"/>
                <w:vertAlign w:val="superscript"/>
              </w:rPr>
              <w:instrText xml:space="preserve"> REF Note71tablenote2 \r \h </w:instrText>
            </w:r>
            <w:r w:rsidR="00625A11">
              <w:rPr>
                <w:rStyle w:val="Bold"/>
                <w:vertAlign w:val="superscript"/>
              </w:rPr>
              <w:instrText xml:space="preserve"> \* MERGEFORMAT </w:instrText>
            </w:r>
            <w:r w:rsidR="00625A11" w:rsidRPr="00625A11">
              <w:rPr>
                <w:rStyle w:val="Bold"/>
                <w:vertAlign w:val="superscript"/>
              </w:rPr>
            </w:r>
            <w:r w:rsidR="00625A11" w:rsidRPr="00625A11">
              <w:rPr>
                <w:rStyle w:val="Bold"/>
                <w:vertAlign w:val="superscript"/>
              </w:rPr>
              <w:fldChar w:fldCharType="separate"/>
            </w:r>
            <w:r w:rsidR="0067082F">
              <w:rPr>
                <w:rStyle w:val="Bold"/>
                <w:vertAlign w:val="superscript"/>
              </w:rPr>
              <w:t>(2)</w:t>
            </w:r>
            <w:r w:rsidR="00625A11" w:rsidRPr="00625A11">
              <w:rPr>
                <w:rStyle w:val="Bold"/>
                <w:vertAlign w:val="superscript"/>
              </w:rPr>
              <w:fldChar w:fldCharType="end"/>
            </w:r>
            <w:r w:rsidRPr="00625A11">
              <w:rPr>
                <w:rStyle w:val="Bold"/>
                <w:vertAlign w:val="superscript"/>
              </w:rPr>
              <w:t xml:space="preserve"> </w:t>
            </w:r>
          </w:p>
        </w:tc>
        <w:tc>
          <w:tcPr>
            <w:tcW w:w="676" w:type="pct"/>
          </w:tcPr>
          <w:p w14:paraId="60141B75" w14:textId="14E87F9F" w:rsidR="00417B1B" w:rsidRPr="00625A11" w:rsidRDefault="00AC0BBF" w:rsidP="007D7D73">
            <w:pPr>
              <w:pStyle w:val="TableText"/>
              <w:cnfStyle w:val="000000000000" w:firstRow="0" w:lastRow="0" w:firstColumn="0" w:lastColumn="0" w:oddVBand="0" w:evenVBand="0" w:oddHBand="0" w:evenHBand="0" w:firstRowFirstColumn="0" w:firstRowLastColumn="0" w:lastRowFirstColumn="0" w:lastRowLastColumn="0"/>
            </w:pPr>
            <w:r w:rsidRPr="00625A11">
              <w:t>N/A</w:t>
            </w:r>
          </w:p>
        </w:tc>
        <w:tc>
          <w:tcPr>
            <w:tcW w:w="676" w:type="pct"/>
          </w:tcPr>
          <w:p w14:paraId="7E6E3490" w14:textId="3674B541" w:rsidR="00417B1B" w:rsidRPr="00625A11" w:rsidRDefault="00AC0BBF" w:rsidP="007D7D73">
            <w:pPr>
              <w:pStyle w:val="TableText"/>
              <w:cnfStyle w:val="000000000000" w:firstRow="0" w:lastRow="0" w:firstColumn="0" w:lastColumn="0" w:oddVBand="0" w:evenVBand="0" w:oddHBand="0" w:evenHBand="0" w:firstRowFirstColumn="0" w:firstRowLastColumn="0" w:lastRowFirstColumn="0" w:lastRowLastColumn="0"/>
            </w:pPr>
            <w:r w:rsidRPr="00625A11">
              <w:t>N/A</w:t>
            </w:r>
          </w:p>
        </w:tc>
        <w:tc>
          <w:tcPr>
            <w:tcW w:w="676" w:type="pct"/>
          </w:tcPr>
          <w:p w14:paraId="64E36914" w14:textId="365A44D2" w:rsidR="00417B1B" w:rsidRPr="00625A11" w:rsidRDefault="00AC0BBF" w:rsidP="007D7D73">
            <w:pPr>
              <w:pStyle w:val="TableText"/>
              <w:cnfStyle w:val="000000000000" w:firstRow="0" w:lastRow="0" w:firstColumn="0" w:lastColumn="0" w:oddVBand="0" w:evenVBand="0" w:oddHBand="0" w:evenHBand="0" w:firstRowFirstColumn="0" w:firstRowLastColumn="0" w:lastRowFirstColumn="0" w:lastRowLastColumn="0"/>
            </w:pPr>
            <w:r w:rsidRPr="00625A11">
              <w:t>N/A</w:t>
            </w:r>
          </w:p>
        </w:tc>
        <w:tc>
          <w:tcPr>
            <w:tcW w:w="677" w:type="pct"/>
          </w:tcPr>
          <w:p w14:paraId="03430C58" w14:textId="400F0DB2" w:rsidR="00417B1B" w:rsidRPr="00625A11" w:rsidRDefault="00AC0BBF" w:rsidP="007D7D73">
            <w:pPr>
              <w:pStyle w:val="TableText"/>
              <w:cnfStyle w:val="000000000000" w:firstRow="0" w:lastRow="0" w:firstColumn="0" w:lastColumn="0" w:oddVBand="0" w:evenVBand="0" w:oddHBand="0" w:evenHBand="0" w:firstRowFirstColumn="0" w:firstRowLastColumn="0" w:lastRowFirstColumn="0" w:lastRowLastColumn="0"/>
            </w:pPr>
            <w:r w:rsidRPr="00625A11">
              <w:t>N/A</w:t>
            </w:r>
          </w:p>
        </w:tc>
      </w:tr>
      <w:tr w:rsidR="00417B1B" w:rsidRPr="0099570F" w14:paraId="53DDF84B" w14:textId="77777777" w:rsidTr="00686BA8">
        <w:tc>
          <w:tcPr>
            <w:cnfStyle w:val="001000000000" w:firstRow="0" w:lastRow="0" w:firstColumn="1" w:lastColumn="0" w:oddVBand="0" w:evenVBand="0" w:oddHBand="0" w:evenHBand="0" w:firstRowFirstColumn="0" w:firstRowLastColumn="0" w:lastRowFirstColumn="0" w:lastRowLastColumn="0"/>
            <w:tcW w:w="2295" w:type="pct"/>
          </w:tcPr>
          <w:p w14:paraId="506F964D" w14:textId="77777777" w:rsidR="00417B1B" w:rsidRPr="00625A11" w:rsidRDefault="00417B1B" w:rsidP="007D7D73">
            <w:pPr>
              <w:pStyle w:val="TableText"/>
            </w:pPr>
            <w:r w:rsidRPr="00625A11">
              <w:t>Not longer than 1 year</w:t>
            </w:r>
          </w:p>
        </w:tc>
        <w:tc>
          <w:tcPr>
            <w:tcW w:w="676" w:type="pct"/>
          </w:tcPr>
          <w:p w14:paraId="63E5E7A7" w14:textId="77777777" w:rsidR="00417B1B" w:rsidRPr="00625A11" w:rsidRDefault="00417B1B" w:rsidP="007D7D73">
            <w:pPr>
              <w:pStyle w:val="TableText"/>
              <w:cnfStyle w:val="000000000000" w:firstRow="0" w:lastRow="0" w:firstColumn="0" w:lastColumn="0" w:oddVBand="0" w:evenVBand="0" w:oddHBand="0" w:evenHBand="0" w:firstRowFirstColumn="0" w:firstRowLastColumn="0" w:lastRowFirstColumn="0" w:lastRowLastColumn="0"/>
            </w:pPr>
            <w:r w:rsidRPr="00625A11">
              <w:t>4,638</w:t>
            </w:r>
          </w:p>
        </w:tc>
        <w:tc>
          <w:tcPr>
            <w:tcW w:w="676" w:type="pct"/>
          </w:tcPr>
          <w:p w14:paraId="05F4F027" w14:textId="77777777" w:rsidR="00417B1B" w:rsidRPr="00625A11" w:rsidRDefault="00417B1B" w:rsidP="007D7D73">
            <w:pPr>
              <w:pStyle w:val="TableText"/>
              <w:cnfStyle w:val="000000000000" w:firstRow="0" w:lastRow="0" w:firstColumn="0" w:lastColumn="0" w:oddVBand="0" w:evenVBand="0" w:oddHBand="0" w:evenHBand="0" w:firstRowFirstColumn="0" w:firstRowLastColumn="0" w:lastRowFirstColumn="0" w:lastRowLastColumn="0"/>
            </w:pPr>
            <w:r w:rsidRPr="00625A11">
              <w:t>4,650</w:t>
            </w:r>
          </w:p>
        </w:tc>
        <w:tc>
          <w:tcPr>
            <w:tcW w:w="676" w:type="pct"/>
          </w:tcPr>
          <w:p w14:paraId="20ADACA9" w14:textId="77777777" w:rsidR="00417B1B" w:rsidRPr="00625A11" w:rsidRDefault="00417B1B" w:rsidP="007D7D73">
            <w:pPr>
              <w:pStyle w:val="TableText"/>
              <w:cnfStyle w:val="000000000000" w:firstRow="0" w:lastRow="0" w:firstColumn="0" w:lastColumn="0" w:oddVBand="0" w:evenVBand="0" w:oddHBand="0" w:evenHBand="0" w:firstRowFirstColumn="0" w:firstRowLastColumn="0" w:lastRowFirstColumn="0" w:lastRowLastColumn="0"/>
            </w:pPr>
            <w:r w:rsidRPr="00625A11">
              <w:t>4,394</w:t>
            </w:r>
          </w:p>
        </w:tc>
        <w:tc>
          <w:tcPr>
            <w:tcW w:w="677" w:type="pct"/>
          </w:tcPr>
          <w:p w14:paraId="41C5947B" w14:textId="77777777" w:rsidR="00417B1B" w:rsidRPr="00625A11" w:rsidRDefault="00417B1B" w:rsidP="007D7D73">
            <w:pPr>
              <w:pStyle w:val="TableText"/>
              <w:cnfStyle w:val="000000000000" w:firstRow="0" w:lastRow="0" w:firstColumn="0" w:lastColumn="0" w:oddVBand="0" w:evenVBand="0" w:oddHBand="0" w:evenHBand="0" w:firstRowFirstColumn="0" w:firstRowLastColumn="0" w:lastRowFirstColumn="0" w:lastRowLastColumn="0"/>
            </w:pPr>
            <w:r w:rsidRPr="00625A11">
              <w:t>4,426</w:t>
            </w:r>
          </w:p>
        </w:tc>
      </w:tr>
      <w:tr w:rsidR="00417B1B" w:rsidRPr="0099570F" w14:paraId="406A77A1" w14:textId="77777777" w:rsidTr="00686BA8">
        <w:tc>
          <w:tcPr>
            <w:cnfStyle w:val="001000000000" w:firstRow="0" w:lastRow="0" w:firstColumn="1" w:lastColumn="0" w:oddVBand="0" w:evenVBand="0" w:oddHBand="0" w:evenHBand="0" w:firstRowFirstColumn="0" w:firstRowLastColumn="0" w:lastRowFirstColumn="0" w:lastRowLastColumn="0"/>
            <w:tcW w:w="2295" w:type="pct"/>
          </w:tcPr>
          <w:p w14:paraId="058B2546" w14:textId="77777777" w:rsidR="00417B1B" w:rsidRPr="0099570F" w:rsidRDefault="00417B1B" w:rsidP="007D7D73">
            <w:pPr>
              <w:pStyle w:val="TableText"/>
            </w:pPr>
            <w:r w:rsidRPr="0099570F">
              <w:t>Longer than 1 year and not longer than 5 years</w:t>
            </w:r>
          </w:p>
        </w:tc>
        <w:tc>
          <w:tcPr>
            <w:tcW w:w="676" w:type="pct"/>
          </w:tcPr>
          <w:p w14:paraId="4621A19B" w14:textId="77777777" w:rsidR="00417B1B" w:rsidRPr="0099570F" w:rsidRDefault="00417B1B" w:rsidP="007D7D73">
            <w:pPr>
              <w:pStyle w:val="TableText"/>
              <w:cnfStyle w:val="000000000000" w:firstRow="0" w:lastRow="0" w:firstColumn="0" w:lastColumn="0" w:oddVBand="0" w:evenVBand="0" w:oddHBand="0" w:evenHBand="0" w:firstRowFirstColumn="0" w:firstRowLastColumn="0" w:lastRowFirstColumn="0" w:lastRowLastColumn="0"/>
            </w:pPr>
            <w:r w:rsidRPr="0099570F">
              <w:t>5,877</w:t>
            </w:r>
          </w:p>
        </w:tc>
        <w:tc>
          <w:tcPr>
            <w:tcW w:w="676" w:type="pct"/>
          </w:tcPr>
          <w:p w14:paraId="13419379" w14:textId="77777777" w:rsidR="00417B1B" w:rsidRPr="0099570F" w:rsidRDefault="00417B1B" w:rsidP="007D7D73">
            <w:pPr>
              <w:pStyle w:val="TableText"/>
              <w:cnfStyle w:val="000000000000" w:firstRow="0" w:lastRow="0" w:firstColumn="0" w:lastColumn="0" w:oddVBand="0" w:evenVBand="0" w:oddHBand="0" w:evenHBand="0" w:firstRowFirstColumn="0" w:firstRowLastColumn="0" w:lastRowFirstColumn="0" w:lastRowLastColumn="0"/>
            </w:pPr>
            <w:r w:rsidRPr="0099570F">
              <w:t>5,423</w:t>
            </w:r>
          </w:p>
        </w:tc>
        <w:tc>
          <w:tcPr>
            <w:tcW w:w="676" w:type="pct"/>
          </w:tcPr>
          <w:p w14:paraId="55C34C77" w14:textId="77777777" w:rsidR="00417B1B" w:rsidRPr="0099570F" w:rsidRDefault="00417B1B" w:rsidP="007D7D73">
            <w:pPr>
              <w:pStyle w:val="TableText"/>
              <w:cnfStyle w:val="000000000000" w:firstRow="0" w:lastRow="0" w:firstColumn="0" w:lastColumn="0" w:oddVBand="0" w:evenVBand="0" w:oddHBand="0" w:evenHBand="0" w:firstRowFirstColumn="0" w:firstRowLastColumn="0" w:lastRowFirstColumn="0" w:lastRowLastColumn="0"/>
            </w:pPr>
            <w:r w:rsidRPr="0099570F">
              <w:t>5,715</w:t>
            </w:r>
          </w:p>
        </w:tc>
        <w:tc>
          <w:tcPr>
            <w:tcW w:w="677" w:type="pct"/>
          </w:tcPr>
          <w:p w14:paraId="40596452" w14:textId="77777777" w:rsidR="00417B1B" w:rsidRPr="0099570F" w:rsidRDefault="00417B1B" w:rsidP="007D7D73">
            <w:pPr>
              <w:pStyle w:val="TableText"/>
              <w:cnfStyle w:val="000000000000" w:firstRow="0" w:lastRow="0" w:firstColumn="0" w:lastColumn="0" w:oddVBand="0" w:evenVBand="0" w:oddHBand="0" w:evenHBand="0" w:firstRowFirstColumn="0" w:firstRowLastColumn="0" w:lastRowFirstColumn="0" w:lastRowLastColumn="0"/>
            </w:pPr>
            <w:r w:rsidRPr="0099570F">
              <w:t>5,274</w:t>
            </w:r>
          </w:p>
        </w:tc>
      </w:tr>
      <w:tr w:rsidR="00417B1B" w:rsidRPr="00DB7E45" w14:paraId="6A1366D6" w14:textId="77777777" w:rsidTr="00686BA8">
        <w:tc>
          <w:tcPr>
            <w:cnfStyle w:val="001000000000" w:firstRow="0" w:lastRow="0" w:firstColumn="1" w:lastColumn="0" w:oddVBand="0" w:evenVBand="0" w:oddHBand="0" w:evenHBand="0" w:firstRowFirstColumn="0" w:firstRowLastColumn="0" w:lastRowFirstColumn="0" w:lastRowLastColumn="0"/>
            <w:tcW w:w="2295" w:type="pct"/>
          </w:tcPr>
          <w:p w14:paraId="4F7C2D29" w14:textId="77777777" w:rsidR="00417B1B" w:rsidRPr="00DB7E45" w:rsidRDefault="00417B1B" w:rsidP="007D7D73">
            <w:pPr>
              <w:pStyle w:val="TableText"/>
              <w:rPr>
                <w:rStyle w:val="Bold"/>
              </w:rPr>
            </w:pPr>
            <w:r w:rsidRPr="00DB7E45">
              <w:rPr>
                <w:rStyle w:val="Bold"/>
              </w:rPr>
              <w:t>Minimum future lease payments</w:t>
            </w:r>
          </w:p>
        </w:tc>
        <w:tc>
          <w:tcPr>
            <w:tcW w:w="676" w:type="pct"/>
          </w:tcPr>
          <w:p w14:paraId="69DD5748" w14:textId="77777777" w:rsidR="00417B1B" w:rsidRPr="00DB7E45" w:rsidRDefault="00417B1B" w:rsidP="007D7D73">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7E45">
              <w:rPr>
                <w:rStyle w:val="Bold"/>
              </w:rPr>
              <w:t>61,728</w:t>
            </w:r>
          </w:p>
        </w:tc>
        <w:tc>
          <w:tcPr>
            <w:tcW w:w="676" w:type="pct"/>
          </w:tcPr>
          <w:p w14:paraId="6B6A59BE" w14:textId="77777777" w:rsidR="00417B1B" w:rsidRPr="00DB7E45" w:rsidRDefault="00417B1B" w:rsidP="007D7D73">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7E45">
              <w:rPr>
                <w:rStyle w:val="Bold"/>
              </w:rPr>
              <w:t>78,772</w:t>
            </w:r>
          </w:p>
        </w:tc>
        <w:tc>
          <w:tcPr>
            <w:tcW w:w="676" w:type="pct"/>
          </w:tcPr>
          <w:p w14:paraId="6A01C023" w14:textId="77777777" w:rsidR="00417B1B" w:rsidRPr="00DB7E45" w:rsidRDefault="00417B1B" w:rsidP="007D7D73">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7E45">
              <w:rPr>
                <w:rStyle w:val="Bold"/>
              </w:rPr>
              <w:t>54,917</w:t>
            </w:r>
          </w:p>
        </w:tc>
        <w:tc>
          <w:tcPr>
            <w:tcW w:w="677" w:type="pct"/>
          </w:tcPr>
          <w:p w14:paraId="6034F121" w14:textId="77777777" w:rsidR="00417B1B" w:rsidRPr="00DB7E45" w:rsidRDefault="00417B1B" w:rsidP="007D7D73">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7E45">
              <w:rPr>
                <w:rStyle w:val="Bold"/>
              </w:rPr>
              <w:t>67,242</w:t>
            </w:r>
          </w:p>
        </w:tc>
      </w:tr>
      <w:tr w:rsidR="00417B1B" w:rsidRPr="0099570F" w14:paraId="3E2F51D5" w14:textId="77777777" w:rsidTr="00686BA8">
        <w:tc>
          <w:tcPr>
            <w:cnfStyle w:val="001000000000" w:firstRow="0" w:lastRow="0" w:firstColumn="1" w:lastColumn="0" w:oddVBand="0" w:evenVBand="0" w:oddHBand="0" w:evenHBand="0" w:firstRowFirstColumn="0" w:firstRowLastColumn="0" w:lastRowFirstColumn="0" w:lastRowLastColumn="0"/>
            <w:tcW w:w="2295" w:type="pct"/>
          </w:tcPr>
          <w:p w14:paraId="055D1682" w14:textId="77777777" w:rsidR="00417B1B" w:rsidRPr="0099570F" w:rsidRDefault="00417B1B" w:rsidP="007D7D73">
            <w:pPr>
              <w:pStyle w:val="TableText"/>
            </w:pPr>
            <w:r w:rsidRPr="0099570F">
              <w:t>Less future finance charges</w:t>
            </w:r>
          </w:p>
        </w:tc>
        <w:tc>
          <w:tcPr>
            <w:tcW w:w="676" w:type="pct"/>
          </w:tcPr>
          <w:p w14:paraId="5F3528E1" w14:textId="77777777" w:rsidR="00417B1B" w:rsidRPr="0099570F" w:rsidRDefault="00417B1B" w:rsidP="007D7D73">
            <w:pPr>
              <w:pStyle w:val="TableText"/>
              <w:cnfStyle w:val="000000000000" w:firstRow="0" w:lastRow="0" w:firstColumn="0" w:lastColumn="0" w:oddVBand="0" w:evenVBand="0" w:oddHBand="0" w:evenHBand="0" w:firstRowFirstColumn="0" w:firstRowLastColumn="0" w:lastRowFirstColumn="0" w:lastRowLastColumn="0"/>
            </w:pPr>
            <w:r w:rsidRPr="0099570F">
              <w:t>(6,810)</w:t>
            </w:r>
          </w:p>
        </w:tc>
        <w:tc>
          <w:tcPr>
            <w:tcW w:w="676" w:type="pct"/>
          </w:tcPr>
          <w:p w14:paraId="156E2DA9" w14:textId="77777777" w:rsidR="00417B1B" w:rsidRPr="0099570F" w:rsidRDefault="00417B1B" w:rsidP="007D7D73">
            <w:pPr>
              <w:pStyle w:val="TableText"/>
              <w:cnfStyle w:val="000000000000" w:firstRow="0" w:lastRow="0" w:firstColumn="0" w:lastColumn="0" w:oddVBand="0" w:evenVBand="0" w:oddHBand="0" w:evenHBand="0" w:firstRowFirstColumn="0" w:firstRowLastColumn="0" w:lastRowFirstColumn="0" w:lastRowLastColumn="0"/>
            </w:pPr>
            <w:r w:rsidRPr="0099570F">
              <w:t>(11,531)</w:t>
            </w:r>
          </w:p>
        </w:tc>
        <w:tc>
          <w:tcPr>
            <w:tcW w:w="676" w:type="pct"/>
          </w:tcPr>
          <w:p w14:paraId="3EDA71C7" w14:textId="1C8D449A" w:rsidR="00417B1B" w:rsidRPr="007D7D73" w:rsidRDefault="00AC0BBF" w:rsidP="007D7D73">
            <w:pPr>
              <w:pStyle w:val="TableText"/>
              <w:cnfStyle w:val="000000000000" w:firstRow="0" w:lastRow="0" w:firstColumn="0" w:lastColumn="0" w:oddVBand="0" w:evenVBand="0" w:oddHBand="0" w:evenHBand="0" w:firstRowFirstColumn="0" w:firstRowLastColumn="0" w:lastRowFirstColumn="0" w:lastRowLastColumn="0"/>
            </w:pPr>
            <w:r w:rsidRPr="007D7D73">
              <w:t>N/A</w:t>
            </w:r>
          </w:p>
        </w:tc>
        <w:tc>
          <w:tcPr>
            <w:tcW w:w="677" w:type="pct"/>
          </w:tcPr>
          <w:p w14:paraId="5D4BC0C6" w14:textId="728D80BD" w:rsidR="00417B1B" w:rsidRPr="007D7D73" w:rsidRDefault="00AC0BBF" w:rsidP="007D7D73">
            <w:pPr>
              <w:pStyle w:val="TableText"/>
              <w:cnfStyle w:val="000000000000" w:firstRow="0" w:lastRow="0" w:firstColumn="0" w:lastColumn="0" w:oddVBand="0" w:evenVBand="0" w:oddHBand="0" w:evenHBand="0" w:firstRowFirstColumn="0" w:firstRowLastColumn="0" w:lastRowFirstColumn="0" w:lastRowLastColumn="0"/>
            </w:pPr>
            <w:r w:rsidRPr="007D7D73">
              <w:t>N/A</w:t>
            </w:r>
          </w:p>
        </w:tc>
      </w:tr>
      <w:tr w:rsidR="00417B1B" w:rsidRPr="00DB7E45" w14:paraId="4A86C15A" w14:textId="77777777" w:rsidTr="00686BA8">
        <w:tc>
          <w:tcPr>
            <w:cnfStyle w:val="001000000000" w:firstRow="0" w:lastRow="0" w:firstColumn="1" w:lastColumn="0" w:oddVBand="0" w:evenVBand="0" w:oddHBand="0" w:evenHBand="0" w:firstRowFirstColumn="0" w:firstRowLastColumn="0" w:lastRowFirstColumn="0" w:lastRowLastColumn="0"/>
            <w:tcW w:w="2295" w:type="pct"/>
          </w:tcPr>
          <w:p w14:paraId="3863336B" w14:textId="77777777" w:rsidR="00417B1B" w:rsidRPr="00DB7E45" w:rsidRDefault="00417B1B" w:rsidP="007D7D73">
            <w:pPr>
              <w:pStyle w:val="TableText"/>
              <w:rPr>
                <w:rStyle w:val="Bold"/>
              </w:rPr>
            </w:pPr>
            <w:r w:rsidRPr="00DB7E45">
              <w:rPr>
                <w:rStyle w:val="Bold"/>
              </w:rPr>
              <w:t>Present value of minimum lease payments</w:t>
            </w:r>
          </w:p>
        </w:tc>
        <w:tc>
          <w:tcPr>
            <w:tcW w:w="676" w:type="pct"/>
          </w:tcPr>
          <w:p w14:paraId="50B85DF2" w14:textId="77777777" w:rsidR="00417B1B" w:rsidRPr="00DB7E45" w:rsidRDefault="00417B1B" w:rsidP="007D7D73">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7E45">
              <w:rPr>
                <w:rStyle w:val="Bold"/>
              </w:rPr>
              <w:t>54,917</w:t>
            </w:r>
          </w:p>
        </w:tc>
        <w:tc>
          <w:tcPr>
            <w:tcW w:w="676" w:type="pct"/>
          </w:tcPr>
          <w:p w14:paraId="4BF8F118" w14:textId="77777777" w:rsidR="00417B1B" w:rsidRPr="00DB7E45" w:rsidRDefault="00417B1B" w:rsidP="007D7D73">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7E45">
              <w:rPr>
                <w:rStyle w:val="Bold"/>
              </w:rPr>
              <w:t>67,242</w:t>
            </w:r>
          </w:p>
        </w:tc>
        <w:tc>
          <w:tcPr>
            <w:tcW w:w="676" w:type="pct"/>
          </w:tcPr>
          <w:p w14:paraId="2845F9F1" w14:textId="77777777" w:rsidR="00417B1B" w:rsidRPr="00DB7E45" w:rsidRDefault="00417B1B" w:rsidP="007D7D73">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7E45">
              <w:rPr>
                <w:rStyle w:val="Bold"/>
              </w:rPr>
              <w:t>54,917</w:t>
            </w:r>
          </w:p>
        </w:tc>
        <w:tc>
          <w:tcPr>
            <w:tcW w:w="677" w:type="pct"/>
          </w:tcPr>
          <w:p w14:paraId="1F924C53" w14:textId="77777777" w:rsidR="00417B1B" w:rsidRPr="00DB7E45" w:rsidRDefault="00417B1B" w:rsidP="007D7D73">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7E45">
              <w:rPr>
                <w:rStyle w:val="Bold"/>
              </w:rPr>
              <w:t>67,242</w:t>
            </w:r>
          </w:p>
        </w:tc>
      </w:tr>
      <w:tr w:rsidR="00417B1B" w:rsidRPr="0099570F" w14:paraId="5830D285" w14:textId="77777777" w:rsidTr="00686BA8">
        <w:tc>
          <w:tcPr>
            <w:cnfStyle w:val="001000000000" w:firstRow="0" w:lastRow="0" w:firstColumn="1" w:lastColumn="0" w:oddVBand="0" w:evenVBand="0" w:oddHBand="0" w:evenHBand="0" w:firstRowFirstColumn="0" w:firstRowLastColumn="0" w:lastRowFirstColumn="0" w:lastRowLastColumn="0"/>
            <w:tcW w:w="2295" w:type="pct"/>
          </w:tcPr>
          <w:p w14:paraId="2EB47230" w14:textId="77777777" w:rsidR="00417B1B" w:rsidRPr="0099570F" w:rsidRDefault="00417B1B" w:rsidP="007D7D73">
            <w:pPr>
              <w:pStyle w:val="TableText"/>
            </w:pPr>
            <w:r w:rsidRPr="0099570F">
              <w:t>Included in the financial statements as:</w:t>
            </w:r>
          </w:p>
        </w:tc>
        <w:tc>
          <w:tcPr>
            <w:tcW w:w="676" w:type="pct"/>
          </w:tcPr>
          <w:p w14:paraId="5B8D62C5" w14:textId="3990C6BA" w:rsidR="00417B1B" w:rsidRPr="007D7D73" w:rsidRDefault="00AC0BBF" w:rsidP="007D7D73">
            <w:pPr>
              <w:pStyle w:val="TableText"/>
              <w:cnfStyle w:val="000000000000" w:firstRow="0" w:lastRow="0" w:firstColumn="0" w:lastColumn="0" w:oddVBand="0" w:evenVBand="0" w:oddHBand="0" w:evenHBand="0" w:firstRowFirstColumn="0" w:firstRowLastColumn="0" w:lastRowFirstColumn="0" w:lastRowLastColumn="0"/>
            </w:pPr>
            <w:r w:rsidRPr="007D7D73">
              <w:t>N/A</w:t>
            </w:r>
          </w:p>
        </w:tc>
        <w:tc>
          <w:tcPr>
            <w:tcW w:w="676" w:type="pct"/>
          </w:tcPr>
          <w:p w14:paraId="5A12F668" w14:textId="02248EFD" w:rsidR="00417B1B" w:rsidRPr="007D7D73" w:rsidRDefault="00AC0BBF" w:rsidP="007D7D73">
            <w:pPr>
              <w:pStyle w:val="TableText"/>
              <w:cnfStyle w:val="000000000000" w:firstRow="0" w:lastRow="0" w:firstColumn="0" w:lastColumn="0" w:oddVBand="0" w:evenVBand="0" w:oddHBand="0" w:evenHBand="0" w:firstRowFirstColumn="0" w:firstRowLastColumn="0" w:lastRowFirstColumn="0" w:lastRowLastColumn="0"/>
            </w:pPr>
            <w:r w:rsidRPr="007D7D73">
              <w:t>N/A</w:t>
            </w:r>
          </w:p>
        </w:tc>
        <w:tc>
          <w:tcPr>
            <w:tcW w:w="676" w:type="pct"/>
          </w:tcPr>
          <w:p w14:paraId="2483E1A1" w14:textId="4F8E22FA" w:rsidR="00417B1B" w:rsidRPr="007D7D73" w:rsidRDefault="00AC0BBF" w:rsidP="007D7D73">
            <w:pPr>
              <w:pStyle w:val="TableText"/>
              <w:cnfStyle w:val="000000000000" w:firstRow="0" w:lastRow="0" w:firstColumn="0" w:lastColumn="0" w:oddVBand="0" w:evenVBand="0" w:oddHBand="0" w:evenHBand="0" w:firstRowFirstColumn="0" w:firstRowLastColumn="0" w:lastRowFirstColumn="0" w:lastRowLastColumn="0"/>
            </w:pPr>
            <w:r w:rsidRPr="007D7D73">
              <w:t>N/A</w:t>
            </w:r>
          </w:p>
        </w:tc>
        <w:tc>
          <w:tcPr>
            <w:tcW w:w="677" w:type="pct"/>
          </w:tcPr>
          <w:p w14:paraId="72739BE7" w14:textId="1AE0AAF7" w:rsidR="00417B1B" w:rsidRPr="007D7D73" w:rsidRDefault="00AC0BBF" w:rsidP="007D7D73">
            <w:pPr>
              <w:pStyle w:val="TableText"/>
              <w:cnfStyle w:val="000000000000" w:firstRow="0" w:lastRow="0" w:firstColumn="0" w:lastColumn="0" w:oddVBand="0" w:evenVBand="0" w:oddHBand="0" w:evenHBand="0" w:firstRowFirstColumn="0" w:firstRowLastColumn="0" w:lastRowFirstColumn="0" w:lastRowLastColumn="0"/>
            </w:pPr>
            <w:r w:rsidRPr="007D7D73">
              <w:t>N/A</w:t>
            </w:r>
          </w:p>
        </w:tc>
      </w:tr>
      <w:tr w:rsidR="00417B1B" w:rsidRPr="0099570F" w14:paraId="4097E971" w14:textId="77777777" w:rsidTr="00686BA8">
        <w:tc>
          <w:tcPr>
            <w:cnfStyle w:val="001000000000" w:firstRow="0" w:lastRow="0" w:firstColumn="1" w:lastColumn="0" w:oddVBand="0" w:evenVBand="0" w:oddHBand="0" w:evenHBand="0" w:firstRowFirstColumn="0" w:firstRowLastColumn="0" w:lastRowFirstColumn="0" w:lastRowLastColumn="0"/>
            <w:tcW w:w="2295" w:type="pct"/>
          </w:tcPr>
          <w:p w14:paraId="64091DD8" w14:textId="77777777" w:rsidR="00417B1B" w:rsidRPr="0099570F" w:rsidRDefault="00417B1B" w:rsidP="007D7D73">
            <w:pPr>
              <w:pStyle w:val="TableText"/>
            </w:pPr>
            <w:r w:rsidRPr="0099570F">
              <w:t>Current borrowings lease liabilities</w:t>
            </w:r>
          </w:p>
        </w:tc>
        <w:tc>
          <w:tcPr>
            <w:tcW w:w="676" w:type="pct"/>
          </w:tcPr>
          <w:p w14:paraId="4CCAC607" w14:textId="380B7D8E" w:rsidR="00417B1B" w:rsidRPr="007D7D73" w:rsidRDefault="00AC0BBF" w:rsidP="007D7D73">
            <w:pPr>
              <w:pStyle w:val="TableText"/>
              <w:cnfStyle w:val="000000000000" w:firstRow="0" w:lastRow="0" w:firstColumn="0" w:lastColumn="0" w:oddVBand="0" w:evenVBand="0" w:oddHBand="0" w:evenHBand="0" w:firstRowFirstColumn="0" w:firstRowLastColumn="0" w:lastRowFirstColumn="0" w:lastRowLastColumn="0"/>
            </w:pPr>
            <w:r w:rsidRPr="007D7D73">
              <w:t>N/A</w:t>
            </w:r>
          </w:p>
        </w:tc>
        <w:tc>
          <w:tcPr>
            <w:tcW w:w="676" w:type="pct"/>
          </w:tcPr>
          <w:p w14:paraId="1A1BDD3A" w14:textId="2BDC706D" w:rsidR="00417B1B" w:rsidRPr="007D7D73" w:rsidRDefault="00AC0BBF" w:rsidP="007D7D73">
            <w:pPr>
              <w:pStyle w:val="TableText"/>
              <w:cnfStyle w:val="000000000000" w:firstRow="0" w:lastRow="0" w:firstColumn="0" w:lastColumn="0" w:oddVBand="0" w:evenVBand="0" w:oddHBand="0" w:evenHBand="0" w:firstRowFirstColumn="0" w:firstRowLastColumn="0" w:lastRowFirstColumn="0" w:lastRowLastColumn="0"/>
            </w:pPr>
            <w:r w:rsidRPr="007D7D73">
              <w:t>N/A</w:t>
            </w:r>
          </w:p>
        </w:tc>
        <w:tc>
          <w:tcPr>
            <w:tcW w:w="676" w:type="pct"/>
          </w:tcPr>
          <w:p w14:paraId="3A02B603" w14:textId="77777777" w:rsidR="00417B1B" w:rsidRPr="0099570F" w:rsidRDefault="00417B1B" w:rsidP="007D7D73">
            <w:pPr>
              <w:pStyle w:val="TableText"/>
              <w:cnfStyle w:val="000000000000" w:firstRow="0" w:lastRow="0" w:firstColumn="0" w:lastColumn="0" w:oddVBand="0" w:evenVBand="0" w:oddHBand="0" w:evenHBand="0" w:firstRowFirstColumn="0" w:firstRowLastColumn="0" w:lastRowFirstColumn="0" w:lastRowLastColumn="0"/>
            </w:pPr>
            <w:r w:rsidRPr="0099570F">
              <w:t>18,501</w:t>
            </w:r>
          </w:p>
        </w:tc>
        <w:tc>
          <w:tcPr>
            <w:tcW w:w="677" w:type="pct"/>
          </w:tcPr>
          <w:p w14:paraId="150D76EC" w14:textId="77777777" w:rsidR="00417B1B" w:rsidRPr="0099570F" w:rsidRDefault="00417B1B" w:rsidP="007D7D73">
            <w:pPr>
              <w:pStyle w:val="TableText"/>
              <w:cnfStyle w:val="000000000000" w:firstRow="0" w:lastRow="0" w:firstColumn="0" w:lastColumn="0" w:oddVBand="0" w:evenVBand="0" w:oddHBand="0" w:evenHBand="0" w:firstRowFirstColumn="0" w:firstRowLastColumn="0" w:lastRowFirstColumn="0" w:lastRowLastColumn="0"/>
            </w:pPr>
            <w:r w:rsidRPr="0099570F">
              <w:t>17,159</w:t>
            </w:r>
          </w:p>
        </w:tc>
      </w:tr>
      <w:tr w:rsidR="00417B1B" w:rsidRPr="0099570F" w14:paraId="36DB385E" w14:textId="77777777" w:rsidTr="00686BA8">
        <w:tc>
          <w:tcPr>
            <w:cnfStyle w:val="001000000000" w:firstRow="0" w:lastRow="0" w:firstColumn="1" w:lastColumn="0" w:oddVBand="0" w:evenVBand="0" w:oddHBand="0" w:evenHBand="0" w:firstRowFirstColumn="0" w:firstRowLastColumn="0" w:lastRowFirstColumn="0" w:lastRowLastColumn="0"/>
            <w:tcW w:w="2295" w:type="pct"/>
          </w:tcPr>
          <w:p w14:paraId="1EE36640" w14:textId="77777777" w:rsidR="00417B1B" w:rsidRPr="0099570F" w:rsidRDefault="00417B1B" w:rsidP="007D7D73">
            <w:pPr>
              <w:pStyle w:val="TableText"/>
            </w:pPr>
            <w:r w:rsidRPr="0099570F">
              <w:t>Non-current borrowings lease liabilities</w:t>
            </w:r>
          </w:p>
        </w:tc>
        <w:tc>
          <w:tcPr>
            <w:tcW w:w="676" w:type="pct"/>
          </w:tcPr>
          <w:p w14:paraId="14D662B2" w14:textId="42D1D625" w:rsidR="00417B1B" w:rsidRPr="007D7D73" w:rsidRDefault="00AC0BBF" w:rsidP="007D7D73">
            <w:pPr>
              <w:pStyle w:val="TableText"/>
              <w:cnfStyle w:val="000000000000" w:firstRow="0" w:lastRow="0" w:firstColumn="0" w:lastColumn="0" w:oddVBand="0" w:evenVBand="0" w:oddHBand="0" w:evenHBand="0" w:firstRowFirstColumn="0" w:firstRowLastColumn="0" w:lastRowFirstColumn="0" w:lastRowLastColumn="0"/>
            </w:pPr>
            <w:r w:rsidRPr="007D7D73">
              <w:t>N/A</w:t>
            </w:r>
          </w:p>
        </w:tc>
        <w:tc>
          <w:tcPr>
            <w:tcW w:w="676" w:type="pct"/>
          </w:tcPr>
          <w:p w14:paraId="7F94F80A" w14:textId="07112D66" w:rsidR="00417B1B" w:rsidRPr="007D7D73" w:rsidRDefault="00AC0BBF" w:rsidP="007D7D73">
            <w:pPr>
              <w:pStyle w:val="TableText"/>
              <w:cnfStyle w:val="000000000000" w:firstRow="0" w:lastRow="0" w:firstColumn="0" w:lastColumn="0" w:oddVBand="0" w:evenVBand="0" w:oddHBand="0" w:evenHBand="0" w:firstRowFirstColumn="0" w:firstRowLastColumn="0" w:lastRowFirstColumn="0" w:lastRowLastColumn="0"/>
            </w:pPr>
            <w:r w:rsidRPr="007D7D73">
              <w:t>N/A</w:t>
            </w:r>
          </w:p>
        </w:tc>
        <w:tc>
          <w:tcPr>
            <w:tcW w:w="676" w:type="pct"/>
          </w:tcPr>
          <w:p w14:paraId="10FC8C60" w14:textId="77777777" w:rsidR="00417B1B" w:rsidRPr="0099570F" w:rsidRDefault="00417B1B" w:rsidP="007D7D73">
            <w:pPr>
              <w:pStyle w:val="TableText"/>
              <w:cnfStyle w:val="000000000000" w:firstRow="0" w:lastRow="0" w:firstColumn="0" w:lastColumn="0" w:oddVBand="0" w:evenVBand="0" w:oddHBand="0" w:evenHBand="0" w:firstRowFirstColumn="0" w:firstRowLastColumn="0" w:lastRowFirstColumn="0" w:lastRowLastColumn="0"/>
            </w:pPr>
            <w:r w:rsidRPr="0099570F">
              <w:t>36,417</w:t>
            </w:r>
          </w:p>
        </w:tc>
        <w:tc>
          <w:tcPr>
            <w:tcW w:w="677" w:type="pct"/>
          </w:tcPr>
          <w:p w14:paraId="43A1F25A" w14:textId="77777777" w:rsidR="00417B1B" w:rsidRPr="0099570F" w:rsidRDefault="00417B1B" w:rsidP="007D7D73">
            <w:pPr>
              <w:pStyle w:val="TableText"/>
              <w:cnfStyle w:val="000000000000" w:firstRow="0" w:lastRow="0" w:firstColumn="0" w:lastColumn="0" w:oddVBand="0" w:evenVBand="0" w:oddHBand="0" w:evenHBand="0" w:firstRowFirstColumn="0" w:firstRowLastColumn="0" w:lastRowFirstColumn="0" w:lastRowLastColumn="0"/>
            </w:pPr>
            <w:r w:rsidRPr="0099570F">
              <w:t>50,082</w:t>
            </w:r>
          </w:p>
        </w:tc>
      </w:tr>
      <w:tr w:rsidR="00417B1B" w:rsidRPr="00DB7E45" w14:paraId="7702D4DC" w14:textId="77777777" w:rsidTr="00686BA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pct"/>
          </w:tcPr>
          <w:p w14:paraId="130E478A" w14:textId="77777777" w:rsidR="00417B1B" w:rsidRPr="00DB7E45" w:rsidRDefault="00417B1B" w:rsidP="007D7D73">
            <w:pPr>
              <w:pStyle w:val="TableText"/>
              <w:rPr>
                <w:rStyle w:val="Bold"/>
              </w:rPr>
            </w:pPr>
            <w:r w:rsidRPr="00DB7E45">
              <w:rPr>
                <w:rStyle w:val="Bold"/>
              </w:rPr>
              <w:t>Total lease liabilities</w:t>
            </w:r>
          </w:p>
        </w:tc>
        <w:tc>
          <w:tcPr>
            <w:tcW w:w="676" w:type="pct"/>
          </w:tcPr>
          <w:p w14:paraId="25DB475C" w14:textId="3907615F" w:rsidR="00417B1B" w:rsidRPr="00DB7E45" w:rsidRDefault="00AC0BBF" w:rsidP="007D7D73">
            <w:pPr>
              <w:pStyle w:val="TableText"/>
              <w:cnfStyle w:val="010000000000" w:firstRow="0" w:lastRow="1" w:firstColumn="0" w:lastColumn="0" w:oddVBand="0" w:evenVBand="0" w:oddHBand="0" w:evenHBand="0" w:firstRowFirstColumn="0" w:firstRowLastColumn="0" w:lastRowFirstColumn="0" w:lastRowLastColumn="0"/>
              <w:rPr>
                <w:rStyle w:val="Bold"/>
              </w:rPr>
            </w:pPr>
            <w:r w:rsidRPr="00DB7E45">
              <w:rPr>
                <w:rStyle w:val="Bold"/>
              </w:rPr>
              <w:t>N/A</w:t>
            </w:r>
          </w:p>
        </w:tc>
        <w:tc>
          <w:tcPr>
            <w:tcW w:w="676" w:type="pct"/>
          </w:tcPr>
          <w:p w14:paraId="684D602C" w14:textId="6B2F3FA4" w:rsidR="00417B1B" w:rsidRPr="00DB7E45" w:rsidRDefault="00AC0BBF" w:rsidP="007D7D73">
            <w:pPr>
              <w:pStyle w:val="TableText"/>
              <w:cnfStyle w:val="010000000000" w:firstRow="0" w:lastRow="1" w:firstColumn="0" w:lastColumn="0" w:oddVBand="0" w:evenVBand="0" w:oddHBand="0" w:evenHBand="0" w:firstRowFirstColumn="0" w:firstRowLastColumn="0" w:lastRowFirstColumn="0" w:lastRowLastColumn="0"/>
              <w:rPr>
                <w:rStyle w:val="Bold"/>
              </w:rPr>
            </w:pPr>
            <w:r w:rsidRPr="00DB7E45">
              <w:rPr>
                <w:rStyle w:val="Bold"/>
              </w:rPr>
              <w:t>N/A</w:t>
            </w:r>
          </w:p>
        </w:tc>
        <w:tc>
          <w:tcPr>
            <w:tcW w:w="676" w:type="pct"/>
          </w:tcPr>
          <w:p w14:paraId="7B6F6A52" w14:textId="77777777" w:rsidR="00417B1B" w:rsidRPr="00DB7E45" w:rsidRDefault="00417B1B" w:rsidP="007D7D73">
            <w:pPr>
              <w:pStyle w:val="TableText"/>
              <w:cnfStyle w:val="010000000000" w:firstRow="0" w:lastRow="1" w:firstColumn="0" w:lastColumn="0" w:oddVBand="0" w:evenVBand="0" w:oddHBand="0" w:evenHBand="0" w:firstRowFirstColumn="0" w:firstRowLastColumn="0" w:lastRowFirstColumn="0" w:lastRowLastColumn="0"/>
              <w:rPr>
                <w:rStyle w:val="Bold"/>
              </w:rPr>
            </w:pPr>
            <w:r w:rsidRPr="00DB7E45">
              <w:rPr>
                <w:rStyle w:val="Bold"/>
              </w:rPr>
              <w:t>54,917</w:t>
            </w:r>
          </w:p>
        </w:tc>
        <w:tc>
          <w:tcPr>
            <w:tcW w:w="677" w:type="pct"/>
          </w:tcPr>
          <w:p w14:paraId="7C4ED308" w14:textId="77777777" w:rsidR="00417B1B" w:rsidRPr="00DB7E45" w:rsidRDefault="00417B1B" w:rsidP="007D7D73">
            <w:pPr>
              <w:pStyle w:val="TableText"/>
              <w:cnfStyle w:val="010000000000" w:firstRow="0" w:lastRow="1" w:firstColumn="0" w:lastColumn="0" w:oddVBand="0" w:evenVBand="0" w:oddHBand="0" w:evenHBand="0" w:firstRowFirstColumn="0" w:firstRowLastColumn="0" w:lastRowFirstColumn="0" w:lastRowLastColumn="0"/>
              <w:rPr>
                <w:rStyle w:val="Bold"/>
              </w:rPr>
            </w:pPr>
            <w:r w:rsidRPr="00DB7E45">
              <w:rPr>
                <w:rStyle w:val="Bold"/>
              </w:rPr>
              <w:t>67,242</w:t>
            </w:r>
          </w:p>
        </w:tc>
      </w:tr>
    </w:tbl>
    <w:p w14:paraId="01BE6476" w14:textId="77777777" w:rsidR="00417B1B" w:rsidRDefault="00417B1B" w:rsidP="00417B1B">
      <w:pPr>
        <w:pStyle w:val="NotesText"/>
      </w:pPr>
      <w:r>
        <w:t>Notes:</w:t>
      </w:r>
    </w:p>
    <w:p w14:paraId="0020B9B8" w14:textId="77777777" w:rsidR="00417B1B" w:rsidRPr="00625A11" w:rsidRDefault="00417B1B" w:rsidP="00A01DC4">
      <w:pPr>
        <w:pStyle w:val="NotesNumberedList"/>
        <w:numPr>
          <w:ilvl w:val="0"/>
          <w:numId w:val="27"/>
        </w:numPr>
      </w:pPr>
      <w:bookmarkStart w:id="344" w:name="Note71tablenote1"/>
      <w:bookmarkEnd w:id="344"/>
      <w:r w:rsidRPr="00625A11">
        <w:t>Minimum future lease payments include the aggregate of all base payments and any guaranteed residual.</w:t>
      </w:r>
    </w:p>
    <w:p w14:paraId="028179D4" w14:textId="21653845" w:rsidR="00417B1B" w:rsidRPr="00625A11" w:rsidRDefault="00417B1B" w:rsidP="00A01DC4">
      <w:pPr>
        <w:pStyle w:val="NotesNumberedList"/>
        <w:numPr>
          <w:ilvl w:val="0"/>
          <w:numId w:val="11"/>
        </w:numPr>
      </w:pPr>
      <w:bookmarkStart w:id="345" w:name="Note71tablenote2"/>
      <w:r w:rsidRPr="00625A11">
        <w:lastRenderedPageBreak/>
        <w:t>Other finance lease liabilities include obligations that are recognised on the balance sheet; the future payments related to operating and lease commitments are disclosed in</w:t>
      </w:r>
      <w:r w:rsidR="00A63134">
        <w:t xml:space="preserve"> Note</w:t>
      </w:r>
      <w:r w:rsidRPr="00625A11">
        <w:t xml:space="preserve"> </w:t>
      </w:r>
      <w:r w:rsidR="00A63134">
        <w:fldChar w:fldCharType="begin"/>
      </w:r>
      <w:r w:rsidR="00A63134">
        <w:instrText xml:space="preserve"> REF Note741 \h </w:instrText>
      </w:r>
      <w:r w:rsidR="00A63134">
        <w:fldChar w:fldCharType="separate"/>
      </w:r>
      <w:r w:rsidR="0067082F">
        <w:t>7.4.1</w:t>
      </w:r>
      <w:r w:rsidR="00A63134">
        <w:fldChar w:fldCharType="end"/>
      </w:r>
      <w:r w:rsidRPr="00625A11">
        <w:t>.</w:t>
      </w:r>
    </w:p>
    <w:bookmarkEnd w:id="345"/>
    <w:p w14:paraId="3C2B640C" w14:textId="4DE55EBA" w:rsidR="00417B1B" w:rsidRDefault="00417B1B" w:rsidP="00417B1B">
      <w:pPr>
        <w:pStyle w:val="BodyText"/>
      </w:pPr>
      <w:r>
        <w:t xml:space="preserve">Borrowings are classified as financial instruments. </w:t>
      </w:r>
      <w:r w:rsidR="00E57EEE">
        <w:t>Court Services Victoria</w:t>
      </w:r>
      <w:r>
        <w:t>'s borrowings comprise a commissioned public private partnership and other leasing arrangements.</w:t>
      </w:r>
    </w:p>
    <w:p w14:paraId="67A9E620" w14:textId="7652F2A9" w:rsidR="00417B1B" w:rsidRDefault="00417B1B" w:rsidP="00417B1B">
      <w:pPr>
        <w:pStyle w:val="Heading4"/>
      </w:pPr>
      <w:r>
        <w:t xml:space="preserve">A. Initial Recognition </w:t>
      </w:r>
      <w:r w:rsidR="00D45E5B">
        <w:t xml:space="preserve">and </w:t>
      </w:r>
      <w:r>
        <w:t>Subsequent Measurement</w:t>
      </w:r>
    </w:p>
    <w:p w14:paraId="1C3BF802" w14:textId="7EA4AA14" w:rsidR="00E952AB" w:rsidRDefault="00417B1B" w:rsidP="00417B1B">
      <w:pPr>
        <w:pStyle w:val="BodyText"/>
      </w:pPr>
      <w:r>
        <w:t>All interest bearing borrowings are initially recognised at the fair value of consideration received less directly attributable transaction</w:t>
      </w:r>
      <w:r w:rsidR="00D45E5B">
        <w:t xml:space="preserve"> </w:t>
      </w:r>
      <w:r>
        <w:t>costs.</w:t>
      </w:r>
    </w:p>
    <w:p w14:paraId="4EB272CA" w14:textId="2952C8DB" w:rsidR="00E952AB" w:rsidRDefault="00E952AB" w:rsidP="00417B1B">
      <w:pPr>
        <w:pStyle w:val="BodyText"/>
      </w:pPr>
      <w:r>
        <w:t>The</w:t>
      </w:r>
      <w:r w:rsidR="00417B1B">
        <w:t xml:space="preserve"> measurement basis subsequent to initial recognition depends on whether </w:t>
      </w:r>
      <w:r w:rsidR="00E57EEE">
        <w:t>Court Services Victoria</w:t>
      </w:r>
      <w:r w:rsidR="00417B1B">
        <w:t xml:space="preserve"> has categorised its interest bearing liabilities as either 'financial liabilities designated at fair value through profit or loss' or 'financial liabilities at amortised</w:t>
      </w:r>
      <w:r w:rsidR="00D45E5B">
        <w:t xml:space="preserve"> </w:t>
      </w:r>
      <w:r w:rsidR="00417B1B">
        <w:t>cost'.</w:t>
      </w:r>
    </w:p>
    <w:p w14:paraId="49DFF210" w14:textId="088D161E" w:rsidR="00417B1B" w:rsidRDefault="00E952AB" w:rsidP="00417B1B">
      <w:pPr>
        <w:pStyle w:val="BodyText"/>
      </w:pPr>
      <w:r>
        <w:t>The</w:t>
      </w:r>
      <w:r w:rsidR="00417B1B">
        <w:t xml:space="preserve"> classification depends on the nature and purpose of the interest bearing liabilities. </w:t>
      </w:r>
      <w:r w:rsidR="00E57EEE">
        <w:t>Court Services Victoria</w:t>
      </w:r>
      <w:r w:rsidR="00417B1B">
        <w:t xml:space="preserve"> determines the classification of its interest bearing liabilities at initial recognition and has determined its borrowings, including finance lease liabilities, are to be classified as 'financial liabilities at amortised cost'. Further information regarding the</w:t>
      </w:r>
      <w:r w:rsidR="00D45E5B">
        <w:t xml:space="preserve"> </w:t>
      </w:r>
      <w:r w:rsidR="00417B1B">
        <w:t xml:space="preserve">subsequent measurement of these liabilities can be found at Note </w:t>
      </w:r>
      <w:r w:rsidR="00C565BD">
        <w:fldChar w:fldCharType="begin"/>
      </w:r>
      <w:r w:rsidR="00C565BD">
        <w:instrText xml:space="preserve"> REF Note81 \h </w:instrText>
      </w:r>
      <w:r w:rsidR="00C565BD">
        <w:fldChar w:fldCharType="separate"/>
      </w:r>
      <w:r w:rsidR="0067082F">
        <w:t xml:space="preserve">8.1 </w:t>
      </w:r>
      <w:r w:rsidR="00C565BD">
        <w:fldChar w:fldCharType="end"/>
      </w:r>
      <w:r w:rsidR="00417B1B">
        <w:t>.</w:t>
      </w:r>
    </w:p>
    <w:p w14:paraId="3F7B37FC" w14:textId="77777777" w:rsidR="00E952AB" w:rsidRDefault="00417B1B" w:rsidP="00417B1B">
      <w:pPr>
        <w:pStyle w:val="Heading4"/>
      </w:pPr>
      <w:bookmarkStart w:id="346" w:name="Note71B"/>
      <w:bookmarkStart w:id="347" w:name="_B._Commissioned_Public"/>
      <w:bookmarkEnd w:id="347"/>
      <w:r>
        <w:t xml:space="preserve">B. </w:t>
      </w:r>
      <w:bookmarkEnd w:id="346"/>
      <w:r>
        <w:t>Commissioned Public Private Partnership</w:t>
      </w:r>
    </w:p>
    <w:p w14:paraId="69976908" w14:textId="4D17F781" w:rsidR="00417B1B" w:rsidRDefault="00E952AB" w:rsidP="00417B1B">
      <w:pPr>
        <w:pStyle w:val="BodyText"/>
      </w:pPr>
      <w:r>
        <w:t>The</w:t>
      </w:r>
      <w:r w:rsidR="00417B1B">
        <w:t xml:space="preserve"> State, through </w:t>
      </w:r>
      <w:r w:rsidR="00E57EEE">
        <w:t>Court Services Victoria</w:t>
      </w:r>
      <w:r w:rsidR="00417B1B">
        <w:t>, may enter into certain arrangements with private sector participants to design and construct or upgrade assets used to provide public services. These arrangements are typically complex and usually include the provision of operational and maintenance services for a specified time. These arrangements are often referred to as either public private partnerships or</w:t>
      </w:r>
      <w:r w:rsidR="00D45E5B">
        <w:t xml:space="preserve"> </w:t>
      </w:r>
      <w:r w:rsidR="00417B1B">
        <w:t>service concession arrangements (SCAs).</w:t>
      </w:r>
    </w:p>
    <w:p w14:paraId="67807850" w14:textId="3FE0E42A" w:rsidR="00E952AB" w:rsidRDefault="00417B1B" w:rsidP="00417B1B">
      <w:pPr>
        <w:pStyle w:val="BodyText"/>
      </w:pPr>
      <w:r>
        <w:t xml:space="preserve">These SCAs usually take one of two main forms. In the more common form, </w:t>
      </w:r>
      <w:r w:rsidR="00E57EEE">
        <w:t>Court Services Victoria</w:t>
      </w:r>
      <w:r>
        <w:t xml:space="preserve"> pays the operator over the period of the arrangement subject to specified performance criteria being met. At the date of the commitment to the principal provisions of the arrangement, these periodic payments are allocated between a component related to the design and construction or upgrading of the asset and components related to the ongoing operation and maintenance of the asset. </w:t>
      </w:r>
      <w:r w:rsidR="00DB7E45">
        <w:t>T</w:t>
      </w:r>
      <w:r w:rsidR="00E952AB">
        <w:t>he</w:t>
      </w:r>
      <w:r>
        <w:t xml:space="preserve"> former component is accounted for as a lease payment in accordance with the lease accounting policy. </w:t>
      </w:r>
      <w:r w:rsidR="00DB7E45">
        <w:t>T</w:t>
      </w:r>
      <w:r w:rsidR="00E952AB">
        <w:t>he</w:t>
      </w:r>
      <w:r>
        <w:t xml:space="preserve"> remaining components are accounted for as commitments for operating costs which are expensed in the comprehensive operating statement as they are incurred.</w:t>
      </w:r>
    </w:p>
    <w:p w14:paraId="446FAEAD" w14:textId="67A85FA6" w:rsidR="00E952AB" w:rsidRDefault="00E952AB" w:rsidP="00417B1B">
      <w:pPr>
        <w:pStyle w:val="BodyText"/>
      </w:pPr>
      <w:r>
        <w:t>The</w:t>
      </w:r>
      <w:r w:rsidR="00417B1B">
        <w:t xml:space="preserve"> State, through </w:t>
      </w:r>
      <w:r w:rsidR="00E57EEE">
        <w:t>Court Services Victoria</w:t>
      </w:r>
      <w:r w:rsidR="00417B1B">
        <w:t xml:space="preserve">, has entered this type of </w:t>
      </w:r>
      <w:r w:rsidR="00CC4718">
        <w:t xml:space="preserve">service concession arrangement </w:t>
      </w:r>
      <w:r w:rsidR="00417B1B">
        <w:t xml:space="preserve">for the County Court. </w:t>
      </w:r>
      <w:r w:rsidR="00DB7E45">
        <w:t>T</w:t>
      </w:r>
      <w:r>
        <w:t>he</w:t>
      </w:r>
      <w:r w:rsidR="00417B1B">
        <w:t xml:space="preserve"> state entered into a 20 year contract with the private sector for the design, construction and management of the County Court. </w:t>
      </w:r>
      <w:r w:rsidR="00DB7E45">
        <w:t>T</w:t>
      </w:r>
      <w:r>
        <w:t>he</w:t>
      </w:r>
      <w:r w:rsidR="00417B1B">
        <w:t xml:space="preserve"> facility provides the County Court and court users with accommodation which ends in 2022. </w:t>
      </w:r>
      <w:r w:rsidR="00DB7E45">
        <w:t>T</w:t>
      </w:r>
      <w:r>
        <w:t>he</w:t>
      </w:r>
      <w:r w:rsidR="00417B1B">
        <w:t xml:space="preserve"> operation and maintenance commitments are disclosed in Note</w:t>
      </w:r>
      <w:r w:rsidR="00A63134">
        <w:t xml:space="preserve"> </w:t>
      </w:r>
      <w:r w:rsidR="00A63134">
        <w:fldChar w:fldCharType="begin"/>
      </w:r>
      <w:r w:rsidR="00A63134">
        <w:instrText xml:space="preserve"> REF Note74 \h </w:instrText>
      </w:r>
      <w:r w:rsidR="00A63134">
        <w:fldChar w:fldCharType="separate"/>
      </w:r>
      <w:r w:rsidR="0067082F">
        <w:t xml:space="preserve">7.4 </w:t>
      </w:r>
      <w:r w:rsidR="00A63134">
        <w:fldChar w:fldCharType="end"/>
      </w:r>
      <w:r w:rsidR="00417B1B">
        <w:t>.</w:t>
      </w:r>
    </w:p>
    <w:p w14:paraId="111C0B0A" w14:textId="3F729E42" w:rsidR="00417B1B" w:rsidRDefault="00E952AB" w:rsidP="00417B1B">
      <w:pPr>
        <w:pStyle w:val="BodyText"/>
      </w:pPr>
      <w:r>
        <w:t>The</w:t>
      </w:r>
      <w:r w:rsidR="00417B1B">
        <w:t xml:space="preserve"> other, less common form of </w:t>
      </w:r>
      <w:r w:rsidR="00E152A4">
        <w:t xml:space="preserve">service concession arrangements </w:t>
      </w:r>
      <w:r w:rsidR="00417B1B">
        <w:t xml:space="preserve">is one in which an operator is granted for a specified period of time, the right to collect fees from the asset for the period of the concession. These private sector entities typically lease land, and sometimes state works, from the </w:t>
      </w:r>
      <w:r w:rsidR="00E57EEE">
        <w:t>Court Services Victoria</w:t>
      </w:r>
      <w:r w:rsidR="00417B1B">
        <w:t xml:space="preserve"> and construct infrastructure. At the end of the concession period the land and state works, together with the constructed facilities, are returned to the grantor </w:t>
      </w:r>
      <w:r w:rsidR="00E57EEE">
        <w:t>Court Services Victoria</w:t>
      </w:r>
      <w:r w:rsidR="00417B1B">
        <w:t xml:space="preserve">. </w:t>
      </w:r>
      <w:r w:rsidR="00E57EEE">
        <w:t>Court Services Victoria</w:t>
      </w:r>
      <w:r w:rsidR="00417B1B">
        <w:t xml:space="preserve"> has not entered into this type of concession agreement.</w:t>
      </w:r>
    </w:p>
    <w:p w14:paraId="774BC71F" w14:textId="77777777" w:rsidR="00E952AB" w:rsidRDefault="00417B1B" w:rsidP="00417B1B">
      <w:pPr>
        <w:pStyle w:val="Heading4"/>
      </w:pPr>
      <w:r>
        <w:lastRenderedPageBreak/>
        <w:t>C. Other Leasing Arrangements</w:t>
      </w:r>
    </w:p>
    <w:p w14:paraId="667E64D8" w14:textId="5C57EF8E" w:rsidR="00417B1B" w:rsidRDefault="00E952AB" w:rsidP="00417B1B">
      <w:pPr>
        <w:pStyle w:val="BodyText"/>
      </w:pPr>
      <w:r>
        <w:t>The</w:t>
      </w:r>
      <w:r w:rsidR="00417B1B">
        <w:t xml:space="preserve"> other finance lease relates to motor vehicles leased through the VicFleet lease facility. </w:t>
      </w:r>
      <w:r w:rsidR="00DB7E45">
        <w:t>T</w:t>
      </w:r>
      <w:r>
        <w:t>he</w:t>
      </w:r>
      <w:r w:rsidR="00417B1B">
        <w:t xml:space="preserve"> lease term is the period over which the vehicle is to be leased. Generally, vehicles must be retained for three years or 60,000 kms, whichever occurs first. On disposal of the vehicle any profit or loss on sale is borne by </w:t>
      </w:r>
      <w:r w:rsidR="00E57EEE">
        <w:t>Court Services Victoria</w:t>
      </w:r>
      <w:r w:rsidR="00417B1B">
        <w:t>.</w:t>
      </w:r>
    </w:p>
    <w:p w14:paraId="19EFB047" w14:textId="3086A84C" w:rsidR="00417B1B" w:rsidRDefault="00DB7E45" w:rsidP="00417B1B">
      <w:pPr>
        <w:pStyle w:val="Heading4"/>
      </w:pPr>
      <w:bookmarkStart w:id="348" w:name="Note71d"/>
      <w:bookmarkStart w:id="349" w:name="_D._Interest_on"/>
      <w:bookmarkEnd w:id="349"/>
      <w:r>
        <w:t>D.</w:t>
      </w:r>
      <w:bookmarkEnd w:id="348"/>
      <w:r>
        <w:t xml:space="preserve"> Interest o</w:t>
      </w:r>
      <w:r w:rsidR="00417B1B">
        <w:t>n Finance Leases</w:t>
      </w:r>
    </w:p>
    <w:p w14:paraId="1B4A464C" w14:textId="0BE64CC9" w:rsidR="00417B1B" w:rsidRDefault="00417B1B" w:rsidP="00417B1B">
      <w:pPr>
        <w:pStyle w:val="BodyText"/>
      </w:pPr>
      <w:r>
        <w:t>Interest on finance leases comprises interest relating to the County Court Facility Public Private</w:t>
      </w:r>
      <w:r w:rsidR="00D45E5B">
        <w:t xml:space="preserve"> </w:t>
      </w:r>
      <w:r>
        <w:t>Partnership (PPP) arrangement of $4.75</w:t>
      </w:r>
      <w:r w:rsidR="00D45E5B">
        <w:t xml:space="preserve"> </w:t>
      </w:r>
      <w:r>
        <w:t>million (2018: $5.89 million) and motor vehicles of</w:t>
      </w:r>
      <w:r w:rsidR="00D45E5B">
        <w:t xml:space="preserve"> </w:t>
      </w:r>
      <w:r>
        <w:t>$0.23</w:t>
      </w:r>
      <w:r w:rsidR="00D45E5B">
        <w:t xml:space="preserve"> </w:t>
      </w:r>
      <w:r>
        <w:t>million (2018: $0.16million).</w:t>
      </w:r>
    </w:p>
    <w:p w14:paraId="0B77956C" w14:textId="6940335B" w:rsidR="00417B1B" w:rsidRDefault="00417B1B" w:rsidP="00417B1B">
      <w:pPr>
        <w:pStyle w:val="BodyText"/>
      </w:pPr>
      <w:r>
        <w:t>Interest expense is recognised in the period in</w:t>
      </w:r>
      <w:r w:rsidR="00D45E5B">
        <w:t xml:space="preserve"> </w:t>
      </w:r>
      <w:r>
        <w:t>which it is incurred.</w:t>
      </w:r>
    </w:p>
    <w:p w14:paraId="05AC127A" w14:textId="595CF1A4" w:rsidR="00417B1B" w:rsidRDefault="00417B1B" w:rsidP="00417B1B">
      <w:pPr>
        <w:pStyle w:val="Heading4"/>
      </w:pPr>
      <w:r>
        <w:t xml:space="preserve">E. Security, Defaults </w:t>
      </w:r>
      <w:r w:rsidR="00D45E5B">
        <w:t xml:space="preserve">and </w:t>
      </w:r>
      <w:r>
        <w:t>Breaches</w:t>
      </w:r>
    </w:p>
    <w:p w14:paraId="354D7550" w14:textId="77777777" w:rsidR="00417B1B" w:rsidRDefault="00417B1B" w:rsidP="00417B1B">
      <w:pPr>
        <w:pStyle w:val="BodyText"/>
      </w:pPr>
      <w:r>
        <w:t>Finance leases are effectively secured as the right to the leased assets revert to the lessor in the event of default. During the current and prior year there were no defaults or breaches of any of the loans.</w:t>
      </w:r>
    </w:p>
    <w:p w14:paraId="762B3619" w14:textId="1C3CD2E2" w:rsidR="00417B1B" w:rsidRDefault="00417B1B" w:rsidP="00417B1B">
      <w:pPr>
        <w:pStyle w:val="Heading3"/>
      </w:pPr>
      <w:bookmarkStart w:id="350" w:name="Note72"/>
      <w:bookmarkStart w:id="351" w:name="_Toc22665198"/>
      <w:r>
        <w:t xml:space="preserve">7.2 </w:t>
      </w:r>
      <w:bookmarkEnd w:id="350"/>
      <w:r>
        <w:t xml:space="preserve">Cash Flow Information </w:t>
      </w:r>
      <w:r w:rsidR="00D45E5B">
        <w:t xml:space="preserve">and </w:t>
      </w:r>
      <w:r>
        <w:t>Balances</w:t>
      </w:r>
      <w:bookmarkEnd w:id="351"/>
    </w:p>
    <w:p w14:paraId="72C74C0C" w14:textId="77777777" w:rsidR="00417B1B" w:rsidRDefault="00417B1B" w:rsidP="00417B1B">
      <w:pPr>
        <w:pStyle w:val="BodyText"/>
      </w:pPr>
      <w:r>
        <w:t>Cash and deposits, including cash equivalents, comprise cash on hand and cash at bank that are held for the purpose of meeting short-term cash commitments, rather than for investment purposes, and which are readily convertible to known amounts of cash and are subject to an insignificant risk of changes in value.</w:t>
      </w:r>
    </w:p>
    <w:p w14:paraId="62BD6902" w14:textId="5DF5E245" w:rsidR="00417B1B" w:rsidRDefault="00417B1B" w:rsidP="00417B1B">
      <w:pPr>
        <w:pStyle w:val="BodyText"/>
      </w:pPr>
      <w:r>
        <w:t xml:space="preserve">Due to the State’s investment policy and funding arrangements, </w:t>
      </w:r>
      <w:r w:rsidR="00E57EEE">
        <w:t>Court Services Victoria</w:t>
      </w:r>
      <w:r>
        <w:t xml:space="preserve"> does not hold a large cash reserve in its bank accounts. Cash received from generation of income is generally paid into the State’s bank account (‘public account’). Similarly, </w:t>
      </w:r>
      <w:r w:rsidR="00E57EEE">
        <w:t>Court Services Victoria</w:t>
      </w:r>
      <w:r>
        <w:t xml:space="preserve"> expenditure, including in the form of cheques drawn for the payments to its suppliers and creditors, is made via the public account. </w:t>
      </w:r>
      <w:r w:rsidR="00DB7E45">
        <w:t>T</w:t>
      </w:r>
      <w:r w:rsidR="00E952AB">
        <w:t>he</w:t>
      </w:r>
      <w:r>
        <w:t xml:space="preserve"> public account remits to </w:t>
      </w:r>
      <w:r w:rsidR="00E57EEE">
        <w:t>Court Services Victoria</w:t>
      </w:r>
      <w:r>
        <w:t xml:space="preserve"> the cash required upon presentation of cheques by </w:t>
      </w:r>
      <w:r w:rsidR="00E57EEE">
        <w:t>Court Services Victoria</w:t>
      </w:r>
      <w:r>
        <w:t>'s suppliers or</w:t>
      </w:r>
      <w:r w:rsidR="00D45E5B">
        <w:t xml:space="preserve"> </w:t>
      </w:r>
      <w:r>
        <w:t>credi</w:t>
      </w:r>
      <w:r w:rsidR="00DB7E45">
        <w:t>tors.</w:t>
      </w:r>
    </w:p>
    <w:p w14:paraId="17726D49" w14:textId="264522CC" w:rsidR="00417B1B" w:rsidRDefault="00417B1B" w:rsidP="00417B1B">
      <w:pPr>
        <w:pStyle w:val="BodyText"/>
      </w:pPr>
      <w:r>
        <w:t xml:space="preserve">These funding arrangements often result in </w:t>
      </w:r>
      <w:r w:rsidR="00E57EEE">
        <w:t>Court Services Victoria</w:t>
      </w:r>
      <w:r>
        <w:t xml:space="preserve"> having a notional shortfall in the cash at bank required for payment of unpresented cheques at reporting date. At 30 June 2019, cash at bank included the amount of a notional shortfall for the payment of unpresented cheques of $2.78 million in </w:t>
      </w:r>
      <w:r w:rsidR="00E57EEE">
        <w:t>Court Services Victoria</w:t>
      </w:r>
      <w:r>
        <w:t xml:space="preserve"> Expenditure Account (2018: $1.15 million) and $0.26 million in the Juror Payments Account (2018:</w:t>
      </w:r>
      <w:r w:rsidR="00D45E5B">
        <w:t xml:space="preserve"> </w:t>
      </w:r>
      <w:r>
        <w:t>$0.27 million).</w:t>
      </w:r>
    </w:p>
    <w:p w14:paraId="1BD75127" w14:textId="3E591CA9" w:rsidR="00417B1B" w:rsidRDefault="00417B1B" w:rsidP="00417B1B">
      <w:pPr>
        <w:pStyle w:val="BodyText"/>
      </w:pPr>
      <w:r>
        <w:t>For cash flow statement presentation purposes, cash and cash equivalents comprise the cash balance and funds held in trust, $17.90 million (2018</w:t>
      </w:r>
      <w:r w:rsidR="00D45E5B">
        <w:t xml:space="preserve"> </w:t>
      </w:r>
      <w:r>
        <w:t>$13.15 million) details of which can be found</w:t>
      </w:r>
      <w:r w:rsidR="00D45E5B">
        <w:t xml:space="preserve"> </w:t>
      </w:r>
      <w:r w:rsidRPr="00625A11">
        <w:t>at Note</w:t>
      </w:r>
      <w:r w:rsidR="00D45E5B" w:rsidRPr="00625A11">
        <w:t xml:space="preserve"> </w:t>
      </w:r>
      <w:r w:rsidR="00625A11">
        <w:fldChar w:fldCharType="begin"/>
      </w:r>
      <w:r w:rsidR="00625A11">
        <w:instrText xml:space="preserve"> REF Note81 \h </w:instrText>
      </w:r>
      <w:r w:rsidR="00625A11">
        <w:fldChar w:fldCharType="separate"/>
      </w:r>
      <w:r w:rsidR="0067082F">
        <w:t xml:space="preserve">8.1 </w:t>
      </w:r>
      <w:r w:rsidR="00625A11">
        <w:fldChar w:fldCharType="end"/>
      </w:r>
      <w:r w:rsidRPr="00625A11">
        <w:t>.</w:t>
      </w:r>
    </w:p>
    <w:p w14:paraId="7719F8AD" w14:textId="000AAA66" w:rsidR="00417B1B" w:rsidRDefault="00417B1B" w:rsidP="00417B1B">
      <w:pPr>
        <w:pStyle w:val="Heading4"/>
      </w:pPr>
      <w:bookmarkStart w:id="352" w:name="Note721"/>
      <w:r w:rsidRPr="0099570F">
        <w:t>7.2.1</w:t>
      </w:r>
      <w:bookmarkEnd w:id="352"/>
      <w:r w:rsidRPr="0099570F">
        <w:tab/>
        <w:t xml:space="preserve">Reconciliation </w:t>
      </w:r>
      <w:r w:rsidR="00172429">
        <w:t>of</w:t>
      </w:r>
      <w:r w:rsidRPr="0099570F">
        <w:t xml:space="preserve"> Net Result </w:t>
      </w:r>
      <w:r w:rsidR="00DB7E45">
        <w:t>f</w:t>
      </w:r>
      <w:r w:rsidRPr="0099570F">
        <w:t xml:space="preserve">or </w:t>
      </w:r>
      <w:r w:rsidR="00E952AB">
        <w:t>the</w:t>
      </w:r>
      <w:r w:rsidRPr="0099570F">
        <w:t xml:space="preserve"> Period </w:t>
      </w:r>
      <w:r w:rsidR="00DB7E45">
        <w:t>t</w:t>
      </w:r>
      <w:r w:rsidRPr="0099570F">
        <w:t xml:space="preserve">o Cash Flow </w:t>
      </w:r>
      <w:r w:rsidR="00DB7E45">
        <w:t>f</w:t>
      </w:r>
      <w:r w:rsidRPr="0099570F">
        <w:t>rom Operating Activities</w:t>
      </w:r>
    </w:p>
    <w:tbl>
      <w:tblPr>
        <w:tblStyle w:val="AccessibleTableNumerical"/>
        <w:tblW w:w="5000" w:type="pct"/>
        <w:tblLook w:val="04E0" w:firstRow="1" w:lastRow="1" w:firstColumn="1" w:lastColumn="0" w:noHBand="0" w:noVBand="1"/>
      </w:tblPr>
      <w:tblGrid>
        <w:gridCol w:w="4992"/>
        <w:gridCol w:w="2324"/>
        <w:gridCol w:w="2326"/>
      </w:tblGrid>
      <w:tr w:rsidR="00417B1B" w:rsidRPr="0099570F" w14:paraId="6CF68096" w14:textId="77777777" w:rsidTr="0030780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89" w:type="pct"/>
          </w:tcPr>
          <w:p w14:paraId="3A65EB20" w14:textId="701CCFCF" w:rsidR="00417B1B" w:rsidRPr="0099570F" w:rsidRDefault="00AC0BBF" w:rsidP="00307800">
            <w:pPr>
              <w:pStyle w:val="TableText"/>
            </w:pPr>
            <w:bookmarkStart w:id="353" w:name="ColumnTitle_76"/>
            <w:r>
              <w:t>Item</w:t>
            </w:r>
          </w:p>
        </w:tc>
        <w:tc>
          <w:tcPr>
            <w:tcW w:w="1205" w:type="pct"/>
          </w:tcPr>
          <w:p w14:paraId="72FA0237" w14:textId="77777777" w:rsidR="00417B1B" w:rsidRPr="0099570F" w:rsidRDefault="00417B1B" w:rsidP="00307800">
            <w:pPr>
              <w:pStyle w:val="TableText"/>
              <w:cnfStyle w:val="100000000000" w:firstRow="1" w:lastRow="0" w:firstColumn="0" w:lastColumn="0" w:oddVBand="0" w:evenVBand="0" w:oddHBand="0" w:evenHBand="0" w:firstRowFirstColumn="0" w:firstRowLastColumn="0" w:lastRowFirstColumn="0" w:lastRowLastColumn="0"/>
            </w:pPr>
            <w:r w:rsidRPr="0099570F">
              <w:t>2019</w:t>
            </w:r>
            <w:r w:rsidRPr="0099570F">
              <w:br/>
              <w:t>$'000</w:t>
            </w:r>
          </w:p>
        </w:tc>
        <w:tc>
          <w:tcPr>
            <w:tcW w:w="1206" w:type="pct"/>
          </w:tcPr>
          <w:p w14:paraId="7C33DEC7" w14:textId="77777777" w:rsidR="00417B1B" w:rsidRPr="0099570F" w:rsidRDefault="00417B1B" w:rsidP="00307800">
            <w:pPr>
              <w:pStyle w:val="TableText"/>
              <w:cnfStyle w:val="100000000000" w:firstRow="1" w:lastRow="0" w:firstColumn="0" w:lastColumn="0" w:oddVBand="0" w:evenVBand="0" w:oddHBand="0" w:evenHBand="0" w:firstRowFirstColumn="0" w:firstRowLastColumn="0" w:lastRowFirstColumn="0" w:lastRowLastColumn="0"/>
            </w:pPr>
            <w:r w:rsidRPr="0099570F">
              <w:t>2018</w:t>
            </w:r>
            <w:r w:rsidRPr="0099570F">
              <w:br/>
              <w:t>$'000</w:t>
            </w:r>
          </w:p>
        </w:tc>
      </w:tr>
      <w:bookmarkEnd w:id="353"/>
      <w:tr w:rsidR="00417B1B" w:rsidRPr="00DB7E45" w14:paraId="34D55D54" w14:textId="77777777" w:rsidTr="00307800">
        <w:tc>
          <w:tcPr>
            <w:cnfStyle w:val="001000000000" w:firstRow="0" w:lastRow="0" w:firstColumn="1" w:lastColumn="0" w:oddVBand="0" w:evenVBand="0" w:oddHBand="0" w:evenHBand="0" w:firstRowFirstColumn="0" w:firstRowLastColumn="0" w:lastRowFirstColumn="0" w:lastRowLastColumn="0"/>
            <w:tcW w:w="2589" w:type="pct"/>
          </w:tcPr>
          <w:p w14:paraId="47AFE3EB" w14:textId="77777777" w:rsidR="00417B1B" w:rsidRPr="00DB7E45" w:rsidRDefault="00417B1B" w:rsidP="00307800">
            <w:pPr>
              <w:pStyle w:val="TableText"/>
              <w:rPr>
                <w:rStyle w:val="Bold"/>
              </w:rPr>
            </w:pPr>
            <w:r w:rsidRPr="00DB7E45">
              <w:rPr>
                <w:rStyle w:val="Bold"/>
              </w:rPr>
              <w:t>Net result for the period</w:t>
            </w:r>
          </w:p>
        </w:tc>
        <w:tc>
          <w:tcPr>
            <w:tcW w:w="1205" w:type="pct"/>
          </w:tcPr>
          <w:p w14:paraId="41C777BA" w14:textId="77777777" w:rsidR="00417B1B" w:rsidRPr="00DB7E45" w:rsidRDefault="00417B1B" w:rsidP="00307800">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7E45">
              <w:rPr>
                <w:rStyle w:val="Bold"/>
              </w:rPr>
              <w:t>4,035</w:t>
            </w:r>
          </w:p>
        </w:tc>
        <w:tc>
          <w:tcPr>
            <w:tcW w:w="1206" w:type="pct"/>
          </w:tcPr>
          <w:p w14:paraId="1C48EDBE" w14:textId="77777777" w:rsidR="00417B1B" w:rsidRPr="00DB7E45" w:rsidRDefault="00417B1B" w:rsidP="00307800">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7E45">
              <w:rPr>
                <w:rStyle w:val="Bold"/>
              </w:rPr>
              <w:t>6,469</w:t>
            </w:r>
          </w:p>
        </w:tc>
      </w:tr>
      <w:tr w:rsidR="00417B1B" w:rsidRPr="0099570F" w14:paraId="3D36F369" w14:textId="77777777" w:rsidTr="00307800">
        <w:tc>
          <w:tcPr>
            <w:cnfStyle w:val="001000000000" w:firstRow="0" w:lastRow="0" w:firstColumn="1" w:lastColumn="0" w:oddVBand="0" w:evenVBand="0" w:oddHBand="0" w:evenHBand="0" w:firstRowFirstColumn="0" w:firstRowLastColumn="0" w:lastRowFirstColumn="0" w:lastRowLastColumn="0"/>
            <w:tcW w:w="2589" w:type="pct"/>
          </w:tcPr>
          <w:p w14:paraId="786A280B" w14:textId="77777777" w:rsidR="00417B1B" w:rsidRPr="00DB7E45" w:rsidRDefault="00417B1B" w:rsidP="00307800">
            <w:pPr>
              <w:pStyle w:val="TableText"/>
              <w:rPr>
                <w:rStyle w:val="Bold"/>
              </w:rPr>
            </w:pPr>
            <w:r w:rsidRPr="00DB7E45">
              <w:rPr>
                <w:rStyle w:val="Bold"/>
              </w:rPr>
              <w:t>Non-cash movements:</w:t>
            </w:r>
          </w:p>
        </w:tc>
        <w:tc>
          <w:tcPr>
            <w:tcW w:w="1205" w:type="pct"/>
          </w:tcPr>
          <w:p w14:paraId="1B8F279B" w14:textId="1655A75F" w:rsidR="00417B1B" w:rsidRPr="0099570F" w:rsidRDefault="00AC0BBF" w:rsidP="00307800">
            <w:pPr>
              <w:pStyle w:val="TableText"/>
              <w:cnfStyle w:val="000000000000" w:firstRow="0" w:lastRow="0" w:firstColumn="0" w:lastColumn="0" w:oddVBand="0" w:evenVBand="0" w:oddHBand="0" w:evenHBand="0" w:firstRowFirstColumn="0" w:firstRowLastColumn="0" w:lastRowFirstColumn="0" w:lastRowLastColumn="0"/>
            </w:pPr>
            <w:r>
              <w:t>N/A</w:t>
            </w:r>
          </w:p>
        </w:tc>
        <w:tc>
          <w:tcPr>
            <w:tcW w:w="1206" w:type="pct"/>
          </w:tcPr>
          <w:p w14:paraId="5DEF37A7" w14:textId="6F02A6E6" w:rsidR="00417B1B" w:rsidRPr="0099570F" w:rsidRDefault="00AC0BBF" w:rsidP="00307800">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99570F" w14:paraId="501B3EED" w14:textId="77777777" w:rsidTr="00307800">
        <w:tc>
          <w:tcPr>
            <w:cnfStyle w:val="001000000000" w:firstRow="0" w:lastRow="0" w:firstColumn="1" w:lastColumn="0" w:oddVBand="0" w:evenVBand="0" w:oddHBand="0" w:evenHBand="0" w:firstRowFirstColumn="0" w:firstRowLastColumn="0" w:lastRowFirstColumn="0" w:lastRowLastColumn="0"/>
            <w:tcW w:w="2589" w:type="pct"/>
          </w:tcPr>
          <w:p w14:paraId="0024D2A6" w14:textId="77777777" w:rsidR="00417B1B" w:rsidRPr="0099570F" w:rsidRDefault="00417B1B" w:rsidP="00307800">
            <w:pPr>
              <w:pStyle w:val="TableText"/>
            </w:pPr>
            <w:r w:rsidRPr="0099570F">
              <w:t>(Gain)/loss on sale or disposal of non-current assets</w:t>
            </w:r>
          </w:p>
        </w:tc>
        <w:tc>
          <w:tcPr>
            <w:tcW w:w="1205" w:type="pct"/>
          </w:tcPr>
          <w:p w14:paraId="1FB1D311" w14:textId="77777777" w:rsidR="00417B1B" w:rsidRPr="0099570F" w:rsidRDefault="00417B1B" w:rsidP="00307800">
            <w:pPr>
              <w:pStyle w:val="TableText"/>
              <w:cnfStyle w:val="000000000000" w:firstRow="0" w:lastRow="0" w:firstColumn="0" w:lastColumn="0" w:oddVBand="0" w:evenVBand="0" w:oddHBand="0" w:evenHBand="0" w:firstRowFirstColumn="0" w:firstRowLastColumn="0" w:lastRowFirstColumn="0" w:lastRowLastColumn="0"/>
            </w:pPr>
            <w:r w:rsidRPr="0099570F">
              <w:t>(468)</w:t>
            </w:r>
          </w:p>
        </w:tc>
        <w:tc>
          <w:tcPr>
            <w:tcW w:w="1206" w:type="pct"/>
          </w:tcPr>
          <w:p w14:paraId="03FB05D4" w14:textId="77777777" w:rsidR="00417B1B" w:rsidRPr="0099570F" w:rsidRDefault="00417B1B" w:rsidP="00307800">
            <w:pPr>
              <w:pStyle w:val="TableText"/>
              <w:cnfStyle w:val="000000000000" w:firstRow="0" w:lastRow="0" w:firstColumn="0" w:lastColumn="0" w:oddVBand="0" w:evenVBand="0" w:oddHBand="0" w:evenHBand="0" w:firstRowFirstColumn="0" w:firstRowLastColumn="0" w:lastRowFirstColumn="0" w:lastRowLastColumn="0"/>
            </w:pPr>
            <w:r w:rsidRPr="0099570F">
              <w:t>(417)</w:t>
            </w:r>
          </w:p>
        </w:tc>
      </w:tr>
      <w:tr w:rsidR="00417B1B" w:rsidRPr="0099570F" w14:paraId="1956619D" w14:textId="77777777" w:rsidTr="00307800">
        <w:tc>
          <w:tcPr>
            <w:cnfStyle w:val="001000000000" w:firstRow="0" w:lastRow="0" w:firstColumn="1" w:lastColumn="0" w:oddVBand="0" w:evenVBand="0" w:oddHBand="0" w:evenHBand="0" w:firstRowFirstColumn="0" w:firstRowLastColumn="0" w:lastRowFirstColumn="0" w:lastRowLastColumn="0"/>
            <w:tcW w:w="2589" w:type="pct"/>
          </w:tcPr>
          <w:p w14:paraId="4049EAAE" w14:textId="77777777" w:rsidR="00417B1B" w:rsidRPr="0099570F" w:rsidRDefault="00417B1B" w:rsidP="00307800">
            <w:pPr>
              <w:pStyle w:val="TableText"/>
            </w:pPr>
            <w:r w:rsidRPr="0099570F">
              <w:t>Depreciation and amortisation of non-current assets</w:t>
            </w:r>
          </w:p>
        </w:tc>
        <w:tc>
          <w:tcPr>
            <w:tcW w:w="1205" w:type="pct"/>
          </w:tcPr>
          <w:p w14:paraId="6EBCF438" w14:textId="77777777" w:rsidR="00417B1B" w:rsidRPr="0099570F" w:rsidRDefault="00417B1B" w:rsidP="00307800">
            <w:pPr>
              <w:pStyle w:val="TableText"/>
              <w:cnfStyle w:val="000000000000" w:firstRow="0" w:lastRow="0" w:firstColumn="0" w:lastColumn="0" w:oddVBand="0" w:evenVBand="0" w:oddHBand="0" w:evenHBand="0" w:firstRowFirstColumn="0" w:firstRowLastColumn="0" w:lastRowFirstColumn="0" w:lastRowLastColumn="0"/>
            </w:pPr>
            <w:r w:rsidRPr="0099570F">
              <w:t>53,488</w:t>
            </w:r>
          </w:p>
        </w:tc>
        <w:tc>
          <w:tcPr>
            <w:tcW w:w="1206" w:type="pct"/>
          </w:tcPr>
          <w:p w14:paraId="61F1EE78" w14:textId="77777777" w:rsidR="00417B1B" w:rsidRPr="0099570F" w:rsidRDefault="00417B1B" w:rsidP="00307800">
            <w:pPr>
              <w:pStyle w:val="TableText"/>
              <w:cnfStyle w:val="000000000000" w:firstRow="0" w:lastRow="0" w:firstColumn="0" w:lastColumn="0" w:oddVBand="0" w:evenVBand="0" w:oddHBand="0" w:evenHBand="0" w:firstRowFirstColumn="0" w:firstRowLastColumn="0" w:lastRowFirstColumn="0" w:lastRowLastColumn="0"/>
            </w:pPr>
            <w:r w:rsidRPr="0099570F">
              <w:t>46,631</w:t>
            </w:r>
          </w:p>
        </w:tc>
      </w:tr>
      <w:tr w:rsidR="00417B1B" w:rsidRPr="0099570F" w14:paraId="3F7A928B" w14:textId="77777777" w:rsidTr="00307800">
        <w:tc>
          <w:tcPr>
            <w:cnfStyle w:val="001000000000" w:firstRow="0" w:lastRow="0" w:firstColumn="1" w:lastColumn="0" w:oddVBand="0" w:evenVBand="0" w:oddHBand="0" w:evenHBand="0" w:firstRowFirstColumn="0" w:firstRowLastColumn="0" w:lastRowFirstColumn="0" w:lastRowLastColumn="0"/>
            <w:tcW w:w="2589" w:type="pct"/>
          </w:tcPr>
          <w:p w14:paraId="21EB8CB8" w14:textId="77777777" w:rsidR="00417B1B" w:rsidRPr="0099570F" w:rsidRDefault="00417B1B" w:rsidP="00307800">
            <w:pPr>
              <w:pStyle w:val="TableText"/>
            </w:pPr>
            <w:r w:rsidRPr="0099570F">
              <w:lastRenderedPageBreak/>
              <w:t>Allowance for doubtful debts and bad debts</w:t>
            </w:r>
          </w:p>
        </w:tc>
        <w:tc>
          <w:tcPr>
            <w:tcW w:w="1205" w:type="pct"/>
          </w:tcPr>
          <w:p w14:paraId="648229A9" w14:textId="77777777" w:rsidR="00417B1B" w:rsidRPr="0099570F" w:rsidRDefault="00417B1B" w:rsidP="00307800">
            <w:pPr>
              <w:pStyle w:val="TableText"/>
              <w:cnfStyle w:val="000000000000" w:firstRow="0" w:lastRow="0" w:firstColumn="0" w:lastColumn="0" w:oddVBand="0" w:evenVBand="0" w:oddHBand="0" w:evenHBand="0" w:firstRowFirstColumn="0" w:firstRowLastColumn="0" w:lastRowFirstColumn="0" w:lastRowLastColumn="0"/>
            </w:pPr>
            <w:r w:rsidRPr="0099570F">
              <w:t>(381)</w:t>
            </w:r>
          </w:p>
        </w:tc>
        <w:tc>
          <w:tcPr>
            <w:tcW w:w="1206" w:type="pct"/>
          </w:tcPr>
          <w:p w14:paraId="708528C9" w14:textId="77777777" w:rsidR="00417B1B" w:rsidRPr="0099570F" w:rsidRDefault="00417B1B" w:rsidP="00307800">
            <w:pPr>
              <w:pStyle w:val="TableText"/>
              <w:cnfStyle w:val="000000000000" w:firstRow="0" w:lastRow="0" w:firstColumn="0" w:lastColumn="0" w:oddVBand="0" w:evenVBand="0" w:oddHBand="0" w:evenHBand="0" w:firstRowFirstColumn="0" w:firstRowLastColumn="0" w:lastRowFirstColumn="0" w:lastRowLastColumn="0"/>
            </w:pPr>
            <w:r w:rsidRPr="0099570F">
              <w:t>612</w:t>
            </w:r>
          </w:p>
        </w:tc>
      </w:tr>
      <w:tr w:rsidR="00417B1B" w:rsidRPr="0099570F" w14:paraId="0642E199" w14:textId="77777777" w:rsidTr="00307800">
        <w:tc>
          <w:tcPr>
            <w:cnfStyle w:val="001000000000" w:firstRow="0" w:lastRow="0" w:firstColumn="1" w:lastColumn="0" w:oddVBand="0" w:evenVBand="0" w:oddHBand="0" w:evenHBand="0" w:firstRowFirstColumn="0" w:firstRowLastColumn="0" w:lastRowFirstColumn="0" w:lastRowLastColumn="0"/>
            <w:tcW w:w="2589" w:type="pct"/>
          </w:tcPr>
          <w:p w14:paraId="5C54AB25" w14:textId="77777777" w:rsidR="00417B1B" w:rsidRPr="0099570F" w:rsidRDefault="00417B1B" w:rsidP="00307800">
            <w:pPr>
              <w:pStyle w:val="TableText"/>
            </w:pPr>
            <w:r w:rsidRPr="0099570F">
              <w:t>Resources free of charge</w:t>
            </w:r>
          </w:p>
        </w:tc>
        <w:tc>
          <w:tcPr>
            <w:tcW w:w="1205" w:type="pct"/>
          </w:tcPr>
          <w:p w14:paraId="3736A3AD" w14:textId="77777777" w:rsidR="00417B1B" w:rsidRPr="0099570F" w:rsidRDefault="00417B1B" w:rsidP="00307800">
            <w:pPr>
              <w:pStyle w:val="TableText"/>
              <w:cnfStyle w:val="000000000000" w:firstRow="0" w:lastRow="0" w:firstColumn="0" w:lastColumn="0" w:oddVBand="0" w:evenVBand="0" w:oddHBand="0" w:evenHBand="0" w:firstRowFirstColumn="0" w:firstRowLastColumn="0" w:lastRowFirstColumn="0" w:lastRowLastColumn="0"/>
            </w:pPr>
            <w:r w:rsidRPr="0099570F">
              <w:t>0</w:t>
            </w:r>
          </w:p>
        </w:tc>
        <w:tc>
          <w:tcPr>
            <w:tcW w:w="1206" w:type="pct"/>
          </w:tcPr>
          <w:p w14:paraId="4631F9A4" w14:textId="77777777" w:rsidR="00417B1B" w:rsidRPr="0099570F" w:rsidRDefault="00417B1B" w:rsidP="00307800">
            <w:pPr>
              <w:pStyle w:val="TableText"/>
              <w:cnfStyle w:val="000000000000" w:firstRow="0" w:lastRow="0" w:firstColumn="0" w:lastColumn="0" w:oddVBand="0" w:evenVBand="0" w:oddHBand="0" w:evenHBand="0" w:firstRowFirstColumn="0" w:firstRowLastColumn="0" w:lastRowFirstColumn="0" w:lastRowLastColumn="0"/>
            </w:pPr>
            <w:r w:rsidRPr="0099570F">
              <w:t>0</w:t>
            </w:r>
          </w:p>
        </w:tc>
      </w:tr>
      <w:tr w:rsidR="00417B1B" w:rsidRPr="0099570F" w14:paraId="67FEF3FE" w14:textId="77777777" w:rsidTr="00307800">
        <w:tc>
          <w:tcPr>
            <w:cnfStyle w:val="001000000000" w:firstRow="0" w:lastRow="0" w:firstColumn="1" w:lastColumn="0" w:oddVBand="0" w:evenVBand="0" w:oddHBand="0" w:evenHBand="0" w:firstRowFirstColumn="0" w:firstRowLastColumn="0" w:lastRowFirstColumn="0" w:lastRowLastColumn="0"/>
            <w:tcW w:w="2589" w:type="pct"/>
          </w:tcPr>
          <w:p w14:paraId="4ED555F7" w14:textId="77777777" w:rsidR="00417B1B" w:rsidRPr="00DB7E45" w:rsidRDefault="00417B1B" w:rsidP="00307800">
            <w:pPr>
              <w:pStyle w:val="TableText"/>
              <w:rPr>
                <w:rStyle w:val="Bold"/>
              </w:rPr>
            </w:pPr>
            <w:r w:rsidRPr="00DB7E45">
              <w:rPr>
                <w:rStyle w:val="Bold"/>
              </w:rPr>
              <w:t>Movements in net assets and liabilities</w:t>
            </w:r>
          </w:p>
        </w:tc>
        <w:tc>
          <w:tcPr>
            <w:tcW w:w="1205" w:type="pct"/>
          </w:tcPr>
          <w:p w14:paraId="694FC516" w14:textId="53C9B905" w:rsidR="00417B1B" w:rsidRPr="0099570F" w:rsidRDefault="00AC0BBF" w:rsidP="00307800">
            <w:pPr>
              <w:pStyle w:val="TableText"/>
              <w:cnfStyle w:val="000000000000" w:firstRow="0" w:lastRow="0" w:firstColumn="0" w:lastColumn="0" w:oddVBand="0" w:evenVBand="0" w:oddHBand="0" w:evenHBand="0" w:firstRowFirstColumn="0" w:firstRowLastColumn="0" w:lastRowFirstColumn="0" w:lastRowLastColumn="0"/>
            </w:pPr>
            <w:r>
              <w:t>N/A</w:t>
            </w:r>
          </w:p>
        </w:tc>
        <w:tc>
          <w:tcPr>
            <w:tcW w:w="1206" w:type="pct"/>
          </w:tcPr>
          <w:p w14:paraId="3448CD76" w14:textId="7CCBCB35" w:rsidR="00417B1B" w:rsidRPr="0099570F" w:rsidRDefault="00AC0BBF" w:rsidP="00307800">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99570F" w14:paraId="6D5A91F0" w14:textId="77777777" w:rsidTr="00307800">
        <w:tc>
          <w:tcPr>
            <w:cnfStyle w:val="001000000000" w:firstRow="0" w:lastRow="0" w:firstColumn="1" w:lastColumn="0" w:oddVBand="0" w:evenVBand="0" w:oddHBand="0" w:evenHBand="0" w:firstRowFirstColumn="0" w:firstRowLastColumn="0" w:lastRowFirstColumn="0" w:lastRowLastColumn="0"/>
            <w:tcW w:w="2589" w:type="pct"/>
          </w:tcPr>
          <w:p w14:paraId="3AE34618" w14:textId="77777777" w:rsidR="00417B1B" w:rsidRPr="0099570F" w:rsidRDefault="00417B1B" w:rsidP="00307800">
            <w:pPr>
              <w:pStyle w:val="TableText"/>
            </w:pPr>
            <w:r w:rsidRPr="0099570F">
              <w:t>Decrease/(increase) in receivables</w:t>
            </w:r>
          </w:p>
        </w:tc>
        <w:tc>
          <w:tcPr>
            <w:tcW w:w="1205" w:type="pct"/>
          </w:tcPr>
          <w:p w14:paraId="3C04D2FF" w14:textId="77777777" w:rsidR="00417B1B" w:rsidRPr="0099570F" w:rsidRDefault="00417B1B" w:rsidP="00307800">
            <w:pPr>
              <w:pStyle w:val="TableText"/>
              <w:cnfStyle w:val="000000000000" w:firstRow="0" w:lastRow="0" w:firstColumn="0" w:lastColumn="0" w:oddVBand="0" w:evenVBand="0" w:oddHBand="0" w:evenHBand="0" w:firstRowFirstColumn="0" w:firstRowLastColumn="0" w:lastRowFirstColumn="0" w:lastRowLastColumn="0"/>
            </w:pPr>
            <w:r w:rsidRPr="0099570F">
              <w:t>(346)</w:t>
            </w:r>
          </w:p>
        </w:tc>
        <w:tc>
          <w:tcPr>
            <w:tcW w:w="1206" w:type="pct"/>
          </w:tcPr>
          <w:p w14:paraId="201F5708" w14:textId="77777777" w:rsidR="00417B1B" w:rsidRPr="0099570F" w:rsidRDefault="00417B1B" w:rsidP="00307800">
            <w:pPr>
              <w:pStyle w:val="TableText"/>
              <w:cnfStyle w:val="000000000000" w:firstRow="0" w:lastRow="0" w:firstColumn="0" w:lastColumn="0" w:oddVBand="0" w:evenVBand="0" w:oddHBand="0" w:evenHBand="0" w:firstRowFirstColumn="0" w:firstRowLastColumn="0" w:lastRowFirstColumn="0" w:lastRowLastColumn="0"/>
            </w:pPr>
            <w:r w:rsidRPr="0099570F">
              <w:t>(15,937)</w:t>
            </w:r>
          </w:p>
        </w:tc>
      </w:tr>
      <w:tr w:rsidR="00417B1B" w:rsidRPr="0099570F" w14:paraId="05A6B426" w14:textId="77777777" w:rsidTr="00307800">
        <w:tc>
          <w:tcPr>
            <w:cnfStyle w:val="001000000000" w:firstRow="0" w:lastRow="0" w:firstColumn="1" w:lastColumn="0" w:oddVBand="0" w:evenVBand="0" w:oddHBand="0" w:evenHBand="0" w:firstRowFirstColumn="0" w:firstRowLastColumn="0" w:lastRowFirstColumn="0" w:lastRowLastColumn="0"/>
            <w:tcW w:w="2589" w:type="pct"/>
          </w:tcPr>
          <w:p w14:paraId="469DA1B1" w14:textId="77777777" w:rsidR="00417B1B" w:rsidRPr="0099570F" w:rsidRDefault="00417B1B" w:rsidP="00307800">
            <w:pPr>
              <w:pStyle w:val="TableText"/>
            </w:pPr>
            <w:r w:rsidRPr="0099570F">
              <w:t>Decrease/(increase) in prepayments</w:t>
            </w:r>
          </w:p>
        </w:tc>
        <w:tc>
          <w:tcPr>
            <w:tcW w:w="1205" w:type="pct"/>
          </w:tcPr>
          <w:p w14:paraId="2850E6BB" w14:textId="77777777" w:rsidR="00417B1B" w:rsidRPr="0099570F" w:rsidRDefault="00417B1B" w:rsidP="00307800">
            <w:pPr>
              <w:pStyle w:val="TableText"/>
              <w:cnfStyle w:val="000000000000" w:firstRow="0" w:lastRow="0" w:firstColumn="0" w:lastColumn="0" w:oddVBand="0" w:evenVBand="0" w:oddHBand="0" w:evenHBand="0" w:firstRowFirstColumn="0" w:firstRowLastColumn="0" w:lastRowFirstColumn="0" w:lastRowLastColumn="0"/>
            </w:pPr>
            <w:r w:rsidRPr="0099570F">
              <w:t>(3,517)</w:t>
            </w:r>
          </w:p>
        </w:tc>
        <w:tc>
          <w:tcPr>
            <w:tcW w:w="1206" w:type="pct"/>
          </w:tcPr>
          <w:p w14:paraId="42B06F32" w14:textId="77777777" w:rsidR="00417B1B" w:rsidRPr="0099570F" w:rsidRDefault="00417B1B" w:rsidP="00307800">
            <w:pPr>
              <w:pStyle w:val="TableText"/>
              <w:cnfStyle w:val="000000000000" w:firstRow="0" w:lastRow="0" w:firstColumn="0" w:lastColumn="0" w:oddVBand="0" w:evenVBand="0" w:oddHBand="0" w:evenHBand="0" w:firstRowFirstColumn="0" w:firstRowLastColumn="0" w:lastRowFirstColumn="0" w:lastRowLastColumn="0"/>
            </w:pPr>
            <w:r w:rsidRPr="0099570F">
              <w:t>(241)</w:t>
            </w:r>
          </w:p>
        </w:tc>
      </w:tr>
      <w:tr w:rsidR="00417B1B" w:rsidRPr="0099570F" w14:paraId="6D79F4AE" w14:textId="77777777" w:rsidTr="00307800">
        <w:tc>
          <w:tcPr>
            <w:cnfStyle w:val="001000000000" w:firstRow="0" w:lastRow="0" w:firstColumn="1" w:lastColumn="0" w:oddVBand="0" w:evenVBand="0" w:oddHBand="0" w:evenHBand="0" w:firstRowFirstColumn="0" w:firstRowLastColumn="0" w:lastRowFirstColumn="0" w:lastRowLastColumn="0"/>
            <w:tcW w:w="2589" w:type="pct"/>
          </w:tcPr>
          <w:p w14:paraId="6759C741" w14:textId="77777777" w:rsidR="00417B1B" w:rsidRPr="0099570F" w:rsidRDefault="00417B1B" w:rsidP="00307800">
            <w:pPr>
              <w:pStyle w:val="TableText"/>
            </w:pPr>
            <w:r w:rsidRPr="0099570F">
              <w:t>Increase/(decrease) in payables</w:t>
            </w:r>
          </w:p>
        </w:tc>
        <w:tc>
          <w:tcPr>
            <w:tcW w:w="1205" w:type="pct"/>
          </w:tcPr>
          <w:p w14:paraId="7A3E0451" w14:textId="77777777" w:rsidR="00417B1B" w:rsidRPr="0099570F" w:rsidRDefault="00417B1B" w:rsidP="00307800">
            <w:pPr>
              <w:pStyle w:val="TableText"/>
              <w:cnfStyle w:val="000000000000" w:firstRow="0" w:lastRow="0" w:firstColumn="0" w:lastColumn="0" w:oddVBand="0" w:evenVBand="0" w:oddHBand="0" w:evenHBand="0" w:firstRowFirstColumn="0" w:firstRowLastColumn="0" w:lastRowFirstColumn="0" w:lastRowLastColumn="0"/>
            </w:pPr>
            <w:r w:rsidRPr="0099570F">
              <w:t>7,418</w:t>
            </w:r>
          </w:p>
        </w:tc>
        <w:tc>
          <w:tcPr>
            <w:tcW w:w="1206" w:type="pct"/>
          </w:tcPr>
          <w:p w14:paraId="3838935C" w14:textId="77777777" w:rsidR="00417B1B" w:rsidRPr="0099570F" w:rsidRDefault="00417B1B" w:rsidP="00307800">
            <w:pPr>
              <w:pStyle w:val="TableText"/>
              <w:cnfStyle w:val="000000000000" w:firstRow="0" w:lastRow="0" w:firstColumn="0" w:lastColumn="0" w:oddVBand="0" w:evenVBand="0" w:oddHBand="0" w:evenHBand="0" w:firstRowFirstColumn="0" w:firstRowLastColumn="0" w:lastRowFirstColumn="0" w:lastRowLastColumn="0"/>
            </w:pPr>
            <w:r w:rsidRPr="0099570F">
              <w:t>11,636</w:t>
            </w:r>
          </w:p>
        </w:tc>
      </w:tr>
      <w:tr w:rsidR="00417B1B" w:rsidRPr="0099570F" w14:paraId="34950DC8" w14:textId="77777777" w:rsidTr="00307800">
        <w:tc>
          <w:tcPr>
            <w:cnfStyle w:val="001000000000" w:firstRow="0" w:lastRow="0" w:firstColumn="1" w:lastColumn="0" w:oddVBand="0" w:evenVBand="0" w:oddHBand="0" w:evenHBand="0" w:firstRowFirstColumn="0" w:firstRowLastColumn="0" w:lastRowFirstColumn="0" w:lastRowLastColumn="0"/>
            <w:tcW w:w="2589" w:type="pct"/>
          </w:tcPr>
          <w:p w14:paraId="7AACA341" w14:textId="77777777" w:rsidR="00417B1B" w:rsidRPr="0099570F" w:rsidRDefault="00417B1B" w:rsidP="00307800">
            <w:pPr>
              <w:pStyle w:val="TableText"/>
            </w:pPr>
            <w:r w:rsidRPr="0099570F">
              <w:t>Increase/(decrease) in provisions</w:t>
            </w:r>
          </w:p>
        </w:tc>
        <w:tc>
          <w:tcPr>
            <w:tcW w:w="1205" w:type="pct"/>
          </w:tcPr>
          <w:p w14:paraId="4BFFF21E" w14:textId="77777777" w:rsidR="00417B1B" w:rsidRPr="0099570F" w:rsidRDefault="00417B1B" w:rsidP="00307800">
            <w:pPr>
              <w:pStyle w:val="TableText"/>
              <w:cnfStyle w:val="000000000000" w:firstRow="0" w:lastRow="0" w:firstColumn="0" w:lastColumn="0" w:oddVBand="0" w:evenVBand="0" w:oddHBand="0" w:evenHBand="0" w:firstRowFirstColumn="0" w:firstRowLastColumn="0" w:lastRowFirstColumn="0" w:lastRowLastColumn="0"/>
            </w:pPr>
            <w:r w:rsidRPr="0099570F">
              <w:t>14,334</w:t>
            </w:r>
          </w:p>
        </w:tc>
        <w:tc>
          <w:tcPr>
            <w:tcW w:w="1206" w:type="pct"/>
          </w:tcPr>
          <w:p w14:paraId="34F84C54" w14:textId="77777777" w:rsidR="00417B1B" w:rsidRPr="0099570F" w:rsidRDefault="00417B1B" w:rsidP="00307800">
            <w:pPr>
              <w:pStyle w:val="TableText"/>
              <w:cnfStyle w:val="000000000000" w:firstRow="0" w:lastRow="0" w:firstColumn="0" w:lastColumn="0" w:oddVBand="0" w:evenVBand="0" w:oddHBand="0" w:evenHBand="0" w:firstRowFirstColumn="0" w:firstRowLastColumn="0" w:lastRowFirstColumn="0" w:lastRowLastColumn="0"/>
            </w:pPr>
            <w:r w:rsidRPr="0099570F">
              <w:t>2,939</w:t>
            </w:r>
          </w:p>
        </w:tc>
      </w:tr>
      <w:tr w:rsidR="00417B1B" w:rsidRPr="00DB7E45" w14:paraId="44CBFE00" w14:textId="77777777" w:rsidTr="0030780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pct"/>
          </w:tcPr>
          <w:p w14:paraId="553E6E46" w14:textId="77777777" w:rsidR="00417B1B" w:rsidRPr="00DB7E45" w:rsidRDefault="00417B1B" w:rsidP="00307800">
            <w:pPr>
              <w:pStyle w:val="TableText"/>
              <w:rPr>
                <w:rStyle w:val="Bold"/>
              </w:rPr>
            </w:pPr>
            <w:r w:rsidRPr="00DB7E45">
              <w:rPr>
                <w:rStyle w:val="Bold"/>
              </w:rPr>
              <w:t>Net cash from/(used in) operating activities</w:t>
            </w:r>
          </w:p>
        </w:tc>
        <w:tc>
          <w:tcPr>
            <w:tcW w:w="1205" w:type="pct"/>
          </w:tcPr>
          <w:p w14:paraId="57194B3F" w14:textId="77777777" w:rsidR="00417B1B" w:rsidRPr="00DB7E45" w:rsidRDefault="00417B1B" w:rsidP="00307800">
            <w:pPr>
              <w:pStyle w:val="TableText"/>
              <w:cnfStyle w:val="010000000000" w:firstRow="0" w:lastRow="1" w:firstColumn="0" w:lastColumn="0" w:oddVBand="0" w:evenVBand="0" w:oddHBand="0" w:evenHBand="0" w:firstRowFirstColumn="0" w:firstRowLastColumn="0" w:lastRowFirstColumn="0" w:lastRowLastColumn="0"/>
              <w:rPr>
                <w:rStyle w:val="Bold"/>
              </w:rPr>
            </w:pPr>
            <w:r w:rsidRPr="00DB7E45">
              <w:rPr>
                <w:rStyle w:val="Bold"/>
              </w:rPr>
              <w:t>74,563</w:t>
            </w:r>
          </w:p>
        </w:tc>
        <w:tc>
          <w:tcPr>
            <w:tcW w:w="1206" w:type="pct"/>
          </w:tcPr>
          <w:p w14:paraId="0068853C" w14:textId="77777777" w:rsidR="00417B1B" w:rsidRPr="00DB7E45" w:rsidRDefault="00417B1B" w:rsidP="00307800">
            <w:pPr>
              <w:pStyle w:val="TableText"/>
              <w:cnfStyle w:val="010000000000" w:firstRow="0" w:lastRow="1" w:firstColumn="0" w:lastColumn="0" w:oddVBand="0" w:evenVBand="0" w:oddHBand="0" w:evenHBand="0" w:firstRowFirstColumn="0" w:firstRowLastColumn="0" w:lastRowFirstColumn="0" w:lastRowLastColumn="0"/>
              <w:rPr>
                <w:rStyle w:val="Bold"/>
              </w:rPr>
            </w:pPr>
            <w:r w:rsidRPr="00DB7E45">
              <w:rPr>
                <w:rStyle w:val="Bold"/>
              </w:rPr>
              <w:t>51,693</w:t>
            </w:r>
          </w:p>
        </w:tc>
      </w:tr>
    </w:tbl>
    <w:p w14:paraId="60DC3079" w14:textId="77777777" w:rsidR="00417B1B" w:rsidRDefault="00417B1B" w:rsidP="00417B1B">
      <w:pPr>
        <w:pStyle w:val="BodyText"/>
      </w:pPr>
    </w:p>
    <w:p w14:paraId="7A3C7E73" w14:textId="77777777" w:rsidR="00417B1B" w:rsidRDefault="00417B1B" w:rsidP="00417B1B">
      <w:pPr>
        <w:pStyle w:val="Heading3"/>
        <w:sectPr w:rsidR="00417B1B" w:rsidSect="00AC0BBF">
          <w:pgSz w:w="11910" w:h="16840" w:code="9"/>
          <w:pgMar w:top="1134" w:right="1134" w:bottom="1134" w:left="1134" w:header="567" w:footer="567" w:gutter="0"/>
          <w:cols w:space="720"/>
          <w:docGrid w:linePitch="299"/>
        </w:sectPr>
      </w:pPr>
    </w:p>
    <w:p w14:paraId="7DCC0293" w14:textId="77777777" w:rsidR="00417B1B" w:rsidRDefault="00417B1B" w:rsidP="00417B1B">
      <w:pPr>
        <w:pStyle w:val="Heading3"/>
      </w:pPr>
      <w:bookmarkStart w:id="354" w:name="Note73"/>
      <w:bookmarkStart w:id="355" w:name="_Toc22665199"/>
      <w:r w:rsidRPr="0099570F">
        <w:lastRenderedPageBreak/>
        <w:t xml:space="preserve">7.3 </w:t>
      </w:r>
      <w:bookmarkEnd w:id="354"/>
      <w:r w:rsidRPr="0099570F">
        <w:t>Trust Account Balances</w:t>
      </w:r>
      <w:bookmarkEnd w:id="355"/>
    </w:p>
    <w:p w14:paraId="168BCAE6" w14:textId="77777777" w:rsidR="00417B1B" w:rsidRDefault="00417B1B" w:rsidP="00417B1B">
      <w:pPr>
        <w:pStyle w:val="BodyText"/>
      </w:pPr>
      <w:r>
        <w:t xml:space="preserve">Funds held in trust are quarantined for use specifically for the purposes under which each trust fund has been established and are not used for operating purposes. </w:t>
      </w:r>
    </w:p>
    <w:p w14:paraId="0BF39906" w14:textId="5DF06755" w:rsidR="00417B1B" w:rsidRDefault="00417B1B" w:rsidP="00417B1B">
      <w:pPr>
        <w:pStyle w:val="Heading4"/>
      </w:pPr>
      <w:r w:rsidRPr="00C864CC">
        <w:t>Trust Account Ba</w:t>
      </w:r>
      <w:r w:rsidR="00DB7E45">
        <w:t>lances Relating t</w:t>
      </w:r>
      <w:r w:rsidRPr="00C864CC">
        <w:t xml:space="preserve">o Trust Accounts Controlled </w:t>
      </w:r>
      <w:r w:rsidR="00DB7E45">
        <w:t>and/o</w:t>
      </w:r>
      <w:r w:rsidRPr="00C864CC">
        <w:t>r</w:t>
      </w:r>
      <w:r w:rsidR="00D45E5B">
        <w:t xml:space="preserve"> </w:t>
      </w:r>
      <w:r w:rsidRPr="00C864CC">
        <w:t>Administered</w:t>
      </w:r>
      <w:r w:rsidR="00D45E5B">
        <w:t xml:space="preserve"> </w:t>
      </w:r>
      <w:r w:rsidR="00DB7E45">
        <w:t>b</w:t>
      </w:r>
      <w:r w:rsidRPr="00C864CC">
        <w:t>y</w:t>
      </w:r>
      <w:r w:rsidR="00D45E5B">
        <w:t xml:space="preserve"> </w:t>
      </w:r>
      <w:r w:rsidR="00E57EEE">
        <w:t>Court Services Victoria</w:t>
      </w:r>
    </w:p>
    <w:p w14:paraId="5D051BBF" w14:textId="388B435A" w:rsidR="00342C4D" w:rsidRPr="00342C4D" w:rsidRDefault="00342C4D" w:rsidP="00342C4D">
      <w:pPr>
        <w:pStyle w:val="BodyText"/>
      </w:pPr>
      <w:r w:rsidRPr="007204BF">
        <w:t>Cash and cash equivalents and investments</w:t>
      </w:r>
    </w:p>
    <w:tbl>
      <w:tblPr>
        <w:tblStyle w:val="AccessibleTableNumerical"/>
        <w:tblW w:w="5000" w:type="pct"/>
        <w:tblLook w:val="04A0" w:firstRow="1" w:lastRow="0" w:firstColumn="1" w:lastColumn="0" w:noHBand="0" w:noVBand="1"/>
      </w:tblPr>
      <w:tblGrid>
        <w:gridCol w:w="3828"/>
        <w:gridCol w:w="1447"/>
        <w:gridCol w:w="1023"/>
        <w:gridCol w:w="1233"/>
        <w:gridCol w:w="1408"/>
        <w:gridCol w:w="1408"/>
        <w:gridCol w:w="1408"/>
        <w:gridCol w:w="1408"/>
        <w:gridCol w:w="1408"/>
      </w:tblGrid>
      <w:tr w:rsidR="00417B1B" w:rsidRPr="007204BF" w14:paraId="6A8AAC4D" w14:textId="77777777" w:rsidTr="009763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14" w:type="pct"/>
          </w:tcPr>
          <w:p w14:paraId="1B4228E3" w14:textId="6E8583BD" w:rsidR="00417B1B" w:rsidRPr="007204BF" w:rsidRDefault="00342C4D" w:rsidP="007204BF">
            <w:pPr>
              <w:pStyle w:val="TableText"/>
            </w:pPr>
            <w:bookmarkStart w:id="356" w:name="ColumnTitle_77"/>
            <w:r w:rsidRPr="007204BF">
              <w:t>Controlled trusts</w:t>
            </w:r>
          </w:p>
        </w:tc>
        <w:tc>
          <w:tcPr>
            <w:tcW w:w="497" w:type="pct"/>
            <w:vAlign w:val="bottom"/>
          </w:tcPr>
          <w:p w14:paraId="54275EA9" w14:textId="2916FDDF" w:rsidR="00417B1B" w:rsidRPr="007204BF" w:rsidRDefault="00976366" w:rsidP="00976366">
            <w:pPr>
              <w:pStyle w:val="TableText"/>
              <w:cnfStyle w:val="100000000000" w:firstRow="1" w:lastRow="0" w:firstColumn="0" w:lastColumn="0" w:oddVBand="0" w:evenVBand="0" w:oddHBand="0" w:evenHBand="0" w:firstRowFirstColumn="0" w:firstRowLastColumn="0" w:lastRowFirstColumn="0" w:lastRowLastColumn="0"/>
            </w:pPr>
            <w:r>
              <w:t>Opening balance a</w:t>
            </w:r>
            <w:r w:rsidR="00417B1B" w:rsidRPr="007204BF">
              <w:t>s at</w:t>
            </w:r>
            <w:r w:rsidR="00D45E5B" w:rsidRPr="007204BF">
              <w:t xml:space="preserve"> </w:t>
            </w:r>
            <w:r w:rsidR="00417B1B" w:rsidRPr="007204BF">
              <w:t>1 July 2018</w:t>
            </w:r>
            <w:r w:rsidR="00417B1B" w:rsidRPr="007204BF">
              <w:br/>
              <w:t>$'000</w:t>
            </w:r>
          </w:p>
        </w:tc>
        <w:tc>
          <w:tcPr>
            <w:tcW w:w="351" w:type="pct"/>
            <w:vAlign w:val="bottom"/>
          </w:tcPr>
          <w:p w14:paraId="05675D34" w14:textId="77777777" w:rsidR="00417B1B" w:rsidRPr="007204BF" w:rsidRDefault="00417B1B" w:rsidP="00DB7E45">
            <w:pPr>
              <w:pStyle w:val="TableText"/>
              <w:cnfStyle w:val="100000000000" w:firstRow="1" w:lastRow="0" w:firstColumn="0" w:lastColumn="0" w:oddVBand="0" w:evenVBand="0" w:oddHBand="0" w:evenHBand="0" w:firstRowFirstColumn="0" w:firstRowLastColumn="0" w:lastRowFirstColumn="0" w:lastRowLastColumn="0"/>
            </w:pPr>
            <w:r w:rsidRPr="007204BF">
              <w:t>Total</w:t>
            </w:r>
            <w:r w:rsidRPr="007204BF">
              <w:br/>
              <w:t>receipts</w:t>
            </w:r>
            <w:r w:rsidRPr="007204BF">
              <w:br/>
              <w:t>$'000</w:t>
            </w:r>
          </w:p>
        </w:tc>
        <w:tc>
          <w:tcPr>
            <w:tcW w:w="423" w:type="pct"/>
            <w:vAlign w:val="bottom"/>
          </w:tcPr>
          <w:p w14:paraId="696F4544" w14:textId="77777777" w:rsidR="00417B1B" w:rsidRPr="007204BF" w:rsidRDefault="00417B1B" w:rsidP="00DB7E45">
            <w:pPr>
              <w:pStyle w:val="TableText"/>
              <w:cnfStyle w:val="100000000000" w:firstRow="1" w:lastRow="0" w:firstColumn="0" w:lastColumn="0" w:oddVBand="0" w:evenVBand="0" w:oddHBand="0" w:evenHBand="0" w:firstRowFirstColumn="0" w:firstRowLastColumn="0" w:lastRowFirstColumn="0" w:lastRowLastColumn="0"/>
            </w:pPr>
            <w:r w:rsidRPr="007204BF">
              <w:t>Total</w:t>
            </w:r>
            <w:r w:rsidRPr="007204BF">
              <w:br/>
              <w:t>payments</w:t>
            </w:r>
            <w:r w:rsidRPr="007204BF">
              <w:br/>
              <w:t>$'000</w:t>
            </w:r>
          </w:p>
        </w:tc>
        <w:tc>
          <w:tcPr>
            <w:tcW w:w="483" w:type="pct"/>
            <w:vAlign w:val="bottom"/>
          </w:tcPr>
          <w:p w14:paraId="6CC13670" w14:textId="718C15AD" w:rsidR="00417B1B" w:rsidRPr="007204BF" w:rsidRDefault="00976366" w:rsidP="00976366">
            <w:pPr>
              <w:pStyle w:val="TableText"/>
              <w:cnfStyle w:val="100000000000" w:firstRow="1" w:lastRow="0" w:firstColumn="0" w:lastColumn="0" w:oddVBand="0" w:evenVBand="0" w:oddHBand="0" w:evenHBand="0" w:firstRowFirstColumn="0" w:firstRowLastColumn="0" w:lastRowFirstColumn="0" w:lastRowLastColumn="0"/>
            </w:pPr>
            <w:r>
              <w:t xml:space="preserve">Closing balance </w:t>
            </w:r>
            <w:r w:rsidR="00417B1B" w:rsidRPr="007204BF">
              <w:t>as at 30-Jun-19</w:t>
            </w:r>
            <w:r w:rsidR="00417B1B" w:rsidRPr="007204BF">
              <w:br/>
              <w:t>$'000</w:t>
            </w:r>
          </w:p>
        </w:tc>
        <w:tc>
          <w:tcPr>
            <w:tcW w:w="483" w:type="pct"/>
            <w:vAlign w:val="bottom"/>
          </w:tcPr>
          <w:p w14:paraId="4B5266BD" w14:textId="14115760" w:rsidR="00417B1B" w:rsidRPr="007204BF" w:rsidRDefault="00976366" w:rsidP="00976366">
            <w:pPr>
              <w:pStyle w:val="TableText"/>
              <w:cnfStyle w:val="100000000000" w:firstRow="1" w:lastRow="0" w:firstColumn="0" w:lastColumn="0" w:oddVBand="0" w:evenVBand="0" w:oddHBand="0" w:evenHBand="0" w:firstRowFirstColumn="0" w:firstRowLastColumn="0" w:lastRowFirstColumn="0" w:lastRowLastColumn="0"/>
            </w:pPr>
            <w:r>
              <w:t xml:space="preserve">Opening balance </w:t>
            </w:r>
            <w:r w:rsidR="00417B1B" w:rsidRPr="007204BF">
              <w:t>as at 1-Jul-17</w:t>
            </w:r>
            <w:r w:rsidR="00417B1B" w:rsidRPr="007204BF">
              <w:br/>
              <w:t>$'000</w:t>
            </w:r>
          </w:p>
        </w:tc>
        <w:tc>
          <w:tcPr>
            <w:tcW w:w="483" w:type="pct"/>
            <w:vAlign w:val="bottom"/>
          </w:tcPr>
          <w:p w14:paraId="333C4AD6" w14:textId="77777777" w:rsidR="00417B1B" w:rsidRPr="007204BF" w:rsidRDefault="00417B1B" w:rsidP="00DB7E45">
            <w:pPr>
              <w:pStyle w:val="TableText"/>
              <w:cnfStyle w:val="100000000000" w:firstRow="1" w:lastRow="0" w:firstColumn="0" w:lastColumn="0" w:oddVBand="0" w:evenVBand="0" w:oddHBand="0" w:evenHBand="0" w:firstRowFirstColumn="0" w:firstRowLastColumn="0" w:lastRowFirstColumn="0" w:lastRowLastColumn="0"/>
            </w:pPr>
            <w:r w:rsidRPr="007204BF">
              <w:t>Total</w:t>
            </w:r>
            <w:r w:rsidRPr="007204BF">
              <w:br/>
              <w:t>receipts</w:t>
            </w:r>
            <w:r w:rsidRPr="007204BF">
              <w:br/>
              <w:t>$'000</w:t>
            </w:r>
          </w:p>
        </w:tc>
        <w:tc>
          <w:tcPr>
            <w:tcW w:w="483" w:type="pct"/>
            <w:vAlign w:val="bottom"/>
          </w:tcPr>
          <w:p w14:paraId="2B0FB5FB" w14:textId="77777777" w:rsidR="00417B1B" w:rsidRPr="007204BF" w:rsidRDefault="00417B1B" w:rsidP="00DB7E45">
            <w:pPr>
              <w:pStyle w:val="TableText"/>
              <w:cnfStyle w:val="100000000000" w:firstRow="1" w:lastRow="0" w:firstColumn="0" w:lastColumn="0" w:oddVBand="0" w:evenVBand="0" w:oddHBand="0" w:evenHBand="0" w:firstRowFirstColumn="0" w:firstRowLastColumn="0" w:lastRowFirstColumn="0" w:lastRowLastColumn="0"/>
            </w:pPr>
            <w:r w:rsidRPr="007204BF">
              <w:t>Total</w:t>
            </w:r>
            <w:r w:rsidRPr="007204BF">
              <w:br/>
              <w:t>payments</w:t>
            </w:r>
            <w:r w:rsidRPr="007204BF">
              <w:br/>
              <w:t>$'000</w:t>
            </w:r>
          </w:p>
        </w:tc>
        <w:tc>
          <w:tcPr>
            <w:tcW w:w="483" w:type="pct"/>
            <w:vAlign w:val="bottom"/>
          </w:tcPr>
          <w:p w14:paraId="14C5278B" w14:textId="1C4E337A" w:rsidR="00417B1B" w:rsidRPr="007204BF" w:rsidRDefault="00976366" w:rsidP="00976366">
            <w:pPr>
              <w:pStyle w:val="TableText"/>
              <w:cnfStyle w:val="100000000000" w:firstRow="1" w:lastRow="0" w:firstColumn="0" w:lastColumn="0" w:oddVBand="0" w:evenVBand="0" w:oddHBand="0" w:evenHBand="0" w:firstRowFirstColumn="0" w:firstRowLastColumn="0" w:lastRowFirstColumn="0" w:lastRowLastColumn="0"/>
            </w:pPr>
            <w:r>
              <w:t xml:space="preserve">Closing balance as at </w:t>
            </w:r>
            <w:r>
              <w:br/>
            </w:r>
            <w:r w:rsidR="00417B1B" w:rsidRPr="007204BF">
              <w:t>30-Jun-18</w:t>
            </w:r>
            <w:r w:rsidR="00417B1B" w:rsidRPr="007204BF">
              <w:br/>
              <w:t>$'000</w:t>
            </w:r>
          </w:p>
        </w:tc>
      </w:tr>
      <w:bookmarkEnd w:id="356"/>
      <w:tr w:rsidR="00417B1B" w:rsidRPr="007204BF" w14:paraId="52E0412E" w14:textId="77777777" w:rsidTr="00976366">
        <w:tc>
          <w:tcPr>
            <w:cnfStyle w:val="001000000000" w:firstRow="0" w:lastRow="0" w:firstColumn="1" w:lastColumn="0" w:oddVBand="0" w:evenVBand="0" w:oddHBand="0" w:evenHBand="0" w:firstRowFirstColumn="0" w:firstRowLastColumn="0" w:lastRowFirstColumn="0" w:lastRowLastColumn="0"/>
            <w:tcW w:w="1314" w:type="pct"/>
          </w:tcPr>
          <w:p w14:paraId="7B0246BF" w14:textId="77777777" w:rsidR="00417B1B" w:rsidRPr="00DB7E45" w:rsidRDefault="00417B1B" w:rsidP="007204BF">
            <w:pPr>
              <w:pStyle w:val="TableText"/>
              <w:rPr>
                <w:rStyle w:val="Bold"/>
              </w:rPr>
            </w:pPr>
            <w:r w:rsidRPr="00DB7E45">
              <w:rPr>
                <w:rStyle w:val="Bold"/>
              </w:rPr>
              <w:t>Treasury Trust Fund</w:t>
            </w:r>
          </w:p>
        </w:tc>
        <w:tc>
          <w:tcPr>
            <w:tcW w:w="497" w:type="pct"/>
          </w:tcPr>
          <w:p w14:paraId="21611216" w14:textId="49909BBD"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c>
          <w:tcPr>
            <w:tcW w:w="351" w:type="pct"/>
          </w:tcPr>
          <w:p w14:paraId="23FFA3D8" w14:textId="4BB38683"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c>
          <w:tcPr>
            <w:tcW w:w="423" w:type="pct"/>
          </w:tcPr>
          <w:p w14:paraId="213D64BF" w14:textId="413C3C29"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c>
          <w:tcPr>
            <w:tcW w:w="483" w:type="pct"/>
          </w:tcPr>
          <w:p w14:paraId="4B4EAD9B" w14:textId="3EDCD24D"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c>
          <w:tcPr>
            <w:tcW w:w="483" w:type="pct"/>
          </w:tcPr>
          <w:p w14:paraId="2466F252" w14:textId="387CB2E8"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c>
          <w:tcPr>
            <w:tcW w:w="483" w:type="pct"/>
          </w:tcPr>
          <w:p w14:paraId="1C6AF38E" w14:textId="22E84D71"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c>
          <w:tcPr>
            <w:tcW w:w="483" w:type="pct"/>
          </w:tcPr>
          <w:p w14:paraId="4E0E582A" w14:textId="44EFB5C0"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c>
          <w:tcPr>
            <w:tcW w:w="483" w:type="pct"/>
          </w:tcPr>
          <w:p w14:paraId="17592B56" w14:textId="3B1C6E74"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r>
      <w:tr w:rsidR="00417B1B" w:rsidRPr="007204BF" w14:paraId="7916670D" w14:textId="77777777" w:rsidTr="00976366">
        <w:tc>
          <w:tcPr>
            <w:cnfStyle w:val="001000000000" w:firstRow="0" w:lastRow="0" w:firstColumn="1" w:lastColumn="0" w:oddVBand="0" w:evenVBand="0" w:oddHBand="0" w:evenHBand="0" w:firstRowFirstColumn="0" w:firstRowLastColumn="0" w:lastRowFirstColumn="0" w:lastRowLastColumn="0"/>
            <w:tcW w:w="1314" w:type="pct"/>
          </w:tcPr>
          <w:p w14:paraId="003171BC" w14:textId="77777777" w:rsidR="00417B1B" w:rsidRPr="007204BF" w:rsidRDefault="00417B1B" w:rsidP="00DB7E45">
            <w:pPr>
              <w:pStyle w:val="TableTextBullet1"/>
            </w:pPr>
            <w:r w:rsidRPr="007204BF">
              <w:t>Financial Management Act 1994 (No. 18/1994), Part 4</w:t>
            </w:r>
          </w:p>
        </w:tc>
        <w:tc>
          <w:tcPr>
            <w:tcW w:w="497" w:type="pct"/>
          </w:tcPr>
          <w:p w14:paraId="03E4DB9E" w14:textId="4CC61A9A"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c>
          <w:tcPr>
            <w:tcW w:w="351" w:type="pct"/>
          </w:tcPr>
          <w:p w14:paraId="7DC9F737" w14:textId="66F76434"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c>
          <w:tcPr>
            <w:tcW w:w="423" w:type="pct"/>
          </w:tcPr>
          <w:p w14:paraId="481DF7BF" w14:textId="3BCC0C10"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c>
          <w:tcPr>
            <w:tcW w:w="483" w:type="pct"/>
          </w:tcPr>
          <w:p w14:paraId="40B62A56" w14:textId="1DF78E3E"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c>
          <w:tcPr>
            <w:tcW w:w="483" w:type="pct"/>
          </w:tcPr>
          <w:p w14:paraId="2782F7D1" w14:textId="3D189E7D"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c>
          <w:tcPr>
            <w:tcW w:w="483" w:type="pct"/>
          </w:tcPr>
          <w:p w14:paraId="6669C6D8" w14:textId="74850390"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c>
          <w:tcPr>
            <w:tcW w:w="483" w:type="pct"/>
          </w:tcPr>
          <w:p w14:paraId="02FE35F9" w14:textId="2DE6A991"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c>
          <w:tcPr>
            <w:tcW w:w="483" w:type="pct"/>
          </w:tcPr>
          <w:p w14:paraId="6D693B57" w14:textId="0503FC11"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r>
      <w:tr w:rsidR="00417B1B" w:rsidRPr="007204BF" w14:paraId="4CC4836E" w14:textId="77777777" w:rsidTr="00976366">
        <w:tc>
          <w:tcPr>
            <w:cnfStyle w:val="001000000000" w:firstRow="0" w:lastRow="0" w:firstColumn="1" w:lastColumn="0" w:oddVBand="0" w:evenVBand="0" w:oddHBand="0" w:evenHBand="0" w:firstRowFirstColumn="0" w:firstRowLastColumn="0" w:lastRowFirstColumn="0" w:lastRowLastColumn="0"/>
            <w:tcW w:w="1314" w:type="pct"/>
          </w:tcPr>
          <w:p w14:paraId="6B7C4499" w14:textId="55F407FB" w:rsidR="00417B1B" w:rsidRPr="007204BF" w:rsidRDefault="00417B1B" w:rsidP="00DB7E45">
            <w:pPr>
              <w:pStyle w:val="TableTextBullet1"/>
            </w:pPr>
            <w:r w:rsidRPr="007204BF">
              <w:t xml:space="preserve">Working account for </w:t>
            </w:r>
            <w:r w:rsidR="00E57EEE">
              <w:t>Court Services Victoria</w:t>
            </w:r>
          </w:p>
        </w:tc>
        <w:tc>
          <w:tcPr>
            <w:tcW w:w="497" w:type="pct"/>
          </w:tcPr>
          <w:p w14:paraId="19608A8F" w14:textId="77777777" w:rsidR="00417B1B" w:rsidRPr="007204BF"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7204BF">
              <w:t>10,403</w:t>
            </w:r>
          </w:p>
        </w:tc>
        <w:tc>
          <w:tcPr>
            <w:tcW w:w="351" w:type="pct"/>
          </w:tcPr>
          <w:p w14:paraId="27B055DC" w14:textId="77777777" w:rsidR="00417B1B" w:rsidRPr="007204BF"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7204BF">
              <w:t>2,888</w:t>
            </w:r>
          </w:p>
        </w:tc>
        <w:tc>
          <w:tcPr>
            <w:tcW w:w="423" w:type="pct"/>
          </w:tcPr>
          <w:p w14:paraId="32DA9E75" w14:textId="77777777" w:rsidR="00417B1B" w:rsidRPr="007204BF"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7204BF">
              <w:t>629</w:t>
            </w:r>
          </w:p>
        </w:tc>
        <w:tc>
          <w:tcPr>
            <w:tcW w:w="483" w:type="pct"/>
          </w:tcPr>
          <w:p w14:paraId="07FDB790" w14:textId="77777777" w:rsidR="00417B1B" w:rsidRPr="007204BF"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7204BF">
              <w:t>12,661</w:t>
            </w:r>
          </w:p>
        </w:tc>
        <w:tc>
          <w:tcPr>
            <w:tcW w:w="483" w:type="pct"/>
          </w:tcPr>
          <w:p w14:paraId="2B77C69C" w14:textId="77777777" w:rsidR="00417B1B" w:rsidRPr="007204BF"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7204BF">
              <w:t>8,922</w:t>
            </w:r>
          </w:p>
        </w:tc>
        <w:tc>
          <w:tcPr>
            <w:tcW w:w="483" w:type="pct"/>
          </w:tcPr>
          <w:p w14:paraId="2D0B2A76" w14:textId="77777777" w:rsidR="00417B1B" w:rsidRPr="007204BF"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7204BF">
              <w:t>2,709</w:t>
            </w:r>
          </w:p>
        </w:tc>
        <w:tc>
          <w:tcPr>
            <w:tcW w:w="483" w:type="pct"/>
          </w:tcPr>
          <w:p w14:paraId="2068B7E7" w14:textId="77777777" w:rsidR="00417B1B" w:rsidRPr="007204BF"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7204BF">
              <w:t>1,229</w:t>
            </w:r>
          </w:p>
        </w:tc>
        <w:tc>
          <w:tcPr>
            <w:tcW w:w="483" w:type="pct"/>
          </w:tcPr>
          <w:p w14:paraId="6C63D3E2" w14:textId="77777777" w:rsidR="00417B1B" w:rsidRPr="007204BF"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7204BF">
              <w:t>10,403</w:t>
            </w:r>
          </w:p>
        </w:tc>
      </w:tr>
      <w:tr w:rsidR="00417B1B" w:rsidRPr="007204BF" w14:paraId="3FCAE9A0" w14:textId="77777777" w:rsidTr="00976366">
        <w:tc>
          <w:tcPr>
            <w:cnfStyle w:val="001000000000" w:firstRow="0" w:lastRow="0" w:firstColumn="1" w:lastColumn="0" w:oddVBand="0" w:evenVBand="0" w:oddHBand="0" w:evenHBand="0" w:firstRowFirstColumn="0" w:firstRowLastColumn="0" w:lastRowFirstColumn="0" w:lastRowLastColumn="0"/>
            <w:tcW w:w="1314" w:type="pct"/>
          </w:tcPr>
          <w:p w14:paraId="29F2F664" w14:textId="77777777" w:rsidR="00417B1B" w:rsidRPr="00DB7E45" w:rsidRDefault="00417B1B" w:rsidP="007204BF">
            <w:pPr>
              <w:pStyle w:val="TableText"/>
              <w:rPr>
                <w:rStyle w:val="Bold"/>
              </w:rPr>
            </w:pPr>
            <w:r w:rsidRPr="00DB7E45">
              <w:rPr>
                <w:rStyle w:val="Bold"/>
              </w:rPr>
              <w:t>Vehicle Lease Trust Account</w:t>
            </w:r>
          </w:p>
        </w:tc>
        <w:tc>
          <w:tcPr>
            <w:tcW w:w="497" w:type="pct"/>
          </w:tcPr>
          <w:p w14:paraId="68E33597" w14:textId="04E9CA3B"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c>
          <w:tcPr>
            <w:tcW w:w="351" w:type="pct"/>
          </w:tcPr>
          <w:p w14:paraId="6F8BC4D5" w14:textId="17FFF9CD"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c>
          <w:tcPr>
            <w:tcW w:w="423" w:type="pct"/>
          </w:tcPr>
          <w:p w14:paraId="600B1D8E" w14:textId="521EE212"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c>
          <w:tcPr>
            <w:tcW w:w="483" w:type="pct"/>
          </w:tcPr>
          <w:p w14:paraId="2579CC4B" w14:textId="05D3BA03"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c>
          <w:tcPr>
            <w:tcW w:w="483" w:type="pct"/>
          </w:tcPr>
          <w:p w14:paraId="4C9F2ED0" w14:textId="2693C707"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c>
          <w:tcPr>
            <w:tcW w:w="483" w:type="pct"/>
          </w:tcPr>
          <w:p w14:paraId="11D3CC0A" w14:textId="0E472B64"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c>
          <w:tcPr>
            <w:tcW w:w="483" w:type="pct"/>
          </w:tcPr>
          <w:p w14:paraId="05475362" w14:textId="5B58589E"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c>
          <w:tcPr>
            <w:tcW w:w="483" w:type="pct"/>
          </w:tcPr>
          <w:p w14:paraId="1C568F7A" w14:textId="674C9590"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r>
      <w:tr w:rsidR="00417B1B" w:rsidRPr="007204BF" w14:paraId="3A74BA74" w14:textId="77777777" w:rsidTr="00976366">
        <w:tc>
          <w:tcPr>
            <w:cnfStyle w:val="001000000000" w:firstRow="0" w:lastRow="0" w:firstColumn="1" w:lastColumn="0" w:oddVBand="0" w:evenVBand="0" w:oddHBand="0" w:evenHBand="0" w:firstRowFirstColumn="0" w:firstRowLastColumn="0" w:lastRowFirstColumn="0" w:lastRowLastColumn="0"/>
            <w:tcW w:w="1314" w:type="pct"/>
          </w:tcPr>
          <w:p w14:paraId="667182B4" w14:textId="77777777" w:rsidR="00417B1B" w:rsidRPr="007204BF" w:rsidRDefault="00417B1B" w:rsidP="00DB7E45">
            <w:pPr>
              <w:pStyle w:val="TableTextBullet1"/>
            </w:pPr>
            <w:r w:rsidRPr="007204BF">
              <w:t>Financial Management Act 1994 (No. 18/1994), Part 4</w:t>
            </w:r>
          </w:p>
        </w:tc>
        <w:tc>
          <w:tcPr>
            <w:tcW w:w="497" w:type="pct"/>
          </w:tcPr>
          <w:p w14:paraId="2BB01C97" w14:textId="0012B24C"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c>
          <w:tcPr>
            <w:tcW w:w="351" w:type="pct"/>
          </w:tcPr>
          <w:p w14:paraId="1E45A799" w14:textId="684EC02F"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c>
          <w:tcPr>
            <w:tcW w:w="423" w:type="pct"/>
          </w:tcPr>
          <w:p w14:paraId="713B4AC8" w14:textId="302FBC38"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c>
          <w:tcPr>
            <w:tcW w:w="483" w:type="pct"/>
          </w:tcPr>
          <w:p w14:paraId="0AB0CF53" w14:textId="32547C19"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c>
          <w:tcPr>
            <w:tcW w:w="483" w:type="pct"/>
          </w:tcPr>
          <w:p w14:paraId="3C0E4F96" w14:textId="6E29970F"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c>
          <w:tcPr>
            <w:tcW w:w="483" w:type="pct"/>
          </w:tcPr>
          <w:p w14:paraId="0C0FFC52" w14:textId="4C94FB55"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c>
          <w:tcPr>
            <w:tcW w:w="483" w:type="pct"/>
          </w:tcPr>
          <w:p w14:paraId="5C4F8C8F" w14:textId="0A7AC07A"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c>
          <w:tcPr>
            <w:tcW w:w="483" w:type="pct"/>
          </w:tcPr>
          <w:p w14:paraId="72D041AF" w14:textId="2236BE92"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r>
      <w:tr w:rsidR="00417B1B" w:rsidRPr="007204BF" w14:paraId="518DCF2F" w14:textId="77777777" w:rsidTr="00976366">
        <w:tc>
          <w:tcPr>
            <w:cnfStyle w:val="001000000000" w:firstRow="0" w:lastRow="0" w:firstColumn="1" w:lastColumn="0" w:oddVBand="0" w:evenVBand="0" w:oddHBand="0" w:evenHBand="0" w:firstRowFirstColumn="0" w:firstRowLastColumn="0" w:lastRowFirstColumn="0" w:lastRowLastColumn="0"/>
            <w:tcW w:w="1314" w:type="pct"/>
          </w:tcPr>
          <w:p w14:paraId="2B21D2ED" w14:textId="77777777" w:rsidR="00417B1B" w:rsidRPr="007204BF" w:rsidRDefault="00417B1B" w:rsidP="00DB7E45">
            <w:pPr>
              <w:pStyle w:val="TableTextBullet1"/>
            </w:pPr>
            <w:r w:rsidRPr="007204BF">
              <w:t>Working account for the sale of VicFleet motor vehicles</w:t>
            </w:r>
          </w:p>
        </w:tc>
        <w:tc>
          <w:tcPr>
            <w:tcW w:w="497" w:type="pct"/>
          </w:tcPr>
          <w:p w14:paraId="4BA59F52" w14:textId="77777777" w:rsidR="00417B1B" w:rsidRPr="007204BF"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7204BF">
              <w:t>49</w:t>
            </w:r>
          </w:p>
        </w:tc>
        <w:tc>
          <w:tcPr>
            <w:tcW w:w="351" w:type="pct"/>
          </w:tcPr>
          <w:p w14:paraId="2BDDE2BC" w14:textId="77777777" w:rsidR="00417B1B" w:rsidRPr="007204BF"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7204BF">
              <w:t>590</w:t>
            </w:r>
          </w:p>
        </w:tc>
        <w:tc>
          <w:tcPr>
            <w:tcW w:w="423" w:type="pct"/>
          </w:tcPr>
          <w:p w14:paraId="7A5006E2" w14:textId="77777777" w:rsidR="00417B1B" w:rsidRPr="007204BF"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7204BF">
              <w:t>526</w:t>
            </w:r>
          </w:p>
        </w:tc>
        <w:tc>
          <w:tcPr>
            <w:tcW w:w="483" w:type="pct"/>
          </w:tcPr>
          <w:p w14:paraId="6B24FBF8" w14:textId="77777777" w:rsidR="00417B1B" w:rsidRPr="007204BF"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7204BF">
              <w:t>113</w:t>
            </w:r>
          </w:p>
        </w:tc>
        <w:tc>
          <w:tcPr>
            <w:tcW w:w="483" w:type="pct"/>
          </w:tcPr>
          <w:p w14:paraId="04E33A48" w14:textId="77777777" w:rsidR="00417B1B" w:rsidRPr="007204BF"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7204BF">
              <w:t>87</w:t>
            </w:r>
          </w:p>
        </w:tc>
        <w:tc>
          <w:tcPr>
            <w:tcW w:w="483" w:type="pct"/>
          </w:tcPr>
          <w:p w14:paraId="1C3F7FE6" w14:textId="77777777" w:rsidR="00417B1B" w:rsidRPr="007204BF"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7204BF">
              <w:t>452</w:t>
            </w:r>
          </w:p>
        </w:tc>
        <w:tc>
          <w:tcPr>
            <w:tcW w:w="483" w:type="pct"/>
          </w:tcPr>
          <w:p w14:paraId="4B1A66AE" w14:textId="77777777" w:rsidR="00417B1B" w:rsidRPr="007204BF"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7204BF">
              <w:t>490</w:t>
            </w:r>
          </w:p>
        </w:tc>
        <w:tc>
          <w:tcPr>
            <w:tcW w:w="483" w:type="pct"/>
          </w:tcPr>
          <w:p w14:paraId="4EE21007" w14:textId="77777777" w:rsidR="00417B1B" w:rsidRPr="007204BF"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7204BF">
              <w:t>49</w:t>
            </w:r>
          </w:p>
        </w:tc>
      </w:tr>
      <w:tr w:rsidR="00417B1B" w:rsidRPr="007204BF" w14:paraId="62170B95" w14:textId="77777777" w:rsidTr="00976366">
        <w:tc>
          <w:tcPr>
            <w:cnfStyle w:val="001000000000" w:firstRow="0" w:lastRow="0" w:firstColumn="1" w:lastColumn="0" w:oddVBand="0" w:evenVBand="0" w:oddHBand="0" w:evenHBand="0" w:firstRowFirstColumn="0" w:firstRowLastColumn="0" w:lastRowFirstColumn="0" w:lastRowLastColumn="0"/>
            <w:tcW w:w="1314" w:type="pct"/>
          </w:tcPr>
          <w:p w14:paraId="48521477" w14:textId="77777777" w:rsidR="00417B1B" w:rsidRPr="00DB7E45" w:rsidRDefault="00417B1B" w:rsidP="007204BF">
            <w:pPr>
              <w:pStyle w:val="TableText"/>
              <w:rPr>
                <w:rStyle w:val="Bold"/>
              </w:rPr>
            </w:pPr>
            <w:r w:rsidRPr="00DB7E45">
              <w:rPr>
                <w:rStyle w:val="Bold"/>
              </w:rPr>
              <w:t>Victorian Civil and Administrative Tribunal Trust Account</w:t>
            </w:r>
          </w:p>
        </w:tc>
        <w:tc>
          <w:tcPr>
            <w:tcW w:w="497" w:type="pct"/>
          </w:tcPr>
          <w:p w14:paraId="0FE803A2" w14:textId="2939ADFF"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c>
          <w:tcPr>
            <w:tcW w:w="351" w:type="pct"/>
          </w:tcPr>
          <w:p w14:paraId="52E00EA1" w14:textId="24D4EA01"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c>
          <w:tcPr>
            <w:tcW w:w="423" w:type="pct"/>
          </w:tcPr>
          <w:p w14:paraId="789E19D7" w14:textId="1721DE17"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c>
          <w:tcPr>
            <w:tcW w:w="483" w:type="pct"/>
          </w:tcPr>
          <w:p w14:paraId="645247C3" w14:textId="0951D4E7"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c>
          <w:tcPr>
            <w:tcW w:w="483" w:type="pct"/>
          </w:tcPr>
          <w:p w14:paraId="4397EB04" w14:textId="23614C68"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c>
          <w:tcPr>
            <w:tcW w:w="483" w:type="pct"/>
          </w:tcPr>
          <w:p w14:paraId="361FD6DD" w14:textId="66BCE4E1"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c>
          <w:tcPr>
            <w:tcW w:w="483" w:type="pct"/>
          </w:tcPr>
          <w:p w14:paraId="7E82B107" w14:textId="77A5874B"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c>
          <w:tcPr>
            <w:tcW w:w="483" w:type="pct"/>
          </w:tcPr>
          <w:p w14:paraId="76CE4417" w14:textId="2444363E"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r>
      <w:tr w:rsidR="00417B1B" w:rsidRPr="007204BF" w14:paraId="2E5F3AE9" w14:textId="77777777" w:rsidTr="00976366">
        <w:tc>
          <w:tcPr>
            <w:cnfStyle w:val="001000000000" w:firstRow="0" w:lastRow="0" w:firstColumn="1" w:lastColumn="0" w:oddVBand="0" w:evenVBand="0" w:oddHBand="0" w:evenHBand="0" w:firstRowFirstColumn="0" w:firstRowLastColumn="0" w:lastRowFirstColumn="0" w:lastRowLastColumn="0"/>
            <w:tcW w:w="1314" w:type="pct"/>
          </w:tcPr>
          <w:p w14:paraId="29243C41" w14:textId="77777777" w:rsidR="00417B1B" w:rsidRPr="007204BF" w:rsidRDefault="00417B1B" w:rsidP="00DB7E45">
            <w:pPr>
              <w:pStyle w:val="TableTextBullet1"/>
            </w:pPr>
            <w:r w:rsidRPr="007204BF">
              <w:t>Financial Management Act 1994 (No. 18/1994), Part 4</w:t>
            </w:r>
          </w:p>
        </w:tc>
        <w:tc>
          <w:tcPr>
            <w:tcW w:w="497" w:type="pct"/>
          </w:tcPr>
          <w:p w14:paraId="6E285D61" w14:textId="67E1B4E0"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c>
          <w:tcPr>
            <w:tcW w:w="351" w:type="pct"/>
          </w:tcPr>
          <w:p w14:paraId="1D93554A" w14:textId="58E4D2BC"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c>
          <w:tcPr>
            <w:tcW w:w="423" w:type="pct"/>
          </w:tcPr>
          <w:p w14:paraId="383BC5E2" w14:textId="5D755C93"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c>
          <w:tcPr>
            <w:tcW w:w="483" w:type="pct"/>
          </w:tcPr>
          <w:p w14:paraId="68234C4F" w14:textId="7A6D4AEA"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c>
          <w:tcPr>
            <w:tcW w:w="483" w:type="pct"/>
          </w:tcPr>
          <w:p w14:paraId="2D337168" w14:textId="4DDFF934"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c>
          <w:tcPr>
            <w:tcW w:w="483" w:type="pct"/>
          </w:tcPr>
          <w:p w14:paraId="29925C2E" w14:textId="24682605"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c>
          <w:tcPr>
            <w:tcW w:w="483" w:type="pct"/>
          </w:tcPr>
          <w:p w14:paraId="6EE7096E" w14:textId="4A875765"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c>
          <w:tcPr>
            <w:tcW w:w="483" w:type="pct"/>
          </w:tcPr>
          <w:p w14:paraId="3061AE0F" w14:textId="4530A5C4" w:rsidR="00417B1B" w:rsidRPr="007204BF" w:rsidRDefault="00AC0BBF" w:rsidP="007204BF">
            <w:pPr>
              <w:pStyle w:val="TableText"/>
              <w:cnfStyle w:val="000000000000" w:firstRow="0" w:lastRow="0" w:firstColumn="0" w:lastColumn="0" w:oddVBand="0" w:evenVBand="0" w:oddHBand="0" w:evenHBand="0" w:firstRowFirstColumn="0" w:firstRowLastColumn="0" w:lastRowFirstColumn="0" w:lastRowLastColumn="0"/>
            </w:pPr>
            <w:r w:rsidRPr="007204BF">
              <w:t>N/A</w:t>
            </w:r>
          </w:p>
        </w:tc>
      </w:tr>
      <w:tr w:rsidR="00417B1B" w:rsidRPr="007204BF" w14:paraId="2D5F7C85" w14:textId="77777777" w:rsidTr="00976366">
        <w:tc>
          <w:tcPr>
            <w:cnfStyle w:val="001000000000" w:firstRow="0" w:lastRow="0" w:firstColumn="1" w:lastColumn="0" w:oddVBand="0" w:evenVBand="0" w:oddHBand="0" w:evenHBand="0" w:firstRowFirstColumn="0" w:firstRowLastColumn="0" w:lastRowFirstColumn="0" w:lastRowLastColumn="0"/>
            <w:tcW w:w="1314" w:type="pct"/>
          </w:tcPr>
          <w:p w14:paraId="1663BEBC" w14:textId="77777777" w:rsidR="00417B1B" w:rsidRPr="007204BF" w:rsidRDefault="00417B1B" w:rsidP="00DB7E45">
            <w:pPr>
              <w:pStyle w:val="TableTextBullet1"/>
            </w:pPr>
            <w:r w:rsidRPr="007204BF">
              <w:t>Working account for the Owners Corporation, Domestic Building and Residential Tenancies disputes.</w:t>
            </w:r>
          </w:p>
        </w:tc>
        <w:tc>
          <w:tcPr>
            <w:tcW w:w="497" w:type="pct"/>
          </w:tcPr>
          <w:p w14:paraId="0B98EDB8" w14:textId="77777777" w:rsidR="00417B1B" w:rsidRPr="007204BF"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7204BF">
              <w:t>2,547</w:t>
            </w:r>
          </w:p>
        </w:tc>
        <w:tc>
          <w:tcPr>
            <w:tcW w:w="351" w:type="pct"/>
          </w:tcPr>
          <w:p w14:paraId="04E460E6" w14:textId="77777777" w:rsidR="00417B1B" w:rsidRPr="007204BF"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7204BF">
              <w:t>19,480</w:t>
            </w:r>
          </w:p>
        </w:tc>
        <w:tc>
          <w:tcPr>
            <w:tcW w:w="423" w:type="pct"/>
          </w:tcPr>
          <w:p w14:paraId="4865FBBF" w14:textId="77777777" w:rsidR="00417B1B" w:rsidRPr="007204BF"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7204BF">
              <w:t>19,077</w:t>
            </w:r>
          </w:p>
        </w:tc>
        <w:tc>
          <w:tcPr>
            <w:tcW w:w="483" w:type="pct"/>
          </w:tcPr>
          <w:p w14:paraId="0B779DF7" w14:textId="77777777" w:rsidR="00417B1B" w:rsidRPr="007204BF"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7204BF">
              <w:t>2,949</w:t>
            </w:r>
          </w:p>
        </w:tc>
        <w:tc>
          <w:tcPr>
            <w:tcW w:w="483" w:type="pct"/>
          </w:tcPr>
          <w:p w14:paraId="06F3BC77" w14:textId="77777777" w:rsidR="00417B1B" w:rsidRPr="007204BF"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7204BF">
              <w:t>1,795</w:t>
            </w:r>
          </w:p>
        </w:tc>
        <w:tc>
          <w:tcPr>
            <w:tcW w:w="483" w:type="pct"/>
          </w:tcPr>
          <w:p w14:paraId="4F91C964" w14:textId="77777777" w:rsidR="00417B1B" w:rsidRPr="007204BF"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7204BF">
              <w:t>20,082</w:t>
            </w:r>
          </w:p>
        </w:tc>
        <w:tc>
          <w:tcPr>
            <w:tcW w:w="483" w:type="pct"/>
          </w:tcPr>
          <w:p w14:paraId="26E7E8F5" w14:textId="77777777" w:rsidR="00417B1B" w:rsidRPr="007204BF"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7204BF">
              <w:t>19,331</w:t>
            </w:r>
          </w:p>
        </w:tc>
        <w:tc>
          <w:tcPr>
            <w:tcW w:w="483" w:type="pct"/>
          </w:tcPr>
          <w:p w14:paraId="29E0BA80" w14:textId="77777777" w:rsidR="00417B1B" w:rsidRPr="007204BF"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7204BF">
              <w:t>2,547</w:t>
            </w:r>
          </w:p>
        </w:tc>
      </w:tr>
      <w:tr w:rsidR="00417B1B" w:rsidRPr="007204BF" w14:paraId="1E991321" w14:textId="77777777" w:rsidTr="00976366">
        <w:tc>
          <w:tcPr>
            <w:cnfStyle w:val="001000000000" w:firstRow="0" w:lastRow="0" w:firstColumn="1" w:lastColumn="0" w:oddVBand="0" w:evenVBand="0" w:oddHBand="0" w:evenHBand="0" w:firstRowFirstColumn="0" w:firstRowLastColumn="0" w:lastRowFirstColumn="0" w:lastRowLastColumn="0"/>
            <w:tcW w:w="1314" w:type="pct"/>
          </w:tcPr>
          <w:p w14:paraId="4338C0C0" w14:textId="77777777" w:rsidR="00417B1B" w:rsidRPr="00DB7E45" w:rsidRDefault="00417B1B" w:rsidP="007204BF">
            <w:pPr>
              <w:pStyle w:val="TableText"/>
              <w:rPr>
                <w:rStyle w:val="Bold"/>
              </w:rPr>
            </w:pPr>
            <w:r w:rsidRPr="00DB7E45">
              <w:rPr>
                <w:rStyle w:val="Bold"/>
              </w:rPr>
              <w:t>Inter-Departmental Transfer Fund</w:t>
            </w:r>
          </w:p>
        </w:tc>
        <w:tc>
          <w:tcPr>
            <w:tcW w:w="497" w:type="pct"/>
          </w:tcPr>
          <w:p w14:paraId="734755B2" w14:textId="77777777" w:rsidR="00417B1B" w:rsidRPr="007204BF"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7204BF">
              <w:t>1,556</w:t>
            </w:r>
          </w:p>
        </w:tc>
        <w:tc>
          <w:tcPr>
            <w:tcW w:w="351" w:type="pct"/>
          </w:tcPr>
          <w:p w14:paraId="12AF869A" w14:textId="77777777" w:rsidR="00417B1B" w:rsidRPr="007204BF"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7204BF">
              <w:t>5,797</w:t>
            </w:r>
          </w:p>
        </w:tc>
        <w:tc>
          <w:tcPr>
            <w:tcW w:w="423" w:type="pct"/>
          </w:tcPr>
          <w:p w14:paraId="72CB7C03" w14:textId="77777777" w:rsidR="00417B1B" w:rsidRPr="007204BF"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7204BF">
              <w:t>2,147</w:t>
            </w:r>
          </w:p>
        </w:tc>
        <w:tc>
          <w:tcPr>
            <w:tcW w:w="483" w:type="pct"/>
          </w:tcPr>
          <w:p w14:paraId="03617688" w14:textId="77777777" w:rsidR="00417B1B" w:rsidRPr="007204BF"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7204BF">
              <w:t>5,206</w:t>
            </w:r>
          </w:p>
        </w:tc>
        <w:tc>
          <w:tcPr>
            <w:tcW w:w="483" w:type="pct"/>
          </w:tcPr>
          <w:p w14:paraId="4D0CE133" w14:textId="77777777" w:rsidR="00417B1B" w:rsidRPr="007204BF"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7204BF">
              <w:t>0</w:t>
            </w:r>
          </w:p>
        </w:tc>
        <w:tc>
          <w:tcPr>
            <w:tcW w:w="483" w:type="pct"/>
          </w:tcPr>
          <w:p w14:paraId="0228384C" w14:textId="77777777" w:rsidR="00417B1B" w:rsidRPr="007204BF"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7204BF">
              <w:t>1,887</w:t>
            </w:r>
          </w:p>
        </w:tc>
        <w:tc>
          <w:tcPr>
            <w:tcW w:w="483" w:type="pct"/>
          </w:tcPr>
          <w:p w14:paraId="5C047C1F" w14:textId="77777777" w:rsidR="00417B1B" w:rsidRPr="007204BF"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7204BF">
              <w:t>331</w:t>
            </w:r>
          </w:p>
        </w:tc>
        <w:tc>
          <w:tcPr>
            <w:tcW w:w="483" w:type="pct"/>
          </w:tcPr>
          <w:p w14:paraId="331A9A2A" w14:textId="77777777" w:rsidR="00417B1B" w:rsidRPr="007204BF"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7204BF">
              <w:t>1,556</w:t>
            </w:r>
          </w:p>
        </w:tc>
      </w:tr>
      <w:tr w:rsidR="00417B1B" w:rsidRPr="00DB7E45" w14:paraId="20D77BA8" w14:textId="77777777" w:rsidTr="00976366">
        <w:tc>
          <w:tcPr>
            <w:cnfStyle w:val="001000000000" w:firstRow="0" w:lastRow="0" w:firstColumn="1" w:lastColumn="0" w:oddVBand="0" w:evenVBand="0" w:oddHBand="0" w:evenHBand="0" w:firstRowFirstColumn="0" w:firstRowLastColumn="0" w:lastRowFirstColumn="0" w:lastRowLastColumn="0"/>
            <w:tcW w:w="1314" w:type="pct"/>
          </w:tcPr>
          <w:p w14:paraId="717F929B" w14:textId="77777777" w:rsidR="00417B1B" w:rsidRPr="00DB7E45" w:rsidRDefault="00417B1B" w:rsidP="007204BF">
            <w:pPr>
              <w:pStyle w:val="TableText"/>
              <w:rPr>
                <w:rStyle w:val="Bold"/>
              </w:rPr>
            </w:pPr>
            <w:r w:rsidRPr="00DB7E45">
              <w:rPr>
                <w:rStyle w:val="Bold"/>
              </w:rPr>
              <w:lastRenderedPageBreak/>
              <w:t>Total controlled trusts</w:t>
            </w:r>
          </w:p>
        </w:tc>
        <w:tc>
          <w:tcPr>
            <w:tcW w:w="497" w:type="pct"/>
          </w:tcPr>
          <w:p w14:paraId="4628384C" w14:textId="77777777" w:rsidR="00417B1B" w:rsidRPr="00DB7E45" w:rsidRDefault="00417B1B" w:rsidP="007204BF">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7E45">
              <w:rPr>
                <w:rStyle w:val="Bold"/>
              </w:rPr>
              <w:t>14,554</w:t>
            </w:r>
          </w:p>
        </w:tc>
        <w:tc>
          <w:tcPr>
            <w:tcW w:w="351" w:type="pct"/>
          </w:tcPr>
          <w:p w14:paraId="10049C58" w14:textId="77777777" w:rsidR="00417B1B" w:rsidRPr="00DB7E45" w:rsidRDefault="00417B1B" w:rsidP="007204BF">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7E45">
              <w:rPr>
                <w:rStyle w:val="Bold"/>
              </w:rPr>
              <w:t xml:space="preserve">28,755 </w:t>
            </w:r>
          </w:p>
        </w:tc>
        <w:tc>
          <w:tcPr>
            <w:tcW w:w="423" w:type="pct"/>
          </w:tcPr>
          <w:p w14:paraId="1BEEA28E" w14:textId="77777777" w:rsidR="00417B1B" w:rsidRPr="00DB7E45" w:rsidRDefault="00417B1B" w:rsidP="007204BF">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7E45">
              <w:rPr>
                <w:rStyle w:val="Bold"/>
              </w:rPr>
              <w:t xml:space="preserve">22,379 </w:t>
            </w:r>
          </w:p>
        </w:tc>
        <w:tc>
          <w:tcPr>
            <w:tcW w:w="483" w:type="pct"/>
          </w:tcPr>
          <w:p w14:paraId="2CDED91C" w14:textId="77777777" w:rsidR="00417B1B" w:rsidRPr="00DB7E45" w:rsidRDefault="00417B1B" w:rsidP="007204BF">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7E45">
              <w:rPr>
                <w:rStyle w:val="Bold"/>
              </w:rPr>
              <w:t>20,930</w:t>
            </w:r>
          </w:p>
        </w:tc>
        <w:tc>
          <w:tcPr>
            <w:tcW w:w="483" w:type="pct"/>
          </w:tcPr>
          <w:p w14:paraId="7C3BD17F" w14:textId="77777777" w:rsidR="00417B1B" w:rsidRPr="00DB7E45" w:rsidRDefault="00417B1B" w:rsidP="007204BF">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7E45">
              <w:rPr>
                <w:rStyle w:val="Bold"/>
              </w:rPr>
              <w:t>10,804</w:t>
            </w:r>
          </w:p>
        </w:tc>
        <w:tc>
          <w:tcPr>
            <w:tcW w:w="483" w:type="pct"/>
          </w:tcPr>
          <w:p w14:paraId="1DE0FC89" w14:textId="77777777" w:rsidR="00417B1B" w:rsidRPr="00DB7E45" w:rsidRDefault="00417B1B" w:rsidP="007204BF">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7E45">
              <w:rPr>
                <w:rStyle w:val="Bold"/>
              </w:rPr>
              <w:t>25,131</w:t>
            </w:r>
          </w:p>
        </w:tc>
        <w:tc>
          <w:tcPr>
            <w:tcW w:w="483" w:type="pct"/>
          </w:tcPr>
          <w:p w14:paraId="5B44CFF0" w14:textId="77777777" w:rsidR="00417B1B" w:rsidRPr="00DB7E45" w:rsidRDefault="00417B1B" w:rsidP="007204BF">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7E45">
              <w:rPr>
                <w:rStyle w:val="Bold"/>
              </w:rPr>
              <w:t>21,380</w:t>
            </w:r>
          </w:p>
        </w:tc>
        <w:tc>
          <w:tcPr>
            <w:tcW w:w="483" w:type="pct"/>
          </w:tcPr>
          <w:p w14:paraId="79E9FE8E" w14:textId="77777777" w:rsidR="00417B1B" w:rsidRPr="00DB7E45" w:rsidRDefault="00417B1B" w:rsidP="007204BF">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7E45">
              <w:rPr>
                <w:rStyle w:val="Bold"/>
              </w:rPr>
              <w:t>14,554</w:t>
            </w:r>
          </w:p>
        </w:tc>
      </w:tr>
    </w:tbl>
    <w:p w14:paraId="300190BC" w14:textId="1E7C32D2" w:rsidR="007204BF" w:rsidRPr="00774ADC" w:rsidRDefault="007204BF" w:rsidP="00A01DC4">
      <w:pPr>
        <w:pStyle w:val="NotesNumberedList"/>
        <w:numPr>
          <w:ilvl w:val="0"/>
          <w:numId w:val="28"/>
        </w:numPr>
        <w:spacing w:before="240"/>
      </w:pPr>
      <w:r w:rsidRPr="00774ADC">
        <w:t>Prior year comparatives for Inter-Departmental Transfer Fund restated to more accurately reflect total receipts and total payments</w:t>
      </w:r>
    </w:p>
    <w:tbl>
      <w:tblPr>
        <w:tblStyle w:val="AccessibleTableNumerical"/>
        <w:tblW w:w="5000" w:type="pct"/>
        <w:tblLook w:val="04E0" w:firstRow="1" w:lastRow="1" w:firstColumn="1" w:lastColumn="0" w:noHBand="0" w:noVBand="1"/>
      </w:tblPr>
      <w:tblGrid>
        <w:gridCol w:w="3710"/>
        <w:gridCol w:w="1565"/>
        <w:gridCol w:w="1023"/>
        <w:gridCol w:w="1233"/>
        <w:gridCol w:w="1408"/>
        <w:gridCol w:w="1408"/>
        <w:gridCol w:w="1408"/>
        <w:gridCol w:w="1408"/>
        <w:gridCol w:w="1408"/>
      </w:tblGrid>
      <w:tr w:rsidR="00417B1B" w:rsidRPr="00C864CC" w14:paraId="78B5A873" w14:textId="77777777" w:rsidTr="009763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3" w:type="pct"/>
          </w:tcPr>
          <w:p w14:paraId="06C9695F" w14:textId="1C6D929D" w:rsidR="00417B1B" w:rsidRPr="00C864CC" w:rsidRDefault="00342C4D" w:rsidP="007204BF">
            <w:pPr>
              <w:pStyle w:val="TableText"/>
            </w:pPr>
            <w:bookmarkStart w:id="357" w:name="ColumnTitle_78"/>
            <w:r w:rsidRPr="00C864CC">
              <w:t>Administered trusts</w:t>
            </w:r>
          </w:p>
        </w:tc>
        <w:tc>
          <w:tcPr>
            <w:tcW w:w="537" w:type="pct"/>
            <w:vAlign w:val="bottom"/>
          </w:tcPr>
          <w:p w14:paraId="77DC0F84" w14:textId="6064EAE4" w:rsidR="00417B1B" w:rsidRPr="00C864CC" w:rsidRDefault="00417B1B" w:rsidP="00976366">
            <w:pPr>
              <w:pStyle w:val="TableText"/>
              <w:cnfStyle w:val="100000000000" w:firstRow="1" w:lastRow="0" w:firstColumn="0" w:lastColumn="0" w:oddVBand="0" w:evenVBand="0" w:oddHBand="0" w:evenHBand="0" w:firstRowFirstColumn="0" w:firstRowLastColumn="0" w:lastRowFirstColumn="0" w:lastRowLastColumn="0"/>
            </w:pPr>
            <w:r w:rsidRPr="00C864CC">
              <w:t>Opening balance as at</w:t>
            </w:r>
            <w:r w:rsidR="00976366">
              <w:br/>
            </w:r>
            <w:r w:rsidRPr="00C864CC">
              <w:t>1 July 2018</w:t>
            </w:r>
            <w:r w:rsidRPr="00C864CC">
              <w:br/>
              <w:t>$'000</w:t>
            </w:r>
          </w:p>
        </w:tc>
        <w:tc>
          <w:tcPr>
            <w:tcW w:w="351" w:type="pct"/>
            <w:vAlign w:val="bottom"/>
          </w:tcPr>
          <w:p w14:paraId="504C2906" w14:textId="77777777" w:rsidR="00417B1B" w:rsidRPr="00C864CC" w:rsidRDefault="00417B1B" w:rsidP="00DB7E45">
            <w:pPr>
              <w:pStyle w:val="TableText"/>
              <w:cnfStyle w:val="100000000000" w:firstRow="1" w:lastRow="0" w:firstColumn="0" w:lastColumn="0" w:oddVBand="0" w:evenVBand="0" w:oddHBand="0" w:evenHBand="0" w:firstRowFirstColumn="0" w:firstRowLastColumn="0" w:lastRowFirstColumn="0" w:lastRowLastColumn="0"/>
            </w:pPr>
            <w:r w:rsidRPr="00C864CC">
              <w:t>Total</w:t>
            </w:r>
            <w:r w:rsidRPr="00C864CC">
              <w:br/>
              <w:t>receipts</w:t>
            </w:r>
            <w:r w:rsidRPr="00C864CC">
              <w:br/>
              <w:t>$'000</w:t>
            </w:r>
          </w:p>
        </w:tc>
        <w:tc>
          <w:tcPr>
            <w:tcW w:w="423" w:type="pct"/>
            <w:vAlign w:val="bottom"/>
          </w:tcPr>
          <w:p w14:paraId="14CE9E94" w14:textId="77777777" w:rsidR="00417B1B" w:rsidRPr="00C864CC" w:rsidRDefault="00417B1B" w:rsidP="00DB7E45">
            <w:pPr>
              <w:pStyle w:val="TableText"/>
              <w:cnfStyle w:val="100000000000" w:firstRow="1" w:lastRow="0" w:firstColumn="0" w:lastColumn="0" w:oddVBand="0" w:evenVBand="0" w:oddHBand="0" w:evenHBand="0" w:firstRowFirstColumn="0" w:firstRowLastColumn="0" w:lastRowFirstColumn="0" w:lastRowLastColumn="0"/>
            </w:pPr>
            <w:r w:rsidRPr="00C864CC">
              <w:t>Total</w:t>
            </w:r>
            <w:r w:rsidRPr="00C864CC">
              <w:br/>
              <w:t>payments</w:t>
            </w:r>
            <w:r w:rsidRPr="00C864CC">
              <w:br/>
              <w:t>$'000</w:t>
            </w:r>
          </w:p>
        </w:tc>
        <w:tc>
          <w:tcPr>
            <w:tcW w:w="483" w:type="pct"/>
            <w:vAlign w:val="bottom"/>
          </w:tcPr>
          <w:p w14:paraId="55A64D9C" w14:textId="77777777" w:rsidR="00417B1B" w:rsidRPr="00C864CC" w:rsidRDefault="00417B1B" w:rsidP="00DB7E45">
            <w:pPr>
              <w:pStyle w:val="TableText"/>
              <w:cnfStyle w:val="100000000000" w:firstRow="1" w:lastRow="0" w:firstColumn="0" w:lastColumn="0" w:oddVBand="0" w:evenVBand="0" w:oddHBand="0" w:evenHBand="0" w:firstRowFirstColumn="0" w:firstRowLastColumn="0" w:lastRowFirstColumn="0" w:lastRowLastColumn="0"/>
            </w:pPr>
            <w:r w:rsidRPr="00C864CC">
              <w:t>Closing balance as at 30-Jun-19</w:t>
            </w:r>
            <w:r w:rsidRPr="00C864CC">
              <w:br/>
              <w:t>$'000</w:t>
            </w:r>
          </w:p>
        </w:tc>
        <w:tc>
          <w:tcPr>
            <w:tcW w:w="483" w:type="pct"/>
            <w:vAlign w:val="bottom"/>
          </w:tcPr>
          <w:p w14:paraId="67FC3C33" w14:textId="77777777" w:rsidR="00417B1B" w:rsidRPr="00C864CC" w:rsidRDefault="00417B1B" w:rsidP="00DB7E45">
            <w:pPr>
              <w:pStyle w:val="TableText"/>
              <w:cnfStyle w:val="100000000000" w:firstRow="1" w:lastRow="0" w:firstColumn="0" w:lastColumn="0" w:oddVBand="0" w:evenVBand="0" w:oddHBand="0" w:evenHBand="0" w:firstRowFirstColumn="0" w:firstRowLastColumn="0" w:lastRowFirstColumn="0" w:lastRowLastColumn="0"/>
            </w:pPr>
            <w:r w:rsidRPr="00C864CC">
              <w:t>Opening balance as at 1-Jul-17</w:t>
            </w:r>
            <w:r w:rsidRPr="00C864CC">
              <w:br/>
              <w:t>$'000</w:t>
            </w:r>
          </w:p>
        </w:tc>
        <w:tc>
          <w:tcPr>
            <w:tcW w:w="483" w:type="pct"/>
            <w:vAlign w:val="bottom"/>
          </w:tcPr>
          <w:p w14:paraId="529E6B42" w14:textId="77777777" w:rsidR="00417B1B" w:rsidRPr="00C864CC" w:rsidRDefault="00417B1B" w:rsidP="00DB7E45">
            <w:pPr>
              <w:pStyle w:val="TableText"/>
              <w:cnfStyle w:val="100000000000" w:firstRow="1" w:lastRow="0" w:firstColumn="0" w:lastColumn="0" w:oddVBand="0" w:evenVBand="0" w:oddHBand="0" w:evenHBand="0" w:firstRowFirstColumn="0" w:firstRowLastColumn="0" w:lastRowFirstColumn="0" w:lastRowLastColumn="0"/>
            </w:pPr>
            <w:r w:rsidRPr="00C864CC">
              <w:t>Total</w:t>
            </w:r>
            <w:r w:rsidRPr="00C864CC">
              <w:br/>
              <w:t>receipts</w:t>
            </w:r>
            <w:r w:rsidRPr="00C864CC">
              <w:br/>
              <w:t>$'000</w:t>
            </w:r>
          </w:p>
        </w:tc>
        <w:tc>
          <w:tcPr>
            <w:tcW w:w="483" w:type="pct"/>
            <w:vAlign w:val="bottom"/>
          </w:tcPr>
          <w:p w14:paraId="2285B10C" w14:textId="77777777" w:rsidR="00417B1B" w:rsidRPr="00C864CC" w:rsidRDefault="00417B1B" w:rsidP="00DB7E45">
            <w:pPr>
              <w:pStyle w:val="TableText"/>
              <w:cnfStyle w:val="100000000000" w:firstRow="1" w:lastRow="0" w:firstColumn="0" w:lastColumn="0" w:oddVBand="0" w:evenVBand="0" w:oddHBand="0" w:evenHBand="0" w:firstRowFirstColumn="0" w:firstRowLastColumn="0" w:lastRowFirstColumn="0" w:lastRowLastColumn="0"/>
            </w:pPr>
            <w:r w:rsidRPr="00C864CC">
              <w:t>Total</w:t>
            </w:r>
            <w:r w:rsidRPr="00C864CC">
              <w:br/>
              <w:t>payments</w:t>
            </w:r>
            <w:r w:rsidRPr="00C864CC">
              <w:br/>
              <w:t>$'000</w:t>
            </w:r>
          </w:p>
        </w:tc>
        <w:tc>
          <w:tcPr>
            <w:tcW w:w="483" w:type="pct"/>
            <w:vAlign w:val="bottom"/>
          </w:tcPr>
          <w:p w14:paraId="7DE5ECAD" w14:textId="1AA396EF" w:rsidR="00417B1B" w:rsidRPr="00C864CC" w:rsidRDefault="00417B1B" w:rsidP="00976366">
            <w:pPr>
              <w:pStyle w:val="TableText"/>
              <w:cnfStyle w:val="100000000000" w:firstRow="1" w:lastRow="0" w:firstColumn="0" w:lastColumn="0" w:oddVBand="0" w:evenVBand="0" w:oddHBand="0" w:evenHBand="0" w:firstRowFirstColumn="0" w:firstRowLastColumn="0" w:lastRowFirstColumn="0" w:lastRowLastColumn="0"/>
            </w:pPr>
            <w:r w:rsidRPr="00C864CC">
              <w:t>Closing balance</w:t>
            </w:r>
            <w:r w:rsidR="00976366">
              <w:t xml:space="preserve"> as at</w:t>
            </w:r>
            <w:r w:rsidR="00976366">
              <w:br/>
            </w:r>
            <w:r w:rsidRPr="00C864CC">
              <w:t>30-Jun-18</w:t>
            </w:r>
            <w:r w:rsidRPr="00C864CC">
              <w:br/>
              <w:t>$'000</w:t>
            </w:r>
          </w:p>
        </w:tc>
      </w:tr>
      <w:bookmarkEnd w:id="357"/>
      <w:tr w:rsidR="00417B1B" w:rsidRPr="00C864CC" w14:paraId="47028F51" w14:textId="77777777" w:rsidTr="00976366">
        <w:tc>
          <w:tcPr>
            <w:cnfStyle w:val="001000000000" w:firstRow="0" w:lastRow="0" w:firstColumn="1" w:lastColumn="0" w:oddVBand="0" w:evenVBand="0" w:oddHBand="0" w:evenHBand="0" w:firstRowFirstColumn="0" w:firstRowLastColumn="0" w:lastRowFirstColumn="0" w:lastRowLastColumn="0"/>
            <w:tcW w:w="1273" w:type="pct"/>
          </w:tcPr>
          <w:p w14:paraId="6C0C2A80" w14:textId="19C6720C" w:rsidR="00417B1B" w:rsidRPr="00C864CC" w:rsidRDefault="00342C4D" w:rsidP="007204BF">
            <w:pPr>
              <w:pStyle w:val="TableText"/>
            </w:pPr>
            <w:r w:rsidRPr="00342C4D">
              <w:rPr>
                <w:rStyle w:val="Bold"/>
              </w:rPr>
              <w:t>Courtlink Trust Account</w:t>
            </w:r>
          </w:p>
        </w:tc>
        <w:tc>
          <w:tcPr>
            <w:tcW w:w="537" w:type="pct"/>
          </w:tcPr>
          <w:p w14:paraId="29C771E7" w14:textId="179585E2"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351" w:type="pct"/>
          </w:tcPr>
          <w:p w14:paraId="63697911" w14:textId="5E3DF7DB"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23" w:type="pct"/>
          </w:tcPr>
          <w:p w14:paraId="60566C52" w14:textId="0A5A74B6"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6E867C40" w14:textId="4B3C3006"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385983C2" w14:textId="5F0B4213"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5D208184" w14:textId="4DF2C252"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43158F34" w14:textId="7515A172"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2D238719" w14:textId="59DF9490"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C864CC" w14:paraId="33B2AF67" w14:textId="77777777" w:rsidTr="00976366">
        <w:tc>
          <w:tcPr>
            <w:cnfStyle w:val="001000000000" w:firstRow="0" w:lastRow="0" w:firstColumn="1" w:lastColumn="0" w:oddVBand="0" w:evenVBand="0" w:oddHBand="0" w:evenHBand="0" w:firstRowFirstColumn="0" w:firstRowLastColumn="0" w:lastRowFirstColumn="0" w:lastRowLastColumn="0"/>
            <w:tcW w:w="1273" w:type="pct"/>
          </w:tcPr>
          <w:p w14:paraId="55ECDB22" w14:textId="77777777" w:rsidR="00417B1B" w:rsidRPr="00C864CC" w:rsidRDefault="00417B1B" w:rsidP="00342C4D">
            <w:pPr>
              <w:pStyle w:val="TableTextBullet1"/>
            </w:pPr>
            <w:r w:rsidRPr="00C864CC">
              <w:t>Financial Management Act 1994 (No. 18/1994), Part 4</w:t>
            </w:r>
          </w:p>
        </w:tc>
        <w:tc>
          <w:tcPr>
            <w:tcW w:w="537" w:type="pct"/>
          </w:tcPr>
          <w:p w14:paraId="7A9F9053" w14:textId="7D5345ED"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351" w:type="pct"/>
          </w:tcPr>
          <w:p w14:paraId="5670AC59" w14:textId="7EAE881C"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23" w:type="pct"/>
          </w:tcPr>
          <w:p w14:paraId="3B90B743" w14:textId="08A8937C"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39D35284" w14:textId="462EB285"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7B116F3C" w14:textId="0883742F"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66E55678" w14:textId="360CD6B6"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0733153C" w14:textId="2595E154"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4DC257E4" w14:textId="01F22BDC"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C864CC" w14:paraId="511D3344" w14:textId="77777777" w:rsidTr="00976366">
        <w:tc>
          <w:tcPr>
            <w:cnfStyle w:val="001000000000" w:firstRow="0" w:lastRow="0" w:firstColumn="1" w:lastColumn="0" w:oddVBand="0" w:evenVBand="0" w:oddHBand="0" w:evenHBand="0" w:firstRowFirstColumn="0" w:firstRowLastColumn="0" w:lastRowFirstColumn="0" w:lastRowLastColumn="0"/>
            <w:tcW w:w="1273" w:type="pct"/>
          </w:tcPr>
          <w:p w14:paraId="68FFD9A2" w14:textId="77777777" w:rsidR="00417B1B" w:rsidRPr="00C864CC" w:rsidRDefault="00417B1B" w:rsidP="00342C4D">
            <w:pPr>
              <w:pStyle w:val="TableTextBullet1"/>
            </w:pPr>
            <w:r w:rsidRPr="00C864CC">
              <w:t>Working account for the Magistrates' Courts court orders</w:t>
            </w:r>
          </w:p>
        </w:tc>
        <w:tc>
          <w:tcPr>
            <w:tcW w:w="537" w:type="pct"/>
          </w:tcPr>
          <w:p w14:paraId="3A4D062D"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11</w:t>
            </w:r>
          </w:p>
        </w:tc>
        <w:tc>
          <w:tcPr>
            <w:tcW w:w="351" w:type="pct"/>
          </w:tcPr>
          <w:p w14:paraId="37F2BC86"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 xml:space="preserve">11,605 </w:t>
            </w:r>
          </w:p>
        </w:tc>
        <w:tc>
          <w:tcPr>
            <w:tcW w:w="423" w:type="pct"/>
          </w:tcPr>
          <w:p w14:paraId="763721CA"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 xml:space="preserve">11,428 </w:t>
            </w:r>
          </w:p>
        </w:tc>
        <w:tc>
          <w:tcPr>
            <w:tcW w:w="483" w:type="pct"/>
          </w:tcPr>
          <w:p w14:paraId="3C183CAB"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187</w:t>
            </w:r>
          </w:p>
        </w:tc>
        <w:tc>
          <w:tcPr>
            <w:tcW w:w="483" w:type="pct"/>
          </w:tcPr>
          <w:p w14:paraId="08DC3062"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1,156</w:t>
            </w:r>
          </w:p>
        </w:tc>
        <w:tc>
          <w:tcPr>
            <w:tcW w:w="483" w:type="pct"/>
          </w:tcPr>
          <w:p w14:paraId="0238E54A"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29,511</w:t>
            </w:r>
          </w:p>
        </w:tc>
        <w:tc>
          <w:tcPr>
            <w:tcW w:w="483" w:type="pct"/>
          </w:tcPr>
          <w:p w14:paraId="5BC0F883"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30,656</w:t>
            </w:r>
          </w:p>
        </w:tc>
        <w:tc>
          <w:tcPr>
            <w:tcW w:w="483" w:type="pct"/>
          </w:tcPr>
          <w:p w14:paraId="150A8F03"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11</w:t>
            </w:r>
          </w:p>
        </w:tc>
      </w:tr>
      <w:tr w:rsidR="00417B1B" w:rsidRPr="00C864CC" w14:paraId="03D82166" w14:textId="77777777" w:rsidTr="00976366">
        <w:tc>
          <w:tcPr>
            <w:cnfStyle w:val="001000000000" w:firstRow="0" w:lastRow="0" w:firstColumn="1" w:lastColumn="0" w:oddVBand="0" w:evenVBand="0" w:oddHBand="0" w:evenHBand="0" w:firstRowFirstColumn="0" w:firstRowLastColumn="0" w:lastRowFirstColumn="0" w:lastRowLastColumn="0"/>
            <w:tcW w:w="1273" w:type="pct"/>
          </w:tcPr>
          <w:p w14:paraId="684494FD" w14:textId="77777777" w:rsidR="00417B1B" w:rsidRPr="00C864CC" w:rsidRDefault="00417B1B" w:rsidP="007204BF">
            <w:pPr>
              <w:pStyle w:val="TableText"/>
            </w:pPr>
            <w:r w:rsidRPr="00342C4D">
              <w:rPr>
                <w:rStyle w:val="Bold"/>
              </w:rPr>
              <w:t>Suspense Account</w:t>
            </w:r>
          </w:p>
        </w:tc>
        <w:tc>
          <w:tcPr>
            <w:tcW w:w="537" w:type="pct"/>
          </w:tcPr>
          <w:p w14:paraId="2A148D38" w14:textId="42895051"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351" w:type="pct"/>
          </w:tcPr>
          <w:p w14:paraId="717A78FA" w14:textId="28DB1284"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23" w:type="pct"/>
          </w:tcPr>
          <w:p w14:paraId="028014A5" w14:textId="77620952"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06A4C14E" w14:textId="070C97E9"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79988C20" w14:textId="092C88B6"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6C44A0B3" w14:textId="0C85510A"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1FD5D21D" w14:textId="71829278"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68EA6957" w14:textId="3939FB62"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C864CC" w14:paraId="065C1ECA" w14:textId="77777777" w:rsidTr="00976366">
        <w:tc>
          <w:tcPr>
            <w:cnfStyle w:val="001000000000" w:firstRow="0" w:lastRow="0" w:firstColumn="1" w:lastColumn="0" w:oddVBand="0" w:evenVBand="0" w:oddHBand="0" w:evenHBand="0" w:firstRowFirstColumn="0" w:firstRowLastColumn="0" w:lastRowFirstColumn="0" w:lastRowLastColumn="0"/>
            <w:tcW w:w="1273" w:type="pct"/>
          </w:tcPr>
          <w:p w14:paraId="15860406" w14:textId="77777777" w:rsidR="00417B1B" w:rsidRPr="00C864CC" w:rsidRDefault="00417B1B" w:rsidP="00342C4D">
            <w:pPr>
              <w:pStyle w:val="TableTextBullet1"/>
            </w:pPr>
            <w:r w:rsidRPr="00C864CC">
              <w:t>Financial Management Act 1994 (No. 18/1994), Part 4</w:t>
            </w:r>
          </w:p>
        </w:tc>
        <w:tc>
          <w:tcPr>
            <w:tcW w:w="537" w:type="pct"/>
          </w:tcPr>
          <w:p w14:paraId="515515F9" w14:textId="006DA6C3"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351" w:type="pct"/>
          </w:tcPr>
          <w:p w14:paraId="4838C959" w14:textId="09A3373F"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23" w:type="pct"/>
          </w:tcPr>
          <w:p w14:paraId="459137A5" w14:textId="558B2C66"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6F108663" w14:textId="57333974"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68006ECF" w14:textId="63300AFA"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73A7FC4C" w14:textId="452211FB"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0E86EE8B" w14:textId="47189902"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6979F295" w14:textId="15B2BEDE"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C864CC" w14:paraId="49A45C14" w14:textId="77777777" w:rsidTr="00976366">
        <w:tc>
          <w:tcPr>
            <w:cnfStyle w:val="001000000000" w:firstRow="0" w:lastRow="0" w:firstColumn="1" w:lastColumn="0" w:oddVBand="0" w:evenVBand="0" w:oddHBand="0" w:evenHBand="0" w:firstRowFirstColumn="0" w:firstRowLastColumn="0" w:lastRowFirstColumn="0" w:lastRowLastColumn="0"/>
            <w:tcW w:w="1273" w:type="pct"/>
          </w:tcPr>
          <w:p w14:paraId="1715EB00" w14:textId="5AE25A0E" w:rsidR="00417B1B" w:rsidRPr="00C864CC" w:rsidRDefault="00417B1B" w:rsidP="00342C4D">
            <w:pPr>
              <w:pStyle w:val="TableTextBullet1"/>
            </w:pPr>
            <w:r w:rsidRPr="00C864CC">
              <w:t xml:space="preserve">Working account for </w:t>
            </w:r>
            <w:r w:rsidR="00E57EEE">
              <w:t>Court Services Victoria</w:t>
            </w:r>
          </w:p>
        </w:tc>
        <w:tc>
          <w:tcPr>
            <w:tcW w:w="537" w:type="pct"/>
          </w:tcPr>
          <w:p w14:paraId="3EE51AA5"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466</w:t>
            </w:r>
          </w:p>
        </w:tc>
        <w:tc>
          <w:tcPr>
            <w:tcW w:w="351" w:type="pct"/>
          </w:tcPr>
          <w:p w14:paraId="763BF5E5"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 xml:space="preserve">27 </w:t>
            </w:r>
          </w:p>
        </w:tc>
        <w:tc>
          <w:tcPr>
            <w:tcW w:w="423" w:type="pct"/>
          </w:tcPr>
          <w:p w14:paraId="755536BE"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(96)</w:t>
            </w:r>
          </w:p>
        </w:tc>
        <w:tc>
          <w:tcPr>
            <w:tcW w:w="483" w:type="pct"/>
          </w:tcPr>
          <w:p w14:paraId="61220E3C"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588</w:t>
            </w:r>
          </w:p>
        </w:tc>
        <w:tc>
          <w:tcPr>
            <w:tcW w:w="483" w:type="pct"/>
          </w:tcPr>
          <w:p w14:paraId="7288ED55"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579</w:t>
            </w:r>
          </w:p>
        </w:tc>
        <w:tc>
          <w:tcPr>
            <w:tcW w:w="483" w:type="pct"/>
          </w:tcPr>
          <w:p w14:paraId="0A05D868"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3</w:t>
            </w:r>
          </w:p>
        </w:tc>
        <w:tc>
          <w:tcPr>
            <w:tcW w:w="483" w:type="pct"/>
          </w:tcPr>
          <w:p w14:paraId="1D4BD172"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116</w:t>
            </w:r>
          </w:p>
        </w:tc>
        <w:tc>
          <w:tcPr>
            <w:tcW w:w="483" w:type="pct"/>
          </w:tcPr>
          <w:p w14:paraId="00AEB6B8"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466</w:t>
            </w:r>
          </w:p>
        </w:tc>
      </w:tr>
      <w:tr w:rsidR="00417B1B" w:rsidRPr="00C864CC" w14:paraId="70B8A89F" w14:textId="77777777" w:rsidTr="00976366">
        <w:tc>
          <w:tcPr>
            <w:cnfStyle w:val="001000000000" w:firstRow="0" w:lastRow="0" w:firstColumn="1" w:lastColumn="0" w:oddVBand="0" w:evenVBand="0" w:oddHBand="0" w:evenHBand="0" w:firstRowFirstColumn="0" w:firstRowLastColumn="0" w:lastRowFirstColumn="0" w:lastRowLastColumn="0"/>
            <w:tcW w:w="1273" w:type="pct"/>
          </w:tcPr>
          <w:p w14:paraId="416D3DB0" w14:textId="77777777" w:rsidR="00417B1B" w:rsidRPr="00C864CC" w:rsidRDefault="00417B1B" w:rsidP="007204BF">
            <w:pPr>
              <w:pStyle w:val="TableText"/>
            </w:pPr>
            <w:r w:rsidRPr="00342C4D">
              <w:rPr>
                <w:rStyle w:val="Bold"/>
              </w:rPr>
              <w:t>Public Service Commuter Club</w:t>
            </w:r>
          </w:p>
        </w:tc>
        <w:tc>
          <w:tcPr>
            <w:tcW w:w="537" w:type="pct"/>
          </w:tcPr>
          <w:p w14:paraId="16E466C0" w14:textId="0550F5A9"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351" w:type="pct"/>
          </w:tcPr>
          <w:p w14:paraId="5346971C" w14:textId="0DED11EA"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23" w:type="pct"/>
          </w:tcPr>
          <w:p w14:paraId="561FF253" w14:textId="5AD4F65A"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22A03C3C" w14:textId="36FBCB50"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78339AB7" w14:textId="74B39620"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6EC36546" w14:textId="28933034"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591125F0" w14:textId="31AD07FE"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01E95D9B" w14:textId="56187197"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2F07CD" w14:paraId="1CB589B7" w14:textId="77777777" w:rsidTr="00976366">
        <w:tc>
          <w:tcPr>
            <w:cnfStyle w:val="001000000000" w:firstRow="0" w:lastRow="0" w:firstColumn="1" w:lastColumn="0" w:oddVBand="0" w:evenVBand="0" w:oddHBand="0" w:evenHBand="0" w:firstRowFirstColumn="0" w:firstRowLastColumn="0" w:lastRowFirstColumn="0" w:lastRowLastColumn="0"/>
            <w:tcW w:w="1273" w:type="pct"/>
          </w:tcPr>
          <w:p w14:paraId="7729C722" w14:textId="77777777" w:rsidR="00417B1B" w:rsidRPr="002F07CD" w:rsidRDefault="00417B1B" w:rsidP="002F07CD">
            <w:pPr>
              <w:pStyle w:val="TableTextBullet1"/>
            </w:pPr>
            <w:r w:rsidRPr="002F07CD">
              <w:t>Financial Management Act 1994 (No. 18/1994), Part 4</w:t>
            </w:r>
          </w:p>
        </w:tc>
        <w:tc>
          <w:tcPr>
            <w:tcW w:w="537" w:type="pct"/>
          </w:tcPr>
          <w:p w14:paraId="18C95F5C" w14:textId="02CA914A" w:rsidR="00417B1B" w:rsidRPr="002F07CD" w:rsidRDefault="00AC0BBF" w:rsidP="002F07CD">
            <w:pPr>
              <w:pStyle w:val="TableText"/>
              <w:cnfStyle w:val="000000000000" w:firstRow="0" w:lastRow="0" w:firstColumn="0" w:lastColumn="0" w:oddVBand="0" w:evenVBand="0" w:oddHBand="0" w:evenHBand="0" w:firstRowFirstColumn="0" w:firstRowLastColumn="0" w:lastRowFirstColumn="0" w:lastRowLastColumn="0"/>
            </w:pPr>
            <w:r w:rsidRPr="002F07CD">
              <w:t>N/A</w:t>
            </w:r>
          </w:p>
        </w:tc>
        <w:tc>
          <w:tcPr>
            <w:tcW w:w="351" w:type="pct"/>
          </w:tcPr>
          <w:p w14:paraId="005C1794" w14:textId="303478C9" w:rsidR="00417B1B" w:rsidRPr="002F07CD" w:rsidRDefault="00AC0BBF" w:rsidP="002F07CD">
            <w:pPr>
              <w:pStyle w:val="TableText"/>
              <w:cnfStyle w:val="000000000000" w:firstRow="0" w:lastRow="0" w:firstColumn="0" w:lastColumn="0" w:oddVBand="0" w:evenVBand="0" w:oddHBand="0" w:evenHBand="0" w:firstRowFirstColumn="0" w:firstRowLastColumn="0" w:lastRowFirstColumn="0" w:lastRowLastColumn="0"/>
            </w:pPr>
            <w:r w:rsidRPr="002F07CD">
              <w:t>N/A</w:t>
            </w:r>
          </w:p>
        </w:tc>
        <w:tc>
          <w:tcPr>
            <w:tcW w:w="423" w:type="pct"/>
          </w:tcPr>
          <w:p w14:paraId="6801435C" w14:textId="680A73A3" w:rsidR="00417B1B" w:rsidRPr="002F07CD" w:rsidRDefault="00AC0BBF" w:rsidP="002F07CD">
            <w:pPr>
              <w:pStyle w:val="TableText"/>
              <w:cnfStyle w:val="000000000000" w:firstRow="0" w:lastRow="0" w:firstColumn="0" w:lastColumn="0" w:oddVBand="0" w:evenVBand="0" w:oddHBand="0" w:evenHBand="0" w:firstRowFirstColumn="0" w:firstRowLastColumn="0" w:lastRowFirstColumn="0" w:lastRowLastColumn="0"/>
            </w:pPr>
            <w:r w:rsidRPr="002F07CD">
              <w:t>N/A</w:t>
            </w:r>
          </w:p>
        </w:tc>
        <w:tc>
          <w:tcPr>
            <w:tcW w:w="483" w:type="pct"/>
          </w:tcPr>
          <w:p w14:paraId="1381FBEA" w14:textId="74032308" w:rsidR="00417B1B" w:rsidRPr="002F07CD" w:rsidRDefault="00AC0BBF" w:rsidP="002F07CD">
            <w:pPr>
              <w:pStyle w:val="TableText"/>
              <w:cnfStyle w:val="000000000000" w:firstRow="0" w:lastRow="0" w:firstColumn="0" w:lastColumn="0" w:oddVBand="0" w:evenVBand="0" w:oddHBand="0" w:evenHBand="0" w:firstRowFirstColumn="0" w:firstRowLastColumn="0" w:lastRowFirstColumn="0" w:lastRowLastColumn="0"/>
            </w:pPr>
            <w:r w:rsidRPr="002F07CD">
              <w:t>N/A</w:t>
            </w:r>
          </w:p>
        </w:tc>
        <w:tc>
          <w:tcPr>
            <w:tcW w:w="483" w:type="pct"/>
          </w:tcPr>
          <w:p w14:paraId="7CA9F98D" w14:textId="3763DC8C" w:rsidR="00417B1B" w:rsidRPr="002F07CD" w:rsidRDefault="00AC0BBF" w:rsidP="002F07CD">
            <w:pPr>
              <w:pStyle w:val="TableText"/>
              <w:cnfStyle w:val="000000000000" w:firstRow="0" w:lastRow="0" w:firstColumn="0" w:lastColumn="0" w:oddVBand="0" w:evenVBand="0" w:oddHBand="0" w:evenHBand="0" w:firstRowFirstColumn="0" w:firstRowLastColumn="0" w:lastRowFirstColumn="0" w:lastRowLastColumn="0"/>
            </w:pPr>
            <w:r w:rsidRPr="002F07CD">
              <w:t>N/A</w:t>
            </w:r>
          </w:p>
        </w:tc>
        <w:tc>
          <w:tcPr>
            <w:tcW w:w="483" w:type="pct"/>
          </w:tcPr>
          <w:p w14:paraId="1FD7833F" w14:textId="0D10BD68" w:rsidR="00417B1B" w:rsidRPr="002F07CD" w:rsidRDefault="00AC0BBF" w:rsidP="002F07CD">
            <w:pPr>
              <w:pStyle w:val="TableText"/>
              <w:cnfStyle w:val="000000000000" w:firstRow="0" w:lastRow="0" w:firstColumn="0" w:lastColumn="0" w:oddVBand="0" w:evenVBand="0" w:oddHBand="0" w:evenHBand="0" w:firstRowFirstColumn="0" w:firstRowLastColumn="0" w:lastRowFirstColumn="0" w:lastRowLastColumn="0"/>
            </w:pPr>
            <w:r w:rsidRPr="002F07CD">
              <w:t>N/A</w:t>
            </w:r>
          </w:p>
        </w:tc>
        <w:tc>
          <w:tcPr>
            <w:tcW w:w="483" w:type="pct"/>
          </w:tcPr>
          <w:p w14:paraId="29D2C674" w14:textId="563EEA63" w:rsidR="00417B1B" w:rsidRPr="002F07CD" w:rsidRDefault="00AC0BBF" w:rsidP="002F07CD">
            <w:pPr>
              <w:pStyle w:val="TableText"/>
              <w:cnfStyle w:val="000000000000" w:firstRow="0" w:lastRow="0" w:firstColumn="0" w:lastColumn="0" w:oddVBand="0" w:evenVBand="0" w:oddHBand="0" w:evenHBand="0" w:firstRowFirstColumn="0" w:firstRowLastColumn="0" w:lastRowFirstColumn="0" w:lastRowLastColumn="0"/>
            </w:pPr>
            <w:r w:rsidRPr="002F07CD">
              <w:t>N/A</w:t>
            </w:r>
          </w:p>
        </w:tc>
        <w:tc>
          <w:tcPr>
            <w:tcW w:w="483" w:type="pct"/>
          </w:tcPr>
          <w:p w14:paraId="16141D52" w14:textId="46B2CD3A" w:rsidR="00417B1B" w:rsidRPr="002F07CD" w:rsidRDefault="00AC0BBF" w:rsidP="002F07CD">
            <w:pPr>
              <w:pStyle w:val="TableText"/>
              <w:cnfStyle w:val="000000000000" w:firstRow="0" w:lastRow="0" w:firstColumn="0" w:lastColumn="0" w:oddVBand="0" w:evenVBand="0" w:oddHBand="0" w:evenHBand="0" w:firstRowFirstColumn="0" w:firstRowLastColumn="0" w:lastRowFirstColumn="0" w:lastRowLastColumn="0"/>
            </w:pPr>
            <w:r w:rsidRPr="002F07CD">
              <w:t>N/A</w:t>
            </w:r>
          </w:p>
        </w:tc>
      </w:tr>
      <w:tr w:rsidR="00417B1B" w:rsidRPr="002F07CD" w14:paraId="1C3393EF" w14:textId="77777777" w:rsidTr="00976366">
        <w:tc>
          <w:tcPr>
            <w:cnfStyle w:val="001000000000" w:firstRow="0" w:lastRow="0" w:firstColumn="1" w:lastColumn="0" w:oddVBand="0" w:evenVBand="0" w:oddHBand="0" w:evenHBand="0" w:firstRowFirstColumn="0" w:firstRowLastColumn="0" w:lastRowFirstColumn="0" w:lastRowLastColumn="0"/>
            <w:tcW w:w="1273" w:type="pct"/>
          </w:tcPr>
          <w:p w14:paraId="7B70EA6C" w14:textId="77777777" w:rsidR="00417B1B" w:rsidRPr="002F07CD" w:rsidRDefault="00417B1B" w:rsidP="002F07CD">
            <w:pPr>
              <w:pStyle w:val="TableTextBullet1"/>
            </w:pPr>
            <w:r w:rsidRPr="002F07CD">
              <w:t>Working account for the Public Service Commuter Club</w:t>
            </w:r>
          </w:p>
        </w:tc>
        <w:tc>
          <w:tcPr>
            <w:tcW w:w="537" w:type="pct"/>
          </w:tcPr>
          <w:p w14:paraId="35DE333C" w14:textId="77777777" w:rsidR="00417B1B" w:rsidRPr="002F07CD" w:rsidRDefault="00417B1B" w:rsidP="002F07CD">
            <w:pPr>
              <w:pStyle w:val="TableText"/>
              <w:cnfStyle w:val="000000000000" w:firstRow="0" w:lastRow="0" w:firstColumn="0" w:lastColumn="0" w:oddVBand="0" w:evenVBand="0" w:oddHBand="0" w:evenHBand="0" w:firstRowFirstColumn="0" w:firstRowLastColumn="0" w:lastRowFirstColumn="0" w:lastRowLastColumn="0"/>
            </w:pPr>
            <w:r w:rsidRPr="002F07CD">
              <w:t>(372)</w:t>
            </w:r>
          </w:p>
        </w:tc>
        <w:tc>
          <w:tcPr>
            <w:tcW w:w="351" w:type="pct"/>
          </w:tcPr>
          <w:p w14:paraId="28606455" w14:textId="77777777" w:rsidR="00417B1B" w:rsidRPr="002F07CD" w:rsidRDefault="00417B1B" w:rsidP="002F07CD">
            <w:pPr>
              <w:pStyle w:val="TableText"/>
              <w:cnfStyle w:val="000000000000" w:firstRow="0" w:lastRow="0" w:firstColumn="0" w:lastColumn="0" w:oddVBand="0" w:evenVBand="0" w:oddHBand="0" w:evenHBand="0" w:firstRowFirstColumn="0" w:firstRowLastColumn="0" w:lastRowFirstColumn="0" w:lastRowLastColumn="0"/>
            </w:pPr>
            <w:r w:rsidRPr="002F07CD">
              <w:t xml:space="preserve">985 </w:t>
            </w:r>
          </w:p>
        </w:tc>
        <w:tc>
          <w:tcPr>
            <w:tcW w:w="423" w:type="pct"/>
          </w:tcPr>
          <w:p w14:paraId="14F5DB10" w14:textId="77777777" w:rsidR="00417B1B" w:rsidRPr="002F07CD" w:rsidRDefault="00417B1B" w:rsidP="002F07CD">
            <w:pPr>
              <w:pStyle w:val="TableText"/>
              <w:cnfStyle w:val="000000000000" w:firstRow="0" w:lastRow="0" w:firstColumn="0" w:lastColumn="0" w:oddVBand="0" w:evenVBand="0" w:oddHBand="0" w:evenHBand="0" w:firstRowFirstColumn="0" w:firstRowLastColumn="0" w:lastRowFirstColumn="0" w:lastRowLastColumn="0"/>
            </w:pPr>
            <w:r w:rsidRPr="002F07CD">
              <w:t xml:space="preserve">1,014 </w:t>
            </w:r>
          </w:p>
        </w:tc>
        <w:tc>
          <w:tcPr>
            <w:tcW w:w="483" w:type="pct"/>
          </w:tcPr>
          <w:p w14:paraId="36E1A18C" w14:textId="77777777" w:rsidR="00417B1B" w:rsidRPr="002F07CD" w:rsidRDefault="00417B1B" w:rsidP="002F07CD">
            <w:pPr>
              <w:pStyle w:val="TableText"/>
              <w:cnfStyle w:val="000000000000" w:firstRow="0" w:lastRow="0" w:firstColumn="0" w:lastColumn="0" w:oddVBand="0" w:evenVBand="0" w:oddHBand="0" w:evenHBand="0" w:firstRowFirstColumn="0" w:firstRowLastColumn="0" w:lastRowFirstColumn="0" w:lastRowLastColumn="0"/>
            </w:pPr>
            <w:r w:rsidRPr="002F07CD">
              <w:t>(401)</w:t>
            </w:r>
          </w:p>
        </w:tc>
        <w:tc>
          <w:tcPr>
            <w:tcW w:w="483" w:type="pct"/>
          </w:tcPr>
          <w:p w14:paraId="08FF3C33" w14:textId="77777777" w:rsidR="00417B1B" w:rsidRPr="002F07CD" w:rsidRDefault="00417B1B" w:rsidP="002F07CD">
            <w:pPr>
              <w:pStyle w:val="TableText"/>
              <w:cnfStyle w:val="000000000000" w:firstRow="0" w:lastRow="0" w:firstColumn="0" w:lastColumn="0" w:oddVBand="0" w:evenVBand="0" w:oddHBand="0" w:evenHBand="0" w:firstRowFirstColumn="0" w:firstRowLastColumn="0" w:lastRowFirstColumn="0" w:lastRowLastColumn="0"/>
            </w:pPr>
            <w:r w:rsidRPr="002F07CD">
              <w:t>(305)</w:t>
            </w:r>
          </w:p>
        </w:tc>
        <w:tc>
          <w:tcPr>
            <w:tcW w:w="483" w:type="pct"/>
          </w:tcPr>
          <w:p w14:paraId="42B516D1" w14:textId="77777777" w:rsidR="00417B1B" w:rsidRPr="002F07CD" w:rsidRDefault="00417B1B" w:rsidP="002F07CD">
            <w:pPr>
              <w:pStyle w:val="TableText"/>
              <w:cnfStyle w:val="000000000000" w:firstRow="0" w:lastRow="0" w:firstColumn="0" w:lastColumn="0" w:oddVBand="0" w:evenVBand="0" w:oddHBand="0" w:evenHBand="0" w:firstRowFirstColumn="0" w:firstRowLastColumn="0" w:lastRowFirstColumn="0" w:lastRowLastColumn="0"/>
            </w:pPr>
            <w:r w:rsidRPr="002F07CD">
              <w:t>902</w:t>
            </w:r>
          </w:p>
        </w:tc>
        <w:tc>
          <w:tcPr>
            <w:tcW w:w="483" w:type="pct"/>
          </w:tcPr>
          <w:p w14:paraId="383922CC" w14:textId="77777777" w:rsidR="00417B1B" w:rsidRPr="002F07CD" w:rsidRDefault="00417B1B" w:rsidP="002F07CD">
            <w:pPr>
              <w:pStyle w:val="TableText"/>
              <w:cnfStyle w:val="000000000000" w:firstRow="0" w:lastRow="0" w:firstColumn="0" w:lastColumn="0" w:oddVBand="0" w:evenVBand="0" w:oddHBand="0" w:evenHBand="0" w:firstRowFirstColumn="0" w:firstRowLastColumn="0" w:lastRowFirstColumn="0" w:lastRowLastColumn="0"/>
            </w:pPr>
            <w:r w:rsidRPr="002F07CD">
              <w:t>969</w:t>
            </w:r>
          </w:p>
        </w:tc>
        <w:tc>
          <w:tcPr>
            <w:tcW w:w="483" w:type="pct"/>
          </w:tcPr>
          <w:p w14:paraId="02F8C1E8" w14:textId="77777777" w:rsidR="00417B1B" w:rsidRPr="002F07CD" w:rsidRDefault="00417B1B" w:rsidP="002F07CD">
            <w:pPr>
              <w:pStyle w:val="TableText"/>
              <w:cnfStyle w:val="000000000000" w:firstRow="0" w:lastRow="0" w:firstColumn="0" w:lastColumn="0" w:oddVBand="0" w:evenVBand="0" w:oddHBand="0" w:evenHBand="0" w:firstRowFirstColumn="0" w:firstRowLastColumn="0" w:lastRowFirstColumn="0" w:lastRowLastColumn="0"/>
            </w:pPr>
            <w:r w:rsidRPr="002F07CD">
              <w:t>(372)</w:t>
            </w:r>
          </w:p>
        </w:tc>
      </w:tr>
      <w:tr w:rsidR="00417B1B" w:rsidRPr="00C864CC" w14:paraId="0744A4B2" w14:textId="77777777" w:rsidTr="00976366">
        <w:tc>
          <w:tcPr>
            <w:cnfStyle w:val="001000000000" w:firstRow="0" w:lastRow="0" w:firstColumn="1" w:lastColumn="0" w:oddVBand="0" w:evenVBand="0" w:oddHBand="0" w:evenHBand="0" w:firstRowFirstColumn="0" w:firstRowLastColumn="0" w:lastRowFirstColumn="0" w:lastRowLastColumn="0"/>
            <w:tcW w:w="1273" w:type="pct"/>
          </w:tcPr>
          <w:p w14:paraId="01BF0994" w14:textId="77777777" w:rsidR="00417B1B" w:rsidRPr="00C864CC" w:rsidRDefault="00417B1B" w:rsidP="00342C4D">
            <w:pPr>
              <w:pStyle w:val="TableText"/>
              <w:keepNext/>
            </w:pPr>
            <w:r w:rsidRPr="00342C4D">
              <w:rPr>
                <w:rStyle w:val="Bold"/>
              </w:rPr>
              <w:t>Revenue Suspense</w:t>
            </w:r>
          </w:p>
        </w:tc>
        <w:tc>
          <w:tcPr>
            <w:tcW w:w="537" w:type="pct"/>
          </w:tcPr>
          <w:p w14:paraId="18DF1D67" w14:textId="54780E2C" w:rsidR="00417B1B" w:rsidRPr="00C864CC" w:rsidRDefault="00AC0BBF" w:rsidP="00342C4D">
            <w:pPr>
              <w:pStyle w:val="TableText"/>
              <w:keepNext/>
              <w:cnfStyle w:val="000000000000" w:firstRow="0" w:lastRow="0" w:firstColumn="0" w:lastColumn="0" w:oddVBand="0" w:evenVBand="0" w:oddHBand="0" w:evenHBand="0" w:firstRowFirstColumn="0" w:firstRowLastColumn="0" w:lastRowFirstColumn="0" w:lastRowLastColumn="0"/>
            </w:pPr>
            <w:r>
              <w:t>N/A</w:t>
            </w:r>
          </w:p>
        </w:tc>
        <w:tc>
          <w:tcPr>
            <w:tcW w:w="351" w:type="pct"/>
          </w:tcPr>
          <w:p w14:paraId="4277B975" w14:textId="1CC4A19A" w:rsidR="00417B1B" w:rsidRPr="00C864CC" w:rsidRDefault="00AC0BBF" w:rsidP="00342C4D">
            <w:pPr>
              <w:pStyle w:val="TableText"/>
              <w:keepNext/>
              <w:cnfStyle w:val="000000000000" w:firstRow="0" w:lastRow="0" w:firstColumn="0" w:lastColumn="0" w:oddVBand="0" w:evenVBand="0" w:oddHBand="0" w:evenHBand="0" w:firstRowFirstColumn="0" w:firstRowLastColumn="0" w:lastRowFirstColumn="0" w:lastRowLastColumn="0"/>
            </w:pPr>
            <w:r>
              <w:t>N/A</w:t>
            </w:r>
          </w:p>
        </w:tc>
        <w:tc>
          <w:tcPr>
            <w:tcW w:w="423" w:type="pct"/>
          </w:tcPr>
          <w:p w14:paraId="0612A176" w14:textId="3E784ED6" w:rsidR="00417B1B" w:rsidRPr="00C864CC" w:rsidRDefault="00AC0BBF" w:rsidP="00342C4D">
            <w:pPr>
              <w:pStyle w:val="TableText"/>
              <w:keepN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13C8EB2F" w14:textId="287542EF" w:rsidR="00417B1B" w:rsidRPr="00C864CC" w:rsidRDefault="00AC0BBF" w:rsidP="00342C4D">
            <w:pPr>
              <w:pStyle w:val="TableText"/>
              <w:keepN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1DF33036" w14:textId="35958079" w:rsidR="00417B1B" w:rsidRPr="00C864CC" w:rsidRDefault="00AC0BBF" w:rsidP="00342C4D">
            <w:pPr>
              <w:pStyle w:val="TableText"/>
              <w:keepN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158D3BB2" w14:textId="436E7DE5" w:rsidR="00417B1B" w:rsidRPr="00C864CC" w:rsidRDefault="00AC0BBF" w:rsidP="00342C4D">
            <w:pPr>
              <w:pStyle w:val="TableText"/>
              <w:keepN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6637D85B" w14:textId="00E08F2A" w:rsidR="00417B1B" w:rsidRPr="00C864CC" w:rsidRDefault="00AC0BBF" w:rsidP="00342C4D">
            <w:pPr>
              <w:pStyle w:val="TableText"/>
              <w:keepN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0773F9D9" w14:textId="41E0F0FC" w:rsidR="00417B1B" w:rsidRPr="00C864CC" w:rsidRDefault="00AC0BBF" w:rsidP="00342C4D">
            <w:pPr>
              <w:pStyle w:val="TableText"/>
              <w:keepNext/>
              <w:cnfStyle w:val="000000000000" w:firstRow="0" w:lastRow="0" w:firstColumn="0" w:lastColumn="0" w:oddVBand="0" w:evenVBand="0" w:oddHBand="0" w:evenHBand="0" w:firstRowFirstColumn="0" w:firstRowLastColumn="0" w:lastRowFirstColumn="0" w:lastRowLastColumn="0"/>
            </w:pPr>
            <w:r>
              <w:t>N/A</w:t>
            </w:r>
          </w:p>
        </w:tc>
      </w:tr>
      <w:tr w:rsidR="00417B1B" w:rsidRPr="00C864CC" w14:paraId="68E792BF" w14:textId="77777777" w:rsidTr="00976366">
        <w:tc>
          <w:tcPr>
            <w:cnfStyle w:val="001000000000" w:firstRow="0" w:lastRow="0" w:firstColumn="1" w:lastColumn="0" w:oddVBand="0" w:evenVBand="0" w:oddHBand="0" w:evenHBand="0" w:firstRowFirstColumn="0" w:firstRowLastColumn="0" w:lastRowFirstColumn="0" w:lastRowLastColumn="0"/>
            <w:tcW w:w="1273" w:type="pct"/>
          </w:tcPr>
          <w:p w14:paraId="6F6EF03E" w14:textId="77777777" w:rsidR="00417B1B" w:rsidRPr="00C864CC" w:rsidRDefault="00417B1B" w:rsidP="00342C4D">
            <w:pPr>
              <w:pStyle w:val="TableTextBullet1"/>
            </w:pPr>
            <w:r w:rsidRPr="00C864CC">
              <w:t>Financial Management Act 1994 (No. 18/1994), Part 4</w:t>
            </w:r>
          </w:p>
        </w:tc>
        <w:tc>
          <w:tcPr>
            <w:tcW w:w="537" w:type="pct"/>
          </w:tcPr>
          <w:p w14:paraId="0E03617A" w14:textId="6D89CC43"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351" w:type="pct"/>
          </w:tcPr>
          <w:p w14:paraId="32BF4EFA" w14:textId="5A6E0E0A"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23" w:type="pct"/>
          </w:tcPr>
          <w:p w14:paraId="70459580" w14:textId="4B1D7E75"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388530AF" w14:textId="45892CC4"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68A973AD" w14:textId="3A872203"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47C7A657" w14:textId="6D309984"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5145200F" w14:textId="7C7E4147"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63EBD216" w14:textId="129B4964"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C864CC" w14:paraId="17A75D11" w14:textId="77777777" w:rsidTr="00976366">
        <w:tc>
          <w:tcPr>
            <w:cnfStyle w:val="001000000000" w:firstRow="0" w:lastRow="0" w:firstColumn="1" w:lastColumn="0" w:oddVBand="0" w:evenVBand="0" w:oddHBand="0" w:evenHBand="0" w:firstRowFirstColumn="0" w:firstRowLastColumn="0" w:lastRowFirstColumn="0" w:lastRowLastColumn="0"/>
            <w:tcW w:w="1273" w:type="pct"/>
          </w:tcPr>
          <w:p w14:paraId="16F593CA" w14:textId="77777777" w:rsidR="00417B1B" w:rsidRPr="00C864CC" w:rsidRDefault="00417B1B" w:rsidP="00342C4D">
            <w:pPr>
              <w:pStyle w:val="TableTextBullet1"/>
            </w:pPr>
            <w:r w:rsidRPr="00C864CC">
              <w:lastRenderedPageBreak/>
              <w:t>Working account for the allocation of revenue</w:t>
            </w:r>
          </w:p>
        </w:tc>
        <w:tc>
          <w:tcPr>
            <w:tcW w:w="537" w:type="pct"/>
          </w:tcPr>
          <w:p w14:paraId="66335D29"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0</w:t>
            </w:r>
          </w:p>
        </w:tc>
        <w:tc>
          <w:tcPr>
            <w:tcW w:w="351" w:type="pct"/>
          </w:tcPr>
          <w:p w14:paraId="5B89D140"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 xml:space="preserve">0 </w:t>
            </w:r>
          </w:p>
        </w:tc>
        <w:tc>
          <w:tcPr>
            <w:tcW w:w="423" w:type="pct"/>
          </w:tcPr>
          <w:p w14:paraId="512D588B"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 xml:space="preserve">0 </w:t>
            </w:r>
          </w:p>
        </w:tc>
        <w:tc>
          <w:tcPr>
            <w:tcW w:w="483" w:type="pct"/>
          </w:tcPr>
          <w:p w14:paraId="53AAB399"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0</w:t>
            </w:r>
          </w:p>
        </w:tc>
        <w:tc>
          <w:tcPr>
            <w:tcW w:w="483" w:type="pct"/>
          </w:tcPr>
          <w:p w14:paraId="56B8CC06"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0</w:t>
            </w:r>
          </w:p>
        </w:tc>
        <w:tc>
          <w:tcPr>
            <w:tcW w:w="483" w:type="pct"/>
          </w:tcPr>
          <w:p w14:paraId="0A77DB0C"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0</w:t>
            </w:r>
          </w:p>
        </w:tc>
        <w:tc>
          <w:tcPr>
            <w:tcW w:w="483" w:type="pct"/>
          </w:tcPr>
          <w:p w14:paraId="331B1F2C"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0</w:t>
            </w:r>
          </w:p>
        </w:tc>
        <w:tc>
          <w:tcPr>
            <w:tcW w:w="483" w:type="pct"/>
          </w:tcPr>
          <w:p w14:paraId="32879D39"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0</w:t>
            </w:r>
          </w:p>
        </w:tc>
      </w:tr>
      <w:tr w:rsidR="00417B1B" w:rsidRPr="00C864CC" w14:paraId="545FE92E" w14:textId="77777777" w:rsidTr="00976366">
        <w:tc>
          <w:tcPr>
            <w:cnfStyle w:val="001000000000" w:firstRow="0" w:lastRow="0" w:firstColumn="1" w:lastColumn="0" w:oddVBand="0" w:evenVBand="0" w:oddHBand="0" w:evenHBand="0" w:firstRowFirstColumn="0" w:firstRowLastColumn="0" w:lastRowFirstColumn="0" w:lastRowLastColumn="0"/>
            <w:tcW w:w="1273" w:type="pct"/>
          </w:tcPr>
          <w:p w14:paraId="0AAA01FD" w14:textId="77777777" w:rsidR="00417B1B" w:rsidRPr="00C864CC" w:rsidRDefault="00417B1B" w:rsidP="007204BF">
            <w:pPr>
              <w:pStyle w:val="TableText"/>
            </w:pPr>
            <w:r w:rsidRPr="002F07CD">
              <w:rPr>
                <w:rStyle w:val="Bold"/>
              </w:rPr>
              <w:t>Treasury Trust Fund</w:t>
            </w:r>
          </w:p>
        </w:tc>
        <w:tc>
          <w:tcPr>
            <w:tcW w:w="537" w:type="pct"/>
          </w:tcPr>
          <w:p w14:paraId="371AEBDA" w14:textId="6A5B39E6"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351" w:type="pct"/>
          </w:tcPr>
          <w:p w14:paraId="1ED6D2BA" w14:textId="48C90BB7"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23" w:type="pct"/>
          </w:tcPr>
          <w:p w14:paraId="325EFCD1" w14:textId="63D3392E"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0115B034" w14:textId="3945816A"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381558F0" w14:textId="3A8281F8"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2601C2D0" w14:textId="3BC0E55B"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2C9B596A" w14:textId="722B9ADD"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5EC205A8" w14:textId="0DE10314"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C864CC" w14:paraId="6698D2B8" w14:textId="77777777" w:rsidTr="00976366">
        <w:tc>
          <w:tcPr>
            <w:cnfStyle w:val="001000000000" w:firstRow="0" w:lastRow="0" w:firstColumn="1" w:lastColumn="0" w:oddVBand="0" w:evenVBand="0" w:oddHBand="0" w:evenHBand="0" w:firstRowFirstColumn="0" w:firstRowLastColumn="0" w:lastRowFirstColumn="0" w:lastRowLastColumn="0"/>
            <w:tcW w:w="1273" w:type="pct"/>
          </w:tcPr>
          <w:p w14:paraId="7E8159CE" w14:textId="77777777" w:rsidR="00417B1B" w:rsidRPr="00C864CC" w:rsidRDefault="00417B1B" w:rsidP="002F07CD">
            <w:pPr>
              <w:pStyle w:val="TableTextBullet1"/>
            </w:pPr>
            <w:r w:rsidRPr="00C864CC">
              <w:t>Financial Management Act 1994 (No. 18/1994), Part 4</w:t>
            </w:r>
          </w:p>
        </w:tc>
        <w:tc>
          <w:tcPr>
            <w:tcW w:w="537" w:type="pct"/>
          </w:tcPr>
          <w:p w14:paraId="435F3AB5" w14:textId="0C3FD43C"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351" w:type="pct"/>
          </w:tcPr>
          <w:p w14:paraId="375C09CC" w14:textId="07BDBD98"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23" w:type="pct"/>
          </w:tcPr>
          <w:p w14:paraId="60F09AFE" w14:textId="151F21C0"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0976F1D8" w14:textId="665E78B2"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3328B0B4" w14:textId="51493C79"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3B0FBCF0" w14:textId="01A1D8CF"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65D00AF8" w14:textId="3907316D"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7941A661" w14:textId="63FFED3A"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C864CC" w14:paraId="18E9DB2B" w14:textId="77777777" w:rsidTr="00976366">
        <w:tc>
          <w:tcPr>
            <w:cnfStyle w:val="001000000000" w:firstRow="0" w:lastRow="0" w:firstColumn="1" w:lastColumn="0" w:oddVBand="0" w:evenVBand="0" w:oddHBand="0" w:evenHBand="0" w:firstRowFirstColumn="0" w:firstRowLastColumn="0" w:lastRowFirstColumn="0" w:lastRowLastColumn="0"/>
            <w:tcW w:w="1273" w:type="pct"/>
          </w:tcPr>
          <w:p w14:paraId="0FD8C3E0" w14:textId="46FC9B07" w:rsidR="00417B1B" w:rsidRPr="00C864CC" w:rsidRDefault="00417B1B" w:rsidP="002F07CD">
            <w:pPr>
              <w:pStyle w:val="TableTextBullet1"/>
            </w:pPr>
            <w:r w:rsidRPr="00C864CC">
              <w:t xml:space="preserve">Working account for </w:t>
            </w:r>
            <w:r w:rsidR="00E57EEE">
              <w:t>Court Services Victoria</w:t>
            </w:r>
          </w:p>
        </w:tc>
        <w:tc>
          <w:tcPr>
            <w:tcW w:w="537" w:type="pct"/>
          </w:tcPr>
          <w:p w14:paraId="09DF127D"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1,743</w:t>
            </w:r>
          </w:p>
        </w:tc>
        <w:tc>
          <w:tcPr>
            <w:tcW w:w="351" w:type="pct"/>
          </w:tcPr>
          <w:p w14:paraId="4DD4FC08"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 xml:space="preserve">11 </w:t>
            </w:r>
          </w:p>
        </w:tc>
        <w:tc>
          <w:tcPr>
            <w:tcW w:w="423" w:type="pct"/>
          </w:tcPr>
          <w:p w14:paraId="7ED5A8B4"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(645)</w:t>
            </w:r>
          </w:p>
        </w:tc>
        <w:tc>
          <w:tcPr>
            <w:tcW w:w="483" w:type="pct"/>
          </w:tcPr>
          <w:p w14:paraId="65B5ED83"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2,400</w:t>
            </w:r>
          </w:p>
        </w:tc>
        <w:tc>
          <w:tcPr>
            <w:tcW w:w="483" w:type="pct"/>
          </w:tcPr>
          <w:p w14:paraId="0F6598A1"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1,254</w:t>
            </w:r>
          </w:p>
        </w:tc>
        <w:tc>
          <w:tcPr>
            <w:tcW w:w="483" w:type="pct"/>
          </w:tcPr>
          <w:p w14:paraId="479D0A64"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46</w:t>
            </w:r>
          </w:p>
        </w:tc>
        <w:tc>
          <w:tcPr>
            <w:tcW w:w="483" w:type="pct"/>
          </w:tcPr>
          <w:p w14:paraId="6EA4771E"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(443)</w:t>
            </w:r>
          </w:p>
        </w:tc>
        <w:tc>
          <w:tcPr>
            <w:tcW w:w="483" w:type="pct"/>
          </w:tcPr>
          <w:p w14:paraId="367A9D1B"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1,743</w:t>
            </w:r>
          </w:p>
        </w:tc>
      </w:tr>
      <w:tr w:rsidR="00417B1B" w:rsidRPr="00C864CC" w14:paraId="2E875954" w14:textId="77777777" w:rsidTr="00976366">
        <w:tc>
          <w:tcPr>
            <w:cnfStyle w:val="001000000000" w:firstRow="0" w:lastRow="0" w:firstColumn="1" w:lastColumn="0" w:oddVBand="0" w:evenVBand="0" w:oddHBand="0" w:evenHBand="0" w:firstRowFirstColumn="0" w:firstRowLastColumn="0" w:lastRowFirstColumn="0" w:lastRowLastColumn="0"/>
            <w:tcW w:w="1273" w:type="pct"/>
          </w:tcPr>
          <w:p w14:paraId="5E89C99A" w14:textId="77777777" w:rsidR="00417B1B" w:rsidRPr="00C864CC" w:rsidRDefault="00417B1B" w:rsidP="007204BF">
            <w:pPr>
              <w:pStyle w:val="TableText"/>
            </w:pPr>
            <w:r w:rsidRPr="002F07CD">
              <w:rPr>
                <w:rStyle w:val="Bold"/>
              </w:rPr>
              <w:t>Security Account</w:t>
            </w:r>
          </w:p>
        </w:tc>
        <w:tc>
          <w:tcPr>
            <w:tcW w:w="537" w:type="pct"/>
          </w:tcPr>
          <w:p w14:paraId="6707EFA3" w14:textId="6C3CAC13"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351" w:type="pct"/>
          </w:tcPr>
          <w:p w14:paraId="36812020" w14:textId="6EA24538"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23" w:type="pct"/>
          </w:tcPr>
          <w:p w14:paraId="12BA3249" w14:textId="624659F8"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0C27D903" w14:textId="3FF67D33"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6FBD0E4C" w14:textId="6E2DDBE6"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42DA5B04" w14:textId="705A069B"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4DE28763" w14:textId="48BC527B"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0670C021" w14:textId="7BB5215B"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C864CC" w14:paraId="78A58AA6" w14:textId="77777777" w:rsidTr="00976366">
        <w:tc>
          <w:tcPr>
            <w:cnfStyle w:val="001000000000" w:firstRow="0" w:lastRow="0" w:firstColumn="1" w:lastColumn="0" w:oddVBand="0" w:evenVBand="0" w:oddHBand="0" w:evenHBand="0" w:firstRowFirstColumn="0" w:firstRowLastColumn="0" w:lastRowFirstColumn="0" w:lastRowLastColumn="0"/>
            <w:tcW w:w="1273" w:type="pct"/>
          </w:tcPr>
          <w:p w14:paraId="197AACDB" w14:textId="77777777" w:rsidR="00417B1B" w:rsidRPr="00C864CC" w:rsidRDefault="00417B1B" w:rsidP="002F07CD">
            <w:pPr>
              <w:pStyle w:val="TableTextBullet1"/>
            </w:pPr>
            <w:r w:rsidRPr="00C864CC">
              <w:t>Financial Management Act 1994 (No. 18/1994), Part 4</w:t>
            </w:r>
          </w:p>
        </w:tc>
        <w:tc>
          <w:tcPr>
            <w:tcW w:w="537" w:type="pct"/>
          </w:tcPr>
          <w:p w14:paraId="12461006" w14:textId="6ECD96BE"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351" w:type="pct"/>
          </w:tcPr>
          <w:p w14:paraId="24E16E14" w14:textId="601CEC6F"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23" w:type="pct"/>
          </w:tcPr>
          <w:p w14:paraId="7748BC12" w14:textId="50A75070"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3C63F154" w14:textId="3DC5CB07"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612E07D8" w14:textId="680AAC6C"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3DEFCBA0" w14:textId="7C85A61D"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33639104" w14:textId="2E42A28B"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0DBF22C5" w14:textId="4D6279A6"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C864CC" w14:paraId="4DE215D4" w14:textId="77777777" w:rsidTr="00976366">
        <w:tc>
          <w:tcPr>
            <w:cnfStyle w:val="001000000000" w:firstRow="0" w:lastRow="0" w:firstColumn="1" w:lastColumn="0" w:oddVBand="0" w:evenVBand="0" w:oddHBand="0" w:evenHBand="0" w:firstRowFirstColumn="0" w:firstRowLastColumn="0" w:lastRowFirstColumn="0" w:lastRowLastColumn="0"/>
            <w:tcW w:w="1273" w:type="pct"/>
          </w:tcPr>
          <w:p w14:paraId="01C4ED28" w14:textId="77777777" w:rsidR="00417B1B" w:rsidRPr="00C864CC" w:rsidRDefault="00417B1B" w:rsidP="002F07CD">
            <w:pPr>
              <w:pStyle w:val="TableTextBullet1"/>
            </w:pPr>
            <w:r w:rsidRPr="00C864CC">
              <w:t>Holds monies as security for good behaviour</w:t>
            </w:r>
          </w:p>
        </w:tc>
        <w:tc>
          <w:tcPr>
            <w:tcW w:w="537" w:type="pct"/>
          </w:tcPr>
          <w:p w14:paraId="7ACACBE7"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127</w:t>
            </w:r>
          </w:p>
        </w:tc>
        <w:tc>
          <w:tcPr>
            <w:tcW w:w="351" w:type="pct"/>
          </w:tcPr>
          <w:p w14:paraId="50FD5BD9"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 xml:space="preserve">34 </w:t>
            </w:r>
          </w:p>
        </w:tc>
        <w:tc>
          <w:tcPr>
            <w:tcW w:w="423" w:type="pct"/>
          </w:tcPr>
          <w:p w14:paraId="22B97936"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 xml:space="preserve">0 </w:t>
            </w:r>
          </w:p>
        </w:tc>
        <w:tc>
          <w:tcPr>
            <w:tcW w:w="483" w:type="pct"/>
          </w:tcPr>
          <w:p w14:paraId="406BDD3E"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160</w:t>
            </w:r>
          </w:p>
        </w:tc>
        <w:tc>
          <w:tcPr>
            <w:tcW w:w="483" w:type="pct"/>
          </w:tcPr>
          <w:p w14:paraId="05135816"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85</w:t>
            </w:r>
          </w:p>
        </w:tc>
        <w:tc>
          <w:tcPr>
            <w:tcW w:w="483" w:type="pct"/>
          </w:tcPr>
          <w:p w14:paraId="5226FF2F"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42</w:t>
            </w:r>
          </w:p>
        </w:tc>
        <w:tc>
          <w:tcPr>
            <w:tcW w:w="483" w:type="pct"/>
          </w:tcPr>
          <w:p w14:paraId="3D189AF2"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0</w:t>
            </w:r>
          </w:p>
        </w:tc>
        <w:tc>
          <w:tcPr>
            <w:tcW w:w="483" w:type="pct"/>
          </w:tcPr>
          <w:p w14:paraId="73FD0CD4"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127</w:t>
            </w:r>
          </w:p>
        </w:tc>
      </w:tr>
      <w:tr w:rsidR="00417B1B" w:rsidRPr="00C864CC" w14:paraId="3975E615" w14:textId="77777777" w:rsidTr="00976366">
        <w:tc>
          <w:tcPr>
            <w:cnfStyle w:val="001000000000" w:firstRow="0" w:lastRow="0" w:firstColumn="1" w:lastColumn="0" w:oddVBand="0" w:evenVBand="0" w:oddHBand="0" w:evenHBand="0" w:firstRowFirstColumn="0" w:firstRowLastColumn="0" w:lastRowFirstColumn="0" w:lastRowLastColumn="0"/>
            <w:tcW w:w="1273" w:type="pct"/>
          </w:tcPr>
          <w:p w14:paraId="756C46BF" w14:textId="77777777" w:rsidR="00417B1B" w:rsidRPr="00C864CC" w:rsidRDefault="00417B1B" w:rsidP="007204BF">
            <w:pPr>
              <w:pStyle w:val="TableText"/>
            </w:pPr>
            <w:r w:rsidRPr="002F07CD">
              <w:rPr>
                <w:rStyle w:val="Bold"/>
              </w:rPr>
              <w:t>Victorian Civil and Administrative Tribunal Trust Account</w:t>
            </w:r>
          </w:p>
        </w:tc>
        <w:tc>
          <w:tcPr>
            <w:tcW w:w="537" w:type="pct"/>
          </w:tcPr>
          <w:p w14:paraId="55E2FA55" w14:textId="55E1B643"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351" w:type="pct"/>
          </w:tcPr>
          <w:p w14:paraId="7FAA6CE9" w14:textId="4F1A03D4"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23" w:type="pct"/>
          </w:tcPr>
          <w:p w14:paraId="48212546" w14:textId="3411AD8A"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3A9FC75F" w14:textId="253B5296"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1EB0524B" w14:textId="6FDC1AF5"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6D51C55C" w14:textId="6A031A5E"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750D4A83" w14:textId="1417819C"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19F0799B" w14:textId="64D40201"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C864CC" w14:paraId="327D1379" w14:textId="77777777" w:rsidTr="00976366">
        <w:tc>
          <w:tcPr>
            <w:cnfStyle w:val="001000000000" w:firstRow="0" w:lastRow="0" w:firstColumn="1" w:lastColumn="0" w:oddVBand="0" w:evenVBand="0" w:oddHBand="0" w:evenHBand="0" w:firstRowFirstColumn="0" w:firstRowLastColumn="0" w:lastRowFirstColumn="0" w:lastRowLastColumn="0"/>
            <w:tcW w:w="1273" w:type="pct"/>
          </w:tcPr>
          <w:p w14:paraId="7B0884FF" w14:textId="77777777" w:rsidR="00417B1B" w:rsidRPr="00C864CC" w:rsidRDefault="00417B1B" w:rsidP="002F07CD">
            <w:pPr>
              <w:pStyle w:val="TableTextBullet1"/>
            </w:pPr>
            <w:r w:rsidRPr="00C864CC">
              <w:t>Financial Management Act 1994 (No. 18/1994), Part 4</w:t>
            </w:r>
          </w:p>
        </w:tc>
        <w:tc>
          <w:tcPr>
            <w:tcW w:w="537" w:type="pct"/>
          </w:tcPr>
          <w:p w14:paraId="10E334E2" w14:textId="345DD361"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351" w:type="pct"/>
          </w:tcPr>
          <w:p w14:paraId="77707A85" w14:textId="0E83031D"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23" w:type="pct"/>
          </w:tcPr>
          <w:p w14:paraId="311937E7" w14:textId="531B1EF7"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2F826EDD" w14:textId="527FC2BF"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39E3D4E0" w14:textId="0A5EEB23"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746A5EE0" w14:textId="766F57B5"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2FC6BED9" w14:textId="2884AB39"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c>
          <w:tcPr>
            <w:tcW w:w="483" w:type="pct"/>
          </w:tcPr>
          <w:p w14:paraId="76944DE4" w14:textId="04A975EA" w:rsidR="00417B1B" w:rsidRPr="00C864CC" w:rsidRDefault="00AC0BBF" w:rsidP="007204BF">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C864CC" w14:paraId="684E6CB6" w14:textId="77777777" w:rsidTr="00976366">
        <w:tc>
          <w:tcPr>
            <w:cnfStyle w:val="001000000000" w:firstRow="0" w:lastRow="0" w:firstColumn="1" w:lastColumn="0" w:oddVBand="0" w:evenVBand="0" w:oddHBand="0" w:evenHBand="0" w:firstRowFirstColumn="0" w:firstRowLastColumn="0" w:lastRowFirstColumn="0" w:lastRowLastColumn="0"/>
            <w:tcW w:w="1273" w:type="pct"/>
          </w:tcPr>
          <w:p w14:paraId="0360D550" w14:textId="77777777" w:rsidR="00417B1B" w:rsidRPr="00C864CC" w:rsidRDefault="00417B1B" w:rsidP="002F07CD">
            <w:pPr>
              <w:pStyle w:val="TableTextBullet1"/>
            </w:pPr>
            <w:r w:rsidRPr="00C864CC">
              <w:t>Working account for the Owners Corporation, Domestic Building and Residential Tenancies disputes.</w:t>
            </w:r>
          </w:p>
        </w:tc>
        <w:tc>
          <w:tcPr>
            <w:tcW w:w="537" w:type="pct"/>
          </w:tcPr>
          <w:p w14:paraId="34E41510"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(75)</w:t>
            </w:r>
          </w:p>
        </w:tc>
        <w:tc>
          <w:tcPr>
            <w:tcW w:w="351" w:type="pct"/>
          </w:tcPr>
          <w:p w14:paraId="2D08C6BA"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(11)</w:t>
            </w:r>
          </w:p>
        </w:tc>
        <w:tc>
          <w:tcPr>
            <w:tcW w:w="423" w:type="pct"/>
          </w:tcPr>
          <w:p w14:paraId="44BCA516"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(319)</w:t>
            </w:r>
          </w:p>
        </w:tc>
        <w:tc>
          <w:tcPr>
            <w:tcW w:w="483" w:type="pct"/>
          </w:tcPr>
          <w:p w14:paraId="14161CD4"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233</w:t>
            </w:r>
          </w:p>
        </w:tc>
        <w:tc>
          <w:tcPr>
            <w:tcW w:w="483" w:type="pct"/>
          </w:tcPr>
          <w:p w14:paraId="2F5CB0B5"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240</w:t>
            </w:r>
          </w:p>
        </w:tc>
        <w:tc>
          <w:tcPr>
            <w:tcW w:w="483" w:type="pct"/>
          </w:tcPr>
          <w:p w14:paraId="11F3D25E"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5</w:t>
            </w:r>
          </w:p>
        </w:tc>
        <w:tc>
          <w:tcPr>
            <w:tcW w:w="483" w:type="pct"/>
          </w:tcPr>
          <w:p w14:paraId="51DA25FB"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320</w:t>
            </w:r>
          </w:p>
        </w:tc>
        <w:tc>
          <w:tcPr>
            <w:tcW w:w="483" w:type="pct"/>
          </w:tcPr>
          <w:p w14:paraId="38EFF31D" w14:textId="77777777" w:rsidR="00417B1B" w:rsidRPr="00C864CC" w:rsidRDefault="00417B1B" w:rsidP="007204BF">
            <w:pPr>
              <w:pStyle w:val="TableText"/>
              <w:cnfStyle w:val="000000000000" w:firstRow="0" w:lastRow="0" w:firstColumn="0" w:lastColumn="0" w:oddVBand="0" w:evenVBand="0" w:oddHBand="0" w:evenHBand="0" w:firstRowFirstColumn="0" w:firstRowLastColumn="0" w:lastRowFirstColumn="0" w:lastRowLastColumn="0"/>
            </w:pPr>
            <w:r w:rsidRPr="00C864CC">
              <w:t>(75)</w:t>
            </w:r>
          </w:p>
        </w:tc>
      </w:tr>
      <w:tr w:rsidR="00417B1B" w:rsidRPr="002F07CD" w14:paraId="6069DB36" w14:textId="77777777" w:rsidTr="0097636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23AD5F68" w14:textId="77777777" w:rsidR="00417B1B" w:rsidRPr="002F07CD" w:rsidRDefault="00417B1B" w:rsidP="007204BF">
            <w:pPr>
              <w:pStyle w:val="TableText"/>
              <w:rPr>
                <w:rStyle w:val="Bold"/>
              </w:rPr>
            </w:pPr>
            <w:r w:rsidRPr="002F07CD">
              <w:rPr>
                <w:rStyle w:val="Bold"/>
              </w:rPr>
              <w:t>Total administered trusts</w:t>
            </w:r>
          </w:p>
        </w:tc>
        <w:tc>
          <w:tcPr>
            <w:tcW w:w="537" w:type="pct"/>
          </w:tcPr>
          <w:p w14:paraId="4D31D1BA" w14:textId="77777777" w:rsidR="00417B1B" w:rsidRPr="002F07CD" w:rsidRDefault="00417B1B" w:rsidP="007204BF">
            <w:pPr>
              <w:pStyle w:val="TableText"/>
              <w:cnfStyle w:val="010000000000" w:firstRow="0" w:lastRow="1" w:firstColumn="0" w:lastColumn="0" w:oddVBand="0" w:evenVBand="0" w:oddHBand="0" w:evenHBand="0" w:firstRowFirstColumn="0" w:firstRowLastColumn="0" w:lastRowFirstColumn="0" w:lastRowLastColumn="0"/>
              <w:rPr>
                <w:rStyle w:val="Bold"/>
              </w:rPr>
            </w:pPr>
            <w:r w:rsidRPr="002F07CD">
              <w:rPr>
                <w:rStyle w:val="Bold"/>
              </w:rPr>
              <w:t>1,899</w:t>
            </w:r>
          </w:p>
        </w:tc>
        <w:tc>
          <w:tcPr>
            <w:tcW w:w="351" w:type="pct"/>
          </w:tcPr>
          <w:p w14:paraId="0B47A836" w14:textId="77777777" w:rsidR="00417B1B" w:rsidRPr="002F07CD" w:rsidRDefault="00417B1B" w:rsidP="007204BF">
            <w:pPr>
              <w:pStyle w:val="TableText"/>
              <w:cnfStyle w:val="010000000000" w:firstRow="0" w:lastRow="1" w:firstColumn="0" w:lastColumn="0" w:oddVBand="0" w:evenVBand="0" w:oddHBand="0" w:evenHBand="0" w:firstRowFirstColumn="0" w:firstRowLastColumn="0" w:lastRowFirstColumn="0" w:lastRowLastColumn="0"/>
              <w:rPr>
                <w:rStyle w:val="Bold"/>
              </w:rPr>
            </w:pPr>
            <w:r w:rsidRPr="002F07CD">
              <w:rPr>
                <w:rStyle w:val="Bold"/>
              </w:rPr>
              <w:t>12,651</w:t>
            </w:r>
          </w:p>
        </w:tc>
        <w:tc>
          <w:tcPr>
            <w:tcW w:w="423" w:type="pct"/>
          </w:tcPr>
          <w:p w14:paraId="570CD8B6" w14:textId="77777777" w:rsidR="00417B1B" w:rsidRPr="002F07CD" w:rsidRDefault="00417B1B" w:rsidP="007204BF">
            <w:pPr>
              <w:pStyle w:val="TableText"/>
              <w:cnfStyle w:val="010000000000" w:firstRow="0" w:lastRow="1" w:firstColumn="0" w:lastColumn="0" w:oddVBand="0" w:evenVBand="0" w:oddHBand="0" w:evenHBand="0" w:firstRowFirstColumn="0" w:firstRowLastColumn="0" w:lastRowFirstColumn="0" w:lastRowLastColumn="0"/>
              <w:rPr>
                <w:rStyle w:val="Bold"/>
              </w:rPr>
            </w:pPr>
            <w:r w:rsidRPr="002F07CD">
              <w:rPr>
                <w:rStyle w:val="Bold"/>
              </w:rPr>
              <w:t>11,382</w:t>
            </w:r>
          </w:p>
        </w:tc>
        <w:tc>
          <w:tcPr>
            <w:tcW w:w="483" w:type="pct"/>
          </w:tcPr>
          <w:p w14:paraId="22E2A7B1" w14:textId="77777777" w:rsidR="00417B1B" w:rsidRPr="002F07CD" w:rsidRDefault="00417B1B" w:rsidP="007204BF">
            <w:pPr>
              <w:pStyle w:val="TableText"/>
              <w:cnfStyle w:val="010000000000" w:firstRow="0" w:lastRow="1" w:firstColumn="0" w:lastColumn="0" w:oddVBand="0" w:evenVBand="0" w:oddHBand="0" w:evenHBand="0" w:firstRowFirstColumn="0" w:firstRowLastColumn="0" w:lastRowFirstColumn="0" w:lastRowLastColumn="0"/>
              <w:rPr>
                <w:rStyle w:val="Bold"/>
              </w:rPr>
            </w:pPr>
            <w:r w:rsidRPr="002F07CD">
              <w:rPr>
                <w:rStyle w:val="Bold"/>
              </w:rPr>
              <w:t>3,168</w:t>
            </w:r>
          </w:p>
        </w:tc>
        <w:tc>
          <w:tcPr>
            <w:tcW w:w="483" w:type="pct"/>
          </w:tcPr>
          <w:p w14:paraId="6C480884" w14:textId="77777777" w:rsidR="00417B1B" w:rsidRPr="002F07CD" w:rsidRDefault="00417B1B" w:rsidP="007204BF">
            <w:pPr>
              <w:pStyle w:val="TableText"/>
              <w:cnfStyle w:val="010000000000" w:firstRow="0" w:lastRow="1" w:firstColumn="0" w:lastColumn="0" w:oddVBand="0" w:evenVBand="0" w:oddHBand="0" w:evenHBand="0" w:firstRowFirstColumn="0" w:firstRowLastColumn="0" w:lastRowFirstColumn="0" w:lastRowLastColumn="0"/>
              <w:rPr>
                <w:rStyle w:val="Bold"/>
              </w:rPr>
            </w:pPr>
            <w:r w:rsidRPr="002F07CD">
              <w:rPr>
                <w:rStyle w:val="Bold"/>
              </w:rPr>
              <w:t>3,008</w:t>
            </w:r>
          </w:p>
        </w:tc>
        <w:tc>
          <w:tcPr>
            <w:tcW w:w="483" w:type="pct"/>
          </w:tcPr>
          <w:p w14:paraId="227B9A47" w14:textId="77777777" w:rsidR="00417B1B" w:rsidRPr="002F07CD" w:rsidRDefault="00417B1B" w:rsidP="007204BF">
            <w:pPr>
              <w:pStyle w:val="TableText"/>
              <w:cnfStyle w:val="010000000000" w:firstRow="0" w:lastRow="1" w:firstColumn="0" w:lastColumn="0" w:oddVBand="0" w:evenVBand="0" w:oddHBand="0" w:evenHBand="0" w:firstRowFirstColumn="0" w:firstRowLastColumn="0" w:lastRowFirstColumn="0" w:lastRowLastColumn="0"/>
              <w:rPr>
                <w:rStyle w:val="Bold"/>
              </w:rPr>
            </w:pPr>
            <w:r w:rsidRPr="002F07CD">
              <w:rPr>
                <w:rStyle w:val="Bold"/>
              </w:rPr>
              <w:t>30,509</w:t>
            </w:r>
          </w:p>
        </w:tc>
        <w:tc>
          <w:tcPr>
            <w:tcW w:w="483" w:type="pct"/>
          </w:tcPr>
          <w:p w14:paraId="7ADA660A" w14:textId="77777777" w:rsidR="00417B1B" w:rsidRPr="002F07CD" w:rsidRDefault="00417B1B" w:rsidP="007204BF">
            <w:pPr>
              <w:pStyle w:val="TableText"/>
              <w:cnfStyle w:val="010000000000" w:firstRow="0" w:lastRow="1" w:firstColumn="0" w:lastColumn="0" w:oddVBand="0" w:evenVBand="0" w:oddHBand="0" w:evenHBand="0" w:firstRowFirstColumn="0" w:firstRowLastColumn="0" w:lastRowFirstColumn="0" w:lastRowLastColumn="0"/>
              <w:rPr>
                <w:rStyle w:val="Bold"/>
              </w:rPr>
            </w:pPr>
            <w:r w:rsidRPr="002F07CD">
              <w:rPr>
                <w:rStyle w:val="Bold"/>
              </w:rPr>
              <w:t>31,618</w:t>
            </w:r>
          </w:p>
        </w:tc>
        <w:tc>
          <w:tcPr>
            <w:tcW w:w="483" w:type="pct"/>
          </w:tcPr>
          <w:p w14:paraId="27897C14" w14:textId="77777777" w:rsidR="00417B1B" w:rsidRPr="002F07CD" w:rsidRDefault="00417B1B" w:rsidP="007204BF">
            <w:pPr>
              <w:pStyle w:val="TableText"/>
              <w:cnfStyle w:val="010000000000" w:firstRow="0" w:lastRow="1" w:firstColumn="0" w:lastColumn="0" w:oddVBand="0" w:evenVBand="0" w:oddHBand="0" w:evenHBand="0" w:firstRowFirstColumn="0" w:firstRowLastColumn="0" w:lastRowFirstColumn="0" w:lastRowLastColumn="0"/>
              <w:rPr>
                <w:rStyle w:val="Bold"/>
              </w:rPr>
            </w:pPr>
            <w:r w:rsidRPr="002F07CD">
              <w:rPr>
                <w:rStyle w:val="Bold"/>
              </w:rPr>
              <w:t>1,899</w:t>
            </w:r>
          </w:p>
        </w:tc>
      </w:tr>
    </w:tbl>
    <w:p w14:paraId="580B9F8D" w14:textId="77777777" w:rsidR="00417B1B" w:rsidRDefault="00417B1B" w:rsidP="00417B1B">
      <w:pPr>
        <w:pStyle w:val="BodyText"/>
        <w:sectPr w:rsidR="00417B1B" w:rsidSect="00AC0BBF">
          <w:pgSz w:w="16839" w:h="11907" w:orient="landscape" w:code="9"/>
          <w:pgMar w:top="1134" w:right="1134" w:bottom="1134" w:left="1134" w:header="567" w:footer="567" w:gutter="0"/>
          <w:cols w:space="720"/>
          <w:docGrid w:linePitch="299"/>
        </w:sectPr>
      </w:pPr>
    </w:p>
    <w:p w14:paraId="50F4C481" w14:textId="2C1A2414" w:rsidR="00417B1B" w:rsidRDefault="00DB7E45" w:rsidP="00417B1B">
      <w:pPr>
        <w:pStyle w:val="Heading4"/>
      </w:pPr>
      <w:r>
        <w:lastRenderedPageBreak/>
        <w:t>Third Party Funds u</w:t>
      </w:r>
      <w:r w:rsidR="00417B1B">
        <w:t>nder Management</w:t>
      </w:r>
    </w:p>
    <w:p w14:paraId="5923725C" w14:textId="306472BA" w:rsidR="00417B1B" w:rsidRDefault="00417B1B" w:rsidP="00417B1B">
      <w:pPr>
        <w:pStyle w:val="BodyText"/>
      </w:pPr>
      <w:r>
        <w:t>Third party funds under management include assets under management by Funds in Court, Bail</w:t>
      </w:r>
      <w:r w:rsidR="00D45E5B">
        <w:t xml:space="preserve"> </w:t>
      </w:r>
      <w:r>
        <w:t>Monies</w:t>
      </w:r>
      <w:r w:rsidR="00D45E5B">
        <w:t xml:space="preserve"> </w:t>
      </w:r>
      <w:r>
        <w:t>and the Court Investment Accounts.</w:t>
      </w:r>
    </w:p>
    <w:p w14:paraId="3FE72A09" w14:textId="5D955358" w:rsidR="00417B1B" w:rsidRDefault="00417B1B" w:rsidP="00417B1B">
      <w:pPr>
        <w:pStyle w:val="BodyText"/>
      </w:pPr>
      <w:r>
        <w:t xml:space="preserve">Fund in Court (FIC) is an office of the Supreme Court of Victoria that is responsible for administering funds paid into the Court. Funds can be paid pursuant to orders of all Victorian Courts, awards of the Victims of Crime Assistance Tribunal (VOCAT) and pursuant to legislation such as the </w:t>
      </w:r>
      <w:r w:rsidRPr="00DB7E45">
        <w:rPr>
          <w:rStyle w:val="Italics"/>
        </w:rPr>
        <w:t>Trustee Act 1958</w:t>
      </w:r>
      <w:r>
        <w:t xml:space="preserve">. These funds under management are not consolidated within </w:t>
      </w:r>
      <w:r w:rsidR="00E57EEE">
        <w:t>Court Services Victoria</w:t>
      </w:r>
      <w:r>
        <w:t xml:space="preserve"> accounts as they are not used for government purposes.</w:t>
      </w:r>
    </w:p>
    <w:tbl>
      <w:tblPr>
        <w:tblStyle w:val="AccessibleTableNumerical"/>
        <w:tblW w:w="5000" w:type="pct"/>
        <w:tblLook w:val="04A0" w:firstRow="1" w:lastRow="0" w:firstColumn="1" w:lastColumn="0" w:noHBand="0" w:noVBand="1"/>
      </w:tblPr>
      <w:tblGrid>
        <w:gridCol w:w="6070"/>
        <w:gridCol w:w="1786"/>
        <w:gridCol w:w="1786"/>
      </w:tblGrid>
      <w:tr w:rsidR="00417B1B" w:rsidRPr="002F07CD" w14:paraId="456F2517" w14:textId="77777777" w:rsidTr="00DB7E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48" w:type="pct"/>
          </w:tcPr>
          <w:p w14:paraId="2244635A" w14:textId="3E7AEE2E" w:rsidR="00417B1B" w:rsidRPr="002F07CD" w:rsidRDefault="00AC0BBF" w:rsidP="002F07CD">
            <w:pPr>
              <w:pStyle w:val="TableText"/>
            </w:pPr>
            <w:bookmarkStart w:id="358" w:name="ColumnTitle_79"/>
            <w:r w:rsidRPr="002F07CD">
              <w:t>Item</w:t>
            </w:r>
          </w:p>
        </w:tc>
        <w:tc>
          <w:tcPr>
            <w:tcW w:w="926" w:type="pct"/>
            <w:vAlign w:val="bottom"/>
          </w:tcPr>
          <w:p w14:paraId="34A4437F" w14:textId="77777777" w:rsidR="00417B1B" w:rsidRPr="002F07CD" w:rsidRDefault="00417B1B" w:rsidP="00DB7E45">
            <w:pPr>
              <w:pStyle w:val="TableText"/>
              <w:cnfStyle w:val="100000000000" w:firstRow="1" w:lastRow="0" w:firstColumn="0" w:lastColumn="0" w:oddVBand="0" w:evenVBand="0" w:oddHBand="0" w:evenHBand="0" w:firstRowFirstColumn="0" w:firstRowLastColumn="0" w:lastRowFirstColumn="0" w:lastRowLastColumn="0"/>
            </w:pPr>
            <w:r w:rsidRPr="002F07CD">
              <w:t>2019</w:t>
            </w:r>
            <w:r w:rsidRPr="002F07CD">
              <w:br/>
              <w:t>$'000</w:t>
            </w:r>
          </w:p>
        </w:tc>
        <w:tc>
          <w:tcPr>
            <w:tcW w:w="926" w:type="pct"/>
            <w:vAlign w:val="bottom"/>
          </w:tcPr>
          <w:p w14:paraId="1CBE23C6" w14:textId="77777777" w:rsidR="00417B1B" w:rsidRPr="002F07CD" w:rsidRDefault="00417B1B" w:rsidP="00DB7E45">
            <w:pPr>
              <w:pStyle w:val="TableText"/>
              <w:cnfStyle w:val="100000000000" w:firstRow="1" w:lastRow="0" w:firstColumn="0" w:lastColumn="0" w:oddVBand="0" w:evenVBand="0" w:oddHBand="0" w:evenHBand="0" w:firstRowFirstColumn="0" w:firstRowLastColumn="0" w:lastRowFirstColumn="0" w:lastRowLastColumn="0"/>
            </w:pPr>
            <w:r w:rsidRPr="002F07CD">
              <w:t>2018</w:t>
            </w:r>
            <w:r w:rsidRPr="002F07CD">
              <w:br/>
              <w:t>$'000</w:t>
            </w:r>
          </w:p>
        </w:tc>
      </w:tr>
      <w:bookmarkEnd w:id="358"/>
      <w:tr w:rsidR="00417B1B" w:rsidRPr="002F07CD" w14:paraId="562E55ED" w14:textId="77777777" w:rsidTr="00AC0BBF">
        <w:tc>
          <w:tcPr>
            <w:cnfStyle w:val="001000000000" w:firstRow="0" w:lastRow="0" w:firstColumn="1" w:lastColumn="0" w:oddVBand="0" w:evenVBand="0" w:oddHBand="0" w:evenHBand="0" w:firstRowFirstColumn="0" w:firstRowLastColumn="0" w:lastRowFirstColumn="0" w:lastRowLastColumn="0"/>
            <w:tcW w:w="3148" w:type="pct"/>
          </w:tcPr>
          <w:p w14:paraId="53EECC1B" w14:textId="77777777" w:rsidR="00417B1B" w:rsidRPr="00DB7E45" w:rsidRDefault="00417B1B" w:rsidP="002F07CD">
            <w:pPr>
              <w:pStyle w:val="TableText"/>
              <w:rPr>
                <w:rStyle w:val="Bold"/>
              </w:rPr>
            </w:pPr>
            <w:r w:rsidRPr="00DB7E45">
              <w:rPr>
                <w:rStyle w:val="Bold"/>
              </w:rPr>
              <w:t>Courts</w:t>
            </w:r>
          </w:p>
        </w:tc>
        <w:tc>
          <w:tcPr>
            <w:tcW w:w="926" w:type="pct"/>
          </w:tcPr>
          <w:p w14:paraId="0B18FF1B" w14:textId="43CFCAB5" w:rsidR="00417B1B" w:rsidRPr="002F07CD" w:rsidRDefault="00AC0BBF" w:rsidP="002F07CD">
            <w:pPr>
              <w:pStyle w:val="TableText"/>
              <w:cnfStyle w:val="000000000000" w:firstRow="0" w:lastRow="0" w:firstColumn="0" w:lastColumn="0" w:oddVBand="0" w:evenVBand="0" w:oddHBand="0" w:evenHBand="0" w:firstRowFirstColumn="0" w:firstRowLastColumn="0" w:lastRowFirstColumn="0" w:lastRowLastColumn="0"/>
            </w:pPr>
            <w:r w:rsidRPr="002F07CD">
              <w:t>N/A</w:t>
            </w:r>
          </w:p>
        </w:tc>
        <w:tc>
          <w:tcPr>
            <w:tcW w:w="926" w:type="pct"/>
          </w:tcPr>
          <w:p w14:paraId="58FF535F" w14:textId="15A06689" w:rsidR="00417B1B" w:rsidRPr="002F07CD" w:rsidRDefault="00AC0BBF" w:rsidP="002F07CD">
            <w:pPr>
              <w:pStyle w:val="TableText"/>
              <w:cnfStyle w:val="000000000000" w:firstRow="0" w:lastRow="0" w:firstColumn="0" w:lastColumn="0" w:oddVBand="0" w:evenVBand="0" w:oddHBand="0" w:evenHBand="0" w:firstRowFirstColumn="0" w:firstRowLastColumn="0" w:lastRowFirstColumn="0" w:lastRowLastColumn="0"/>
            </w:pPr>
            <w:r w:rsidRPr="002F07CD">
              <w:t>N/A</w:t>
            </w:r>
          </w:p>
        </w:tc>
      </w:tr>
      <w:tr w:rsidR="00417B1B" w:rsidRPr="002F07CD" w14:paraId="5D178C34" w14:textId="77777777" w:rsidTr="00AC0BBF">
        <w:tc>
          <w:tcPr>
            <w:cnfStyle w:val="001000000000" w:firstRow="0" w:lastRow="0" w:firstColumn="1" w:lastColumn="0" w:oddVBand="0" w:evenVBand="0" w:oddHBand="0" w:evenHBand="0" w:firstRowFirstColumn="0" w:firstRowLastColumn="0" w:lastRowFirstColumn="0" w:lastRowLastColumn="0"/>
            <w:tcW w:w="3148" w:type="pct"/>
          </w:tcPr>
          <w:p w14:paraId="4AA34CF3" w14:textId="77777777" w:rsidR="00417B1B" w:rsidRPr="002F07CD" w:rsidRDefault="00417B1B" w:rsidP="002F07CD">
            <w:pPr>
              <w:pStyle w:val="TableText"/>
            </w:pPr>
            <w:r w:rsidRPr="002F07CD">
              <w:t>Bail Monies</w:t>
            </w:r>
          </w:p>
        </w:tc>
        <w:tc>
          <w:tcPr>
            <w:tcW w:w="926" w:type="pct"/>
          </w:tcPr>
          <w:p w14:paraId="75CBD6AC" w14:textId="77777777" w:rsidR="00417B1B" w:rsidRPr="002F07CD" w:rsidRDefault="00417B1B" w:rsidP="002F07CD">
            <w:pPr>
              <w:pStyle w:val="TableText"/>
              <w:cnfStyle w:val="000000000000" w:firstRow="0" w:lastRow="0" w:firstColumn="0" w:lastColumn="0" w:oddVBand="0" w:evenVBand="0" w:oddHBand="0" w:evenHBand="0" w:firstRowFirstColumn="0" w:firstRowLastColumn="0" w:lastRowFirstColumn="0" w:lastRowLastColumn="0"/>
            </w:pPr>
            <w:r w:rsidRPr="002F07CD">
              <w:t>5,265</w:t>
            </w:r>
          </w:p>
        </w:tc>
        <w:tc>
          <w:tcPr>
            <w:tcW w:w="926" w:type="pct"/>
          </w:tcPr>
          <w:p w14:paraId="27F780DE" w14:textId="77777777" w:rsidR="00417B1B" w:rsidRPr="002F07CD" w:rsidRDefault="00417B1B" w:rsidP="002F07CD">
            <w:pPr>
              <w:pStyle w:val="TableText"/>
              <w:cnfStyle w:val="000000000000" w:firstRow="0" w:lastRow="0" w:firstColumn="0" w:lastColumn="0" w:oddVBand="0" w:evenVBand="0" w:oddHBand="0" w:evenHBand="0" w:firstRowFirstColumn="0" w:firstRowLastColumn="0" w:lastRowFirstColumn="0" w:lastRowLastColumn="0"/>
            </w:pPr>
            <w:r w:rsidRPr="002F07CD">
              <w:t>4,512</w:t>
            </w:r>
          </w:p>
        </w:tc>
      </w:tr>
      <w:tr w:rsidR="00417B1B" w:rsidRPr="002F07CD" w14:paraId="163697AA" w14:textId="77777777" w:rsidTr="00AC0BBF">
        <w:tc>
          <w:tcPr>
            <w:cnfStyle w:val="001000000000" w:firstRow="0" w:lastRow="0" w:firstColumn="1" w:lastColumn="0" w:oddVBand="0" w:evenVBand="0" w:oddHBand="0" w:evenHBand="0" w:firstRowFirstColumn="0" w:firstRowLastColumn="0" w:lastRowFirstColumn="0" w:lastRowLastColumn="0"/>
            <w:tcW w:w="3148" w:type="pct"/>
          </w:tcPr>
          <w:p w14:paraId="6B6A92A3" w14:textId="77777777" w:rsidR="00417B1B" w:rsidRPr="002F07CD" w:rsidRDefault="00417B1B" w:rsidP="002F07CD">
            <w:pPr>
              <w:pStyle w:val="TableText"/>
            </w:pPr>
            <w:r w:rsidRPr="002F07CD">
              <w:t>Court Infant Investment Accounts</w:t>
            </w:r>
          </w:p>
        </w:tc>
        <w:tc>
          <w:tcPr>
            <w:tcW w:w="926" w:type="pct"/>
          </w:tcPr>
          <w:p w14:paraId="728858B2" w14:textId="77777777" w:rsidR="00417B1B" w:rsidRPr="002F07CD" w:rsidRDefault="00417B1B" w:rsidP="002F07CD">
            <w:pPr>
              <w:pStyle w:val="TableText"/>
              <w:cnfStyle w:val="000000000000" w:firstRow="0" w:lastRow="0" w:firstColumn="0" w:lastColumn="0" w:oddVBand="0" w:evenVBand="0" w:oddHBand="0" w:evenHBand="0" w:firstRowFirstColumn="0" w:firstRowLastColumn="0" w:lastRowFirstColumn="0" w:lastRowLastColumn="0"/>
            </w:pPr>
            <w:r w:rsidRPr="002F07CD">
              <w:t>0</w:t>
            </w:r>
          </w:p>
        </w:tc>
        <w:tc>
          <w:tcPr>
            <w:tcW w:w="926" w:type="pct"/>
          </w:tcPr>
          <w:p w14:paraId="73BF8AA3" w14:textId="77777777" w:rsidR="00417B1B" w:rsidRPr="002F07CD" w:rsidRDefault="00417B1B" w:rsidP="002F07CD">
            <w:pPr>
              <w:pStyle w:val="TableText"/>
              <w:cnfStyle w:val="000000000000" w:firstRow="0" w:lastRow="0" w:firstColumn="0" w:lastColumn="0" w:oddVBand="0" w:evenVBand="0" w:oddHBand="0" w:evenHBand="0" w:firstRowFirstColumn="0" w:firstRowLastColumn="0" w:lastRowFirstColumn="0" w:lastRowLastColumn="0"/>
            </w:pPr>
            <w:r w:rsidRPr="002F07CD">
              <w:t>5</w:t>
            </w:r>
          </w:p>
        </w:tc>
      </w:tr>
      <w:tr w:rsidR="00417B1B" w:rsidRPr="002F07CD" w14:paraId="3DDC4CD9" w14:textId="77777777" w:rsidTr="00AC0BBF">
        <w:tc>
          <w:tcPr>
            <w:cnfStyle w:val="001000000000" w:firstRow="0" w:lastRow="0" w:firstColumn="1" w:lastColumn="0" w:oddVBand="0" w:evenVBand="0" w:oddHBand="0" w:evenHBand="0" w:firstRowFirstColumn="0" w:firstRowLastColumn="0" w:lastRowFirstColumn="0" w:lastRowLastColumn="0"/>
            <w:tcW w:w="3148" w:type="pct"/>
          </w:tcPr>
          <w:p w14:paraId="4764FF64" w14:textId="4342701C" w:rsidR="00417B1B" w:rsidRPr="00774ADC" w:rsidRDefault="00417B1B" w:rsidP="00774ADC">
            <w:pPr>
              <w:pStyle w:val="TableText"/>
            </w:pPr>
            <w:r w:rsidRPr="00774ADC">
              <w:t xml:space="preserve">Assets under management by the Senior Master </w:t>
            </w:r>
            <w:r w:rsidRPr="00774ADC">
              <w:br/>
              <w:t>of the Supreme Court (Funds in Court)</w:t>
            </w:r>
            <w:r w:rsidR="00774ADC" w:rsidRPr="00774ADC">
              <w:rPr>
                <w:vertAlign w:val="superscript"/>
              </w:rPr>
              <w:fldChar w:fldCharType="begin"/>
            </w:r>
            <w:r w:rsidR="00774ADC" w:rsidRPr="00774ADC">
              <w:rPr>
                <w:vertAlign w:val="superscript"/>
              </w:rPr>
              <w:instrText xml:space="preserve"> REF Note73ThirdParty \n \h </w:instrText>
            </w:r>
            <w:r w:rsidR="00774ADC">
              <w:rPr>
                <w:vertAlign w:val="superscript"/>
              </w:rPr>
              <w:instrText xml:space="preserve"> \* MERGEFORMAT </w:instrText>
            </w:r>
            <w:r w:rsidR="00774ADC" w:rsidRPr="00774ADC">
              <w:rPr>
                <w:vertAlign w:val="superscript"/>
              </w:rPr>
            </w:r>
            <w:r w:rsidR="00774ADC" w:rsidRPr="00774ADC">
              <w:rPr>
                <w:vertAlign w:val="superscript"/>
              </w:rPr>
              <w:fldChar w:fldCharType="separate"/>
            </w:r>
            <w:r w:rsidR="0067082F">
              <w:rPr>
                <w:vertAlign w:val="superscript"/>
              </w:rPr>
              <w:t>(1)</w:t>
            </w:r>
            <w:r w:rsidR="00774ADC" w:rsidRPr="00774ADC">
              <w:rPr>
                <w:vertAlign w:val="superscript"/>
              </w:rPr>
              <w:fldChar w:fldCharType="end"/>
            </w:r>
          </w:p>
        </w:tc>
        <w:tc>
          <w:tcPr>
            <w:tcW w:w="926" w:type="pct"/>
          </w:tcPr>
          <w:p w14:paraId="08A686BC" w14:textId="77777777" w:rsidR="00417B1B" w:rsidRPr="00774ADC" w:rsidRDefault="00417B1B" w:rsidP="002F07CD">
            <w:pPr>
              <w:pStyle w:val="TableText"/>
              <w:cnfStyle w:val="000000000000" w:firstRow="0" w:lastRow="0" w:firstColumn="0" w:lastColumn="0" w:oddVBand="0" w:evenVBand="0" w:oddHBand="0" w:evenHBand="0" w:firstRowFirstColumn="0" w:firstRowLastColumn="0" w:lastRowFirstColumn="0" w:lastRowLastColumn="0"/>
            </w:pPr>
            <w:r w:rsidRPr="00774ADC">
              <w:t>2,024,471</w:t>
            </w:r>
          </w:p>
        </w:tc>
        <w:tc>
          <w:tcPr>
            <w:tcW w:w="926" w:type="pct"/>
          </w:tcPr>
          <w:p w14:paraId="778B80E2" w14:textId="77777777" w:rsidR="00417B1B" w:rsidRPr="002F07CD" w:rsidRDefault="00417B1B" w:rsidP="002F07CD">
            <w:pPr>
              <w:pStyle w:val="TableText"/>
              <w:cnfStyle w:val="000000000000" w:firstRow="0" w:lastRow="0" w:firstColumn="0" w:lastColumn="0" w:oddVBand="0" w:evenVBand="0" w:oddHBand="0" w:evenHBand="0" w:firstRowFirstColumn="0" w:firstRowLastColumn="0" w:lastRowFirstColumn="0" w:lastRowLastColumn="0"/>
            </w:pPr>
            <w:r w:rsidRPr="002F07CD">
              <w:t>1,855,041</w:t>
            </w:r>
          </w:p>
        </w:tc>
      </w:tr>
      <w:tr w:rsidR="00417B1B" w:rsidRPr="00DB7E45" w14:paraId="0A2349D0" w14:textId="77777777" w:rsidTr="00AC0BBF">
        <w:tc>
          <w:tcPr>
            <w:cnfStyle w:val="001000000000" w:firstRow="0" w:lastRow="0" w:firstColumn="1" w:lastColumn="0" w:oddVBand="0" w:evenVBand="0" w:oddHBand="0" w:evenHBand="0" w:firstRowFirstColumn="0" w:firstRowLastColumn="0" w:lastRowFirstColumn="0" w:lastRowLastColumn="0"/>
            <w:tcW w:w="3148" w:type="pct"/>
          </w:tcPr>
          <w:p w14:paraId="477CE64A" w14:textId="0372C4D6" w:rsidR="00417B1B" w:rsidRPr="00774ADC" w:rsidRDefault="00DB7E45" w:rsidP="00DB7E45">
            <w:pPr>
              <w:pStyle w:val="TableText"/>
              <w:rPr>
                <w:rStyle w:val="Bold"/>
              </w:rPr>
            </w:pPr>
            <w:r w:rsidRPr="00774ADC">
              <w:rPr>
                <w:rStyle w:val="Bold"/>
              </w:rPr>
              <w:t>Total</w:t>
            </w:r>
          </w:p>
        </w:tc>
        <w:tc>
          <w:tcPr>
            <w:tcW w:w="926" w:type="pct"/>
          </w:tcPr>
          <w:p w14:paraId="1D9B8D56" w14:textId="77777777" w:rsidR="00417B1B" w:rsidRPr="00774ADC" w:rsidRDefault="00417B1B" w:rsidP="002F07CD">
            <w:pPr>
              <w:pStyle w:val="TableText"/>
              <w:cnfStyle w:val="000000000000" w:firstRow="0" w:lastRow="0" w:firstColumn="0" w:lastColumn="0" w:oddVBand="0" w:evenVBand="0" w:oddHBand="0" w:evenHBand="0" w:firstRowFirstColumn="0" w:firstRowLastColumn="0" w:lastRowFirstColumn="0" w:lastRowLastColumn="0"/>
              <w:rPr>
                <w:rStyle w:val="Bold"/>
              </w:rPr>
            </w:pPr>
            <w:r w:rsidRPr="00774ADC">
              <w:rPr>
                <w:rStyle w:val="Bold"/>
              </w:rPr>
              <w:t>2,029,736</w:t>
            </w:r>
          </w:p>
        </w:tc>
        <w:tc>
          <w:tcPr>
            <w:tcW w:w="926" w:type="pct"/>
          </w:tcPr>
          <w:p w14:paraId="7389D7A8" w14:textId="77777777" w:rsidR="00417B1B" w:rsidRPr="00DB7E45" w:rsidRDefault="00417B1B" w:rsidP="002F07CD">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7E45">
              <w:rPr>
                <w:rStyle w:val="Bold"/>
              </w:rPr>
              <w:t>1,859,558</w:t>
            </w:r>
          </w:p>
        </w:tc>
      </w:tr>
    </w:tbl>
    <w:p w14:paraId="74673FAF" w14:textId="589F553E" w:rsidR="00417B1B" w:rsidRPr="00774ADC" w:rsidRDefault="00417B1B" w:rsidP="00A01DC4">
      <w:pPr>
        <w:pStyle w:val="NotesNumberedList"/>
        <w:numPr>
          <w:ilvl w:val="0"/>
          <w:numId w:val="29"/>
        </w:numPr>
      </w:pPr>
      <w:r w:rsidRPr="00C864CC">
        <w:t xml:space="preserve"> </w:t>
      </w:r>
      <w:bookmarkStart w:id="359" w:name="Note73ThirdParty"/>
      <w:r w:rsidRPr="00774ADC">
        <w:t xml:space="preserve">Further information about Funds in Court can be found at </w:t>
      </w:r>
      <w:hyperlink r:id="rId43" w:history="1">
        <w:r w:rsidRPr="00774ADC">
          <w:rPr>
            <w:rStyle w:val="Hyperlink"/>
          </w:rPr>
          <w:t>https://fundsincourt.vic.gov.au/</w:t>
        </w:r>
      </w:hyperlink>
      <w:bookmarkEnd w:id="359"/>
      <w:r w:rsidRPr="00774ADC">
        <w:t xml:space="preserve"> </w:t>
      </w:r>
    </w:p>
    <w:p w14:paraId="38031908" w14:textId="49AEDECD" w:rsidR="00417B1B" w:rsidRDefault="00DB7E45" w:rsidP="00417B1B">
      <w:pPr>
        <w:pStyle w:val="Heading3"/>
      </w:pPr>
      <w:bookmarkStart w:id="360" w:name="Note74"/>
      <w:bookmarkStart w:id="361" w:name="_Toc22665200"/>
      <w:r>
        <w:t xml:space="preserve">7.4 </w:t>
      </w:r>
      <w:bookmarkEnd w:id="360"/>
      <w:r>
        <w:t>Commitments f</w:t>
      </w:r>
      <w:r w:rsidR="00417B1B">
        <w:t>or Expenditure</w:t>
      </w:r>
      <w:bookmarkEnd w:id="361"/>
    </w:p>
    <w:p w14:paraId="69E41681" w14:textId="77777777" w:rsidR="00417B1B" w:rsidRDefault="00417B1B" w:rsidP="00417B1B">
      <w:pPr>
        <w:pStyle w:val="BodyText"/>
      </w:pPr>
      <w:r>
        <w:t>Commitments for future expenditure include operating and capital commitments arising from contracts. These commitments are recorded below at their nominal value and inclusive of GST. These future expenditures cease to be disclosed as commitments once the related liabilities are recognised in the balance sheet.</w:t>
      </w:r>
    </w:p>
    <w:p w14:paraId="6E404174" w14:textId="1A2D10E0" w:rsidR="00417B1B" w:rsidRDefault="00417B1B" w:rsidP="00417B1B">
      <w:pPr>
        <w:pStyle w:val="Heading4"/>
      </w:pPr>
      <w:bookmarkStart w:id="362" w:name="Note741"/>
      <w:r>
        <w:t>7.4.1</w:t>
      </w:r>
      <w:bookmarkEnd w:id="362"/>
      <w:r>
        <w:tab/>
        <w:t>Total Commitments Payable</w:t>
      </w:r>
    </w:p>
    <w:p w14:paraId="4DED2376" w14:textId="1D7647A7" w:rsidR="00D11FA5" w:rsidRPr="00D11FA5" w:rsidRDefault="00D11FA5" w:rsidP="00D11FA5">
      <w:pPr>
        <w:pStyle w:val="BodyText"/>
      </w:pPr>
      <w:r w:rsidRPr="00C864CC">
        <w:t>Nominal Amounts: 2019</w:t>
      </w:r>
    </w:p>
    <w:tbl>
      <w:tblPr>
        <w:tblStyle w:val="AccessibleTableNumerical"/>
        <w:tblW w:w="5000" w:type="pct"/>
        <w:tblLook w:val="06E0" w:firstRow="1" w:lastRow="1" w:firstColumn="1" w:lastColumn="0" w:noHBand="1" w:noVBand="1"/>
      </w:tblPr>
      <w:tblGrid>
        <w:gridCol w:w="4362"/>
        <w:gridCol w:w="1321"/>
        <w:gridCol w:w="1319"/>
        <w:gridCol w:w="1321"/>
        <w:gridCol w:w="1319"/>
      </w:tblGrid>
      <w:tr w:rsidR="00D11FA5" w:rsidRPr="00C864CC" w14:paraId="4E921BA1" w14:textId="77777777" w:rsidTr="00DB7E45">
        <w:trPr>
          <w:cnfStyle w:val="100000000000" w:firstRow="1" w:lastRow="0" w:firstColumn="0" w:lastColumn="0" w:oddVBand="0" w:evenVBand="0" w:oddHBand="0" w:evenHBand="0" w:firstRowFirstColumn="0" w:firstRowLastColumn="0" w:lastRowFirstColumn="0" w:lastRowLastColumn="0"/>
          <w:trHeight w:val="990"/>
        </w:trPr>
        <w:tc>
          <w:tcPr>
            <w:cnfStyle w:val="001000000100" w:firstRow="0" w:lastRow="0" w:firstColumn="1" w:lastColumn="0" w:oddVBand="0" w:evenVBand="0" w:oddHBand="0" w:evenHBand="0" w:firstRowFirstColumn="1" w:firstRowLastColumn="0" w:lastRowFirstColumn="0" w:lastRowLastColumn="0"/>
            <w:tcW w:w="2262" w:type="pct"/>
          </w:tcPr>
          <w:p w14:paraId="321C033E" w14:textId="493951BB" w:rsidR="00D11FA5" w:rsidRPr="00C864CC" w:rsidRDefault="00D11FA5" w:rsidP="00D11FA5">
            <w:pPr>
              <w:pStyle w:val="TableText"/>
            </w:pPr>
            <w:bookmarkStart w:id="363" w:name="ColumnTitle_80"/>
            <w:r>
              <w:t>Item</w:t>
            </w:r>
          </w:p>
        </w:tc>
        <w:tc>
          <w:tcPr>
            <w:tcW w:w="685" w:type="pct"/>
            <w:vAlign w:val="bottom"/>
          </w:tcPr>
          <w:p w14:paraId="5E5B2A8F" w14:textId="0A3AEAAD" w:rsidR="00D11FA5" w:rsidRPr="00C864CC" w:rsidRDefault="00DB7E45" w:rsidP="00DB7E45">
            <w:pPr>
              <w:pStyle w:val="TableText"/>
              <w:cnfStyle w:val="100000000000" w:firstRow="1" w:lastRow="0" w:firstColumn="0" w:lastColumn="0" w:oddVBand="0" w:evenVBand="0" w:oddHBand="0" w:evenHBand="0" w:firstRowFirstColumn="0" w:firstRowLastColumn="0" w:lastRowFirstColumn="0" w:lastRowLastColumn="0"/>
            </w:pPr>
            <w:r>
              <w:t>Less than</w:t>
            </w:r>
            <w:r>
              <w:br/>
            </w:r>
            <w:r w:rsidR="00D11FA5" w:rsidRPr="00C864CC">
              <w:t>1</w:t>
            </w:r>
            <w:r w:rsidR="00D11FA5">
              <w:t xml:space="preserve"> </w:t>
            </w:r>
            <w:r w:rsidR="00D11FA5" w:rsidRPr="00C864CC">
              <w:t>year</w:t>
            </w:r>
          </w:p>
          <w:p w14:paraId="77B51DFD" w14:textId="6A7CA762" w:rsidR="00D11FA5" w:rsidRPr="00C864CC" w:rsidRDefault="00D11FA5" w:rsidP="00DB7E45">
            <w:pPr>
              <w:pStyle w:val="TableText"/>
              <w:cnfStyle w:val="100000000000" w:firstRow="1" w:lastRow="0" w:firstColumn="0" w:lastColumn="0" w:oddVBand="0" w:evenVBand="0" w:oddHBand="0" w:evenHBand="0" w:firstRowFirstColumn="0" w:firstRowLastColumn="0" w:lastRowFirstColumn="0" w:lastRowLastColumn="0"/>
            </w:pPr>
            <w:r w:rsidRPr="00C864CC">
              <w:t>$'000</w:t>
            </w:r>
          </w:p>
        </w:tc>
        <w:tc>
          <w:tcPr>
            <w:tcW w:w="684" w:type="pct"/>
            <w:vAlign w:val="bottom"/>
          </w:tcPr>
          <w:p w14:paraId="5D76D87F" w14:textId="77777777" w:rsidR="00D11FA5" w:rsidRPr="00C864CC" w:rsidRDefault="00D11FA5" w:rsidP="00DB7E45">
            <w:pPr>
              <w:pStyle w:val="TableText"/>
              <w:cnfStyle w:val="100000000000" w:firstRow="1" w:lastRow="0" w:firstColumn="0" w:lastColumn="0" w:oddVBand="0" w:evenVBand="0" w:oddHBand="0" w:evenHBand="0" w:firstRowFirstColumn="0" w:firstRowLastColumn="0" w:lastRowFirstColumn="0" w:lastRowLastColumn="0"/>
            </w:pPr>
            <w:r w:rsidRPr="00C864CC">
              <w:t>Between 1</w:t>
            </w:r>
            <w:r>
              <w:t xml:space="preserve"> </w:t>
            </w:r>
            <w:r w:rsidRPr="00C864CC">
              <w:t>and 5 years</w:t>
            </w:r>
          </w:p>
          <w:p w14:paraId="7A4C6326" w14:textId="335C5C4D" w:rsidR="00D11FA5" w:rsidRPr="00C864CC" w:rsidRDefault="00D11FA5" w:rsidP="00DB7E45">
            <w:pPr>
              <w:pStyle w:val="TableText"/>
              <w:cnfStyle w:val="100000000000" w:firstRow="1" w:lastRow="0" w:firstColumn="0" w:lastColumn="0" w:oddVBand="0" w:evenVBand="0" w:oddHBand="0" w:evenHBand="0" w:firstRowFirstColumn="0" w:firstRowLastColumn="0" w:lastRowFirstColumn="0" w:lastRowLastColumn="0"/>
            </w:pPr>
            <w:r w:rsidRPr="00C864CC">
              <w:t>$'000</w:t>
            </w:r>
          </w:p>
        </w:tc>
        <w:tc>
          <w:tcPr>
            <w:tcW w:w="685" w:type="pct"/>
            <w:vAlign w:val="bottom"/>
          </w:tcPr>
          <w:p w14:paraId="28341E63" w14:textId="77777777" w:rsidR="00D11FA5" w:rsidRPr="00C864CC" w:rsidRDefault="00D11FA5" w:rsidP="00DB7E45">
            <w:pPr>
              <w:pStyle w:val="TableText"/>
              <w:cnfStyle w:val="100000000000" w:firstRow="1" w:lastRow="0" w:firstColumn="0" w:lastColumn="0" w:oddVBand="0" w:evenVBand="0" w:oddHBand="0" w:evenHBand="0" w:firstRowFirstColumn="0" w:firstRowLastColumn="0" w:lastRowFirstColumn="0" w:lastRowLastColumn="0"/>
            </w:pPr>
            <w:r w:rsidRPr="00C864CC">
              <w:t xml:space="preserve">Over </w:t>
            </w:r>
            <w:r w:rsidRPr="00C864CC">
              <w:br/>
              <w:t>5 years</w:t>
            </w:r>
          </w:p>
          <w:p w14:paraId="5F84ACE7" w14:textId="727E767B" w:rsidR="00D11FA5" w:rsidRPr="00C864CC" w:rsidRDefault="00D11FA5" w:rsidP="00DB7E45">
            <w:pPr>
              <w:pStyle w:val="TableText"/>
              <w:cnfStyle w:val="100000000000" w:firstRow="1" w:lastRow="0" w:firstColumn="0" w:lastColumn="0" w:oddVBand="0" w:evenVBand="0" w:oddHBand="0" w:evenHBand="0" w:firstRowFirstColumn="0" w:firstRowLastColumn="0" w:lastRowFirstColumn="0" w:lastRowLastColumn="0"/>
            </w:pPr>
            <w:r w:rsidRPr="00C864CC">
              <w:t>$'000</w:t>
            </w:r>
          </w:p>
        </w:tc>
        <w:tc>
          <w:tcPr>
            <w:tcW w:w="684" w:type="pct"/>
            <w:vAlign w:val="bottom"/>
          </w:tcPr>
          <w:p w14:paraId="4C02ADC3" w14:textId="77777777" w:rsidR="00D11FA5" w:rsidRPr="00C864CC" w:rsidRDefault="00D11FA5" w:rsidP="00DB7E45">
            <w:pPr>
              <w:pStyle w:val="TableText"/>
              <w:cnfStyle w:val="100000000000" w:firstRow="1" w:lastRow="0" w:firstColumn="0" w:lastColumn="0" w:oddVBand="0" w:evenVBand="0" w:oddHBand="0" w:evenHBand="0" w:firstRowFirstColumn="0" w:firstRowLastColumn="0" w:lastRowFirstColumn="0" w:lastRowLastColumn="0"/>
            </w:pPr>
            <w:r w:rsidRPr="00C864CC">
              <w:t>Total</w:t>
            </w:r>
          </w:p>
          <w:p w14:paraId="7FE9FCBF" w14:textId="1DD0EE9A" w:rsidR="00D11FA5" w:rsidRPr="00C864CC" w:rsidRDefault="00D11FA5" w:rsidP="00DB7E45">
            <w:pPr>
              <w:pStyle w:val="TableText"/>
              <w:cnfStyle w:val="100000000000" w:firstRow="1" w:lastRow="0" w:firstColumn="0" w:lastColumn="0" w:oddVBand="0" w:evenVBand="0" w:oddHBand="0" w:evenHBand="0" w:firstRowFirstColumn="0" w:firstRowLastColumn="0" w:lastRowFirstColumn="0" w:lastRowLastColumn="0"/>
            </w:pPr>
            <w:r w:rsidRPr="00C864CC">
              <w:t>$'000</w:t>
            </w:r>
          </w:p>
        </w:tc>
      </w:tr>
      <w:bookmarkEnd w:id="363"/>
      <w:tr w:rsidR="00417B1B" w:rsidRPr="00C864CC" w14:paraId="72D42D24" w14:textId="77777777" w:rsidTr="00D11FA5">
        <w:tc>
          <w:tcPr>
            <w:cnfStyle w:val="001000000000" w:firstRow="0" w:lastRow="0" w:firstColumn="1" w:lastColumn="0" w:oddVBand="0" w:evenVBand="0" w:oddHBand="0" w:evenHBand="0" w:firstRowFirstColumn="0" w:firstRowLastColumn="0" w:lastRowFirstColumn="0" w:lastRowLastColumn="0"/>
            <w:tcW w:w="2262" w:type="pct"/>
          </w:tcPr>
          <w:p w14:paraId="6402D959" w14:textId="3A78DB4E" w:rsidR="00417B1B" w:rsidRPr="00C864CC" w:rsidRDefault="00417B1B" w:rsidP="006A197A">
            <w:pPr>
              <w:pStyle w:val="TableText"/>
            </w:pPr>
            <w:r w:rsidRPr="00C864CC">
              <w:t>Public private partnership–operation and</w:t>
            </w:r>
            <w:r w:rsidR="006A197A">
              <w:t xml:space="preserve"> maintenance commitments (</w:t>
            </w:r>
            <w:hyperlink w:anchor="_B._Commissioned_Public" w:history="1">
              <w:r w:rsidR="00E152A4" w:rsidRPr="00E152A4">
                <w:t>7.1(b)</w:t>
              </w:r>
            </w:hyperlink>
            <w:r w:rsidR="006A197A">
              <w:t>)</w:t>
            </w:r>
          </w:p>
        </w:tc>
        <w:tc>
          <w:tcPr>
            <w:tcW w:w="685" w:type="pct"/>
          </w:tcPr>
          <w:p w14:paraId="5C592730"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13,948</w:t>
            </w:r>
          </w:p>
        </w:tc>
        <w:tc>
          <w:tcPr>
            <w:tcW w:w="684" w:type="pct"/>
          </w:tcPr>
          <w:p w14:paraId="63413FF1"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28,207</w:t>
            </w:r>
          </w:p>
        </w:tc>
        <w:tc>
          <w:tcPr>
            <w:tcW w:w="685" w:type="pct"/>
          </w:tcPr>
          <w:p w14:paraId="593EE2C8"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0</w:t>
            </w:r>
          </w:p>
        </w:tc>
        <w:tc>
          <w:tcPr>
            <w:tcW w:w="684" w:type="pct"/>
          </w:tcPr>
          <w:p w14:paraId="5C8EF184"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42,155</w:t>
            </w:r>
          </w:p>
        </w:tc>
      </w:tr>
      <w:tr w:rsidR="00417B1B" w:rsidRPr="00C864CC" w14:paraId="483F06AC" w14:textId="77777777" w:rsidTr="00D11FA5">
        <w:tc>
          <w:tcPr>
            <w:cnfStyle w:val="001000000000" w:firstRow="0" w:lastRow="0" w:firstColumn="1" w:lastColumn="0" w:oddVBand="0" w:evenVBand="0" w:oddHBand="0" w:evenHBand="0" w:firstRowFirstColumn="0" w:firstRowLastColumn="0" w:lastRowFirstColumn="0" w:lastRowLastColumn="0"/>
            <w:tcW w:w="2262" w:type="pct"/>
          </w:tcPr>
          <w:p w14:paraId="50D4B643" w14:textId="77777777" w:rsidR="00417B1B" w:rsidRPr="00C864CC" w:rsidRDefault="00417B1B" w:rsidP="00D11FA5">
            <w:pPr>
              <w:pStyle w:val="TableText"/>
            </w:pPr>
            <w:r w:rsidRPr="00C864CC">
              <w:t>Capital expenditure commitments payable</w:t>
            </w:r>
          </w:p>
        </w:tc>
        <w:tc>
          <w:tcPr>
            <w:tcW w:w="685" w:type="pct"/>
          </w:tcPr>
          <w:p w14:paraId="0B610FAB"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3,659</w:t>
            </w:r>
          </w:p>
        </w:tc>
        <w:tc>
          <w:tcPr>
            <w:tcW w:w="684" w:type="pct"/>
          </w:tcPr>
          <w:p w14:paraId="25A2D91B"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17,848</w:t>
            </w:r>
          </w:p>
        </w:tc>
        <w:tc>
          <w:tcPr>
            <w:tcW w:w="685" w:type="pct"/>
          </w:tcPr>
          <w:p w14:paraId="736FAD4F"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0</w:t>
            </w:r>
          </w:p>
        </w:tc>
        <w:tc>
          <w:tcPr>
            <w:tcW w:w="684" w:type="pct"/>
          </w:tcPr>
          <w:p w14:paraId="1E589B00"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21,507</w:t>
            </w:r>
          </w:p>
        </w:tc>
      </w:tr>
      <w:tr w:rsidR="00417B1B" w:rsidRPr="00C864CC" w14:paraId="59EC4EAE" w14:textId="77777777" w:rsidTr="00D11FA5">
        <w:tc>
          <w:tcPr>
            <w:cnfStyle w:val="001000000000" w:firstRow="0" w:lastRow="0" w:firstColumn="1" w:lastColumn="0" w:oddVBand="0" w:evenVBand="0" w:oddHBand="0" w:evenHBand="0" w:firstRowFirstColumn="0" w:firstRowLastColumn="0" w:lastRowFirstColumn="0" w:lastRowLastColumn="0"/>
            <w:tcW w:w="2262" w:type="pct"/>
          </w:tcPr>
          <w:p w14:paraId="34EFCCC0" w14:textId="77777777" w:rsidR="00417B1B" w:rsidRPr="00C864CC" w:rsidRDefault="00417B1B" w:rsidP="00D11FA5">
            <w:pPr>
              <w:pStyle w:val="TableText"/>
            </w:pPr>
            <w:r w:rsidRPr="00C864CC">
              <w:t xml:space="preserve">Operating commitments payable </w:t>
            </w:r>
          </w:p>
        </w:tc>
        <w:tc>
          <w:tcPr>
            <w:tcW w:w="685" w:type="pct"/>
          </w:tcPr>
          <w:p w14:paraId="6E8EBA8A"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19,363</w:t>
            </w:r>
          </w:p>
        </w:tc>
        <w:tc>
          <w:tcPr>
            <w:tcW w:w="684" w:type="pct"/>
          </w:tcPr>
          <w:p w14:paraId="74972356"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73,735</w:t>
            </w:r>
          </w:p>
        </w:tc>
        <w:tc>
          <w:tcPr>
            <w:tcW w:w="685" w:type="pct"/>
          </w:tcPr>
          <w:p w14:paraId="653386F6"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14,705</w:t>
            </w:r>
          </w:p>
        </w:tc>
        <w:tc>
          <w:tcPr>
            <w:tcW w:w="684" w:type="pct"/>
          </w:tcPr>
          <w:p w14:paraId="04CD7ACA"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107,803</w:t>
            </w:r>
          </w:p>
        </w:tc>
      </w:tr>
      <w:tr w:rsidR="00417B1B" w:rsidRPr="00C864CC" w14:paraId="2D99D7E8" w14:textId="77777777" w:rsidTr="00D11FA5">
        <w:tc>
          <w:tcPr>
            <w:cnfStyle w:val="001000000000" w:firstRow="0" w:lastRow="0" w:firstColumn="1" w:lastColumn="0" w:oddVBand="0" w:evenVBand="0" w:oddHBand="0" w:evenHBand="0" w:firstRowFirstColumn="0" w:firstRowLastColumn="0" w:lastRowFirstColumn="0" w:lastRowLastColumn="0"/>
            <w:tcW w:w="2262" w:type="pct"/>
          </w:tcPr>
          <w:p w14:paraId="599344FF" w14:textId="77777777" w:rsidR="00417B1B" w:rsidRPr="00C864CC" w:rsidRDefault="00417B1B" w:rsidP="00D11FA5">
            <w:pPr>
              <w:pStyle w:val="TableText"/>
            </w:pPr>
            <w:r w:rsidRPr="00C864CC">
              <w:t xml:space="preserve">Accommodation lease commitments payable </w:t>
            </w:r>
          </w:p>
        </w:tc>
        <w:tc>
          <w:tcPr>
            <w:tcW w:w="685" w:type="pct"/>
          </w:tcPr>
          <w:p w14:paraId="01CAD809"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10,299</w:t>
            </w:r>
          </w:p>
        </w:tc>
        <w:tc>
          <w:tcPr>
            <w:tcW w:w="684" w:type="pct"/>
          </w:tcPr>
          <w:p w14:paraId="5DCE8C3D"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20,874</w:t>
            </w:r>
          </w:p>
        </w:tc>
        <w:tc>
          <w:tcPr>
            <w:tcW w:w="685" w:type="pct"/>
          </w:tcPr>
          <w:p w14:paraId="57E6D821"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25,044</w:t>
            </w:r>
          </w:p>
        </w:tc>
        <w:tc>
          <w:tcPr>
            <w:tcW w:w="684" w:type="pct"/>
          </w:tcPr>
          <w:p w14:paraId="4DFE3DE8"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56,217</w:t>
            </w:r>
          </w:p>
        </w:tc>
      </w:tr>
      <w:tr w:rsidR="00417B1B" w:rsidRPr="00C864CC" w14:paraId="2954C94E" w14:textId="77777777" w:rsidTr="00D11FA5">
        <w:tc>
          <w:tcPr>
            <w:cnfStyle w:val="001000000000" w:firstRow="0" w:lastRow="0" w:firstColumn="1" w:lastColumn="0" w:oddVBand="0" w:evenVBand="0" w:oddHBand="0" w:evenHBand="0" w:firstRowFirstColumn="0" w:firstRowLastColumn="0" w:lastRowFirstColumn="0" w:lastRowLastColumn="0"/>
            <w:tcW w:w="2262" w:type="pct"/>
            <w:tcBorders>
              <w:bottom w:val="single" w:sz="4" w:space="0" w:color="auto"/>
            </w:tcBorders>
          </w:tcPr>
          <w:p w14:paraId="01FCA4F8" w14:textId="77777777" w:rsidR="00417B1B" w:rsidRPr="00C864CC" w:rsidRDefault="00417B1B" w:rsidP="00D11FA5">
            <w:pPr>
              <w:pStyle w:val="TableText"/>
            </w:pPr>
            <w:r w:rsidRPr="00C864CC">
              <w:t>Other commitments payable</w:t>
            </w:r>
          </w:p>
        </w:tc>
        <w:tc>
          <w:tcPr>
            <w:tcW w:w="685" w:type="pct"/>
            <w:tcBorders>
              <w:bottom w:val="single" w:sz="4" w:space="0" w:color="auto"/>
            </w:tcBorders>
          </w:tcPr>
          <w:p w14:paraId="54516EB9"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368</w:t>
            </w:r>
          </w:p>
        </w:tc>
        <w:tc>
          <w:tcPr>
            <w:tcW w:w="684" w:type="pct"/>
            <w:tcBorders>
              <w:bottom w:val="single" w:sz="4" w:space="0" w:color="auto"/>
            </w:tcBorders>
          </w:tcPr>
          <w:p w14:paraId="531184A0"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153</w:t>
            </w:r>
          </w:p>
        </w:tc>
        <w:tc>
          <w:tcPr>
            <w:tcW w:w="685" w:type="pct"/>
            <w:tcBorders>
              <w:bottom w:val="single" w:sz="4" w:space="0" w:color="auto"/>
            </w:tcBorders>
          </w:tcPr>
          <w:p w14:paraId="6219E1AA"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0</w:t>
            </w:r>
          </w:p>
        </w:tc>
        <w:tc>
          <w:tcPr>
            <w:tcW w:w="684" w:type="pct"/>
            <w:tcBorders>
              <w:bottom w:val="single" w:sz="4" w:space="0" w:color="auto"/>
            </w:tcBorders>
          </w:tcPr>
          <w:p w14:paraId="15F3140C"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521</w:t>
            </w:r>
          </w:p>
        </w:tc>
      </w:tr>
      <w:tr w:rsidR="00417B1B" w:rsidRPr="00D11FA5" w14:paraId="7350D36B" w14:textId="77777777" w:rsidTr="00D11FA5">
        <w:tc>
          <w:tcPr>
            <w:cnfStyle w:val="001000000000" w:firstRow="0" w:lastRow="0" w:firstColumn="1" w:lastColumn="0" w:oddVBand="0" w:evenVBand="0" w:oddHBand="0" w:evenHBand="0" w:firstRowFirstColumn="0" w:firstRowLastColumn="0" w:lastRowFirstColumn="0" w:lastRowLastColumn="0"/>
            <w:tcW w:w="2262" w:type="pct"/>
            <w:tcBorders>
              <w:top w:val="single" w:sz="4" w:space="0" w:color="auto"/>
              <w:bottom w:val="single" w:sz="4" w:space="0" w:color="auto"/>
            </w:tcBorders>
            <w:shd w:val="clear" w:color="auto" w:fill="auto"/>
          </w:tcPr>
          <w:p w14:paraId="34BB90F9" w14:textId="77777777" w:rsidR="00417B1B" w:rsidRPr="00D11FA5" w:rsidRDefault="00417B1B" w:rsidP="00D11FA5">
            <w:pPr>
              <w:pStyle w:val="TableText"/>
              <w:rPr>
                <w:rStyle w:val="Bold"/>
              </w:rPr>
            </w:pPr>
            <w:r w:rsidRPr="00D11FA5">
              <w:rPr>
                <w:rStyle w:val="Bold"/>
              </w:rPr>
              <w:t>Total commitments (inclusive of GST)</w:t>
            </w:r>
          </w:p>
        </w:tc>
        <w:tc>
          <w:tcPr>
            <w:tcW w:w="685" w:type="pct"/>
            <w:tcBorders>
              <w:top w:val="single" w:sz="4" w:space="0" w:color="auto"/>
              <w:bottom w:val="single" w:sz="4" w:space="0" w:color="auto"/>
            </w:tcBorders>
            <w:shd w:val="clear" w:color="auto" w:fill="auto"/>
          </w:tcPr>
          <w:p w14:paraId="1AB57FEB" w14:textId="77777777" w:rsidR="00417B1B" w:rsidRPr="00D11FA5" w:rsidRDefault="00417B1B" w:rsidP="00D11FA5">
            <w:pPr>
              <w:pStyle w:val="TableText"/>
              <w:cnfStyle w:val="000000000000" w:firstRow="0" w:lastRow="0" w:firstColumn="0" w:lastColumn="0" w:oddVBand="0" w:evenVBand="0" w:oddHBand="0" w:evenHBand="0" w:firstRowFirstColumn="0" w:firstRowLastColumn="0" w:lastRowFirstColumn="0" w:lastRowLastColumn="0"/>
              <w:rPr>
                <w:rStyle w:val="Bold"/>
              </w:rPr>
            </w:pPr>
            <w:r w:rsidRPr="00D11FA5">
              <w:rPr>
                <w:rStyle w:val="Bold"/>
              </w:rPr>
              <w:t>47,637</w:t>
            </w:r>
          </w:p>
        </w:tc>
        <w:tc>
          <w:tcPr>
            <w:tcW w:w="684" w:type="pct"/>
            <w:tcBorders>
              <w:top w:val="single" w:sz="4" w:space="0" w:color="auto"/>
              <w:bottom w:val="single" w:sz="4" w:space="0" w:color="auto"/>
            </w:tcBorders>
            <w:shd w:val="clear" w:color="auto" w:fill="auto"/>
          </w:tcPr>
          <w:p w14:paraId="3FF91D95" w14:textId="77777777" w:rsidR="00417B1B" w:rsidRPr="00D11FA5" w:rsidRDefault="00417B1B" w:rsidP="00D11FA5">
            <w:pPr>
              <w:pStyle w:val="TableText"/>
              <w:cnfStyle w:val="000000000000" w:firstRow="0" w:lastRow="0" w:firstColumn="0" w:lastColumn="0" w:oddVBand="0" w:evenVBand="0" w:oddHBand="0" w:evenHBand="0" w:firstRowFirstColumn="0" w:firstRowLastColumn="0" w:lastRowFirstColumn="0" w:lastRowLastColumn="0"/>
              <w:rPr>
                <w:rStyle w:val="Bold"/>
              </w:rPr>
            </w:pPr>
            <w:r w:rsidRPr="00D11FA5">
              <w:rPr>
                <w:rStyle w:val="Bold"/>
              </w:rPr>
              <w:t>140,817</w:t>
            </w:r>
          </w:p>
        </w:tc>
        <w:tc>
          <w:tcPr>
            <w:tcW w:w="685" w:type="pct"/>
            <w:tcBorders>
              <w:top w:val="single" w:sz="4" w:space="0" w:color="auto"/>
              <w:bottom w:val="single" w:sz="4" w:space="0" w:color="auto"/>
            </w:tcBorders>
            <w:shd w:val="clear" w:color="auto" w:fill="auto"/>
          </w:tcPr>
          <w:p w14:paraId="52F0B458" w14:textId="77777777" w:rsidR="00417B1B" w:rsidRPr="00D11FA5" w:rsidRDefault="00417B1B" w:rsidP="00D11FA5">
            <w:pPr>
              <w:pStyle w:val="TableText"/>
              <w:cnfStyle w:val="000000000000" w:firstRow="0" w:lastRow="0" w:firstColumn="0" w:lastColumn="0" w:oddVBand="0" w:evenVBand="0" w:oddHBand="0" w:evenHBand="0" w:firstRowFirstColumn="0" w:firstRowLastColumn="0" w:lastRowFirstColumn="0" w:lastRowLastColumn="0"/>
              <w:rPr>
                <w:rStyle w:val="Bold"/>
              </w:rPr>
            </w:pPr>
            <w:r w:rsidRPr="00D11FA5">
              <w:rPr>
                <w:rStyle w:val="Bold"/>
              </w:rPr>
              <w:t>39,749</w:t>
            </w:r>
          </w:p>
        </w:tc>
        <w:tc>
          <w:tcPr>
            <w:tcW w:w="684" w:type="pct"/>
            <w:tcBorders>
              <w:top w:val="single" w:sz="4" w:space="0" w:color="auto"/>
              <w:bottom w:val="single" w:sz="4" w:space="0" w:color="auto"/>
            </w:tcBorders>
            <w:shd w:val="clear" w:color="auto" w:fill="auto"/>
          </w:tcPr>
          <w:p w14:paraId="77437E4A" w14:textId="77777777" w:rsidR="00417B1B" w:rsidRPr="00D11FA5" w:rsidRDefault="00417B1B" w:rsidP="00D11FA5">
            <w:pPr>
              <w:pStyle w:val="TableText"/>
              <w:cnfStyle w:val="000000000000" w:firstRow="0" w:lastRow="0" w:firstColumn="0" w:lastColumn="0" w:oddVBand="0" w:evenVBand="0" w:oddHBand="0" w:evenHBand="0" w:firstRowFirstColumn="0" w:firstRowLastColumn="0" w:lastRowFirstColumn="0" w:lastRowLastColumn="0"/>
              <w:rPr>
                <w:rStyle w:val="Bold"/>
              </w:rPr>
            </w:pPr>
            <w:r w:rsidRPr="00D11FA5">
              <w:rPr>
                <w:rStyle w:val="Bold"/>
              </w:rPr>
              <w:t>228,203</w:t>
            </w:r>
          </w:p>
        </w:tc>
      </w:tr>
      <w:tr w:rsidR="00417B1B" w:rsidRPr="00C864CC" w14:paraId="1C0D58DB" w14:textId="77777777" w:rsidTr="00D11FA5">
        <w:tc>
          <w:tcPr>
            <w:cnfStyle w:val="001000000000" w:firstRow="0" w:lastRow="0" w:firstColumn="1" w:lastColumn="0" w:oddVBand="0" w:evenVBand="0" w:oddHBand="0" w:evenHBand="0" w:firstRowFirstColumn="0" w:firstRowLastColumn="0" w:lastRowFirstColumn="0" w:lastRowLastColumn="0"/>
            <w:tcW w:w="2262" w:type="pct"/>
            <w:tcBorders>
              <w:top w:val="single" w:sz="4" w:space="0" w:color="auto"/>
              <w:bottom w:val="single" w:sz="4" w:space="0" w:color="auto"/>
            </w:tcBorders>
          </w:tcPr>
          <w:p w14:paraId="7ECB977E" w14:textId="77777777" w:rsidR="00417B1B" w:rsidRPr="00C864CC" w:rsidRDefault="00417B1B" w:rsidP="00D11FA5">
            <w:pPr>
              <w:pStyle w:val="TableText"/>
            </w:pPr>
            <w:r w:rsidRPr="00C864CC">
              <w:t>Less GST recoverable</w:t>
            </w:r>
          </w:p>
        </w:tc>
        <w:tc>
          <w:tcPr>
            <w:tcW w:w="685" w:type="pct"/>
            <w:tcBorders>
              <w:top w:val="single" w:sz="4" w:space="0" w:color="auto"/>
              <w:bottom w:val="single" w:sz="4" w:space="0" w:color="auto"/>
            </w:tcBorders>
          </w:tcPr>
          <w:p w14:paraId="637FC511"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4,331</w:t>
            </w:r>
          </w:p>
        </w:tc>
        <w:tc>
          <w:tcPr>
            <w:tcW w:w="684" w:type="pct"/>
            <w:tcBorders>
              <w:top w:val="single" w:sz="4" w:space="0" w:color="auto"/>
              <w:bottom w:val="single" w:sz="4" w:space="0" w:color="auto"/>
            </w:tcBorders>
          </w:tcPr>
          <w:p w14:paraId="37B8069A"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12,802</w:t>
            </w:r>
          </w:p>
        </w:tc>
        <w:tc>
          <w:tcPr>
            <w:tcW w:w="685" w:type="pct"/>
            <w:tcBorders>
              <w:top w:val="single" w:sz="4" w:space="0" w:color="auto"/>
              <w:bottom w:val="single" w:sz="4" w:space="0" w:color="auto"/>
            </w:tcBorders>
          </w:tcPr>
          <w:p w14:paraId="29E20B3A"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3,614</w:t>
            </w:r>
          </w:p>
        </w:tc>
        <w:tc>
          <w:tcPr>
            <w:tcW w:w="684" w:type="pct"/>
            <w:tcBorders>
              <w:top w:val="single" w:sz="4" w:space="0" w:color="auto"/>
              <w:bottom w:val="single" w:sz="4" w:space="0" w:color="auto"/>
            </w:tcBorders>
          </w:tcPr>
          <w:p w14:paraId="5FD57C45"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20,746</w:t>
            </w:r>
          </w:p>
        </w:tc>
      </w:tr>
      <w:tr w:rsidR="00417B1B" w:rsidRPr="00D11FA5" w14:paraId="045E7485" w14:textId="77777777" w:rsidTr="00D11FA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pct"/>
            <w:shd w:val="clear" w:color="auto" w:fill="auto"/>
          </w:tcPr>
          <w:p w14:paraId="471691B7" w14:textId="77777777" w:rsidR="00417B1B" w:rsidRPr="00D11FA5" w:rsidRDefault="00417B1B" w:rsidP="00D11FA5">
            <w:pPr>
              <w:pStyle w:val="TableText"/>
              <w:rPr>
                <w:rStyle w:val="Bold"/>
              </w:rPr>
            </w:pPr>
            <w:r w:rsidRPr="00D11FA5">
              <w:rPr>
                <w:rStyle w:val="Bold"/>
              </w:rPr>
              <w:t>Total commitments (exclusive of GST)</w:t>
            </w:r>
          </w:p>
        </w:tc>
        <w:tc>
          <w:tcPr>
            <w:tcW w:w="685" w:type="pct"/>
            <w:shd w:val="clear" w:color="auto" w:fill="auto"/>
          </w:tcPr>
          <w:p w14:paraId="47E0F03F" w14:textId="77777777" w:rsidR="00417B1B" w:rsidRPr="00D11FA5" w:rsidRDefault="00417B1B" w:rsidP="00D11FA5">
            <w:pPr>
              <w:pStyle w:val="TableText"/>
              <w:cnfStyle w:val="010000000000" w:firstRow="0" w:lastRow="1" w:firstColumn="0" w:lastColumn="0" w:oddVBand="0" w:evenVBand="0" w:oddHBand="0" w:evenHBand="0" w:firstRowFirstColumn="0" w:firstRowLastColumn="0" w:lastRowFirstColumn="0" w:lastRowLastColumn="0"/>
              <w:rPr>
                <w:rStyle w:val="Bold"/>
              </w:rPr>
            </w:pPr>
            <w:r w:rsidRPr="00D11FA5">
              <w:rPr>
                <w:rStyle w:val="Bold"/>
              </w:rPr>
              <w:t>43,306</w:t>
            </w:r>
          </w:p>
        </w:tc>
        <w:tc>
          <w:tcPr>
            <w:tcW w:w="684" w:type="pct"/>
            <w:shd w:val="clear" w:color="auto" w:fill="auto"/>
          </w:tcPr>
          <w:p w14:paraId="1B6D87C4" w14:textId="77777777" w:rsidR="00417B1B" w:rsidRPr="00D11FA5" w:rsidRDefault="00417B1B" w:rsidP="00D11FA5">
            <w:pPr>
              <w:pStyle w:val="TableText"/>
              <w:cnfStyle w:val="010000000000" w:firstRow="0" w:lastRow="1" w:firstColumn="0" w:lastColumn="0" w:oddVBand="0" w:evenVBand="0" w:oddHBand="0" w:evenHBand="0" w:firstRowFirstColumn="0" w:firstRowLastColumn="0" w:lastRowFirstColumn="0" w:lastRowLastColumn="0"/>
              <w:rPr>
                <w:rStyle w:val="Bold"/>
              </w:rPr>
            </w:pPr>
            <w:r w:rsidRPr="00D11FA5">
              <w:rPr>
                <w:rStyle w:val="Bold"/>
              </w:rPr>
              <w:t>128,015</w:t>
            </w:r>
          </w:p>
        </w:tc>
        <w:tc>
          <w:tcPr>
            <w:tcW w:w="685" w:type="pct"/>
            <w:shd w:val="clear" w:color="auto" w:fill="auto"/>
          </w:tcPr>
          <w:p w14:paraId="53FE2CBD" w14:textId="77777777" w:rsidR="00417B1B" w:rsidRPr="00D11FA5" w:rsidRDefault="00417B1B" w:rsidP="00D11FA5">
            <w:pPr>
              <w:pStyle w:val="TableText"/>
              <w:cnfStyle w:val="010000000000" w:firstRow="0" w:lastRow="1" w:firstColumn="0" w:lastColumn="0" w:oddVBand="0" w:evenVBand="0" w:oddHBand="0" w:evenHBand="0" w:firstRowFirstColumn="0" w:firstRowLastColumn="0" w:lastRowFirstColumn="0" w:lastRowLastColumn="0"/>
              <w:rPr>
                <w:rStyle w:val="Bold"/>
              </w:rPr>
            </w:pPr>
            <w:r w:rsidRPr="00D11FA5">
              <w:rPr>
                <w:rStyle w:val="Bold"/>
              </w:rPr>
              <w:t>36,136</w:t>
            </w:r>
          </w:p>
        </w:tc>
        <w:tc>
          <w:tcPr>
            <w:tcW w:w="684" w:type="pct"/>
            <w:shd w:val="clear" w:color="auto" w:fill="auto"/>
          </w:tcPr>
          <w:p w14:paraId="590733E3" w14:textId="77777777" w:rsidR="00417B1B" w:rsidRPr="00D11FA5" w:rsidRDefault="00417B1B" w:rsidP="00D11FA5">
            <w:pPr>
              <w:pStyle w:val="TableText"/>
              <w:cnfStyle w:val="010000000000" w:firstRow="0" w:lastRow="1" w:firstColumn="0" w:lastColumn="0" w:oddVBand="0" w:evenVBand="0" w:oddHBand="0" w:evenHBand="0" w:firstRowFirstColumn="0" w:firstRowLastColumn="0" w:lastRowFirstColumn="0" w:lastRowLastColumn="0"/>
              <w:rPr>
                <w:rStyle w:val="Bold"/>
              </w:rPr>
            </w:pPr>
            <w:r w:rsidRPr="00D11FA5">
              <w:rPr>
                <w:rStyle w:val="Bold"/>
              </w:rPr>
              <w:t>207,457</w:t>
            </w:r>
          </w:p>
        </w:tc>
      </w:tr>
    </w:tbl>
    <w:p w14:paraId="36A8B8C1" w14:textId="6FCF6290" w:rsidR="00417B1B" w:rsidRDefault="00D11FA5" w:rsidP="00D11FA5">
      <w:pPr>
        <w:pStyle w:val="BodyText"/>
        <w:keepNext/>
      </w:pPr>
      <w:r w:rsidRPr="00C864CC">
        <w:lastRenderedPageBreak/>
        <w:t>Nominal Amounts: 2018</w:t>
      </w:r>
    </w:p>
    <w:tbl>
      <w:tblPr>
        <w:tblStyle w:val="AccessibleTableNumerical"/>
        <w:tblW w:w="5000" w:type="pct"/>
        <w:tblLook w:val="06E0" w:firstRow="1" w:lastRow="1" w:firstColumn="1" w:lastColumn="0" w:noHBand="1" w:noVBand="1"/>
      </w:tblPr>
      <w:tblGrid>
        <w:gridCol w:w="4401"/>
        <w:gridCol w:w="1311"/>
        <w:gridCol w:w="1313"/>
        <w:gridCol w:w="1311"/>
        <w:gridCol w:w="1306"/>
      </w:tblGrid>
      <w:tr w:rsidR="00D11FA5" w:rsidRPr="00C864CC" w14:paraId="2E171485" w14:textId="77777777" w:rsidTr="00DB7E45">
        <w:trPr>
          <w:cnfStyle w:val="100000000000" w:firstRow="1" w:lastRow="0" w:firstColumn="0" w:lastColumn="0" w:oddVBand="0" w:evenVBand="0" w:oddHBand="0" w:evenHBand="0" w:firstRowFirstColumn="0" w:firstRowLastColumn="0" w:lastRowFirstColumn="0" w:lastRowLastColumn="0"/>
          <w:trHeight w:val="990"/>
        </w:trPr>
        <w:tc>
          <w:tcPr>
            <w:cnfStyle w:val="001000000100" w:firstRow="0" w:lastRow="0" w:firstColumn="1" w:lastColumn="0" w:oddVBand="0" w:evenVBand="0" w:oddHBand="0" w:evenHBand="0" w:firstRowFirstColumn="1" w:firstRowLastColumn="0" w:lastRowFirstColumn="0" w:lastRowLastColumn="0"/>
            <w:tcW w:w="2282" w:type="pct"/>
          </w:tcPr>
          <w:p w14:paraId="01C4A4ED" w14:textId="7C6E22BD" w:rsidR="00D11FA5" w:rsidRPr="00C864CC" w:rsidRDefault="00D11FA5" w:rsidP="00D11FA5">
            <w:pPr>
              <w:pStyle w:val="TableText"/>
            </w:pPr>
            <w:bookmarkStart w:id="364" w:name="ColumnTitle_81"/>
            <w:r>
              <w:t>Item</w:t>
            </w:r>
          </w:p>
        </w:tc>
        <w:tc>
          <w:tcPr>
            <w:tcW w:w="680" w:type="pct"/>
            <w:vAlign w:val="bottom"/>
          </w:tcPr>
          <w:p w14:paraId="363B43CF" w14:textId="3CEB9D5A" w:rsidR="00D11FA5" w:rsidRPr="00C864CC" w:rsidRDefault="00DB7E45" w:rsidP="00DB7E45">
            <w:pPr>
              <w:pStyle w:val="TableText"/>
              <w:cnfStyle w:val="100000000000" w:firstRow="1" w:lastRow="0" w:firstColumn="0" w:lastColumn="0" w:oddVBand="0" w:evenVBand="0" w:oddHBand="0" w:evenHBand="0" w:firstRowFirstColumn="0" w:firstRowLastColumn="0" w:lastRowFirstColumn="0" w:lastRowLastColumn="0"/>
            </w:pPr>
            <w:r>
              <w:t>Less than</w:t>
            </w:r>
            <w:r>
              <w:br/>
            </w:r>
            <w:r w:rsidR="00D11FA5" w:rsidRPr="00C864CC">
              <w:t>1</w:t>
            </w:r>
            <w:r w:rsidR="00D11FA5">
              <w:t xml:space="preserve"> </w:t>
            </w:r>
            <w:r w:rsidR="00D11FA5" w:rsidRPr="00C864CC">
              <w:t>year</w:t>
            </w:r>
          </w:p>
          <w:p w14:paraId="6FF7BF48" w14:textId="1AA5360A" w:rsidR="00D11FA5" w:rsidRPr="00C864CC" w:rsidRDefault="00D11FA5" w:rsidP="00DB7E45">
            <w:pPr>
              <w:pStyle w:val="TableText"/>
              <w:cnfStyle w:val="100000000000" w:firstRow="1" w:lastRow="0" w:firstColumn="0" w:lastColumn="0" w:oddVBand="0" w:evenVBand="0" w:oddHBand="0" w:evenHBand="0" w:firstRowFirstColumn="0" w:firstRowLastColumn="0" w:lastRowFirstColumn="0" w:lastRowLastColumn="0"/>
            </w:pPr>
            <w:r w:rsidRPr="00C864CC">
              <w:t>$'000</w:t>
            </w:r>
          </w:p>
        </w:tc>
        <w:tc>
          <w:tcPr>
            <w:tcW w:w="681" w:type="pct"/>
            <w:vAlign w:val="bottom"/>
          </w:tcPr>
          <w:p w14:paraId="049846D4" w14:textId="77777777" w:rsidR="00D11FA5" w:rsidRPr="00C864CC" w:rsidRDefault="00D11FA5" w:rsidP="00DB7E45">
            <w:pPr>
              <w:pStyle w:val="TableText"/>
              <w:cnfStyle w:val="100000000000" w:firstRow="1" w:lastRow="0" w:firstColumn="0" w:lastColumn="0" w:oddVBand="0" w:evenVBand="0" w:oddHBand="0" w:evenHBand="0" w:firstRowFirstColumn="0" w:firstRowLastColumn="0" w:lastRowFirstColumn="0" w:lastRowLastColumn="0"/>
            </w:pPr>
            <w:r w:rsidRPr="00C864CC">
              <w:t>Between 1</w:t>
            </w:r>
            <w:r>
              <w:t xml:space="preserve"> </w:t>
            </w:r>
            <w:r w:rsidRPr="00C864CC">
              <w:t>and 5 years</w:t>
            </w:r>
          </w:p>
          <w:p w14:paraId="0E722D4A" w14:textId="60E1F0D4" w:rsidR="00D11FA5" w:rsidRPr="00C864CC" w:rsidRDefault="00D11FA5" w:rsidP="00DB7E45">
            <w:pPr>
              <w:pStyle w:val="TableText"/>
              <w:cnfStyle w:val="100000000000" w:firstRow="1" w:lastRow="0" w:firstColumn="0" w:lastColumn="0" w:oddVBand="0" w:evenVBand="0" w:oddHBand="0" w:evenHBand="0" w:firstRowFirstColumn="0" w:firstRowLastColumn="0" w:lastRowFirstColumn="0" w:lastRowLastColumn="0"/>
            </w:pPr>
            <w:r w:rsidRPr="00C864CC">
              <w:t>$'000</w:t>
            </w:r>
          </w:p>
        </w:tc>
        <w:tc>
          <w:tcPr>
            <w:tcW w:w="680" w:type="pct"/>
            <w:vAlign w:val="bottom"/>
          </w:tcPr>
          <w:p w14:paraId="45ACE9CE" w14:textId="77777777" w:rsidR="00D11FA5" w:rsidRPr="00C864CC" w:rsidRDefault="00D11FA5" w:rsidP="00DB7E45">
            <w:pPr>
              <w:pStyle w:val="TableText"/>
              <w:cnfStyle w:val="100000000000" w:firstRow="1" w:lastRow="0" w:firstColumn="0" w:lastColumn="0" w:oddVBand="0" w:evenVBand="0" w:oddHBand="0" w:evenHBand="0" w:firstRowFirstColumn="0" w:firstRowLastColumn="0" w:lastRowFirstColumn="0" w:lastRowLastColumn="0"/>
            </w:pPr>
            <w:r w:rsidRPr="00C864CC">
              <w:t xml:space="preserve">Over </w:t>
            </w:r>
            <w:r w:rsidRPr="00C864CC">
              <w:br/>
              <w:t>5 years</w:t>
            </w:r>
          </w:p>
          <w:p w14:paraId="4D402B4D" w14:textId="1592695E" w:rsidR="00D11FA5" w:rsidRPr="00C864CC" w:rsidRDefault="00D11FA5" w:rsidP="00DB7E45">
            <w:pPr>
              <w:pStyle w:val="TableText"/>
              <w:cnfStyle w:val="100000000000" w:firstRow="1" w:lastRow="0" w:firstColumn="0" w:lastColumn="0" w:oddVBand="0" w:evenVBand="0" w:oddHBand="0" w:evenHBand="0" w:firstRowFirstColumn="0" w:firstRowLastColumn="0" w:lastRowFirstColumn="0" w:lastRowLastColumn="0"/>
            </w:pPr>
            <w:r w:rsidRPr="00C864CC">
              <w:t>$'000</w:t>
            </w:r>
          </w:p>
        </w:tc>
        <w:tc>
          <w:tcPr>
            <w:tcW w:w="678" w:type="pct"/>
            <w:vAlign w:val="bottom"/>
          </w:tcPr>
          <w:p w14:paraId="4C7568C8" w14:textId="77777777" w:rsidR="00D11FA5" w:rsidRPr="00C864CC" w:rsidRDefault="00D11FA5" w:rsidP="00DB7E45">
            <w:pPr>
              <w:pStyle w:val="TableText"/>
              <w:cnfStyle w:val="100000000000" w:firstRow="1" w:lastRow="0" w:firstColumn="0" w:lastColumn="0" w:oddVBand="0" w:evenVBand="0" w:oddHBand="0" w:evenHBand="0" w:firstRowFirstColumn="0" w:firstRowLastColumn="0" w:lastRowFirstColumn="0" w:lastRowLastColumn="0"/>
            </w:pPr>
            <w:r w:rsidRPr="00C864CC">
              <w:t>Total</w:t>
            </w:r>
          </w:p>
          <w:p w14:paraId="31CA0463" w14:textId="4F418BE3" w:rsidR="00D11FA5" w:rsidRPr="00C864CC" w:rsidRDefault="00D11FA5" w:rsidP="00DB7E45">
            <w:pPr>
              <w:pStyle w:val="TableText"/>
              <w:cnfStyle w:val="100000000000" w:firstRow="1" w:lastRow="0" w:firstColumn="0" w:lastColumn="0" w:oddVBand="0" w:evenVBand="0" w:oddHBand="0" w:evenHBand="0" w:firstRowFirstColumn="0" w:firstRowLastColumn="0" w:lastRowFirstColumn="0" w:lastRowLastColumn="0"/>
            </w:pPr>
            <w:r w:rsidRPr="00C864CC">
              <w:t>$'000</w:t>
            </w:r>
          </w:p>
        </w:tc>
      </w:tr>
      <w:bookmarkEnd w:id="364"/>
      <w:tr w:rsidR="00417B1B" w:rsidRPr="00C864CC" w14:paraId="10350BE3" w14:textId="77777777" w:rsidTr="00D11FA5">
        <w:tc>
          <w:tcPr>
            <w:cnfStyle w:val="001000000000" w:firstRow="0" w:lastRow="0" w:firstColumn="1" w:lastColumn="0" w:oddVBand="0" w:evenVBand="0" w:oddHBand="0" w:evenHBand="0" w:firstRowFirstColumn="0" w:firstRowLastColumn="0" w:lastRowFirstColumn="0" w:lastRowLastColumn="0"/>
            <w:tcW w:w="2282" w:type="pct"/>
          </w:tcPr>
          <w:p w14:paraId="5A6AA2CE" w14:textId="19341BF9" w:rsidR="00417B1B" w:rsidRPr="00C864CC" w:rsidRDefault="00417B1B" w:rsidP="00774ADC">
            <w:pPr>
              <w:pStyle w:val="TableText"/>
            </w:pPr>
            <w:r w:rsidRPr="00C864CC">
              <w:t xml:space="preserve">Public private partnership–operation and maintenance </w:t>
            </w:r>
            <w:r w:rsidRPr="00774ADC">
              <w:t>commitments</w:t>
            </w:r>
            <w:r w:rsidR="00E152A4">
              <w:t xml:space="preserve"> (</w:t>
            </w:r>
            <w:hyperlink w:anchor="_B._Commissioned_Public" w:history="1">
              <w:r w:rsidR="00E152A4" w:rsidRPr="00E152A4">
                <w:t>7.1(b)</w:t>
              </w:r>
            </w:hyperlink>
            <w:r w:rsidR="00E152A4">
              <w:t>)</w:t>
            </w:r>
            <w:r w:rsidR="00774ADC">
              <w:fldChar w:fldCharType="begin"/>
            </w:r>
            <w:r w:rsidR="00774ADC">
              <w:instrText xml:space="preserve"> REF Note71 \h </w:instrText>
            </w:r>
            <w:r w:rsidR="00774ADC">
              <w:fldChar w:fldCharType="separate"/>
            </w:r>
            <w:r w:rsidR="0067082F">
              <w:t xml:space="preserve">7.1 </w:t>
            </w:r>
            <w:r w:rsidR="00774ADC">
              <w:fldChar w:fldCharType="end"/>
            </w:r>
          </w:p>
        </w:tc>
        <w:tc>
          <w:tcPr>
            <w:tcW w:w="680" w:type="pct"/>
          </w:tcPr>
          <w:p w14:paraId="47F4ADE0"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13,847</w:t>
            </w:r>
          </w:p>
        </w:tc>
        <w:tc>
          <w:tcPr>
            <w:tcW w:w="681" w:type="pct"/>
          </w:tcPr>
          <w:p w14:paraId="10BF3994"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42,155</w:t>
            </w:r>
          </w:p>
        </w:tc>
        <w:tc>
          <w:tcPr>
            <w:tcW w:w="680" w:type="pct"/>
          </w:tcPr>
          <w:p w14:paraId="13109605"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0</w:t>
            </w:r>
          </w:p>
        </w:tc>
        <w:tc>
          <w:tcPr>
            <w:tcW w:w="678" w:type="pct"/>
          </w:tcPr>
          <w:p w14:paraId="7E57FA94"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56,002</w:t>
            </w:r>
          </w:p>
        </w:tc>
      </w:tr>
      <w:tr w:rsidR="00417B1B" w:rsidRPr="00C864CC" w14:paraId="71A89509" w14:textId="77777777" w:rsidTr="00D11FA5">
        <w:tc>
          <w:tcPr>
            <w:cnfStyle w:val="001000000000" w:firstRow="0" w:lastRow="0" w:firstColumn="1" w:lastColumn="0" w:oddVBand="0" w:evenVBand="0" w:oddHBand="0" w:evenHBand="0" w:firstRowFirstColumn="0" w:firstRowLastColumn="0" w:lastRowFirstColumn="0" w:lastRowLastColumn="0"/>
            <w:tcW w:w="2282" w:type="pct"/>
          </w:tcPr>
          <w:p w14:paraId="5E15AA5A" w14:textId="77777777" w:rsidR="00417B1B" w:rsidRPr="00C864CC" w:rsidRDefault="00417B1B" w:rsidP="00D11FA5">
            <w:pPr>
              <w:pStyle w:val="TableText"/>
            </w:pPr>
            <w:r w:rsidRPr="00C864CC">
              <w:t>Capital expenditure commitments payable</w:t>
            </w:r>
          </w:p>
        </w:tc>
        <w:tc>
          <w:tcPr>
            <w:tcW w:w="680" w:type="pct"/>
          </w:tcPr>
          <w:p w14:paraId="003522F4"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4,404</w:t>
            </w:r>
          </w:p>
        </w:tc>
        <w:tc>
          <w:tcPr>
            <w:tcW w:w="681" w:type="pct"/>
          </w:tcPr>
          <w:p w14:paraId="118A9F78"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0</w:t>
            </w:r>
          </w:p>
        </w:tc>
        <w:tc>
          <w:tcPr>
            <w:tcW w:w="680" w:type="pct"/>
          </w:tcPr>
          <w:p w14:paraId="0E14743F"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0</w:t>
            </w:r>
          </w:p>
        </w:tc>
        <w:tc>
          <w:tcPr>
            <w:tcW w:w="678" w:type="pct"/>
          </w:tcPr>
          <w:p w14:paraId="41BC58D4"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4,404</w:t>
            </w:r>
          </w:p>
        </w:tc>
      </w:tr>
      <w:tr w:rsidR="00417B1B" w:rsidRPr="00C864CC" w14:paraId="4538A213" w14:textId="77777777" w:rsidTr="00D11FA5">
        <w:tc>
          <w:tcPr>
            <w:cnfStyle w:val="001000000000" w:firstRow="0" w:lastRow="0" w:firstColumn="1" w:lastColumn="0" w:oddVBand="0" w:evenVBand="0" w:oddHBand="0" w:evenHBand="0" w:firstRowFirstColumn="0" w:firstRowLastColumn="0" w:lastRowFirstColumn="0" w:lastRowLastColumn="0"/>
            <w:tcW w:w="2282" w:type="pct"/>
          </w:tcPr>
          <w:p w14:paraId="6B6A6C62" w14:textId="77777777" w:rsidR="00417B1B" w:rsidRPr="00C864CC" w:rsidRDefault="00417B1B" w:rsidP="00D11FA5">
            <w:pPr>
              <w:pStyle w:val="TableText"/>
            </w:pPr>
            <w:r w:rsidRPr="00C864CC">
              <w:t xml:space="preserve">Operating commitments payable </w:t>
            </w:r>
          </w:p>
        </w:tc>
        <w:tc>
          <w:tcPr>
            <w:tcW w:w="680" w:type="pct"/>
          </w:tcPr>
          <w:p w14:paraId="6CCCDE04"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19,274</w:t>
            </w:r>
          </w:p>
        </w:tc>
        <w:tc>
          <w:tcPr>
            <w:tcW w:w="681" w:type="pct"/>
          </w:tcPr>
          <w:p w14:paraId="0A6E2762"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59,119</w:t>
            </w:r>
          </w:p>
        </w:tc>
        <w:tc>
          <w:tcPr>
            <w:tcW w:w="680" w:type="pct"/>
          </w:tcPr>
          <w:p w14:paraId="3EE98BAE"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19,628</w:t>
            </w:r>
          </w:p>
        </w:tc>
        <w:tc>
          <w:tcPr>
            <w:tcW w:w="678" w:type="pct"/>
          </w:tcPr>
          <w:p w14:paraId="20A06B14"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98,021</w:t>
            </w:r>
          </w:p>
        </w:tc>
      </w:tr>
      <w:tr w:rsidR="00417B1B" w:rsidRPr="00C864CC" w14:paraId="54254579" w14:textId="77777777" w:rsidTr="00D11FA5">
        <w:tc>
          <w:tcPr>
            <w:cnfStyle w:val="001000000000" w:firstRow="0" w:lastRow="0" w:firstColumn="1" w:lastColumn="0" w:oddVBand="0" w:evenVBand="0" w:oddHBand="0" w:evenHBand="0" w:firstRowFirstColumn="0" w:firstRowLastColumn="0" w:lastRowFirstColumn="0" w:lastRowLastColumn="0"/>
            <w:tcW w:w="2282" w:type="pct"/>
          </w:tcPr>
          <w:p w14:paraId="28AE9B81" w14:textId="77777777" w:rsidR="00417B1B" w:rsidRPr="00C864CC" w:rsidRDefault="00417B1B" w:rsidP="00D11FA5">
            <w:pPr>
              <w:pStyle w:val="TableText"/>
            </w:pPr>
            <w:r w:rsidRPr="00C864CC">
              <w:t xml:space="preserve">Accommodation lease commitments payable </w:t>
            </w:r>
          </w:p>
        </w:tc>
        <w:tc>
          <w:tcPr>
            <w:tcW w:w="680" w:type="pct"/>
          </w:tcPr>
          <w:p w14:paraId="4D906D38"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8,640</w:t>
            </w:r>
          </w:p>
        </w:tc>
        <w:tc>
          <w:tcPr>
            <w:tcW w:w="681" w:type="pct"/>
          </w:tcPr>
          <w:p w14:paraId="38BAD084"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13,414</w:t>
            </w:r>
          </w:p>
        </w:tc>
        <w:tc>
          <w:tcPr>
            <w:tcW w:w="680" w:type="pct"/>
          </w:tcPr>
          <w:p w14:paraId="71DE2341"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25,184</w:t>
            </w:r>
          </w:p>
        </w:tc>
        <w:tc>
          <w:tcPr>
            <w:tcW w:w="678" w:type="pct"/>
          </w:tcPr>
          <w:p w14:paraId="71FB6381"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47,238</w:t>
            </w:r>
          </w:p>
        </w:tc>
      </w:tr>
      <w:tr w:rsidR="00417B1B" w:rsidRPr="00C864CC" w14:paraId="3B5E7B38" w14:textId="77777777" w:rsidTr="00D11FA5">
        <w:tc>
          <w:tcPr>
            <w:cnfStyle w:val="001000000000" w:firstRow="0" w:lastRow="0" w:firstColumn="1" w:lastColumn="0" w:oddVBand="0" w:evenVBand="0" w:oddHBand="0" w:evenHBand="0" w:firstRowFirstColumn="0" w:firstRowLastColumn="0" w:lastRowFirstColumn="0" w:lastRowLastColumn="0"/>
            <w:tcW w:w="2282" w:type="pct"/>
            <w:tcBorders>
              <w:bottom w:val="single" w:sz="4" w:space="0" w:color="auto"/>
            </w:tcBorders>
          </w:tcPr>
          <w:p w14:paraId="34E7054E" w14:textId="77777777" w:rsidR="00417B1B" w:rsidRPr="00C864CC" w:rsidRDefault="00417B1B" w:rsidP="00D11FA5">
            <w:pPr>
              <w:pStyle w:val="TableText"/>
            </w:pPr>
            <w:r w:rsidRPr="00C864CC">
              <w:t>Other commitments payable</w:t>
            </w:r>
          </w:p>
        </w:tc>
        <w:tc>
          <w:tcPr>
            <w:tcW w:w="680" w:type="pct"/>
            <w:tcBorders>
              <w:bottom w:val="single" w:sz="4" w:space="0" w:color="auto"/>
            </w:tcBorders>
          </w:tcPr>
          <w:p w14:paraId="1DC34CB7"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79</w:t>
            </w:r>
          </w:p>
        </w:tc>
        <w:tc>
          <w:tcPr>
            <w:tcW w:w="681" w:type="pct"/>
            <w:tcBorders>
              <w:bottom w:val="single" w:sz="4" w:space="0" w:color="auto"/>
            </w:tcBorders>
          </w:tcPr>
          <w:p w14:paraId="6862D7FA"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28</w:t>
            </w:r>
          </w:p>
        </w:tc>
        <w:tc>
          <w:tcPr>
            <w:tcW w:w="680" w:type="pct"/>
            <w:tcBorders>
              <w:bottom w:val="single" w:sz="4" w:space="0" w:color="auto"/>
            </w:tcBorders>
          </w:tcPr>
          <w:p w14:paraId="3304874F"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2</w:t>
            </w:r>
          </w:p>
        </w:tc>
        <w:tc>
          <w:tcPr>
            <w:tcW w:w="678" w:type="pct"/>
            <w:tcBorders>
              <w:bottom w:val="single" w:sz="4" w:space="0" w:color="auto"/>
            </w:tcBorders>
          </w:tcPr>
          <w:p w14:paraId="4FC7B458"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109</w:t>
            </w:r>
          </w:p>
        </w:tc>
      </w:tr>
      <w:tr w:rsidR="00417B1B" w:rsidRPr="00D11FA5" w14:paraId="41514D1C" w14:textId="77777777" w:rsidTr="00D11FA5">
        <w:tc>
          <w:tcPr>
            <w:cnfStyle w:val="001000000000" w:firstRow="0" w:lastRow="0" w:firstColumn="1" w:lastColumn="0" w:oddVBand="0" w:evenVBand="0" w:oddHBand="0" w:evenHBand="0" w:firstRowFirstColumn="0" w:firstRowLastColumn="0" w:lastRowFirstColumn="0" w:lastRowLastColumn="0"/>
            <w:tcW w:w="2282" w:type="pct"/>
            <w:tcBorders>
              <w:top w:val="single" w:sz="4" w:space="0" w:color="auto"/>
              <w:bottom w:val="single" w:sz="4" w:space="0" w:color="auto"/>
            </w:tcBorders>
            <w:shd w:val="clear" w:color="auto" w:fill="auto"/>
          </w:tcPr>
          <w:p w14:paraId="32A9F8B9" w14:textId="77777777" w:rsidR="00417B1B" w:rsidRPr="00D11FA5" w:rsidRDefault="00417B1B" w:rsidP="00D11FA5">
            <w:pPr>
              <w:pStyle w:val="TableText"/>
              <w:rPr>
                <w:rStyle w:val="Bold"/>
              </w:rPr>
            </w:pPr>
            <w:r w:rsidRPr="00D11FA5">
              <w:rPr>
                <w:rStyle w:val="Bold"/>
              </w:rPr>
              <w:t>Total commitments (inclusive of GST)</w:t>
            </w:r>
          </w:p>
        </w:tc>
        <w:tc>
          <w:tcPr>
            <w:tcW w:w="680" w:type="pct"/>
            <w:tcBorders>
              <w:top w:val="single" w:sz="4" w:space="0" w:color="auto"/>
              <w:bottom w:val="single" w:sz="4" w:space="0" w:color="auto"/>
            </w:tcBorders>
            <w:shd w:val="clear" w:color="auto" w:fill="auto"/>
          </w:tcPr>
          <w:p w14:paraId="3DB7A1D5" w14:textId="77777777" w:rsidR="00417B1B" w:rsidRPr="00D11FA5" w:rsidRDefault="00417B1B" w:rsidP="00D11FA5">
            <w:pPr>
              <w:pStyle w:val="TableText"/>
              <w:cnfStyle w:val="000000000000" w:firstRow="0" w:lastRow="0" w:firstColumn="0" w:lastColumn="0" w:oddVBand="0" w:evenVBand="0" w:oddHBand="0" w:evenHBand="0" w:firstRowFirstColumn="0" w:firstRowLastColumn="0" w:lastRowFirstColumn="0" w:lastRowLastColumn="0"/>
              <w:rPr>
                <w:rStyle w:val="Bold"/>
              </w:rPr>
            </w:pPr>
            <w:r w:rsidRPr="00D11FA5">
              <w:rPr>
                <w:rStyle w:val="Bold"/>
              </w:rPr>
              <w:t>46,243</w:t>
            </w:r>
          </w:p>
        </w:tc>
        <w:tc>
          <w:tcPr>
            <w:tcW w:w="681" w:type="pct"/>
            <w:tcBorders>
              <w:top w:val="single" w:sz="4" w:space="0" w:color="auto"/>
              <w:bottom w:val="single" w:sz="4" w:space="0" w:color="auto"/>
            </w:tcBorders>
            <w:shd w:val="clear" w:color="auto" w:fill="auto"/>
          </w:tcPr>
          <w:p w14:paraId="48C82CF0" w14:textId="77777777" w:rsidR="00417B1B" w:rsidRPr="00D11FA5" w:rsidRDefault="00417B1B" w:rsidP="00D11FA5">
            <w:pPr>
              <w:pStyle w:val="TableText"/>
              <w:cnfStyle w:val="000000000000" w:firstRow="0" w:lastRow="0" w:firstColumn="0" w:lastColumn="0" w:oddVBand="0" w:evenVBand="0" w:oddHBand="0" w:evenHBand="0" w:firstRowFirstColumn="0" w:firstRowLastColumn="0" w:lastRowFirstColumn="0" w:lastRowLastColumn="0"/>
              <w:rPr>
                <w:rStyle w:val="Bold"/>
              </w:rPr>
            </w:pPr>
            <w:r w:rsidRPr="00D11FA5">
              <w:rPr>
                <w:rStyle w:val="Bold"/>
              </w:rPr>
              <w:t>114,717</w:t>
            </w:r>
          </w:p>
        </w:tc>
        <w:tc>
          <w:tcPr>
            <w:tcW w:w="680" w:type="pct"/>
            <w:tcBorders>
              <w:top w:val="single" w:sz="4" w:space="0" w:color="auto"/>
              <w:bottom w:val="single" w:sz="4" w:space="0" w:color="auto"/>
            </w:tcBorders>
            <w:shd w:val="clear" w:color="auto" w:fill="auto"/>
          </w:tcPr>
          <w:p w14:paraId="4270D4BF" w14:textId="77777777" w:rsidR="00417B1B" w:rsidRPr="00D11FA5" w:rsidRDefault="00417B1B" w:rsidP="00D11FA5">
            <w:pPr>
              <w:pStyle w:val="TableText"/>
              <w:cnfStyle w:val="000000000000" w:firstRow="0" w:lastRow="0" w:firstColumn="0" w:lastColumn="0" w:oddVBand="0" w:evenVBand="0" w:oddHBand="0" w:evenHBand="0" w:firstRowFirstColumn="0" w:firstRowLastColumn="0" w:lastRowFirstColumn="0" w:lastRowLastColumn="0"/>
              <w:rPr>
                <w:rStyle w:val="Bold"/>
              </w:rPr>
            </w:pPr>
            <w:r w:rsidRPr="00D11FA5">
              <w:rPr>
                <w:rStyle w:val="Bold"/>
              </w:rPr>
              <w:t>44,814</w:t>
            </w:r>
          </w:p>
        </w:tc>
        <w:tc>
          <w:tcPr>
            <w:tcW w:w="678" w:type="pct"/>
            <w:tcBorders>
              <w:top w:val="single" w:sz="4" w:space="0" w:color="auto"/>
              <w:bottom w:val="single" w:sz="4" w:space="0" w:color="auto"/>
            </w:tcBorders>
            <w:shd w:val="clear" w:color="auto" w:fill="auto"/>
          </w:tcPr>
          <w:p w14:paraId="7D9E69E4" w14:textId="77777777" w:rsidR="00417B1B" w:rsidRPr="00D11FA5" w:rsidRDefault="00417B1B" w:rsidP="00D11FA5">
            <w:pPr>
              <w:pStyle w:val="TableText"/>
              <w:cnfStyle w:val="000000000000" w:firstRow="0" w:lastRow="0" w:firstColumn="0" w:lastColumn="0" w:oddVBand="0" w:evenVBand="0" w:oddHBand="0" w:evenHBand="0" w:firstRowFirstColumn="0" w:firstRowLastColumn="0" w:lastRowFirstColumn="0" w:lastRowLastColumn="0"/>
              <w:rPr>
                <w:rStyle w:val="Bold"/>
              </w:rPr>
            </w:pPr>
            <w:r w:rsidRPr="00D11FA5">
              <w:rPr>
                <w:rStyle w:val="Bold"/>
              </w:rPr>
              <w:t>205,774</w:t>
            </w:r>
          </w:p>
        </w:tc>
      </w:tr>
      <w:tr w:rsidR="00417B1B" w:rsidRPr="00C864CC" w14:paraId="51C91314" w14:textId="77777777" w:rsidTr="00D11FA5">
        <w:tc>
          <w:tcPr>
            <w:cnfStyle w:val="001000000000" w:firstRow="0" w:lastRow="0" w:firstColumn="1" w:lastColumn="0" w:oddVBand="0" w:evenVBand="0" w:oddHBand="0" w:evenHBand="0" w:firstRowFirstColumn="0" w:firstRowLastColumn="0" w:lastRowFirstColumn="0" w:lastRowLastColumn="0"/>
            <w:tcW w:w="2282" w:type="pct"/>
            <w:tcBorders>
              <w:top w:val="single" w:sz="4" w:space="0" w:color="auto"/>
              <w:bottom w:val="single" w:sz="4" w:space="0" w:color="auto"/>
            </w:tcBorders>
          </w:tcPr>
          <w:p w14:paraId="6707F99F" w14:textId="77777777" w:rsidR="00417B1B" w:rsidRPr="00C864CC" w:rsidRDefault="00417B1B" w:rsidP="00D11FA5">
            <w:pPr>
              <w:pStyle w:val="TableText"/>
            </w:pPr>
            <w:r w:rsidRPr="00C864CC">
              <w:t>Less GST recoverable</w:t>
            </w:r>
          </w:p>
        </w:tc>
        <w:tc>
          <w:tcPr>
            <w:tcW w:w="680" w:type="pct"/>
            <w:tcBorders>
              <w:top w:val="single" w:sz="4" w:space="0" w:color="auto"/>
              <w:bottom w:val="single" w:sz="4" w:space="0" w:color="auto"/>
            </w:tcBorders>
          </w:tcPr>
          <w:p w14:paraId="3800296C"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4,204</w:t>
            </w:r>
          </w:p>
        </w:tc>
        <w:tc>
          <w:tcPr>
            <w:tcW w:w="681" w:type="pct"/>
            <w:tcBorders>
              <w:top w:val="single" w:sz="4" w:space="0" w:color="auto"/>
              <w:bottom w:val="single" w:sz="4" w:space="0" w:color="auto"/>
            </w:tcBorders>
          </w:tcPr>
          <w:p w14:paraId="7941D3D8"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10,429</w:t>
            </w:r>
          </w:p>
        </w:tc>
        <w:tc>
          <w:tcPr>
            <w:tcW w:w="680" w:type="pct"/>
            <w:tcBorders>
              <w:top w:val="single" w:sz="4" w:space="0" w:color="auto"/>
              <w:bottom w:val="single" w:sz="4" w:space="0" w:color="auto"/>
            </w:tcBorders>
          </w:tcPr>
          <w:p w14:paraId="6D690DD6"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4,074</w:t>
            </w:r>
          </w:p>
        </w:tc>
        <w:tc>
          <w:tcPr>
            <w:tcW w:w="678" w:type="pct"/>
            <w:tcBorders>
              <w:top w:val="single" w:sz="4" w:space="0" w:color="auto"/>
              <w:bottom w:val="single" w:sz="4" w:space="0" w:color="auto"/>
            </w:tcBorders>
          </w:tcPr>
          <w:p w14:paraId="7244BB0F" w14:textId="77777777" w:rsidR="00417B1B" w:rsidRPr="00C864CC" w:rsidRDefault="00417B1B" w:rsidP="00D11FA5">
            <w:pPr>
              <w:pStyle w:val="TableText"/>
              <w:cnfStyle w:val="000000000000" w:firstRow="0" w:lastRow="0" w:firstColumn="0" w:lastColumn="0" w:oddVBand="0" w:evenVBand="0" w:oddHBand="0" w:evenHBand="0" w:firstRowFirstColumn="0" w:firstRowLastColumn="0" w:lastRowFirstColumn="0" w:lastRowLastColumn="0"/>
            </w:pPr>
            <w:r w:rsidRPr="00C864CC">
              <w:t>18,707</w:t>
            </w:r>
          </w:p>
        </w:tc>
      </w:tr>
      <w:tr w:rsidR="00417B1B" w:rsidRPr="00D11FA5" w14:paraId="49B5509F" w14:textId="77777777" w:rsidTr="00D11FA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shd w:val="clear" w:color="auto" w:fill="auto"/>
          </w:tcPr>
          <w:p w14:paraId="29EDBE02" w14:textId="77777777" w:rsidR="00417B1B" w:rsidRPr="00D11FA5" w:rsidRDefault="00417B1B" w:rsidP="00D11FA5">
            <w:pPr>
              <w:pStyle w:val="TableText"/>
              <w:rPr>
                <w:rStyle w:val="Bold"/>
              </w:rPr>
            </w:pPr>
            <w:r w:rsidRPr="00D11FA5">
              <w:rPr>
                <w:rStyle w:val="Bold"/>
              </w:rPr>
              <w:t>Total commitments (exclusive of GST)</w:t>
            </w:r>
          </w:p>
        </w:tc>
        <w:tc>
          <w:tcPr>
            <w:tcW w:w="680" w:type="pct"/>
            <w:shd w:val="clear" w:color="auto" w:fill="auto"/>
          </w:tcPr>
          <w:p w14:paraId="209F211B" w14:textId="77777777" w:rsidR="00417B1B" w:rsidRPr="00D11FA5" w:rsidRDefault="00417B1B" w:rsidP="00D11FA5">
            <w:pPr>
              <w:pStyle w:val="TableText"/>
              <w:cnfStyle w:val="010000000000" w:firstRow="0" w:lastRow="1" w:firstColumn="0" w:lastColumn="0" w:oddVBand="0" w:evenVBand="0" w:oddHBand="0" w:evenHBand="0" w:firstRowFirstColumn="0" w:firstRowLastColumn="0" w:lastRowFirstColumn="0" w:lastRowLastColumn="0"/>
              <w:rPr>
                <w:rStyle w:val="Bold"/>
              </w:rPr>
            </w:pPr>
            <w:r w:rsidRPr="00D11FA5">
              <w:rPr>
                <w:rStyle w:val="Bold"/>
              </w:rPr>
              <w:t>42,039</w:t>
            </w:r>
          </w:p>
        </w:tc>
        <w:tc>
          <w:tcPr>
            <w:tcW w:w="681" w:type="pct"/>
            <w:shd w:val="clear" w:color="auto" w:fill="auto"/>
          </w:tcPr>
          <w:p w14:paraId="13C5BC23" w14:textId="77777777" w:rsidR="00417B1B" w:rsidRPr="00D11FA5" w:rsidRDefault="00417B1B" w:rsidP="00D11FA5">
            <w:pPr>
              <w:pStyle w:val="TableText"/>
              <w:cnfStyle w:val="010000000000" w:firstRow="0" w:lastRow="1" w:firstColumn="0" w:lastColumn="0" w:oddVBand="0" w:evenVBand="0" w:oddHBand="0" w:evenHBand="0" w:firstRowFirstColumn="0" w:firstRowLastColumn="0" w:lastRowFirstColumn="0" w:lastRowLastColumn="0"/>
              <w:rPr>
                <w:rStyle w:val="Bold"/>
              </w:rPr>
            </w:pPr>
            <w:r w:rsidRPr="00D11FA5">
              <w:rPr>
                <w:rStyle w:val="Bold"/>
              </w:rPr>
              <w:t>104,288</w:t>
            </w:r>
          </w:p>
        </w:tc>
        <w:tc>
          <w:tcPr>
            <w:tcW w:w="680" w:type="pct"/>
            <w:shd w:val="clear" w:color="auto" w:fill="auto"/>
          </w:tcPr>
          <w:p w14:paraId="23CF4E74" w14:textId="77777777" w:rsidR="00417B1B" w:rsidRPr="00D11FA5" w:rsidRDefault="00417B1B" w:rsidP="00D11FA5">
            <w:pPr>
              <w:pStyle w:val="TableText"/>
              <w:cnfStyle w:val="010000000000" w:firstRow="0" w:lastRow="1" w:firstColumn="0" w:lastColumn="0" w:oddVBand="0" w:evenVBand="0" w:oddHBand="0" w:evenHBand="0" w:firstRowFirstColumn="0" w:firstRowLastColumn="0" w:lastRowFirstColumn="0" w:lastRowLastColumn="0"/>
              <w:rPr>
                <w:rStyle w:val="Bold"/>
              </w:rPr>
            </w:pPr>
            <w:r w:rsidRPr="00D11FA5">
              <w:rPr>
                <w:rStyle w:val="Bold"/>
              </w:rPr>
              <w:t>40,740</w:t>
            </w:r>
          </w:p>
        </w:tc>
        <w:tc>
          <w:tcPr>
            <w:tcW w:w="678" w:type="pct"/>
            <w:shd w:val="clear" w:color="auto" w:fill="auto"/>
          </w:tcPr>
          <w:p w14:paraId="63017368" w14:textId="77777777" w:rsidR="00417B1B" w:rsidRPr="00D11FA5" w:rsidRDefault="00417B1B" w:rsidP="00D11FA5">
            <w:pPr>
              <w:pStyle w:val="TableText"/>
              <w:cnfStyle w:val="010000000000" w:firstRow="0" w:lastRow="1" w:firstColumn="0" w:lastColumn="0" w:oddVBand="0" w:evenVBand="0" w:oddHBand="0" w:evenHBand="0" w:firstRowFirstColumn="0" w:firstRowLastColumn="0" w:lastRowFirstColumn="0" w:lastRowLastColumn="0"/>
              <w:rPr>
                <w:rStyle w:val="Bold"/>
              </w:rPr>
            </w:pPr>
            <w:r w:rsidRPr="00D11FA5">
              <w:rPr>
                <w:rStyle w:val="Bold"/>
              </w:rPr>
              <w:t>187,067</w:t>
            </w:r>
          </w:p>
        </w:tc>
      </w:tr>
    </w:tbl>
    <w:p w14:paraId="4AE13B11" w14:textId="26D15DC2" w:rsidR="00417B1B" w:rsidRDefault="00417B1B" w:rsidP="00AD3D23">
      <w:pPr>
        <w:pStyle w:val="Heading2"/>
        <w:pageBreakBefore/>
      </w:pPr>
      <w:bookmarkStart w:id="365" w:name="_Ref22644069"/>
      <w:bookmarkStart w:id="366" w:name="_Toc22665201"/>
      <w:bookmarkStart w:id="367" w:name="_Note_8._Risks,"/>
      <w:bookmarkEnd w:id="367"/>
      <w:r>
        <w:lastRenderedPageBreak/>
        <w:t xml:space="preserve">Note </w:t>
      </w:r>
      <w:bookmarkStart w:id="368" w:name="Note8"/>
      <w:r>
        <w:t>8</w:t>
      </w:r>
      <w:bookmarkEnd w:id="368"/>
      <w:r>
        <w:t>.</w:t>
      </w:r>
      <w:r>
        <w:tab/>
        <w:t xml:space="preserve">Risks, Contingencies </w:t>
      </w:r>
      <w:r w:rsidR="00D45E5B">
        <w:t xml:space="preserve">and </w:t>
      </w:r>
      <w:r>
        <w:t>Valuation Judgements</w:t>
      </w:r>
      <w:bookmarkEnd w:id="365"/>
      <w:bookmarkEnd w:id="366"/>
    </w:p>
    <w:p w14:paraId="3DA3CC8C" w14:textId="360057AB" w:rsidR="00417B1B" w:rsidRDefault="00417B1B" w:rsidP="00417B1B">
      <w:pPr>
        <w:pStyle w:val="Heading3"/>
      </w:pPr>
      <w:bookmarkStart w:id="369" w:name="_Toc22665202"/>
      <w:r>
        <w:t>Introduction</w:t>
      </w:r>
      <w:bookmarkEnd w:id="369"/>
    </w:p>
    <w:p w14:paraId="4FEAFABD" w14:textId="75E6D927" w:rsidR="00417B1B" w:rsidRDefault="00E57EEE" w:rsidP="00417B1B">
      <w:pPr>
        <w:pStyle w:val="BodyText"/>
      </w:pPr>
      <w:r>
        <w:t>Court Services Victoria</w:t>
      </w:r>
      <w:r w:rsidR="00417B1B">
        <w:t xml:space="preserve">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w:t>
      </w:r>
      <w:r>
        <w:t>Court Services Victoria</w:t>
      </w:r>
      <w:r w:rsidR="00417B1B">
        <w:t xml:space="preserve"> relate mainly to fair value determination. </w:t>
      </w:r>
    </w:p>
    <w:p w14:paraId="04A20360" w14:textId="3BFD45EC" w:rsidR="00417B1B" w:rsidRPr="00460432" w:rsidRDefault="00DB7E45" w:rsidP="00460432">
      <w:pPr>
        <w:pStyle w:val="BodyText"/>
        <w:rPr>
          <w:rStyle w:val="Bold"/>
        </w:rPr>
      </w:pPr>
      <w:r w:rsidRPr="00460432">
        <w:rPr>
          <w:rStyle w:val="Bold"/>
        </w:rPr>
        <w:t>Structure</w:t>
      </w:r>
    </w:p>
    <w:p w14:paraId="56681DC4" w14:textId="021263EE" w:rsidR="00417B1B" w:rsidRPr="00774ADC" w:rsidRDefault="00774ADC" w:rsidP="00AD3D23">
      <w:pPr>
        <w:pStyle w:val="NoSpacing"/>
      </w:pPr>
      <w:r>
        <w:fldChar w:fldCharType="begin"/>
      </w:r>
      <w:r>
        <w:instrText xml:space="preserve"> REF _Ref22653425 \h </w:instrText>
      </w:r>
      <w:r>
        <w:fldChar w:fldCharType="separate"/>
      </w:r>
      <w:r w:rsidR="0067082F">
        <w:t>8.1 Financial Instruments Specific Disclosures</w:t>
      </w:r>
      <w:r>
        <w:fldChar w:fldCharType="end"/>
      </w:r>
      <w:r w:rsidR="00417B1B" w:rsidRPr="00774ADC">
        <w:tab/>
        <w:t xml:space="preserve">Financial instruments specific disclosures </w:t>
      </w:r>
    </w:p>
    <w:p w14:paraId="734AC244" w14:textId="7F4A1F0D" w:rsidR="00417B1B" w:rsidRPr="00774ADC" w:rsidRDefault="00774ADC" w:rsidP="00AD3D23">
      <w:pPr>
        <w:pStyle w:val="NoSpacing"/>
      </w:pPr>
      <w:r>
        <w:fldChar w:fldCharType="begin"/>
      </w:r>
      <w:r>
        <w:instrText xml:space="preserve"> REF _Ref22653469 \h </w:instrText>
      </w:r>
      <w:r>
        <w:fldChar w:fldCharType="separate"/>
      </w:r>
      <w:r w:rsidR="0067082F">
        <w:t>8.2 Contingent Assets and Contingent Liabilities</w:t>
      </w:r>
      <w:r>
        <w:fldChar w:fldCharType="end"/>
      </w:r>
      <w:r w:rsidR="00417B1B" w:rsidRPr="00774ADC">
        <w:tab/>
        <w:t xml:space="preserve">Contingent assets and contingent liabilities </w:t>
      </w:r>
    </w:p>
    <w:p w14:paraId="160B9148" w14:textId="51084673" w:rsidR="00417B1B" w:rsidRDefault="00774ADC" w:rsidP="00AD3D23">
      <w:pPr>
        <w:pStyle w:val="NoSpacing"/>
      </w:pPr>
      <w:r>
        <w:fldChar w:fldCharType="begin"/>
      </w:r>
      <w:r>
        <w:instrText xml:space="preserve"> REF _Ref22653482 \h </w:instrText>
      </w:r>
      <w:r>
        <w:fldChar w:fldCharType="separate"/>
      </w:r>
      <w:r w:rsidR="0067082F">
        <w:t>8.3 Fair Value Determination</w:t>
      </w:r>
      <w:r>
        <w:fldChar w:fldCharType="end"/>
      </w:r>
      <w:r w:rsidR="00417B1B" w:rsidRPr="00774ADC">
        <w:tab/>
        <w:t>Fair value determination</w:t>
      </w:r>
      <w:r w:rsidR="00417B1B">
        <w:t xml:space="preserve"> </w:t>
      </w:r>
    </w:p>
    <w:p w14:paraId="54D14442" w14:textId="77777777" w:rsidR="00417B1B" w:rsidRDefault="00417B1B" w:rsidP="00417B1B">
      <w:pPr>
        <w:pStyle w:val="Heading3"/>
      </w:pPr>
      <w:bookmarkStart w:id="370" w:name="Note81"/>
      <w:bookmarkStart w:id="371" w:name="_Ref22653372"/>
      <w:bookmarkStart w:id="372" w:name="_Ref22653376"/>
      <w:bookmarkStart w:id="373" w:name="_Ref22653381"/>
      <w:bookmarkStart w:id="374" w:name="_Ref22653385"/>
      <w:bookmarkStart w:id="375" w:name="_Ref22653390"/>
      <w:bookmarkStart w:id="376" w:name="_Ref22653403"/>
      <w:bookmarkStart w:id="377" w:name="_Ref22653411"/>
      <w:bookmarkStart w:id="378" w:name="_Ref22653417"/>
      <w:bookmarkStart w:id="379" w:name="_Ref22653425"/>
      <w:bookmarkStart w:id="380" w:name="_Ref22653432"/>
      <w:bookmarkStart w:id="381" w:name="_Ref22653436"/>
      <w:bookmarkStart w:id="382" w:name="_Toc22665203"/>
      <w:r>
        <w:t xml:space="preserve">8.1 </w:t>
      </w:r>
      <w:bookmarkEnd w:id="370"/>
      <w:r>
        <w:t>Financial Instruments Specific Disclosures</w:t>
      </w:r>
      <w:bookmarkEnd w:id="371"/>
      <w:bookmarkEnd w:id="372"/>
      <w:bookmarkEnd w:id="373"/>
      <w:bookmarkEnd w:id="374"/>
      <w:bookmarkEnd w:id="375"/>
      <w:bookmarkEnd w:id="376"/>
      <w:bookmarkEnd w:id="377"/>
      <w:bookmarkEnd w:id="378"/>
      <w:bookmarkEnd w:id="379"/>
      <w:bookmarkEnd w:id="380"/>
      <w:bookmarkEnd w:id="381"/>
      <w:bookmarkEnd w:id="382"/>
    </w:p>
    <w:p w14:paraId="7B346E4A" w14:textId="77777777" w:rsidR="00417B1B" w:rsidRDefault="00417B1B" w:rsidP="00417B1B">
      <w:pPr>
        <w:pStyle w:val="Heading4"/>
      </w:pPr>
      <w:r>
        <w:t>Introduction</w:t>
      </w:r>
    </w:p>
    <w:p w14:paraId="257816AE" w14:textId="24030CA3" w:rsidR="00417B1B" w:rsidRDefault="00417B1B" w:rsidP="00417B1B">
      <w:pPr>
        <w:pStyle w:val="BodyText"/>
      </w:pPr>
      <w:r>
        <w:t xml:space="preserve">Financial instruments arise out of contractual agreements that give rise to a financial asset of one entity and a financial liability or equity instrument of another entity. Due to the nature of </w:t>
      </w:r>
      <w:r w:rsidR="00E57EEE">
        <w:t>Court Services Victoria</w:t>
      </w:r>
      <w:r>
        <w:t>’s activities, certain financial assets and financial liabilities arise under statute rather than a contract (for example taxes, fines and penalties). Such assets and liabilities do not meet the definition of financial instruments in</w:t>
      </w:r>
      <w:r w:rsidR="00D45E5B">
        <w:t xml:space="preserve"> </w:t>
      </w:r>
      <w:r w:rsidRPr="00DB7E45">
        <w:rPr>
          <w:rStyle w:val="Italics"/>
        </w:rPr>
        <w:t>AASB 132 Financial Instruments: Presentation</w:t>
      </w:r>
      <w:r>
        <w:t>.</w:t>
      </w:r>
    </w:p>
    <w:p w14:paraId="0B0AC630" w14:textId="3A023187" w:rsidR="00417B1B" w:rsidRDefault="00417B1B" w:rsidP="00417B1B">
      <w:pPr>
        <w:pStyle w:val="BodyText"/>
      </w:pPr>
      <w:r>
        <w:t xml:space="preserve">From 1 July 2018, </w:t>
      </w:r>
      <w:r w:rsidR="00E57EEE">
        <w:t>Court Services Victoria</w:t>
      </w:r>
      <w:r>
        <w:t xml:space="preserve"> applies </w:t>
      </w:r>
      <w:r w:rsidRPr="00DB7E45">
        <w:rPr>
          <w:rStyle w:val="Italics"/>
        </w:rPr>
        <w:t>AASB 9 Financial Instruments</w:t>
      </w:r>
      <w:r>
        <w:t xml:space="preserve"> and classifies all of its financial assets based on its business model for managing the assets and the asset’s contractual terms. Prior to that date </w:t>
      </w:r>
      <w:r w:rsidR="00E57EEE">
        <w:t>Court Services Victoria</w:t>
      </w:r>
      <w:r>
        <w:t xml:space="preserve"> applied </w:t>
      </w:r>
      <w:r w:rsidRPr="00DB7E45">
        <w:rPr>
          <w:rStyle w:val="Italics"/>
        </w:rPr>
        <w:t>AASB 139 Financial Instruments; Recognition and Measurement</w:t>
      </w:r>
      <w:r>
        <w:t>.</w:t>
      </w:r>
    </w:p>
    <w:p w14:paraId="3761E306" w14:textId="32BA16CD" w:rsidR="00417B1B" w:rsidRDefault="00417B1B" w:rsidP="00417B1B">
      <w:pPr>
        <w:pStyle w:val="Heading4"/>
      </w:pPr>
      <w:r>
        <w:t xml:space="preserve">Categories </w:t>
      </w:r>
      <w:r w:rsidR="00172429">
        <w:t>of</w:t>
      </w:r>
      <w:r w:rsidR="00DB7E45">
        <w:t xml:space="preserve"> Financial Assets u</w:t>
      </w:r>
      <w:r>
        <w:t>nder AASB 9</w:t>
      </w:r>
    </w:p>
    <w:p w14:paraId="414F30E0" w14:textId="18AE85AA" w:rsidR="00417B1B" w:rsidRDefault="00417B1B" w:rsidP="00417B1B">
      <w:pPr>
        <w:pStyle w:val="BodyText"/>
      </w:pPr>
      <w:r>
        <w:t xml:space="preserve">AASB 9 requires </w:t>
      </w:r>
      <w:r w:rsidR="00E57EEE">
        <w:t>Court Services Victoria</w:t>
      </w:r>
      <w:r>
        <w:t xml:space="preserve"> to classify financial assets as subsequently measured at amortised cost, fair value through other comprehensive income or fair value through profit or loss on the basis of both business model for managing the financial assets and the contractual cash flow characteristics of the</w:t>
      </w:r>
      <w:r w:rsidR="00D45E5B">
        <w:t xml:space="preserve"> </w:t>
      </w:r>
      <w:r>
        <w:t>financial assets.</w:t>
      </w:r>
    </w:p>
    <w:p w14:paraId="1612D719" w14:textId="174F7BAC" w:rsidR="00417B1B" w:rsidRDefault="00E57EEE" w:rsidP="00417B1B">
      <w:pPr>
        <w:pStyle w:val="BodyText"/>
      </w:pPr>
      <w:r>
        <w:t>Court Services Victoria</w:t>
      </w:r>
      <w:r w:rsidR="00417B1B">
        <w:t xml:space="preserve"> has no financial assets classified as “at fair value through other comprehensive income” or</w:t>
      </w:r>
      <w:r w:rsidR="00D45E5B">
        <w:t xml:space="preserve"> </w:t>
      </w:r>
      <w:r w:rsidR="00417B1B">
        <w:t>“at</w:t>
      </w:r>
      <w:r w:rsidR="00D45E5B">
        <w:t xml:space="preserve"> </w:t>
      </w:r>
      <w:r w:rsidR="00417B1B">
        <w:t>fair value through profit or loss”.</w:t>
      </w:r>
    </w:p>
    <w:p w14:paraId="6BD285C3" w14:textId="122B9C27" w:rsidR="00417B1B" w:rsidRDefault="00DB7E45" w:rsidP="00417B1B">
      <w:pPr>
        <w:pStyle w:val="Heading4"/>
      </w:pPr>
      <w:r>
        <w:t>Financial Assets a</w:t>
      </w:r>
      <w:r w:rsidR="00417B1B">
        <w:t>t Amortised Cost</w:t>
      </w:r>
    </w:p>
    <w:p w14:paraId="36748C93" w14:textId="77777777" w:rsidR="00E952AB" w:rsidRDefault="00417B1B" w:rsidP="00417B1B">
      <w:pPr>
        <w:pStyle w:val="BodyText"/>
      </w:pPr>
      <w:r>
        <w:t>Financial assets are measured at amortised costs if both of the following criteria are met and the assets are not designated as fair value through net result:</w:t>
      </w:r>
    </w:p>
    <w:p w14:paraId="3D2A7FD6" w14:textId="6E2A391B" w:rsidR="00E952AB" w:rsidRDefault="00E952AB" w:rsidP="00417B1B">
      <w:pPr>
        <w:pStyle w:val="ListBullet"/>
      </w:pPr>
      <w:r>
        <w:t>The</w:t>
      </w:r>
      <w:r w:rsidR="00417B1B">
        <w:t xml:space="preserve"> assets are held by </w:t>
      </w:r>
      <w:r w:rsidR="00E57EEE">
        <w:t>Court Services Victoria</w:t>
      </w:r>
      <w:r w:rsidR="00417B1B">
        <w:t xml:space="preserve"> to collect the contractual cash flows, and</w:t>
      </w:r>
    </w:p>
    <w:p w14:paraId="79C3E20B" w14:textId="05C5FB6B" w:rsidR="00417B1B" w:rsidRDefault="00E952AB" w:rsidP="00417B1B">
      <w:pPr>
        <w:pStyle w:val="ListBullet"/>
      </w:pPr>
      <w:r>
        <w:t>The</w:t>
      </w:r>
      <w:r w:rsidR="00417B1B">
        <w:t xml:space="preserve"> assets’ contractual terms give rise to cash</w:t>
      </w:r>
      <w:r w:rsidR="00D45E5B">
        <w:t xml:space="preserve"> </w:t>
      </w:r>
      <w:r w:rsidR="00417B1B">
        <w:t>flows that are solely payments of</w:t>
      </w:r>
      <w:r w:rsidR="00D45E5B">
        <w:t xml:space="preserve"> </w:t>
      </w:r>
      <w:r w:rsidR="00417B1B">
        <w:t>principal</w:t>
      </w:r>
      <w:r w:rsidR="00D45E5B">
        <w:t xml:space="preserve"> </w:t>
      </w:r>
      <w:r w:rsidR="00417B1B">
        <w:t>and</w:t>
      </w:r>
      <w:r w:rsidR="00D45E5B">
        <w:t xml:space="preserve"> </w:t>
      </w:r>
      <w:r w:rsidR="00417B1B">
        <w:t>interest.</w:t>
      </w:r>
    </w:p>
    <w:p w14:paraId="6AC3BED9" w14:textId="77777777" w:rsidR="00417B1B" w:rsidRDefault="00417B1B" w:rsidP="00417B1B">
      <w:pPr>
        <w:pStyle w:val="BodyText"/>
      </w:pPr>
      <w:r>
        <w:t>These assets are initially recognised at fair value plus any directly attributable transaction costs and subsequently measured at amortised cost using the effective interest method less any impairment.</w:t>
      </w:r>
    </w:p>
    <w:p w14:paraId="727D7899" w14:textId="2893353D" w:rsidR="00417B1B" w:rsidRDefault="00E57EEE" w:rsidP="00BC1B8F">
      <w:pPr>
        <w:pStyle w:val="BodyText"/>
        <w:keepNext/>
      </w:pPr>
      <w:r>
        <w:lastRenderedPageBreak/>
        <w:t>Court Services Victoria</w:t>
      </w:r>
      <w:r w:rsidR="00417B1B">
        <w:t xml:space="preserve"> recognises the following assets in this category:</w:t>
      </w:r>
    </w:p>
    <w:p w14:paraId="528889C1" w14:textId="77777777" w:rsidR="00417B1B" w:rsidRDefault="00417B1B" w:rsidP="00417B1B">
      <w:pPr>
        <w:pStyle w:val="ListBullet"/>
      </w:pPr>
      <w:r>
        <w:t>cash and deposits; and</w:t>
      </w:r>
    </w:p>
    <w:p w14:paraId="5B199AD6" w14:textId="77777777" w:rsidR="00417B1B" w:rsidRDefault="00417B1B" w:rsidP="00417B1B">
      <w:pPr>
        <w:pStyle w:val="ListBullet"/>
      </w:pPr>
      <w:r>
        <w:t>receivables (excluding statutory receivables).</w:t>
      </w:r>
    </w:p>
    <w:p w14:paraId="7AD47B45" w14:textId="0B01D139" w:rsidR="00417B1B" w:rsidRDefault="00417B1B" w:rsidP="00417B1B">
      <w:pPr>
        <w:pStyle w:val="Heading4"/>
      </w:pPr>
      <w:r>
        <w:t xml:space="preserve">Categories </w:t>
      </w:r>
      <w:r w:rsidR="00172429">
        <w:t>of</w:t>
      </w:r>
      <w:r>
        <w:t xml:space="preserve"> Financial Asse</w:t>
      </w:r>
      <w:r w:rsidR="00DB7E45">
        <w:t>ts Previously U</w:t>
      </w:r>
      <w:r>
        <w:t>nder AASB 139</w:t>
      </w:r>
    </w:p>
    <w:p w14:paraId="4489FD5B" w14:textId="4654C422" w:rsidR="00417B1B" w:rsidRDefault="00417B1B" w:rsidP="00417B1B">
      <w:pPr>
        <w:pStyle w:val="BodyText"/>
      </w:pPr>
      <w:r>
        <w:t xml:space="preserve">AASB 139 requires </w:t>
      </w:r>
      <w:r w:rsidR="00E57EEE">
        <w:t>Court Services Victoria</w:t>
      </w:r>
      <w:r>
        <w:t xml:space="preserve"> to classify financial assets as loans and receivables, available for sale financial instrument assets, held to maturity investments or at fair value through profit and loss.</w:t>
      </w:r>
    </w:p>
    <w:p w14:paraId="7CC95483" w14:textId="26257C30" w:rsidR="00417B1B" w:rsidRDefault="00E57EEE" w:rsidP="00417B1B">
      <w:pPr>
        <w:pStyle w:val="BodyText"/>
      </w:pPr>
      <w:r>
        <w:t>Court Services Victoria</w:t>
      </w:r>
      <w:r w:rsidR="00417B1B">
        <w:t xml:space="preserve"> has no financial assets classified as “available</w:t>
      </w:r>
      <w:r w:rsidR="00D45E5B">
        <w:t xml:space="preserve"> </w:t>
      </w:r>
      <w:r w:rsidR="00417B1B">
        <w:t>for sale financial assets” or “held to maturity investments” or “at fair value through profit and</w:t>
      </w:r>
      <w:r w:rsidR="00D45E5B">
        <w:t xml:space="preserve"> </w:t>
      </w:r>
      <w:r w:rsidR="00417B1B">
        <w:t>loss”.</w:t>
      </w:r>
      <w:r w:rsidR="00D45E5B">
        <w:t xml:space="preserve"> </w:t>
      </w:r>
    </w:p>
    <w:p w14:paraId="52BC183B" w14:textId="77777777" w:rsidR="00417B1B" w:rsidRDefault="00417B1B" w:rsidP="00417B1B">
      <w:pPr>
        <w:pStyle w:val="Heading5"/>
      </w:pPr>
      <w:r>
        <w:t>Loans and receivables</w:t>
      </w:r>
    </w:p>
    <w:p w14:paraId="14FA65FB" w14:textId="0B165D58" w:rsidR="00417B1B" w:rsidRDefault="00417B1B" w:rsidP="00417B1B">
      <w:pPr>
        <w:pStyle w:val="BodyText"/>
      </w:pPr>
      <w:r>
        <w:t xml:space="preserve">Loans and receivables and cash are financial instrument assets with fixed and determinable payments that are not quoted on an active market. These assets and liabilities are initially recognised at fair value plus any directly attributable transaction costs. Subsequent to initial measurement, loans and receivables are measured at amortised cost using the effective interest method (and for assets, less any impairment). </w:t>
      </w:r>
      <w:r w:rsidR="00E57EEE">
        <w:t>Court Services Victoria</w:t>
      </w:r>
      <w:r>
        <w:t xml:space="preserve"> recognises the following assets in this category:</w:t>
      </w:r>
    </w:p>
    <w:p w14:paraId="6526F9CA" w14:textId="77777777" w:rsidR="00417B1B" w:rsidRDefault="00417B1B" w:rsidP="00417B1B">
      <w:pPr>
        <w:pStyle w:val="ListBullet"/>
      </w:pPr>
      <w:r>
        <w:t>cash and deposits; and</w:t>
      </w:r>
    </w:p>
    <w:p w14:paraId="2349AFA6" w14:textId="77777777" w:rsidR="00417B1B" w:rsidRDefault="00417B1B" w:rsidP="00417B1B">
      <w:pPr>
        <w:pStyle w:val="ListBullet"/>
      </w:pPr>
      <w:r>
        <w:t>receivables (excluding statutory receivables).</w:t>
      </w:r>
    </w:p>
    <w:p w14:paraId="393A669C" w14:textId="31322326" w:rsidR="00417B1B" w:rsidRDefault="00417B1B" w:rsidP="00417B1B">
      <w:pPr>
        <w:pStyle w:val="Heading4"/>
      </w:pPr>
      <w:r>
        <w:t xml:space="preserve">Categories </w:t>
      </w:r>
      <w:r w:rsidR="00172429">
        <w:t>of</w:t>
      </w:r>
      <w:r>
        <w:t xml:space="preserve"> Financial Liabilities Under AASB 9 </w:t>
      </w:r>
      <w:r w:rsidR="00D45E5B">
        <w:t xml:space="preserve">and </w:t>
      </w:r>
      <w:r>
        <w:t>Previously Under AA</w:t>
      </w:r>
      <w:r w:rsidR="00DB7E45">
        <w:t>SB 139</w:t>
      </w:r>
    </w:p>
    <w:p w14:paraId="107F52EE" w14:textId="70E411B2" w:rsidR="00417B1B" w:rsidRDefault="00DB7E45" w:rsidP="00417B1B">
      <w:pPr>
        <w:pStyle w:val="Heading5"/>
      </w:pPr>
      <w:r>
        <w:t>Financial Liabilities at</w:t>
      </w:r>
      <w:r w:rsidR="00417B1B">
        <w:t xml:space="preserve"> Amortised Cost</w:t>
      </w:r>
    </w:p>
    <w:p w14:paraId="7F9D2948" w14:textId="66F371A0" w:rsidR="00417B1B" w:rsidRDefault="00417B1B" w:rsidP="00417B1B">
      <w:pPr>
        <w:pStyle w:val="BodyText"/>
      </w:pPr>
      <w:r>
        <w:t xml:space="preserve">Financial liabilities at amortised cost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profit and loss over the period of the interest bearing liability, using the effective interest rate method. </w:t>
      </w:r>
      <w:r w:rsidR="00E57EEE">
        <w:t>Court Services Victoria</w:t>
      </w:r>
      <w:r>
        <w:t xml:space="preserve"> recognises the following liabilities in this category:</w:t>
      </w:r>
    </w:p>
    <w:p w14:paraId="4B45B188" w14:textId="77777777" w:rsidR="00417B1B" w:rsidRDefault="00417B1B" w:rsidP="00417B1B">
      <w:pPr>
        <w:pStyle w:val="ListBullet"/>
      </w:pPr>
      <w:r>
        <w:t>payables (excluding statutory payables); and</w:t>
      </w:r>
    </w:p>
    <w:p w14:paraId="4BB88A58" w14:textId="77777777" w:rsidR="00417B1B" w:rsidRDefault="00417B1B" w:rsidP="00417B1B">
      <w:pPr>
        <w:pStyle w:val="ListBullet"/>
      </w:pPr>
      <w:r>
        <w:t>borrowings (including finance lease liabilities).</w:t>
      </w:r>
    </w:p>
    <w:p w14:paraId="01A026F1" w14:textId="0A851C06" w:rsidR="00417B1B" w:rsidRDefault="00DB7E45" w:rsidP="00417B1B">
      <w:pPr>
        <w:pStyle w:val="Heading5"/>
      </w:pPr>
      <w:r>
        <w:t>Financial Liabilities a</w:t>
      </w:r>
      <w:r w:rsidR="00417B1B">
        <w:t>t Fair Value</w:t>
      </w:r>
    </w:p>
    <w:p w14:paraId="78029E46" w14:textId="43CFEB1E" w:rsidR="00417B1B" w:rsidRDefault="00417B1B" w:rsidP="00417B1B">
      <w:pPr>
        <w:pStyle w:val="BodyText"/>
      </w:pPr>
      <w:r>
        <w:t xml:space="preserve">Financial liabilities are categorised at fair value through net result if they are designated as such upon initial recognition. Financial liabilities at fair value through net result are initially measured at fair value; attributable transaction costs are expensed as incurred. Subsequently, any changes in fair value are recognised in the net result as other economic flows unless the changes in fair value relate to changes in </w:t>
      </w:r>
      <w:r w:rsidR="00E57EEE">
        <w:t>Court Services Victoria</w:t>
      </w:r>
      <w:r>
        <w:t>’s own credit risk. In</w:t>
      </w:r>
      <w:r w:rsidR="00D45E5B">
        <w:t xml:space="preserve"> </w:t>
      </w:r>
      <w:r>
        <w:t xml:space="preserve">this case, the portion of the change attributable to changes in </w:t>
      </w:r>
      <w:r w:rsidR="00E57EEE">
        <w:t>Court Services Victoria</w:t>
      </w:r>
      <w:r>
        <w:t>’s own credit risk is recognised in other comprehensive income with no subsequent recycling to net result when the financial liability is</w:t>
      </w:r>
      <w:r w:rsidR="00D45E5B">
        <w:t xml:space="preserve"> </w:t>
      </w:r>
      <w:r>
        <w:t>derecognised.</w:t>
      </w:r>
    </w:p>
    <w:p w14:paraId="177EE283" w14:textId="237BB2DE" w:rsidR="00417B1B" w:rsidRDefault="00417B1B" w:rsidP="00417B1B">
      <w:pPr>
        <w:pStyle w:val="Heading5"/>
      </w:pPr>
      <w:r>
        <w:t xml:space="preserve">Derecognition </w:t>
      </w:r>
      <w:r w:rsidR="00172429">
        <w:t>of</w:t>
      </w:r>
      <w:r>
        <w:t xml:space="preserve"> Financial Assets</w:t>
      </w:r>
    </w:p>
    <w:p w14:paraId="3359D836" w14:textId="77777777" w:rsidR="00E952AB" w:rsidRDefault="00417B1B" w:rsidP="00417B1B">
      <w:pPr>
        <w:pStyle w:val="BodyText"/>
      </w:pPr>
      <w:r>
        <w:t>A financial asset (or, where applicable, a part of a financial asset or part of a group of similar financial assets) is derecognised when:</w:t>
      </w:r>
    </w:p>
    <w:p w14:paraId="01FC58CC" w14:textId="18C85EAB" w:rsidR="00417B1B" w:rsidRDefault="00E952AB" w:rsidP="00417B1B">
      <w:pPr>
        <w:pStyle w:val="ListBullet"/>
      </w:pPr>
      <w:r>
        <w:lastRenderedPageBreak/>
        <w:t>The</w:t>
      </w:r>
      <w:r w:rsidR="00417B1B">
        <w:t xml:space="preserve"> rights to receive cash flows from the asset have expired; or</w:t>
      </w:r>
    </w:p>
    <w:p w14:paraId="48E73DE2" w14:textId="1572F449" w:rsidR="00417B1B" w:rsidRDefault="00E57EEE" w:rsidP="00417B1B">
      <w:pPr>
        <w:pStyle w:val="ListBullet"/>
      </w:pPr>
      <w:r>
        <w:t>Court Services Victoria</w:t>
      </w:r>
      <w:r w:rsidR="00417B1B">
        <w:t xml:space="preserve"> retains the right to receive cash flows from the asset, but has assumed an obligation to pay them in full without material delay to a third party under a ‘pass through’ arrangement; or</w:t>
      </w:r>
    </w:p>
    <w:p w14:paraId="6A3DF4A6" w14:textId="389FB972" w:rsidR="00417B1B" w:rsidRDefault="00E57EEE" w:rsidP="00417B1B">
      <w:pPr>
        <w:pStyle w:val="ListBullet"/>
      </w:pPr>
      <w:r>
        <w:t>Court Services Victoria</w:t>
      </w:r>
      <w:r w:rsidR="00417B1B">
        <w:t xml:space="preserve"> has transferred its rights to receive cash flows from the asset and either:</w:t>
      </w:r>
    </w:p>
    <w:p w14:paraId="65DF6436" w14:textId="77777777" w:rsidR="00417B1B" w:rsidRDefault="00417B1B" w:rsidP="00417B1B">
      <w:pPr>
        <w:pStyle w:val="ListBullet"/>
      </w:pPr>
      <w:r>
        <w:t>has transferred substantially all the risks and rewards of the asset; or</w:t>
      </w:r>
    </w:p>
    <w:p w14:paraId="461458A3" w14:textId="77777777" w:rsidR="00417B1B" w:rsidRDefault="00417B1B" w:rsidP="00417B1B">
      <w:pPr>
        <w:pStyle w:val="ListBullet"/>
      </w:pPr>
      <w:r>
        <w:t>has neither transferred nor retained substantially all the risks and rewards of the asset, but has transferred control of the asset.</w:t>
      </w:r>
    </w:p>
    <w:p w14:paraId="15994A12" w14:textId="5DF6C5C5" w:rsidR="00417B1B" w:rsidRDefault="00417B1B" w:rsidP="00417B1B">
      <w:pPr>
        <w:pStyle w:val="BodyText"/>
      </w:pPr>
      <w:r>
        <w:t xml:space="preserve">Where </w:t>
      </w:r>
      <w:r w:rsidR="00E57EEE">
        <w:t>Court Services Victoria</w:t>
      </w:r>
      <w:r>
        <w:t xml:space="preserve"> has neither transferred nor retained substantially all the risks and rewards or transferred control, the asset is recognised to the extent of </w:t>
      </w:r>
      <w:r w:rsidR="00E57EEE">
        <w:t>Court Services Victoria</w:t>
      </w:r>
      <w:r>
        <w:t>’s continuing involvement in the asset.</w:t>
      </w:r>
    </w:p>
    <w:p w14:paraId="34BB5ABF" w14:textId="4CA43A33" w:rsidR="00417B1B" w:rsidRDefault="00417B1B" w:rsidP="00417B1B">
      <w:pPr>
        <w:pStyle w:val="Heading5"/>
      </w:pPr>
      <w:r>
        <w:t xml:space="preserve">Derecognition </w:t>
      </w:r>
      <w:r w:rsidR="00172429">
        <w:t>of</w:t>
      </w:r>
      <w:r>
        <w:t xml:space="preserve"> Financial Liabilities</w:t>
      </w:r>
    </w:p>
    <w:p w14:paraId="129532CC" w14:textId="77777777" w:rsidR="00417B1B" w:rsidRDefault="00417B1B" w:rsidP="00417B1B">
      <w:pPr>
        <w:pStyle w:val="BodyText"/>
      </w:pPr>
      <w:r>
        <w:t>A financial liability is derecognised when the obligation under the liability is discharged, cancelled or expires.</w:t>
      </w:r>
    </w:p>
    <w:p w14:paraId="00CA74AF" w14:textId="63376A75" w:rsidR="00417B1B" w:rsidRDefault="00417B1B" w:rsidP="00417B1B">
      <w:pPr>
        <w:pStyle w:val="BodyText"/>
      </w:pPr>
      <w:r>
        <w:t xml:space="preserve">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w:t>
      </w:r>
      <w:r w:rsidR="00DB7E45">
        <w:t>T</w:t>
      </w:r>
      <w:r w:rsidR="00E952AB">
        <w:t>he</w:t>
      </w:r>
      <w:r>
        <w:t xml:space="preserve"> difference in the respective carrying amounts is recognised as an ‘other economic flow’ in the comprehensive operating statement.</w:t>
      </w:r>
    </w:p>
    <w:p w14:paraId="71EB165E" w14:textId="2CF8E3D9" w:rsidR="00417B1B" w:rsidRDefault="00417B1B" w:rsidP="00417B1B">
      <w:pPr>
        <w:pStyle w:val="Heading5"/>
      </w:pPr>
      <w:r>
        <w:t xml:space="preserve">Reclassification </w:t>
      </w:r>
      <w:r w:rsidR="00172429">
        <w:t>of</w:t>
      </w:r>
      <w:r>
        <w:t xml:space="preserve"> Financial Instruments</w:t>
      </w:r>
    </w:p>
    <w:p w14:paraId="62C60836" w14:textId="393364C2" w:rsidR="00417B1B" w:rsidRDefault="00417B1B" w:rsidP="00417B1B">
      <w:pPr>
        <w:pStyle w:val="BodyText"/>
      </w:pPr>
      <w:r>
        <w:t xml:space="preserve">Subsequent to initial recognition reclassification of financial liabilities is not permitted. Financial assets are required to be reclassified between fair value through net result, fair value through other comprehensive income and amortised cost when and only when </w:t>
      </w:r>
      <w:r w:rsidR="00E57EEE">
        <w:t>Court Services Victoria</w:t>
      </w:r>
      <w:r>
        <w:t>’ business model for managing its financial assets has changes such that its previous model would no longer apply.</w:t>
      </w:r>
    </w:p>
    <w:p w14:paraId="6235F2EE" w14:textId="38740304" w:rsidR="00417B1B" w:rsidRDefault="00417B1B" w:rsidP="00417B1B">
      <w:pPr>
        <w:pStyle w:val="BodyText"/>
      </w:pPr>
      <w:r>
        <w:t xml:space="preserve">However, </w:t>
      </w:r>
      <w:r w:rsidR="00E57EEE">
        <w:t>Court Services Victoria</w:t>
      </w:r>
      <w:r>
        <w:t xml:space="preserve"> is generally unable to change its business model because it is determined by the Performance Management Framework (PMF) and all Victorian government departments are required to apply the </w:t>
      </w:r>
      <w:r w:rsidR="003A295A" w:rsidRPr="003A295A">
        <w:t xml:space="preserve">Performance Management Framework </w:t>
      </w:r>
      <w:r>
        <w:t>under the Standing Directions of the Assistant Treasurer 2018.</w:t>
      </w:r>
    </w:p>
    <w:p w14:paraId="4AB58334" w14:textId="72FE8F1F" w:rsidR="00417B1B" w:rsidRDefault="00417B1B" w:rsidP="00417B1B">
      <w:pPr>
        <w:pStyle w:val="BodyText"/>
      </w:pPr>
      <w:r>
        <w:t>If under rare circumstances an asset is reclassified, the reclassification is applied prospectively from the reclassification date and previously recognised gains, losses or interest should not be restated. If the asset is reclassified to fair value, the fair value should be determined at the reclassification date and any gain or loss arising from a difference between the previous carrying amount and fair val</w:t>
      </w:r>
      <w:r w:rsidR="00DB7E45">
        <w:t>ue is recognised in net result.</w:t>
      </w:r>
    </w:p>
    <w:p w14:paraId="30774D90" w14:textId="77777777" w:rsidR="00417B1B" w:rsidRDefault="00417B1B" w:rsidP="00417B1B">
      <w:pPr>
        <w:pStyle w:val="Heading4"/>
      </w:pPr>
      <w:bookmarkStart w:id="383" w:name="Note811"/>
      <w:r>
        <w:lastRenderedPageBreak/>
        <w:t xml:space="preserve">8.1.1 </w:t>
      </w:r>
      <w:bookmarkEnd w:id="383"/>
      <w:r>
        <w:t>Financial Instruments: Categorisation</w:t>
      </w:r>
    </w:p>
    <w:tbl>
      <w:tblPr>
        <w:tblStyle w:val="AccessibleTableNumerical"/>
        <w:tblW w:w="5000" w:type="pct"/>
        <w:tblLook w:val="06A0" w:firstRow="1" w:lastRow="0" w:firstColumn="1" w:lastColumn="0" w:noHBand="1" w:noVBand="1"/>
      </w:tblPr>
      <w:tblGrid>
        <w:gridCol w:w="3402"/>
        <w:gridCol w:w="3544"/>
        <w:gridCol w:w="1277"/>
        <w:gridCol w:w="1419"/>
      </w:tblGrid>
      <w:tr w:rsidR="00417B1B" w:rsidRPr="00EA58D6" w14:paraId="1D0E32E7" w14:textId="77777777" w:rsidTr="00DB7E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64" w:type="pct"/>
          </w:tcPr>
          <w:p w14:paraId="6BE767D3" w14:textId="72808149" w:rsidR="00417B1B" w:rsidRPr="00EA58D6" w:rsidRDefault="00BC1B8F" w:rsidP="00BC1B8F">
            <w:pPr>
              <w:pStyle w:val="TableText"/>
              <w:keepNext/>
            </w:pPr>
            <w:bookmarkStart w:id="384" w:name="ColumnTitle_82"/>
            <w:r>
              <w:t>Item</w:t>
            </w:r>
          </w:p>
        </w:tc>
        <w:tc>
          <w:tcPr>
            <w:tcW w:w="1838" w:type="pct"/>
            <w:vAlign w:val="bottom"/>
          </w:tcPr>
          <w:p w14:paraId="2786F3AD" w14:textId="77777777" w:rsidR="00417B1B" w:rsidRPr="00EA58D6" w:rsidRDefault="00417B1B" w:rsidP="00BC1B8F">
            <w:pPr>
              <w:pStyle w:val="TableText"/>
              <w:keepNext/>
              <w:jc w:val="left"/>
              <w:cnfStyle w:val="100000000000" w:firstRow="1" w:lastRow="0" w:firstColumn="0" w:lastColumn="0" w:oddVBand="0" w:evenVBand="0" w:oddHBand="0" w:evenHBand="0" w:firstRowFirstColumn="0" w:firstRowLastColumn="0" w:lastRowFirstColumn="0" w:lastRowLastColumn="0"/>
            </w:pPr>
            <w:r w:rsidRPr="00EA58D6">
              <w:t>Category</w:t>
            </w:r>
          </w:p>
        </w:tc>
        <w:tc>
          <w:tcPr>
            <w:tcW w:w="662" w:type="pct"/>
            <w:vAlign w:val="bottom"/>
          </w:tcPr>
          <w:p w14:paraId="7F3F0E95" w14:textId="77777777" w:rsidR="00417B1B" w:rsidRPr="00EA58D6" w:rsidRDefault="00417B1B" w:rsidP="00DB7E45">
            <w:pPr>
              <w:pStyle w:val="TableText"/>
              <w:keepNext/>
              <w:cnfStyle w:val="100000000000" w:firstRow="1" w:lastRow="0" w:firstColumn="0" w:lastColumn="0" w:oddVBand="0" w:evenVBand="0" w:oddHBand="0" w:evenHBand="0" w:firstRowFirstColumn="0" w:firstRowLastColumn="0" w:lastRowFirstColumn="0" w:lastRowLastColumn="0"/>
            </w:pPr>
            <w:r w:rsidRPr="00EA58D6">
              <w:t>2019</w:t>
            </w:r>
            <w:r w:rsidRPr="00EA58D6">
              <w:br/>
              <w:t>$’000</w:t>
            </w:r>
          </w:p>
        </w:tc>
        <w:tc>
          <w:tcPr>
            <w:tcW w:w="736" w:type="pct"/>
            <w:vAlign w:val="bottom"/>
          </w:tcPr>
          <w:p w14:paraId="311F690F" w14:textId="77777777" w:rsidR="00417B1B" w:rsidRPr="00EA58D6" w:rsidRDefault="00417B1B" w:rsidP="00DB7E45">
            <w:pPr>
              <w:pStyle w:val="TableText"/>
              <w:keepNext/>
              <w:cnfStyle w:val="100000000000" w:firstRow="1" w:lastRow="0" w:firstColumn="0" w:lastColumn="0" w:oddVBand="0" w:evenVBand="0" w:oddHBand="0" w:evenHBand="0" w:firstRowFirstColumn="0" w:firstRowLastColumn="0" w:lastRowFirstColumn="0" w:lastRowLastColumn="0"/>
            </w:pPr>
            <w:r w:rsidRPr="00EA58D6">
              <w:t>2018</w:t>
            </w:r>
            <w:r w:rsidRPr="00EA58D6">
              <w:br/>
              <w:t>$’000</w:t>
            </w:r>
          </w:p>
        </w:tc>
      </w:tr>
      <w:bookmarkEnd w:id="384"/>
      <w:tr w:rsidR="00BC1B8F" w:rsidRPr="00EA58D6" w14:paraId="070B3EE8" w14:textId="77777777" w:rsidTr="00BC1B8F">
        <w:tc>
          <w:tcPr>
            <w:cnfStyle w:val="001000000000" w:firstRow="0" w:lastRow="0" w:firstColumn="1" w:lastColumn="0" w:oddVBand="0" w:evenVBand="0" w:oddHBand="0" w:evenHBand="0" w:firstRowFirstColumn="0" w:firstRowLastColumn="0" w:lastRowFirstColumn="0" w:lastRowLastColumn="0"/>
            <w:tcW w:w="1764" w:type="pct"/>
          </w:tcPr>
          <w:p w14:paraId="5C59B392" w14:textId="289C9C2D" w:rsidR="00BC1B8F" w:rsidRPr="00DB7E45" w:rsidRDefault="00BC1B8F" w:rsidP="00BC1B8F">
            <w:pPr>
              <w:pStyle w:val="TableText"/>
              <w:keepNext/>
              <w:rPr>
                <w:rStyle w:val="Bold"/>
              </w:rPr>
            </w:pPr>
            <w:r w:rsidRPr="00DB7E45">
              <w:rPr>
                <w:rStyle w:val="Bold"/>
              </w:rPr>
              <w:t>Contractual financial assets</w:t>
            </w:r>
          </w:p>
        </w:tc>
        <w:tc>
          <w:tcPr>
            <w:tcW w:w="1838" w:type="pct"/>
          </w:tcPr>
          <w:p w14:paraId="784AC3E6" w14:textId="14DFA6A0" w:rsidR="00BC1B8F" w:rsidRPr="00EA58D6" w:rsidRDefault="00BC1B8F" w:rsidP="00BC1B8F">
            <w:pPr>
              <w:pStyle w:val="TableText"/>
              <w:keepNext/>
              <w:jc w:val="left"/>
              <w:cnfStyle w:val="000000000000" w:firstRow="0" w:lastRow="0" w:firstColumn="0" w:lastColumn="0" w:oddVBand="0" w:evenVBand="0" w:oddHBand="0" w:evenHBand="0" w:firstRowFirstColumn="0" w:firstRowLastColumn="0" w:lastRowFirstColumn="0" w:lastRowLastColumn="0"/>
            </w:pPr>
            <w:r w:rsidRPr="00EA58D6">
              <w:t>Cash and deposits</w:t>
            </w:r>
          </w:p>
        </w:tc>
        <w:tc>
          <w:tcPr>
            <w:tcW w:w="662" w:type="pct"/>
          </w:tcPr>
          <w:p w14:paraId="674A59EB" w14:textId="61FCE806" w:rsidR="00BC1B8F" w:rsidRPr="00BC1B8F" w:rsidRDefault="00BC1B8F" w:rsidP="00BC1B8F">
            <w:pPr>
              <w:pStyle w:val="TableText"/>
              <w:keepNext/>
              <w:cnfStyle w:val="000000000000" w:firstRow="0" w:lastRow="0" w:firstColumn="0" w:lastColumn="0" w:oddVBand="0" w:evenVBand="0" w:oddHBand="0" w:evenHBand="0" w:firstRowFirstColumn="0" w:firstRowLastColumn="0" w:lastRowFirstColumn="0" w:lastRowLastColumn="0"/>
            </w:pPr>
            <w:r w:rsidRPr="00BC1B8F">
              <w:t>N/A</w:t>
            </w:r>
          </w:p>
        </w:tc>
        <w:tc>
          <w:tcPr>
            <w:tcW w:w="736" w:type="pct"/>
          </w:tcPr>
          <w:p w14:paraId="2A6886E1" w14:textId="3E5E22FE" w:rsidR="00BC1B8F" w:rsidRPr="00BC1B8F" w:rsidRDefault="00BC1B8F" w:rsidP="00BC1B8F">
            <w:pPr>
              <w:pStyle w:val="TableText"/>
              <w:keepNext/>
              <w:cnfStyle w:val="000000000000" w:firstRow="0" w:lastRow="0" w:firstColumn="0" w:lastColumn="0" w:oddVBand="0" w:evenVBand="0" w:oddHBand="0" w:evenHBand="0" w:firstRowFirstColumn="0" w:firstRowLastColumn="0" w:lastRowFirstColumn="0" w:lastRowLastColumn="0"/>
            </w:pPr>
            <w:r w:rsidRPr="00BC1B8F">
              <w:t>N/A</w:t>
            </w:r>
          </w:p>
        </w:tc>
      </w:tr>
      <w:tr w:rsidR="00BC1B8F" w:rsidRPr="00EA58D6" w14:paraId="2E93CAA1" w14:textId="77777777" w:rsidTr="00BC1B8F">
        <w:tc>
          <w:tcPr>
            <w:cnfStyle w:val="001000000000" w:firstRow="0" w:lastRow="0" w:firstColumn="1" w:lastColumn="0" w:oddVBand="0" w:evenVBand="0" w:oddHBand="0" w:evenHBand="0" w:firstRowFirstColumn="0" w:firstRowLastColumn="0" w:lastRowFirstColumn="0" w:lastRowLastColumn="0"/>
            <w:tcW w:w="1764" w:type="pct"/>
          </w:tcPr>
          <w:p w14:paraId="5418D81D" w14:textId="1B203654" w:rsidR="00BC1B8F" w:rsidRPr="00EA58D6" w:rsidRDefault="00BC1B8F" w:rsidP="00BC1B8F">
            <w:pPr>
              <w:pStyle w:val="TableText"/>
              <w:keepNext/>
            </w:pPr>
            <w:r w:rsidRPr="00EA58D6">
              <w:t>Cash and deposits/(overdrawn)</w:t>
            </w:r>
          </w:p>
        </w:tc>
        <w:tc>
          <w:tcPr>
            <w:tcW w:w="1838" w:type="pct"/>
          </w:tcPr>
          <w:p w14:paraId="5827AE7E" w14:textId="6307FBC0" w:rsidR="00BC1B8F" w:rsidRPr="00EA58D6" w:rsidRDefault="00BC1B8F" w:rsidP="00BC1B8F">
            <w:pPr>
              <w:pStyle w:val="TableText"/>
              <w:keepNext/>
              <w:jc w:val="left"/>
              <w:cnfStyle w:val="000000000000" w:firstRow="0" w:lastRow="0" w:firstColumn="0" w:lastColumn="0" w:oddVBand="0" w:evenVBand="0" w:oddHBand="0" w:evenHBand="0" w:firstRowFirstColumn="0" w:firstRowLastColumn="0" w:lastRowFirstColumn="0" w:lastRowLastColumn="0"/>
            </w:pPr>
            <w:r w:rsidRPr="00EA58D6">
              <w:t>Cash and deposits</w:t>
            </w:r>
          </w:p>
        </w:tc>
        <w:tc>
          <w:tcPr>
            <w:tcW w:w="662" w:type="pct"/>
          </w:tcPr>
          <w:p w14:paraId="055E0F70" w14:textId="7F74E0D9" w:rsidR="00BC1B8F" w:rsidRPr="00EA58D6" w:rsidRDefault="00BC1B8F" w:rsidP="00BC1B8F">
            <w:pPr>
              <w:pStyle w:val="TableText"/>
              <w:keepNext/>
              <w:cnfStyle w:val="000000000000" w:firstRow="0" w:lastRow="0" w:firstColumn="0" w:lastColumn="0" w:oddVBand="0" w:evenVBand="0" w:oddHBand="0" w:evenHBand="0" w:firstRowFirstColumn="0" w:firstRowLastColumn="0" w:lastRowFirstColumn="0" w:lastRowLastColumn="0"/>
            </w:pPr>
            <w:r w:rsidRPr="00EA58D6">
              <w:t>(3,031)</w:t>
            </w:r>
          </w:p>
        </w:tc>
        <w:tc>
          <w:tcPr>
            <w:tcW w:w="736" w:type="pct"/>
          </w:tcPr>
          <w:p w14:paraId="0482F23D" w14:textId="41E2D9A5" w:rsidR="00BC1B8F" w:rsidRPr="00EA58D6" w:rsidRDefault="00BC1B8F" w:rsidP="00BC1B8F">
            <w:pPr>
              <w:pStyle w:val="TableText"/>
              <w:keepNext/>
              <w:cnfStyle w:val="000000000000" w:firstRow="0" w:lastRow="0" w:firstColumn="0" w:lastColumn="0" w:oddVBand="0" w:evenVBand="0" w:oddHBand="0" w:evenHBand="0" w:firstRowFirstColumn="0" w:firstRowLastColumn="0" w:lastRowFirstColumn="0" w:lastRowLastColumn="0"/>
            </w:pPr>
            <w:r w:rsidRPr="00EA58D6">
              <w:t>(1,403)</w:t>
            </w:r>
          </w:p>
        </w:tc>
      </w:tr>
      <w:tr w:rsidR="00BC1B8F" w:rsidRPr="00EA58D6" w14:paraId="1236AE7B" w14:textId="77777777" w:rsidTr="00BC1B8F">
        <w:tc>
          <w:tcPr>
            <w:cnfStyle w:val="001000000000" w:firstRow="0" w:lastRow="0" w:firstColumn="1" w:lastColumn="0" w:oddVBand="0" w:evenVBand="0" w:oddHBand="0" w:evenHBand="0" w:firstRowFirstColumn="0" w:firstRowLastColumn="0" w:lastRowFirstColumn="0" w:lastRowLastColumn="0"/>
            <w:tcW w:w="1764" w:type="pct"/>
            <w:tcBorders>
              <w:bottom w:val="single" w:sz="4" w:space="0" w:color="auto"/>
            </w:tcBorders>
          </w:tcPr>
          <w:p w14:paraId="542E22D6" w14:textId="3DD0EF09" w:rsidR="00BC1B8F" w:rsidRPr="00EA58D6" w:rsidRDefault="00BC1B8F" w:rsidP="00BC1B8F">
            <w:pPr>
              <w:pStyle w:val="TableText"/>
              <w:keepNext/>
            </w:pPr>
            <w:r w:rsidRPr="00EA58D6">
              <w:t>Funds held in Trust</w:t>
            </w:r>
          </w:p>
        </w:tc>
        <w:tc>
          <w:tcPr>
            <w:tcW w:w="1838" w:type="pct"/>
            <w:tcBorders>
              <w:bottom w:val="single" w:sz="4" w:space="0" w:color="auto"/>
            </w:tcBorders>
          </w:tcPr>
          <w:p w14:paraId="08FB3F4A" w14:textId="4451D45C" w:rsidR="00BC1B8F" w:rsidRPr="00EA58D6" w:rsidRDefault="00BC1B8F" w:rsidP="00BC1B8F">
            <w:pPr>
              <w:pStyle w:val="TableText"/>
              <w:keepNext/>
              <w:jc w:val="left"/>
              <w:cnfStyle w:val="000000000000" w:firstRow="0" w:lastRow="0" w:firstColumn="0" w:lastColumn="0" w:oddVBand="0" w:evenVBand="0" w:oddHBand="0" w:evenHBand="0" w:firstRowFirstColumn="0" w:firstRowLastColumn="0" w:lastRowFirstColumn="0" w:lastRowLastColumn="0"/>
            </w:pPr>
            <w:r w:rsidRPr="00EA58D6">
              <w:t>Cash and deposits</w:t>
            </w:r>
          </w:p>
        </w:tc>
        <w:tc>
          <w:tcPr>
            <w:tcW w:w="662" w:type="pct"/>
            <w:tcBorders>
              <w:bottom w:val="single" w:sz="4" w:space="0" w:color="auto"/>
            </w:tcBorders>
          </w:tcPr>
          <w:p w14:paraId="29B7C1AA" w14:textId="36C46FAD" w:rsidR="00BC1B8F" w:rsidRPr="00EA58D6" w:rsidRDefault="00BC1B8F" w:rsidP="00BC1B8F">
            <w:pPr>
              <w:pStyle w:val="TableText"/>
              <w:keepNext/>
              <w:cnfStyle w:val="000000000000" w:firstRow="0" w:lastRow="0" w:firstColumn="0" w:lastColumn="0" w:oddVBand="0" w:evenVBand="0" w:oddHBand="0" w:evenHBand="0" w:firstRowFirstColumn="0" w:firstRowLastColumn="0" w:lastRowFirstColumn="0" w:lastRowLastColumn="0"/>
            </w:pPr>
            <w:r w:rsidRPr="00EA58D6">
              <w:t>20,930</w:t>
            </w:r>
          </w:p>
        </w:tc>
        <w:tc>
          <w:tcPr>
            <w:tcW w:w="736" w:type="pct"/>
            <w:tcBorders>
              <w:bottom w:val="single" w:sz="4" w:space="0" w:color="auto"/>
            </w:tcBorders>
          </w:tcPr>
          <w:p w14:paraId="098D710D" w14:textId="28FD066F" w:rsidR="00BC1B8F" w:rsidRPr="00EA58D6" w:rsidRDefault="00BC1B8F" w:rsidP="00BC1B8F">
            <w:pPr>
              <w:pStyle w:val="TableText"/>
              <w:keepNext/>
              <w:cnfStyle w:val="000000000000" w:firstRow="0" w:lastRow="0" w:firstColumn="0" w:lastColumn="0" w:oddVBand="0" w:evenVBand="0" w:oddHBand="0" w:evenHBand="0" w:firstRowFirstColumn="0" w:firstRowLastColumn="0" w:lastRowFirstColumn="0" w:lastRowLastColumn="0"/>
            </w:pPr>
            <w:r w:rsidRPr="00EA58D6">
              <w:t>14,554</w:t>
            </w:r>
          </w:p>
        </w:tc>
      </w:tr>
      <w:tr w:rsidR="00BC1B8F" w:rsidRPr="00BC1B8F" w14:paraId="7F38729B" w14:textId="77777777" w:rsidTr="00BC1B8F">
        <w:tc>
          <w:tcPr>
            <w:cnfStyle w:val="001000000000" w:firstRow="0" w:lastRow="0" w:firstColumn="1" w:lastColumn="0" w:oddVBand="0" w:evenVBand="0" w:oddHBand="0" w:evenHBand="0" w:firstRowFirstColumn="0" w:firstRowLastColumn="0" w:lastRowFirstColumn="0" w:lastRowLastColumn="0"/>
            <w:tcW w:w="1764" w:type="pct"/>
            <w:tcBorders>
              <w:top w:val="single" w:sz="4" w:space="0" w:color="auto"/>
              <w:bottom w:val="single" w:sz="4" w:space="0" w:color="auto"/>
            </w:tcBorders>
            <w:shd w:val="clear" w:color="auto" w:fill="auto"/>
          </w:tcPr>
          <w:p w14:paraId="649E44CC" w14:textId="77777777" w:rsidR="00BC1B8F" w:rsidRPr="00BC1B8F" w:rsidRDefault="00BC1B8F" w:rsidP="00BC1B8F">
            <w:pPr>
              <w:pStyle w:val="TableText"/>
              <w:keepNext/>
              <w:rPr>
                <w:rStyle w:val="Bold"/>
              </w:rPr>
            </w:pPr>
            <w:r w:rsidRPr="00BC1B8F">
              <w:rPr>
                <w:rStyle w:val="Bold"/>
              </w:rPr>
              <w:t>Total contractual cash and deposits</w:t>
            </w:r>
          </w:p>
        </w:tc>
        <w:tc>
          <w:tcPr>
            <w:tcW w:w="1838" w:type="pct"/>
            <w:tcBorders>
              <w:top w:val="single" w:sz="4" w:space="0" w:color="auto"/>
              <w:bottom w:val="single" w:sz="4" w:space="0" w:color="auto"/>
            </w:tcBorders>
            <w:shd w:val="clear" w:color="auto" w:fill="auto"/>
          </w:tcPr>
          <w:p w14:paraId="26C23754" w14:textId="3C714AEE" w:rsidR="00BC1B8F" w:rsidRPr="00BC1B8F" w:rsidRDefault="00BC1B8F" w:rsidP="00BC1B8F">
            <w:pPr>
              <w:pStyle w:val="TableText"/>
              <w:keepNext/>
              <w:jc w:val="left"/>
              <w:cnfStyle w:val="000000000000" w:firstRow="0" w:lastRow="0" w:firstColumn="0" w:lastColumn="0" w:oddVBand="0" w:evenVBand="0" w:oddHBand="0" w:evenHBand="0" w:firstRowFirstColumn="0" w:firstRowLastColumn="0" w:lastRowFirstColumn="0" w:lastRowLastColumn="0"/>
            </w:pPr>
            <w:r w:rsidRPr="00BC1B8F">
              <w:t>N/A</w:t>
            </w:r>
          </w:p>
        </w:tc>
        <w:tc>
          <w:tcPr>
            <w:tcW w:w="662" w:type="pct"/>
            <w:tcBorders>
              <w:top w:val="single" w:sz="4" w:space="0" w:color="auto"/>
              <w:bottom w:val="single" w:sz="4" w:space="0" w:color="auto"/>
            </w:tcBorders>
            <w:shd w:val="clear" w:color="auto" w:fill="auto"/>
          </w:tcPr>
          <w:p w14:paraId="03D1569A" w14:textId="77777777" w:rsidR="00BC1B8F" w:rsidRPr="00BC1B8F" w:rsidRDefault="00BC1B8F" w:rsidP="00BC1B8F">
            <w:pPr>
              <w:pStyle w:val="TableText"/>
              <w:keepNext/>
              <w:cnfStyle w:val="000000000000" w:firstRow="0" w:lastRow="0" w:firstColumn="0" w:lastColumn="0" w:oddVBand="0" w:evenVBand="0" w:oddHBand="0" w:evenHBand="0" w:firstRowFirstColumn="0" w:firstRowLastColumn="0" w:lastRowFirstColumn="0" w:lastRowLastColumn="0"/>
              <w:rPr>
                <w:rStyle w:val="Bold"/>
              </w:rPr>
            </w:pPr>
            <w:r w:rsidRPr="00BC1B8F">
              <w:rPr>
                <w:rStyle w:val="Bold"/>
              </w:rPr>
              <w:t>17,899</w:t>
            </w:r>
          </w:p>
        </w:tc>
        <w:tc>
          <w:tcPr>
            <w:tcW w:w="736" w:type="pct"/>
            <w:tcBorders>
              <w:top w:val="single" w:sz="4" w:space="0" w:color="auto"/>
              <w:bottom w:val="single" w:sz="4" w:space="0" w:color="auto"/>
            </w:tcBorders>
            <w:shd w:val="clear" w:color="auto" w:fill="auto"/>
          </w:tcPr>
          <w:p w14:paraId="10F4178F" w14:textId="77777777" w:rsidR="00BC1B8F" w:rsidRPr="00BC1B8F" w:rsidRDefault="00BC1B8F" w:rsidP="00BC1B8F">
            <w:pPr>
              <w:pStyle w:val="TableText"/>
              <w:keepNext/>
              <w:cnfStyle w:val="000000000000" w:firstRow="0" w:lastRow="0" w:firstColumn="0" w:lastColumn="0" w:oddVBand="0" w:evenVBand="0" w:oddHBand="0" w:evenHBand="0" w:firstRowFirstColumn="0" w:firstRowLastColumn="0" w:lastRowFirstColumn="0" w:lastRowLastColumn="0"/>
              <w:rPr>
                <w:rStyle w:val="Bold"/>
              </w:rPr>
            </w:pPr>
            <w:r w:rsidRPr="00BC1B8F">
              <w:rPr>
                <w:rStyle w:val="Bold"/>
              </w:rPr>
              <w:t>13,151</w:t>
            </w:r>
          </w:p>
        </w:tc>
      </w:tr>
      <w:tr w:rsidR="00BC1B8F" w:rsidRPr="00EA58D6" w14:paraId="2B14889D" w14:textId="77777777" w:rsidTr="00BC1B8F">
        <w:tc>
          <w:tcPr>
            <w:cnfStyle w:val="001000000000" w:firstRow="0" w:lastRow="0" w:firstColumn="1" w:lastColumn="0" w:oddVBand="0" w:evenVBand="0" w:oddHBand="0" w:evenHBand="0" w:firstRowFirstColumn="0" w:firstRowLastColumn="0" w:lastRowFirstColumn="0" w:lastRowLastColumn="0"/>
            <w:tcW w:w="1764" w:type="pct"/>
            <w:tcBorders>
              <w:top w:val="single" w:sz="4" w:space="0" w:color="auto"/>
            </w:tcBorders>
          </w:tcPr>
          <w:p w14:paraId="7B963AE7" w14:textId="792F0248" w:rsidR="00BC1B8F" w:rsidRPr="00DB7E45" w:rsidRDefault="00DB7E45" w:rsidP="00BC1B8F">
            <w:pPr>
              <w:pStyle w:val="TableText"/>
              <w:keepNext/>
              <w:rPr>
                <w:rStyle w:val="Bold"/>
              </w:rPr>
            </w:pPr>
            <w:r>
              <w:rPr>
                <w:rStyle w:val="Bold"/>
              </w:rPr>
              <w:t>Receivable</w:t>
            </w:r>
          </w:p>
        </w:tc>
        <w:tc>
          <w:tcPr>
            <w:tcW w:w="1838" w:type="pct"/>
            <w:tcBorders>
              <w:top w:val="single" w:sz="4" w:space="0" w:color="auto"/>
            </w:tcBorders>
          </w:tcPr>
          <w:p w14:paraId="4D5EA003" w14:textId="541AD7A1" w:rsidR="00BC1B8F" w:rsidRPr="00EA58D6" w:rsidRDefault="00BC1B8F" w:rsidP="00BC1B8F">
            <w:pPr>
              <w:pStyle w:val="TableText"/>
              <w:keepNext/>
              <w:jc w:val="left"/>
              <w:cnfStyle w:val="000000000000" w:firstRow="0" w:lastRow="0" w:firstColumn="0" w:lastColumn="0" w:oddVBand="0" w:evenVBand="0" w:oddHBand="0" w:evenHBand="0" w:firstRowFirstColumn="0" w:firstRowLastColumn="0" w:lastRowFirstColumn="0" w:lastRowLastColumn="0"/>
            </w:pPr>
            <w:r w:rsidRPr="00EA58D6">
              <w:t>Financial assets at amortised cost</w:t>
            </w:r>
          </w:p>
        </w:tc>
        <w:tc>
          <w:tcPr>
            <w:tcW w:w="662" w:type="pct"/>
            <w:tcBorders>
              <w:top w:val="single" w:sz="4" w:space="0" w:color="auto"/>
            </w:tcBorders>
          </w:tcPr>
          <w:p w14:paraId="422D62BD" w14:textId="61547270" w:rsidR="00BC1B8F" w:rsidRPr="00BC1B8F" w:rsidRDefault="00BC1B8F" w:rsidP="00BC1B8F">
            <w:pPr>
              <w:pStyle w:val="TableText"/>
              <w:keepNext/>
              <w:cnfStyle w:val="000000000000" w:firstRow="0" w:lastRow="0" w:firstColumn="0" w:lastColumn="0" w:oddVBand="0" w:evenVBand="0" w:oddHBand="0" w:evenHBand="0" w:firstRowFirstColumn="0" w:firstRowLastColumn="0" w:lastRowFirstColumn="0" w:lastRowLastColumn="0"/>
            </w:pPr>
            <w:r w:rsidRPr="00BC1B8F">
              <w:t>N/A</w:t>
            </w:r>
          </w:p>
        </w:tc>
        <w:tc>
          <w:tcPr>
            <w:tcW w:w="736" w:type="pct"/>
            <w:tcBorders>
              <w:top w:val="single" w:sz="4" w:space="0" w:color="auto"/>
            </w:tcBorders>
          </w:tcPr>
          <w:p w14:paraId="6231C9B8" w14:textId="7FB714B1" w:rsidR="00BC1B8F" w:rsidRPr="00BC1B8F" w:rsidRDefault="00BC1B8F" w:rsidP="00BC1B8F">
            <w:pPr>
              <w:pStyle w:val="TableText"/>
              <w:keepNext/>
              <w:cnfStyle w:val="000000000000" w:firstRow="0" w:lastRow="0" w:firstColumn="0" w:lastColumn="0" w:oddVBand="0" w:evenVBand="0" w:oddHBand="0" w:evenHBand="0" w:firstRowFirstColumn="0" w:firstRowLastColumn="0" w:lastRowFirstColumn="0" w:lastRowLastColumn="0"/>
            </w:pPr>
            <w:r w:rsidRPr="00BC1B8F">
              <w:t>N/A</w:t>
            </w:r>
          </w:p>
        </w:tc>
      </w:tr>
      <w:tr w:rsidR="00BC1B8F" w:rsidRPr="00EA58D6" w14:paraId="408DB8F0" w14:textId="77777777" w:rsidTr="00BC1B8F">
        <w:tc>
          <w:tcPr>
            <w:cnfStyle w:val="001000000000" w:firstRow="0" w:lastRow="0" w:firstColumn="1" w:lastColumn="0" w:oddVBand="0" w:evenVBand="0" w:oddHBand="0" w:evenHBand="0" w:firstRowFirstColumn="0" w:firstRowLastColumn="0" w:lastRowFirstColumn="0" w:lastRowLastColumn="0"/>
            <w:tcW w:w="1764" w:type="pct"/>
            <w:tcBorders>
              <w:bottom w:val="single" w:sz="4" w:space="0" w:color="auto"/>
            </w:tcBorders>
          </w:tcPr>
          <w:p w14:paraId="42ABC9E7" w14:textId="5801F6CB" w:rsidR="00BC1B8F" w:rsidRPr="00EA58D6" w:rsidRDefault="00BC1B8F" w:rsidP="00BC1B8F">
            <w:pPr>
              <w:pStyle w:val="TableText"/>
              <w:keepNext/>
            </w:pPr>
            <w:r w:rsidRPr="00EA58D6">
              <w:t>Other receivables</w:t>
            </w:r>
          </w:p>
        </w:tc>
        <w:tc>
          <w:tcPr>
            <w:tcW w:w="1838" w:type="pct"/>
            <w:tcBorders>
              <w:bottom w:val="single" w:sz="4" w:space="0" w:color="auto"/>
            </w:tcBorders>
          </w:tcPr>
          <w:p w14:paraId="536D75F0" w14:textId="24CF1F25" w:rsidR="00BC1B8F" w:rsidRPr="00EA58D6" w:rsidRDefault="00BC1B8F" w:rsidP="00BC1B8F">
            <w:pPr>
              <w:pStyle w:val="TableText"/>
              <w:keepNext/>
              <w:jc w:val="left"/>
              <w:cnfStyle w:val="000000000000" w:firstRow="0" w:lastRow="0" w:firstColumn="0" w:lastColumn="0" w:oddVBand="0" w:evenVBand="0" w:oddHBand="0" w:evenHBand="0" w:firstRowFirstColumn="0" w:firstRowLastColumn="0" w:lastRowFirstColumn="0" w:lastRowLastColumn="0"/>
            </w:pPr>
            <w:r w:rsidRPr="00EA58D6">
              <w:t>Financial assets at amortised cost</w:t>
            </w:r>
          </w:p>
        </w:tc>
        <w:tc>
          <w:tcPr>
            <w:tcW w:w="662" w:type="pct"/>
            <w:tcBorders>
              <w:bottom w:val="single" w:sz="4" w:space="0" w:color="auto"/>
            </w:tcBorders>
          </w:tcPr>
          <w:p w14:paraId="29525BEB" w14:textId="16B0276D" w:rsidR="00BC1B8F" w:rsidRPr="00EA58D6" w:rsidRDefault="00BC1B8F" w:rsidP="00BC1B8F">
            <w:pPr>
              <w:pStyle w:val="TableText"/>
              <w:keepNext/>
              <w:cnfStyle w:val="000000000000" w:firstRow="0" w:lastRow="0" w:firstColumn="0" w:lastColumn="0" w:oddVBand="0" w:evenVBand="0" w:oddHBand="0" w:evenHBand="0" w:firstRowFirstColumn="0" w:firstRowLastColumn="0" w:lastRowFirstColumn="0" w:lastRowLastColumn="0"/>
            </w:pPr>
            <w:r w:rsidRPr="00EA58D6">
              <w:t>10,354</w:t>
            </w:r>
          </w:p>
        </w:tc>
        <w:tc>
          <w:tcPr>
            <w:tcW w:w="736" w:type="pct"/>
            <w:tcBorders>
              <w:bottom w:val="single" w:sz="4" w:space="0" w:color="auto"/>
            </w:tcBorders>
          </w:tcPr>
          <w:p w14:paraId="579D1725" w14:textId="7EE54681" w:rsidR="00BC1B8F" w:rsidRPr="00EA58D6" w:rsidRDefault="00BC1B8F" w:rsidP="00BC1B8F">
            <w:pPr>
              <w:pStyle w:val="TableText"/>
              <w:keepNext/>
              <w:cnfStyle w:val="000000000000" w:firstRow="0" w:lastRow="0" w:firstColumn="0" w:lastColumn="0" w:oddVBand="0" w:evenVBand="0" w:oddHBand="0" w:evenHBand="0" w:firstRowFirstColumn="0" w:firstRowLastColumn="0" w:lastRowFirstColumn="0" w:lastRowLastColumn="0"/>
            </w:pPr>
            <w:r w:rsidRPr="00EA58D6">
              <w:t xml:space="preserve">2,816 </w:t>
            </w:r>
          </w:p>
        </w:tc>
      </w:tr>
      <w:tr w:rsidR="00BC1B8F" w:rsidRPr="00BC1B8F" w14:paraId="7D444853" w14:textId="77777777" w:rsidTr="00BC1B8F">
        <w:tc>
          <w:tcPr>
            <w:cnfStyle w:val="001000000000" w:firstRow="0" w:lastRow="0" w:firstColumn="1" w:lastColumn="0" w:oddVBand="0" w:evenVBand="0" w:oddHBand="0" w:evenHBand="0" w:firstRowFirstColumn="0" w:firstRowLastColumn="0" w:lastRowFirstColumn="0" w:lastRowLastColumn="0"/>
            <w:tcW w:w="1764" w:type="pct"/>
            <w:tcBorders>
              <w:top w:val="single" w:sz="4" w:space="0" w:color="auto"/>
              <w:bottom w:val="single" w:sz="4" w:space="0" w:color="auto"/>
            </w:tcBorders>
            <w:shd w:val="clear" w:color="auto" w:fill="auto"/>
          </w:tcPr>
          <w:p w14:paraId="6621A884" w14:textId="5E65AE13" w:rsidR="00BC1B8F" w:rsidRPr="00BC1B8F" w:rsidRDefault="00BC1B8F" w:rsidP="00BC1B8F">
            <w:pPr>
              <w:pStyle w:val="TableText"/>
              <w:rPr>
                <w:rStyle w:val="Bold"/>
              </w:rPr>
            </w:pPr>
            <w:r w:rsidRPr="00BC1B8F">
              <w:rPr>
                <w:rStyle w:val="Bold"/>
              </w:rPr>
              <w:t>Total contractual financial assets</w:t>
            </w:r>
          </w:p>
        </w:tc>
        <w:tc>
          <w:tcPr>
            <w:tcW w:w="1838" w:type="pct"/>
            <w:tcBorders>
              <w:top w:val="single" w:sz="4" w:space="0" w:color="auto"/>
              <w:bottom w:val="single" w:sz="4" w:space="0" w:color="auto"/>
            </w:tcBorders>
            <w:shd w:val="clear" w:color="auto" w:fill="auto"/>
          </w:tcPr>
          <w:p w14:paraId="344ACEA8" w14:textId="38EA983F" w:rsidR="00BC1B8F" w:rsidRPr="00BC1B8F" w:rsidRDefault="00BC1B8F" w:rsidP="00BC1B8F">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BC1B8F">
              <w:rPr>
                <w:rStyle w:val="Bold"/>
              </w:rPr>
              <w:t>Financial assets at amortised cost</w:t>
            </w:r>
          </w:p>
        </w:tc>
        <w:tc>
          <w:tcPr>
            <w:tcW w:w="662" w:type="pct"/>
            <w:tcBorders>
              <w:top w:val="single" w:sz="4" w:space="0" w:color="auto"/>
              <w:bottom w:val="single" w:sz="4" w:space="0" w:color="auto"/>
            </w:tcBorders>
            <w:shd w:val="clear" w:color="auto" w:fill="auto"/>
          </w:tcPr>
          <w:p w14:paraId="34E6E2CA" w14:textId="3CCEAEC3" w:rsidR="00BC1B8F" w:rsidRPr="00BC1B8F" w:rsidRDefault="00BC1B8F" w:rsidP="00BC1B8F">
            <w:pPr>
              <w:pStyle w:val="TableText"/>
              <w:cnfStyle w:val="000000000000" w:firstRow="0" w:lastRow="0" w:firstColumn="0" w:lastColumn="0" w:oddVBand="0" w:evenVBand="0" w:oddHBand="0" w:evenHBand="0" w:firstRowFirstColumn="0" w:firstRowLastColumn="0" w:lastRowFirstColumn="0" w:lastRowLastColumn="0"/>
              <w:rPr>
                <w:rStyle w:val="Bold"/>
              </w:rPr>
            </w:pPr>
            <w:r w:rsidRPr="00BC1B8F">
              <w:rPr>
                <w:rStyle w:val="Bold"/>
              </w:rPr>
              <w:t>28,252</w:t>
            </w:r>
          </w:p>
        </w:tc>
        <w:tc>
          <w:tcPr>
            <w:tcW w:w="736" w:type="pct"/>
            <w:tcBorders>
              <w:top w:val="single" w:sz="4" w:space="0" w:color="auto"/>
              <w:bottom w:val="single" w:sz="4" w:space="0" w:color="auto"/>
            </w:tcBorders>
            <w:shd w:val="clear" w:color="auto" w:fill="auto"/>
          </w:tcPr>
          <w:p w14:paraId="18973E78" w14:textId="601337E5" w:rsidR="00BC1B8F" w:rsidRPr="00BC1B8F" w:rsidRDefault="00BC1B8F" w:rsidP="00BC1B8F">
            <w:pPr>
              <w:pStyle w:val="TableText"/>
              <w:cnfStyle w:val="000000000000" w:firstRow="0" w:lastRow="0" w:firstColumn="0" w:lastColumn="0" w:oddVBand="0" w:evenVBand="0" w:oddHBand="0" w:evenHBand="0" w:firstRowFirstColumn="0" w:firstRowLastColumn="0" w:lastRowFirstColumn="0" w:lastRowLastColumn="0"/>
              <w:rPr>
                <w:rStyle w:val="Bold"/>
              </w:rPr>
            </w:pPr>
            <w:r w:rsidRPr="00BC1B8F">
              <w:rPr>
                <w:rStyle w:val="Bold"/>
              </w:rPr>
              <w:t>15,967</w:t>
            </w:r>
          </w:p>
        </w:tc>
      </w:tr>
      <w:tr w:rsidR="00BC1B8F" w:rsidRPr="00EA58D6" w14:paraId="3D9C7D60" w14:textId="77777777" w:rsidTr="00BC1B8F">
        <w:tc>
          <w:tcPr>
            <w:cnfStyle w:val="001000000000" w:firstRow="0" w:lastRow="0" w:firstColumn="1" w:lastColumn="0" w:oddVBand="0" w:evenVBand="0" w:oddHBand="0" w:evenHBand="0" w:firstRowFirstColumn="0" w:firstRowLastColumn="0" w:lastRowFirstColumn="0" w:lastRowLastColumn="0"/>
            <w:tcW w:w="1764" w:type="pct"/>
            <w:tcBorders>
              <w:top w:val="single" w:sz="4" w:space="0" w:color="auto"/>
            </w:tcBorders>
          </w:tcPr>
          <w:p w14:paraId="5DD5897E" w14:textId="5329388A" w:rsidR="00BC1B8F" w:rsidRPr="00DB7E45" w:rsidRDefault="00BC1B8F" w:rsidP="00BC1B8F">
            <w:pPr>
              <w:pStyle w:val="TableText"/>
              <w:spacing w:before="120"/>
              <w:rPr>
                <w:rStyle w:val="Bold"/>
              </w:rPr>
            </w:pPr>
            <w:r w:rsidRPr="00DB7E45">
              <w:rPr>
                <w:rStyle w:val="Bold"/>
              </w:rPr>
              <w:t>Contractual financial liabilities</w:t>
            </w:r>
          </w:p>
        </w:tc>
        <w:tc>
          <w:tcPr>
            <w:tcW w:w="1838" w:type="pct"/>
            <w:tcBorders>
              <w:top w:val="single" w:sz="4" w:space="0" w:color="auto"/>
            </w:tcBorders>
          </w:tcPr>
          <w:p w14:paraId="64088901" w14:textId="579E74F9" w:rsidR="00BC1B8F" w:rsidRPr="00EA58D6" w:rsidRDefault="00BC1B8F" w:rsidP="00BC1B8F">
            <w:pPr>
              <w:pStyle w:val="TableText"/>
              <w:spacing w:before="120"/>
              <w:jc w:val="left"/>
              <w:cnfStyle w:val="000000000000" w:firstRow="0" w:lastRow="0" w:firstColumn="0" w:lastColumn="0" w:oddVBand="0" w:evenVBand="0" w:oddHBand="0" w:evenHBand="0" w:firstRowFirstColumn="0" w:firstRowLastColumn="0" w:lastRowFirstColumn="0" w:lastRowLastColumn="0"/>
            </w:pPr>
            <w:r w:rsidRPr="00EA58D6">
              <w:t>Financial liabilities at amortised cost</w:t>
            </w:r>
          </w:p>
        </w:tc>
        <w:tc>
          <w:tcPr>
            <w:tcW w:w="662" w:type="pct"/>
            <w:tcBorders>
              <w:top w:val="single" w:sz="4" w:space="0" w:color="auto"/>
            </w:tcBorders>
          </w:tcPr>
          <w:p w14:paraId="367CCA39" w14:textId="2DA1BA9F" w:rsidR="00BC1B8F" w:rsidRPr="00BC1B8F" w:rsidRDefault="00BC1B8F" w:rsidP="00BC1B8F">
            <w:pPr>
              <w:pStyle w:val="TableText"/>
              <w:spacing w:before="120"/>
              <w:cnfStyle w:val="000000000000" w:firstRow="0" w:lastRow="0" w:firstColumn="0" w:lastColumn="0" w:oddVBand="0" w:evenVBand="0" w:oddHBand="0" w:evenHBand="0" w:firstRowFirstColumn="0" w:firstRowLastColumn="0" w:lastRowFirstColumn="0" w:lastRowLastColumn="0"/>
            </w:pPr>
            <w:r w:rsidRPr="00BC1B8F">
              <w:t>N/A</w:t>
            </w:r>
          </w:p>
        </w:tc>
        <w:tc>
          <w:tcPr>
            <w:tcW w:w="736" w:type="pct"/>
            <w:tcBorders>
              <w:top w:val="single" w:sz="4" w:space="0" w:color="auto"/>
            </w:tcBorders>
          </w:tcPr>
          <w:p w14:paraId="6C66C4E5" w14:textId="30812407" w:rsidR="00BC1B8F" w:rsidRPr="00BC1B8F" w:rsidRDefault="00BC1B8F" w:rsidP="00BC1B8F">
            <w:pPr>
              <w:pStyle w:val="TableText"/>
              <w:spacing w:before="120"/>
              <w:cnfStyle w:val="000000000000" w:firstRow="0" w:lastRow="0" w:firstColumn="0" w:lastColumn="0" w:oddVBand="0" w:evenVBand="0" w:oddHBand="0" w:evenHBand="0" w:firstRowFirstColumn="0" w:firstRowLastColumn="0" w:lastRowFirstColumn="0" w:lastRowLastColumn="0"/>
            </w:pPr>
            <w:r w:rsidRPr="00BC1B8F">
              <w:t>N/A</w:t>
            </w:r>
          </w:p>
        </w:tc>
      </w:tr>
      <w:tr w:rsidR="00BC1B8F" w:rsidRPr="00EA58D6" w14:paraId="71A5EEFA" w14:textId="77777777" w:rsidTr="00BC1B8F">
        <w:tc>
          <w:tcPr>
            <w:cnfStyle w:val="001000000000" w:firstRow="0" w:lastRow="0" w:firstColumn="1" w:lastColumn="0" w:oddVBand="0" w:evenVBand="0" w:oddHBand="0" w:evenHBand="0" w:firstRowFirstColumn="0" w:firstRowLastColumn="0" w:lastRowFirstColumn="0" w:lastRowLastColumn="0"/>
            <w:tcW w:w="1764" w:type="pct"/>
          </w:tcPr>
          <w:p w14:paraId="033D20E5" w14:textId="2E8FFD10" w:rsidR="00BC1B8F" w:rsidRPr="00DB7E45" w:rsidRDefault="00BC1B8F" w:rsidP="00BC1B8F">
            <w:pPr>
              <w:pStyle w:val="TableText"/>
              <w:rPr>
                <w:rStyle w:val="Bold"/>
              </w:rPr>
            </w:pPr>
            <w:r w:rsidRPr="00DB7E45">
              <w:rPr>
                <w:rStyle w:val="Bold"/>
              </w:rPr>
              <w:t>Payable:</w:t>
            </w:r>
          </w:p>
        </w:tc>
        <w:tc>
          <w:tcPr>
            <w:tcW w:w="1838" w:type="pct"/>
          </w:tcPr>
          <w:p w14:paraId="5B23A318" w14:textId="74FA6C44" w:rsidR="00BC1B8F" w:rsidRPr="00EA58D6" w:rsidRDefault="00BC1B8F" w:rsidP="00BC1B8F">
            <w:pPr>
              <w:pStyle w:val="TableText"/>
              <w:jc w:val="left"/>
              <w:cnfStyle w:val="000000000000" w:firstRow="0" w:lastRow="0" w:firstColumn="0" w:lastColumn="0" w:oddVBand="0" w:evenVBand="0" w:oddHBand="0" w:evenHBand="0" w:firstRowFirstColumn="0" w:firstRowLastColumn="0" w:lastRowFirstColumn="0" w:lastRowLastColumn="0"/>
            </w:pPr>
            <w:r w:rsidRPr="00EA58D6">
              <w:t>Financial liabilities at amortised cost</w:t>
            </w:r>
          </w:p>
        </w:tc>
        <w:tc>
          <w:tcPr>
            <w:tcW w:w="662" w:type="pct"/>
          </w:tcPr>
          <w:p w14:paraId="0134A884" w14:textId="654FF835" w:rsidR="00BC1B8F" w:rsidRPr="00BC1B8F" w:rsidRDefault="00BC1B8F" w:rsidP="00BC1B8F">
            <w:pPr>
              <w:pStyle w:val="TableText"/>
              <w:cnfStyle w:val="000000000000" w:firstRow="0" w:lastRow="0" w:firstColumn="0" w:lastColumn="0" w:oddVBand="0" w:evenVBand="0" w:oddHBand="0" w:evenHBand="0" w:firstRowFirstColumn="0" w:firstRowLastColumn="0" w:lastRowFirstColumn="0" w:lastRowLastColumn="0"/>
            </w:pPr>
            <w:r w:rsidRPr="00BC1B8F">
              <w:t>N/A</w:t>
            </w:r>
          </w:p>
        </w:tc>
        <w:tc>
          <w:tcPr>
            <w:tcW w:w="736" w:type="pct"/>
          </w:tcPr>
          <w:p w14:paraId="5C317D6F" w14:textId="47F1F706" w:rsidR="00BC1B8F" w:rsidRPr="00BC1B8F" w:rsidRDefault="00BC1B8F" w:rsidP="00BC1B8F">
            <w:pPr>
              <w:pStyle w:val="TableText"/>
              <w:cnfStyle w:val="000000000000" w:firstRow="0" w:lastRow="0" w:firstColumn="0" w:lastColumn="0" w:oddVBand="0" w:evenVBand="0" w:oddHBand="0" w:evenHBand="0" w:firstRowFirstColumn="0" w:firstRowLastColumn="0" w:lastRowFirstColumn="0" w:lastRowLastColumn="0"/>
            </w:pPr>
            <w:r w:rsidRPr="00BC1B8F">
              <w:t>N/A</w:t>
            </w:r>
          </w:p>
        </w:tc>
      </w:tr>
      <w:tr w:rsidR="00BC1B8F" w:rsidRPr="00EA58D6" w14:paraId="461A4C8B" w14:textId="77777777" w:rsidTr="00BC1B8F">
        <w:tc>
          <w:tcPr>
            <w:cnfStyle w:val="001000000000" w:firstRow="0" w:lastRow="0" w:firstColumn="1" w:lastColumn="0" w:oddVBand="0" w:evenVBand="0" w:oddHBand="0" w:evenHBand="0" w:firstRowFirstColumn="0" w:firstRowLastColumn="0" w:lastRowFirstColumn="0" w:lastRowLastColumn="0"/>
            <w:tcW w:w="1764" w:type="pct"/>
          </w:tcPr>
          <w:p w14:paraId="035248C1" w14:textId="64EC0DAD" w:rsidR="00BC1B8F" w:rsidRPr="00EA58D6" w:rsidRDefault="00BC1B8F" w:rsidP="00BC1B8F">
            <w:pPr>
              <w:pStyle w:val="TableText"/>
            </w:pPr>
            <w:r w:rsidRPr="00EA58D6">
              <w:t>Trade creditors and other payables</w:t>
            </w:r>
          </w:p>
        </w:tc>
        <w:tc>
          <w:tcPr>
            <w:tcW w:w="1838" w:type="pct"/>
          </w:tcPr>
          <w:p w14:paraId="06BDCFFC" w14:textId="4618578D" w:rsidR="00BC1B8F" w:rsidRPr="00EA58D6" w:rsidRDefault="00BC1B8F" w:rsidP="00BC1B8F">
            <w:pPr>
              <w:pStyle w:val="TableText"/>
              <w:jc w:val="left"/>
              <w:cnfStyle w:val="000000000000" w:firstRow="0" w:lastRow="0" w:firstColumn="0" w:lastColumn="0" w:oddVBand="0" w:evenVBand="0" w:oddHBand="0" w:evenHBand="0" w:firstRowFirstColumn="0" w:firstRowLastColumn="0" w:lastRowFirstColumn="0" w:lastRowLastColumn="0"/>
            </w:pPr>
            <w:r w:rsidRPr="00EA58D6">
              <w:t>Financial liabilities at amortised cost</w:t>
            </w:r>
          </w:p>
        </w:tc>
        <w:tc>
          <w:tcPr>
            <w:tcW w:w="662" w:type="pct"/>
          </w:tcPr>
          <w:p w14:paraId="3AE0AF0C" w14:textId="101CC5A0" w:rsidR="00BC1B8F" w:rsidRPr="00EA58D6" w:rsidRDefault="00BC1B8F" w:rsidP="00BC1B8F">
            <w:pPr>
              <w:pStyle w:val="TableText"/>
              <w:cnfStyle w:val="000000000000" w:firstRow="0" w:lastRow="0" w:firstColumn="0" w:lastColumn="0" w:oddVBand="0" w:evenVBand="0" w:oddHBand="0" w:evenHBand="0" w:firstRowFirstColumn="0" w:firstRowLastColumn="0" w:lastRowFirstColumn="0" w:lastRowLastColumn="0"/>
            </w:pPr>
            <w:r w:rsidRPr="00EA58D6">
              <w:t>33,146</w:t>
            </w:r>
          </w:p>
        </w:tc>
        <w:tc>
          <w:tcPr>
            <w:tcW w:w="736" w:type="pct"/>
          </w:tcPr>
          <w:p w14:paraId="58A8282E" w14:textId="3AD655C1" w:rsidR="00BC1B8F" w:rsidRPr="00EA58D6" w:rsidRDefault="00BC1B8F" w:rsidP="00BC1B8F">
            <w:pPr>
              <w:pStyle w:val="TableText"/>
              <w:cnfStyle w:val="000000000000" w:firstRow="0" w:lastRow="0" w:firstColumn="0" w:lastColumn="0" w:oddVBand="0" w:evenVBand="0" w:oddHBand="0" w:evenHBand="0" w:firstRowFirstColumn="0" w:firstRowLastColumn="0" w:lastRowFirstColumn="0" w:lastRowLastColumn="0"/>
            </w:pPr>
            <w:r w:rsidRPr="00EA58D6">
              <w:t>24,666</w:t>
            </w:r>
          </w:p>
        </w:tc>
      </w:tr>
      <w:tr w:rsidR="00BC1B8F" w:rsidRPr="00EA58D6" w14:paraId="096A25B7" w14:textId="77777777" w:rsidTr="00BC1B8F">
        <w:tc>
          <w:tcPr>
            <w:cnfStyle w:val="001000000000" w:firstRow="0" w:lastRow="0" w:firstColumn="1" w:lastColumn="0" w:oddVBand="0" w:evenVBand="0" w:oddHBand="0" w:evenHBand="0" w:firstRowFirstColumn="0" w:firstRowLastColumn="0" w:lastRowFirstColumn="0" w:lastRowLastColumn="0"/>
            <w:tcW w:w="1764" w:type="pct"/>
          </w:tcPr>
          <w:p w14:paraId="5E9023F2" w14:textId="4ED58EE6" w:rsidR="00BC1B8F" w:rsidRPr="00EA58D6" w:rsidRDefault="00BC1B8F" w:rsidP="00BC1B8F">
            <w:pPr>
              <w:pStyle w:val="TableText"/>
            </w:pPr>
            <w:r w:rsidRPr="00EA58D6">
              <w:t>Accrued capital works</w:t>
            </w:r>
          </w:p>
        </w:tc>
        <w:tc>
          <w:tcPr>
            <w:tcW w:w="1838" w:type="pct"/>
          </w:tcPr>
          <w:p w14:paraId="5ABFD893" w14:textId="2EE396F6" w:rsidR="00BC1B8F" w:rsidRPr="00EA58D6" w:rsidRDefault="00BC1B8F" w:rsidP="00BC1B8F">
            <w:pPr>
              <w:pStyle w:val="TableText"/>
              <w:jc w:val="left"/>
              <w:cnfStyle w:val="000000000000" w:firstRow="0" w:lastRow="0" w:firstColumn="0" w:lastColumn="0" w:oddVBand="0" w:evenVBand="0" w:oddHBand="0" w:evenHBand="0" w:firstRowFirstColumn="0" w:firstRowLastColumn="0" w:lastRowFirstColumn="0" w:lastRowLastColumn="0"/>
            </w:pPr>
            <w:r w:rsidRPr="00EA58D6">
              <w:t>Financial liabilities at amortised cost</w:t>
            </w:r>
          </w:p>
        </w:tc>
        <w:tc>
          <w:tcPr>
            <w:tcW w:w="662" w:type="pct"/>
          </w:tcPr>
          <w:p w14:paraId="0CE45B31" w14:textId="4BA4A3A8" w:rsidR="00BC1B8F" w:rsidRPr="00EA58D6" w:rsidRDefault="00BC1B8F" w:rsidP="00BC1B8F">
            <w:pPr>
              <w:pStyle w:val="TableText"/>
              <w:cnfStyle w:val="000000000000" w:firstRow="0" w:lastRow="0" w:firstColumn="0" w:lastColumn="0" w:oddVBand="0" w:evenVBand="0" w:oddHBand="0" w:evenHBand="0" w:firstRowFirstColumn="0" w:firstRowLastColumn="0" w:lastRowFirstColumn="0" w:lastRowLastColumn="0"/>
            </w:pPr>
            <w:r w:rsidRPr="00EA58D6">
              <w:t>5,921</w:t>
            </w:r>
          </w:p>
        </w:tc>
        <w:tc>
          <w:tcPr>
            <w:tcW w:w="736" w:type="pct"/>
          </w:tcPr>
          <w:p w14:paraId="2F8B2DD6" w14:textId="06273602" w:rsidR="00BC1B8F" w:rsidRPr="00EA58D6" w:rsidRDefault="00BC1B8F" w:rsidP="00BC1B8F">
            <w:pPr>
              <w:pStyle w:val="TableText"/>
              <w:cnfStyle w:val="000000000000" w:firstRow="0" w:lastRow="0" w:firstColumn="0" w:lastColumn="0" w:oddVBand="0" w:evenVBand="0" w:oddHBand="0" w:evenHBand="0" w:firstRowFirstColumn="0" w:firstRowLastColumn="0" w:lastRowFirstColumn="0" w:lastRowLastColumn="0"/>
            </w:pPr>
            <w:r w:rsidRPr="00EA58D6">
              <w:t>6,781</w:t>
            </w:r>
          </w:p>
        </w:tc>
      </w:tr>
      <w:tr w:rsidR="00BC1B8F" w:rsidRPr="00EA58D6" w14:paraId="39243590" w14:textId="77777777" w:rsidTr="00BC1B8F">
        <w:tc>
          <w:tcPr>
            <w:cnfStyle w:val="001000000000" w:firstRow="0" w:lastRow="0" w:firstColumn="1" w:lastColumn="0" w:oddVBand="0" w:evenVBand="0" w:oddHBand="0" w:evenHBand="0" w:firstRowFirstColumn="0" w:firstRowLastColumn="0" w:lastRowFirstColumn="0" w:lastRowLastColumn="0"/>
            <w:tcW w:w="1764" w:type="pct"/>
          </w:tcPr>
          <w:p w14:paraId="0CCD317F" w14:textId="71D7DA5A" w:rsidR="00BC1B8F" w:rsidRPr="00EA58D6" w:rsidRDefault="00BC1B8F" w:rsidP="00BC1B8F">
            <w:pPr>
              <w:pStyle w:val="TableText"/>
            </w:pPr>
            <w:r w:rsidRPr="00EA58D6">
              <w:t>Salary and wages</w:t>
            </w:r>
          </w:p>
        </w:tc>
        <w:tc>
          <w:tcPr>
            <w:tcW w:w="1838" w:type="pct"/>
          </w:tcPr>
          <w:p w14:paraId="36F08B29" w14:textId="6C2333EE" w:rsidR="00BC1B8F" w:rsidRPr="00EA58D6" w:rsidRDefault="00BC1B8F" w:rsidP="00BC1B8F">
            <w:pPr>
              <w:pStyle w:val="TableText"/>
              <w:jc w:val="left"/>
              <w:cnfStyle w:val="000000000000" w:firstRow="0" w:lastRow="0" w:firstColumn="0" w:lastColumn="0" w:oddVBand="0" w:evenVBand="0" w:oddHBand="0" w:evenHBand="0" w:firstRowFirstColumn="0" w:firstRowLastColumn="0" w:lastRowFirstColumn="0" w:lastRowLastColumn="0"/>
            </w:pPr>
            <w:r w:rsidRPr="00EA58D6">
              <w:t>Financial liabilities at amortised cost</w:t>
            </w:r>
          </w:p>
        </w:tc>
        <w:tc>
          <w:tcPr>
            <w:tcW w:w="662" w:type="pct"/>
          </w:tcPr>
          <w:p w14:paraId="45177C4F" w14:textId="294F9344" w:rsidR="00BC1B8F" w:rsidRPr="00EA58D6" w:rsidRDefault="00BC1B8F" w:rsidP="00BC1B8F">
            <w:pPr>
              <w:pStyle w:val="TableText"/>
              <w:cnfStyle w:val="000000000000" w:firstRow="0" w:lastRow="0" w:firstColumn="0" w:lastColumn="0" w:oddVBand="0" w:evenVBand="0" w:oddHBand="0" w:evenHBand="0" w:firstRowFirstColumn="0" w:firstRowLastColumn="0" w:lastRowFirstColumn="0" w:lastRowLastColumn="0"/>
            </w:pPr>
            <w:r w:rsidRPr="00EA58D6">
              <w:t>7,512</w:t>
            </w:r>
          </w:p>
        </w:tc>
        <w:tc>
          <w:tcPr>
            <w:tcW w:w="736" w:type="pct"/>
          </w:tcPr>
          <w:p w14:paraId="3108C96D" w14:textId="6CD15571" w:rsidR="00BC1B8F" w:rsidRPr="00EA58D6" w:rsidRDefault="00BC1B8F" w:rsidP="00BC1B8F">
            <w:pPr>
              <w:pStyle w:val="TableText"/>
              <w:cnfStyle w:val="000000000000" w:firstRow="0" w:lastRow="0" w:firstColumn="0" w:lastColumn="0" w:oddVBand="0" w:evenVBand="0" w:oddHBand="0" w:evenHBand="0" w:firstRowFirstColumn="0" w:firstRowLastColumn="0" w:lastRowFirstColumn="0" w:lastRowLastColumn="0"/>
            </w:pPr>
            <w:r w:rsidRPr="00EA58D6">
              <w:t>9,223</w:t>
            </w:r>
          </w:p>
        </w:tc>
      </w:tr>
      <w:tr w:rsidR="00BC1B8F" w:rsidRPr="00EA58D6" w14:paraId="51D958A5" w14:textId="77777777" w:rsidTr="00BC1B8F">
        <w:tc>
          <w:tcPr>
            <w:cnfStyle w:val="001000000000" w:firstRow="0" w:lastRow="0" w:firstColumn="1" w:lastColumn="0" w:oddVBand="0" w:evenVBand="0" w:oddHBand="0" w:evenHBand="0" w:firstRowFirstColumn="0" w:firstRowLastColumn="0" w:lastRowFirstColumn="0" w:lastRowLastColumn="0"/>
            <w:tcW w:w="1764" w:type="pct"/>
          </w:tcPr>
          <w:p w14:paraId="2C80AC4A" w14:textId="00E0B5DF" w:rsidR="00BC1B8F" w:rsidRPr="00DB7E45" w:rsidRDefault="00BC1B8F" w:rsidP="00BC1B8F">
            <w:pPr>
              <w:pStyle w:val="TableText"/>
              <w:rPr>
                <w:rStyle w:val="Bold"/>
              </w:rPr>
            </w:pPr>
            <w:r w:rsidRPr="00DB7E45">
              <w:rPr>
                <w:rStyle w:val="Bold"/>
              </w:rPr>
              <w:t>Borrowings:</w:t>
            </w:r>
          </w:p>
        </w:tc>
        <w:tc>
          <w:tcPr>
            <w:tcW w:w="1838" w:type="pct"/>
          </w:tcPr>
          <w:p w14:paraId="5F5E6980" w14:textId="1D8C2620" w:rsidR="00BC1B8F" w:rsidRPr="00EA58D6" w:rsidRDefault="00BC1B8F" w:rsidP="00BC1B8F">
            <w:pPr>
              <w:pStyle w:val="TableText"/>
              <w:jc w:val="left"/>
              <w:cnfStyle w:val="000000000000" w:firstRow="0" w:lastRow="0" w:firstColumn="0" w:lastColumn="0" w:oddVBand="0" w:evenVBand="0" w:oddHBand="0" w:evenHBand="0" w:firstRowFirstColumn="0" w:firstRowLastColumn="0" w:lastRowFirstColumn="0" w:lastRowLastColumn="0"/>
            </w:pPr>
            <w:r w:rsidRPr="00EA58D6">
              <w:t>Financial liabilities at amortised cost</w:t>
            </w:r>
          </w:p>
        </w:tc>
        <w:tc>
          <w:tcPr>
            <w:tcW w:w="662" w:type="pct"/>
          </w:tcPr>
          <w:p w14:paraId="440237F1" w14:textId="289E7EFE" w:rsidR="00BC1B8F" w:rsidRPr="00BC1B8F" w:rsidRDefault="00BC1B8F" w:rsidP="00BC1B8F">
            <w:pPr>
              <w:pStyle w:val="TableText"/>
              <w:cnfStyle w:val="000000000000" w:firstRow="0" w:lastRow="0" w:firstColumn="0" w:lastColumn="0" w:oddVBand="0" w:evenVBand="0" w:oddHBand="0" w:evenHBand="0" w:firstRowFirstColumn="0" w:firstRowLastColumn="0" w:lastRowFirstColumn="0" w:lastRowLastColumn="0"/>
            </w:pPr>
            <w:r w:rsidRPr="00BC1B8F">
              <w:t>N/A</w:t>
            </w:r>
          </w:p>
        </w:tc>
        <w:tc>
          <w:tcPr>
            <w:tcW w:w="736" w:type="pct"/>
          </w:tcPr>
          <w:p w14:paraId="2428F204" w14:textId="637A99A2" w:rsidR="00BC1B8F" w:rsidRPr="00BC1B8F" w:rsidRDefault="00BC1B8F" w:rsidP="00BC1B8F">
            <w:pPr>
              <w:pStyle w:val="TableText"/>
              <w:cnfStyle w:val="000000000000" w:firstRow="0" w:lastRow="0" w:firstColumn="0" w:lastColumn="0" w:oddVBand="0" w:evenVBand="0" w:oddHBand="0" w:evenHBand="0" w:firstRowFirstColumn="0" w:firstRowLastColumn="0" w:lastRowFirstColumn="0" w:lastRowLastColumn="0"/>
            </w:pPr>
            <w:r w:rsidRPr="00BC1B8F">
              <w:t>N/A</w:t>
            </w:r>
          </w:p>
        </w:tc>
      </w:tr>
      <w:tr w:rsidR="00BC1B8F" w:rsidRPr="00EA58D6" w14:paraId="43AF6AA2" w14:textId="77777777" w:rsidTr="00BC1B8F">
        <w:tc>
          <w:tcPr>
            <w:cnfStyle w:val="001000000000" w:firstRow="0" w:lastRow="0" w:firstColumn="1" w:lastColumn="0" w:oddVBand="0" w:evenVBand="0" w:oddHBand="0" w:evenHBand="0" w:firstRowFirstColumn="0" w:firstRowLastColumn="0" w:lastRowFirstColumn="0" w:lastRowLastColumn="0"/>
            <w:tcW w:w="1764" w:type="pct"/>
          </w:tcPr>
          <w:p w14:paraId="2F55F2FB" w14:textId="47ADD333" w:rsidR="00BC1B8F" w:rsidRPr="00EA58D6" w:rsidRDefault="00BC1B8F" w:rsidP="00BC1B8F">
            <w:pPr>
              <w:pStyle w:val="TableText"/>
            </w:pPr>
            <w:r w:rsidRPr="00EA58D6">
              <w:t>PPP related finance lease liabilities</w:t>
            </w:r>
          </w:p>
        </w:tc>
        <w:tc>
          <w:tcPr>
            <w:tcW w:w="1838" w:type="pct"/>
          </w:tcPr>
          <w:p w14:paraId="0F575EC7" w14:textId="249F6C6C" w:rsidR="00BC1B8F" w:rsidRPr="00EA58D6" w:rsidRDefault="00BC1B8F" w:rsidP="00BC1B8F">
            <w:pPr>
              <w:pStyle w:val="TableText"/>
              <w:jc w:val="left"/>
              <w:cnfStyle w:val="000000000000" w:firstRow="0" w:lastRow="0" w:firstColumn="0" w:lastColumn="0" w:oddVBand="0" w:evenVBand="0" w:oddHBand="0" w:evenHBand="0" w:firstRowFirstColumn="0" w:firstRowLastColumn="0" w:lastRowFirstColumn="0" w:lastRowLastColumn="0"/>
            </w:pPr>
            <w:r w:rsidRPr="00EA58D6">
              <w:t>Financial liabilities at amortised cost</w:t>
            </w:r>
          </w:p>
        </w:tc>
        <w:tc>
          <w:tcPr>
            <w:tcW w:w="662" w:type="pct"/>
          </w:tcPr>
          <w:p w14:paraId="25DBB8BC" w14:textId="35C7C3AB" w:rsidR="00BC1B8F" w:rsidRPr="00EA58D6" w:rsidRDefault="00BC1B8F" w:rsidP="00BC1B8F">
            <w:pPr>
              <w:pStyle w:val="TableText"/>
              <w:cnfStyle w:val="000000000000" w:firstRow="0" w:lastRow="0" w:firstColumn="0" w:lastColumn="0" w:oddVBand="0" w:evenVBand="0" w:oddHBand="0" w:evenHBand="0" w:firstRowFirstColumn="0" w:firstRowLastColumn="0" w:lastRowFirstColumn="0" w:lastRowLastColumn="0"/>
            </w:pPr>
            <w:r w:rsidRPr="00EA58D6">
              <w:t>44,808</w:t>
            </w:r>
          </w:p>
        </w:tc>
        <w:tc>
          <w:tcPr>
            <w:tcW w:w="736" w:type="pct"/>
          </w:tcPr>
          <w:p w14:paraId="794ABFDD" w14:textId="4BAA3516" w:rsidR="00BC1B8F" w:rsidRPr="00EA58D6" w:rsidRDefault="00BC1B8F" w:rsidP="00BC1B8F">
            <w:pPr>
              <w:pStyle w:val="TableText"/>
              <w:cnfStyle w:val="000000000000" w:firstRow="0" w:lastRow="0" w:firstColumn="0" w:lastColumn="0" w:oddVBand="0" w:evenVBand="0" w:oddHBand="0" w:evenHBand="0" w:firstRowFirstColumn="0" w:firstRowLastColumn="0" w:lastRowFirstColumn="0" w:lastRowLastColumn="0"/>
            </w:pPr>
            <w:r w:rsidRPr="00EA58D6">
              <w:t>57,541</w:t>
            </w:r>
          </w:p>
        </w:tc>
      </w:tr>
      <w:tr w:rsidR="00BC1B8F" w:rsidRPr="00EA58D6" w14:paraId="4739C916" w14:textId="77777777" w:rsidTr="00BC1B8F">
        <w:tc>
          <w:tcPr>
            <w:cnfStyle w:val="001000000000" w:firstRow="0" w:lastRow="0" w:firstColumn="1" w:lastColumn="0" w:oddVBand="0" w:evenVBand="0" w:oddHBand="0" w:evenHBand="0" w:firstRowFirstColumn="0" w:firstRowLastColumn="0" w:lastRowFirstColumn="0" w:lastRowLastColumn="0"/>
            <w:tcW w:w="1764" w:type="pct"/>
          </w:tcPr>
          <w:p w14:paraId="755099FF" w14:textId="728C254A" w:rsidR="00BC1B8F" w:rsidRPr="00EA58D6" w:rsidRDefault="00BC1B8F" w:rsidP="00BC1B8F">
            <w:pPr>
              <w:pStyle w:val="TableText"/>
            </w:pPr>
            <w:r w:rsidRPr="00EA58D6">
              <w:t>Non PPP related finance lease liabilities</w:t>
            </w:r>
          </w:p>
        </w:tc>
        <w:tc>
          <w:tcPr>
            <w:tcW w:w="1838" w:type="pct"/>
          </w:tcPr>
          <w:p w14:paraId="3030D428" w14:textId="130F3A10" w:rsidR="00BC1B8F" w:rsidRPr="00EA58D6" w:rsidRDefault="00BC1B8F" w:rsidP="00BC1B8F">
            <w:pPr>
              <w:pStyle w:val="TableText"/>
              <w:jc w:val="left"/>
              <w:cnfStyle w:val="000000000000" w:firstRow="0" w:lastRow="0" w:firstColumn="0" w:lastColumn="0" w:oddVBand="0" w:evenVBand="0" w:oddHBand="0" w:evenHBand="0" w:firstRowFirstColumn="0" w:firstRowLastColumn="0" w:lastRowFirstColumn="0" w:lastRowLastColumn="0"/>
            </w:pPr>
            <w:r w:rsidRPr="00EA58D6">
              <w:t>Financial liabilities at amortised cost</w:t>
            </w:r>
          </w:p>
        </w:tc>
        <w:tc>
          <w:tcPr>
            <w:tcW w:w="662" w:type="pct"/>
          </w:tcPr>
          <w:p w14:paraId="5C47DA92" w14:textId="5BC36F26" w:rsidR="00BC1B8F" w:rsidRPr="00EA58D6" w:rsidRDefault="00BC1B8F" w:rsidP="00BC1B8F">
            <w:pPr>
              <w:pStyle w:val="TableText"/>
              <w:cnfStyle w:val="000000000000" w:firstRow="0" w:lastRow="0" w:firstColumn="0" w:lastColumn="0" w:oddVBand="0" w:evenVBand="0" w:oddHBand="0" w:evenHBand="0" w:firstRowFirstColumn="0" w:firstRowLastColumn="0" w:lastRowFirstColumn="0" w:lastRowLastColumn="0"/>
            </w:pPr>
            <w:r w:rsidRPr="00EA58D6">
              <w:t>10,109</w:t>
            </w:r>
          </w:p>
        </w:tc>
        <w:tc>
          <w:tcPr>
            <w:tcW w:w="736" w:type="pct"/>
          </w:tcPr>
          <w:p w14:paraId="4B98FD49" w14:textId="738BDCB1" w:rsidR="00BC1B8F" w:rsidRPr="00EA58D6" w:rsidRDefault="00BC1B8F" w:rsidP="00BC1B8F">
            <w:pPr>
              <w:pStyle w:val="TableText"/>
              <w:cnfStyle w:val="000000000000" w:firstRow="0" w:lastRow="0" w:firstColumn="0" w:lastColumn="0" w:oddVBand="0" w:evenVBand="0" w:oddHBand="0" w:evenHBand="0" w:firstRowFirstColumn="0" w:firstRowLastColumn="0" w:lastRowFirstColumn="0" w:lastRowLastColumn="0"/>
            </w:pPr>
            <w:r w:rsidRPr="00EA58D6">
              <w:t>9,700</w:t>
            </w:r>
          </w:p>
        </w:tc>
      </w:tr>
      <w:tr w:rsidR="00BC1B8F" w:rsidRPr="00DB7E45" w14:paraId="23B64D27" w14:textId="77777777" w:rsidTr="00BC1B8F">
        <w:tc>
          <w:tcPr>
            <w:cnfStyle w:val="001000000000" w:firstRow="0" w:lastRow="0" w:firstColumn="1" w:lastColumn="0" w:oddVBand="0" w:evenVBand="0" w:oddHBand="0" w:evenHBand="0" w:firstRowFirstColumn="0" w:firstRowLastColumn="0" w:lastRowFirstColumn="0" w:lastRowLastColumn="0"/>
            <w:tcW w:w="1764" w:type="pct"/>
          </w:tcPr>
          <w:p w14:paraId="5CD71B54" w14:textId="77777777" w:rsidR="00BC1B8F" w:rsidRPr="00DB7E45" w:rsidRDefault="00BC1B8F" w:rsidP="00BC1B8F">
            <w:pPr>
              <w:pStyle w:val="TableText"/>
              <w:rPr>
                <w:rStyle w:val="Bold"/>
              </w:rPr>
            </w:pPr>
            <w:r w:rsidRPr="00DB7E45">
              <w:rPr>
                <w:rStyle w:val="Bold"/>
              </w:rPr>
              <w:t>Total contractual financial liabilities</w:t>
            </w:r>
          </w:p>
        </w:tc>
        <w:tc>
          <w:tcPr>
            <w:tcW w:w="1838" w:type="pct"/>
          </w:tcPr>
          <w:p w14:paraId="43404413" w14:textId="7164C101" w:rsidR="00BC1B8F" w:rsidRPr="00DB7E45" w:rsidRDefault="00BC1B8F" w:rsidP="00BC1B8F">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DB7E45">
              <w:rPr>
                <w:rStyle w:val="Bold"/>
              </w:rPr>
              <w:t>N/A</w:t>
            </w:r>
          </w:p>
        </w:tc>
        <w:tc>
          <w:tcPr>
            <w:tcW w:w="662" w:type="pct"/>
          </w:tcPr>
          <w:p w14:paraId="13806F96" w14:textId="77777777" w:rsidR="00BC1B8F" w:rsidRPr="00DB7E45" w:rsidRDefault="00BC1B8F" w:rsidP="00BC1B8F">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7E45">
              <w:rPr>
                <w:rStyle w:val="Bold"/>
              </w:rPr>
              <w:t>101,497</w:t>
            </w:r>
          </w:p>
        </w:tc>
        <w:tc>
          <w:tcPr>
            <w:tcW w:w="736" w:type="pct"/>
          </w:tcPr>
          <w:p w14:paraId="4145896F" w14:textId="77777777" w:rsidR="00BC1B8F" w:rsidRPr="00DB7E45" w:rsidRDefault="00BC1B8F" w:rsidP="00BC1B8F">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7E45">
              <w:rPr>
                <w:rStyle w:val="Bold"/>
              </w:rPr>
              <w:t>107,911</w:t>
            </w:r>
          </w:p>
        </w:tc>
      </w:tr>
    </w:tbl>
    <w:p w14:paraId="4A61E75B" w14:textId="41F57908" w:rsidR="00417B1B" w:rsidRDefault="00417B1B" w:rsidP="00417B1B">
      <w:pPr>
        <w:pStyle w:val="Heading4"/>
      </w:pPr>
      <w:bookmarkStart w:id="385" w:name="Note812"/>
      <w:r w:rsidRPr="00EA58D6">
        <w:t xml:space="preserve">8.1.2 </w:t>
      </w:r>
      <w:bookmarkEnd w:id="385"/>
      <w:r w:rsidRPr="00EA58D6">
        <w:t>Financial Instru</w:t>
      </w:r>
      <w:r w:rsidR="00DB7E45">
        <w:t>ments: Net Holding Gain/(Loss) on Financial Instruments b</w:t>
      </w:r>
      <w:r w:rsidRPr="00EA58D6">
        <w:t>y</w:t>
      </w:r>
      <w:r w:rsidR="00D45E5B">
        <w:t xml:space="preserve"> </w:t>
      </w:r>
      <w:r w:rsidRPr="00EA58D6">
        <w:t>Category</w:t>
      </w:r>
    </w:p>
    <w:tbl>
      <w:tblPr>
        <w:tblStyle w:val="AccessibleTableNumerical"/>
        <w:tblW w:w="5000" w:type="pct"/>
        <w:tblLook w:val="04E0" w:firstRow="1" w:lastRow="1" w:firstColumn="1" w:lastColumn="0" w:noHBand="0" w:noVBand="1"/>
      </w:tblPr>
      <w:tblGrid>
        <w:gridCol w:w="6246"/>
        <w:gridCol w:w="1697"/>
        <w:gridCol w:w="1699"/>
      </w:tblGrid>
      <w:tr w:rsidR="00417B1B" w:rsidRPr="00683CE2" w14:paraId="7D5B9E35" w14:textId="77777777" w:rsidTr="00DB7E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9" w:type="pct"/>
          </w:tcPr>
          <w:p w14:paraId="28F571DD" w14:textId="5EDC554D" w:rsidR="00417B1B" w:rsidRPr="00683CE2" w:rsidRDefault="00AC0BBF" w:rsidP="00683CE2">
            <w:pPr>
              <w:pStyle w:val="TableText"/>
            </w:pPr>
            <w:bookmarkStart w:id="386" w:name="ColumnTitle_83"/>
            <w:r w:rsidRPr="00683CE2">
              <w:t>Item</w:t>
            </w:r>
          </w:p>
        </w:tc>
        <w:tc>
          <w:tcPr>
            <w:tcW w:w="880" w:type="pct"/>
            <w:vAlign w:val="bottom"/>
          </w:tcPr>
          <w:p w14:paraId="6B1E0306" w14:textId="77777777" w:rsidR="00417B1B" w:rsidRPr="00683CE2" w:rsidRDefault="00417B1B" w:rsidP="00DB7E45">
            <w:pPr>
              <w:pStyle w:val="TableText"/>
              <w:cnfStyle w:val="100000000000" w:firstRow="1" w:lastRow="0" w:firstColumn="0" w:lastColumn="0" w:oddVBand="0" w:evenVBand="0" w:oddHBand="0" w:evenHBand="0" w:firstRowFirstColumn="0" w:firstRowLastColumn="0" w:lastRowFirstColumn="0" w:lastRowLastColumn="0"/>
            </w:pPr>
            <w:r w:rsidRPr="00683CE2">
              <w:t>2019</w:t>
            </w:r>
            <w:r w:rsidRPr="00683CE2">
              <w:br/>
              <w:t>Total expense</w:t>
            </w:r>
            <w:r w:rsidRPr="00683CE2">
              <w:br/>
              <w:t>$'000</w:t>
            </w:r>
          </w:p>
        </w:tc>
        <w:tc>
          <w:tcPr>
            <w:tcW w:w="881" w:type="pct"/>
            <w:vAlign w:val="bottom"/>
          </w:tcPr>
          <w:p w14:paraId="7966F1EA" w14:textId="77777777" w:rsidR="00417B1B" w:rsidRPr="00683CE2" w:rsidRDefault="00417B1B" w:rsidP="00DB7E45">
            <w:pPr>
              <w:pStyle w:val="TableText"/>
              <w:cnfStyle w:val="100000000000" w:firstRow="1" w:lastRow="0" w:firstColumn="0" w:lastColumn="0" w:oddVBand="0" w:evenVBand="0" w:oddHBand="0" w:evenHBand="0" w:firstRowFirstColumn="0" w:firstRowLastColumn="0" w:lastRowFirstColumn="0" w:lastRowLastColumn="0"/>
            </w:pPr>
            <w:r w:rsidRPr="00683CE2">
              <w:t>2018</w:t>
            </w:r>
            <w:r w:rsidRPr="00683CE2">
              <w:br/>
              <w:t>Total expense</w:t>
            </w:r>
            <w:r w:rsidRPr="00683CE2">
              <w:br/>
              <w:t>$'000</w:t>
            </w:r>
          </w:p>
        </w:tc>
      </w:tr>
      <w:bookmarkEnd w:id="386"/>
      <w:tr w:rsidR="00417B1B" w:rsidRPr="00683CE2" w14:paraId="381AED07" w14:textId="77777777" w:rsidTr="00683CE2">
        <w:tc>
          <w:tcPr>
            <w:cnfStyle w:val="001000000000" w:firstRow="0" w:lastRow="0" w:firstColumn="1" w:lastColumn="0" w:oddVBand="0" w:evenVBand="0" w:oddHBand="0" w:evenHBand="0" w:firstRowFirstColumn="0" w:firstRowLastColumn="0" w:lastRowFirstColumn="0" w:lastRowLastColumn="0"/>
            <w:tcW w:w="3239" w:type="pct"/>
          </w:tcPr>
          <w:p w14:paraId="3ED14F5D" w14:textId="490F023C" w:rsidR="00417B1B" w:rsidRPr="00683CE2" w:rsidRDefault="00417B1B" w:rsidP="00683CE2">
            <w:pPr>
              <w:pStyle w:val="TableText"/>
            </w:pPr>
            <w:r w:rsidRPr="00683CE2">
              <w:t>Contractual financial liabilities under the PPP arrangement for</w:t>
            </w:r>
            <w:r w:rsidR="00D45E5B" w:rsidRPr="00683CE2">
              <w:t xml:space="preserve"> </w:t>
            </w:r>
            <w:r w:rsidRPr="00683CE2">
              <w:t>the</w:t>
            </w:r>
            <w:r w:rsidR="00D45E5B" w:rsidRPr="00683CE2">
              <w:t xml:space="preserve"> </w:t>
            </w:r>
            <w:r w:rsidRPr="00683CE2">
              <w:t>County Court Facility</w:t>
            </w:r>
          </w:p>
        </w:tc>
        <w:tc>
          <w:tcPr>
            <w:tcW w:w="880" w:type="pct"/>
          </w:tcPr>
          <w:p w14:paraId="7EDE8337" w14:textId="77777777" w:rsidR="00417B1B" w:rsidRPr="00683CE2" w:rsidRDefault="00417B1B" w:rsidP="00683CE2">
            <w:pPr>
              <w:pStyle w:val="TableText"/>
              <w:cnfStyle w:val="000000000000" w:firstRow="0" w:lastRow="0" w:firstColumn="0" w:lastColumn="0" w:oddVBand="0" w:evenVBand="0" w:oddHBand="0" w:evenHBand="0" w:firstRowFirstColumn="0" w:firstRowLastColumn="0" w:lastRowFirstColumn="0" w:lastRowLastColumn="0"/>
            </w:pPr>
            <w:r w:rsidRPr="00683CE2">
              <w:t>(4,753)</w:t>
            </w:r>
          </w:p>
        </w:tc>
        <w:tc>
          <w:tcPr>
            <w:tcW w:w="881" w:type="pct"/>
          </w:tcPr>
          <w:p w14:paraId="395CCC6B" w14:textId="77777777" w:rsidR="00417B1B" w:rsidRPr="00683CE2" w:rsidRDefault="00417B1B" w:rsidP="00683CE2">
            <w:pPr>
              <w:pStyle w:val="TableText"/>
              <w:cnfStyle w:val="000000000000" w:firstRow="0" w:lastRow="0" w:firstColumn="0" w:lastColumn="0" w:oddVBand="0" w:evenVBand="0" w:oddHBand="0" w:evenHBand="0" w:firstRowFirstColumn="0" w:firstRowLastColumn="0" w:lastRowFirstColumn="0" w:lastRowLastColumn="0"/>
            </w:pPr>
            <w:r w:rsidRPr="00683CE2">
              <w:t>(5,895)</w:t>
            </w:r>
          </w:p>
        </w:tc>
      </w:tr>
      <w:tr w:rsidR="00417B1B" w:rsidRPr="00683CE2" w14:paraId="7055D012" w14:textId="77777777" w:rsidTr="00683CE2">
        <w:tc>
          <w:tcPr>
            <w:cnfStyle w:val="001000000000" w:firstRow="0" w:lastRow="0" w:firstColumn="1" w:lastColumn="0" w:oddVBand="0" w:evenVBand="0" w:oddHBand="0" w:evenHBand="0" w:firstRowFirstColumn="0" w:firstRowLastColumn="0" w:lastRowFirstColumn="0" w:lastRowLastColumn="0"/>
            <w:tcW w:w="3239" w:type="pct"/>
          </w:tcPr>
          <w:p w14:paraId="7C03FC4E" w14:textId="77777777" w:rsidR="00417B1B" w:rsidRPr="00683CE2" w:rsidRDefault="00417B1B" w:rsidP="00683CE2">
            <w:pPr>
              <w:pStyle w:val="TableText"/>
            </w:pPr>
            <w:r w:rsidRPr="00683CE2">
              <w:t>Contractual financial liabilities for VicFleet</w:t>
            </w:r>
          </w:p>
        </w:tc>
        <w:tc>
          <w:tcPr>
            <w:tcW w:w="880" w:type="pct"/>
          </w:tcPr>
          <w:p w14:paraId="3FF34993" w14:textId="77777777" w:rsidR="00417B1B" w:rsidRPr="00683CE2" w:rsidRDefault="00417B1B" w:rsidP="00683CE2">
            <w:pPr>
              <w:pStyle w:val="TableText"/>
              <w:cnfStyle w:val="000000000000" w:firstRow="0" w:lastRow="0" w:firstColumn="0" w:lastColumn="0" w:oddVBand="0" w:evenVBand="0" w:oddHBand="0" w:evenHBand="0" w:firstRowFirstColumn="0" w:firstRowLastColumn="0" w:lastRowFirstColumn="0" w:lastRowLastColumn="0"/>
            </w:pPr>
            <w:r w:rsidRPr="00683CE2">
              <w:t>(231)</w:t>
            </w:r>
          </w:p>
        </w:tc>
        <w:tc>
          <w:tcPr>
            <w:tcW w:w="881" w:type="pct"/>
          </w:tcPr>
          <w:p w14:paraId="735A7560" w14:textId="77777777" w:rsidR="00417B1B" w:rsidRPr="00683CE2" w:rsidRDefault="00417B1B" w:rsidP="00683CE2">
            <w:pPr>
              <w:pStyle w:val="TableText"/>
              <w:cnfStyle w:val="000000000000" w:firstRow="0" w:lastRow="0" w:firstColumn="0" w:lastColumn="0" w:oddVBand="0" w:evenVBand="0" w:oddHBand="0" w:evenHBand="0" w:firstRowFirstColumn="0" w:firstRowLastColumn="0" w:lastRowFirstColumn="0" w:lastRowLastColumn="0"/>
            </w:pPr>
            <w:r w:rsidRPr="00683CE2">
              <w:t>(156)</w:t>
            </w:r>
          </w:p>
        </w:tc>
      </w:tr>
      <w:tr w:rsidR="00417B1B" w:rsidRPr="00DB7E45" w14:paraId="563D598B" w14:textId="77777777" w:rsidTr="00683CE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9" w:type="pct"/>
          </w:tcPr>
          <w:p w14:paraId="271C2778" w14:textId="6EB5EF1D" w:rsidR="00417B1B" w:rsidRPr="00DB7E45" w:rsidRDefault="00683CE2" w:rsidP="00683CE2">
            <w:pPr>
              <w:pStyle w:val="TableText"/>
              <w:rPr>
                <w:rStyle w:val="Bold"/>
              </w:rPr>
            </w:pPr>
            <w:r w:rsidRPr="00DB7E45">
              <w:rPr>
                <w:rStyle w:val="Bold"/>
              </w:rPr>
              <w:t>Total</w:t>
            </w:r>
          </w:p>
        </w:tc>
        <w:tc>
          <w:tcPr>
            <w:tcW w:w="880" w:type="pct"/>
          </w:tcPr>
          <w:p w14:paraId="7E22F3D7" w14:textId="77777777" w:rsidR="00417B1B" w:rsidRPr="00DB7E45" w:rsidRDefault="00417B1B" w:rsidP="00683CE2">
            <w:pPr>
              <w:pStyle w:val="TableText"/>
              <w:cnfStyle w:val="010000000000" w:firstRow="0" w:lastRow="1" w:firstColumn="0" w:lastColumn="0" w:oddVBand="0" w:evenVBand="0" w:oddHBand="0" w:evenHBand="0" w:firstRowFirstColumn="0" w:firstRowLastColumn="0" w:lastRowFirstColumn="0" w:lastRowLastColumn="0"/>
              <w:rPr>
                <w:rStyle w:val="Bold"/>
              </w:rPr>
            </w:pPr>
            <w:r w:rsidRPr="00DB7E45">
              <w:rPr>
                <w:rStyle w:val="Bold"/>
              </w:rPr>
              <w:t>(4,983)</w:t>
            </w:r>
          </w:p>
        </w:tc>
        <w:tc>
          <w:tcPr>
            <w:tcW w:w="881" w:type="pct"/>
          </w:tcPr>
          <w:p w14:paraId="1DF189BA" w14:textId="77777777" w:rsidR="00417B1B" w:rsidRPr="00DB7E45" w:rsidRDefault="00417B1B" w:rsidP="00683CE2">
            <w:pPr>
              <w:pStyle w:val="TableText"/>
              <w:cnfStyle w:val="010000000000" w:firstRow="0" w:lastRow="1" w:firstColumn="0" w:lastColumn="0" w:oddVBand="0" w:evenVBand="0" w:oddHBand="0" w:evenHBand="0" w:firstRowFirstColumn="0" w:firstRowLastColumn="0" w:lastRowFirstColumn="0" w:lastRowLastColumn="0"/>
              <w:rPr>
                <w:rStyle w:val="Bold"/>
              </w:rPr>
            </w:pPr>
            <w:r w:rsidRPr="00DB7E45">
              <w:rPr>
                <w:rStyle w:val="Bold"/>
              </w:rPr>
              <w:t>(6,050)</w:t>
            </w:r>
          </w:p>
        </w:tc>
      </w:tr>
    </w:tbl>
    <w:p w14:paraId="6073D01B" w14:textId="0311A3F5" w:rsidR="00417B1B" w:rsidRDefault="00417B1B" w:rsidP="00417B1B">
      <w:pPr>
        <w:pStyle w:val="Heading4"/>
      </w:pPr>
      <w:bookmarkStart w:id="387" w:name="Note813"/>
      <w:r w:rsidRPr="000E0EBE">
        <w:lastRenderedPageBreak/>
        <w:t xml:space="preserve">8.1.3 </w:t>
      </w:r>
      <w:bookmarkEnd w:id="387"/>
      <w:r w:rsidRPr="000E0EBE">
        <w:t xml:space="preserve">Financial Risk Management Objectives </w:t>
      </w:r>
      <w:r w:rsidR="00D45E5B">
        <w:t xml:space="preserve">and </w:t>
      </w:r>
      <w:r w:rsidRPr="000E0EBE">
        <w:t>Policies</w:t>
      </w:r>
    </w:p>
    <w:p w14:paraId="62E6D7DF" w14:textId="77777777" w:rsidR="00417B1B" w:rsidRDefault="00417B1B" w:rsidP="00460432">
      <w:pPr>
        <w:pStyle w:val="BodyText"/>
        <w:keepNext/>
      </w:pPr>
      <w:r>
        <w:rPr>
          <w:noProof/>
        </w:rPr>
        <w:drawing>
          <wp:inline distT="0" distB="0" distL="0" distR="0" wp14:anchorId="07B6209D" wp14:editId="3C156EB7">
            <wp:extent cx="2688341" cy="1178054"/>
            <wp:effectExtent l="0" t="0" r="0" b="0"/>
            <wp:docPr id="1" name="Picture 1" descr="Diagram showing identified financial risks being credit risk and liquidity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gchart.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88341" cy="1178054"/>
                    </a:xfrm>
                    <a:prstGeom prst="rect">
                      <a:avLst/>
                    </a:prstGeom>
                  </pic:spPr>
                </pic:pic>
              </a:graphicData>
            </a:graphic>
          </wp:inline>
        </w:drawing>
      </w:r>
    </w:p>
    <w:p w14:paraId="5B356481" w14:textId="4516589C" w:rsidR="00417B1B" w:rsidRDefault="00417B1B" w:rsidP="00417B1B">
      <w:pPr>
        <w:pStyle w:val="BodyText"/>
      </w:pPr>
      <w:bookmarkStart w:id="388" w:name="PasteHere"/>
      <w:bookmarkStart w:id="389" w:name="PasteEndHere"/>
      <w:bookmarkEnd w:id="388"/>
      <w:bookmarkEnd w:id="389"/>
      <w:r>
        <w:t xml:space="preserve">As a whole, </w:t>
      </w:r>
      <w:r w:rsidR="00E57EEE">
        <w:t>Court Services Victoria</w:t>
      </w:r>
      <w:r>
        <w:t>’s financial risk management program seeks to manage these risks and the associated volatility of its financial performance.</w:t>
      </w:r>
    </w:p>
    <w:p w14:paraId="30BA2A7C" w14:textId="5B304EA9" w:rsidR="00E952AB" w:rsidRDefault="00417B1B" w:rsidP="00417B1B">
      <w:pPr>
        <w:pStyle w:val="BodyText"/>
      </w:pPr>
      <w:r>
        <w:t xml:space="preserve">Details of the significant accounting policies and methods adopted, including the criteria for recognition, the basis of measurement, and the basis on which income and expenses are recognised, with respect to each class of financial asset, financial liability and equity instrument above are disclosed in Note </w:t>
      </w:r>
      <w:r w:rsidR="00A63134">
        <w:fldChar w:fldCharType="begin"/>
      </w:r>
      <w:r w:rsidR="00A63134">
        <w:instrText xml:space="preserve"> REF Note83 \h </w:instrText>
      </w:r>
      <w:r w:rsidR="00A63134">
        <w:fldChar w:fldCharType="separate"/>
      </w:r>
      <w:r w:rsidR="0067082F">
        <w:t xml:space="preserve">8.3 </w:t>
      </w:r>
      <w:r w:rsidR="00A63134">
        <w:fldChar w:fldCharType="end"/>
      </w:r>
      <w:r>
        <w:t xml:space="preserve"> to the financial statements.</w:t>
      </w:r>
    </w:p>
    <w:p w14:paraId="645737ED" w14:textId="3F4B8789" w:rsidR="00417B1B" w:rsidRDefault="00E952AB" w:rsidP="00417B1B">
      <w:pPr>
        <w:pStyle w:val="BodyText"/>
      </w:pPr>
      <w:r>
        <w:t>The</w:t>
      </w:r>
      <w:r w:rsidR="00417B1B">
        <w:t xml:space="preserve"> main purpose in holding financial instruments is to prudentially manage </w:t>
      </w:r>
      <w:r w:rsidR="00E57EEE">
        <w:t>Court Services Victoria</w:t>
      </w:r>
      <w:r w:rsidR="00417B1B">
        <w:t>’s financial risks within the government policy parameters.</w:t>
      </w:r>
    </w:p>
    <w:p w14:paraId="01096C0C" w14:textId="42B2D490" w:rsidR="00417B1B" w:rsidRDefault="00E57EEE" w:rsidP="00417B1B">
      <w:pPr>
        <w:pStyle w:val="BodyText"/>
      </w:pPr>
      <w:r>
        <w:t>Court Services Victoria</w:t>
      </w:r>
      <w:r w:rsidR="00417B1B">
        <w:t xml:space="preserve"> main financial risks include credit risk and liquidity risk. </w:t>
      </w:r>
      <w:r>
        <w:t>Court Services Victoria</w:t>
      </w:r>
      <w:r w:rsidR="00417B1B">
        <w:t xml:space="preserve"> manages these financial risks in accordance with its financial risk management</w:t>
      </w:r>
      <w:r w:rsidR="00D45E5B">
        <w:t xml:space="preserve"> </w:t>
      </w:r>
      <w:r w:rsidR="00417B1B">
        <w:t>policy.</w:t>
      </w:r>
    </w:p>
    <w:p w14:paraId="6182BFE1" w14:textId="565DF682" w:rsidR="00417B1B" w:rsidRDefault="00E57EEE" w:rsidP="00417B1B">
      <w:pPr>
        <w:pStyle w:val="BodyText"/>
      </w:pPr>
      <w:r>
        <w:t>Court Services Victoria</w:t>
      </w:r>
      <w:r w:rsidR="00417B1B">
        <w:t xml:space="preserve"> uses different methods to measure and manage the different risks to which it is exposed. Primary responsibility for the identification and management of financial risks rests with </w:t>
      </w:r>
      <w:r>
        <w:t>Court Services Victoria</w:t>
      </w:r>
      <w:r w:rsidR="00417B1B">
        <w:t>'s Finance Portfolio Committee.</w:t>
      </w:r>
    </w:p>
    <w:p w14:paraId="7FAB6774" w14:textId="77777777" w:rsidR="00417B1B" w:rsidRDefault="00417B1B" w:rsidP="001C4709">
      <w:pPr>
        <w:pStyle w:val="Heading5"/>
      </w:pPr>
      <w:r>
        <w:t>Financial instruments: Credit Risk</w:t>
      </w:r>
    </w:p>
    <w:p w14:paraId="6DACCDF1" w14:textId="1DB85275" w:rsidR="00417B1B" w:rsidRDefault="00417B1B" w:rsidP="00417B1B">
      <w:pPr>
        <w:pStyle w:val="BodyText"/>
      </w:pPr>
      <w:r>
        <w:t xml:space="preserve">Credit risk refers to the possibility that a debtor will default on its financial obligations as and when they fall due. </w:t>
      </w:r>
      <w:r w:rsidR="00E57EEE">
        <w:t>Court Services Victoria</w:t>
      </w:r>
      <w:r>
        <w:t xml:space="preserve">'s exposure to credit risk arises from the potential default of a counter party on their contractual obligations resulting in financial loss to </w:t>
      </w:r>
      <w:r w:rsidR="00E57EEE">
        <w:t>Court Services Victoria</w:t>
      </w:r>
      <w:r>
        <w:t>. Credit risk is measured at fair value and is</w:t>
      </w:r>
      <w:r w:rsidR="00D45E5B">
        <w:t xml:space="preserve"> </w:t>
      </w:r>
      <w:r>
        <w:t>monitored on a regular basis.</w:t>
      </w:r>
    </w:p>
    <w:p w14:paraId="196579AF" w14:textId="14405462" w:rsidR="00417B1B" w:rsidRDefault="00417B1B" w:rsidP="00417B1B">
      <w:pPr>
        <w:pStyle w:val="BodyText"/>
      </w:pPr>
      <w:r>
        <w:t xml:space="preserve">Credit risk associated with </w:t>
      </w:r>
      <w:r w:rsidR="00E57EEE">
        <w:t>Court Services Victoria</w:t>
      </w:r>
      <w:r>
        <w:t xml:space="preserve">'s contractual financial assets is minimal as its main debtor is the Victorian Government. For debtors other than the Government, </w:t>
      </w:r>
      <w:r w:rsidR="00E57EEE">
        <w:t>Court Services Victoria</w:t>
      </w:r>
      <w:r>
        <w:t xml:space="preserve"> monitors outstanding debtors on</w:t>
      </w:r>
      <w:r w:rsidR="00D45E5B">
        <w:t xml:space="preserve"> </w:t>
      </w:r>
      <w:r>
        <w:t>a monthly basis.</w:t>
      </w:r>
    </w:p>
    <w:p w14:paraId="64F9EE09" w14:textId="1454C649" w:rsidR="00417B1B" w:rsidRDefault="00417B1B" w:rsidP="00417B1B">
      <w:pPr>
        <w:pStyle w:val="BodyText"/>
      </w:pPr>
      <w:r>
        <w:t xml:space="preserve">In addition, </w:t>
      </w:r>
      <w:r w:rsidR="00E57EEE">
        <w:t>Court Services Victoria</w:t>
      </w:r>
      <w:r>
        <w:t xml:space="preserve"> does not engage in hedging for its contractual financial assets and mainly obtains contractual financial assets that are on fixed interest, except for cash and deposits, which are</w:t>
      </w:r>
      <w:r w:rsidR="00D45E5B">
        <w:t xml:space="preserve"> </w:t>
      </w:r>
      <w:r w:rsidR="00DB7E45">
        <w:t>mainly cash at bank.</w:t>
      </w:r>
    </w:p>
    <w:p w14:paraId="632DC9B3" w14:textId="7F15A66F" w:rsidR="00417B1B" w:rsidRDefault="00417B1B" w:rsidP="00417B1B">
      <w:pPr>
        <w:pStyle w:val="BodyText"/>
      </w:pPr>
      <w:r>
        <w:t xml:space="preserve">Provision of impairment for contractual financial assets is recognised when there is objective evidence that </w:t>
      </w:r>
      <w:r w:rsidR="00E57EEE">
        <w:t>Court Services Victoria</w:t>
      </w:r>
      <w:r>
        <w:t xml:space="preserve"> will not be able to collect a receivable. Objective evidence includes financial difficulties of the debtor, default payments, debts that are more than 60 days overdue, and changes in debtor credit ratings. At 30 June 2019 </w:t>
      </w:r>
      <w:r w:rsidR="00E57EEE">
        <w:t>Court Services Victoria</w:t>
      </w:r>
      <w:r>
        <w:t>'s contractual financial assets are neither past due</w:t>
      </w:r>
      <w:r w:rsidR="00D45E5B">
        <w:t xml:space="preserve"> </w:t>
      </w:r>
      <w:r>
        <w:t>nor impaired.</w:t>
      </w:r>
    </w:p>
    <w:p w14:paraId="6E9FD096" w14:textId="174A2A29" w:rsidR="00417B1B" w:rsidRDefault="00417B1B" w:rsidP="00417B1B">
      <w:pPr>
        <w:pStyle w:val="BodyText"/>
      </w:pPr>
      <w:r>
        <w:t>Contract financial assets are written off against the carrying amount when there is no reasonable expectation of recovery. Bad debt written off by mutual consent is classified as a transaction expense. Bad debt written off following a unilateral decision is recognised as other economic flows in</w:t>
      </w:r>
      <w:r w:rsidR="00D45E5B">
        <w:t xml:space="preserve"> </w:t>
      </w:r>
      <w:r>
        <w:t>the net result.</w:t>
      </w:r>
    </w:p>
    <w:p w14:paraId="0411EE4D" w14:textId="7A138A7A" w:rsidR="00417B1B" w:rsidRDefault="00417B1B" w:rsidP="00417B1B">
      <w:pPr>
        <w:pStyle w:val="BodyText"/>
      </w:pPr>
      <w:r>
        <w:t xml:space="preserve">Except as otherwise detailed in the following table, the carrying amount of contractual financial assets recorded in the financial statements, net of any allowances for losses, represents </w:t>
      </w:r>
      <w:r w:rsidR="00E57EEE">
        <w:t xml:space="preserve">Court </w:t>
      </w:r>
      <w:r w:rsidR="00E57EEE">
        <w:lastRenderedPageBreak/>
        <w:t>Services Victoria</w:t>
      </w:r>
      <w:r>
        <w:t>’s maximum exposure to credit risk without taking account of</w:t>
      </w:r>
      <w:r w:rsidR="00D45E5B">
        <w:t xml:space="preserve"> </w:t>
      </w:r>
      <w:r>
        <w:t>the</w:t>
      </w:r>
      <w:r w:rsidR="00D45E5B">
        <w:t xml:space="preserve"> </w:t>
      </w:r>
      <w:r>
        <w:t>value of any collateral obtained.</w:t>
      </w:r>
    </w:p>
    <w:p w14:paraId="3EEFB15A" w14:textId="558172C6" w:rsidR="00417B1B" w:rsidRDefault="00417B1B" w:rsidP="00417B1B">
      <w:pPr>
        <w:pStyle w:val="BodyText"/>
      </w:pPr>
      <w:r>
        <w:t xml:space="preserve">There has been no material change to </w:t>
      </w:r>
      <w:r w:rsidR="00E57EEE">
        <w:t>Court Services Victoria</w:t>
      </w:r>
      <w:r>
        <w:t>’s credit</w:t>
      </w:r>
      <w:r w:rsidR="00D45E5B">
        <w:t xml:space="preserve"> </w:t>
      </w:r>
      <w:r>
        <w:t>risk profile in 2018-19.</w:t>
      </w:r>
    </w:p>
    <w:p w14:paraId="499DC43A" w14:textId="12C4CEB2" w:rsidR="00417B1B" w:rsidRDefault="00985A32" w:rsidP="00985A32">
      <w:pPr>
        <w:pStyle w:val="Heading5"/>
      </w:pPr>
      <w:r>
        <w:t>Cre</w:t>
      </w:r>
      <w:r w:rsidR="00417B1B" w:rsidRPr="000E0EBE">
        <w:t xml:space="preserve">dit Quality </w:t>
      </w:r>
      <w:r w:rsidR="00172429">
        <w:t>of</w:t>
      </w:r>
      <w:r w:rsidR="00417B1B" w:rsidRPr="000E0EBE">
        <w:t xml:space="preserve"> Financial Assets</w:t>
      </w:r>
    </w:p>
    <w:tbl>
      <w:tblPr>
        <w:tblStyle w:val="AccessibleTableNumerical"/>
        <w:tblW w:w="5000" w:type="pct"/>
        <w:tblLook w:val="04E0" w:firstRow="1" w:lastRow="1" w:firstColumn="1" w:lastColumn="0" w:noHBand="0" w:noVBand="1"/>
      </w:tblPr>
      <w:tblGrid>
        <w:gridCol w:w="3096"/>
        <w:gridCol w:w="1310"/>
        <w:gridCol w:w="1309"/>
        <w:gridCol w:w="1309"/>
        <w:gridCol w:w="1309"/>
        <w:gridCol w:w="1309"/>
      </w:tblGrid>
      <w:tr w:rsidR="00417B1B" w:rsidRPr="000E0EBE" w14:paraId="2FC24538" w14:textId="77777777" w:rsidTr="00DB7E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05" w:type="pct"/>
          </w:tcPr>
          <w:p w14:paraId="29818641" w14:textId="77777777" w:rsidR="00417B1B" w:rsidRPr="000E0EBE" w:rsidRDefault="00417B1B" w:rsidP="00911A97">
            <w:pPr>
              <w:pStyle w:val="TableText"/>
            </w:pPr>
            <w:bookmarkStart w:id="390" w:name="ColumnTitle_84"/>
            <w:r w:rsidRPr="000E0EBE">
              <w:t>2019</w:t>
            </w:r>
          </w:p>
        </w:tc>
        <w:tc>
          <w:tcPr>
            <w:tcW w:w="679" w:type="pct"/>
            <w:vAlign w:val="bottom"/>
          </w:tcPr>
          <w:p w14:paraId="69083916" w14:textId="77777777" w:rsidR="00417B1B" w:rsidRPr="000E0EBE" w:rsidRDefault="00417B1B" w:rsidP="00DB7E45">
            <w:pPr>
              <w:pStyle w:val="TableText"/>
              <w:cnfStyle w:val="100000000000" w:firstRow="1" w:lastRow="0" w:firstColumn="0" w:lastColumn="0" w:oddVBand="0" w:evenVBand="0" w:oddHBand="0" w:evenHBand="0" w:firstRowFirstColumn="0" w:firstRowLastColumn="0" w:lastRowFirstColumn="0" w:lastRowLastColumn="0"/>
            </w:pPr>
            <w:r w:rsidRPr="000E0EBE">
              <w:t>Financial institution</w:t>
            </w:r>
            <w:r w:rsidRPr="000E0EBE">
              <w:br/>
              <w:t>(triple-A credit rating)</w:t>
            </w:r>
          </w:p>
          <w:p w14:paraId="7B82FA26" w14:textId="77777777" w:rsidR="00417B1B" w:rsidRPr="000E0EBE" w:rsidRDefault="00417B1B" w:rsidP="00DB7E45">
            <w:pPr>
              <w:pStyle w:val="TableText"/>
              <w:cnfStyle w:val="100000000000" w:firstRow="1" w:lastRow="0" w:firstColumn="0" w:lastColumn="0" w:oddVBand="0" w:evenVBand="0" w:oddHBand="0" w:evenHBand="0" w:firstRowFirstColumn="0" w:firstRowLastColumn="0" w:lastRowFirstColumn="0" w:lastRowLastColumn="0"/>
            </w:pPr>
            <w:r w:rsidRPr="000E0EBE">
              <w:t>$’000</w:t>
            </w:r>
          </w:p>
        </w:tc>
        <w:tc>
          <w:tcPr>
            <w:tcW w:w="679" w:type="pct"/>
            <w:vAlign w:val="bottom"/>
          </w:tcPr>
          <w:p w14:paraId="6AC378FE" w14:textId="77777777" w:rsidR="00417B1B" w:rsidRPr="000E0EBE" w:rsidRDefault="00417B1B" w:rsidP="00DB7E45">
            <w:pPr>
              <w:pStyle w:val="TableText"/>
              <w:cnfStyle w:val="100000000000" w:firstRow="1" w:lastRow="0" w:firstColumn="0" w:lastColumn="0" w:oddVBand="0" w:evenVBand="0" w:oddHBand="0" w:evenHBand="0" w:firstRowFirstColumn="0" w:firstRowLastColumn="0" w:lastRowFirstColumn="0" w:lastRowLastColumn="0"/>
            </w:pPr>
            <w:r w:rsidRPr="000E0EBE">
              <w:t>Government agencies</w:t>
            </w:r>
            <w:r w:rsidRPr="000E0EBE">
              <w:br/>
              <w:t>(triple-A credit rating)</w:t>
            </w:r>
          </w:p>
          <w:p w14:paraId="68058568" w14:textId="77777777" w:rsidR="00417B1B" w:rsidRPr="000E0EBE" w:rsidRDefault="00417B1B" w:rsidP="00DB7E45">
            <w:pPr>
              <w:pStyle w:val="TableText"/>
              <w:cnfStyle w:val="100000000000" w:firstRow="1" w:lastRow="0" w:firstColumn="0" w:lastColumn="0" w:oddVBand="0" w:evenVBand="0" w:oddHBand="0" w:evenHBand="0" w:firstRowFirstColumn="0" w:firstRowLastColumn="0" w:lastRowFirstColumn="0" w:lastRowLastColumn="0"/>
            </w:pPr>
            <w:r w:rsidRPr="000E0EBE">
              <w:t>$’000</w:t>
            </w:r>
          </w:p>
        </w:tc>
        <w:tc>
          <w:tcPr>
            <w:tcW w:w="679" w:type="pct"/>
            <w:vAlign w:val="bottom"/>
          </w:tcPr>
          <w:p w14:paraId="36DBDE84" w14:textId="77777777" w:rsidR="00417B1B" w:rsidRPr="000E0EBE" w:rsidRDefault="00417B1B" w:rsidP="00DB7E45">
            <w:pPr>
              <w:pStyle w:val="TableText"/>
              <w:cnfStyle w:val="100000000000" w:firstRow="1" w:lastRow="0" w:firstColumn="0" w:lastColumn="0" w:oddVBand="0" w:evenVBand="0" w:oddHBand="0" w:evenHBand="0" w:firstRowFirstColumn="0" w:firstRowLastColumn="0" w:lastRowFirstColumn="0" w:lastRowLastColumn="0"/>
            </w:pPr>
            <w:r w:rsidRPr="000E0EBE">
              <w:t>Government agencies</w:t>
            </w:r>
            <w:r w:rsidRPr="000E0EBE">
              <w:br/>
              <w:t xml:space="preserve">(triple-B credit rating) </w:t>
            </w:r>
          </w:p>
          <w:p w14:paraId="2BF451D6" w14:textId="77777777" w:rsidR="00417B1B" w:rsidRPr="000E0EBE" w:rsidRDefault="00417B1B" w:rsidP="00DB7E45">
            <w:pPr>
              <w:pStyle w:val="TableText"/>
              <w:cnfStyle w:val="100000000000" w:firstRow="1" w:lastRow="0" w:firstColumn="0" w:lastColumn="0" w:oddVBand="0" w:evenVBand="0" w:oddHBand="0" w:evenHBand="0" w:firstRowFirstColumn="0" w:firstRowLastColumn="0" w:lastRowFirstColumn="0" w:lastRowLastColumn="0"/>
            </w:pPr>
            <w:r w:rsidRPr="000E0EBE">
              <w:t>$’000</w:t>
            </w:r>
          </w:p>
        </w:tc>
        <w:tc>
          <w:tcPr>
            <w:tcW w:w="679" w:type="pct"/>
            <w:vAlign w:val="bottom"/>
          </w:tcPr>
          <w:p w14:paraId="56F43716" w14:textId="77777777" w:rsidR="00417B1B" w:rsidRPr="000E0EBE" w:rsidRDefault="00417B1B" w:rsidP="00DB7E45">
            <w:pPr>
              <w:pStyle w:val="TableText"/>
              <w:cnfStyle w:val="100000000000" w:firstRow="1" w:lastRow="0" w:firstColumn="0" w:lastColumn="0" w:oddVBand="0" w:evenVBand="0" w:oddHBand="0" w:evenHBand="0" w:firstRowFirstColumn="0" w:firstRowLastColumn="0" w:lastRowFirstColumn="0" w:lastRowLastColumn="0"/>
            </w:pPr>
            <w:r w:rsidRPr="000E0EBE">
              <w:t>Other</w:t>
            </w:r>
            <w:r w:rsidRPr="000E0EBE">
              <w:br/>
              <w:t>(min triple-B credit rating)</w:t>
            </w:r>
          </w:p>
          <w:p w14:paraId="71F2379B" w14:textId="77777777" w:rsidR="00417B1B" w:rsidRPr="000E0EBE" w:rsidRDefault="00417B1B" w:rsidP="00DB7E45">
            <w:pPr>
              <w:pStyle w:val="TableText"/>
              <w:cnfStyle w:val="100000000000" w:firstRow="1" w:lastRow="0" w:firstColumn="0" w:lastColumn="0" w:oddVBand="0" w:evenVBand="0" w:oddHBand="0" w:evenHBand="0" w:firstRowFirstColumn="0" w:firstRowLastColumn="0" w:lastRowFirstColumn="0" w:lastRowLastColumn="0"/>
            </w:pPr>
            <w:r w:rsidRPr="000E0EBE">
              <w:t>$’000</w:t>
            </w:r>
          </w:p>
        </w:tc>
        <w:tc>
          <w:tcPr>
            <w:tcW w:w="679" w:type="pct"/>
            <w:vAlign w:val="bottom"/>
          </w:tcPr>
          <w:p w14:paraId="744C35BC" w14:textId="77777777" w:rsidR="00417B1B" w:rsidRPr="000E0EBE" w:rsidRDefault="00417B1B" w:rsidP="00DB7E45">
            <w:pPr>
              <w:pStyle w:val="TableText"/>
              <w:cnfStyle w:val="100000000000" w:firstRow="1" w:lastRow="0" w:firstColumn="0" w:lastColumn="0" w:oddVBand="0" w:evenVBand="0" w:oddHBand="0" w:evenHBand="0" w:firstRowFirstColumn="0" w:firstRowLastColumn="0" w:lastRowFirstColumn="0" w:lastRowLastColumn="0"/>
            </w:pPr>
            <w:r w:rsidRPr="000E0EBE">
              <w:t>Total</w:t>
            </w:r>
          </w:p>
          <w:p w14:paraId="2AB65406" w14:textId="77777777" w:rsidR="00417B1B" w:rsidRPr="000E0EBE" w:rsidRDefault="00417B1B" w:rsidP="00DB7E45">
            <w:pPr>
              <w:pStyle w:val="TableText"/>
              <w:cnfStyle w:val="100000000000" w:firstRow="1" w:lastRow="0" w:firstColumn="0" w:lastColumn="0" w:oddVBand="0" w:evenVBand="0" w:oddHBand="0" w:evenHBand="0" w:firstRowFirstColumn="0" w:firstRowLastColumn="0" w:lastRowFirstColumn="0" w:lastRowLastColumn="0"/>
            </w:pPr>
            <w:r w:rsidRPr="000E0EBE">
              <w:t>$’000</w:t>
            </w:r>
          </w:p>
        </w:tc>
      </w:tr>
      <w:bookmarkEnd w:id="390"/>
      <w:tr w:rsidR="00417B1B" w:rsidRPr="000E0EBE" w14:paraId="38581B96" w14:textId="77777777" w:rsidTr="00911A97">
        <w:tc>
          <w:tcPr>
            <w:cnfStyle w:val="001000000000" w:firstRow="0" w:lastRow="0" w:firstColumn="1" w:lastColumn="0" w:oddVBand="0" w:evenVBand="0" w:oddHBand="0" w:evenHBand="0" w:firstRowFirstColumn="0" w:firstRowLastColumn="0" w:lastRowFirstColumn="0" w:lastRowLastColumn="0"/>
            <w:tcW w:w="1605" w:type="pct"/>
          </w:tcPr>
          <w:p w14:paraId="4AE6436B" w14:textId="77777777" w:rsidR="00417B1B" w:rsidRPr="00DB7E45" w:rsidRDefault="00417B1B" w:rsidP="00911A97">
            <w:pPr>
              <w:pStyle w:val="TableText"/>
              <w:rPr>
                <w:rStyle w:val="Bold"/>
              </w:rPr>
            </w:pPr>
            <w:r w:rsidRPr="00DB7E45">
              <w:rPr>
                <w:rStyle w:val="Bold"/>
              </w:rPr>
              <w:t>Financial assets</w:t>
            </w:r>
          </w:p>
        </w:tc>
        <w:tc>
          <w:tcPr>
            <w:tcW w:w="679" w:type="pct"/>
          </w:tcPr>
          <w:p w14:paraId="7EB5440C" w14:textId="265C447D" w:rsidR="00417B1B" w:rsidRPr="000E0EBE" w:rsidRDefault="00AC0BBF" w:rsidP="00911A97">
            <w:pPr>
              <w:pStyle w:val="TableText"/>
              <w:cnfStyle w:val="000000000000" w:firstRow="0" w:lastRow="0" w:firstColumn="0" w:lastColumn="0" w:oddVBand="0" w:evenVBand="0" w:oddHBand="0" w:evenHBand="0" w:firstRowFirstColumn="0" w:firstRowLastColumn="0" w:lastRowFirstColumn="0" w:lastRowLastColumn="0"/>
            </w:pPr>
            <w:r>
              <w:t>N/A</w:t>
            </w:r>
          </w:p>
        </w:tc>
        <w:tc>
          <w:tcPr>
            <w:tcW w:w="679" w:type="pct"/>
          </w:tcPr>
          <w:p w14:paraId="0B007AF2" w14:textId="1D4A79D2" w:rsidR="00417B1B" w:rsidRPr="000E0EBE" w:rsidRDefault="00AC0BBF" w:rsidP="00911A97">
            <w:pPr>
              <w:pStyle w:val="TableText"/>
              <w:cnfStyle w:val="000000000000" w:firstRow="0" w:lastRow="0" w:firstColumn="0" w:lastColumn="0" w:oddVBand="0" w:evenVBand="0" w:oddHBand="0" w:evenHBand="0" w:firstRowFirstColumn="0" w:firstRowLastColumn="0" w:lastRowFirstColumn="0" w:lastRowLastColumn="0"/>
            </w:pPr>
            <w:r>
              <w:t>N/A</w:t>
            </w:r>
          </w:p>
        </w:tc>
        <w:tc>
          <w:tcPr>
            <w:tcW w:w="679" w:type="pct"/>
          </w:tcPr>
          <w:p w14:paraId="2C794FAF" w14:textId="4F67D732" w:rsidR="00417B1B" w:rsidRPr="000E0EBE" w:rsidRDefault="00AC0BBF" w:rsidP="00911A97">
            <w:pPr>
              <w:pStyle w:val="TableText"/>
              <w:cnfStyle w:val="000000000000" w:firstRow="0" w:lastRow="0" w:firstColumn="0" w:lastColumn="0" w:oddVBand="0" w:evenVBand="0" w:oddHBand="0" w:evenHBand="0" w:firstRowFirstColumn="0" w:firstRowLastColumn="0" w:lastRowFirstColumn="0" w:lastRowLastColumn="0"/>
            </w:pPr>
            <w:r>
              <w:t>N/A</w:t>
            </w:r>
          </w:p>
        </w:tc>
        <w:tc>
          <w:tcPr>
            <w:tcW w:w="679" w:type="pct"/>
          </w:tcPr>
          <w:p w14:paraId="44F2C823" w14:textId="6236B9DC" w:rsidR="00417B1B" w:rsidRPr="000E0EBE" w:rsidRDefault="00AC0BBF" w:rsidP="00911A97">
            <w:pPr>
              <w:pStyle w:val="TableText"/>
              <w:cnfStyle w:val="000000000000" w:firstRow="0" w:lastRow="0" w:firstColumn="0" w:lastColumn="0" w:oddVBand="0" w:evenVBand="0" w:oddHBand="0" w:evenHBand="0" w:firstRowFirstColumn="0" w:firstRowLastColumn="0" w:lastRowFirstColumn="0" w:lastRowLastColumn="0"/>
            </w:pPr>
            <w:r>
              <w:t>N/A</w:t>
            </w:r>
          </w:p>
        </w:tc>
        <w:tc>
          <w:tcPr>
            <w:tcW w:w="679" w:type="pct"/>
          </w:tcPr>
          <w:p w14:paraId="30F4BF35" w14:textId="68852149" w:rsidR="00417B1B" w:rsidRPr="000E0EBE" w:rsidRDefault="00AC0BBF" w:rsidP="00911A97">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0E0EBE" w14:paraId="2745855F" w14:textId="77777777" w:rsidTr="00911A97">
        <w:tc>
          <w:tcPr>
            <w:cnfStyle w:val="001000000000" w:firstRow="0" w:lastRow="0" w:firstColumn="1" w:lastColumn="0" w:oddVBand="0" w:evenVBand="0" w:oddHBand="0" w:evenHBand="0" w:firstRowFirstColumn="0" w:firstRowLastColumn="0" w:lastRowFirstColumn="0" w:lastRowLastColumn="0"/>
            <w:tcW w:w="1605" w:type="pct"/>
          </w:tcPr>
          <w:p w14:paraId="27272056" w14:textId="77777777" w:rsidR="00417B1B" w:rsidRPr="00DB7E45" w:rsidRDefault="00417B1B" w:rsidP="00911A97">
            <w:pPr>
              <w:pStyle w:val="TableText"/>
              <w:rPr>
                <w:rStyle w:val="Bold"/>
              </w:rPr>
            </w:pPr>
            <w:r w:rsidRPr="00DB7E45">
              <w:rPr>
                <w:rStyle w:val="Bold"/>
              </w:rPr>
              <w:t>Financial assets with loss allowance measured at 12-month expected credit loss</w:t>
            </w:r>
          </w:p>
        </w:tc>
        <w:tc>
          <w:tcPr>
            <w:tcW w:w="679" w:type="pct"/>
          </w:tcPr>
          <w:p w14:paraId="23104ABA" w14:textId="565ACABB" w:rsidR="00417B1B" w:rsidRPr="000E0EBE" w:rsidRDefault="00AC0BBF" w:rsidP="00911A97">
            <w:pPr>
              <w:pStyle w:val="TableText"/>
              <w:cnfStyle w:val="000000000000" w:firstRow="0" w:lastRow="0" w:firstColumn="0" w:lastColumn="0" w:oddVBand="0" w:evenVBand="0" w:oddHBand="0" w:evenHBand="0" w:firstRowFirstColumn="0" w:firstRowLastColumn="0" w:lastRowFirstColumn="0" w:lastRowLastColumn="0"/>
            </w:pPr>
            <w:r>
              <w:t>N/A</w:t>
            </w:r>
          </w:p>
        </w:tc>
        <w:tc>
          <w:tcPr>
            <w:tcW w:w="679" w:type="pct"/>
          </w:tcPr>
          <w:p w14:paraId="430F7FFC" w14:textId="74204045" w:rsidR="00417B1B" w:rsidRPr="000E0EBE" w:rsidRDefault="00AC0BBF" w:rsidP="00911A97">
            <w:pPr>
              <w:pStyle w:val="TableText"/>
              <w:cnfStyle w:val="000000000000" w:firstRow="0" w:lastRow="0" w:firstColumn="0" w:lastColumn="0" w:oddVBand="0" w:evenVBand="0" w:oddHBand="0" w:evenHBand="0" w:firstRowFirstColumn="0" w:firstRowLastColumn="0" w:lastRowFirstColumn="0" w:lastRowLastColumn="0"/>
            </w:pPr>
            <w:r>
              <w:t>N/A</w:t>
            </w:r>
          </w:p>
        </w:tc>
        <w:tc>
          <w:tcPr>
            <w:tcW w:w="679" w:type="pct"/>
          </w:tcPr>
          <w:p w14:paraId="44ADCC26" w14:textId="144E9D31" w:rsidR="00417B1B" w:rsidRPr="000E0EBE" w:rsidRDefault="00AC0BBF" w:rsidP="00911A97">
            <w:pPr>
              <w:pStyle w:val="TableText"/>
              <w:cnfStyle w:val="000000000000" w:firstRow="0" w:lastRow="0" w:firstColumn="0" w:lastColumn="0" w:oddVBand="0" w:evenVBand="0" w:oddHBand="0" w:evenHBand="0" w:firstRowFirstColumn="0" w:firstRowLastColumn="0" w:lastRowFirstColumn="0" w:lastRowLastColumn="0"/>
            </w:pPr>
            <w:r>
              <w:t>N/A</w:t>
            </w:r>
          </w:p>
        </w:tc>
        <w:tc>
          <w:tcPr>
            <w:tcW w:w="679" w:type="pct"/>
          </w:tcPr>
          <w:p w14:paraId="5A7DB355" w14:textId="26F119AC" w:rsidR="00417B1B" w:rsidRPr="000E0EBE" w:rsidRDefault="00AC0BBF" w:rsidP="00911A97">
            <w:pPr>
              <w:pStyle w:val="TableText"/>
              <w:cnfStyle w:val="000000000000" w:firstRow="0" w:lastRow="0" w:firstColumn="0" w:lastColumn="0" w:oddVBand="0" w:evenVBand="0" w:oddHBand="0" w:evenHBand="0" w:firstRowFirstColumn="0" w:firstRowLastColumn="0" w:lastRowFirstColumn="0" w:lastRowLastColumn="0"/>
            </w:pPr>
            <w:r>
              <w:t>N/A</w:t>
            </w:r>
          </w:p>
        </w:tc>
        <w:tc>
          <w:tcPr>
            <w:tcW w:w="679" w:type="pct"/>
          </w:tcPr>
          <w:p w14:paraId="2355A271" w14:textId="0A72B028" w:rsidR="00417B1B" w:rsidRPr="000E0EBE" w:rsidRDefault="00AC0BBF" w:rsidP="00911A97">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0E0EBE" w14:paraId="7FCAC267" w14:textId="77777777" w:rsidTr="00911A97">
        <w:tc>
          <w:tcPr>
            <w:cnfStyle w:val="001000000000" w:firstRow="0" w:lastRow="0" w:firstColumn="1" w:lastColumn="0" w:oddVBand="0" w:evenVBand="0" w:oddHBand="0" w:evenHBand="0" w:firstRowFirstColumn="0" w:firstRowLastColumn="0" w:lastRowFirstColumn="0" w:lastRowLastColumn="0"/>
            <w:tcW w:w="1605" w:type="pct"/>
          </w:tcPr>
          <w:p w14:paraId="311A4975" w14:textId="24827347" w:rsidR="00417B1B" w:rsidRPr="000E0EBE" w:rsidRDefault="00417B1B" w:rsidP="00911A97">
            <w:pPr>
              <w:pStyle w:val="TableText"/>
            </w:pPr>
            <w:r w:rsidRPr="000E0EBE">
              <w:t>Cash and deposits (not assessed for impairment due</w:t>
            </w:r>
            <w:r w:rsidR="00D45E5B">
              <w:t xml:space="preserve"> </w:t>
            </w:r>
            <w:r w:rsidRPr="000E0EBE">
              <w:t>to</w:t>
            </w:r>
            <w:r w:rsidR="00D45E5B">
              <w:t xml:space="preserve"> </w:t>
            </w:r>
            <w:r w:rsidRPr="000E0EBE">
              <w:t>materiality)</w:t>
            </w:r>
          </w:p>
        </w:tc>
        <w:tc>
          <w:tcPr>
            <w:tcW w:w="679" w:type="pct"/>
          </w:tcPr>
          <w:p w14:paraId="5880CCF8" w14:textId="77777777" w:rsidR="00417B1B" w:rsidRPr="000E0EBE" w:rsidRDefault="00417B1B" w:rsidP="00911A97">
            <w:pPr>
              <w:pStyle w:val="TableText"/>
              <w:cnfStyle w:val="000000000000" w:firstRow="0" w:lastRow="0" w:firstColumn="0" w:lastColumn="0" w:oddVBand="0" w:evenVBand="0" w:oddHBand="0" w:evenHBand="0" w:firstRowFirstColumn="0" w:firstRowLastColumn="0" w:lastRowFirstColumn="0" w:lastRowLastColumn="0"/>
            </w:pPr>
            <w:r w:rsidRPr="000E0EBE">
              <w:t>(3,031)</w:t>
            </w:r>
          </w:p>
        </w:tc>
        <w:tc>
          <w:tcPr>
            <w:tcW w:w="679" w:type="pct"/>
          </w:tcPr>
          <w:p w14:paraId="60441A29" w14:textId="77777777" w:rsidR="00417B1B" w:rsidRPr="000E0EBE" w:rsidRDefault="00417B1B" w:rsidP="00911A97">
            <w:pPr>
              <w:pStyle w:val="TableText"/>
              <w:cnfStyle w:val="000000000000" w:firstRow="0" w:lastRow="0" w:firstColumn="0" w:lastColumn="0" w:oddVBand="0" w:evenVBand="0" w:oddHBand="0" w:evenHBand="0" w:firstRowFirstColumn="0" w:firstRowLastColumn="0" w:lastRowFirstColumn="0" w:lastRowLastColumn="0"/>
            </w:pPr>
            <w:r w:rsidRPr="000E0EBE">
              <w:t>20,930</w:t>
            </w:r>
          </w:p>
        </w:tc>
        <w:tc>
          <w:tcPr>
            <w:tcW w:w="679" w:type="pct"/>
          </w:tcPr>
          <w:p w14:paraId="2FAC8F75" w14:textId="77777777" w:rsidR="00417B1B" w:rsidRPr="000E0EBE" w:rsidRDefault="00417B1B" w:rsidP="00911A97">
            <w:pPr>
              <w:pStyle w:val="TableText"/>
              <w:cnfStyle w:val="000000000000" w:firstRow="0" w:lastRow="0" w:firstColumn="0" w:lastColumn="0" w:oddVBand="0" w:evenVBand="0" w:oddHBand="0" w:evenHBand="0" w:firstRowFirstColumn="0" w:firstRowLastColumn="0" w:lastRowFirstColumn="0" w:lastRowLastColumn="0"/>
            </w:pPr>
            <w:r w:rsidRPr="000E0EBE">
              <w:t>0</w:t>
            </w:r>
          </w:p>
        </w:tc>
        <w:tc>
          <w:tcPr>
            <w:tcW w:w="679" w:type="pct"/>
          </w:tcPr>
          <w:p w14:paraId="0A0838F3" w14:textId="77777777" w:rsidR="00417B1B" w:rsidRPr="000E0EBE" w:rsidRDefault="00417B1B" w:rsidP="00911A97">
            <w:pPr>
              <w:pStyle w:val="TableText"/>
              <w:cnfStyle w:val="000000000000" w:firstRow="0" w:lastRow="0" w:firstColumn="0" w:lastColumn="0" w:oddVBand="0" w:evenVBand="0" w:oddHBand="0" w:evenHBand="0" w:firstRowFirstColumn="0" w:firstRowLastColumn="0" w:lastRowFirstColumn="0" w:lastRowLastColumn="0"/>
            </w:pPr>
            <w:r w:rsidRPr="000E0EBE">
              <w:t>0</w:t>
            </w:r>
          </w:p>
        </w:tc>
        <w:tc>
          <w:tcPr>
            <w:tcW w:w="679" w:type="pct"/>
          </w:tcPr>
          <w:p w14:paraId="787D73A7" w14:textId="77777777" w:rsidR="00417B1B" w:rsidRPr="000E0EBE" w:rsidRDefault="00417B1B" w:rsidP="00911A97">
            <w:pPr>
              <w:pStyle w:val="TableText"/>
              <w:cnfStyle w:val="000000000000" w:firstRow="0" w:lastRow="0" w:firstColumn="0" w:lastColumn="0" w:oddVBand="0" w:evenVBand="0" w:oddHBand="0" w:evenHBand="0" w:firstRowFirstColumn="0" w:firstRowLastColumn="0" w:lastRowFirstColumn="0" w:lastRowLastColumn="0"/>
            </w:pPr>
            <w:r w:rsidRPr="000E0EBE">
              <w:t>17,899</w:t>
            </w:r>
          </w:p>
        </w:tc>
      </w:tr>
      <w:tr w:rsidR="00417B1B" w:rsidRPr="000E0EBE" w14:paraId="7A64EC28" w14:textId="77777777" w:rsidTr="00911A97">
        <w:tc>
          <w:tcPr>
            <w:cnfStyle w:val="001000000000" w:firstRow="0" w:lastRow="0" w:firstColumn="1" w:lastColumn="0" w:oddVBand="0" w:evenVBand="0" w:oddHBand="0" w:evenHBand="0" w:firstRowFirstColumn="0" w:firstRowLastColumn="0" w:lastRowFirstColumn="0" w:lastRowLastColumn="0"/>
            <w:tcW w:w="1605" w:type="pct"/>
          </w:tcPr>
          <w:p w14:paraId="2090E99F" w14:textId="77777777" w:rsidR="00417B1B" w:rsidRPr="000E0EBE" w:rsidRDefault="00417B1B" w:rsidP="00911A97">
            <w:pPr>
              <w:pStyle w:val="TableText"/>
            </w:pPr>
            <w:r w:rsidRPr="000E0EBE">
              <w:t>Statutory receivables (with no impairment loss recognised)</w:t>
            </w:r>
          </w:p>
        </w:tc>
        <w:tc>
          <w:tcPr>
            <w:tcW w:w="679" w:type="pct"/>
          </w:tcPr>
          <w:p w14:paraId="725F4A81" w14:textId="77777777" w:rsidR="00417B1B" w:rsidRPr="000E0EBE" w:rsidRDefault="00417B1B" w:rsidP="00911A97">
            <w:pPr>
              <w:pStyle w:val="TableText"/>
              <w:cnfStyle w:val="000000000000" w:firstRow="0" w:lastRow="0" w:firstColumn="0" w:lastColumn="0" w:oddVBand="0" w:evenVBand="0" w:oddHBand="0" w:evenHBand="0" w:firstRowFirstColumn="0" w:firstRowLastColumn="0" w:lastRowFirstColumn="0" w:lastRowLastColumn="0"/>
            </w:pPr>
            <w:r w:rsidRPr="000E0EBE">
              <w:t>0</w:t>
            </w:r>
          </w:p>
        </w:tc>
        <w:tc>
          <w:tcPr>
            <w:tcW w:w="679" w:type="pct"/>
          </w:tcPr>
          <w:p w14:paraId="4CBA3D95" w14:textId="77777777" w:rsidR="00417B1B" w:rsidRPr="000E0EBE" w:rsidRDefault="00417B1B" w:rsidP="00911A97">
            <w:pPr>
              <w:pStyle w:val="TableText"/>
              <w:cnfStyle w:val="000000000000" w:firstRow="0" w:lastRow="0" w:firstColumn="0" w:lastColumn="0" w:oddVBand="0" w:evenVBand="0" w:oddHBand="0" w:evenHBand="0" w:firstRowFirstColumn="0" w:firstRowLastColumn="0" w:lastRowFirstColumn="0" w:lastRowLastColumn="0"/>
            </w:pPr>
            <w:r w:rsidRPr="000E0EBE">
              <w:t>89,571</w:t>
            </w:r>
          </w:p>
        </w:tc>
        <w:tc>
          <w:tcPr>
            <w:tcW w:w="679" w:type="pct"/>
          </w:tcPr>
          <w:p w14:paraId="1FD96DC0" w14:textId="77777777" w:rsidR="00417B1B" w:rsidRPr="000E0EBE" w:rsidRDefault="00417B1B" w:rsidP="00911A97">
            <w:pPr>
              <w:pStyle w:val="TableText"/>
              <w:cnfStyle w:val="000000000000" w:firstRow="0" w:lastRow="0" w:firstColumn="0" w:lastColumn="0" w:oddVBand="0" w:evenVBand="0" w:oddHBand="0" w:evenHBand="0" w:firstRowFirstColumn="0" w:firstRowLastColumn="0" w:lastRowFirstColumn="0" w:lastRowLastColumn="0"/>
            </w:pPr>
            <w:r w:rsidRPr="000E0EBE">
              <w:t>0</w:t>
            </w:r>
          </w:p>
        </w:tc>
        <w:tc>
          <w:tcPr>
            <w:tcW w:w="679" w:type="pct"/>
          </w:tcPr>
          <w:p w14:paraId="73541273" w14:textId="77777777" w:rsidR="00417B1B" w:rsidRPr="000E0EBE" w:rsidRDefault="00417B1B" w:rsidP="00911A97">
            <w:pPr>
              <w:pStyle w:val="TableText"/>
              <w:cnfStyle w:val="000000000000" w:firstRow="0" w:lastRow="0" w:firstColumn="0" w:lastColumn="0" w:oddVBand="0" w:evenVBand="0" w:oddHBand="0" w:evenHBand="0" w:firstRowFirstColumn="0" w:firstRowLastColumn="0" w:lastRowFirstColumn="0" w:lastRowLastColumn="0"/>
            </w:pPr>
            <w:r w:rsidRPr="000E0EBE">
              <w:t>0</w:t>
            </w:r>
          </w:p>
        </w:tc>
        <w:tc>
          <w:tcPr>
            <w:tcW w:w="679" w:type="pct"/>
          </w:tcPr>
          <w:p w14:paraId="7B54AC5A" w14:textId="77777777" w:rsidR="00417B1B" w:rsidRPr="000E0EBE" w:rsidRDefault="00417B1B" w:rsidP="00911A97">
            <w:pPr>
              <w:pStyle w:val="TableText"/>
              <w:cnfStyle w:val="000000000000" w:firstRow="0" w:lastRow="0" w:firstColumn="0" w:lastColumn="0" w:oddVBand="0" w:evenVBand="0" w:oddHBand="0" w:evenHBand="0" w:firstRowFirstColumn="0" w:firstRowLastColumn="0" w:lastRowFirstColumn="0" w:lastRowLastColumn="0"/>
            </w:pPr>
            <w:r w:rsidRPr="000E0EBE">
              <w:t>89,571</w:t>
            </w:r>
          </w:p>
        </w:tc>
      </w:tr>
      <w:tr w:rsidR="00417B1B" w:rsidRPr="000E0EBE" w14:paraId="4119C068" w14:textId="77777777" w:rsidTr="00911A97">
        <w:tc>
          <w:tcPr>
            <w:cnfStyle w:val="001000000000" w:firstRow="0" w:lastRow="0" w:firstColumn="1" w:lastColumn="0" w:oddVBand="0" w:evenVBand="0" w:oddHBand="0" w:evenHBand="0" w:firstRowFirstColumn="0" w:firstRowLastColumn="0" w:lastRowFirstColumn="0" w:lastRowLastColumn="0"/>
            <w:tcW w:w="1605" w:type="pct"/>
          </w:tcPr>
          <w:p w14:paraId="0CC4B74A" w14:textId="77777777" w:rsidR="00417B1B" w:rsidRPr="00DB7E45" w:rsidRDefault="00417B1B" w:rsidP="00911A97">
            <w:pPr>
              <w:pStyle w:val="TableText"/>
              <w:rPr>
                <w:rStyle w:val="Bold"/>
              </w:rPr>
            </w:pPr>
            <w:r w:rsidRPr="00DB7E45">
              <w:rPr>
                <w:rStyle w:val="Bold"/>
              </w:rPr>
              <w:t>Financial assets with loss allowance measured at lifetime expected credit loss:</w:t>
            </w:r>
          </w:p>
        </w:tc>
        <w:tc>
          <w:tcPr>
            <w:tcW w:w="679" w:type="pct"/>
          </w:tcPr>
          <w:p w14:paraId="71B855FD" w14:textId="6CDCABBF" w:rsidR="00417B1B" w:rsidRPr="000E0EBE" w:rsidRDefault="00AC0BBF" w:rsidP="00911A97">
            <w:pPr>
              <w:pStyle w:val="TableText"/>
              <w:cnfStyle w:val="000000000000" w:firstRow="0" w:lastRow="0" w:firstColumn="0" w:lastColumn="0" w:oddVBand="0" w:evenVBand="0" w:oddHBand="0" w:evenHBand="0" w:firstRowFirstColumn="0" w:firstRowLastColumn="0" w:lastRowFirstColumn="0" w:lastRowLastColumn="0"/>
            </w:pPr>
            <w:r>
              <w:t>N/A</w:t>
            </w:r>
          </w:p>
        </w:tc>
        <w:tc>
          <w:tcPr>
            <w:tcW w:w="679" w:type="pct"/>
          </w:tcPr>
          <w:p w14:paraId="47C7CF62" w14:textId="68B5A795" w:rsidR="00417B1B" w:rsidRPr="000E0EBE" w:rsidRDefault="00AC0BBF" w:rsidP="00911A97">
            <w:pPr>
              <w:pStyle w:val="TableText"/>
              <w:cnfStyle w:val="000000000000" w:firstRow="0" w:lastRow="0" w:firstColumn="0" w:lastColumn="0" w:oddVBand="0" w:evenVBand="0" w:oddHBand="0" w:evenHBand="0" w:firstRowFirstColumn="0" w:firstRowLastColumn="0" w:lastRowFirstColumn="0" w:lastRowLastColumn="0"/>
            </w:pPr>
            <w:r>
              <w:t>N/A</w:t>
            </w:r>
          </w:p>
        </w:tc>
        <w:tc>
          <w:tcPr>
            <w:tcW w:w="679" w:type="pct"/>
          </w:tcPr>
          <w:p w14:paraId="576BC1D6" w14:textId="1BEB003C" w:rsidR="00417B1B" w:rsidRPr="000E0EBE" w:rsidRDefault="00AC0BBF" w:rsidP="00911A97">
            <w:pPr>
              <w:pStyle w:val="TableText"/>
              <w:cnfStyle w:val="000000000000" w:firstRow="0" w:lastRow="0" w:firstColumn="0" w:lastColumn="0" w:oddVBand="0" w:evenVBand="0" w:oddHBand="0" w:evenHBand="0" w:firstRowFirstColumn="0" w:firstRowLastColumn="0" w:lastRowFirstColumn="0" w:lastRowLastColumn="0"/>
            </w:pPr>
            <w:r>
              <w:t>N/A</w:t>
            </w:r>
          </w:p>
        </w:tc>
        <w:tc>
          <w:tcPr>
            <w:tcW w:w="679" w:type="pct"/>
          </w:tcPr>
          <w:p w14:paraId="5BF80369" w14:textId="2174B000" w:rsidR="00417B1B" w:rsidRPr="000E0EBE" w:rsidRDefault="00AC0BBF" w:rsidP="00911A97">
            <w:pPr>
              <w:pStyle w:val="TableText"/>
              <w:cnfStyle w:val="000000000000" w:firstRow="0" w:lastRow="0" w:firstColumn="0" w:lastColumn="0" w:oddVBand="0" w:evenVBand="0" w:oddHBand="0" w:evenHBand="0" w:firstRowFirstColumn="0" w:firstRowLastColumn="0" w:lastRowFirstColumn="0" w:lastRowLastColumn="0"/>
            </w:pPr>
            <w:r>
              <w:t>N/A</w:t>
            </w:r>
          </w:p>
        </w:tc>
        <w:tc>
          <w:tcPr>
            <w:tcW w:w="679" w:type="pct"/>
          </w:tcPr>
          <w:p w14:paraId="54A7B6B9" w14:textId="1490BE4E" w:rsidR="00417B1B" w:rsidRPr="000E0EBE" w:rsidRDefault="00AC0BBF" w:rsidP="00911A97">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0E0EBE" w14:paraId="2C3BE0A1" w14:textId="77777777" w:rsidTr="00911A97">
        <w:tc>
          <w:tcPr>
            <w:cnfStyle w:val="001000000000" w:firstRow="0" w:lastRow="0" w:firstColumn="1" w:lastColumn="0" w:oddVBand="0" w:evenVBand="0" w:oddHBand="0" w:evenHBand="0" w:firstRowFirstColumn="0" w:firstRowLastColumn="0" w:lastRowFirstColumn="0" w:lastRowLastColumn="0"/>
            <w:tcW w:w="1605" w:type="pct"/>
          </w:tcPr>
          <w:p w14:paraId="13F73086" w14:textId="77777777" w:rsidR="00417B1B" w:rsidRPr="000E0EBE" w:rsidRDefault="00417B1B" w:rsidP="00911A97">
            <w:pPr>
              <w:pStyle w:val="TableText"/>
            </w:pPr>
            <w:r w:rsidRPr="000E0EBE">
              <w:t>Contractual receivables applying the simplified approach for impairment</w:t>
            </w:r>
          </w:p>
        </w:tc>
        <w:tc>
          <w:tcPr>
            <w:tcW w:w="679" w:type="pct"/>
          </w:tcPr>
          <w:p w14:paraId="0D0D36E3" w14:textId="77777777" w:rsidR="00417B1B" w:rsidRPr="000E0EBE" w:rsidRDefault="00417B1B" w:rsidP="00911A97">
            <w:pPr>
              <w:pStyle w:val="TableText"/>
              <w:cnfStyle w:val="000000000000" w:firstRow="0" w:lastRow="0" w:firstColumn="0" w:lastColumn="0" w:oddVBand="0" w:evenVBand="0" w:oddHBand="0" w:evenHBand="0" w:firstRowFirstColumn="0" w:firstRowLastColumn="0" w:lastRowFirstColumn="0" w:lastRowLastColumn="0"/>
            </w:pPr>
            <w:r w:rsidRPr="000E0EBE">
              <w:t>0</w:t>
            </w:r>
          </w:p>
        </w:tc>
        <w:tc>
          <w:tcPr>
            <w:tcW w:w="679" w:type="pct"/>
          </w:tcPr>
          <w:p w14:paraId="4EFF4A67" w14:textId="77777777" w:rsidR="00417B1B" w:rsidRPr="000E0EBE" w:rsidRDefault="00417B1B" w:rsidP="00911A97">
            <w:pPr>
              <w:pStyle w:val="TableText"/>
              <w:cnfStyle w:val="000000000000" w:firstRow="0" w:lastRow="0" w:firstColumn="0" w:lastColumn="0" w:oddVBand="0" w:evenVBand="0" w:oddHBand="0" w:evenHBand="0" w:firstRowFirstColumn="0" w:firstRowLastColumn="0" w:lastRowFirstColumn="0" w:lastRowLastColumn="0"/>
            </w:pPr>
            <w:r w:rsidRPr="000E0EBE">
              <w:t>10,189</w:t>
            </w:r>
          </w:p>
        </w:tc>
        <w:tc>
          <w:tcPr>
            <w:tcW w:w="679" w:type="pct"/>
          </w:tcPr>
          <w:p w14:paraId="32D62424" w14:textId="77777777" w:rsidR="00417B1B" w:rsidRPr="000E0EBE" w:rsidRDefault="00417B1B" w:rsidP="00911A97">
            <w:pPr>
              <w:pStyle w:val="TableText"/>
              <w:cnfStyle w:val="000000000000" w:firstRow="0" w:lastRow="0" w:firstColumn="0" w:lastColumn="0" w:oddVBand="0" w:evenVBand="0" w:oddHBand="0" w:evenHBand="0" w:firstRowFirstColumn="0" w:firstRowLastColumn="0" w:lastRowFirstColumn="0" w:lastRowLastColumn="0"/>
            </w:pPr>
            <w:r w:rsidRPr="000E0EBE">
              <w:t>216</w:t>
            </w:r>
          </w:p>
        </w:tc>
        <w:tc>
          <w:tcPr>
            <w:tcW w:w="679" w:type="pct"/>
          </w:tcPr>
          <w:p w14:paraId="5C3540EF" w14:textId="77777777" w:rsidR="00417B1B" w:rsidRPr="000E0EBE" w:rsidRDefault="00417B1B" w:rsidP="00911A97">
            <w:pPr>
              <w:pStyle w:val="TableText"/>
              <w:cnfStyle w:val="000000000000" w:firstRow="0" w:lastRow="0" w:firstColumn="0" w:lastColumn="0" w:oddVBand="0" w:evenVBand="0" w:oddHBand="0" w:evenHBand="0" w:firstRowFirstColumn="0" w:firstRowLastColumn="0" w:lastRowFirstColumn="0" w:lastRowLastColumn="0"/>
            </w:pPr>
            <w:r w:rsidRPr="000E0EBE">
              <w:t>195</w:t>
            </w:r>
          </w:p>
        </w:tc>
        <w:tc>
          <w:tcPr>
            <w:tcW w:w="679" w:type="pct"/>
          </w:tcPr>
          <w:p w14:paraId="0208F216" w14:textId="77777777" w:rsidR="00417B1B" w:rsidRPr="000E0EBE" w:rsidRDefault="00417B1B" w:rsidP="00911A97">
            <w:pPr>
              <w:pStyle w:val="TableText"/>
              <w:cnfStyle w:val="000000000000" w:firstRow="0" w:lastRow="0" w:firstColumn="0" w:lastColumn="0" w:oddVBand="0" w:evenVBand="0" w:oddHBand="0" w:evenHBand="0" w:firstRowFirstColumn="0" w:firstRowLastColumn="0" w:lastRowFirstColumn="0" w:lastRowLastColumn="0"/>
            </w:pPr>
            <w:r w:rsidRPr="000E0EBE">
              <w:t>10,600</w:t>
            </w:r>
          </w:p>
        </w:tc>
      </w:tr>
      <w:tr w:rsidR="00417B1B" w:rsidRPr="00DB7E45" w14:paraId="3E8D6C1A" w14:textId="77777777" w:rsidTr="00911A9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tcPr>
          <w:p w14:paraId="10254188" w14:textId="77777777" w:rsidR="00417B1B" w:rsidRPr="00DB7E45" w:rsidRDefault="00417B1B" w:rsidP="00911A97">
            <w:pPr>
              <w:pStyle w:val="TableText"/>
              <w:rPr>
                <w:rStyle w:val="Bold"/>
              </w:rPr>
            </w:pPr>
            <w:r w:rsidRPr="00DB7E45">
              <w:rPr>
                <w:rStyle w:val="Bold"/>
              </w:rPr>
              <w:t>Total financial assets</w:t>
            </w:r>
          </w:p>
        </w:tc>
        <w:tc>
          <w:tcPr>
            <w:tcW w:w="679" w:type="pct"/>
          </w:tcPr>
          <w:p w14:paraId="004FBC00" w14:textId="77777777" w:rsidR="00417B1B" w:rsidRPr="00DB7E45" w:rsidRDefault="00417B1B" w:rsidP="00911A97">
            <w:pPr>
              <w:pStyle w:val="TableText"/>
              <w:cnfStyle w:val="010000000000" w:firstRow="0" w:lastRow="1" w:firstColumn="0" w:lastColumn="0" w:oddVBand="0" w:evenVBand="0" w:oddHBand="0" w:evenHBand="0" w:firstRowFirstColumn="0" w:firstRowLastColumn="0" w:lastRowFirstColumn="0" w:lastRowLastColumn="0"/>
              <w:rPr>
                <w:rStyle w:val="Bold"/>
              </w:rPr>
            </w:pPr>
            <w:r w:rsidRPr="00DB7E45">
              <w:rPr>
                <w:rStyle w:val="Bold"/>
              </w:rPr>
              <w:t>(3,031)</w:t>
            </w:r>
          </w:p>
        </w:tc>
        <w:tc>
          <w:tcPr>
            <w:tcW w:w="679" w:type="pct"/>
          </w:tcPr>
          <w:p w14:paraId="0DEC0B51" w14:textId="77777777" w:rsidR="00417B1B" w:rsidRPr="00DB7E45" w:rsidRDefault="00417B1B" w:rsidP="00911A97">
            <w:pPr>
              <w:pStyle w:val="TableText"/>
              <w:cnfStyle w:val="010000000000" w:firstRow="0" w:lastRow="1" w:firstColumn="0" w:lastColumn="0" w:oddVBand="0" w:evenVBand="0" w:oddHBand="0" w:evenHBand="0" w:firstRowFirstColumn="0" w:firstRowLastColumn="0" w:lastRowFirstColumn="0" w:lastRowLastColumn="0"/>
              <w:rPr>
                <w:rStyle w:val="Bold"/>
              </w:rPr>
            </w:pPr>
            <w:r w:rsidRPr="00DB7E45">
              <w:rPr>
                <w:rStyle w:val="Bold"/>
              </w:rPr>
              <w:t>120,690</w:t>
            </w:r>
          </w:p>
        </w:tc>
        <w:tc>
          <w:tcPr>
            <w:tcW w:w="679" w:type="pct"/>
          </w:tcPr>
          <w:p w14:paraId="337AE890" w14:textId="77777777" w:rsidR="00417B1B" w:rsidRPr="00DB7E45" w:rsidRDefault="00417B1B" w:rsidP="00911A97">
            <w:pPr>
              <w:pStyle w:val="TableText"/>
              <w:cnfStyle w:val="010000000000" w:firstRow="0" w:lastRow="1" w:firstColumn="0" w:lastColumn="0" w:oddVBand="0" w:evenVBand="0" w:oddHBand="0" w:evenHBand="0" w:firstRowFirstColumn="0" w:firstRowLastColumn="0" w:lastRowFirstColumn="0" w:lastRowLastColumn="0"/>
              <w:rPr>
                <w:rStyle w:val="Bold"/>
              </w:rPr>
            </w:pPr>
            <w:r w:rsidRPr="00DB7E45">
              <w:rPr>
                <w:rStyle w:val="Bold"/>
              </w:rPr>
              <w:t>216</w:t>
            </w:r>
          </w:p>
        </w:tc>
        <w:tc>
          <w:tcPr>
            <w:tcW w:w="679" w:type="pct"/>
          </w:tcPr>
          <w:p w14:paraId="0D389EC2" w14:textId="77777777" w:rsidR="00417B1B" w:rsidRPr="00DB7E45" w:rsidRDefault="00417B1B" w:rsidP="00911A97">
            <w:pPr>
              <w:pStyle w:val="TableText"/>
              <w:cnfStyle w:val="010000000000" w:firstRow="0" w:lastRow="1" w:firstColumn="0" w:lastColumn="0" w:oddVBand="0" w:evenVBand="0" w:oddHBand="0" w:evenHBand="0" w:firstRowFirstColumn="0" w:firstRowLastColumn="0" w:lastRowFirstColumn="0" w:lastRowLastColumn="0"/>
              <w:rPr>
                <w:rStyle w:val="Bold"/>
              </w:rPr>
            </w:pPr>
            <w:r w:rsidRPr="00DB7E45">
              <w:rPr>
                <w:rStyle w:val="Bold"/>
              </w:rPr>
              <w:t>195</w:t>
            </w:r>
          </w:p>
        </w:tc>
        <w:tc>
          <w:tcPr>
            <w:tcW w:w="679" w:type="pct"/>
          </w:tcPr>
          <w:p w14:paraId="502F383D" w14:textId="77777777" w:rsidR="00417B1B" w:rsidRPr="00DB7E45" w:rsidRDefault="00417B1B" w:rsidP="00911A97">
            <w:pPr>
              <w:pStyle w:val="TableText"/>
              <w:cnfStyle w:val="010000000000" w:firstRow="0" w:lastRow="1" w:firstColumn="0" w:lastColumn="0" w:oddVBand="0" w:evenVBand="0" w:oddHBand="0" w:evenHBand="0" w:firstRowFirstColumn="0" w:firstRowLastColumn="0" w:lastRowFirstColumn="0" w:lastRowLastColumn="0"/>
              <w:rPr>
                <w:rStyle w:val="Bold"/>
              </w:rPr>
            </w:pPr>
            <w:r w:rsidRPr="00DB7E45">
              <w:rPr>
                <w:rStyle w:val="Bold"/>
              </w:rPr>
              <w:t>118,070</w:t>
            </w:r>
          </w:p>
        </w:tc>
      </w:tr>
    </w:tbl>
    <w:p w14:paraId="086F18A0" w14:textId="77777777" w:rsidR="00417B1B" w:rsidRDefault="00417B1B" w:rsidP="00DB7E45">
      <w:pPr>
        <w:pStyle w:val="Heading5"/>
      </w:pPr>
      <w:r>
        <w:t>Credit quality of contractual financial assets that are neither past due nor impaired</w:t>
      </w:r>
    </w:p>
    <w:tbl>
      <w:tblPr>
        <w:tblStyle w:val="AccessibleTableNumerical"/>
        <w:tblW w:w="5000" w:type="pct"/>
        <w:tblLook w:val="04E0" w:firstRow="1" w:lastRow="1" w:firstColumn="1" w:lastColumn="0" w:noHBand="0" w:noVBand="1"/>
      </w:tblPr>
      <w:tblGrid>
        <w:gridCol w:w="3096"/>
        <w:gridCol w:w="1310"/>
        <w:gridCol w:w="1309"/>
        <w:gridCol w:w="1309"/>
        <w:gridCol w:w="1309"/>
        <w:gridCol w:w="1309"/>
      </w:tblGrid>
      <w:tr w:rsidR="00417B1B" w:rsidRPr="00911A97" w14:paraId="0A689FFE" w14:textId="77777777" w:rsidTr="00DB7E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05" w:type="pct"/>
          </w:tcPr>
          <w:p w14:paraId="2910556B" w14:textId="77777777" w:rsidR="00417B1B" w:rsidRPr="00911A97" w:rsidRDefault="00417B1B" w:rsidP="00911A97">
            <w:pPr>
              <w:pStyle w:val="TableText"/>
            </w:pPr>
            <w:bookmarkStart w:id="391" w:name="ColumnTitle_85"/>
            <w:r w:rsidRPr="00911A97">
              <w:t>2018</w:t>
            </w:r>
          </w:p>
        </w:tc>
        <w:tc>
          <w:tcPr>
            <w:tcW w:w="679" w:type="pct"/>
            <w:vAlign w:val="bottom"/>
          </w:tcPr>
          <w:p w14:paraId="72A9B28C" w14:textId="77777777" w:rsidR="00417B1B" w:rsidRPr="00911A97" w:rsidRDefault="00417B1B" w:rsidP="00DB7E45">
            <w:pPr>
              <w:pStyle w:val="TableText"/>
              <w:cnfStyle w:val="100000000000" w:firstRow="1" w:lastRow="0" w:firstColumn="0" w:lastColumn="0" w:oddVBand="0" w:evenVBand="0" w:oddHBand="0" w:evenHBand="0" w:firstRowFirstColumn="0" w:firstRowLastColumn="0" w:lastRowFirstColumn="0" w:lastRowLastColumn="0"/>
            </w:pPr>
            <w:r w:rsidRPr="00911A97">
              <w:t>Financial institution</w:t>
            </w:r>
          </w:p>
          <w:p w14:paraId="7333AC67" w14:textId="77777777" w:rsidR="00417B1B" w:rsidRPr="00911A97" w:rsidRDefault="00417B1B" w:rsidP="00DB7E45">
            <w:pPr>
              <w:pStyle w:val="TableText"/>
              <w:cnfStyle w:val="100000000000" w:firstRow="1" w:lastRow="0" w:firstColumn="0" w:lastColumn="0" w:oddVBand="0" w:evenVBand="0" w:oddHBand="0" w:evenHBand="0" w:firstRowFirstColumn="0" w:firstRowLastColumn="0" w:lastRowFirstColumn="0" w:lastRowLastColumn="0"/>
            </w:pPr>
            <w:r w:rsidRPr="00911A97">
              <w:t>(triple-A credit rating)</w:t>
            </w:r>
          </w:p>
          <w:p w14:paraId="2069DBE3" w14:textId="77777777" w:rsidR="00417B1B" w:rsidRPr="00911A97" w:rsidRDefault="00417B1B" w:rsidP="00DB7E45">
            <w:pPr>
              <w:pStyle w:val="TableText"/>
              <w:cnfStyle w:val="100000000000" w:firstRow="1" w:lastRow="0" w:firstColumn="0" w:lastColumn="0" w:oddVBand="0" w:evenVBand="0" w:oddHBand="0" w:evenHBand="0" w:firstRowFirstColumn="0" w:firstRowLastColumn="0" w:lastRowFirstColumn="0" w:lastRowLastColumn="0"/>
            </w:pPr>
            <w:r w:rsidRPr="00911A97">
              <w:t>$’000</w:t>
            </w:r>
          </w:p>
        </w:tc>
        <w:tc>
          <w:tcPr>
            <w:tcW w:w="679" w:type="pct"/>
            <w:vAlign w:val="bottom"/>
          </w:tcPr>
          <w:p w14:paraId="18255FAB" w14:textId="77777777" w:rsidR="00417B1B" w:rsidRPr="00911A97" w:rsidRDefault="00417B1B" w:rsidP="00DB7E45">
            <w:pPr>
              <w:pStyle w:val="TableText"/>
              <w:cnfStyle w:val="100000000000" w:firstRow="1" w:lastRow="0" w:firstColumn="0" w:lastColumn="0" w:oddVBand="0" w:evenVBand="0" w:oddHBand="0" w:evenHBand="0" w:firstRowFirstColumn="0" w:firstRowLastColumn="0" w:lastRowFirstColumn="0" w:lastRowLastColumn="0"/>
            </w:pPr>
            <w:r w:rsidRPr="00911A97">
              <w:t>Government agencies</w:t>
            </w:r>
          </w:p>
          <w:p w14:paraId="6CD3F28B" w14:textId="77777777" w:rsidR="00417B1B" w:rsidRPr="00911A97" w:rsidRDefault="00417B1B" w:rsidP="00DB7E45">
            <w:pPr>
              <w:pStyle w:val="TableText"/>
              <w:cnfStyle w:val="100000000000" w:firstRow="1" w:lastRow="0" w:firstColumn="0" w:lastColumn="0" w:oddVBand="0" w:evenVBand="0" w:oddHBand="0" w:evenHBand="0" w:firstRowFirstColumn="0" w:firstRowLastColumn="0" w:lastRowFirstColumn="0" w:lastRowLastColumn="0"/>
            </w:pPr>
            <w:r w:rsidRPr="00911A97">
              <w:t>(triple-A credit rating)</w:t>
            </w:r>
          </w:p>
          <w:p w14:paraId="1A0CAD05" w14:textId="77777777" w:rsidR="00417B1B" w:rsidRPr="00911A97" w:rsidRDefault="00417B1B" w:rsidP="00DB7E45">
            <w:pPr>
              <w:pStyle w:val="TableText"/>
              <w:cnfStyle w:val="100000000000" w:firstRow="1" w:lastRow="0" w:firstColumn="0" w:lastColumn="0" w:oddVBand="0" w:evenVBand="0" w:oddHBand="0" w:evenHBand="0" w:firstRowFirstColumn="0" w:firstRowLastColumn="0" w:lastRowFirstColumn="0" w:lastRowLastColumn="0"/>
            </w:pPr>
            <w:r w:rsidRPr="00911A97">
              <w:t>$’000</w:t>
            </w:r>
          </w:p>
        </w:tc>
        <w:tc>
          <w:tcPr>
            <w:tcW w:w="679" w:type="pct"/>
            <w:vAlign w:val="bottom"/>
          </w:tcPr>
          <w:p w14:paraId="7356494B" w14:textId="77777777" w:rsidR="00417B1B" w:rsidRPr="00911A97" w:rsidRDefault="00417B1B" w:rsidP="00DB7E45">
            <w:pPr>
              <w:pStyle w:val="TableText"/>
              <w:cnfStyle w:val="100000000000" w:firstRow="1" w:lastRow="0" w:firstColumn="0" w:lastColumn="0" w:oddVBand="0" w:evenVBand="0" w:oddHBand="0" w:evenHBand="0" w:firstRowFirstColumn="0" w:firstRowLastColumn="0" w:lastRowFirstColumn="0" w:lastRowLastColumn="0"/>
            </w:pPr>
            <w:r w:rsidRPr="00911A97">
              <w:t>Government agencies</w:t>
            </w:r>
          </w:p>
          <w:p w14:paraId="5046B017" w14:textId="77777777" w:rsidR="00417B1B" w:rsidRPr="00911A97" w:rsidRDefault="00417B1B" w:rsidP="00DB7E45">
            <w:pPr>
              <w:pStyle w:val="TableText"/>
              <w:cnfStyle w:val="100000000000" w:firstRow="1" w:lastRow="0" w:firstColumn="0" w:lastColumn="0" w:oddVBand="0" w:evenVBand="0" w:oddHBand="0" w:evenHBand="0" w:firstRowFirstColumn="0" w:firstRowLastColumn="0" w:lastRowFirstColumn="0" w:lastRowLastColumn="0"/>
            </w:pPr>
            <w:r w:rsidRPr="00911A97">
              <w:t xml:space="preserve">(triple-B credit rating) </w:t>
            </w:r>
          </w:p>
          <w:p w14:paraId="42DE4749" w14:textId="77777777" w:rsidR="00417B1B" w:rsidRPr="00911A97" w:rsidRDefault="00417B1B" w:rsidP="00DB7E45">
            <w:pPr>
              <w:pStyle w:val="TableText"/>
              <w:cnfStyle w:val="100000000000" w:firstRow="1" w:lastRow="0" w:firstColumn="0" w:lastColumn="0" w:oddVBand="0" w:evenVBand="0" w:oddHBand="0" w:evenHBand="0" w:firstRowFirstColumn="0" w:firstRowLastColumn="0" w:lastRowFirstColumn="0" w:lastRowLastColumn="0"/>
            </w:pPr>
            <w:r w:rsidRPr="00911A97">
              <w:t>$’000</w:t>
            </w:r>
          </w:p>
        </w:tc>
        <w:tc>
          <w:tcPr>
            <w:tcW w:w="679" w:type="pct"/>
            <w:vAlign w:val="bottom"/>
          </w:tcPr>
          <w:p w14:paraId="646188B2" w14:textId="77777777" w:rsidR="00417B1B" w:rsidRPr="00911A97" w:rsidRDefault="00417B1B" w:rsidP="00DB7E45">
            <w:pPr>
              <w:pStyle w:val="TableText"/>
              <w:cnfStyle w:val="100000000000" w:firstRow="1" w:lastRow="0" w:firstColumn="0" w:lastColumn="0" w:oddVBand="0" w:evenVBand="0" w:oddHBand="0" w:evenHBand="0" w:firstRowFirstColumn="0" w:firstRowLastColumn="0" w:lastRowFirstColumn="0" w:lastRowLastColumn="0"/>
            </w:pPr>
            <w:r w:rsidRPr="00911A97">
              <w:t>Other</w:t>
            </w:r>
          </w:p>
          <w:p w14:paraId="0CC5F1F4" w14:textId="77777777" w:rsidR="00417B1B" w:rsidRPr="00911A97" w:rsidRDefault="00417B1B" w:rsidP="00DB7E45">
            <w:pPr>
              <w:pStyle w:val="TableText"/>
              <w:cnfStyle w:val="100000000000" w:firstRow="1" w:lastRow="0" w:firstColumn="0" w:lastColumn="0" w:oddVBand="0" w:evenVBand="0" w:oddHBand="0" w:evenHBand="0" w:firstRowFirstColumn="0" w:firstRowLastColumn="0" w:lastRowFirstColumn="0" w:lastRowLastColumn="0"/>
            </w:pPr>
            <w:r w:rsidRPr="00911A97">
              <w:t>(min triple-B credit rating)</w:t>
            </w:r>
          </w:p>
          <w:p w14:paraId="20DFD697" w14:textId="77777777" w:rsidR="00417B1B" w:rsidRPr="00911A97" w:rsidRDefault="00417B1B" w:rsidP="00DB7E45">
            <w:pPr>
              <w:pStyle w:val="TableText"/>
              <w:cnfStyle w:val="100000000000" w:firstRow="1" w:lastRow="0" w:firstColumn="0" w:lastColumn="0" w:oddVBand="0" w:evenVBand="0" w:oddHBand="0" w:evenHBand="0" w:firstRowFirstColumn="0" w:firstRowLastColumn="0" w:lastRowFirstColumn="0" w:lastRowLastColumn="0"/>
            </w:pPr>
            <w:r w:rsidRPr="00911A97">
              <w:t>$’000</w:t>
            </w:r>
          </w:p>
        </w:tc>
        <w:tc>
          <w:tcPr>
            <w:tcW w:w="679" w:type="pct"/>
            <w:vAlign w:val="bottom"/>
          </w:tcPr>
          <w:p w14:paraId="46381421" w14:textId="77777777" w:rsidR="00417B1B" w:rsidRPr="00911A97" w:rsidRDefault="00417B1B" w:rsidP="00DB7E45">
            <w:pPr>
              <w:pStyle w:val="TableText"/>
              <w:cnfStyle w:val="100000000000" w:firstRow="1" w:lastRow="0" w:firstColumn="0" w:lastColumn="0" w:oddVBand="0" w:evenVBand="0" w:oddHBand="0" w:evenHBand="0" w:firstRowFirstColumn="0" w:firstRowLastColumn="0" w:lastRowFirstColumn="0" w:lastRowLastColumn="0"/>
            </w:pPr>
            <w:r w:rsidRPr="00911A97">
              <w:t>Total</w:t>
            </w:r>
          </w:p>
          <w:p w14:paraId="70691572" w14:textId="77777777" w:rsidR="00417B1B" w:rsidRPr="00911A97" w:rsidRDefault="00417B1B" w:rsidP="00DB7E45">
            <w:pPr>
              <w:pStyle w:val="TableText"/>
              <w:cnfStyle w:val="100000000000" w:firstRow="1" w:lastRow="0" w:firstColumn="0" w:lastColumn="0" w:oddVBand="0" w:evenVBand="0" w:oddHBand="0" w:evenHBand="0" w:firstRowFirstColumn="0" w:firstRowLastColumn="0" w:lastRowFirstColumn="0" w:lastRowLastColumn="0"/>
            </w:pPr>
            <w:r w:rsidRPr="00911A97">
              <w:t>$’000</w:t>
            </w:r>
          </w:p>
        </w:tc>
      </w:tr>
      <w:bookmarkEnd w:id="391"/>
      <w:tr w:rsidR="00417B1B" w:rsidRPr="00911A97" w14:paraId="1078ABBF" w14:textId="77777777" w:rsidTr="00911A97">
        <w:tc>
          <w:tcPr>
            <w:cnfStyle w:val="001000000000" w:firstRow="0" w:lastRow="0" w:firstColumn="1" w:lastColumn="0" w:oddVBand="0" w:evenVBand="0" w:oddHBand="0" w:evenHBand="0" w:firstRowFirstColumn="0" w:firstRowLastColumn="0" w:lastRowFirstColumn="0" w:lastRowLastColumn="0"/>
            <w:tcW w:w="1605" w:type="pct"/>
          </w:tcPr>
          <w:p w14:paraId="6ACE8433" w14:textId="77777777" w:rsidR="00417B1B" w:rsidRPr="00DB7E45" w:rsidRDefault="00417B1B" w:rsidP="00911A97">
            <w:pPr>
              <w:pStyle w:val="TableText"/>
              <w:rPr>
                <w:rStyle w:val="Bold"/>
              </w:rPr>
            </w:pPr>
            <w:r w:rsidRPr="00DB7E45">
              <w:rPr>
                <w:rStyle w:val="Bold"/>
              </w:rPr>
              <w:t>Financial assets</w:t>
            </w:r>
          </w:p>
        </w:tc>
        <w:tc>
          <w:tcPr>
            <w:tcW w:w="679" w:type="pct"/>
          </w:tcPr>
          <w:p w14:paraId="0FB289D2" w14:textId="54940E85" w:rsidR="00417B1B" w:rsidRPr="00911A97" w:rsidRDefault="00AC0BBF" w:rsidP="00911A97">
            <w:pPr>
              <w:pStyle w:val="TableText"/>
              <w:cnfStyle w:val="000000000000" w:firstRow="0" w:lastRow="0" w:firstColumn="0" w:lastColumn="0" w:oddVBand="0" w:evenVBand="0" w:oddHBand="0" w:evenHBand="0" w:firstRowFirstColumn="0" w:firstRowLastColumn="0" w:lastRowFirstColumn="0" w:lastRowLastColumn="0"/>
            </w:pPr>
            <w:r w:rsidRPr="00911A97">
              <w:t>N/A</w:t>
            </w:r>
          </w:p>
        </w:tc>
        <w:tc>
          <w:tcPr>
            <w:tcW w:w="679" w:type="pct"/>
          </w:tcPr>
          <w:p w14:paraId="4F5E0957" w14:textId="7D5D0965" w:rsidR="00417B1B" w:rsidRPr="00911A97" w:rsidRDefault="00AC0BBF" w:rsidP="00911A97">
            <w:pPr>
              <w:pStyle w:val="TableText"/>
              <w:cnfStyle w:val="000000000000" w:firstRow="0" w:lastRow="0" w:firstColumn="0" w:lastColumn="0" w:oddVBand="0" w:evenVBand="0" w:oddHBand="0" w:evenHBand="0" w:firstRowFirstColumn="0" w:firstRowLastColumn="0" w:lastRowFirstColumn="0" w:lastRowLastColumn="0"/>
            </w:pPr>
            <w:r w:rsidRPr="00911A97">
              <w:t>N/A</w:t>
            </w:r>
          </w:p>
        </w:tc>
        <w:tc>
          <w:tcPr>
            <w:tcW w:w="679" w:type="pct"/>
          </w:tcPr>
          <w:p w14:paraId="65993674" w14:textId="782CD674" w:rsidR="00417B1B" w:rsidRPr="00911A97" w:rsidRDefault="00AC0BBF" w:rsidP="00911A97">
            <w:pPr>
              <w:pStyle w:val="TableText"/>
              <w:cnfStyle w:val="000000000000" w:firstRow="0" w:lastRow="0" w:firstColumn="0" w:lastColumn="0" w:oddVBand="0" w:evenVBand="0" w:oddHBand="0" w:evenHBand="0" w:firstRowFirstColumn="0" w:firstRowLastColumn="0" w:lastRowFirstColumn="0" w:lastRowLastColumn="0"/>
            </w:pPr>
            <w:r w:rsidRPr="00911A97">
              <w:t>N/A</w:t>
            </w:r>
          </w:p>
        </w:tc>
        <w:tc>
          <w:tcPr>
            <w:tcW w:w="679" w:type="pct"/>
          </w:tcPr>
          <w:p w14:paraId="41CAF6E7" w14:textId="1446BFB9" w:rsidR="00417B1B" w:rsidRPr="00911A97" w:rsidRDefault="00AC0BBF" w:rsidP="00911A97">
            <w:pPr>
              <w:pStyle w:val="TableText"/>
              <w:cnfStyle w:val="000000000000" w:firstRow="0" w:lastRow="0" w:firstColumn="0" w:lastColumn="0" w:oddVBand="0" w:evenVBand="0" w:oddHBand="0" w:evenHBand="0" w:firstRowFirstColumn="0" w:firstRowLastColumn="0" w:lastRowFirstColumn="0" w:lastRowLastColumn="0"/>
            </w:pPr>
            <w:r w:rsidRPr="00911A97">
              <w:t>N/A</w:t>
            </w:r>
          </w:p>
        </w:tc>
        <w:tc>
          <w:tcPr>
            <w:tcW w:w="679" w:type="pct"/>
          </w:tcPr>
          <w:p w14:paraId="226ED1F0" w14:textId="20F7380A" w:rsidR="00417B1B" w:rsidRPr="00911A97" w:rsidRDefault="00AC0BBF" w:rsidP="00911A97">
            <w:pPr>
              <w:pStyle w:val="TableText"/>
              <w:cnfStyle w:val="000000000000" w:firstRow="0" w:lastRow="0" w:firstColumn="0" w:lastColumn="0" w:oddVBand="0" w:evenVBand="0" w:oddHBand="0" w:evenHBand="0" w:firstRowFirstColumn="0" w:firstRowLastColumn="0" w:lastRowFirstColumn="0" w:lastRowLastColumn="0"/>
            </w:pPr>
            <w:r w:rsidRPr="00911A97">
              <w:t>N/A</w:t>
            </w:r>
          </w:p>
        </w:tc>
      </w:tr>
      <w:tr w:rsidR="00417B1B" w:rsidRPr="00911A97" w14:paraId="074742AE" w14:textId="77777777" w:rsidTr="00911A97">
        <w:tc>
          <w:tcPr>
            <w:cnfStyle w:val="001000000000" w:firstRow="0" w:lastRow="0" w:firstColumn="1" w:lastColumn="0" w:oddVBand="0" w:evenVBand="0" w:oddHBand="0" w:evenHBand="0" w:firstRowFirstColumn="0" w:firstRowLastColumn="0" w:lastRowFirstColumn="0" w:lastRowLastColumn="0"/>
            <w:tcW w:w="1605" w:type="pct"/>
          </w:tcPr>
          <w:p w14:paraId="006183C6" w14:textId="77777777" w:rsidR="00417B1B" w:rsidRPr="00911A97" w:rsidRDefault="00417B1B" w:rsidP="00911A97">
            <w:pPr>
              <w:pStyle w:val="TableText"/>
            </w:pPr>
            <w:r w:rsidRPr="00911A97">
              <w:t>Cash and deposits</w:t>
            </w:r>
          </w:p>
        </w:tc>
        <w:tc>
          <w:tcPr>
            <w:tcW w:w="679" w:type="pct"/>
          </w:tcPr>
          <w:p w14:paraId="3808FE0D" w14:textId="77777777" w:rsidR="00417B1B" w:rsidRPr="00911A97" w:rsidRDefault="00417B1B" w:rsidP="00911A97">
            <w:pPr>
              <w:pStyle w:val="TableText"/>
              <w:cnfStyle w:val="000000000000" w:firstRow="0" w:lastRow="0" w:firstColumn="0" w:lastColumn="0" w:oddVBand="0" w:evenVBand="0" w:oddHBand="0" w:evenHBand="0" w:firstRowFirstColumn="0" w:firstRowLastColumn="0" w:lastRowFirstColumn="0" w:lastRowLastColumn="0"/>
            </w:pPr>
            <w:r w:rsidRPr="00911A97">
              <w:t>(1,403)</w:t>
            </w:r>
          </w:p>
        </w:tc>
        <w:tc>
          <w:tcPr>
            <w:tcW w:w="679" w:type="pct"/>
          </w:tcPr>
          <w:p w14:paraId="4C06F843" w14:textId="77777777" w:rsidR="00417B1B" w:rsidRPr="00911A97" w:rsidRDefault="00417B1B" w:rsidP="00911A97">
            <w:pPr>
              <w:pStyle w:val="TableText"/>
              <w:cnfStyle w:val="000000000000" w:firstRow="0" w:lastRow="0" w:firstColumn="0" w:lastColumn="0" w:oddVBand="0" w:evenVBand="0" w:oddHBand="0" w:evenHBand="0" w:firstRowFirstColumn="0" w:firstRowLastColumn="0" w:lastRowFirstColumn="0" w:lastRowLastColumn="0"/>
            </w:pPr>
            <w:r w:rsidRPr="00911A97">
              <w:t>14,554</w:t>
            </w:r>
          </w:p>
        </w:tc>
        <w:tc>
          <w:tcPr>
            <w:tcW w:w="679" w:type="pct"/>
          </w:tcPr>
          <w:p w14:paraId="426F0BC4" w14:textId="77777777" w:rsidR="00417B1B" w:rsidRPr="00911A97" w:rsidRDefault="00417B1B" w:rsidP="00911A97">
            <w:pPr>
              <w:pStyle w:val="TableText"/>
              <w:cnfStyle w:val="000000000000" w:firstRow="0" w:lastRow="0" w:firstColumn="0" w:lastColumn="0" w:oddVBand="0" w:evenVBand="0" w:oddHBand="0" w:evenHBand="0" w:firstRowFirstColumn="0" w:firstRowLastColumn="0" w:lastRowFirstColumn="0" w:lastRowLastColumn="0"/>
            </w:pPr>
            <w:r w:rsidRPr="00911A97">
              <w:t>0</w:t>
            </w:r>
          </w:p>
        </w:tc>
        <w:tc>
          <w:tcPr>
            <w:tcW w:w="679" w:type="pct"/>
          </w:tcPr>
          <w:p w14:paraId="3923277C" w14:textId="77777777" w:rsidR="00417B1B" w:rsidRPr="00911A97" w:rsidRDefault="00417B1B" w:rsidP="00911A97">
            <w:pPr>
              <w:pStyle w:val="TableText"/>
              <w:cnfStyle w:val="000000000000" w:firstRow="0" w:lastRow="0" w:firstColumn="0" w:lastColumn="0" w:oddVBand="0" w:evenVBand="0" w:oddHBand="0" w:evenHBand="0" w:firstRowFirstColumn="0" w:firstRowLastColumn="0" w:lastRowFirstColumn="0" w:lastRowLastColumn="0"/>
            </w:pPr>
            <w:r w:rsidRPr="00911A97">
              <w:t>0</w:t>
            </w:r>
          </w:p>
        </w:tc>
        <w:tc>
          <w:tcPr>
            <w:tcW w:w="679" w:type="pct"/>
          </w:tcPr>
          <w:p w14:paraId="14AE8C40" w14:textId="77777777" w:rsidR="00417B1B" w:rsidRPr="00911A97" w:rsidRDefault="00417B1B" w:rsidP="00911A97">
            <w:pPr>
              <w:pStyle w:val="TableText"/>
              <w:cnfStyle w:val="000000000000" w:firstRow="0" w:lastRow="0" w:firstColumn="0" w:lastColumn="0" w:oddVBand="0" w:evenVBand="0" w:oddHBand="0" w:evenHBand="0" w:firstRowFirstColumn="0" w:firstRowLastColumn="0" w:lastRowFirstColumn="0" w:lastRowLastColumn="0"/>
            </w:pPr>
            <w:r w:rsidRPr="00911A97">
              <w:t>13,151</w:t>
            </w:r>
          </w:p>
        </w:tc>
      </w:tr>
      <w:tr w:rsidR="00417B1B" w:rsidRPr="00911A97" w14:paraId="70032D47" w14:textId="77777777" w:rsidTr="00911A97">
        <w:tc>
          <w:tcPr>
            <w:cnfStyle w:val="001000000000" w:firstRow="0" w:lastRow="0" w:firstColumn="1" w:lastColumn="0" w:oddVBand="0" w:evenVBand="0" w:oddHBand="0" w:evenHBand="0" w:firstRowFirstColumn="0" w:firstRowLastColumn="0" w:lastRowFirstColumn="0" w:lastRowLastColumn="0"/>
            <w:tcW w:w="1605" w:type="pct"/>
          </w:tcPr>
          <w:p w14:paraId="53D5AF01" w14:textId="77777777" w:rsidR="00417B1B" w:rsidRPr="00911A97" w:rsidRDefault="00417B1B" w:rsidP="00911A97">
            <w:pPr>
              <w:pStyle w:val="TableText"/>
            </w:pPr>
            <w:r w:rsidRPr="00911A97">
              <w:t>Contractual receivables</w:t>
            </w:r>
          </w:p>
        </w:tc>
        <w:tc>
          <w:tcPr>
            <w:tcW w:w="679" w:type="pct"/>
          </w:tcPr>
          <w:p w14:paraId="47A79021" w14:textId="77777777" w:rsidR="00417B1B" w:rsidRPr="00911A97" w:rsidRDefault="00417B1B" w:rsidP="00911A97">
            <w:pPr>
              <w:pStyle w:val="TableText"/>
              <w:cnfStyle w:val="000000000000" w:firstRow="0" w:lastRow="0" w:firstColumn="0" w:lastColumn="0" w:oddVBand="0" w:evenVBand="0" w:oddHBand="0" w:evenHBand="0" w:firstRowFirstColumn="0" w:firstRowLastColumn="0" w:lastRowFirstColumn="0" w:lastRowLastColumn="0"/>
            </w:pPr>
            <w:r w:rsidRPr="00911A97">
              <w:t>0</w:t>
            </w:r>
          </w:p>
        </w:tc>
        <w:tc>
          <w:tcPr>
            <w:tcW w:w="679" w:type="pct"/>
          </w:tcPr>
          <w:p w14:paraId="025128DE" w14:textId="77777777" w:rsidR="00417B1B" w:rsidRPr="00911A97" w:rsidRDefault="00417B1B" w:rsidP="00911A97">
            <w:pPr>
              <w:pStyle w:val="TableText"/>
              <w:cnfStyle w:val="000000000000" w:firstRow="0" w:lastRow="0" w:firstColumn="0" w:lastColumn="0" w:oddVBand="0" w:evenVBand="0" w:oddHBand="0" w:evenHBand="0" w:firstRowFirstColumn="0" w:firstRowLastColumn="0" w:lastRowFirstColumn="0" w:lastRowLastColumn="0"/>
            </w:pPr>
            <w:r w:rsidRPr="00911A97">
              <w:t>3,379</w:t>
            </w:r>
          </w:p>
        </w:tc>
        <w:tc>
          <w:tcPr>
            <w:tcW w:w="679" w:type="pct"/>
          </w:tcPr>
          <w:p w14:paraId="7E998F2E" w14:textId="77777777" w:rsidR="00417B1B" w:rsidRPr="00911A97" w:rsidRDefault="00417B1B" w:rsidP="00911A97">
            <w:pPr>
              <w:pStyle w:val="TableText"/>
              <w:cnfStyle w:val="000000000000" w:firstRow="0" w:lastRow="0" w:firstColumn="0" w:lastColumn="0" w:oddVBand="0" w:evenVBand="0" w:oddHBand="0" w:evenHBand="0" w:firstRowFirstColumn="0" w:firstRowLastColumn="0" w:lastRowFirstColumn="0" w:lastRowLastColumn="0"/>
            </w:pPr>
            <w:r w:rsidRPr="00911A97">
              <w:t>17</w:t>
            </w:r>
          </w:p>
        </w:tc>
        <w:tc>
          <w:tcPr>
            <w:tcW w:w="679" w:type="pct"/>
          </w:tcPr>
          <w:p w14:paraId="6416E34E" w14:textId="77777777" w:rsidR="00417B1B" w:rsidRPr="00911A97" w:rsidRDefault="00417B1B" w:rsidP="00911A97">
            <w:pPr>
              <w:pStyle w:val="TableText"/>
              <w:cnfStyle w:val="000000000000" w:firstRow="0" w:lastRow="0" w:firstColumn="0" w:lastColumn="0" w:oddVBand="0" w:evenVBand="0" w:oddHBand="0" w:evenHBand="0" w:firstRowFirstColumn="0" w:firstRowLastColumn="0" w:lastRowFirstColumn="0" w:lastRowLastColumn="0"/>
            </w:pPr>
            <w:r w:rsidRPr="00911A97">
              <w:t>47</w:t>
            </w:r>
          </w:p>
        </w:tc>
        <w:tc>
          <w:tcPr>
            <w:tcW w:w="679" w:type="pct"/>
          </w:tcPr>
          <w:p w14:paraId="5D1B0106" w14:textId="77777777" w:rsidR="00417B1B" w:rsidRPr="00911A97" w:rsidRDefault="00417B1B" w:rsidP="00911A97">
            <w:pPr>
              <w:pStyle w:val="TableText"/>
              <w:cnfStyle w:val="000000000000" w:firstRow="0" w:lastRow="0" w:firstColumn="0" w:lastColumn="0" w:oddVBand="0" w:evenVBand="0" w:oddHBand="0" w:evenHBand="0" w:firstRowFirstColumn="0" w:firstRowLastColumn="0" w:lastRowFirstColumn="0" w:lastRowLastColumn="0"/>
            </w:pPr>
            <w:r w:rsidRPr="00911A97">
              <w:t>3,443</w:t>
            </w:r>
          </w:p>
        </w:tc>
      </w:tr>
      <w:tr w:rsidR="00417B1B" w:rsidRPr="00DB7E45" w14:paraId="3855F109" w14:textId="77777777" w:rsidTr="00911A9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tcPr>
          <w:p w14:paraId="44ECDE6D" w14:textId="77777777" w:rsidR="00417B1B" w:rsidRPr="00DB7E45" w:rsidRDefault="00417B1B" w:rsidP="00911A97">
            <w:pPr>
              <w:pStyle w:val="TableText"/>
              <w:rPr>
                <w:rStyle w:val="Bold"/>
              </w:rPr>
            </w:pPr>
            <w:r w:rsidRPr="00DB7E45">
              <w:rPr>
                <w:rStyle w:val="Bold"/>
              </w:rPr>
              <w:t>Total financial assets</w:t>
            </w:r>
          </w:p>
        </w:tc>
        <w:tc>
          <w:tcPr>
            <w:tcW w:w="679" w:type="pct"/>
          </w:tcPr>
          <w:p w14:paraId="4E1DC926" w14:textId="77777777" w:rsidR="00417B1B" w:rsidRPr="00DB7E45" w:rsidRDefault="00417B1B" w:rsidP="00911A97">
            <w:pPr>
              <w:pStyle w:val="TableText"/>
              <w:cnfStyle w:val="010000000000" w:firstRow="0" w:lastRow="1" w:firstColumn="0" w:lastColumn="0" w:oddVBand="0" w:evenVBand="0" w:oddHBand="0" w:evenHBand="0" w:firstRowFirstColumn="0" w:firstRowLastColumn="0" w:lastRowFirstColumn="0" w:lastRowLastColumn="0"/>
              <w:rPr>
                <w:rStyle w:val="Bold"/>
              </w:rPr>
            </w:pPr>
            <w:r w:rsidRPr="00DB7E45">
              <w:rPr>
                <w:rStyle w:val="Bold"/>
              </w:rPr>
              <w:t>(1,403)</w:t>
            </w:r>
          </w:p>
        </w:tc>
        <w:tc>
          <w:tcPr>
            <w:tcW w:w="679" w:type="pct"/>
          </w:tcPr>
          <w:p w14:paraId="67BA9091" w14:textId="77777777" w:rsidR="00417B1B" w:rsidRPr="00DB7E45" w:rsidRDefault="00417B1B" w:rsidP="00911A97">
            <w:pPr>
              <w:pStyle w:val="TableText"/>
              <w:cnfStyle w:val="010000000000" w:firstRow="0" w:lastRow="1" w:firstColumn="0" w:lastColumn="0" w:oddVBand="0" w:evenVBand="0" w:oddHBand="0" w:evenHBand="0" w:firstRowFirstColumn="0" w:firstRowLastColumn="0" w:lastRowFirstColumn="0" w:lastRowLastColumn="0"/>
              <w:rPr>
                <w:rStyle w:val="Bold"/>
              </w:rPr>
            </w:pPr>
            <w:r w:rsidRPr="00DB7E45">
              <w:rPr>
                <w:rStyle w:val="Bold"/>
              </w:rPr>
              <w:t>17,933</w:t>
            </w:r>
          </w:p>
        </w:tc>
        <w:tc>
          <w:tcPr>
            <w:tcW w:w="679" w:type="pct"/>
          </w:tcPr>
          <w:p w14:paraId="7B48FBBD" w14:textId="77777777" w:rsidR="00417B1B" w:rsidRPr="00DB7E45" w:rsidRDefault="00417B1B" w:rsidP="00911A97">
            <w:pPr>
              <w:pStyle w:val="TableText"/>
              <w:cnfStyle w:val="010000000000" w:firstRow="0" w:lastRow="1" w:firstColumn="0" w:lastColumn="0" w:oddVBand="0" w:evenVBand="0" w:oddHBand="0" w:evenHBand="0" w:firstRowFirstColumn="0" w:firstRowLastColumn="0" w:lastRowFirstColumn="0" w:lastRowLastColumn="0"/>
              <w:rPr>
                <w:rStyle w:val="Bold"/>
              </w:rPr>
            </w:pPr>
            <w:r w:rsidRPr="00DB7E45">
              <w:rPr>
                <w:rStyle w:val="Bold"/>
              </w:rPr>
              <w:t>17</w:t>
            </w:r>
          </w:p>
        </w:tc>
        <w:tc>
          <w:tcPr>
            <w:tcW w:w="679" w:type="pct"/>
          </w:tcPr>
          <w:p w14:paraId="39EE8589" w14:textId="77777777" w:rsidR="00417B1B" w:rsidRPr="00DB7E45" w:rsidRDefault="00417B1B" w:rsidP="00911A97">
            <w:pPr>
              <w:pStyle w:val="TableText"/>
              <w:cnfStyle w:val="010000000000" w:firstRow="0" w:lastRow="1" w:firstColumn="0" w:lastColumn="0" w:oddVBand="0" w:evenVBand="0" w:oddHBand="0" w:evenHBand="0" w:firstRowFirstColumn="0" w:firstRowLastColumn="0" w:lastRowFirstColumn="0" w:lastRowLastColumn="0"/>
              <w:rPr>
                <w:rStyle w:val="Bold"/>
              </w:rPr>
            </w:pPr>
            <w:r w:rsidRPr="00DB7E45">
              <w:rPr>
                <w:rStyle w:val="Bold"/>
              </w:rPr>
              <w:t>47</w:t>
            </w:r>
          </w:p>
        </w:tc>
        <w:tc>
          <w:tcPr>
            <w:tcW w:w="679" w:type="pct"/>
          </w:tcPr>
          <w:p w14:paraId="0E85A6A0" w14:textId="77777777" w:rsidR="00417B1B" w:rsidRPr="00DB7E45" w:rsidRDefault="00417B1B" w:rsidP="00911A97">
            <w:pPr>
              <w:pStyle w:val="TableText"/>
              <w:cnfStyle w:val="010000000000" w:firstRow="0" w:lastRow="1" w:firstColumn="0" w:lastColumn="0" w:oddVBand="0" w:evenVBand="0" w:oddHBand="0" w:evenHBand="0" w:firstRowFirstColumn="0" w:firstRowLastColumn="0" w:lastRowFirstColumn="0" w:lastRowLastColumn="0"/>
              <w:rPr>
                <w:rStyle w:val="Bold"/>
              </w:rPr>
            </w:pPr>
            <w:r w:rsidRPr="00DB7E45">
              <w:rPr>
                <w:rStyle w:val="Bold"/>
              </w:rPr>
              <w:t>16,594</w:t>
            </w:r>
          </w:p>
        </w:tc>
      </w:tr>
    </w:tbl>
    <w:p w14:paraId="09357835" w14:textId="7C3DEAD7" w:rsidR="00417B1B" w:rsidRDefault="00417B1B" w:rsidP="001C4709">
      <w:pPr>
        <w:pStyle w:val="Heading5"/>
      </w:pPr>
      <w:r>
        <w:t xml:space="preserve">Impairment </w:t>
      </w:r>
      <w:r w:rsidR="00172429">
        <w:t>of</w:t>
      </w:r>
      <w:r w:rsidR="00C0469D">
        <w:t xml:space="preserve"> Financial Assets under AASB 9 – Applicable f</w:t>
      </w:r>
      <w:r>
        <w:t>rom 1</w:t>
      </w:r>
      <w:r w:rsidR="00D45E5B">
        <w:t xml:space="preserve"> </w:t>
      </w:r>
      <w:r>
        <w:t>July 2018</w:t>
      </w:r>
    </w:p>
    <w:p w14:paraId="63514904" w14:textId="285CE9EA" w:rsidR="00417B1B" w:rsidRDefault="00417B1B" w:rsidP="00417B1B">
      <w:pPr>
        <w:pStyle w:val="BodyText"/>
      </w:pPr>
      <w:r>
        <w:t xml:space="preserve">From 1 July 2018, </w:t>
      </w:r>
      <w:r w:rsidR="00E57EEE">
        <w:t>Court Services Victoria</w:t>
      </w:r>
      <w:r>
        <w:t xml:space="preserve"> has been recording the allowance for expected credit loss for the relevant financial instruments, replacing AASB 139’s incurred loss approach with AASB 9’s Expected Credit Loss approach. Financial assets subject to AASB 9 impairment assessment include </w:t>
      </w:r>
      <w:r w:rsidR="00E57EEE">
        <w:t>Court Services Victoria</w:t>
      </w:r>
      <w:r>
        <w:t>’s contractual receivables, statutory receivables and</w:t>
      </w:r>
      <w:r w:rsidR="00D45E5B">
        <w:t xml:space="preserve"> </w:t>
      </w:r>
      <w:r>
        <w:t xml:space="preserve">its </w:t>
      </w:r>
      <w:r w:rsidR="00C0469D">
        <w:t>investment in debt instruments.</w:t>
      </w:r>
    </w:p>
    <w:p w14:paraId="406B0E65" w14:textId="0C1AC75B" w:rsidR="00417B1B" w:rsidRDefault="00417B1B" w:rsidP="00417B1B">
      <w:pPr>
        <w:pStyle w:val="BodyText"/>
      </w:pPr>
      <w:r>
        <w:t>Equity instruments are not subject to impairment under AASB 9. Other financial assets mandatorily measured or designated at fair value through net</w:t>
      </w:r>
      <w:r w:rsidR="00D45E5B">
        <w:t xml:space="preserve"> </w:t>
      </w:r>
      <w:r>
        <w:t xml:space="preserve">result are not subject to impairment assessment </w:t>
      </w:r>
      <w:r>
        <w:lastRenderedPageBreak/>
        <w:t>under AASB 9. While cash and cash equivalents are also subject to the impairment requirements of AASB 9, the identified impairment loss was</w:t>
      </w:r>
      <w:r w:rsidR="00D45E5B">
        <w:t xml:space="preserve"> </w:t>
      </w:r>
      <w:r>
        <w:t>immaterial.</w:t>
      </w:r>
    </w:p>
    <w:p w14:paraId="661420C4" w14:textId="1EF4B52F" w:rsidR="00417B1B" w:rsidRDefault="00417B1B" w:rsidP="001C4709">
      <w:pPr>
        <w:pStyle w:val="Heading5"/>
      </w:pPr>
      <w:r>
        <w:t xml:space="preserve">Contractual Receivables </w:t>
      </w:r>
      <w:r w:rsidR="00C0469D">
        <w:t>a</w:t>
      </w:r>
      <w:r>
        <w:t>t Amortised Cost</w:t>
      </w:r>
    </w:p>
    <w:p w14:paraId="2D39E482" w14:textId="4FEFBA58" w:rsidR="00417B1B" w:rsidRDefault="00E57EEE" w:rsidP="00417B1B">
      <w:pPr>
        <w:pStyle w:val="BodyText"/>
      </w:pPr>
      <w:r>
        <w:t>Court Services Victoria</w:t>
      </w:r>
      <w:r w:rsidR="00417B1B">
        <w:t xml:space="preserve"> applies AASB 9's simplified approach for all contractual receivables to measure expected credit losses using a lifetime expected loss allowance based on the assumptions about risk of default and expected loss rates. </w:t>
      </w:r>
      <w:r>
        <w:t>Court Services Victoria</w:t>
      </w:r>
      <w:r w:rsidR="00417B1B">
        <w:t xml:space="preserve"> has grouped contractual receivables on shared credit risk characteristics and days past due and select the expected credit loss rate based on </w:t>
      </w:r>
      <w:r>
        <w:t>Court Services Victoria</w:t>
      </w:r>
      <w:r w:rsidR="00417B1B">
        <w:t>’s past history, existing market conditions, as well as forward looking estimates at</w:t>
      </w:r>
      <w:r w:rsidR="00C0469D">
        <w:t xml:space="preserve"> the end of the financial year.</w:t>
      </w:r>
    </w:p>
    <w:p w14:paraId="210018E2" w14:textId="54B91A6F" w:rsidR="00417B1B" w:rsidRDefault="00417B1B" w:rsidP="00417B1B">
      <w:pPr>
        <w:pStyle w:val="BodyText"/>
      </w:pPr>
      <w:r>
        <w:t xml:space="preserve">On this basis, </w:t>
      </w:r>
      <w:r w:rsidR="00E57EEE">
        <w:t>Court Services Victoria</w:t>
      </w:r>
      <w:r>
        <w:t xml:space="preserve"> determines the opening loss allowance on initial application date of AASB 9 and the closing loss allowance at end of the financial year as follows:</w:t>
      </w:r>
    </w:p>
    <w:p w14:paraId="66148B8C" w14:textId="595BE228" w:rsidR="00AE57A5" w:rsidRDefault="00AE57A5" w:rsidP="00417B1B">
      <w:pPr>
        <w:pStyle w:val="BodyText"/>
      </w:pPr>
      <w:r>
        <w:t>1 July 2018:</w:t>
      </w:r>
    </w:p>
    <w:tbl>
      <w:tblPr>
        <w:tblStyle w:val="AccessibleTableNumerical"/>
        <w:tblW w:w="5000" w:type="pct"/>
        <w:tblLook w:val="04A0" w:firstRow="1" w:lastRow="0" w:firstColumn="1" w:lastColumn="0" w:noHBand="0" w:noVBand="1"/>
      </w:tblPr>
      <w:tblGrid>
        <w:gridCol w:w="2891"/>
        <w:gridCol w:w="1126"/>
        <w:gridCol w:w="1128"/>
        <w:gridCol w:w="1126"/>
        <w:gridCol w:w="1128"/>
        <w:gridCol w:w="1126"/>
        <w:gridCol w:w="1117"/>
      </w:tblGrid>
      <w:tr w:rsidR="00AE57A5" w:rsidRPr="000E0EBE" w14:paraId="1C9E5BFD" w14:textId="77777777" w:rsidTr="00C046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99" w:type="pct"/>
          </w:tcPr>
          <w:p w14:paraId="1BC75EC9" w14:textId="409828DD" w:rsidR="00AE57A5" w:rsidRPr="000E0EBE" w:rsidRDefault="00AE57A5" w:rsidP="00AE57A5">
            <w:pPr>
              <w:pStyle w:val="TableText"/>
            </w:pPr>
            <w:bookmarkStart w:id="392" w:name="ColumnTitle_86"/>
            <w:r w:rsidRPr="000E0EBE">
              <w:t>Expected loss rate</w:t>
            </w:r>
          </w:p>
        </w:tc>
        <w:tc>
          <w:tcPr>
            <w:tcW w:w="584" w:type="pct"/>
            <w:vAlign w:val="bottom"/>
          </w:tcPr>
          <w:p w14:paraId="4A8BFFD7" w14:textId="77777777" w:rsidR="00AE57A5" w:rsidRPr="000E0EBE" w:rsidRDefault="00AE57A5" w:rsidP="00C0469D">
            <w:pPr>
              <w:pStyle w:val="TableText"/>
              <w:cnfStyle w:val="100000000000" w:firstRow="1" w:lastRow="0" w:firstColumn="0" w:lastColumn="0" w:oddVBand="0" w:evenVBand="0" w:oddHBand="0" w:evenHBand="0" w:firstRowFirstColumn="0" w:firstRowLastColumn="0" w:lastRowFirstColumn="0" w:lastRowLastColumn="0"/>
            </w:pPr>
            <w:r w:rsidRPr="000E0EBE">
              <w:t>Current</w:t>
            </w:r>
            <w:r w:rsidRPr="000E0EBE">
              <w:br/>
              <w:t>0%</w:t>
            </w:r>
            <w:r w:rsidRPr="000E0EBE">
              <w:br/>
              <w:t>$’000</w:t>
            </w:r>
          </w:p>
        </w:tc>
        <w:tc>
          <w:tcPr>
            <w:tcW w:w="585" w:type="pct"/>
            <w:vAlign w:val="bottom"/>
          </w:tcPr>
          <w:p w14:paraId="77E2A522" w14:textId="77777777" w:rsidR="00AE57A5" w:rsidRPr="000E0EBE" w:rsidRDefault="00AE57A5" w:rsidP="00C0469D">
            <w:pPr>
              <w:pStyle w:val="TableText"/>
              <w:cnfStyle w:val="100000000000" w:firstRow="1" w:lastRow="0" w:firstColumn="0" w:lastColumn="0" w:oddVBand="0" w:evenVBand="0" w:oddHBand="0" w:evenHBand="0" w:firstRowFirstColumn="0" w:firstRowLastColumn="0" w:lastRowFirstColumn="0" w:lastRowLastColumn="0"/>
            </w:pPr>
            <w:r w:rsidRPr="000E0EBE">
              <w:t>Less than 1 month</w:t>
            </w:r>
            <w:r w:rsidRPr="000E0EBE">
              <w:br/>
              <w:t>0%</w:t>
            </w:r>
            <w:r w:rsidRPr="000E0EBE">
              <w:br/>
              <w:t>$’000</w:t>
            </w:r>
          </w:p>
        </w:tc>
        <w:tc>
          <w:tcPr>
            <w:tcW w:w="584" w:type="pct"/>
            <w:vAlign w:val="bottom"/>
          </w:tcPr>
          <w:p w14:paraId="4CE5F4E0" w14:textId="77777777" w:rsidR="00AE57A5" w:rsidRPr="000E0EBE" w:rsidRDefault="00AE57A5" w:rsidP="00C0469D">
            <w:pPr>
              <w:pStyle w:val="TableText"/>
              <w:cnfStyle w:val="100000000000" w:firstRow="1" w:lastRow="0" w:firstColumn="0" w:lastColumn="0" w:oddVBand="0" w:evenVBand="0" w:oddHBand="0" w:evenHBand="0" w:firstRowFirstColumn="0" w:firstRowLastColumn="0" w:lastRowFirstColumn="0" w:lastRowLastColumn="0"/>
            </w:pPr>
            <w:r w:rsidRPr="000E0EBE">
              <w:t>1–3 months</w:t>
            </w:r>
            <w:r w:rsidRPr="000E0EBE">
              <w:br/>
              <w:t>0%</w:t>
            </w:r>
            <w:r w:rsidRPr="000E0EBE">
              <w:br/>
              <w:t>$’000</w:t>
            </w:r>
          </w:p>
        </w:tc>
        <w:tc>
          <w:tcPr>
            <w:tcW w:w="585" w:type="pct"/>
            <w:vAlign w:val="bottom"/>
          </w:tcPr>
          <w:p w14:paraId="2CF00207" w14:textId="77777777" w:rsidR="00AE57A5" w:rsidRPr="000E0EBE" w:rsidRDefault="00AE57A5" w:rsidP="00C0469D">
            <w:pPr>
              <w:pStyle w:val="TableText"/>
              <w:cnfStyle w:val="100000000000" w:firstRow="1" w:lastRow="0" w:firstColumn="0" w:lastColumn="0" w:oddVBand="0" w:evenVBand="0" w:oddHBand="0" w:evenHBand="0" w:firstRowFirstColumn="0" w:firstRowLastColumn="0" w:lastRowFirstColumn="0" w:lastRowLastColumn="0"/>
            </w:pPr>
            <w:r w:rsidRPr="000E0EBE">
              <w:t>3 months –1 year</w:t>
            </w:r>
            <w:r w:rsidRPr="000E0EBE">
              <w:br/>
              <w:t>81%</w:t>
            </w:r>
            <w:r w:rsidRPr="000E0EBE">
              <w:br/>
              <w:t>$’000</w:t>
            </w:r>
          </w:p>
        </w:tc>
        <w:tc>
          <w:tcPr>
            <w:tcW w:w="584" w:type="pct"/>
            <w:vAlign w:val="bottom"/>
          </w:tcPr>
          <w:p w14:paraId="0E8A996B" w14:textId="77777777" w:rsidR="00AE57A5" w:rsidRPr="000E0EBE" w:rsidRDefault="00AE57A5" w:rsidP="00C0469D">
            <w:pPr>
              <w:pStyle w:val="TableText"/>
              <w:cnfStyle w:val="100000000000" w:firstRow="1" w:lastRow="0" w:firstColumn="0" w:lastColumn="0" w:oddVBand="0" w:evenVBand="0" w:oddHBand="0" w:evenHBand="0" w:firstRowFirstColumn="0" w:firstRowLastColumn="0" w:lastRowFirstColumn="0" w:lastRowLastColumn="0"/>
            </w:pPr>
            <w:r w:rsidRPr="000E0EBE">
              <w:t xml:space="preserve">1–5 </w:t>
            </w:r>
            <w:r w:rsidRPr="000E0EBE">
              <w:br/>
              <w:t>years</w:t>
            </w:r>
            <w:r w:rsidRPr="000E0EBE">
              <w:br/>
              <w:t>100%</w:t>
            </w:r>
            <w:r w:rsidRPr="000E0EBE">
              <w:br/>
              <w:t>$’000</w:t>
            </w:r>
          </w:p>
        </w:tc>
        <w:tc>
          <w:tcPr>
            <w:tcW w:w="580" w:type="pct"/>
            <w:vAlign w:val="bottom"/>
          </w:tcPr>
          <w:p w14:paraId="762C4D4C" w14:textId="77777777" w:rsidR="00AE57A5" w:rsidRPr="000E0EBE" w:rsidRDefault="00AE57A5" w:rsidP="00C0469D">
            <w:pPr>
              <w:pStyle w:val="TableText"/>
              <w:cnfStyle w:val="100000000000" w:firstRow="1" w:lastRow="0" w:firstColumn="0" w:lastColumn="0" w:oddVBand="0" w:evenVBand="0" w:oddHBand="0" w:evenHBand="0" w:firstRowFirstColumn="0" w:firstRowLastColumn="0" w:lastRowFirstColumn="0" w:lastRowLastColumn="0"/>
            </w:pPr>
            <w:r w:rsidRPr="000E0EBE">
              <w:t>Total</w:t>
            </w:r>
            <w:r w:rsidRPr="000E0EBE">
              <w:br/>
              <w:t>$’000</w:t>
            </w:r>
          </w:p>
        </w:tc>
      </w:tr>
      <w:bookmarkEnd w:id="392"/>
      <w:tr w:rsidR="00AE57A5" w:rsidRPr="000E0EBE" w14:paraId="1CF72990" w14:textId="77777777" w:rsidTr="00C0469D">
        <w:tc>
          <w:tcPr>
            <w:cnfStyle w:val="001000000000" w:firstRow="0" w:lastRow="0" w:firstColumn="1" w:lastColumn="0" w:oddVBand="0" w:evenVBand="0" w:oddHBand="0" w:evenHBand="0" w:firstRowFirstColumn="0" w:firstRowLastColumn="0" w:lastRowFirstColumn="0" w:lastRowLastColumn="0"/>
            <w:tcW w:w="1499" w:type="pct"/>
          </w:tcPr>
          <w:p w14:paraId="548CA395" w14:textId="77777777" w:rsidR="00AE57A5" w:rsidRPr="000E0EBE" w:rsidRDefault="00AE57A5" w:rsidP="00AE57A5">
            <w:pPr>
              <w:pStyle w:val="TableText"/>
            </w:pPr>
            <w:r w:rsidRPr="000E0EBE">
              <w:t>Gross carrying amount of contractual receivables</w:t>
            </w:r>
          </w:p>
        </w:tc>
        <w:tc>
          <w:tcPr>
            <w:tcW w:w="584" w:type="pct"/>
          </w:tcPr>
          <w:p w14:paraId="326C6771" w14:textId="77777777" w:rsidR="00AE57A5" w:rsidRPr="000E0EBE" w:rsidRDefault="00AE57A5" w:rsidP="00AE57A5">
            <w:pPr>
              <w:pStyle w:val="TableText"/>
              <w:cnfStyle w:val="000000000000" w:firstRow="0" w:lastRow="0" w:firstColumn="0" w:lastColumn="0" w:oddVBand="0" w:evenVBand="0" w:oddHBand="0" w:evenHBand="0" w:firstRowFirstColumn="0" w:firstRowLastColumn="0" w:lastRowFirstColumn="0" w:lastRowLastColumn="0"/>
            </w:pPr>
            <w:r w:rsidRPr="000E0EBE">
              <w:t>528</w:t>
            </w:r>
          </w:p>
        </w:tc>
        <w:tc>
          <w:tcPr>
            <w:tcW w:w="585" w:type="pct"/>
          </w:tcPr>
          <w:p w14:paraId="03C92B80" w14:textId="77777777" w:rsidR="00AE57A5" w:rsidRPr="000E0EBE" w:rsidRDefault="00AE57A5" w:rsidP="00AE57A5">
            <w:pPr>
              <w:pStyle w:val="TableText"/>
              <w:cnfStyle w:val="000000000000" w:firstRow="0" w:lastRow="0" w:firstColumn="0" w:lastColumn="0" w:oddVBand="0" w:evenVBand="0" w:oddHBand="0" w:evenHBand="0" w:firstRowFirstColumn="0" w:firstRowLastColumn="0" w:lastRowFirstColumn="0" w:lastRowLastColumn="0"/>
            </w:pPr>
            <w:r w:rsidRPr="000E0EBE">
              <w:t>1,080</w:t>
            </w:r>
          </w:p>
        </w:tc>
        <w:tc>
          <w:tcPr>
            <w:tcW w:w="584" w:type="pct"/>
          </w:tcPr>
          <w:p w14:paraId="579691FC" w14:textId="77777777" w:rsidR="00AE57A5" w:rsidRPr="000E0EBE" w:rsidRDefault="00AE57A5" w:rsidP="00AE57A5">
            <w:pPr>
              <w:pStyle w:val="TableText"/>
              <w:cnfStyle w:val="000000000000" w:firstRow="0" w:lastRow="0" w:firstColumn="0" w:lastColumn="0" w:oddVBand="0" w:evenVBand="0" w:oddHBand="0" w:evenHBand="0" w:firstRowFirstColumn="0" w:firstRowLastColumn="0" w:lastRowFirstColumn="0" w:lastRowLastColumn="0"/>
            </w:pPr>
            <w:r w:rsidRPr="000E0EBE">
              <w:t>178</w:t>
            </w:r>
          </w:p>
        </w:tc>
        <w:tc>
          <w:tcPr>
            <w:tcW w:w="585" w:type="pct"/>
          </w:tcPr>
          <w:p w14:paraId="466B4B23" w14:textId="77777777" w:rsidR="00AE57A5" w:rsidRPr="000E0EBE" w:rsidRDefault="00AE57A5" w:rsidP="00AE57A5">
            <w:pPr>
              <w:pStyle w:val="TableText"/>
              <w:cnfStyle w:val="000000000000" w:firstRow="0" w:lastRow="0" w:firstColumn="0" w:lastColumn="0" w:oddVBand="0" w:evenVBand="0" w:oddHBand="0" w:evenHBand="0" w:firstRowFirstColumn="0" w:firstRowLastColumn="0" w:lastRowFirstColumn="0" w:lastRowLastColumn="0"/>
            </w:pPr>
            <w:r w:rsidRPr="000E0EBE">
              <w:t>707</w:t>
            </w:r>
          </w:p>
        </w:tc>
        <w:tc>
          <w:tcPr>
            <w:tcW w:w="584" w:type="pct"/>
          </w:tcPr>
          <w:p w14:paraId="1D2E4859" w14:textId="77777777" w:rsidR="00AE57A5" w:rsidRPr="000E0EBE" w:rsidRDefault="00AE57A5" w:rsidP="00AE57A5">
            <w:pPr>
              <w:pStyle w:val="TableText"/>
              <w:cnfStyle w:val="000000000000" w:firstRow="0" w:lastRow="0" w:firstColumn="0" w:lastColumn="0" w:oddVBand="0" w:evenVBand="0" w:oddHBand="0" w:evenHBand="0" w:firstRowFirstColumn="0" w:firstRowLastColumn="0" w:lastRowFirstColumn="0" w:lastRowLastColumn="0"/>
            </w:pPr>
            <w:r w:rsidRPr="000E0EBE">
              <w:t>52</w:t>
            </w:r>
          </w:p>
        </w:tc>
        <w:tc>
          <w:tcPr>
            <w:tcW w:w="580" w:type="pct"/>
          </w:tcPr>
          <w:p w14:paraId="139A2E84" w14:textId="77777777" w:rsidR="00AE57A5" w:rsidRPr="000E0EBE" w:rsidRDefault="00AE57A5" w:rsidP="00AE57A5">
            <w:pPr>
              <w:pStyle w:val="TableText"/>
              <w:cnfStyle w:val="000000000000" w:firstRow="0" w:lastRow="0" w:firstColumn="0" w:lastColumn="0" w:oddVBand="0" w:evenVBand="0" w:oddHBand="0" w:evenHBand="0" w:firstRowFirstColumn="0" w:firstRowLastColumn="0" w:lastRowFirstColumn="0" w:lastRowLastColumn="0"/>
            </w:pPr>
            <w:r w:rsidRPr="000E0EBE">
              <w:t>2,544</w:t>
            </w:r>
          </w:p>
        </w:tc>
      </w:tr>
      <w:tr w:rsidR="00AE57A5" w:rsidRPr="00C0469D" w14:paraId="3A5969D5" w14:textId="77777777" w:rsidTr="00C0469D">
        <w:tc>
          <w:tcPr>
            <w:cnfStyle w:val="001000000000" w:firstRow="0" w:lastRow="0" w:firstColumn="1" w:lastColumn="0" w:oddVBand="0" w:evenVBand="0" w:oddHBand="0" w:evenHBand="0" w:firstRowFirstColumn="0" w:firstRowLastColumn="0" w:lastRowFirstColumn="0" w:lastRowLastColumn="0"/>
            <w:tcW w:w="1499" w:type="pct"/>
          </w:tcPr>
          <w:p w14:paraId="51024836" w14:textId="77777777" w:rsidR="00AE57A5" w:rsidRPr="00C0469D" w:rsidRDefault="00AE57A5" w:rsidP="00AE57A5">
            <w:pPr>
              <w:pStyle w:val="TableText"/>
              <w:rPr>
                <w:rStyle w:val="Bold"/>
              </w:rPr>
            </w:pPr>
            <w:r w:rsidRPr="00C0469D">
              <w:rPr>
                <w:rStyle w:val="Bold"/>
              </w:rPr>
              <w:t>Loss allowance</w:t>
            </w:r>
          </w:p>
        </w:tc>
        <w:tc>
          <w:tcPr>
            <w:tcW w:w="584" w:type="pct"/>
          </w:tcPr>
          <w:p w14:paraId="5F9923B8" w14:textId="77777777" w:rsidR="00AE57A5" w:rsidRPr="00C0469D" w:rsidRDefault="00AE57A5" w:rsidP="00AE57A5">
            <w:pPr>
              <w:pStyle w:val="TableText"/>
              <w:cnfStyle w:val="000000000000" w:firstRow="0" w:lastRow="0" w:firstColumn="0" w:lastColumn="0" w:oddVBand="0" w:evenVBand="0" w:oddHBand="0" w:evenHBand="0" w:firstRowFirstColumn="0" w:firstRowLastColumn="0" w:lastRowFirstColumn="0" w:lastRowLastColumn="0"/>
              <w:rPr>
                <w:rStyle w:val="Bold"/>
              </w:rPr>
            </w:pPr>
            <w:r w:rsidRPr="00C0469D">
              <w:rPr>
                <w:rStyle w:val="Bold"/>
              </w:rPr>
              <w:t>0</w:t>
            </w:r>
          </w:p>
        </w:tc>
        <w:tc>
          <w:tcPr>
            <w:tcW w:w="585" w:type="pct"/>
          </w:tcPr>
          <w:p w14:paraId="10FC3D76" w14:textId="77777777" w:rsidR="00AE57A5" w:rsidRPr="00C0469D" w:rsidRDefault="00AE57A5" w:rsidP="00AE57A5">
            <w:pPr>
              <w:pStyle w:val="TableText"/>
              <w:cnfStyle w:val="000000000000" w:firstRow="0" w:lastRow="0" w:firstColumn="0" w:lastColumn="0" w:oddVBand="0" w:evenVBand="0" w:oddHBand="0" w:evenHBand="0" w:firstRowFirstColumn="0" w:firstRowLastColumn="0" w:lastRowFirstColumn="0" w:lastRowLastColumn="0"/>
              <w:rPr>
                <w:rStyle w:val="Bold"/>
              </w:rPr>
            </w:pPr>
            <w:r w:rsidRPr="00C0469D">
              <w:rPr>
                <w:rStyle w:val="Bold"/>
              </w:rPr>
              <w:t>0</w:t>
            </w:r>
          </w:p>
        </w:tc>
        <w:tc>
          <w:tcPr>
            <w:tcW w:w="584" w:type="pct"/>
          </w:tcPr>
          <w:p w14:paraId="37CE95C2" w14:textId="77777777" w:rsidR="00AE57A5" w:rsidRPr="00C0469D" w:rsidRDefault="00AE57A5" w:rsidP="00AE57A5">
            <w:pPr>
              <w:pStyle w:val="TableText"/>
              <w:cnfStyle w:val="000000000000" w:firstRow="0" w:lastRow="0" w:firstColumn="0" w:lastColumn="0" w:oddVBand="0" w:evenVBand="0" w:oddHBand="0" w:evenHBand="0" w:firstRowFirstColumn="0" w:firstRowLastColumn="0" w:lastRowFirstColumn="0" w:lastRowLastColumn="0"/>
              <w:rPr>
                <w:rStyle w:val="Bold"/>
              </w:rPr>
            </w:pPr>
            <w:r w:rsidRPr="00C0469D">
              <w:rPr>
                <w:rStyle w:val="Bold"/>
              </w:rPr>
              <w:t>0</w:t>
            </w:r>
          </w:p>
        </w:tc>
        <w:tc>
          <w:tcPr>
            <w:tcW w:w="585" w:type="pct"/>
          </w:tcPr>
          <w:p w14:paraId="0B540EAB" w14:textId="77777777" w:rsidR="00AE57A5" w:rsidRPr="00C0469D" w:rsidRDefault="00AE57A5" w:rsidP="00AE57A5">
            <w:pPr>
              <w:pStyle w:val="TableText"/>
              <w:cnfStyle w:val="000000000000" w:firstRow="0" w:lastRow="0" w:firstColumn="0" w:lastColumn="0" w:oddVBand="0" w:evenVBand="0" w:oddHBand="0" w:evenHBand="0" w:firstRowFirstColumn="0" w:firstRowLastColumn="0" w:lastRowFirstColumn="0" w:lastRowLastColumn="0"/>
              <w:rPr>
                <w:rStyle w:val="Bold"/>
              </w:rPr>
            </w:pPr>
            <w:r w:rsidRPr="00C0469D">
              <w:rPr>
                <w:rStyle w:val="Bold"/>
              </w:rPr>
              <w:t>575</w:t>
            </w:r>
          </w:p>
        </w:tc>
        <w:tc>
          <w:tcPr>
            <w:tcW w:w="584" w:type="pct"/>
          </w:tcPr>
          <w:p w14:paraId="32C36BC5" w14:textId="77777777" w:rsidR="00AE57A5" w:rsidRPr="00C0469D" w:rsidRDefault="00AE57A5" w:rsidP="00AE57A5">
            <w:pPr>
              <w:pStyle w:val="TableText"/>
              <w:cnfStyle w:val="000000000000" w:firstRow="0" w:lastRow="0" w:firstColumn="0" w:lastColumn="0" w:oddVBand="0" w:evenVBand="0" w:oddHBand="0" w:evenHBand="0" w:firstRowFirstColumn="0" w:firstRowLastColumn="0" w:lastRowFirstColumn="0" w:lastRowLastColumn="0"/>
              <w:rPr>
                <w:rStyle w:val="Bold"/>
              </w:rPr>
            </w:pPr>
            <w:r w:rsidRPr="00C0469D">
              <w:rPr>
                <w:rStyle w:val="Bold"/>
              </w:rPr>
              <w:t>52</w:t>
            </w:r>
          </w:p>
        </w:tc>
        <w:tc>
          <w:tcPr>
            <w:tcW w:w="580" w:type="pct"/>
          </w:tcPr>
          <w:p w14:paraId="0E0A4082" w14:textId="77777777" w:rsidR="00AE57A5" w:rsidRPr="00C0469D" w:rsidRDefault="00AE57A5" w:rsidP="00AE57A5">
            <w:pPr>
              <w:pStyle w:val="TableText"/>
              <w:cnfStyle w:val="000000000000" w:firstRow="0" w:lastRow="0" w:firstColumn="0" w:lastColumn="0" w:oddVBand="0" w:evenVBand="0" w:oddHBand="0" w:evenHBand="0" w:firstRowFirstColumn="0" w:firstRowLastColumn="0" w:lastRowFirstColumn="0" w:lastRowLastColumn="0"/>
              <w:rPr>
                <w:rStyle w:val="Bold"/>
              </w:rPr>
            </w:pPr>
            <w:r w:rsidRPr="00C0469D">
              <w:rPr>
                <w:rStyle w:val="Bold"/>
              </w:rPr>
              <w:t>627</w:t>
            </w:r>
          </w:p>
        </w:tc>
      </w:tr>
    </w:tbl>
    <w:p w14:paraId="52FD1B28" w14:textId="517669D0" w:rsidR="00AE57A5" w:rsidRDefault="00AE57A5">
      <w:r w:rsidRPr="000E0EBE">
        <w:t>30 June 2019</w:t>
      </w:r>
      <w:r>
        <w:t>:</w:t>
      </w:r>
    </w:p>
    <w:tbl>
      <w:tblPr>
        <w:tblStyle w:val="AccessibleTableNumerical"/>
        <w:tblW w:w="5000" w:type="pct"/>
        <w:tblLook w:val="04A0" w:firstRow="1" w:lastRow="0" w:firstColumn="1" w:lastColumn="0" w:noHBand="0" w:noVBand="1"/>
      </w:tblPr>
      <w:tblGrid>
        <w:gridCol w:w="2888"/>
        <w:gridCol w:w="1126"/>
        <w:gridCol w:w="1128"/>
        <w:gridCol w:w="1126"/>
        <w:gridCol w:w="1128"/>
        <w:gridCol w:w="1126"/>
        <w:gridCol w:w="1120"/>
      </w:tblGrid>
      <w:tr w:rsidR="00AE57A5" w:rsidRPr="000E0EBE" w14:paraId="315672EF" w14:textId="77777777" w:rsidTr="00C046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97" w:type="pct"/>
          </w:tcPr>
          <w:p w14:paraId="077157AB" w14:textId="20133635" w:rsidR="00AE57A5" w:rsidRPr="000E0EBE" w:rsidRDefault="00AE57A5" w:rsidP="00AE57A5">
            <w:pPr>
              <w:pStyle w:val="TableText"/>
            </w:pPr>
            <w:bookmarkStart w:id="393" w:name="ColumnTitle_87"/>
            <w:r w:rsidRPr="000E0EBE">
              <w:t>Expected loss rate</w:t>
            </w:r>
          </w:p>
        </w:tc>
        <w:tc>
          <w:tcPr>
            <w:tcW w:w="584" w:type="pct"/>
            <w:vAlign w:val="bottom"/>
          </w:tcPr>
          <w:p w14:paraId="223CF545" w14:textId="77777777" w:rsidR="00AE57A5" w:rsidRPr="000E0EBE" w:rsidRDefault="00AE57A5" w:rsidP="00C0469D">
            <w:pPr>
              <w:pStyle w:val="TableText"/>
              <w:cnfStyle w:val="100000000000" w:firstRow="1" w:lastRow="0" w:firstColumn="0" w:lastColumn="0" w:oddVBand="0" w:evenVBand="0" w:oddHBand="0" w:evenHBand="0" w:firstRowFirstColumn="0" w:firstRowLastColumn="0" w:lastRowFirstColumn="0" w:lastRowLastColumn="0"/>
            </w:pPr>
            <w:r w:rsidRPr="000E0EBE">
              <w:t>Current</w:t>
            </w:r>
            <w:r w:rsidRPr="000E0EBE">
              <w:br/>
              <w:t>0%</w:t>
            </w:r>
            <w:r w:rsidRPr="000E0EBE">
              <w:br/>
              <w:t>$’000</w:t>
            </w:r>
          </w:p>
        </w:tc>
        <w:tc>
          <w:tcPr>
            <w:tcW w:w="585" w:type="pct"/>
            <w:vAlign w:val="bottom"/>
          </w:tcPr>
          <w:p w14:paraId="179A09BF" w14:textId="77777777" w:rsidR="00AE57A5" w:rsidRPr="000E0EBE" w:rsidRDefault="00AE57A5" w:rsidP="00C0469D">
            <w:pPr>
              <w:pStyle w:val="TableText"/>
              <w:cnfStyle w:val="100000000000" w:firstRow="1" w:lastRow="0" w:firstColumn="0" w:lastColumn="0" w:oddVBand="0" w:evenVBand="0" w:oddHBand="0" w:evenHBand="0" w:firstRowFirstColumn="0" w:firstRowLastColumn="0" w:lastRowFirstColumn="0" w:lastRowLastColumn="0"/>
            </w:pPr>
            <w:r w:rsidRPr="000E0EBE">
              <w:t>Less than 1 month</w:t>
            </w:r>
            <w:r w:rsidRPr="000E0EBE">
              <w:br/>
              <w:t>0%</w:t>
            </w:r>
            <w:r w:rsidRPr="000E0EBE">
              <w:br/>
              <w:t>$’000</w:t>
            </w:r>
          </w:p>
        </w:tc>
        <w:tc>
          <w:tcPr>
            <w:tcW w:w="584" w:type="pct"/>
            <w:vAlign w:val="bottom"/>
          </w:tcPr>
          <w:p w14:paraId="0B74A846" w14:textId="77777777" w:rsidR="00AE57A5" w:rsidRPr="000E0EBE" w:rsidRDefault="00AE57A5" w:rsidP="00C0469D">
            <w:pPr>
              <w:pStyle w:val="TableText"/>
              <w:cnfStyle w:val="100000000000" w:firstRow="1" w:lastRow="0" w:firstColumn="0" w:lastColumn="0" w:oddVBand="0" w:evenVBand="0" w:oddHBand="0" w:evenHBand="0" w:firstRowFirstColumn="0" w:firstRowLastColumn="0" w:lastRowFirstColumn="0" w:lastRowLastColumn="0"/>
            </w:pPr>
            <w:r w:rsidRPr="000E0EBE">
              <w:t>1–3 months</w:t>
            </w:r>
            <w:r w:rsidRPr="000E0EBE">
              <w:br/>
              <w:t>0%</w:t>
            </w:r>
            <w:r w:rsidRPr="000E0EBE">
              <w:br/>
              <w:t>$’000</w:t>
            </w:r>
          </w:p>
        </w:tc>
        <w:tc>
          <w:tcPr>
            <w:tcW w:w="585" w:type="pct"/>
            <w:vAlign w:val="bottom"/>
          </w:tcPr>
          <w:p w14:paraId="15684EA3" w14:textId="77777777" w:rsidR="00AE57A5" w:rsidRPr="000E0EBE" w:rsidRDefault="00AE57A5" w:rsidP="00C0469D">
            <w:pPr>
              <w:pStyle w:val="TableText"/>
              <w:cnfStyle w:val="100000000000" w:firstRow="1" w:lastRow="0" w:firstColumn="0" w:lastColumn="0" w:oddVBand="0" w:evenVBand="0" w:oddHBand="0" w:evenHBand="0" w:firstRowFirstColumn="0" w:firstRowLastColumn="0" w:lastRowFirstColumn="0" w:lastRowLastColumn="0"/>
            </w:pPr>
            <w:r w:rsidRPr="000E0EBE">
              <w:t>3 months –1 year</w:t>
            </w:r>
            <w:r w:rsidRPr="000E0EBE">
              <w:br/>
              <w:t>6%</w:t>
            </w:r>
            <w:r w:rsidRPr="000E0EBE">
              <w:br/>
              <w:t>$’000</w:t>
            </w:r>
          </w:p>
        </w:tc>
        <w:tc>
          <w:tcPr>
            <w:tcW w:w="584" w:type="pct"/>
            <w:vAlign w:val="bottom"/>
          </w:tcPr>
          <w:p w14:paraId="5D9D8872" w14:textId="77777777" w:rsidR="00AE57A5" w:rsidRPr="000E0EBE" w:rsidRDefault="00AE57A5" w:rsidP="00C0469D">
            <w:pPr>
              <w:pStyle w:val="TableText"/>
              <w:cnfStyle w:val="100000000000" w:firstRow="1" w:lastRow="0" w:firstColumn="0" w:lastColumn="0" w:oddVBand="0" w:evenVBand="0" w:oddHBand="0" w:evenHBand="0" w:firstRowFirstColumn="0" w:firstRowLastColumn="0" w:lastRowFirstColumn="0" w:lastRowLastColumn="0"/>
            </w:pPr>
            <w:r w:rsidRPr="000E0EBE">
              <w:t xml:space="preserve">1–5 </w:t>
            </w:r>
            <w:r w:rsidRPr="000E0EBE">
              <w:br/>
              <w:t>years</w:t>
            </w:r>
            <w:r w:rsidRPr="000E0EBE">
              <w:br/>
              <w:t>11%</w:t>
            </w:r>
            <w:r w:rsidRPr="000E0EBE">
              <w:br/>
              <w:t>$’000</w:t>
            </w:r>
          </w:p>
        </w:tc>
        <w:tc>
          <w:tcPr>
            <w:tcW w:w="582" w:type="pct"/>
            <w:vAlign w:val="bottom"/>
          </w:tcPr>
          <w:p w14:paraId="7F887752" w14:textId="77777777" w:rsidR="00AE57A5" w:rsidRPr="000E0EBE" w:rsidRDefault="00AE57A5" w:rsidP="00C0469D">
            <w:pPr>
              <w:pStyle w:val="TableText"/>
              <w:cnfStyle w:val="100000000000" w:firstRow="1" w:lastRow="0" w:firstColumn="0" w:lastColumn="0" w:oddVBand="0" w:evenVBand="0" w:oddHBand="0" w:evenHBand="0" w:firstRowFirstColumn="0" w:firstRowLastColumn="0" w:lastRowFirstColumn="0" w:lastRowLastColumn="0"/>
            </w:pPr>
            <w:r w:rsidRPr="000E0EBE">
              <w:t>Total</w:t>
            </w:r>
            <w:r w:rsidRPr="000E0EBE">
              <w:br/>
              <w:t>$’000</w:t>
            </w:r>
          </w:p>
        </w:tc>
      </w:tr>
      <w:bookmarkEnd w:id="393"/>
      <w:tr w:rsidR="00AE57A5" w:rsidRPr="000E0EBE" w14:paraId="2EACC236" w14:textId="77777777" w:rsidTr="00AE57A5">
        <w:tc>
          <w:tcPr>
            <w:cnfStyle w:val="001000000000" w:firstRow="0" w:lastRow="0" w:firstColumn="1" w:lastColumn="0" w:oddVBand="0" w:evenVBand="0" w:oddHBand="0" w:evenHBand="0" w:firstRowFirstColumn="0" w:firstRowLastColumn="0" w:lastRowFirstColumn="0" w:lastRowLastColumn="0"/>
            <w:tcW w:w="1497" w:type="pct"/>
          </w:tcPr>
          <w:p w14:paraId="19DE71AB" w14:textId="77777777" w:rsidR="00AE57A5" w:rsidRPr="000E0EBE" w:rsidRDefault="00AE57A5" w:rsidP="00AE57A5">
            <w:pPr>
              <w:pStyle w:val="TableText"/>
            </w:pPr>
            <w:r w:rsidRPr="000E0EBE">
              <w:t>Gross carrying amount of contractual receivables</w:t>
            </w:r>
          </w:p>
        </w:tc>
        <w:tc>
          <w:tcPr>
            <w:tcW w:w="584" w:type="pct"/>
          </w:tcPr>
          <w:p w14:paraId="05BB6AA4" w14:textId="77777777" w:rsidR="00AE57A5" w:rsidRPr="000E0EBE" w:rsidRDefault="00AE57A5" w:rsidP="00AE57A5">
            <w:pPr>
              <w:pStyle w:val="TableText"/>
              <w:cnfStyle w:val="000000000000" w:firstRow="0" w:lastRow="0" w:firstColumn="0" w:lastColumn="0" w:oddVBand="0" w:evenVBand="0" w:oddHBand="0" w:evenHBand="0" w:firstRowFirstColumn="0" w:firstRowLastColumn="0" w:lastRowFirstColumn="0" w:lastRowLastColumn="0"/>
            </w:pPr>
            <w:r w:rsidRPr="000E0EBE">
              <w:t>3,925</w:t>
            </w:r>
          </w:p>
        </w:tc>
        <w:tc>
          <w:tcPr>
            <w:tcW w:w="585" w:type="pct"/>
          </w:tcPr>
          <w:p w14:paraId="01F6CDEE" w14:textId="77777777" w:rsidR="00AE57A5" w:rsidRPr="000E0EBE" w:rsidRDefault="00AE57A5" w:rsidP="00AE57A5">
            <w:pPr>
              <w:pStyle w:val="TableText"/>
              <w:cnfStyle w:val="000000000000" w:firstRow="0" w:lastRow="0" w:firstColumn="0" w:lastColumn="0" w:oddVBand="0" w:evenVBand="0" w:oddHBand="0" w:evenHBand="0" w:firstRowFirstColumn="0" w:firstRowLastColumn="0" w:lastRowFirstColumn="0" w:lastRowLastColumn="0"/>
            </w:pPr>
            <w:r w:rsidRPr="000E0EBE">
              <w:t>1,983</w:t>
            </w:r>
          </w:p>
        </w:tc>
        <w:tc>
          <w:tcPr>
            <w:tcW w:w="584" w:type="pct"/>
          </w:tcPr>
          <w:p w14:paraId="7446C759" w14:textId="77777777" w:rsidR="00AE57A5" w:rsidRPr="000E0EBE" w:rsidRDefault="00AE57A5" w:rsidP="00AE57A5">
            <w:pPr>
              <w:pStyle w:val="TableText"/>
              <w:cnfStyle w:val="000000000000" w:firstRow="0" w:lastRow="0" w:firstColumn="0" w:lastColumn="0" w:oddVBand="0" w:evenVBand="0" w:oddHBand="0" w:evenHBand="0" w:firstRowFirstColumn="0" w:firstRowLastColumn="0" w:lastRowFirstColumn="0" w:lastRowLastColumn="0"/>
            </w:pPr>
            <w:r w:rsidRPr="000E0EBE">
              <w:t>758</w:t>
            </w:r>
          </w:p>
        </w:tc>
        <w:tc>
          <w:tcPr>
            <w:tcW w:w="585" w:type="pct"/>
          </w:tcPr>
          <w:p w14:paraId="5A5AA1C3" w14:textId="77777777" w:rsidR="00AE57A5" w:rsidRPr="000E0EBE" w:rsidRDefault="00AE57A5" w:rsidP="00AE57A5">
            <w:pPr>
              <w:pStyle w:val="TableText"/>
              <w:cnfStyle w:val="000000000000" w:firstRow="0" w:lastRow="0" w:firstColumn="0" w:lastColumn="0" w:oddVBand="0" w:evenVBand="0" w:oddHBand="0" w:evenHBand="0" w:firstRowFirstColumn="0" w:firstRowLastColumn="0" w:lastRowFirstColumn="0" w:lastRowLastColumn="0"/>
            </w:pPr>
            <w:r w:rsidRPr="000E0EBE">
              <w:t>3,715</w:t>
            </w:r>
          </w:p>
        </w:tc>
        <w:tc>
          <w:tcPr>
            <w:tcW w:w="584" w:type="pct"/>
          </w:tcPr>
          <w:p w14:paraId="61FC8D21" w14:textId="77777777" w:rsidR="00AE57A5" w:rsidRPr="000E0EBE" w:rsidRDefault="00AE57A5" w:rsidP="00AE57A5">
            <w:pPr>
              <w:pStyle w:val="TableText"/>
              <w:cnfStyle w:val="000000000000" w:firstRow="0" w:lastRow="0" w:firstColumn="0" w:lastColumn="0" w:oddVBand="0" w:evenVBand="0" w:oddHBand="0" w:evenHBand="0" w:firstRowFirstColumn="0" w:firstRowLastColumn="0" w:lastRowFirstColumn="0" w:lastRowLastColumn="0"/>
            </w:pPr>
            <w:r w:rsidRPr="000E0EBE">
              <w:t>219</w:t>
            </w:r>
          </w:p>
        </w:tc>
        <w:tc>
          <w:tcPr>
            <w:tcW w:w="582" w:type="pct"/>
          </w:tcPr>
          <w:p w14:paraId="30BF1C48" w14:textId="77777777" w:rsidR="00AE57A5" w:rsidRPr="000E0EBE" w:rsidRDefault="00AE57A5" w:rsidP="00AE57A5">
            <w:pPr>
              <w:pStyle w:val="TableText"/>
              <w:cnfStyle w:val="000000000000" w:firstRow="0" w:lastRow="0" w:firstColumn="0" w:lastColumn="0" w:oddVBand="0" w:evenVBand="0" w:oddHBand="0" w:evenHBand="0" w:firstRowFirstColumn="0" w:firstRowLastColumn="0" w:lastRowFirstColumn="0" w:lastRowLastColumn="0"/>
            </w:pPr>
            <w:r w:rsidRPr="000E0EBE">
              <w:t>10,600</w:t>
            </w:r>
          </w:p>
        </w:tc>
      </w:tr>
      <w:tr w:rsidR="00AE57A5" w:rsidRPr="00C0469D" w14:paraId="461A90FF" w14:textId="77777777" w:rsidTr="00AE57A5">
        <w:tc>
          <w:tcPr>
            <w:cnfStyle w:val="001000000000" w:firstRow="0" w:lastRow="0" w:firstColumn="1" w:lastColumn="0" w:oddVBand="0" w:evenVBand="0" w:oddHBand="0" w:evenHBand="0" w:firstRowFirstColumn="0" w:firstRowLastColumn="0" w:lastRowFirstColumn="0" w:lastRowLastColumn="0"/>
            <w:tcW w:w="1497" w:type="pct"/>
          </w:tcPr>
          <w:p w14:paraId="34A3531B" w14:textId="77777777" w:rsidR="00AE57A5" w:rsidRPr="00C0469D" w:rsidRDefault="00AE57A5" w:rsidP="00AE57A5">
            <w:pPr>
              <w:pStyle w:val="TableText"/>
              <w:rPr>
                <w:rStyle w:val="Bold"/>
              </w:rPr>
            </w:pPr>
            <w:r w:rsidRPr="00C0469D">
              <w:rPr>
                <w:rStyle w:val="Bold"/>
              </w:rPr>
              <w:t>Loss allowance</w:t>
            </w:r>
          </w:p>
        </w:tc>
        <w:tc>
          <w:tcPr>
            <w:tcW w:w="584" w:type="pct"/>
          </w:tcPr>
          <w:p w14:paraId="78B80334" w14:textId="77777777" w:rsidR="00AE57A5" w:rsidRPr="00C0469D" w:rsidRDefault="00AE57A5" w:rsidP="00AE57A5">
            <w:pPr>
              <w:pStyle w:val="TableText"/>
              <w:cnfStyle w:val="000000000000" w:firstRow="0" w:lastRow="0" w:firstColumn="0" w:lastColumn="0" w:oddVBand="0" w:evenVBand="0" w:oddHBand="0" w:evenHBand="0" w:firstRowFirstColumn="0" w:firstRowLastColumn="0" w:lastRowFirstColumn="0" w:lastRowLastColumn="0"/>
              <w:rPr>
                <w:rStyle w:val="Bold"/>
              </w:rPr>
            </w:pPr>
            <w:r w:rsidRPr="00C0469D">
              <w:rPr>
                <w:rStyle w:val="Bold"/>
              </w:rPr>
              <w:t>0</w:t>
            </w:r>
          </w:p>
        </w:tc>
        <w:tc>
          <w:tcPr>
            <w:tcW w:w="585" w:type="pct"/>
          </w:tcPr>
          <w:p w14:paraId="465FDE46" w14:textId="77777777" w:rsidR="00AE57A5" w:rsidRPr="00C0469D" w:rsidRDefault="00AE57A5" w:rsidP="00AE57A5">
            <w:pPr>
              <w:pStyle w:val="TableText"/>
              <w:cnfStyle w:val="000000000000" w:firstRow="0" w:lastRow="0" w:firstColumn="0" w:lastColumn="0" w:oddVBand="0" w:evenVBand="0" w:oddHBand="0" w:evenHBand="0" w:firstRowFirstColumn="0" w:firstRowLastColumn="0" w:lastRowFirstColumn="0" w:lastRowLastColumn="0"/>
              <w:rPr>
                <w:rStyle w:val="Bold"/>
              </w:rPr>
            </w:pPr>
            <w:r w:rsidRPr="00C0469D">
              <w:rPr>
                <w:rStyle w:val="Bold"/>
              </w:rPr>
              <w:t>0</w:t>
            </w:r>
          </w:p>
        </w:tc>
        <w:tc>
          <w:tcPr>
            <w:tcW w:w="584" w:type="pct"/>
          </w:tcPr>
          <w:p w14:paraId="66DEEAFC" w14:textId="77777777" w:rsidR="00AE57A5" w:rsidRPr="00C0469D" w:rsidRDefault="00AE57A5" w:rsidP="00AE57A5">
            <w:pPr>
              <w:pStyle w:val="TableText"/>
              <w:cnfStyle w:val="000000000000" w:firstRow="0" w:lastRow="0" w:firstColumn="0" w:lastColumn="0" w:oddVBand="0" w:evenVBand="0" w:oddHBand="0" w:evenHBand="0" w:firstRowFirstColumn="0" w:firstRowLastColumn="0" w:lastRowFirstColumn="0" w:lastRowLastColumn="0"/>
              <w:rPr>
                <w:rStyle w:val="Bold"/>
              </w:rPr>
            </w:pPr>
            <w:r w:rsidRPr="00C0469D">
              <w:rPr>
                <w:rStyle w:val="Bold"/>
              </w:rPr>
              <w:t>0</w:t>
            </w:r>
          </w:p>
        </w:tc>
        <w:tc>
          <w:tcPr>
            <w:tcW w:w="585" w:type="pct"/>
          </w:tcPr>
          <w:p w14:paraId="10E9B14C" w14:textId="77777777" w:rsidR="00AE57A5" w:rsidRPr="00C0469D" w:rsidRDefault="00AE57A5" w:rsidP="00AE57A5">
            <w:pPr>
              <w:pStyle w:val="TableText"/>
              <w:cnfStyle w:val="000000000000" w:firstRow="0" w:lastRow="0" w:firstColumn="0" w:lastColumn="0" w:oddVBand="0" w:evenVBand="0" w:oddHBand="0" w:evenHBand="0" w:firstRowFirstColumn="0" w:firstRowLastColumn="0" w:lastRowFirstColumn="0" w:lastRowLastColumn="0"/>
              <w:rPr>
                <w:rStyle w:val="Bold"/>
              </w:rPr>
            </w:pPr>
            <w:r w:rsidRPr="00C0469D">
              <w:rPr>
                <w:rStyle w:val="Bold"/>
              </w:rPr>
              <w:t>223</w:t>
            </w:r>
          </w:p>
        </w:tc>
        <w:tc>
          <w:tcPr>
            <w:tcW w:w="584" w:type="pct"/>
          </w:tcPr>
          <w:p w14:paraId="70436BBA" w14:textId="77777777" w:rsidR="00AE57A5" w:rsidRPr="00C0469D" w:rsidRDefault="00AE57A5" w:rsidP="00AE57A5">
            <w:pPr>
              <w:pStyle w:val="TableText"/>
              <w:cnfStyle w:val="000000000000" w:firstRow="0" w:lastRow="0" w:firstColumn="0" w:lastColumn="0" w:oddVBand="0" w:evenVBand="0" w:oddHBand="0" w:evenHBand="0" w:firstRowFirstColumn="0" w:firstRowLastColumn="0" w:lastRowFirstColumn="0" w:lastRowLastColumn="0"/>
              <w:rPr>
                <w:rStyle w:val="Bold"/>
              </w:rPr>
            </w:pPr>
            <w:r w:rsidRPr="00C0469D">
              <w:rPr>
                <w:rStyle w:val="Bold"/>
              </w:rPr>
              <w:t>23</w:t>
            </w:r>
          </w:p>
        </w:tc>
        <w:tc>
          <w:tcPr>
            <w:tcW w:w="582" w:type="pct"/>
          </w:tcPr>
          <w:p w14:paraId="6588A479" w14:textId="77777777" w:rsidR="00AE57A5" w:rsidRPr="00C0469D" w:rsidRDefault="00AE57A5" w:rsidP="00AE57A5">
            <w:pPr>
              <w:pStyle w:val="TableText"/>
              <w:cnfStyle w:val="000000000000" w:firstRow="0" w:lastRow="0" w:firstColumn="0" w:lastColumn="0" w:oddVBand="0" w:evenVBand="0" w:oddHBand="0" w:evenHBand="0" w:firstRowFirstColumn="0" w:firstRowLastColumn="0" w:lastRowFirstColumn="0" w:lastRowLastColumn="0"/>
              <w:rPr>
                <w:rStyle w:val="Bold"/>
              </w:rPr>
            </w:pPr>
            <w:r w:rsidRPr="00C0469D">
              <w:rPr>
                <w:rStyle w:val="Bold"/>
              </w:rPr>
              <w:t>246</w:t>
            </w:r>
          </w:p>
        </w:tc>
      </w:tr>
    </w:tbl>
    <w:p w14:paraId="2673AE4C" w14:textId="77777777" w:rsidR="00417B1B" w:rsidRDefault="00417B1B" w:rsidP="00417B1B">
      <w:pPr>
        <w:pStyle w:val="BodyText"/>
      </w:pPr>
      <w:r w:rsidRPr="000E0EBE">
        <w:t>Reconciliation of the movement in the loss allowance for contractual receivables is shown as follows:</w:t>
      </w:r>
    </w:p>
    <w:tbl>
      <w:tblPr>
        <w:tblStyle w:val="AccessibleTableNumerical"/>
        <w:tblW w:w="5000" w:type="pct"/>
        <w:tblLook w:val="04A0" w:firstRow="1" w:lastRow="0" w:firstColumn="1" w:lastColumn="0" w:noHBand="0" w:noVBand="1"/>
      </w:tblPr>
      <w:tblGrid>
        <w:gridCol w:w="6651"/>
        <w:gridCol w:w="1496"/>
        <w:gridCol w:w="1495"/>
      </w:tblGrid>
      <w:tr w:rsidR="00417B1B" w:rsidRPr="00AE57A5" w14:paraId="0F88D5CB" w14:textId="77777777" w:rsidTr="00C046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49" w:type="pct"/>
          </w:tcPr>
          <w:p w14:paraId="3EF26DD4" w14:textId="7EA49448" w:rsidR="00417B1B" w:rsidRPr="00AE57A5" w:rsidRDefault="00AC0BBF" w:rsidP="00AE57A5">
            <w:pPr>
              <w:pStyle w:val="TableText"/>
            </w:pPr>
            <w:bookmarkStart w:id="394" w:name="ColumnTitle_88"/>
            <w:r w:rsidRPr="00AE57A5">
              <w:t>Item</w:t>
            </w:r>
          </w:p>
        </w:tc>
        <w:tc>
          <w:tcPr>
            <w:tcW w:w="776" w:type="pct"/>
            <w:vAlign w:val="bottom"/>
          </w:tcPr>
          <w:p w14:paraId="756C3E25" w14:textId="77777777" w:rsidR="00417B1B" w:rsidRPr="00AE57A5" w:rsidRDefault="00417B1B" w:rsidP="00C0469D">
            <w:pPr>
              <w:pStyle w:val="TableText"/>
              <w:cnfStyle w:val="100000000000" w:firstRow="1" w:lastRow="0" w:firstColumn="0" w:lastColumn="0" w:oddVBand="0" w:evenVBand="0" w:oddHBand="0" w:evenHBand="0" w:firstRowFirstColumn="0" w:firstRowLastColumn="0" w:lastRowFirstColumn="0" w:lastRowLastColumn="0"/>
            </w:pPr>
            <w:r w:rsidRPr="00AE57A5">
              <w:t>2019</w:t>
            </w:r>
            <w:r w:rsidRPr="00AE57A5">
              <w:br/>
              <w:t>$’000</w:t>
            </w:r>
          </w:p>
        </w:tc>
        <w:tc>
          <w:tcPr>
            <w:tcW w:w="775" w:type="pct"/>
            <w:vAlign w:val="bottom"/>
          </w:tcPr>
          <w:p w14:paraId="5499135E" w14:textId="77777777" w:rsidR="00417B1B" w:rsidRPr="00AE57A5" w:rsidRDefault="00417B1B" w:rsidP="00C0469D">
            <w:pPr>
              <w:pStyle w:val="TableText"/>
              <w:cnfStyle w:val="100000000000" w:firstRow="1" w:lastRow="0" w:firstColumn="0" w:lastColumn="0" w:oddVBand="0" w:evenVBand="0" w:oddHBand="0" w:evenHBand="0" w:firstRowFirstColumn="0" w:firstRowLastColumn="0" w:lastRowFirstColumn="0" w:lastRowLastColumn="0"/>
            </w:pPr>
            <w:r w:rsidRPr="00AE57A5">
              <w:t>2018</w:t>
            </w:r>
            <w:r w:rsidRPr="00AE57A5">
              <w:br/>
              <w:t>$’000</w:t>
            </w:r>
          </w:p>
        </w:tc>
      </w:tr>
      <w:bookmarkEnd w:id="394"/>
      <w:tr w:rsidR="00417B1B" w:rsidRPr="00C0469D" w14:paraId="099E285A" w14:textId="77777777" w:rsidTr="00AC0BBF">
        <w:tc>
          <w:tcPr>
            <w:cnfStyle w:val="001000000000" w:firstRow="0" w:lastRow="0" w:firstColumn="1" w:lastColumn="0" w:oddVBand="0" w:evenVBand="0" w:oddHBand="0" w:evenHBand="0" w:firstRowFirstColumn="0" w:firstRowLastColumn="0" w:lastRowFirstColumn="0" w:lastRowLastColumn="0"/>
            <w:tcW w:w="3449" w:type="pct"/>
          </w:tcPr>
          <w:p w14:paraId="0F7E7BA8" w14:textId="77777777" w:rsidR="00417B1B" w:rsidRPr="00C0469D" w:rsidRDefault="00417B1B" w:rsidP="00AE57A5">
            <w:pPr>
              <w:pStyle w:val="TableText"/>
              <w:rPr>
                <w:rStyle w:val="Bold"/>
              </w:rPr>
            </w:pPr>
            <w:r w:rsidRPr="00C0469D">
              <w:rPr>
                <w:rStyle w:val="Bold"/>
              </w:rPr>
              <w:t>Balance at beginning of the year</w:t>
            </w:r>
          </w:p>
        </w:tc>
        <w:tc>
          <w:tcPr>
            <w:tcW w:w="776" w:type="pct"/>
          </w:tcPr>
          <w:p w14:paraId="025A8446" w14:textId="77777777" w:rsidR="00417B1B" w:rsidRPr="00C0469D" w:rsidRDefault="00417B1B" w:rsidP="00AE57A5">
            <w:pPr>
              <w:pStyle w:val="TableText"/>
              <w:cnfStyle w:val="000000000000" w:firstRow="0" w:lastRow="0" w:firstColumn="0" w:lastColumn="0" w:oddVBand="0" w:evenVBand="0" w:oddHBand="0" w:evenHBand="0" w:firstRowFirstColumn="0" w:firstRowLastColumn="0" w:lastRowFirstColumn="0" w:lastRowLastColumn="0"/>
              <w:rPr>
                <w:rStyle w:val="Bold"/>
              </w:rPr>
            </w:pPr>
            <w:r w:rsidRPr="00C0469D">
              <w:rPr>
                <w:rStyle w:val="Bold"/>
              </w:rPr>
              <w:t>(627)</w:t>
            </w:r>
          </w:p>
        </w:tc>
        <w:tc>
          <w:tcPr>
            <w:tcW w:w="775" w:type="pct"/>
          </w:tcPr>
          <w:p w14:paraId="6591134C" w14:textId="77777777" w:rsidR="00417B1B" w:rsidRPr="00C0469D" w:rsidRDefault="00417B1B" w:rsidP="00AE57A5">
            <w:pPr>
              <w:pStyle w:val="TableText"/>
              <w:cnfStyle w:val="000000000000" w:firstRow="0" w:lastRow="0" w:firstColumn="0" w:lastColumn="0" w:oddVBand="0" w:evenVBand="0" w:oddHBand="0" w:evenHBand="0" w:firstRowFirstColumn="0" w:firstRowLastColumn="0" w:lastRowFirstColumn="0" w:lastRowLastColumn="0"/>
              <w:rPr>
                <w:rStyle w:val="Bold"/>
              </w:rPr>
            </w:pPr>
            <w:r w:rsidRPr="00C0469D">
              <w:rPr>
                <w:rStyle w:val="Bold"/>
              </w:rPr>
              <w:t>(15)</w:t>
            </w:r>
          </w:p>
        </w:tc>
      </w:tr>
      <w:tr w:rsidR="00417B1B" w:rsidRPr="00AE57A5" w14:paraId="782A4318" w14:textId="77777777" w:rsidTr="00AC0BBF">
        <w:tc>
          <w:tcPr>
            <w:cnfStyle w:val="001000000000" w:firstRow="0" w:lastRow="0" w:firstColumn="1" w:lastColumn="0" w:oddVBand="0" w:evenVBand="0" w:oddHBand="0" w:evenHBand="0" w:firstRowFirstColumn="0" w:firstRowLastColumn="0" w:lastRowFirstColumn="0" w:lastRowLastColumn="0"/>
            <w:tcW w:w="3449" w:type="pct"/>
          </w:tcPr>
          <w:p w14:paraId="137EB1BB" w14:textId="77777777" w:rsidR="00417B1B" w:rsidRPr="00AE57A5" w:rsidRDefault="00417B1B" w:rsidP="00AE57A5">
            <w:pPr>
              <w:pStyle w:val="TableText"/>
            </w:pPr>
            <w:r w:rsidRPr="00AE57A5">
              <w:t>Opening retained earnings adjustment on adoption of AASB 9</w:t>
            </w:r>
          </w:p>
        </w:tc>
        <w:tc>
          <w:tcPr>
            <w:tcW w:w="776" w:type="pct"/>
          </w:tcPr>
          <w:p w14:paraId="7E750CC6" w14:textId="77777777" w:rsidR="00417B1B" w:rsidRPr="00AE57A5" w:rsidRDefault="00417B1B" w:rsidP="00AE57A5">
            <w:pPr>
              <w:pStyle w:val="TableText"/>
              <w:cnfStyle w:val="000000000000" w:firstRow="0" w:lastRow="0" w:firstColumn="0" w:lastColumn="0" w:oddVBand="0" w:evenVBand="0" w:oddHBand="0" w:evenHBand="0" w:firstRowFirstColumn="0" w:firstRowLastColumn="0" w:lastRowFirstColumn="0" w:lastRowLastColumn="0"/>
            </w:pPr>
            <w:r w:rsidRPr="00AE57A5">
              <w:t>0</w:t>
            </w:r>
          </w:p>
        </w:tc>
        <w:tc>
          <w:tcPr>
            <w:tcW w:w="775" w:type="pct"/>
          </w:tcPr>
          <w:p w14:paraId="6B7810D2" w14:textId="77777777" w:rsidR="00417B1B" w:rsidRPr="00AE57A5" w:rsidRDefault="00417B1B" w:rsidP="00AE57A5">
            <w:pPr>
              <w:pStyle w:val="TableText"/>
              <w:cnfStyle w:val="000000000000" w:firstRow="0" w:lastRow="0" w:firstColumn="0" w:lastColumn="0" w:oddVBand="0" w:evenVBand="0" w:oddHBand="0" w:evenHBand="0" w:firstRowFirstColumn="0" w:firstRowLastColumn="0" w:lastRowFirstColumn="0" w:lastRowLastColumn="0"/>
            </w:pPr>
            <w:r w:rsidRPr="00AE57A5">
              <w:t>0</w:t>
            </w:r>
          </w:p>
        </w:tc>
      </w:tr>
      <w:tr w:rsidR="00417B1B" w:rsidRPr="00C0469D" w14:paraId="711A573D" w14:textId="77777777" w:rsidTr="00AC0BBF">
        <w:tc>
          <w:tcPr>
            <w:cnfStyle w:val="001000000000" w:firstRow="0" w:lastRow="0" w:firstColumn="1" w:lastColumn="0" w:oddVBand="0" w:evenVBand="0" w:oddHBand="0" w:evenHBand="0" w:firstRowFirstColumn="0" w:firstRowLastColumn="0" w:lastRowFirstColumn="0" w:lastRowLastColumn="0"/>
            <w:tcW w:w="3449" w:type="pct"/>
          </w:tcPr>
          <w:p w14:paraId="085CE4D6" w14:textId="77777777" w:rsidR="00417B1B" w:rsidRPr="00C0469D" w:rsidRDefault="00417B1B" w:rsidP="00AE57A5">
            <w:pPr>
              <w:pStyle w:val="TableText"/>
              <w:rPr>
                <w:rStyle w:val="Bold"/>
              </w:rPr>
            </w:pPr>
            <w:r w:rsidRPr="00C0469D">
              <w:rPr>
                <w:rStyle w:val="Bold"/>
              </w:rPr>
              <w:t xml:space="preserve">Opening Loss Allowance </w:t>
            </w:r>
          </w:p>
        </w:tc>
        <w:tc>
          <w:tcPr>
            <w:tcW w:w="776" w:type="pct"/>
          </w:tcPr>
          <w:p w14:paraId="6EC3959E" w14:textId="77777777" w:rsidR="00417B1B" w:rsidRPr="00C0469D" w:rsidRDefault="00417B1B" w:rsidP="00AE57A5">
            <w:pPr>
              <w:pStyle w:val="TableText"/>
              <w:cnfStyle w:val="000000000000" w:firstRow="0" w:lastRow="0" w:firstColumn="0" w:lastColumn="0" w:oddVBand="0" w:evenVBand="0" w:oddHBand="0" w:evenHBand="0" w:firstRowFirstColumn="0" w:firstRowLastColumn="0" w:lastRowFirstColumn="0" w:lastRowLastColumn="0"/>
              <w:rPr>
                <w:rStyle w:val="Bold"/>
              </w:rPr>
            </w:pPr>
            <w:r w:rsidRPr="00C0469D">
              <w:rPr>
                <w:rStyle w:val="Bold"/>
              </w:rPr>
              <w:t>(627)</w:t>
            </w:r>
          </w:p>
        </w:tc>
        <w:tc>
          <w:tcPr>
            <w:tcW w:w="775" w:type="pct"/>
          </w:tcPr>
          <w:p w14:paraId="604FD139" w14:textId="77777777" w:rsidR="00417B1B" w:rsidRPr="00C0469D" w:rsidRDefault="00417B1B" w:rsidP="00AE57A5">
            <w:pPr>
              <w:pStyle w:val="TableText"/>
              <w:cnfStyle w:val="000000000000" w:firstRow="0" w:lastRow="0" w:firstColumn="0" w:lastColumn="0" w:oddVBand="0" w:evenVBand="0" w:oddHBand="0" w:evenHBand="0" w:firstRowFirstColumn="0" w:firstRowLastColumn="0" w:lastRowFirstColumn="0" w:lastRowLastColumn="0"/>
              <w:rPr>
                <w:rStyle w:val="Bold"/>
              </w:rPr>
            </w:pPr>
            <w:r w:rsidRPr="00C0469D">
              <w:rPr>
                <w:rStyle w:val="Bold"/>
              </w:rPr>
              <w:t>(15)</w:t>
            </w:r>
          </w:p>
        </w:tc>
      </w:tr>
      <w:tr w:rsidR="00417B1B" w:rsidRPr="00AE57A5" w14:paraId="796CF9D1" w14:textId="77777777" w:rsidTr="00AC0BBF">
        <w:tc>
          <w:tcPr>
            <w:cnfStyle w:val="001000000000" w:firstRow="0" w:lastRow="0" w:firstColumn="1" w:lastColumn="0" w:oddVBand="0" w:evenVBand="0" w:oddHBand="0" w:evenHBand="0" w:firstRowFirstColumn="0" w:firstRowLastColumn="0" w:lastRowFirstColumn="0" w:lastRowLastColumn="0"/>
            <w:tcW w:w="3449" w:type="pct"/>
          </w:tcPr>
          <w:p w14:paraId="1A91AFB4" w14:textId="77777777" w:rsidR="00417B1B" w:rsidRPr="00AE57A5" w:rsidRDefault="00417B1B" w:rsidP="00AE57A5">
            <w:pPr>
              <w:pStyle w:val="TableText"/>
            </w:pPr>
            <w:r w:rsidRPr="00AE57A5">
              <w:t>Increase in provision recognised in the net result</w:t>
            </w:r>
          </w:p>
        </w:tc>
        <w:tc>
          <w:tcPr>
            <w:tcW w:w="776" w:type="pct"/>
          </w:tcPr>
          <w:p w14:paraId="620E5FA2" w14:textId="77777777" w:rsidR="00417B1B" w:rsidRPr="00AE57A5" w:rsidRDefault="00417B1B" w:rsidP="00AE57A5">
            <w:pPr>
              <w:pStyle w:val="TableText"/>
              <w:cnfStyle w:val="000000000000" w:firstRow="0" w:lastRow="0" w:firstColumn="0" w:lastColumn="0" w:oddVBand="0" w:evenVBand="0" w:oddHBand="0" w:evenHBand="0" w:firstRowFirstColumn="0" w:firstRowLastColumn="0" w:lastRowFirstColumn="0" w:lastRowLastColumn="0"/>
            </w:pPr>
            <w:r w:rsidRPr="00AE57A5">
              <w:t>381</w:t>
            </w:r>
          </w:p>
        </w:tc>
        <w:tc>
          <w:tcPr>
            <w:tcW w:w="775" w:type="pct"/>
          </w:tcPr>
          <w:p w14:paraId="5C77C27C" w14:textId="77777777" w:rsidR="00417B1B" w:rsidRPr="00AE57A5" w:rsidRDefault="00417B1B" w:rsidP="00AE57A5">
            <w:pPr>
              <w:pStyle w:val="TableText"/>
              <w:cnfStyle w:val="000000000000" w:firstRow="0" w:lastRow="0" w:firstColumn="0" w:lastColumn="0" w:oddVBand="0" w:evenVBand="0" w:oddHBand="0" w:evenHBand="0" w:firstRowFirstColumn="0" w:firstRowLastColumn="0" w:lastRowFirstColumn="0" w:lastRowLastColumn="0"/>
            </w:pPr>
            <w:r w:rsidRPr="00AE57A5">
              <w:t>0</w:t>
            </w:r>
          </w:p>
        </w:tc>
      </w:tr>
      <w:tr w:rsidR="00417B1B" w:rsidRPr="00C0469D" w14:paraId="43CFE66A" w14:textId="77777777" w:rsidTr="00AC0BBF">
        <w:tc>
          <w:tcPr>
            <w:cnfStyle w:val="001000000000" w:firstRow="0" w:lastRow="0" w:firstColumn="1" w:lastColumn="0" w:oddVBand="0" w:evenVBand="0" w:oddHBand="0" w:evenHBand="0" w:firstRowFirstColumn="0" w:firstRowLastColumn="0" w:lastRowFirstColumn="0" w:lastRowLastColumn="0"/>
            <w:tcW w:w="3449" w:type="pct"/>
          </w:tcPr>
          <w:p w14:paraId="64B8C0E8" w14:textId="77777777" w:rsidR="00417B1B" w:rsidRPr="00C0469D" w:rsidRDefault="00417B1B" w:rsidP="00AE57A5">
            <w:pPr>
              <w:pStyle w:val="TableText"/>
              <w:rPr>
                <w:rStyle w:val="Bold"/>
              </w:rPr>
            </w:pPr>
            <w:r w:rsidRPr="00C0469D">
              <w:rPr>
                <w:rStyle w:val="Bold"/>
              </w:rPr>
              <w:t>Balance at end of the year</w:t>
            </w:r>
          </w:p>
        </w:tc>
        <w:tc>
          <w:tcPr>
            <w:tcW w:w="776" w:type="pct"/>
          </w:tcPr>
          <w:p w14:paraId="1ECD7966" w14:textId="77777777" w:rsidR="00417B1B" w:rsidRPr="00C0469D" w:rsidRDefault="00417B1B" w:rsidP="00AE57A5">
            <w:pPr>
              <w:pStyle w:val="TableText"/>
              <w:cnfStyle w:val="000000000000" w:firstRow="0" w:lastRow="0" w:firstColumn="0" w:lastColumn="0" w:oddVBand="0" w:evenVBand="0" w:oddHBand="0" w:evenHBand="0" w:firstRowFirstColumn="0" w:firstRowLastColumn="0" w:lastRowFirstColumn="0" w:lastRowLastColumn="0"/>
              <w:rPr>
                <w:rStyle w:val="Bold"/>
              </w:rPr>
            </w:pPr>
            <w:r w:rsidRPr="00C0469D">
              <w:rPr>
                <w:rStyle w:val="Bold"/>
              </w:rPr>
              <w:t>(246)</w:t>
            </w:r>
          </w:p>
        </w:tc>
        <w:tc>
          <w:tcPr>
            <w:tcW w:w="775" w:type="pct"/>
          </w:tcPr>
          <w:p w14:paraId="4BB6EDDC" w14:textId="77777777" w:rsidR="00417B1B" w:rsidRPr="00C0469D" w:rsidRDefault="00417B1B" w:rsidP="00AE57A5">
            <w:pPr>
              <w:pStyle w:val="TableText"/>
              <w:cnfStyle w:val="000000000000" w:firstRow="0" w:lastRow="0" w:firstColumn="0" w:lastColumn="0" w:oddVBand="0" w:evenVBand="0" w:oddHBand="0" w:evenHBand="0" w:firstRowFirstColumn="0" w:firstRowLastColumn="0" w:lastRowFirstColumn="0" w:lastRowLastColumn="0"/>
              <w:rPr>
                <w:rStyle w:val="Bold"/>
              </w:rPr>
            </w:pPr>
            <w:r w:rsidRPr="00C0469D">
              <w:rPr>
                <w:rStyle w:val="Bold"/>
              </w:rPr>
              <w:t>(627)</w:t>
            </w:r>
          </w:p>
        </w:tc>
      </w:tr>
    </w:tbl>
    <w:p w14:paraId="327DBC34" w14:textId="77777777" w:rsidR="00417B1B" w:rsidRDefault="00417B1B" w:rsidP="00417B1B">
      <w:pPr>
        <w:pStyle w:val="BodyText"/>
      </w:pPr>
      <w:r>
        <w:t>Credit loss allowance is classified as other economic flows in the net result. Contractual receivables are written off when there is no reasonable expectation of recovery and impairment losses are classified as a transaction expense. Subsequent recoveries of amounts previously written off are credited against the same line item.</w:t>
      </w:r>
    </w:p>
    <w:p w14:paraId="1CA9D8C2" w14:textId="2780E642" w:rsidR="00417B1B" w:rsidRDefault="00417B1B" w:rsidP="00417B1B">
      <w:pPr>
        <w:pStyle w:val="BodyText"/>
      </w:pPr>
      <w:r>
        <w:lastRenderedPageBreak/>
        <w:t>In prior years, a provision for doubtful debts is recognised when there is objective evidence that the debts may not be collected and bad debts are written off when identified. A provision is made for estimated irrecoverable amounts from the sale of goods when there is objective evidence that an individual receivable is impaired. Bad debts considered as</w:t>
      </w:r>
      <w:r w:rsidR="00C0469D">
        <w:t xml:space="preserve"> written off by mutual consent.</w:t>
      </w:r>
    </w:p>
    <w:p w14:paraId="3AED3C7E" w14:textId="1A17E742" w:rsidR="00417B1B" w:rsidRDefault="00C0469D" w:rsidP="001C4709">
      <w:pPr>
        <w:pStyle w:val="Heading5"/>
      </w:pPr>
      <w:r>
        <w:t>Statutory Receivables a</w:t>
      </w:r>
      <w:r w:rsidR="00417B1B">
        <w:t>t Amortised</w:t>
      </w:r>
      <w:r w:rsidR="00D45E5B">
        <w:t xml:space="preserve"> </w:t>
      </w:r>
      <w:r w:rsidR="00417B1B">
        <w:t xml:space="preserve">Cost </w:t>
      </w:r>
    </w:p>
    <w:p w14:paraId="3A367DD6" w14:textId="691D2E67" w:rsidR="00417B1B" w:rsidRDefault="00E57EEE" w:rsidP="00417B1B">
      <w:pPr>
        <w:pStyle w:val="BodyText"/>
      </w:pPr>
      <w:r>
        <w:t>Court Services Victoria</w:t>
      </w:r>
      <w:r w:rsidR="00417B1B">
        <w:t>’s non-contractual receivables arising from statutory requirements are not financial instruments. However, they are nevertheless recognised and measured in accordance with AASB 9 requirements as if those receivables are</w:t>
      </w:r>
      <w:r w:rsidR="00D45E5B">
        <w:t xml:space="preserve"> </w:t>
      </w:r>
      <w:r w:rsidR="00417B1B">
        <w:t>financial</w:t>
      </w:r>
      <w:r w:rsidR="00D45E5B">
        <w:t xml:space="preserve"> </w:t>
      </w:r>
      <w:r w:rsidR="00C0469D">
        <w:t>instruments.</w:t>
      </w:r>
    </w:p>
    <w:p w14:paraId="5786449F" w14:textId="77777777" w:rsidR="00417B1B" w:rsidRDefault="00417B1B" w:rsidP="00417B1B">
      <w:pPr>
        <w:pStyle w:val="BodyText"/>
      </w:pPr>
      <w:r>
        <w:t>Statutory receivables are considered to have low credit risk, taking into account the counterparty’s credit rating, risk of default and capacity to meet contractual cash flow obligations in the near term. As the result, the loss allowance recognised for these financial assets during the period was limited to 12 months expected losses. No loss allowance recognised at 30 June 2018 under AASB 139. No additional loss allowance required upon transition into AASB 9 on 1 July 2018.</w:t>
      </w:r>
    </w:p>
    <w:p w14:paraId="7E53DC26" w14:textId="77777777" w:rsidR="00417B1B" w:rsidRDefault="00417B1B" w:rsidP="001C4709">
      <w:pPr>
        <w:pStyle w:val="Heading5"/>
      </w:pPr>
      <w:r>
        <w:t>Financial Instruments: Liquidity Risk</w:t>
      </w:r>
    </w:p>
    <w:p w14:paraId="72318F51" w14:textId="0D62A985" w:rsidR="00417B1B" w:rsidRDefault="00417B1B" w:rsidP="00417B1B">
      <w:pPr>
        <w:pStyle w:val="BodyText"/>
      </w:pPr>
      <w:r>
        <w:t xml:space="preserve">Liquidity risk arises from being unable to meet financial obligations as they fall due. </w:t>
      </w:r>
      <w:r w:rsidR="00E57EEE">
        <w:t>Court Services Victoria</w:t>
      </w:r>
      <w:r>
        <w:t xml:space="preserve"> operates under the Government fair payments policy of settling financial obligations within 30 days and in the event of a dispute, making payments within 30</w:t>
      </w:r>
      <w:r w:rsidR="00D45E5B">
        <w:t xml:space="preserve"> </w:t>
      </w:r>
      <w:r>
        <w:t>days from the date of resolution.</w:t>
      </w:r>
    </w:p>
    <w:p w14:paraId="72541DD2" w14:textId="3F2A5129" w:rsidR="00417B1B" w:rsidRDefault="00E57EEE" w:rsidP="00417B1B">
      <w:pPr>
        <w:pStyle w:val="BodyText"/>
      </w:pPr>
      <w:r>
        <w:t>Court Services Victoria</w:t>
      </w:r>
      <w:r w:rsidR="00417B1B">
        <w:t xml:space="preserve"> is exposed to liquidity risk mainly through the financial liabilities as disclosed in the face of the balance sheet and the amounts related to financial guarantees. </w:t>
      </w:r>
      <w:r>
        <w:t>Court Services Victoria</w:t>
      </w:r>
      <w:r w:rsidR="00417B1B">
        <w:t xml:space="preserve"> manages its liquidity risk by:</w:t>
      </w:r>
    </w:p>
    <w:p w14:paraId="2008E3D2" w14:textId="3A89A1F5" w:rsidR="00417B1B" w:rsidRDefault="00417B1B" w:rsidP="00417B1B">
      <w:pPr>
        <w:pStyle w:val="ListBullet"/>
      </w:pPr>
      <w:r>
        <w:t>close monitoring of its short-term and long-term borrowings by senior management, including monthly reviews on current and future</w:t>
      </w:r>
      <w:r w:rsidR="00D45E5B">
        <w:t xml:space="preserve"> </w:t>
      </w:r>
      <w:r>
        <w:t>borrowing levels and requirements;</w:t>
      </w:r>
    </w:p>
    <w:p w14:paraId="1018C3BD" w14:textId="77777777" w:rsidR="00417B1B" w:rsidRDefault="00417B1B" w:rsidP="00417B1B">
      <w:pPr>
        <w:pStyle w:val="ListBullet"/>
      </w:pPr>
      <w:r>
        <w:t>maintaining an adequate level of uncommitted funds that can be drawn at short notice to meet its short-term obligations;</w:t>
      </w:r>
    </w:p>
    <w:p w14:paraId="2119D1F9" w14:textId="3783F708" w:rsidR="00417B1B" w:rsidRDefault="00417B1B" w:rsidP="00417B1B">
      <w:pPr>
        <w:pStyle w:val="ListBullet"/>
      </w:pPr>
      <w:r>
        <w:t>holding investments and other contractual financial assets that are readily tradeable in</w:t>
      </w:r>
      <w:r w:rsidR="00D45E5B">
        <w:t xml:space="preserve"> </w:t>
      </w:r>
      <w:r>
        <w:t>the</w:t>
      </w:r>
      <w:r w:rsidR="00D45E5B">
        <w:t xml:space="preserve"> </w:t>
      </w:r>
      <w:r>
        <w:t>financial markets;</w:t>
      </w:r>
    </w:p>
    <w:p w14:paraId="76990CA7" w14:textId="77777777" w:rsidR="00417B1B" w:rsidRDefault="00417B1B" w:rsidP="00417B1B">
      <w:pPr>
        <w:pStyle w:val="ListBullet"/>
      </w:pPr>
      <w:r>
        <w:t>careful maturity planning of its financial obligations based on forecasts of future cash flows; and</w:t>
      </w:r>
    </w:p>
    <w:p w14:paraId="688762A5" w14:textId="50D5E9A3" w:rsidR="00417B1B" w:rsidRDefault="00417B1B" w:rsidP="00417B1B">
      <w:pPr>
        <w:pStyle w:val="ListBullet"/>
      </w:pPr>
      <w:r>
        <w:t>a high credit rating for the State of Victoria (Moody’s Investor Services and Standard &amp; Poor’s triple-A, which assists in accessing debt</w:t>
      </w:r>
      <w:r w:rsidR="00D45E5B">
        <w:t xml:space="preserve"> </w:t>
      </w:r>
      <w:r>
        <w:t>market at a lower interest rate).</w:t>
      </w:r>
    </w:p>
    <w:p w14:paraId="2CE03713" w14:textId="073183D4" w:rsidR="00417B1B" w:rsidRDefault="00E57EEE" w:rsidP="00417B1B">
      <w:pPr>
        <w:pStyle w:val="BodyText"/>
      </w:pPr>
      <w:r>
        <w:t>Court Services Victoria</w:t>
      </w:r>
      <w:r w:rsidR="00417B1B">
        <w:t>’s exposure to liquidity risk is deemed insignificant based on prior periods’ data and current assessment of risk. Cash for unexpected events is generally sourced from liquidation of</w:t>
      </w:r>
      <w:r w:rsidR="00D45E5B">
        <w:t xml:space="preserve"> </w:t>
      </w:r>
      <w:r w:rsidR="00417B1B">
        <w:t>available-for-sale financial investments.</w:t>
      </w:r>
    </w:p>
    <w:p w14:paraId="30AD934B" w14:textId="5A04FFA1" w:rsidR="00417B1B" w:rsidRDefault="00417B1B" w:rsidP="00417B1B">
      <w:pPr>
        <w:pStyle w:val="Heading3"/>
      </w:pPr>
      <w:bookmarkStart w:id="395" w:name="Note82"/>
      <w:bookmarkStart w:id="396" w:name="_Ref22653465"/>
      <w:bookmarkStart w:id="397" w:name="_Ref22653469"/>
      <w:bookmarkStart w:id="398" w:name="_Toc22665204"/>
      <w:r>
        <w:t xml:space="preserve">8.2 </w:t>
      </w:r>
      <w:bookmarkEnd w:id="395"/>
      <w:r>
        <w:t xml:space="preserve">Contingent Assets </w:t>
      </w:r>
      <w:r w:rsidR="00D45E5B">
        <w:t xml:space="preserve">and </w:t>
      </w:r>
      <w:r>
        <w:t>Contingent Liabilities</w:t>
      </w:r>
      <w:bookmarkEnd w:id="396"/>
      <w:bookmarkEnd w:id="397"/>
      <w:bookmarkEnd w:id="398"/>
    </w:p>
    <w:p w14:paraId="0DF8715A" w14:textId="292DB3A7" w:rsidR="00417B1B" w:rsidRDefault="00417B1B" w:rsidP="00417B1B">
      <w:pPr>
        <w:pStyle w:val="BodyText"/>
      </w:pPr>
      <w:r>
        <w:t>Contingent assets and contingent liabilities are not recognised in the balance sheet but are disclosed and, if</w:t>
      </w:r>
      <w:r w:rsidR="00D45E5B">
        <w:t xml:space="preserve"> </w:t>
      </w:r>
      <w:r>
        <w:t>quantifiable, are measured at nominal value.</w:t>
      </w:r>
    </w:p>
    <w:p w14:paraId="0F2139A7" w14:textId="77777777" w:rsidR="00417B1B" w:rsidRDefault="00417B1B" w:rsidP="00417B1B">
      <w:pPr>
        <w:pStyle w:val="BodyText"/>
      </w:pPr>
      <w:r>
        <w:t>Contingent assets and liabilities are presented inclusive of GST receivable or payable respectively.</w:t>
      </w:r>
    </w:p>
    <w:p w14:paraId="08AD78BD" w14:textId="7ACD9351" w:rsidR="00417B1B" w:rsidRDefault="00417B1B" w:rsidP="00417B1B">
      <w:pPr>
        <w:pStyle w:val="Heading4"/>
      </w:pPr>
      <w:r>
        <w:lastRenderedPageBreak/>
        <w:t>Quantifia</w:t>
      </w:r>
      <w:r w:rsidR="00C0469D">
        <w:t>ble Contingent Assets (Arising f</w:t>
      </w:r>
      <w:r>
        <w:t xml:space="preserve">rom Outside </w:t>
      </w:r>
      <w:r w:rsidR="00C0469D">
        <w:t>o</w:t>
      </w:r>
      <w:r w:rsidR="00172429">
        <w:t>f</w:t>
      </w:r>
      <w:r>
        <w:t xml:space="preserve"> Government)</w:t>
      </w:r>
    </w:p>
    <w:p w14:paraId="01FD9F90" w14:textId="77777777" w:rsidR="00417B1B" w:rsidRDefault="00417B1B" w:rsidP="00417B1B">
      <w:pPr>
        <w:pStyle w:val="Heading5"/>
      </w:pPr>
      <w:r>
        <w:t>Contingent Assets</w:t>
      </w:r>
    </w:p>
    <w:p w14:paraId="79DF13ED" w14:textId="596F6705" w:rsidR="00417B1B" w:rsidRDefault="00417B1B" w:rsidP="00417B1B">
      <w:pPr>
        <w:pStyle w:val="BodyText"/>
      </w:pPr>
      <w:r>
        <w:t>Contingent assets are possible assets that arise from past events, whose existence will be confirmed only by the occurrence or non</w:t>
      </w:r>
      <w:r w:rsidR="00D45E5B">
        <w:t xml:space="preserve"> </w:t>
      </w:r>
      <w:r>
        <w:t>occurrence of one or more uncertain future events not wholly within the control of</w:t>
      </w:r>
      <w:r w:rsidR="00D45E5B">
        <w:t xml:space="preserve"> </w:t>
      </w:r>
      <w:r>
        <w:t>the entity.</w:t>
      </w:r>
    </w:p>
    <w:p w14:paraId="7E0C6947" w14:textId="07DFDFD8" w:rsidR="00417B1B" w:rsidRDefault="00417B1B" w:rsidP="00417B1B">
      <w:pPr>
        <w:pStyle w:val="BodyText"/>
      </w:pPr>
      <w:r>
        <w:t>These are classified as either quantifiable, where</w:t>
      </w:r>
      <w:r w:rsidR="00D45E5B">
        <w:t xml:space="preserve"> </w:t>
      </w:r>
      <w:r>
        <w:t>the potential economic benefit is known, or</w:t>
      </w:r>
      <w:r w:rsidR="00D45E5B">
        <w:t xml:space="preserve"> </w:t>
      </w:r>
      <w:r>
        <w:t>non</w:t>
      </w:r>
      <w:r>
        <w:rPr>
          <w:rFonts w:ascii="MS Gothic" w:hAnsi="MS Gothic" w:cs="MS Gothic"/>
        </w:rPr>
        <w:t>‑</w:t>
      </w:r>
      <w:r>
        <w:t>quantifiable.</w:t>
      </w:r>
    </w:p>
    <w:tbl>
      <w:tblPr>
        <w:tblStyle w:val="AccessibleTableNumerical"/>
        <w:tblW w:w="5000" w:type="pct"/>
        <w:tblLook w:val="04A0" w:firstRow="1" w:lastRow="0" w:firstColumn="1" w:lastColumn="0" w:noHBand="0" w:noVBand="1"/>
      </w:tblPr>
      <w:tblGrid>
        <w:gridCol w:w="4980"/>
        <w:gridCol w:w="2331"/>
        <w:gridCol w:w="2331"/>
      </w:tblGrid>
      <w:tr w:rsidR="00417B1B" w:rsidRPr="00AE57A5" w14:paraId="02E414F2" w14:textId="77777777" w:rsidTr="00C046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82" w:type="pct"/>
          </w:tcPr>
          <w:p w14:paraId="3D2FB537" w14:textId="3EB82AF0" w:rsidR="00417B1B" w:rsidRPr="00AE57A5" w:rsidRDefault="00AE57A5" w:rsidP="00AE57A5">
            <w:pPr>
              <w:pStyle w:val="TableText"/>
            </w:pPr>
            <w:bookmarkStart w:id="399" w:name="ColumnTitle_89"/>
            <w:r w:rsidRPr="00AE57A5">
              <w:t>Contingent assets</w:t>
            </w:r>
          </w:p>
        </w:tc>
        <w:tc>
          <w:tcPr>
            <w:tcW w:w="1209" w:type="pct"/>
            <w:vAlign w:val="bottom"/>
          </w:tcPr>
          <w:p w14:paraId="6A47D286" w14:textId="77777777" w:rsidR="00417B1B" w:rsidRPr="00AE57A5" w:rsidRDefault="00417B1B" w:rsidP="00C0469D">
            <w:pPr>
              <w:pStyle w:val="TableText"/>
              <w:cnfStyle w:val="100000000000" w:firstRow="1" w:lastRow="0" w:firstColumn="0" w:lastColumn="0" w:oddVBand="0" w:evenVBand="0" w:oddHBand="0" w:evenHBand="0" w:firstRowFirstColumn="0" w:firstRowLastColumn="0" w:lastRowFirstColumn="0" w:lastRowLastColumn="0"/>
            </w:pPr>
            <w:r w:rsidRPr="00AE57A5">
              <w:t>2019</w:t>
            </w:r>
            <w:r w:rsidRPr="00AE57A5">
              <w:br/>
              <w:t>$'000</w:t>
            </w:r>
          </w:p>
        </w:tc>
        <w:tc>
          <w:tcPr>
            <w:tcW w:w="1209" w:type="pct"/>
            <w:vAlign w:val="bottom"/>
          </w:tcPr>
          <w:p w14:paraId="60644CD3" w14:textId="77777777" w:rsidR="00417B1B" w:rsidRPr="00AE57A5" w:rsidRDefault="00417B1B" w:rsidP="00C0469D">
            <w:pPr>
              <w:pStyle w:val="TableText"/>
              <w:cnfStyle w:val="100000000000" w:firstRow="1" w:lastRow="0" w:firstColumn="0" w:lastColumn="0" w:oddVBand="0" w:evenVBand="0" w:oddHBand="0" w:evenHBand="0" w:firstRowFirstColumn="0" w:firstRowLastColumn="0" w:lastRowFirstColumn="0" w:lastRowLastColumn="0"/>
            </w:pPr>
            <w:r w:rsidRPr="00AE57A5">
              <w:t>2018</w:t>
            </w:r>
            <w:r w:rsidRPr="00AE57A5">
              <w:br/>
              <w:t>$'000</w:t>
            </w:r>
          </w:p>
        </w:tc>
      </w:tr>
      <w:bookmarkEnd w:id="399"/>
      <w:tr w:rsidR="00417B1B" w:rsidRPr="00AE57A5" w14:paraId="1837AA93" w14:textId="77777777" w:rsidTr="00AE57A5">
        <w:tc>
          <w:tcPr>
            <w:cnfStyle w:val="001000000000" w:firstRow="0" w:lastRow="0" w:firstColumn="1" w:lastColumn="0" w:oddVBand="0" w:evenVBand="0" w:oddHBand="0" w:evenHBand="0" w:firstRowFirstColumn="0" w:firstRowLastColumn="0" w:lastRowFirstColumn="0" w:lastRowLastColumn="0"/>
            <w:tcW w:w="2582" w:type="pct"/>
          </w:tcPr>
          <w:p w14:paraId="5F251314" w14:textId="77777777" w:rsidR="00417B1B" w:rsidRPr="00AE57A5" w:rsidRDefault="00417B1B" w:rsidP="00AE57A5">
            <w:pPr>
              <w:pStyle w:val="TableText"/>
            </w:pPr>
            <w:r w:rsidRPr="00AE57A5">
              <w:t>Insurance Claim</w:t>
            </w:r>
          </w:p>
        </w:tc>
        <w:tc>
          <w:tcPr>
            <w:tcW w:w="1209" w:type="pct"/>
          </w:tcPr>
          <w:p w14:paraId="2C59DE9A" w14:textId="77777777" w:rsidR="00417B1B" w:rsidRPr="00AE57A5" w:rsidRDefault="00417B1B" w:rsidP="00AE57A5">
            <w:pPr>
              <w:pStyle w:val="TableText"/>
              <w:cnfStyle w:val="000000000000" w:firstRow="0" w:lastRow="0" w:firstColumn="0" w:lastColumn="0" w:oddVBand="0" w:evenVBand="0" w:oddHBand="0" w:evenHBand="0" w:firstRowFirstColumn="0" w:firstRowLastColumn="0" w:lastRowFirstColumn="0" w:lastRowLastColumn="0"/>
            </w:pPr>
            <w:r w:rsidRPr="00AE57A5">
              <w:t>0</w:t>
            </w:r>
          </w:p>
        </w:tc>
        <w:tc>
          <w:tcPr>
            <w:tcW w:w="1209" w:type="pct"/>
          </w:tcPr>
          <w:p w14:paraId="0EBD88D9" w14:textId="77777777" w:rsidR="00417B1B" w:rsidRPr="00AE57A5" w:rsidRDefault="00417B1B" w:rsidP="00AE57A5">
            <w:pPr>
              <w:pStyle w:val="TableText"/>
              <w:cnfStyle w:val="000000000000" w:firstRow="0" w:lastRow="0" w:firstColumn="0" w:lastColumn="0" w:oddVBand="0" w:evenVBand="0" w:oddHBand="0" w:evenHBand="0" w:firstRowFirstColumn="0" w:firstRowLastColumn="0" w:lastRowFirstColumn="0" w:lastRowLastColumn="0"/>
            </w:pPr>
            <w:r w:rsidRPr="00AE57A5">
              <w:t>220</w:t>
            </w:r>
          </w:p>
        </w:tc>
      </w:tr>
      <w:tr w:rsidR="00417B1B" w:rsidRPr="00C0469D" w14:paraId="6CB139BE" w14:textId="77777777" w:rsidTr="00AE57A5">
        <w:tc>
          <w:tcPr>
            <w:cnfStyle w:val="001000000000" w:firstRow="0" w:lastRow="0" w:firstColumn="1" w:lastColumn="0" w:oddVBand="0" w:evenVBand="0" w:oddHBand="0" w:evenHBand="0" w:firstRowFirstColumn="0" w:firstRowLastColumn="0" w:lastRowFirstColumn="0" w:lastRowLastColumn="0"/>
            <w:tcW w:w="2582" w:type="pct"/>
          </w:tcPr>
          <w:p w14:paraId="2A9796A8" w14:textId="77777777" w:rsidR="00417B1B" w:rsidRPr="00C0469D" w:rsidRDefault="00417B1B" w:rsidP="00AE57A5">
            <w:pPr>
              <w:pStyle w:val="TableText"/>
              <w:rPr>
                <w:rStyle w:val="Bold"/>
              </w:rPr>
            </w:pPr>
            <w:r w:rsidRPr="00C0469D">
              <w:rPr>
                <w:rStyle w:val="Bold"/>
              </w:rPr>
              <w:t>Total contingent assets</w:t>
            </w:r>
          </w:p>
        </w:tc>
        <w:tc>
          <w:tcPr>
            <w:tcW w:w="1209" w:type="pct"/>
          </w:tcPr>
          <w:p w14:paraId="147B68ED" w14:textId="77777777" w:rsidR="00417B1B" w:rsidRPr="00C0469D" w:rsidRDefault="00417B1B" w:rsidP="00AE57A5">
            <w:pPr>
              <w:pStyle w:val="TableText"/>
              <w:cnfStyle w:val="000000000000" w:firstRow="0" w:lastRow="0" w:firstColumn="0" w:lastColumn="0" w:oddVBand="0" w:evenVBand="0" w:oddHBand="0" w:evenHBand="0" w:firstRowFirstColumn="0" w:firstRowLastColumn="0" w:lastRowFirstColumn="0" w:lastRowLastColumn="0"/>
              <w:rPr>
                <w:rStyle w:val="Bold"/>
              </w:rPr>
            </w:pPr>
            <w:r w:rsidRPr="00C0469D">
              <w:rPr>
                <w:rStyle w:val="Bold"/>
              </w:rPr>
              <w:t>0</w:t>
            </w:r>
          </w:p>
        </w:tc>
        <w:tc>
          <w:tcPr>
            <w:tcW w:w="1209" w:type="pct"/>
          </w:tcPr>
          <w:p w14:paraId="5D7500EC" w14:textId="77777777" w:rsidR="00417B1B" w:rsidRPr="00C0469D" w:rsidRDefault="00417B1B" w:rsidP="00AE57A5">
            <w:pPr>
              <w:pStyle w:val="TableText"/>
              <w:cnfStyle w:val="000000000000" w:firstRow="0" w:lastRow="0" w:firstColumn="0" w:lastColumn="0" w:oddVBand="0" w:evenVBand="0" w:oddHBand="0" w:evenHBand="0" w:firstRowFirstColumn="0" w:firstRowLastColumn="0" w:lastRowFirstColumn="0" w:lastRowLastColumn="0"/>
              <w:rPr>
                <w:rStyle w:val="Bold"/>
              </w:rPr>
            </w:pPr>
            <w:r w:rsidRPr="00C0469D">
              <w:rPr>
                <w:rStyle w:val="Bold"/>
              </w:rPr>
              <w:t>220</w:t>
            </w:r>
          </w:p>
        </w:tc>
      </w:tr>
    </w:tbl>
    <w:p w14:paraId="7ADF1F38" w14:textId="09EFB0B1" w:rsidR="00417B1B" w:rsidRDefault="00417B1B" w:rsidP="00417B1B">
      <w:pPr>
        <w:pStyle w:val="Heading4"/>
      </w:pPr>
      <w:r>
        <w:t>Quantifiable C</w:t>
      </w:r>
      <w:r w:rsidR="00C0469D">
        <w:t>ontingent Liabilities (Arising f</w:t>
      </w:r>
      <w:r>
        <w:t xml:space="preserve">rom Outside </w:t>
      </w:r>
      <w:r w:rsidR="00172429">
        <w:t>of</w:t>
      </w:r>
      <w:r>
        <w:t xml:space="preserve"> Government)</w:t>
      </w:r>
    </w:p>
    <w:p w14:paraId="5CBDA24D" w14:textId="77777777" w:rsidR="00417B1B" w:rsidRDefault="00417B1B" w:rsidP="00417B1B">
      <w:pPr>
        <w:pStyle w:val="Heading5"/>
      </w:pPr>
      <w:r>
        <w:t>Contingent Liabilities</w:t>
      </w:r>
    </w:p>
    <w:p w14:paraId="720840A8" w14:textId="77777777" w:rsidR="00417B1B" w:rsidRDefault="00417B1B" w:rsidP="00417B1B">
      <w:pPr>
        <w:pStyle w:val="BodyText"/>
      </w:pPr>
      <w:r>
        <w:t>Contingent liabilities are:</w:t>
      </w:r>
    </w:p>
    <w:p w14:paraId="41A56152" w14:textId="028DB8F1" w:rsidR="00417B1B" w:rsidRDefault="00417B1B" w:rsidP="00417B1B">
      <w:pPr>
        <w:pStyle w:val="ListBullet"/>
      </w:pPr>
      <w:r>
        <w:t>possible obligations that arise from past events, the existence of which will be confirmed only by the occurrence or non-occurrence of one or more uncertain future events not wholly within the control of</w:t>
      </w:r>
      <w:r w:rsidR="00D45E5B">
        <w:t xml:space="preserve"> </w:t>
      </w:r>
      <w:r>
        <w:t>the entity; or</w:t>
      </w:r>
    </w:p>
    <w:p w14:paraId="00935D09" w14:textId="77777777" w:rsidR="00417B1B" w:rsidRDefault="00417B1B" w:rsidP="00417B1B">
      <w:pPr>
        <w:pStyle w:val="ListBullet"/>
      </w:pPr>
      <w:r>
        <w:t>present obligations that arise from past events but are not recognised because:</w:t>
      </w:r>
    </w:p>
    <w:p w14:paraId="2557DFDF" w14:textId="77777777" w:rsidR="00E952AB" w:rsidRDefault="00417B1B" w:rsidP="00AE57A5">
      <w:pPr>
        <w:pStyle w:val="ListBullet2"/>
      </w:pPr>
      <w:r>
        <w:t>it is not probable that an outflow of resources embodying economic benefits will be required to settle the obligations; or</w:t>
      </w:r>
    </w:p>
    <w:p w14:paraId="27CD6D89" w14:textId="37342E4D" w:rsidR="00417B1B" w:rsidRDefault="00E952AB" w:rsidP="00AE57A5">
      <w:pPr>
        <w:pStyle w:val="ListBullet2"/>
      </w:pPr>
      <w:r>
        <w:t>The</w:t>
      </w:r>
      <w:r w:rsidR="00417B1B">
        <w:t xml:space="preserve"> amount of the obligations cannot be measured with sufficient reliability.</w:t>
      </w:r>
    </w:p>
    <w:p w14:paraId="0EEFE884" w14:textId="77777777" w:rsidR="00417B1B" w:rsidRDefault="00417B1B" w:rsidP="00417B1B">
      <w:pPr>
        <w:pStyle w:val="BodyText"/>
      </w:pPr>
      <w:r>
        <w:t>Contingent liabilities are also classified as either quantifiable or non-quantifiable.</w:t>
      </w:r>
    </w:p>
    <w:tbl>
      <w:tblPr>
        <w:tblStyle w:val="AccessibleTableNumerical"/>
        <w:tblW w:w="5000" w:type="pct"/>
        <w:tblLook w:val="04A0" w:firstRow="1" w:lastRow="0" w:firstColumn="1" w:lastColumn="0" w:noHBand="0" w:noVBand="1"/>
      </w:tblPr>
      <w:tblGrid>
        <w:gridCol w:w="4980"/>
        <w:gridCol w:w="2331"/>
        <w:gridCol w:w="2331"/>
      </w:tblGrid>
      <w:tr w:rsidR="00417B1B" w:rsidRPr="003361FB" w14:paraId="60D9807B" w14:textId="77777777" w:rsidTr="00C046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82" w:type="pct"/>
          </w:tcPr>
          <w:p w14:paraId="24B7D394" w14:textId="553CD6B1" w:rsidR="00417B1B" w:rsidRPr="003361FB" w:rsidRDefault="00122091" w:rsidP="003361FB">
            <w:pPr>
              <w:pStyle w:val="TableText"/>
            </w:pPr>
            <w:bookmarkStart w:id="400" w:name="ColumnTitle_90"/>
            <w:r w:rsidRPr="003361FB">
              <w:t>Contingent liabilities</w:t>
            </w:r>
          </w:p>
        </w:tc>
        <w:tc>
          <w:tcPr>
            <w:tcW w:w="1209" w:type="pct"/>
            <w:vAlign w:val="bottom"/>
          </w:tcPr>
          <w:p w14:paraId="3B3C98C3" w14:textId="77777777" w:rsidR="00417B1B" w:rsidRPr="003361FB" w:rsidRDefault="00417B1B" w:rsidP="00C0469D">
            <w:pPr>
              <w:pStyle w:val="TableText"/>
              <w:cnfStyle w:val="100000000000" w:firstRow="1" w:lastRow="0" w:firstColumn="0" w:lastColumn="0" w:oddVBand="0" w:evenVBand="0" w:oddHBand="0" w:evenHBand="0" w:firstRowFirstColumn="0" w:firstRowLastColumn="0" w:lastRowFirstColumn="0" w:lastRowLastColumn="0"/>
            </w:pPr>
            <w:r w:rsidRPr="003361FB">
              <w:t>2019</w:t>
            </w:r>
            <w:r w:rsidRPr="003361FB">
              <w:br/>
              <w:t>$'000</w:t>
            </w:r>
          </w:p>
        </w:tc>
        <w:tc>
          <w:tcPr>
            <w:tcW w:w="1209" w:type="pct"/>
            <w:vAlign w:val="bottom"/>
          </w:tcPr>
          <w:p w14:paraId="1EBD57AE" w14:textId="77777777" w:rsidR="00417B1B" w:rsidRPr="003361FB" w:rsidRDefault="00417B1B" w:rsidP="00C0469D">
            <w:pPr>
              <w:pStyle w:val="TableText"/>
              <w:cnfStyle w:val="100000000000" w:firstRow="1" w:lastRow="0" w:firstColumn="0" w:lastColumn="0" w:oddVBand="0" w:evenVBand="0" w:oddHBand="0" w:evenHBand="0" w:firstRowFirstColumn="0" w:firstRowLastColumn="0" w:lastRowFirstColumn="0" w:lastRowLastColumn="0"/>
            </w:pPr>
            <w:r w:rsidRPr="003361FB">
              <w:t>2018</w:t>
            </w:r>
            <w:r w:rsidRPr="003361FB">
              <w:br/>
              <w:t>$'000</w:t>
            </w:r>
          </w:p>
        </w:tc>
      </w:tr>
      <w:bookmarkEnd w:id="400"/>
      <w:tr w:rsidR="00417B1B" w:rsidRPr="003361FB" w14:paraId="2482A305" w14:textId="77777777" w:rsidTr="00122091">
        <w:tc>
          <w:tcPr>
            <w:cnfStyle w:val="001000000000" w:firstRow="0" w:lastRow="0" w:firstColumn="1" w:lastColumn="0" w:oddVBand="0" w:evenVBand="0" w:oddHBand="0" w:evenHBand="0" w:firstRowFirstColumn="0" w:firstRowLastColumn="0" w:lastRowFirstColumn="0" w:lastRowLastColumn="0"/>
            <w:tcW w:w="2582" w:type="pct"/>
          </w:tcPr>
          <w:p w14:paraId="7C260F7C" w14:textId="77777777" w:rsidR="00417B1B" w:rsidRPr="003361FB" w:rsidRDefault="00417B1B" w:rsidP="003361FB">
            <w:pPr>
              <w:pStyle w:val="TableText"/>
            </w:pPr>
            <w:r w:rsidRPr="003361FB">
              <w:t>Liabilities pending the outcome of legal action</w:t>
            </w:r>
          </w:p>
        </w:tc>
        <w:tc>
          <w:tcPr>
            <w:tcW w:w="1209" w:type="pct"/>
          </w:tcPr>
          <w:p w14:paraId="5B2D11EA" w14:textId="77777777" w:rsidR="00417B1B" w:rsidRPr="003361FB" w:rsidRDefault="00417B1B" w:rsidP="003361FB">
            <w:pPr>
              <w:pStyle w:val="TableText"/>
              <w:cnfStyle w:val="000000000000" w:firstRow="0" w:lastRow="0" w:firstColumn="0" w:lastColumn="0" w:oddVBand="0" w:evenVBand="0" w:oddHBand="0" w:evenHBand="0" w:firstRowFirstColumn="0" w:firstRowLastColumn="0" w:lastRowFirstColumn="0" w:lastRowLastColumn="0"/>
            </w:pPr>
            <w:r w:rsidRPr="003361FB">
              <w:t>250</w:t>
            </w:r>
          </w:p>
        </w:tc>
        <w:tc>
          <w:tcPr>
            <w:tcW w:w="1209" w:type="pct"/>
          </w:tcPr>
          <w:p w14:paraId="6B15203D" w14:textId="77777777" w:rsidR="00417B1B" w:rsidRPr="003361FB" w:rsidRDefault="00417B1B" w:rsidP="003361FB">
            <w:pPr>
              <w:pStyle w:val="TableText"/>
              <w:cnfStyle w:val="000000000000" w:firstRow="0" w:lastRow="0" w:firstColumn="0" w:lastColumn="0" w:oddVBand="0" w:evenVBand="0" w:oddHBand="0" w:evenHBand="0" w:firstRowFirstColumn="0" w:firstRowLastColumn="0" w:lastRowFirstColumn="0" w:lastRowLastColumn="0"/>
            </w:pPr>
            <w:r w:rsidRPr="003361FB">
              <w:t>252</w:t>
            </w:r>
          </w:p>
        </w:tc>
      </w:tr>
      <w:tr w:rsidR="00417B1B" w:rsidRPr="003361FB" w14:paraId="7F3A4AD3" w14:textId="77777777" w:rsidTr="00122091">
        <w:tc>
          <w:tcPr>
            <w:cnfStyle w:val="001000000000" w:firstRow="0" w:lastRow="0" w:firstColumn="1" w:lastColumn="0" w:oddVBand="0" w:evenVBand="0" w:oddHBand="0" w:evenHBand="0" w:firstRowFirstColumn="0" w:firstRowLastColumn="0" w:lastRowFirstColumn="0" w:lastRowLastColumn="0"/>
            <w:tcW w:w="2582" w:type="pct"/>
          </w:tcPr>
          <w:p w14:paraId="42B4CF28" w14:textId="27854558" w:rsidR="00417B1B" w:rsidRPr="003361FB" w:rsidRDefault="00417B1B" w:rsidP="003361FB">
            <w:pPr>
              <w:pStyle w:val="TableText"/>
            </w:pPr>
            <w:r w:rsidRPr="003361FB">
              <w:t>Remediation of combustible aluminium composite</w:t>
            </w:r>
            <w:r w:rsidR="00D45E5B" w:rsidRPr="003361FB">
              <w:t xml:space="preserve"> </w:t>
            </w:r>
            <w:r w:rsidRPr="003361FB">
              <w:t>panels</w:t>
            </w:r>
          </w:p>
        </w:tc>
        <w:tc>
          <w:tcPr>
            <w:tcW w:w="1209" w:type="pct"/>
          </w:tcPr>
          <w:p w14:paraId="2D7C114B" w14:textId="77777777" w:rsidR="00417B1B" w:rsidRPr="003361FB" w:rsidRDefault="00417B1B" w:rsidP="003361FB">
            <w:pPr>
              <w:pStyle w:val="TableText"/>
              <w:cnfStyle w:val="000000000000" w:firstRow="0" w:lastRow="0" w:firstColumn="0" w:lastColumn="0" w:oddVBand="0" w:evenVBand="0" w:oddHBand="0" w:evenHBand="0" w:firstRowFirstColumn="0" w:firstRowLastColumn="0" w:lastRowFirstColumn="0" w:lastRowLastColumn="0"/>
            </w:pPr>
            <w:r w:rsidRPr="003361FB">
              <w:t>7,020</w:t>
            </w:r>
          </w:p>
        </w:tc>
        <w:tc>
          <w:tcPr>
            <w:tcW w:w="1209" w:type="pct"/>
          </w:tcPr>
          <w:p w14:paraId="0BB022F8" w14:textId="77777777" w:rsidR="00417B1B" w:rsidRPr="003361FB" w:rsidRDefault="00417B1B" w:rsidP="003361FB">
            <w:pPr>
              <w:pStyle w:val="TableText"/>
              <w:cnfStyle w:val="000000000000" w:firstRow="0" w:lastRow="0" w:firstColumn="0" w:lastColumn="0" w:oddVBand="0" w:evenVBand="0" w:oddHBand="0" w:evenHBand="0" w:firstRowFirstColumn="0" w:firstRowLastColumn="0" w:lastRowFirstColumn="0" w:lastRowLastColumn="0"/>
            </w:pPr>
            <w:r w:rsidRPr="003361FB">
              <w:t>0</w:t>
            </w:r>
          </w:p>
        </w:tc>
      </w:tr>
      <w:tr w:rsidR="00417B1B" w:rsidRPr="003361FB" w14:paraId="6C38EA7C" w14:textId="77777777" w:rsidTr="00122091">
        <w:tc>
          <w:tcPr>
            <w:cnfStyle w:val="001000000000" w:firstRow="0" w:lastRow="0" w:firstColumn="1" w:lastColumn="0" w:oddVBand="0" w:evenVBand="0" w:oddHBand="0" w:evenHBand="0" w:firstRowFirstColumn="0" w:firstRowLastColumn="0" w:lastRowFirstColumn="0" w:lastRowLastColumn="0"/>
            <w:tcW w:w="2582" w:type="pct"/>
          </w:tcPr>
          <w:p w14:paraId="7A556C79" w14:textId="77777777" w:rsidR="00417B1B" w:rsidRPr="003361FB" w:rsidRDefault="00417B1B" w:rsidP="003361FB">
            <w:pPr>
              <w:pStyle w:val="TableText"/>
            </w:pPr>
            <w:r w:rsidRPr="003361FB">
              <w:t>Make good requirements under leases of premises</w:t>
            </w:r>
          </w:p>
        </w:tc>
        <w:tc>
          <w:tcPr>
            <w:tcW w:w="1209" w:type="pct"/>
          </w:tcPr>
          <w:p w14:paraId="3A2F467C" w14:textId="77777777" w:rsidR="00417B1B" w:rsidRPr="003361FB" w:rsidRDefault="00417B1B" w:rsidP="003361FB">
            <w:pPr>
              <w:pStyle w:val="TableText"/>
              <w:cnfStyle w:val="000000000000" w:firstRow="0" w:lastRow="0" w:firstColumn="0" w:lastColumn="0" w:oddVBand="0" w:evenVBand="0" w:oddHBand="0" w:evenHBand="0" w:firstRowFirstColumn="0" w:firstRowLastColumn="0" w:lastRowFirstColumn="0" w:lastRowLastColumn="0"/>
            </w:pPr>
            <w:r w:rsidRPr="003361FB">
              <w:t>3,353</w:t>
            </w:r>
          </w:p>
        </w:tc>
        <w:tc>
          <w:tcPr>
            <w:tcW w:w="1209" w:type="pct"/>
          </w:tcPr>
          <w:p w14:paraId="42AFC582" w14:textId="77777777" w:rsidR="00417B1B" w:rsidRPr="003361FB" w:rsidRDefault="00417B1B" w:rsidP="003361FB">
            <w:pPr>
              <w:pStyle w:val="TableText"/>
              <w:cnfStyle w:val="000000000000" w:firstRow="0" w:lastRow="0" w:firstColumn="0" w:lastColumn="0" w:oddVBand="0" w:evenVBand="0" w:oddHBand="0" w:evenHBand="0" w:firstRowFirstColumn="0" w:firstRowLastColumn="0" w:lastRowFirstColumn="0" w:lastRowLastColumn="0"/>
            </w:pPr>
            <w:r w:rsidRPr="003361FB">
              <w:t>1,246</w:t>
            </w:r>
          </w:p>
        </w:tc>
      </w:tr>
      <w:tr w:rsidR="00417B1B" w:rsidRPr="00C0469D" w14:paraId="3751063D" w14:textId="77777777" w:rsidTr="00122091">
        <w:tc>
          <w:tcPr>
            <w:cnfStyle w:val="001000000000" w:firstRow="0" w:lastRow="0" w:firstColumn="1" w:lastColumn="0" w:oddVBand="0" w:evenVBand="0" w:oddHBand="0" w:evenHBand="0" w:firstRowFirstColumn="0" w:firstRowLastColumn="0" w:lastRowFirstColumn="0" w:lastRowLastColumn="0"/>
            <w:tcW w:w="2582" w:type="pct"/>
          </w:tcPr>
          <w:p w14:paraId="5E888437" w14:textId="1B0AD998" w:rsidR="00417B1B" w:rsidRPr="00C0469D" w:rsidRDefault="00417B1B" w:rsidP="00774ADC">
            <w:pPr>
              <w:pStyle w:val="TableText"/>
              <w:rPr>
                <w:rStyle w:val="Bold"/>
              </w:rPr>
            </w:pPr>
            <w:r w:rsidRPr="00C0469D">
              <w:rPr>
                <w:rStyle w:val="Bold"/>
              </w:rPr>
              <w:t xml:space="preserve">Total contingent </w:t>
            </w:r>
            <w:r w:rsidR="00774ADC">
              <w:rPr>
                <w:rStyle w:val="Bold"/>
              </w:rPr>
              <w:t>liabilities</w:t>
            </w:r>
            <w:r w:rsidR="00774ADC" w:rsidRPr="00774ADC">
              <w:rPr>
                <w:rStyle w:val="Bold"/>
                <w:vertAlign w:val="superscript"/>
              </w:rPr>
              <w:fldChar w:fldCharType="begin"/>
            </w:r>
            <w:r w:rsidR="00774ADC" w:rsidRPr="00774ADC">
              <w:rPr>
                <w:rStyle w:val="Bold"/>
                <w:vertAlign w:val="superscript"/>
              </w:rPr>
              <w:instrText xml:space="preserve"> REF Note82tablenote1 \r \h </w:instrText>
            </w:r>
            <w:r w:rsidR="00774ADC">
              <w:rPr>
                <w:rStyle w:val="Bold"/>
                <w:vertAlign w:val="superscript"/>
              </w:rPr>
              <w:instrText xml:space="preserve"> \* MERGEFORMAT </w:instrText>
            </w:r>
            <w:r w:rsidR="00774ADC" w:rsidRPr="00774ADC">
              <w:rPr>
                <w:rStyle w:val="Bold"/>
                <w:vertAlign w:val="superscript"/>
              </w:rPr>
            </w:r>
            <w:r w:rsidR="00774ADC" w:rsidRPr="00774ADC">
              <w:rPr>
                <w:rStyle w:val="Bold"/>
                <w:vertAlign w:val="superscript"/>
              </w:rPr>
              <w:fldChar w:fldCharType="separate"/>
            </w:r>
            <w:r w:rsidR="0067082F">
              <w:rPr>
                <w:rStyle w:val="Bold"/>
                <w:vertAlign w:val="superscript"/>
              </w:rPr>
              <w:t>(1)</w:t>
            </w:r>
            <w:r w:rsidR="00774ADC" w:rsidRPr="00774ADC">
              <w:rPr>
                <w:rStyle w:val="Bold"/>
                <w:vertAlign w:val="superscript"/>
              </w:rPr>
              <w:fldChar w:fldCharType="end"/>
            </w:r>
          </w:p>
        </w:tc>
        <w:tc>
          <w:tcPr>
            <w:tcW w:w="1209" w:type="pct"/>
          </w:tcPr>
          <w:p w14:paraId="364524D9" w14:textId="77777777" w:rsidR="00417B1B" w:rsidRPr="00C0469D" w:rsidRDefault="00417B1B" w:rsidP="003361FB">
            <w:pPr>
              <w:pStyle w:val="TableText"/>
              <w:cnfStyle w:val="000000000000" w:firstRow="0" w:lastRow="0" w:firstColumn="0" w:lastColumn="0" w:oddVBand="0" w:evenVBand="0" w:oddHBand="0" w:evenHBand="0" w:firstRowFirstColumn="0" w:firstRowLastColumn="0" w:lastRowFirstColumn="0" w:lastRowLastColumn="0"/>
              <w:rPr>
                <w:rStyle w:val="Bold"/>
              </w:rPr>
            </w:pPr>
            <w:r w:rsidRPr="00C0469D">
              <w:rPr>
                <w:rStyle w:val="Bold"/>
              </w:rPr>
              <w:t>10,623</w:t>
            </w:r>
          </w:p>
        </w:tc>
        <w:tc>
          <w:tcPr>
            <w:tcW w:w="1209" w:type="pct"/>
          </w:tcPr>
          <w:p w14:paraId="15A35DC5" w14:textId="77777777" w:rsidR="00417B1B" w:rsidRPr="00C0469D" w:rsidRDefault="00417B1B" w:rsidP="003361FB">
            <w:pPr>
              <w:pStyle w:val="TableText"/>
              <w:cnfStyle w:val="000000000000" w:firstRow="0" w:lastRow="0" w:firstColumn="0" w:lastColumn="0" w:oddVBand="0" w:evenVBand="0" w:oddHBand="0" w:evenHBand="0" w:firstRowFirstColumn="0" w:firstRowLastColumn="0" w:lastRowFirstColumn="0" w:lastRowLastColumn="0"/>
              <w:rPr>
                <w:rStyle w:val="Bold"/>
              </w:rPr>
            </w:pPr>
            <w:r w:rsidRPr="00C0469D">
              <w:rPr>
                <w:rStyle w:val="Bold"/>
              </w:rPr>
              <w:t>1,498</w:t>
            </w:r>
          </w:p>
        </w:tc>
      </w:tr>
    </w:tbl>
    <w:p w14:paraId="3A692A6D" w14:textId="02D99B88" w:rsidR="00417B1B" w:rsidRDefault="00417B1B" w:rsidP="00A01DC4">
      <w:pPr>
        <w:pStyle w:val="NotesNumberedList"/>
        <w:numPr>
          <w:ilvl w:val="0"/>
          <w:numId w:val="30"/>
        </w:numPr>
      </w:pPr>
      <w:bookmarkStart w:id="401" w:name="Note82tablenote1"/>
      <w:r w:rsidRPr="00F90AB2">
        <w:t xml:space="preserve">Possible obligations that arise and only can be confirmed by the occurrence of one or more uncertain future events not wholly within the control of </w:t>
      </w:r>
      <w:r w:rsidR="00E57EEE">
        <w:t>Court Services Victoria</w:t>
      </w:r>
      <w:r w:rsidRPr="00F90AB2">
        <w:t>.</w:t>
      </w:r>
    </w:p>
    <w:bookmarkEnd w:id="401"/>
    <w:p w14:paraId="6F8D7063" w14:textId="3BF9689A" w:rsidR="00417B1B" w:rsidRDefault="00E57EEE" w:rsidP="00417B1B">
      <w:pPr>
        <w:pStyle w:val="BodyText"/>
      </w:pPr>
      <w:r>
        <w:t>Court Services Victoria</w:t>
      </w:r>
      <w:r w:rsidR="00417B1B">
        <w:t xml:space="preserve"> has received information from Department of Environment, Land, Water and Planning (DELWP) regarding the risk arising from the use of combustible aluminium composite panels in seven </w:t>
      </w:r>
      <w:r>
        <w:t>Court Services Victoria</w:t>
      </w:r>
      <w:r w:rsidR="00417B1B">
        <w:t xml:space="preserve"> owned buildings. </w:t>
      </w:r>
      <w:r w:rsidR="00C0469D">
        <w:t>T</w:t>
      </w:r>
      <w:r w:rsidR="00E952AB">
        <w:t>he</w:t>
      </w:r>
      <w:r w:rsidR="00417B1B">
        <w:t xml:space="preserve"> estimated cost of remediation, which is based on that information, may increase or decrease as the nature and extent of remediation is determined. </w:t>
      </w:r>
      <w:r>
        <w:t>Court Services Victoria</w:t>
      </w:r>
      <w:r w:rsidR="00417B1B">
        <w:t xml:space="preserve"> expects funding will be provided to meet the cost of remediation. This funding has not been reflected in the</w:t>
      </w:r>
      <w:r w:rsidR="00C0469D">
        <w:t xml:space="preserve"> estimated cost of remediation.</w:t>
      </w:r>
    </w:p>
    <w:p w14:paraId="40C7DC52" w14:textId="1AE729E1" w:rsidR="00E952AB" w:rsidRDefault="00E57EEE" w:rsidP="00417B1B">
      <w:pPr>
        <w:pStyle w:val="BodyText"/>
      </w:pPr>
      <w:r>
        <w:t>Court Services Victoria</w:t>
      </w:r>
      <w:r w:rsidR="00417B1B">
        <w:t>'s "make good" obligations under leases of</w:t>
      </w:r>
      <w:r w:rsidR="00D45E5B">
        <w:t xml:space="preserve"> </w:t>
      </w:r>
      <w:r w:rsidR="00417B1B">
        <w:t>premises comprise:</w:t>
      </w:r>
    </w:p>
    <w:p w14:paraId="1D7B72BB" w14:textId="3F083A9C" w:rsidR="00E952AB" w:rsidRDefault="00E952AB" w:rsidP="00A01DC4">
      <w:pPr>
        <w:pStyle w:val="ListNumber"/>
        <w:numPr>
          <w:ilvl w:val="0"/>
          <w:numId w:val="31"/>
        </w:numPr>
      </w:pPr>
      <w:r>
        <w:lastRenderedPageBreak/>
        <w:t>The</w:t>
      </w:r>
      <w:r w:rsidR="00417B1B">
        <w:t xml:space="preserve"> removal of leasehold improvements and the return of the premises to a "warm shell" state which might require the installation of new carpet, repair of ceilings and reinstating air-conditioner. </w:t>
      </w:r>
      <w:r w:rsidR="00E57EEE">
        <w:t>Court Services Victoria</w:t>
      </w:r>
      <w:r w:rsidR="00417B1B">
        <w:t xml:space="preserve"> has recognised a make good provision of $0.34million (2018: $0.32 million) on</w:t>
      </w:r>
      <w:r w:rsidR="00D45E5B">
        <w:t xml:space="preserve"> </w:t>
      </w:r>
      <w:r w:rsidR="00417B1B">
        <w:t>the Balance S</w:t>
      </w:r>
      <w:r w:rsidR="00C0469D">
        <w:t>heet in respect of these costs.</w:t>
      </w:r>
    </w:p>
    <w:p w14:paraId="15B38FF4" w14:textId="2D04FC95" w:rsidR="00417B1B" w:rsidRDefault="00E952AB" w:rsidP="00122091">
      <w:pPr>
        <w:pStyle w:val="ListNumber"/>
        <w:keepLines/>
      </w:pPr>
      <w:r>
        <w:t>The</w:t>
      </w:r>
      <w:r w:rsidR="00417B1B">
        <w:t xml:space="preserve"> repair of any damage (other than damage attributed to fair wear and tear) and the removal of any chattels and other loose items from the tenancy. These obligations will only be confirmed on termination of the lease and following negotiations with the lessor. </w:t>
      </w:r>
      <w:r w:rsidR="00460432">
        <w:t>T</w:t>
      </w:r>
      <w:r>
        <w:t>he</w:t>
      </w:r>
      <w:r w:rsidR="00417B1B">
        <w:t xml:space="preserve"> quantified contingent liability of $3.35 million (2018:</w:t>
      </w:r>
      <w:r w:rsidR="00D45E5B">
        <w:t xml:space="preserve"> </w:t>
      </w:r>
      <w:r w:rsidR="00417B1B">
        <w:t>$1.25</w:t>
      </w:r>
      <w:r w:rsidR="00D45E5B">
        <w:t xml:space="preserve"> </w:t>
      </w:r>
      <w:r w:rsidR="00417B1B">
        <w:t xml:space="preserve">million) is the estimated maximum amount </w:t>
      </w:r>
      <w:r w:rsidR="00E57EEE">
        <w:t>Court Services Victoria</w:t>
      </w:r>
      <w:r w:rsidR="00417B1B">
        <w:t xml:space="preserve"> might incur in meeting those</w:t>
      </w:r>
      <w:r w:rsidR="00D45E5B">
        <w:t xml:space="preserve"> </w:t>
      </w:r>
      <w:r w:rsidR="00417B1B">
        <w:t>obligations.</w:t>
      </w:r>
    </w:p>
    <w:p w14:paraId="24A633F9" w14:textId="77777777" w:rsidR="00417B1B" w:rsidRDefault="00417B1B" w:rsidP="00417B1B">
      <w:pPr>
        <w:pStyle w:val="BodyText"/>
      </w:pPr>
      <w:r>
        <w:t>Contingent liabilities are also classified as either quantifiable or non-quantifiable.</w:t>
      </w:r>
    </w:p>
    <w:p w14:paraId="70DB9A05" w14:textId="77777777" w:rsidR="00417B1B" w:rsidRDefault="00417B1B" w:rsidP="00417B1B">
      <w:pPr>
        <w:pStyle w:val="Heading4"/>
      </w:pPr>
      <w:r>
        <w:t>Non-Quantifiable Contingent Liabilities</w:t>
      </w:r>
    </w:p>
    <w:p w14:paraId="33B096AC" w14:textId="3AEACD46" w:rsidR="00417B1B" w:rsidRDefault="00E57EEE" w:rsidP="00417B1B">
      <w:pPr>
        <w:pStyle w:val="BodyText"/>
      </w:pPr>
      <w:r>
        <w:t>Court Services Victoria</w:t>
      </w:r>
      <w:r w:rsidR="00417B1B">
        <w:t xml:space="preserve"> has no non-quantifiable contingent liabilities arising at this time from:</w:t>
      </w:r>
    </w:p>
    <w:p w14:paraId="18910AD8" w14:textId="77777777" w:rsidR="00417B1B" w:rsidRDefault="00417B1B" w:rsidP="00417B1B">
      <w:pPr>
        <w:pStyle w:val="ListBullet"/>
      </w:pPr>
      <w:r>
        <w:t>indemnities provided in relation to transactions, including financial arrangements and consultancy services, as well as for directors and administrators;</w:t>
      </w:r>
    </w:p>
    <w:p w14:paraId="0F59C974" w14:textId="10905787" w:rsidR="00417B1B" w:rsidRDefault="00417B1B" w:rsidP="00417B1B">
      <w:pPr>
        <w:pStyle w:val="ListBullet"/>
      </w:pPr>
      <w:r>
        <w:t>performance guarantees, warranties, letters of</w:t>
      </w:r>
      <w:r w:rsidR="00D45E5B">
        <w:t xml:space="preserve"> </w:t>
      </w:r>
      <w:r>
        <w:t>comfort and the like;</w:t>
      </w:r>
    </w:p>
    <w:p w14:paraId="02921779" w14:textId="77777777" w:rsidR="00417B1B" w:rsidRDefault="00417B1B" w:rsidP="00417B1B">
      <w:pPr>
        <w:pStyle w:val="ListBullet"/>
      </w:pPr>
      <w:r>
        <w:t>deeds in respect of certain obligations; and</w:t>
      </w:r>
    </w:p>
    <w:p w14:paraId="399B3681" w14:textId="1AA64643" w:rsidR="00417B1B" w:rsidRDefault="00417B1B" w:rsidP="00417B1B">
      <w:pPr>
        <w:pStyle w:val="ListBullet"/>
      </w:pPr>
      <w:r>
        <w:t>unclaimed monies, which may be subject to</w:t>
      </w:r>
      <w:r w:rsidR="00D45E5B">
        <w:t xml:space="preserve"> </w:t>
      </w:r>
      <w:r>
        <w:t>future claims by the general public against the</w:t>
      </w:r>
      <w:r w:rsidR="00D45E5B">
        <w:t xml:space="preserve"> </w:t>
      </w:r>
      <w:r>
        <w:t>State.</w:t>
      </w:r>
    </w:p>
    <w:p w14:paraId="55881F2C" w14:textId="77777777" w:rsidR="00417B1B" w:rsidRDefault="00417B1B" w:rsidP="00417B1B">
      <w:pPr>
        <w:pStyle w:val="Heading3"/>
      </w:pPr>
      <w:bookmarkStart w:id="402" w:name="Note83"/>
      <w:bookmarkStart w:id="403" w:name="_Ref22653482"/>
      <w:bookmarkStart w:id="404" w:name="_Toc22665205"/>
      <w:r>
        <w:t xml:space="preserve">8.3 </w:t>
      </w:r>
      <w:bookmarkEnd w:id="402"/>
      <w:r>
        <w:t>Fair Value Determination</w:t>
      </w:r>
      <w:bookmarkEnd w:id="403"/>
      <w:bookmarkEnd w:id="404"/>
    </w:p>
    <w:p w14:paraId="6220BE7D" w14:textId="1423ED92" w:rsidR="00417B1B" w:rsidRDefault="00417B1B" w:rsidP="00417B1B">
      <w:pPr>
        <w:pStyle w:val="Heading4"/>
      </w:pPr>
      <w:r>
        <w:t xml:space="preserve">Significant Judgement: Fair Value Measurements </w:t>
      </w:r>
      <w:r w:rsidR="00172429">
        <w:t>of</w:t>
      </w:r>
      <w:r>
        <w:t xml:space="preserve"> Assets </w:t>
      </w:r>
      <w:r w:rsidR="00D45E5B">
        <w:t xml:space="preserve">and </w:t>
      </w:r>
      <w:r>
        <w:t>Liabilities</w:t>
      </w:r>
    </w:p>
    <w:p w14:paraId="1D38A3A5" w14:textId="78B112EA" w:rsidR="00417B1B" w:rsidRDefault="00417B1B" w:rsidP="00417B1B">
      <w:pPr>
        <w:pStyle w:val="BodyText"/>
      </w:pPr>
      <w:r>
        <w:t xml:space="preserve">Fair value determination requires judgement and the use of assumptions. This section discloses the most significant assumptions used in determining fair values. Changes to assumptions could have a material impact on the results and financial position of </w:t>
      </w:r>
      <w:r w:rsidR="00E57EEE">
        <w:t>Court Services Victoria</w:t>
      </w:r>
      <w:r>
        <w:t>.</w:t>
      </w:r>
    </w:p>
    <w:p w14:paraId="2F97CB78" w14:textId="0A454E3A" w:rsidR="00E952AB" w:rsidRDefault="00417B1B" w:rsidP="00417B1B">
      <w:pPr>
        <w:pStyle w:val="BodyText"/>
      </w:pPr>
      <w:r>
        <w:t xml:space="preserve">This section sets out information on how </w:t>
      </w:r>
      <w:r w:rsidR="00E57EEE">
        <w:t>Court Services Victoria</w:t>
      </w:r>
      <w:r>
        <w:t xml:space="preserve"> determined fair value for financial reporting purposes. Fair value is the price that would be</w:t>
      </w:r>
      <w:r w:rsidR="00D45E5B">
        <w:t xml:space="preserve"> </w:t>
      </w:r>
      <w:r>
        <w:t>received to sell an asset or paid to transfer a liability in an orderly transaction between market</w:t>
      </w:r>
      <w:r w:rsidR="00D45E5B">
        <w:t xml:space="preserve"> </w:t>
      </w:r>
      <w:r>
        <w:t>partic</w:t>
      </w:r>
      <w:r w:rsidR="00C0469D">
        <w:t>ipants at the measurement date.</w:t>
      </w:r>
    </w:p>
    <w:p w14:paraId="657305E0" w14:textId="5BC6874E" w:rsidR="00417B1B" w:rsidRDefault="00E952AB" w:rsidP="00417B1B">
      <w:pPr>
        <w:pStyle w:val="BodyText"/>
      </w:pPr>
      <w:r>
        <w:t>The</w:t>
      </w:r>
      <w:r w:rsidR="00417B1B">
        <w:t xml:space="preserve"> following assets and liabilities are carried at</w:t>
      </w:r>
      <w:r w:rsidR="00D45E5B">
        <w:t xml:space="preserve"> </w:t>
      </w:r>
      <w:r w:rsidR="00417B1B">
        <w:t xml:space="preserve">fair value: </w:t>
      </w:r>
    </w:p>
    <w:p w14:paraId="08B55A90" w14:textId="77777777" w:rsidR="00417B1B" w:rsidRDefault="00417B1B" w:rsidP="00417B1B">
      <w:pPr>
        <w:pStyle w:val="ListBullet"/>
      </w:pPr>
      <w:r>
        <w:t>Financial assets and liabilities at fair value through operating result;</w:t>
      </w:r>
    </w:p>
    <w:p w14:paraId="30600747" w14:textId="77777777" w:rsidR="00417B1B" w:rsidRDefault="00417B1B" w:rsidP="00417B1B">
      <w:pPr>
        <w:pStyle w:val="ListBullet"/>
      </w:pPr>
      <w:r>
        <w:t>Available for sale financial assets; and</w:t>
      </w:r>
    </w:p>
    <w:p w14:paraId="6F03F4C6" w14:textId="77777777" w:rsidR="00417B1B" w:rsidRDefault="00417B1B" w:rsidP="00417B1B">
      <w:pPr>
        <w:pStyle w:val="ListBullet"/>
      </w:pPr>
      <w:r>
        <w:t>Land, buildings, plant and equipment.</w:t>
      </w:r>
    </w:p>
    <w:p w14:paraId="05D242CC" w14:textId="0AF90775" w:rsidR="00417B1B" w:rsidRDefault="00E57EEE" w:rsidP="00417B1B">
      <w:pPr>
        <w:pStyle w:val="BodyText"/>
      </w:pPr>
      <w:r>
        <w:t>Court Services Victoria</w:t>
      </w:r>
      <w:r w:rsidR="00417B1B">
        <w:t xml:space="preserve"> determines the policies and procedures for determining fair values for both financial and non</w:t>
      </w:r>
      <w:r w:rsidR="00D45E5B">
        <w:t xml:space="preserve"> </w:t>
      </w:r>
      <w:r w:rsidR="00417B1B">
        <w:t>financial assets and liabilities as required.</w:t>
      </w:r>
    </w:p>
    <w:p w14:paraId="6E59511E" w14:textId="77777777" w:rsidR="00417B1B" w:rsidRDefault="00417B1B" w:rsidP="00417B1B">
      <w:pPr>
        <w:pStyle w:val="Heading4"/>
      </w:pPr>
      <w:r>
        <w:t>Fair Value Hierarchy</w:t>
      </w:r>
    </w:p>
    <w:p w14:paraId="7389D0E6" w14:textId="4C084DD3" w:rsidR="00417B1B" w:rsidRDefault="00417B1B" w:rsidP="00417B1B">
      <w:pPr>
        <w:pStyle w:val="BodyText"/>
      </w:pPr>
      <w:r>
        <w:t>In determining fair values, a number of inputs are used. To increase consistency and comparability in the financial statements, these inputs are categorised into three levels, also known as the fair</w:t>
      </w:r>
      <w:r w:rsidR="00D45E5B">
        <w:t xml:space="preserve"> </w:t>
      </w:r>
      <w:r>
        <w:t xml:space="preserve">value hierarchy. </w:t>
      </w:r>
      <w:r w:rsidR="00C0469D">
        <w:t>T</w:t>
      </w:r>
      <w:r w:rsidR="00E952AB">
        <w:t>he</w:t>
      </w:r>
      <w:r>
        <w:t xml:space="preserve"> levels are as follows:</w:t>
      </w:r>
    </w:p>
    <w:p w14:paraId="09200211" w14:textId="77777777" w:rsidR="00417B1B" w:rsidRDefault="00417B1B" w:rsidP="00417B1B">
      <w:pPr>
        <w:pStyle w:val="ListBullet"/>
      </w:pPr>
      <w:r>
        <w:t>Level 1 – Quoted (unadjusted) market prices in active markets for identical assets or liabilities;</w:t>
      </w:r>
    </w:p>
    <w:p w14:paraId="2BFBF90E" w14:textId="77777777" w:rsidR="00417B1B" w:rsidRDefault="00417B1B" w:rsidP="00417B1B">
      <w:pPr>
        <w:pStyle w:val="ListBullet"/>
      </w:pPr>
      <w:r>
        <w:lastRenderedPageBreak/>
        <w:t xml:space="preserve">Level 2 – Valuation techniques for which the lowest level input that is significant to the fair value measurement is directly or indirectly observable; and </w:t>
      </w:r>
    </w:p>
    <w:p w14:paraId="7C8E4E5F" w14:textId="77777777" w:rsidR="00417B1B" w:rsidRDefault="00417B1B" w:rsidP="00417B1B">
      <w:pPr>
        <w:pStyle w:val="ListBullet"/>
      </w:pPr>
      <w:r>
        <w:t>Level 3 – Valuation techniques for which the lowest level input that is significant to the fair value measurement is unobservable.</w:t>
      </w:r>
    </w:p>
    <w:p w14:paraId="7A618CDE" w14:textId="24EEA258" w:rsidR="00417B1B" w:rsidRDefault="00E57EEE" w:rsidP="00417B1B">
      <w:pPr>
        <w:pStyle w:val="BodyText"/>
      </w:pPr>
      <w:r>
        <w:t>Court Services Victoria</w:t>
      </w:r>
      <w:r w:rsidR="00417B1B">
        <w:t xml:space="preserve"> determines whether transfers have occurred between levels in the hierarchy by reassessing categorisation (based on the lowest level input that</w:t>
      </w:r>
      <w:r w:rsidR="00D45E5B">
        <w:t xml:space="preserve"> </w:t>
      </w:r>
      <w:r w:rsidR="00417B1B">
        <w:t>is significant to the fair value measurement as</w:t>
      </w:r>
      <w:r w:rsidR="00D45E5B">
        <w:t xml:space="preserve"> </w:t>
      </w:r>
      <w:r w:rsidR="00417B1B">
        <w:t>a whole) at the end of each reporting period.</w:t>
      </w:r>
    </w:p>
    <w:p w14:paraId="65D97608" w14:textId="3D71D8D0" w:rsidR="00417B1B" w:rsidRDefault="00C0469D" w:rsidP="00417B1B">
      <w:pPr>
        <w:pStyle w:val="Heading4"/>
      </w:pPr>
      <w:r>
        <w:t>How this Section i</w:t>
      </w:r>
      <w:r w:rsidR="00417B1B">
        <w:t>s Structured</w:t>
      </w:r>
    </w:p>
    <w:p w14:paraId="6291EB1E" w14:textId="7A6FB834" w:rsidR="00417B1B" w:rsidRDefault="00417B1B" w:rsidP="00417B1B">
      <w:pPr>
        <w:pStyle w:val="BodyText"/>
      </w:pPr>
      <w:r>
        <w:t>For those assets and liabilities for which fair values are determined, the following disclosures are</w:t>
      </w:r>
      <w:r w:rsidR="00D45E5B">
        <w:t xml:space="preserve"> </w:t>
      </w:r>
      <w:r>
        <w:t>provided:</w:t>
      </w:r>
    </w:p>
    <w:p w14:paraId="355232AC" w14:textId="50FB7294" w:rsidR="00E952AB" w:rsidRDefault="00417B1B" w:rsidP="00417B1B">
      <w:pPr>
        <w:pStyle w:val="ListBullet"/>
      </w:pPr>
      <w:r>
        <w:t>carrying amount and the fair value (which would</w:t>
      </w:r>
      <w:r w:rsidR="00D45E5B">
        <w:t xml:space="preserve"> </w:t>
      </w:r>
      <w:r>
        <w:t>be the same for those assets measured at</w:t>
      </w:r>
      <w:r w:rsidR="00D45E5B">
        <w:t xml:space="preserve"> </w:t>
      </w:r>
      <w:r>
        <w:t>fair</w:t>
      </w:r>
      <w:r w:rsidR="00D45E5B">
        <w:t xml:space="preserve"> </w:t>
      </w:r>
      <w:r>
        <w:t>value);</w:t>
      </w:r>
    </w:p>
    <w:p w14:paraId="7B95F14A" w14:textId="2D6EB7AB" w:rsidR="00417B1B" w:rsidRDefault="00E952AB" w:rsidP="00417B1B">
      <w:pPr>
        <w:pStyle w:val="ListBullet"/>
      </w:pPr>
      <w:r>
        <w:t>The</w:t>
      </w:r>
      <w:r w:rsidR="00417B1B">
        <w:t xml:space="preserve"> level of the fair value hierarchy that was used to determine the fair value; and</w:t>
      </w:r>
    </w:p>
    <w:p w14:paraId="42569A58" w14:textId="77777777" w:rsidR="00417B1B" w:rsidRDefault="00417B1B" w:rsidP="00417B1B">
      <w:pPr>
        <w:pStyle w:val="ListBullet"/>
      </w:pPr>
      <w:r>
        <w:t>in respect of those assets and liabilities subject to fair value determination using Level 3 inputs:</w:t>
      </w:r>
    </w:p>
    <w:p w14:paraId="0F6C028E" w14:textId="7041BBB2" w:rsidR="00417B1B" w:rsidRDefault="00417B1B" w:rsidP="00D13A7B">
      <w:pPr>
        <w:pStyle w:val="ListBullet2"/>
      </w:pPr>
      <w:r>
        <w:t>a reconciliation of the movements in fair values from the beginning of the year to the</w:t>
      </w:r>
      <w:r w:rsidR="00D45E5B">
        <w:t xml:space="preserve"> </w:t>
      </w:r>
      <w:r>
        <w:t>end; and</w:t>
      </w:r>
    </w:p>
    <w:p w14:paraId="3DAABA3B" w14:textId="0771F760" w:rsidR="00417B1B" w:rsidRDefault="00417B1B" w:rsidP="00D13A7B">
      <w:pPr>
        <w:pStyle w:val="ListBullet2"/>
      </w:pPr>
      <w:r>
        <w:t>details of significant unobservable inputs used in</w:t>
      </w:r>
      <w:r w:rsidR="00D45E5B">
        <w:t xml:space="preserve"> </w:t>
      </w:r>
      <w:r>
        <w:t xml:space="preserve">the fair value determination. </w:t>
      </w:r>
    </w:p>
    <w:p w14:paraId="1DA0B045" w14:textId="41B9B3EB" w:rsidR="00E952AB" w:rsidRDefault="00417B1B" w:rsidP="00417B1B">
      <w:pPr>
        <w:pStyle w:val="Heading4"/>
      </w:pPr>
      <w:bookmarkStart w:id="405" w:name="Note831"/>
      <w:r>
        <w:t>8.3.1</w:t>
      </w:r>
      <w:bookmarkEnd w:id="405"/>
      <w:r>
        <w:tab/>
        <w:t xml:space="preserve">Fair Value Determination </w:t>
      </w:r>
      <w:r w:rsidR="00172429">
        <w:t>of</w:t>
      </w:r>
      <w:r>
        <w:t xml:space="preserve"> Financial Assets </w:t>
      </w:r>
      <w:r w:rsidR="00D45E5B">
        <w:t xml:space="preserve">and </w:t>
      </w:r>
      <w:r>
        <w:t>Liabilities</w:t>
      </w:r>
    </w:p>
    <w:p w14:paraId="687410E4" w14:textId="389704BC" w:rsidR="00417B1B" w:rsidRDefault="00E952AB" w:rsidP="00417B1B">
      <w:pPr>
        <w:pStyle w:val="BodyText"/>
      </w:pPr>
      <w:r>
        <w:t>The</w:t>
      </w:r>
      <w:r w:rsidR="00417B1B">
        <w:t xml:space="preserve"> fair values and net fair values of financial assets and liabilities are determined using Level 3 valuation techniques. This involves the determination of fair value in accordance with generally accepted accounting pricing models based on discounted cash flow analysis using unobservable market inputs.</w:t>
      </w:r>
    </w:p>
    <w:p w14:paraId="47B8E2E7" w14:textId="5BBD7011" w:rsidR="00417B1B" w:rsidRDefault="00E57EEE" w:rsidP="00417B1B">
      <w:pPr>
        <w:pStyle w:val="BodyText"/>
      </w:pPr>
      <w:r>
        <w:t>Court Services Victoria</w:t>
      </w:r>
      <w:r w:rsidR="00417B1B">
        <w:t xml:space="preserve"> currently holds a range of financial instruments that are recorded in the financial statements where the carrying amounts are a reasonable approximation of fair value, either due to their short-term nature or with the expectation that they will be paid in full by the end of the 2018</w:t>
      </w:r>
      <w:r w:rsidR="00417B1B">
        <w:rPr>
          <w:rFonts w:ascii="MS Gothic" w:hAnsi="MS Gothic" w:cs="MS Gothic"/>
        </w:rPr>
        <w:t>‑</w:t>
      </w:r>
      <w:r w:rsidR="00C0469D">
        <w:t>19 reporting period.</w:t>
      </w:r>
    </w:p>
    <w:p w14:paraId="1AE59D39" w14:textId="77777777" w:rsidR="00417B1B" w:rsidRDefault="00417B1B" w:rsidP="00417B1B">
      <w:pPr>
        <w:pStyle w:val="Heading4"/>
      </w:pPr>
      <w:bookmarkStart w:id="406" w:name="Note832"/>
      <w:r>
        <w:t>8.3.2</w:t>
      </w:r>
      <w:bookmarkEnd w:id="406"/>
      <w:r>
        <w:tab/>
        <w:t>Fair Value Determination: Non</w:t>
      </w:r>
      <w:r>
        <w:rPr>
          <w:rFonts w:ascii="MS Gothic" w:hAnsi="MS Gothic" w:cs="MS Gothic"/>
        </w:rPr>
        <w:t>‑</w:t>
      </w:r>
      <w:r>
        <w:t>Financial Physical Assets</w:t>
      </w:r>
    </w:p>
    <w:p w14:paraId="75CD5D5C" w14:textId="77777777" w:rsidR="00417B1B" w:rsidRDefault="00417B1B" w:rsidP="00417B1B">
      <w:pPr>
        <w:pStyle w:val="Heading5"/>
      </w:pPr>
      <w:r>
        <w:t>Fair Value Measurement Hierarchy</w:t>
      </w:r>
    </w:p>
    <w:p w14:paraId="62838177" w14:textId="53683416" w:rsidR="00417B1B" w:rsidRDefault="00E57EEE" w:rsidP="00417B1B">
      <w:pPr>
        <w:pStyle w:val="BodyText"/>
      </w:pPr>
      <w:r>
        <w:t>Court Services Victoria</w:t>
      </w:r>
      <w:r w:rsidR="00417B1B">
        <w:t xml:space="preserve"> has applied Level 3 of the fair value hierarchy to determine the non-financial physical assets valuation which is consistent with the previous financial year. There were no changes in valuation techniques throughout the period to 30 June 2019. For all assets measured at fair value, the current use is considered the highest and best use. Movements in Level 3 fair values of non-financial physical assets are shown at Note </w:t>
      </w:r>
      <w:r w:rsidR="00C565BD">
        <w:fldChar w:fldCharType="begin"/>
      </w:r>
      <w:r w:rsidR="00C565BD">
        <w:instrText xml:space="preserve"> REF Note513 \h </w:instrText>
      </w:r>
      <w:r w:rsidR="00C565BD">
        <w:fldChar w:fldCharType="separate"/>
      </w:r>
      <w:r w:rsidR="0067082F" w:rsidRPr="00E52385">
        <w:t>5.1.3</w:t>
      </w:r>
      <w:r w:rsidR="00C565BD">
        <w:fldChar w:fldCharType="end"/>
      </w:r>
      <w:r w:rsidR="00417B1B">
        <w:t>.</w:t>
      </w:r>
    </w:p>
    <w:p w14:paraId="75752423" w14:textId="1B22387F" w:rsidR="00E952AB" w:rsidRDefault="00417B1B" w:rsidP="00417B1B">
      <w:pPr>
        <w:pStyle w:val="BodyText"/>
      </w:pPr>
      <w:r>
        <w:t xml:space="preserve">Specialised land and specialised buildings: </w:t>
      </w:r>
      <w:r w:rsidR="00E952AB">
        <w:t>the</w:t>
      </w:r>
      <w:r>
        <w:t xml:space="preserve"> market approach is a used for specialised land, although it is adjusted for the community service obligation (CSO) to reflect the specialised nature of</w:t>
      </w:r>
      <w:r w:rsidR="00D45E5B">
        <w:t xml:space="preserve"> </w:t>
      </w:r>
      <w:r>
        <w:t>the land being v</w:t>
      </w:r>
      <w:r w:rsidR="00C0469D">
        <w:t>alued.</w:t>
      </w:r>
    </w:p>
    <w:p w14:paraId="32CBD348" w14:textId="4074CBDE" w:rsidR="00417B1B" w:rsidRDefault="00E952AB" w:rsidP="00417B1B">
      <w:pPr>
        <w:pStyle w:val="BodyText"/>
      </w:pPr>
      <w:r>
        <w:t>The</w:t>
      </w:r>
      <w:r w:rsidR="00417B1B">
        <w:t xml:space="preserve"> </w:t>
      </w:r>
      <w:r w:rsidR="00E57EEE">
        <w:t xml:space="preserve">community service obligation </w:t>
      </w:r>
      <w:r w:rsidR="00417B1B">
        <w:t xml:space="preserve">adjustment is a reflection of the valuer’s assessment of the impact of restrictions associated with an asset to the extent that is also equally applicable to market participants. This approach is in light of the highest and best use consideration required for fair value measurement, and takes into account the use of the asset that is physically possible, legally permissible, and financially feasible. As adjustments of </w:t>
      </w:r>
      <w:r w:rsidR="00E57EEE">
        <w:t xml:space="preserve">community service obligation </w:t>
      </w:r>
      <w:r w:rsidR="00417B1B">
        <w:t>are considered significant unobservable inputs, specialised land would be classified as Level 3 assets.</w:t>
      </w:r>
    </w:p>
    <w:p w14:paraId="50752E13" w14:textId="2ACCBE70" w:rsidR="00417B1B" w:rsidRDefault="00417B1B" w:rsidP="00417B1B">
      <w:pPr>
        <w:pStyle w:val="BodyText"/>
      </w:pPr>
      <w:r>
        <w:lastRenderedPageBreak/>
        <w:t xml:space="preserve">For the majority of </w:t>
      </w:r>
      <w:r w:rsidR="00E57EEE">
        <w:t>Court Services Victoria</w:t>
      </w:r>
      <w:r>
        <w:t>’s specialised buildings, the current replacement cost method is used, adjusting for the associated depreciation. As depreciation adjustments are considered significant, unobservable inputs in nature, specialised buildings are classified as Level 3 fair value measurements.</w:t>
      </w:r>
    </w:p>
    <w:p w14:paraId="3A755C3B" w14:textId="1E70CFE0" w:rsidR="00417B1B" w:rsidRDefault="00417B1B" w:rsidP="00417B1B">
      <w:pPr>
        <w:pStyle w:val="BodyText"/>
      </w:pPr>
      <w:r>
        <w:t xml:space="preserve">An independent valuation of </w:t>
      </w:r>
      <w:r w:rsidR="00E57EEE">
        <w:t>Court Services Victoria</w:t>
      </w:r>
      <w:r>
        <w:t>'s specialised land and specialised buildings was performed by the Valuer</w:t>
      </w:r>
      <w:r>
        <w:rPr>
          <w:rFonts w:ascii="MS Gothic" w:hAnsi="MS Gothic" w:cs="MS Gothic"/>
        </w:rPr>
        <w:t>‑</w:t>
      </w:r>
      <w:r>
        <w:t xml:space="preserve">General of Victoria. </w:t>
      </w:r>
      <w:r w:rsidR="00C0469D">
        <w:t>T</w:t>
      </w:r>
      <w:r w:rsidR="00E952AB">
        <w:t>he</w:t>
      </w:r>
      <w:r>
        <w:t xml:space="preserve"> valuation was performed using the market approach adjusted for </w:t>
      </w:r>
      <w:r w:rsidR="00E57EEE">
        <w:t xml:space="preserve">community service obligation </w:t>
      </w:r>
      <w:r>
        <w:t>effective 30 June 2016. A Managerial Revaluation of Land was undertaken with a</w:t>
      </w:r>
      <w:r w:rsidR="00D45E5B">
        <w:rPr>
          <w:rFonts w:ascii="Calibri" w:hAnsi="Calibri" w:cs="Calibri"/>
        </w:rPr>
        <w:t xml:space="preserve"> </w:t>
      </w:r>
      <w:r>
        <w:t>30</w:t>
      </w:r>
      <w:r w:rsidR="00D45E5B">
        <w:rPr>
          <w:rFonts w:ascii="Calibri" w:hAnsi="Calibri" w:cs="Calibri"/>
        </w:rPr>
        <w:t xml:space="preserve"> </w:t>
      </w:r>
      <w:r>
        <w:t>June</w:t>
      </w:r>
      <w:r w:rsidR="00D45E5B">
        <w:rPr>
          <w:rFonts w:ascii="Calibri" w:hAnsi="Calibri" w:cs="Calibri"/>
        </w:rPr>
        <w:t xml:space="preserve"> </w:t>
      </w:r>
      <w:r>
        <w:t>20</w:t>
      </w:r>
      <w:r w:rsidR="00C0469D">
        <w:t>18 effective date of valuation.</w:t>
      </w:r>
    </w:p>
    <w:p w14:paraId="4360084B" w14:textId="00EA9198" w:rsidR="00417B1B" w:rsidRDefault="00417B1B" w:rsidP="00417B1B">
      <w:pPr>
        <w:pStyle w:val="BodyText"/>
      </w:pPr>
      <w:r>
        <w:t xml:space="preserve">In accordance with FRD 103H, </w:t>
      </w:r>
      <w:r w:rsidR="00E57EEE">
        <w:t>Court Services Victoria</w:t>
      </w:r>
      <w:r>
        <w:t xml:space="preserve"> has reviewed the difference between the fair value and the carrying amount of all categories of assets based on the Valuer-General of Victoria indices for 2018-19. </w:t>
      </w:r>
      <w:r w:rsidR="00C0469D">
        <w:t>T</w:t>
      </w:r>
      <w:r w:rsidR="00E952AB">
        <w:t>he</w:t>
      </w:r>
      <w:r>
        <w:t xml:space="preserve"> review indicates that:</w:t>
      </w:r>
    </w:p>
    <w:p w14:paraId="562AFC50" w14:textId="77777777" w:rsidR="00417B1B" w:rsidRDefault="00417B1B" w:rsidP="00417B1B">
      <w:pPr>
        <w:pStyle w:val="ListBullet"/>
      </w:pPr>
      <w:r>
        <w:t>Since the last independent valuation, the movement in the fair value of specialised buildings is material and therefore a managerial revaluation at 30 June 2019 is appropriate; and</w:t>
      </w:r>
    </w:p>
    <w:p w14:paraId="4A1E6573" w14:textId="77777777" w:rsidR="00417B1B" w:rsidRDefault="00417B1B" w:rsidP="00417B1B">
      <w:pPr>
        <w:pStyle w:val="ListBullet"/>
      </w:pPr>
      <w:r>
        <w:t>Since the last managerial revaluation, the movement in the fair value of specialised land is not material and therefore no adjustment to the assets carrying value is required to reflect the movement in the Valuer-General of Victoria indices during the year ended 30 June 2019.</w:t>
      </w:r>
    </w:p>
    <w:p w14:paraId="0B26C532" w14:textId="19022986" w:rsidR="00417B1B" w:rsidRDefault="00417B1B" w:rsidP="00417B1B">
      <w:pPr>
        <w:pStyle w:val="BodyText"/>
      </w:pPr>
      <w:r>
        <w:t>An increase in the physical assets revaluation surplus of $53.8 million has therefore been recognised for specialised buildings at</w:t>
      </w:r>
      <w:r w:rsidR="00D45E5B">
        <w:t xml:space="preserve"> </w:t>
      </w:r>
      <w:r>
        <w:t>30</w:t>
      </w:r>
      <w:r w:rsidR="00D45E5B">
        <w:t xml:space="preserve"> </w:t>
      </w:r>
      <w:r>
        <w:t>June</w:t>
      </w:r>
      <w:r w:rsidR="00D45E5B">
        <w:t xml:space="preserve"> </w:t>
      </w:r>
      <w:r>
        <w:t>2019.</w:t>
      </w:r>
    </w:p>
    <w:p w14:paraId="6967CF86" w14:textId="514E1318" w:rsidR="00417B1B" w:rsidRDefault="00417B1B" w:rsidP="00417B1B">
      <w:pPr>
        <w:pStyle w:val="BodyText"/>
      </w:pPr>
      <w:r>
        <w:t xml:space="preserve">Leasehold Buildings are valued using the current replacement value. An Independent valuation of </w:t>
      </w:r>
      <w:r w:rsidR="00E57EEE">
        <w:t>Court Services Victoria</w:t>
      </w:r>
      <w:r>
        <w:t xml:space="preserve"> leasehold buildings was performed by the Valuer-General Victoria as at 30 June 2016.</w:t>
      </w:r>
    </w:p>
    <w:p w14:paraId="4E914901" w14:textId="0744C12B" w:rsidR="00417B1B" w:rsidRDefault="00417B1B" w:rsidP="00417B1B">
      <w:pPr>
        <w:pStyle w:val="BodyText"/>
      </w:pPr>
      <w:r>
        <w:t xml:space="preserve">Heritage assets: </w:t>
      </w:r>
      <w:r w:rsidR="00E57EEE">
        <w:t>Court Services Victoria</w:t>
      </w:r>
      <w:r>
        <w:t xml:space="preserve"> holds heritage assets with a carrying value of $115.8 million. These heritage assets can neither be modified or not disposed of without formal ministerial approval. Heritage assets are valued using the current replacement cost method. This cost generally represents the replacement cost of the building/component after applying depreciation rates on a useful life basis. However, for some heritage and iconic assets, the cost may be the reproduction cost rather than the replacement cost if those assets’ service potential could only be replaced by reproducing them with the same materials.</w:t>
      </w:r>
    </w:p>
    <w:p w14:paraId="36AA98D6" w14:textId="6975E728" w:rsidR="00417B1B" w:rsidRDefault="00417B1B" w:rsidP="00417B1B">
      <w:pPr>
        <w:pStyle w:val="BodyText"/>
      </w:pPr>
      <w:r>
        <w:t xml:space="preserve">Where it has not been possible to examine hidden works such as structural frames and floors, the use of reasonable materials and methods of construction have been assumed bearing in mind the age and nature of the building. </w:t>
      </w:r>
      <w:r w:rsidR="00C0469D">
        <w:t>T</w:t>
      </w:r>
      <w:r w:rsidR="00E952AB">
        <w:t>he</w:t>
      </w:r>
      <w:r>
        <w:t xml:space="preserve"> estimated cost of reconstruction including structure services and finishes, also factors in any heritage classifications as applicable.</w:t>
      </w:r>
    </w:p>
    <w:p w14:paraId="49B60BAE" w14:textId="41544FBA" w:rsidR="00417B1B" w:rsidRDefault="00417B1B" w:rsidP="00417B1B">
      <w:pPr>
        <w:pStyle w:val="BodyText"/>
      </w:pPr>
      <w:r>
        <w:t xml:space="preserve">An independent valuation of </w:t>
      </w:r>
      <w:r w:rsidR="00E57EEE">
        <w:t>Court Services Victoria</w:t>
      </w:r>
      <w:r>
        <w:t>'s heritage assets was performed by the Valuer</w:t>
      </w:r>
      <w:r>
        <w:rPr>
          <w:rFonts w:ascii="MS Gothic" w:hAnsi="MS Gothic" w:cs="MS Gothic"/>
        </w:rPr>
        <w:t>‑</w:t>
      </w:r>
      <w:r>
        <w:t xml:space="preserve">General of Victoria. </w:t>
      </w:r>
      <w:r w:rsidR="00C0469D">
        <w:t>T</w:t>
      </w:r>
      <w:r w:rsidR="00E952AB">
        <w:t>he</w:t>
      </w:r>
      <w:r>
        <w:t xml:space="preserve"> valuation was performed based on the depreciated replacement cost of the assets. </w:t>
      </w:r>
      <w:r w:rsidR="00C0469D">
        <w:t>T</w:t>
      </w:r>
      <w:r w:rsidR="00E952AB">
        <w:t>he</w:t>
      </w:r>
      <w:r>
        <w:t xml:space="preserve"> effective date of the valuation is 30 June 2016.</w:t>
      </w:r>
    </w:p>
    <w:p w14:paraId="67EAE60E" w14:textId="7C3C6855" w:rsidR="00417B1B" w:rsidRDefault="00417B1B" w:rsidP="00417B1B">
      <w:pPr>
        <w:pStyle w:val="BodyText"/>
      </w:pPr>
      <w:r>
        <w:t xml:space="preserve">Vehicles are valued using the current replacement cost method. </w:t>
      </w:r>
      <w:r w:rsidR="00E57EEE">
        <w:t>Court Services Victoria</w:t>
      </w:r>
      <w:r>
        <w:t xml:space="preserve"> acquires new vehicles and at times disposes of them before the end of their economic life. </w:t>
      </w:r>
      <w:r w:rsidR="00C0469D">
        <w:t>T</w:t>
      </w:r>
      <w:r w:rsidR="00E952AB">
        <w:t>he</w:t>
      </w:r>
      <w:r>
        <w:t xml:space="preserve"> process of acquisition, use and disposal in the market is managed by VicFleet who set relevant depreciation rates during use to reflect the utilisation of the vehicles.</w:t>
      </w:r>
    </w:p>
    <w:p w14:paraId="39888ABE" w14:textId="77777777" w:rsidR="00417B1B" w:rsidRDefault="00417B1B" w:rsidP="00417B1B">
      <w:pPr>
        <w:pStyle w:val="BodyText"/>
      </w:pPr>
      <w:r>
        <w:t>Plant and equipment is held at fair value. When plant and equipment is specialised in use, such that it is rarely sold other than as part of a going concern, fair value is determined using the current replacement cost method.</w:t>
      </w:r>
    </w:p>
    <w:p w14:paraId="463F64D4" w14:textId="77777777" w:rsidR="00417B1B" w:rsidRDefault="00417B1B" w:rsidP="00417B1B">
      <w:pPr>
        <w:pStyle w:val="BodyText"/>
      </w:pPr>
      <w:r>
        <w:t>There were no changes in valuation techniques throughout the period to 30 June 2019.</w:t>
      </w:r>
    </w:p>
    <w:p w14:paraId="29F4F2CB" w14:textId="77777777" w:rsidR="00417B1B" w:rsidRDefault="00417B1B" w:rsidP="00417B1B">
      <w:pPr>
        <w:pStyle w:val="Heading2"/>
      </w:pPr>
      <w:bookmarkStart w:id="407" w:name="_Ref22644077"/>
      <w:bookmarkStart w:id="408" w:name="_Toc22665206"/>
      <w:bookmarkStart w:id="409" w:name="_Note_9._Other"/>
      <w:bookmarkEnd w:id="409"/>
      <w:r>
        <w:lastRenderedPageBreak/>
        <w:t xml:space="preserve">Note </w:t>
      </w:r>
      <w:bookmarkStart w:id="410" w:name="Note9"/>
      <w:r>
        <w:t>9</w:t>
      </w:r>
      <w:bookmarkEnd w:id="410"/>
      <w:r>
        <w:t>.</w:t>
      </w:r>
      <w:r>
        <w:tab/>
        <w:t>Other Disclosures</w:t>
      </w:r>
      <w:bookmarkEnd w:id="407"/>
      <w:bookmarkEnd w:id="408"/>
    </w:p>
    <w:p w14:paraId="35132087" w14:textId="77777777" w:rsidR="00417B1B" w:rsidRDefault="00417B1B" w:rsidP="00417B1B">
      <w:pPr>
        <w:pStyle w:val="Heading3"/>
      </w:pPr>
      <w:bookmarkStart w:id="411" w:name="_Toc22665207"/>
      <w:r>
        <w:t>Introduction</w:t>
      </w:r>
      <w:bookmarkEnd w:id="411"/>
    </w:p>
    <w:p w14:paraId="39D39929" w14:textId="28C784FE" w:rsidR="00417B1B" w:rsidRDefault="00417B1B" w:rsidP="00417B1B">
      <w:pPr>
        <w:pStyle w:val="BodyText"/>
      </w:pPr>
      <w:r>
        <w:t>This section includes additional material disclosures required by accounting standards or otherwise, for the understanding of this financial</w:t>
      </w:r>
      <w:r w:rsidR="00D45E5B">
        <w:t xml:space="preserve"> </w:t>
      </w:r>
      <w:r>
        <w:t>report.</w:t>
      </w:r>
    </w:p>
    <w:p w14:paraId="05A783A1" w14:textId="77777777" w:rsidR="00417B1B" w:rsidRPr="00460432" w:rsidRDefault="00417B1B" w:rsidP="00460432">
      <w:pPr>
        <w:pStyle w:val="BodyText"/>
        <w:rPr>
          <w:rStyle w:val="Bold"/>
        </w:rPr>
      </w:pPr>
      <w:r w:rsidRPr="00460432">
        <w:rPr>
          <w:rStyle w:val="Bold"/>
        </w:rPr>
        <w:t>Structure</w:t>
      </w:r>
    </w:p>
    <w:p w14:paraId="067160C7" w14:textId="77777777" w:rsidR="00417B1B" w:rsidRDefault="00417B1B" w:rsidP="007D74F0">
      <w:pPr>
        <w:pStyle w:val="NoSpacing"/>
      </w:pPr>
      <w:r>
        <w:t>9.1</w:t>
      </w:r>
      <w:r>
        <w:tab/>
        <w:t>Other economic flows included in net result</w:t>
      </w:r>
    </w:p>
    <w:p w14:paraId="469A68FE" w14:textId="77777777" w:rsidR="00417B1B" w:rsidRDefault="00417B1B" w:rsidP="007D74F0">
      <w:pPr>
        <w:pStyle w:val="NoSpacing"/>
      </w:pPr>
      <w:r>
        <w:t>9.2</w:t>
      </w:r>
      <w:r>
        <w:tab/>
        <w:t>Responsible persons</w:t>
      </w:r>
    </w:p>
    <w:p w14:paraId="2CBAA2AE" w14:textId="77777777" w:rsidR="00417B1B" w:rsidRDefault="00417B1B" w:rsidP="007D74F0">
      <w:pPr>
        <w:pStyle w:val="NoSpacing"/>
      </w:pPr>
      <w:r>
        <w:t>9.3</w:t>
      </w:r>
      <w:r>
        <w:tab/>
        <w:t>Remuneration of executives</w:t>
      </w:r>
    </w:p>
    <w:p w14:paraId="0EFFAEDA" w14:textId="77777777" w:rsidR="00417B1B" w:rsidRDefault="00417B1B" w:rsidP="007D74F0">
      <w:pPr>
        <w:pStyle w:val="NoSpacing"/>
      </w:pPr>
      <w:r>
        <w:t>9.4</w:t>
      </w:r>
      <w:r>
        <w:tab/>
        <w:t>Key Management personnel</w:t>
      </w:r>
    </w:p>
    <w:p w14:paraId="01E3992C" w14:textId="77777777" w:rsidR="00417B1B" w:rsidRDefault="00417B1B" w:rsidP="007D74F0">
      <w:pPr>
        <w:pStyle w:val="NoSpacing"/>
      </w:pPr>
      <w:r>
        <w:t>9.5</w:t>
      </w:r>
      <w:r>
        <w:tab/>
        <w:t>Remuneration of auditors</w:t>
      </w:r>
    </w:p>
    <w:p w14:paraId="1377D466" w14:textId="77777777" w:rsidR="00417B1B" w:rsidRDefault="00417B1B" w:rsidP="007D74F0">
      <w:pPr>
        <w:pStyle w:val="NoSpacing"/>
      </w:pPr>
      <w:r>
        <w:t xml:space="preserve">9.6 </w:t>
      </w:r>
      <w:r>
        <w:tab/>
        <w:t>Subsequent events</w:t>
      </w:r>
    </w:p>
    <w:p w14:paraId="771C155C" w14:textId="77777777" w:rsidR="00417B1B" w:rsidRDefault="00417B1B" w:rsidP="007D74F0">
      <w:pPr>
        <w:pStyle w:val="NoSpacing"/>
      </w:pPr>
      <w:r>
        <w:t>9.7</w:t>
      </w:r>
      <w:r>
        <w:tab/>
        <w:t>Other accounting policies</w:t>
      </w:r>
    </w:p>
    <w:p w14:paraId="0B6C6622" w14:textId="57E2AD28" w:rsidR="00417B1B" w:rsidRDefault="00417B1B" w:rsidP="007D74F0">
      <w:pPr>
        <w:pStyle w:val="NoSpacing"/>
      </w:pPr>
      <w:r>
        <w:t>9.8</w:t>
      </w:r>
      <w:r>
        <w:tab/>
        <w:t>Australian Accounting Standards issued that</w:t>
      </w:r>
      <w:r w:rsidR="00D45E5B">
        <w:t xml:space="preserve"> </w:t>
      </w:r>
      <w:r>
        <w:t>are not yet effective</w:t>
      </w:r>
    </w:p>
    <w:p w14:paraId="5896D5A1" w14:textId="530EA8EA" w:rsidR="00417B1B" w:rsidRDefault="00417B1B" w:rsidP="00417B1B">
      <w:pPr>
        <w:pStyle w:val="Heading3"/>
      </w:pPr>
      <w:bookmarkStart w:id="412" w:name="Note91"/>
      <w:bookmarkStart w:id="413" w:name="_Toc22665208"/>
      <w:r>
        <w:t>9.1</w:t>
      </w:r>
      <w:r w:rsidR="00C0469D">
        <w:t xml:space="preserve"> </w:t>
      </w:r>
      <w:bookmarkEnd w:id="412"/>
      <w:r w:rsidR="00C0469D">
        <w:t>Other Economic Flows Included i</w:t>
      </w:r>
      <w:r>
        <w:t>n Net Result</w:t>
      </w:r>
      <w:bookmarkEnd w:id="413"/>
    </w:p>
    <w:p w14:paraId="2D8E72EE" w14:textId="77777777" w:rsidR="00417B1B" w:rsidRDefault="00417B1B" w:rsidP="00417B1B">
      <w:pPr>
        <w:pStyle w:val="BodyText"/>
      </w:pPr>
      <w:r>
        <w:t>Other economic flows are changes in the volume or value of an asset or liability that do not result from transactions. Other gains/(losses) from other economic flows include the gains or losses from the revaluation of the present value of the long service leave liability due to changes in the bond interest rates.</w:t>
      </w:r>
    </w:p>
    <w:tbl>
      <w:tblPr>
        <w:tblStyle w:val="AccessibleTableNumerical"/>
        <w:tblW w:w="5000" w:type="pct"/>
        <w:tblLook w:val="04A0" w:firstRow="1" w:lastRow="0" w:firstColumn="1" w:lastColumn="0" w:noHBand="0" w:noVBand="1"/>
      </w:tblPr>
      <w:tblGrid>
        <w:gridCol w:w="994"/>
        <w:gridCol w:w="6242"/>
        <w:gridCol w:w="1203"/>
        <w:gridCol w:w="1203"/>
      </w:tblGrid>
      <w:tr w:rsidR="00417B1B" w:rsidRPr="00F90AB2" w14:paraId="1224854D" w14:textId="77777777" w:rsidTr="00C046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 w:type="pct"/>
          </w:tcPr>
          <w:p w14:paraId="4CDBEE73" w14:textId="170A4ECA" w:rsidR="00417B1B" w:rsidRPr="00F90AB2" w:rsidRDefault="00AC0BBF" w:rsidP="007D74F0">
            <w:pPr>
              <w:pStyle w:val="TableText"/>
            </w:pPr>
            <w:bookmarkStart w:id="414" w:name="ColumnTitle_91"/>
            <w:r>
              <w:t>Item</w:t>
            </w:r>
          </w:p>
        </w:tc>
        <w:tc>
          <w:tcPr>
            <w:tcW w:w="3237" w:type="pct"/>
          </w:tcPr>
          <w:p w14:paraId="2C579163" w14:textId="3DBB6FBA" w:rsidR="00417B1B" w:rsidRPr="00F90AB2" w:rsidRDefault="00AC0BBF" w:rsidP="007D74F0">
            <w:pPr>
              <w:pStyle w:val="TableText"/>
              <w:jc w:val="left"/>
              <w:cnfStyle w:val="100000000000" w:firstRow="1" w:lastRow="0" w:firstColumn="0" w:lastColumn="0" w:oddVBand="0" w:evenVBand="0" w:oddHBand="0" w:evenHBand="0" w:firstRowFirstColumn="0" w:firstRowLastColumn="0" w:lastRowFirstColumn="0" w:lastRowLastColumn="0"/>
            </w:pPr>
            <w:r>
              <w:t>N/A</w:t>
            </w:r>
          </w:p>
        </w:tc>
        <w:tc>
          <w:tcPr>
            <w:tcW w:w="624" w:type="pct"/>
            <w:vAlign w:val="bottom"/>
          </w:tcPr>
          <w:p w14:paraId="3671541D" w14:textId="77777777" w:rsidR="00417B1B" w:rsidRPr="00F90AB2" w:rsidRDefault="00417B1B" w:rsidP="00C0469D">
            <w:pPr>
              <w:pStyle w:val="TableText"/>
              <w:cnfStyle w:val="100000000000" w:firstRow="1" w:lastRow="0" w:firstColumn="0" w:lastColumn="0" w:oddVBand="0" w:evenVBand="0" w:oddHBand="0" w:evenHBand="0" w:firstRowFirstColumn="0" w:firstRowLastColumn="0" w:lastRowFirstColumn="0" w:lastRowLastColumn="0"/>
            </w:pPr>
            <w:r w:rsidRPr="00F90AB2">
              <w:t>2019</w:t>
            </w:r>
            <w:r w:rsidRPr="00F90AB2">
              <w:br/>
              <w:t>$'000</w:t>
            </w:r>
          </w:p>
        </w:tc>
        <w:tc>
          <w:tcPr>
            <w:tcW w:w="624" w:type="pct"/>
            <w:vAlign w:val="bottom"/>
          </w:tcPr>
          <w:p w14:paraId="34B4AB83" w14:textId="77777777" w:rsidR="00417B1B" w:rsidRPr="00F90AB2" w:rsidRDefault="00417B1B" w:rsidP="00C0469D">
            <w:pPr>
              <w:pStyle w:val="TableText"/>
              <w:cnfStyle w:val="100000000000" w:firstRow="1" w:lastRow="0" w:firstColumn="0" w:lastColumn="0" w:oddVBand="0" w:evenVBand="0" w:oddHBand="0" w:evenHBand="0" w:firstRowFirstColumn="0" w:firstRowLastColumn="0" w:lastRowFirstColumn="0" w:lastRowLastColumn="0"/>
            </w:pPr>
            <w:r w:rsidRPr="00F90AB2">
              <w:t>2018</w:t>
            </w:r>
            <w:r w:rsidRPr="00F90AB2">
              <w:br/>
              <w:t>$'000</w:t>
            </w:r>
          </w:p>
        </w:tc>
      </w:tr>
      <w:bookmarkEnd w:id="414"/>
      <w:tr w:rsidR="00417B1B" w:rsidRPr="00F90AB2" w14:paraId="2ECBC0F8" w14:textId="77777777" w:rsidTr="007D74F0">
        <w:tc>
          <w:tcPr>
            <w:cnfStyle w:val="001000000000" w:firstRow="0" w:lastRow="0" w:firstColumn="1" w:lastColumn="0" w:oddVBand="0" w:evenVBand="0" w:oddHBand="0" w:evenHBand="0" w:firstRowFirstColumn="0" w:firstRowLastColumn="0" w:lastRowFirstColumn="0" w:lastRowLastColumn="0"/>
            <w:tcW w:w="515" w:type="pct"/>
          </w:tcPr>
          <w:p w14:paraId="1E1AA41B" w14:textId="77777777" w:rsidR="00417B1B" w:rsidRPr="00C0469D" w:rsidRDefault="00417B1B" w:rsidP="007D74F0">
            <w:pPr>
              <w:pStyle w:val="TableText"/>
              <w:rPr>
                <w:rStyle w:val="Bold"/>
              </w:rPr>
            </w:pPr>
            <w:r w:rsidRPr="00C0469D">
              <w:rPr>
                <w:rStyle w:val="Bold"/>
              </w:rPr>
              <w:t>(a)</w:t>
            </w:r>
          </w:p>
        </w:tc>
        <w:tc>
          <w:tcPr>
            <w:tcW w:w="3237" w:type="pct"/>
          </w:tcPr>
          <w:p w14:paraId="7F165E12" w14:textId="77777777" w:rsidR="00417B1B" w:rsidRPr="00C0469D" w:rsidRDefault="00417B1B" w:rsidP="007D74F0">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C0469D">
              <w:rPr>
                <w:rStyle w:val="Bold"/>
              </w:rPr>
              <w:t>Net gain/(loss) on non-financial assets</w:t>
            </w:r>
          </w:p>
        </w:tc>
        <w:tc>
          <w:tcPr>
            <w:tcW w:w="624" w:type="pct"/>
          </w:tcPr>
          <w:p w14:paraId="1823D692" w14:textId="5AB9F52E" w:rsidR="00417B1B" w:rsidRPr="00F90AB2" w:rsidRDefault="00AC0BBF" w:rsidP="007D74F0">
            <w:pPr>
              <w:pStyle w:val="TableText"/>
              <w:cnfStyle w:val="000000000000" w:firstRow="0" w:lastRow="0" w:firstColumn="0" w:lastColumn="0" w:oddVBand="0" w:evenVBand="0" w:oddHBand="0" w:evenHBand="0" w:firstRowFirstColumn="0" w:firstRowLastColumn="0" w:lastRowFirstColumn="0" w:lastRowLastColumn="0"/>
            </w:pPr>
            <w:r>
              <w:t>N/A</w:t>
            </w:r>
          </w:p>
        </w:tc>
        <w:tc>
          <w:tcPr>
            <w:tcW w:w="624" w:type="pct"/>
          </w:tcPr>
          <w:p w14:paraId="31EB6699" w14:textId="2AFFD1E9" w:rsidR="00417B1B" w:rsidRPr="00F90AB2" w:rsidRDefault="00AC0BBF" w:rsidP="007D74F0">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F90AB2" w14:paraId="272680AF" w14:textId="77777777" w:rsidTr="007D74F0">
        <w:tc>
          <w:tcPr>
            <w:cnfStyle w:val="001000000000" w:firstRow="0" w:lastRow="0" w:firstColumn="1" w:lastColumn="0" w:oddVBand="0" w:evenVBand="0" w:oddHBand="0" w:evenHBand="0" w:firstRowFirstColumn="0" w:firstRowLastColumn="0" w:lastRowFirstColumn="0" w:lastRowLastColumn="0"/>
            <w:tcW w:w="515" w:type="pct"/>
            <w:tcBorders>
              <w:bottom w:val="single" w:sz="4" w:space="0" w:color="auto"/>
            </w:tcBorders>
          </w:tcPr>
          <w:p w14:paraId="59B6A536" w14:textId="33249636" w:rsidR="00417B1B" w:rsidRPr="00F90AB2" w:rsidRDefault="00AC0BBF" w:rsidP="007D74F0">
            <w:pPr>
              <w:pStyle w:val="TableText"/>
            </w:pPr>
            <w:r>
              <w:t>N/A</w:t>
            </w:r>
          </w:p>
        </w:tc>
        <w:tc>
          <w:tcPr>
            <w:tcW w:w="3237" w:type="pct"/>
            <w:tcBorders>
              <w:bottom w:val="single" w:sz="4" w:space="0" w:color="auto"/>
            </w:tcBorders>
          </w:tcPr>
          <w:p w14:paraId="4EECEE85" w14:textId="77777777" w:rsidR="00417B1B" w:rsidRPr="00F90AB2" w:rsidRDefault="00417B1B" w:rsidP="007D74F0">
            <w:pPr>
              <w:pStyle w:val="TableText"/>
              <w:jc w:val="left"/>
              <w:cnfStyle w:val="000000000000" w:firstRow="0" w:lastRow="0" w:firstColumn="0" w:lastColumn="0" w:oddVBand="0" w:evenVBand="0" w:oddHBand="0" w:evenHBand="0" w:firstRowFirstColumn="0" w:firstRowLastColumn="0" w:lastRowFirstColumn="0" w:lastRowLastColumn="0"/>
            </w:pPr>
            <w:r w:rsidRPr="00F90AB2">
              <w:t>Net gain/(loss) on disposal of property, plant and equipment</w:t>
            </w:r>
          </w:p>
        </w:tc>
        <w:tc>
          <w:tcPr>
            <w:tcW w:w="624" w:type="pct"/>
            <w:tcBorders>
              <w:bottom w:val="single" w:sz="4" w:space="0" w:color="auto"/>
            </w:tcBorders>
          </w:tcPr>
          <w:p w14:paraId="72873F5A" w14:textId="77777777" w:rsidR="00417B1B" w:rsidRPr="00F90AB2" w:rsidRDefault="00417B1B" w:rsidP="007D74F0">
            <w:pPr>
              <w:pStyle w:val="TableText"/>
              <w:cnfStyle w:val="000000000000" w:firstRow="0" w:lastRow="0" w:firstColumn="0" w:lastColumn="0" w:oddVBand="0" w:evenVBand="0" w:oddHBand="0" w:evenHBand="0" w:firstRowFirstColumn="0" w:firstRowLastColumn="0" w:lastRowFirstColumn="0" w:lastRowLastColumn="0"/>
            </w:pPr>
            <w:r w:rsidRPr="00F90AB2">
              <w:t xml:space="preserve">468 </w:t>
            </w:r>
          </w:p>
        </w:tc>
        <w:tc>
          <w:tcPr>
            <w:tcW w:w="624" w:type="pct"/>
            <w:tcBorders>
              <w:bottom w:val="single" w:sz="4" w:space="0" w:color="auto"/>
            </w:tcBorders>
          </w:tcPr>
          <w:p w14:paraId="49965422" w14:textId="77777777" w:rsidR="00417B1B" w:rsidRPr="00F90AB2" w:rsidRDefault="00417B1B" w:rsidP="007D74F0">
            <w:pPr>
              <w:pStyle w:val="TableText"/>
              <w:cnfStyle w:val="000000000000" w:firstRow="0" w:lastRow="0" w:firstColumn="0" w:lastColumn="0" w:oddVBand="0" w:evenVBand="0" w:oddHBand="0" w:evenHBand="0" w:firstRowFirstColumn="0" w:firstRowLastColumn="0" w:lastRowFirstColumn="0" w:lastRowLastColumn="0"/>
            </w:pPr>
            <w:r w:rsidRPr="00F90AB2">
              <w:t>417</w:t>
            </w:r>
          </w:p>
        </w:tc>
      </w:tr>
      <w:tr w:rsidR="00417B1B" w:rsidRPr="007D74F0" w14:paraId="38FDF345" w14:textId="77777777" w:rsidTr="007D74F0">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auto"/>
              <w:bottom w:val="single" w:sz="4" w:space="0" w:color="auto"/>
            </w:tcBorders>
            <w:shd w:val="clear" w:color="auto" w:fill="auto"/>
          </w:tcPr>
          <w:p w14:paraId="0B23755F" w14:textId="1DA362CC" w:rsidR="00417B1B" w:rsidRPr="007D74F0" w:rsidRDefault="00AC0BBF" w:rsidP="007D74F0">
            <w:pPr>
              <w:pStyle w:val="TableText"/>
              <w:rPr>
                <w:rStyle w:val="Bold"/>
              </w:rPr>
            </w:pPr>
            <w:r w:rsidRPr="007D74F0">
              <w:rPr>
                <w:rStyle w:val="Bold"/>
              </w:rPr>
              <w:t>N/A</w:t>
            </w:r>
          </w:p>
        </w:tc>
        <w:tc>
          <w:tcPr>
            <w:tcW w:w="3237" w:type="pct"/>
            <w:tcBorders>
              <w:top w:val="single" w:sz="4" w:space="0" w:color="auto"/>
              <w:bottom w:val="single" w:sz="4" w:space="0" w:color="auto"/>
            </w:tcBorders>
            <w:shd w:val="clear" w:color="auto" w:fill="auto"/>
          </w:tcPr>
          <w:p w14:paraId="6A5A6F09" w14:textId="77777777" w:rsidR="00417B1B" w:rsidRPr="007D74F0" w:rsidRDefault="00417B1B" w:rsidP="007D74F0">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7D74F0">
              <w:rPr>
                <w:rStyle w:val="Bold"/>
              </w:rPr>
              <w:t>Total net gain/(loss) on non-financial assets</w:t>
            </w:r>
          </w:p>
        </w:tc>
        <w:tc>
          <w:tcPr>
            <w:tcW w:w="624" w:type="pct"/>
            <w:tcBorders>
              <w:top w:val="single" w:sz="4" w:space="0" w:color="auto"/>
              <w:bottom w:val="single" w:sz="4" w:space="0" w:color="auto"/>
            </w:tcBorders>
            <w:shd w:val="clear" w:color="auto" w:fill="auto"/>
          </w:tcPr>
          <w:p w14:paraId="2A62AEF2" w14:textId="77777777" w:rsidR="00417B1B" w:rsidRPr="007D74F0" w:rsidRDefault="00417B1B" w:rsidP="007D74F0">
            <w:pPr>
              <w:pStyle w:val="TableText"/>
              <w:cnfStyle w:val="000000000000" w:firstRow="0" w:lastRow="0" w:firstColumn="0" w:lastColumn="0" w:oddVBand="0" w:evenVBand="0" w:oddHBand="0" w:evenHBand="0" w:firstRowFirstColumn="0" w:firstRowLastColumn="0" w:lastRowFirstColumn="0" w:lastRowLastColumn="0"/>
              <w:rPr>
                <w:rStyle w:val="Bold"/>
              </w:rPr>
            </w:pPr>
            <w:r w:rsidRPr="007D74F0">
              <w:rPr>
                <w:rStyle w:val="Bold"/>
              </w:rPr>
              <w:t xml:space="preserve">468 </w:t>
            </w:r>
          </w:p>
        </w:tc>
        <w:tc>
          <w:tcPr>
            <w:tcW w:w="624" w:type="pct"/>
            <w:tcBorders>
              <w:top w:val="single" w:sz="4" w:space="0" w:color="auto"/>
              <w:bottom w:val="single" w:sz="4" w:space="0" w:color="auto"/>
            </w:tcBorders>
            <w:shd w:val="clear" w:color="auto" w:fill="auto"/>
          </w:tcPr>
          <w:p w14:paraId="26DE4B5D" w14:textId="77777777" w:rsidR="00417B1B" w:rsidRPr="007D74F0" w:rsidRDefault="00417B1B" w:rsidP="007D74F0">
            <w:pPr>
              <w:pStyle w:val="TableText"/>
              <w:cnfStyle w:val="000000000000" w:firstRow="0" w:lastRow="0" w:firstColumn="0" w:lastColumn="0" w:oddVBand="0" w:evenVBand="0" w:oddHBand="0" w:evenHBand="0" w:firstRowFirstColumn="0" w:firstRowLastColumn="0" w:lastRowFirstColumn="0" w:lastRowLastColumn="0"/>
              <w:rPr>
                <w:rStyle w:val="Bold"/>
              </w:rPr>
            </w:pPr>
            <w:r w:rsidRPr="007D74F0">
              <w:rPr>
                <w:rStyle w:val="Bold"/>
              </w:rPr>
              <w:t>417</w:t>
            </w:r>
          </w:p>
        </w:tc>
      </w:tr>
      <w:tr w:rsidR="00417B1B" w:rsidRPr="00F90AB2" w14:paraId="138480C0" w14:textId="77777777" w:rsidTr="007D74F0">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auto"/>
            </w:tcBorders>
          </w:tcPr>
          <w:p w14:paraId="016A78A9" w14:textId="77777777" w:rsidR="00417B1B" w:rsidRPr="00C0469D" w:rsidRDefault="00417B1B" w:rsidP="007D74F0">
            <w:pPr>
              <w:pStyle w:val="TableText"/>
              <w:rPr>
                <w:rStyle w:val="Bold"/>
              </w:rPr>
            </w:pPr>
            <w:r w:rsidRPr="00C0469D">
              <w:rPr>
                <w:rStyle w:val="Bold"/>
              </w:rPr>
              <w:t>(b)</w:t>
            </w:r>
          </w:p>
        </w:tc>
        <w:tc>
          <w:tcPr>
            <w:tcW w:w="3237" w:type="pct"/>
            <w:tcBorders>
              <w:top w:val="single" w:sz="4" w:space="0" w:color="auto"/>
            </w:tcBorders>
          </w:tcPr>
          <w:p w14:paraId="6CA38FA8" w14:textId="77777777" w:rsidR="00417B1B" w:rsidRPr="00C0469D" w:rsidRDefault="00417B1B" w:rsidP="007D74F0">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C0469D">
              <w:rPr>
                <w:rStyle w:val="Bold"/>
              </w:rPr>
              <w:t>Net gain/(loss) on financial instruments</w:t>
            </w:r>
          </w:p>
        </w:tc>
        <w:tc>
          <w:tcPr>
            <w:tcW w:w="624" w:type="pct"/>
            <w:tcBorders>
              <w:top w:val="single" w:sz="4" w:space="0" w:color="auto"/>
            </w:tcBorders>
          </w:tcPr>
          <w:p w14:paraId="59CB1CF0" w14:textId="2011E309" w:rsidR="00417B1B" w:rsidRPr="00F90AB2" w:rsidRDefault="00AC0BBF" w:rsidP="007D74F0">
            <w:pPr>
              <w:pStyle w:val="TableText"/>
              <w:cnfStyle w:val="000000000000" w:firstRow="0" w:lastRow="0" w:firstColumn="0" w:lastColumn="0" w:oddVBand="0" w:evenVBand="0" w:oddHBand="0" w:evenHBand="0" w:firstRowFirstColumn="0" w:firstRowLastColumn="0" w:lastRowFirstColumn="0" w:lastRowLastColumn="0"/>
            </w:pPr>
            <w:r>
              <w:t>N/A</w:t>
            </w:r>
          </w:p>
        </w:tc>
        <w:tc>
          <w:tcPr>
            <w:tcW w:w="624" w:type="pct"/>
            <w:tcBorders>
              <w:top w:val="single" w:sz="4" w:space="0" w:color="auto"/>
            </w:tcBorders>
          </w:tcPr>
          <w:p w14:paraId="602200C5" w14:textId="693F8936" w:rsidR="00417B1B" w:rsidRPr="00F90AB2" w:rsidRDefault="00AC0BBF" w:rsidP="007D74F0">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F90AB2" w14:paraId="3F6AF5A7" w14:textId="77777777" w:rsidTr="007D74F0">
        <w:tc>
          <w:tcPr>
            <w:cnfStyle w:val="001000000000" w:firstRow="0" w:lastRow="0" w:firstColumn="1" w:lastColumn="0" w:oddVBand="0" w:evenVBand="0" w:oddHBand="0" w:evenHBand="0" w:firstRowFirstColumn="0" w:firstRowLastColumn="0" w:lastRowFirstColumn="0" w:lastRowLastColumn="0"/>
            <w:tcW w:w="515" w:type="pct"/>
            <w:tcBorders>
              <w:bottom w:val="single" w:sz="4" w:space="0" w:color="auto"/>
            </w:tcBorders>
          </w:tcPr>
          <w:p w14:paraId="5D4C10E7" w14:textId="457FDE9E" w:rsidR="00417B1B" w:rsidRPr="00F90AB2" w:rsidRDefault="00AC0BBF" w:rsidP="007D74F0">
            <w:pPr>
              <w:pStyle w:val="TableText"/>
            </w:pPr>
            <w:r>
              <w:t>N/A</w:t>
            </w:r>
          </w:p>
        </w:tc>
        <w:tc>
          <w:tcPr>
            <w:tcW w:w="3237" w:type="pct"/>
            <w:tcBorders>
              <w:bottom w:val="single" w:sz="4" w:space="0" w:color="auto"/>
            </w:tcBorders>
          </w:tcPr>
          <w:p w14:paraId="4A314EE0" w14:textId="77777777" w:rsidR="00417B1B" w:rsidRPr="00F90AB2" w:rsidRDefault="00417B1B" w:rsidP="007D74F0">
            <w:pPr>
              <w:pStyle w:val="TableText"/>
              <w:jc w:val="left"/>
              <w:cnfStyle w:val="000000000000" w:firstRow="0" w:lastRow="0" w:firstColumn="0" w:lastColumn="0" w:oddVBand="0" w:evenVBand="0" w:oddHBand="0" w:evenHBand="0" w:firstRowFirstColumn="0" w:firstRowLastColumn="0" w:lastRowFirstColumn="0" w:lastRowLastColumn="0"/>
            </w:pPr>
            <w:r w:rsidRPr="00F90AB2">
              <w:t>Bad debts written off</w:t>
            </w:r>
          </w:p>
        </w:tc>
        <w:tc>
          <w:tcPr>
            <w:tcW w:w="624" w:type="pct"/>
            <w:tcBorders>
              <w:bottom w:val="single" w:sz="4" w:space="0" w:color="auto"/>
            </w:tcBorders>
          </w:tcPr>
          <w:p w14:paraId="60ABC2DC" w14:textId="77777777" w:rsidR="00417B1B" w:rsidRPr="00F90AB2" w:rsidRDefault="00417B1B" w:rsidP="007D74F0">
            <w:pPr>
              <w:pStyle w:val="TableText"/>
              <w:cnfStyle w:val="000000000000" w:firstRow="0" w:lastRow="0" w:firstColumn="0" w:lastColumn="0" w:oddVBand="0" w:evenVBand="0" w:oddHBand="0" w:evenHBand="0" w:firstRowFirstColumn="0" w:firstRowLastColumn="0" w:lastRowFirstColumn="0" w:lastRowLastColumn="0"/>
            </w:pPr>
            <w:r w:rsidRPr="00F90AB2">
              <w:t xml:space="preserve">381 </w:t>
            </w:r>
          </w:p>
        </w:tc>
        <w:tc>
          <w:tcPr>
            <w:tcW w:w="624" w:type="pct"/>
            <w:tcBorders>
              <w:bottom w:val="single" w:sz="4" w:space="0" w:color="auto"/>
            </w:tcBorders>
          </w:tcPr>
          <w:p w14:paraId="385F69CF" w14:textId="77777777" w:rsidR="00417B1B" w:rsidRPr="00F90AB2" w:rsidRDefault="00417B1B" w:rsidP="007D74F0">
            <w:pPr>
              <w:pStyle w:val="TableText"/>
              <w:cnfStyle w:val="000000000000" w:firstRow="0" w:lastRow="0" w:firstColumn="0" w:lastColumn="0" w:oddVBand="0" w:evenVBand="0" w:oddHBand="0" w:evenHBand="0" w:firstRowFirstColumn="0" w:firstRowLastColumn="0" w:lastRowFirstColumn="0" w:lastRowLastColumn="0"/>
            </w:pPr>
            <w:r w:rsidRPr="00F90AB2">
              <w:t>(23)</w:t>
            </w:r>
          </w:p>
        </w:tc>
      </w:tr>
      <w:tr w:rsidR="00417B1B" w:rsidRPr="007D74F0" w14:paraId="267FDC3B" w14:textId="77777777" w:rsidTr="007D74F0">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auto"/>
              <w:bottom w:val="single" w:sz="4" w:space="0" w:color="auto"/>
            </w:tcBorders>
            <w:shd w:val="clear" w:color="auto" w:fill="auto"/>
          </w:tcPr>
          <w:p w14:paraId="055EDE24" w14:textId="558C32DB" w:rsidR="00417B1B" w:rsidRPr="007D74F0" w:rsidRDefault="00AC0BBF" w:rsidP="007D74F0">
            <w:pPr>
              <w:pStyle w:val="TableText"/>
              <w:rPr>
                <w:rStyle w:val="Bold"/>
              </w:rPr>
            </w:pPr>
            <w:r w:rsidRPr="007D74F0">
              <w:rPr>
                <w:rStyle w:val="Bold"/>
              </w:rPr>
              <w:t>N/A</w:t>
            </w:r>
          </w:p>
        </w:tc>
        <w:tc>
          <w:tcPr>
            <w:tcW w:w="3237" w:type="pct"/>
            <w:tcBorders>
              <w:top w:val="single" w:sz="4" w:space="0" w:color="auto"/>
              <w:bottom w:val="single" w:sz="4" w:space="0" w:color="auto"/>
            </w:tcBorders>
            <w:shd w:val="clear" w:color="auto" w:fill="auto"/>
          </w:tcPr>
          <w:p w14:paraId="237CAFB8" w14:textId="77777777" w:rsidR="00417B1B" w:rsidRPr="007D74F0" w:rsidRDefault="00417B1B" w:rsidP="007D74F0">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7D74F0">
              <w:rPr>
                <w:rStyle w:val="Bold"/>
              </w:rPr>
              <w:t>Total net gain/(loss) on financial instruments</w:t>
            </w:r>
          </w:p>
        </w:tc>
        <w:tc>
          <w:tcPr>
            <w:tcW w:w="624" w:type="pct"/>
            <w:tcBorders>
              <w:top w:val="single" w:sz="4" w:space="0" w:color="auto"/>
              <w:bottom w:val="single" w:sz="4" w:space="0" w:color="auto"/>
            </w:tcBorders>
            <w:shd w:val="clear" w:color="auto" w:fill="auto"/>
          </w:tcPr>
          <w:p w14:paraId="016DF8DE" w14:textId="77777777" w:rsidR="00417B1B" w:rsidRPr="007D74F0" w:rsidRDefault="00417B1B" w:rsidP="007D74F0">
            <w:pPr>
              <w:pStyle w:val="TableText"/>
              <w:cnfStyle w:val="000000000000" w:firstRow="0" w:lastRow="0" w:firstColumn="0" w:lastColumn="0" w:oddVBand="0" w:evenVBand="0" w:oddHBand="0" w:evenHBand="0" w:firstRowFirstColumn="0" w:firstRowLastColumn="0" w:lastRowFirstColumn="0" w:lastRowLastColumn="0"/>
              <w:rPr>
                <w:rStyle w:val="Bold"/>
              </w:rPr>
            </w:pPr>
            <w:r w:rsidRPr="007D74F0">
              <w:rPr>
                <w:rStyle w:val="Bold"/>
              </w:rPr>
              <w:t xml:space="preserve">381 </w:t>
            </w:r>
          </w:p>
        </w:tc>
        <w:tc>
          <w:tcPr>
            <w:tcW w:w="624" w:type="pct"/>
            <w:tcBorders>
              <w:top w:val="single" w:sz="4" w:space="0" w:color="auto"/>
              <w:bottom w:val="single" w:sz="4" w:space="0" w:color="auto"/>
            </w:tcBorders>
            <w:shd w:val="clear" w:color="auto" w:fill="auto"/>
          </w:tcPr>
          <w:p w14:paraId="72F11A03" w14:textId="77777777" w:rsidR="00417B1B" w:rsidRPr="007D74F0" w:rsidRDefault="00417B1B" w:rsidP="007D74F0">
            <w:pPr>
              <w:pStyle w:val="TableText"/>
              <w:cnfStyle w:val="000000000000" w:firstRow="0" w:lastRow="0" w:firstColumn="0" w:lastColumn="0" w:oddVBand="0" w:evenVBand="0" w:oddHBand="0" w:evenHBand="0" w:firstRowFirstColumn="0" w:firstRowLastColumn="0" w:lastRowFirstColumn="0" w:lastRowLastColumn="0"/>
              <w:rPr>
                <w:rStyle w:val="Bold"/>
              </w:rPr>
            </w:pPr>
            <w:r w:rsidRPr="007D74F0">
              <w:rPr>
                <w:rStyle w:val="Bold"/>
              </w:rPr>
              <w:t>(23)</w:t>
            </w:r>
          </w:p>
        </w:tc>
      </w:tr>
      <w:tr w:rsidR="00417B1B" w:rsidRPr="00F90AB2" w14:paraId="168C3E96" w14:textId="77777777" w:rsidTr="007D74F0">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auto"/>
            </w:tcBorders>
          </w:tcPr>
          <w:p w14:paraId="12307B1C" w14:textId="77777777" w:rsidR="00417B1B" w:rsidRPr="00C0469D" w:rsidRDefault="00417B1B" w:rsidP="007D74F0">
            <w:pPr>
              <w:pStyle w:val="TableText"/>
              <w:rPr>
                <w:rStyle w:val="Bold"/>
              </w:rPr>
            </w:pPr>
            <w:r w:rsidRPr="00C0469D">
              <w:rPr>
                <w:rStyle w:val="Bold"/>
              </w:rPr>
              <w:t>(c)</w:t>
            </w:r>
          </w:p>
        </w:tc>
        <w:tc>
          <w:tcPr>
            <w:tcW w:w="3237" w:type="pct"/>
            <w:tcBorders>
              <w:top w:val="single" w:sz="4" w:space="0" w:color="auto"/>
            </w:tcBorders>
          </w:tcPr>
          <w:p w14:paraId="68EF9312" w14:textId="77777777" w:rsidR="00417B1B" w:rsidRPr="00C0469D" w:rsidRDefault="00417B1B" w:rsidP="007D74F0">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C0469D">
              <w:rPr>
                <w:rStyle w:val="Bold"/>
              </w:rPr>
              <w:t>Other gains/(losses) from other economic flows</w:t>
            </w:r>
          </w:p>
        </w:tc>
        <w:tc>
          <w:tcPr>
            <w:tcW w:w="624" w:type="pct"/>
            <w:tcBorders>
              <w:top w:val="single" w:sz="4" w:space="0" w:color="auto"/>
            </w:tcBorders>
          </w:tcPr>
          <w:p w14:paraId="49EA18B1" w14:textId="7E87E521" w:rsidR="00417B1B" w:rsidRPr="00F90AB2" w:rsidRDefault="00AC0BBF" w:rsidP="007D74F0">
            <w:pPr>
              <w:pStyle w:val="TableText"/>
              <w:cnfStyle w:val="000000000000" w:firstRow="0" w:lastRow="0" w:firstColumn="0" w:lastColumn="0" w:oddVBand="0" w:evenVBand="0" w:oddHBand="0" w:evenHBand="0" w:firstRowFirstColumn="0" w:firstRowLastColumn="0" w:lastRowFirstColumn="0" w:lastRowLastColumn="0"/>
            </w:pPr>
            <w:r>
              <w:t>N/A</w:t>
            </w:r>
          </w:p>
        </w:tc>
        <w:tc>
          <w:tcPr>
            <w:tcW w:w="624" w:type="pct"/>
            <w:tcBorders>
              <w:top w:val="single" w:sz="4" w:space="0" w:color="auto"/>
            </w:tcBorders>
          </w:tcPr>
          <w:p w14:paraId="34C22182" w14:textId="3E6E2092" w:rsidR="00417B1B" w:rsidRPr="00F90AB2" w:rsidRDefault="00AC0BBF" w:rsidP="007D74F0">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774ADC" w14:paraId="5A3A7724" w14:textId="77777777" w:rsidTr="007D74F0">
        <w:tc>
          <w:tcPr>
            <w:cnfStyle w:val="001000000000" w:firstRow="0" w:lastRow="0" w:firstColumn="1" w:lastColumn="0" w:oddVBand="0" w:evenVBand="0" w:oddHBand="0" w:evenHBand="0" w:firstRowFirstColumn="0" w:firstRowLastColumn="0" w:lastRowFirstColumn="0" w:lastRowLastColumn="0"/>
            <w:tcW w:w="515" w:type="pct"/>
            <w:tcBorders>
              <w:bottom w:val="single" w:sz="4" w:space="0" w:color="auto"/>
            </w:tcBorders>
          </w:tcPr>
          <w:p w14:paraId="1D49C97A" w14:textId="21E44500" w:rsidR="00417B1B" w:rsidRPr="00774ADC" w:rsidRDefault="00AC0BBF" w:rsidP="007D74F0">
            <w:pPr>
              <w:pStyle w:val="TableText"/>
            </w:pPr>
            <w:r w:rsidRPr="00774ADC">
              <w:t>N/A</w:t>
            </w:r>
          </w:p>
        </w:tc>
        <w:tc>
          <w:tcPr>
            <w:tcW w:w="3237" w:type="pct"/>
            <w:tcBorders>
              <w:bottom w:val="single" w:sz="4" w:space="0" w:color="auto"/>
            </w:tcBorders>
          </w:tcPr>
          <w:p w14:paraId="32C2FDA6" w14:textId="0D7AB985" w:rsidR="00417B1B" w:rsidRPr="00774ADC" w:rsidRDefault="00417B1B" w:rsidP="00774ADC">
            <w:pPr>
              <w:pStyle w:val="TableText"/>
              <w:jc w:val="left"/>
              <w:cnfStyle w:val="000000000000" w:firstRow="0" w:lastRow="0" w:firstColumn="0" w:lastColumn="0" w:oddVBand="0" w:evenVBand="0" w:oddHBand="0" w:evenHBand="0" w:firstRowFirstColumn="0" w:firstRowLastColumn="0" w:lastRowFirstColumn="0" w:lastRowLastColumn="0"/>
            </w:pPr>
            <w:r w:rsidRPr="00774ADC">
              <w:t xml:space="preserve">Net gain/(loss) arising from revaluation of long service </w:t>
            </w:r>
            <w:r w:rsidR="007D74F0" w:rsidRPr="00774ADC">
              <w:br/>
            </w:r>
            <w:r w:rsidRPr="00774ADC">
              <w:t>leave liabilit</w:t>
            </w:r>
            <w:r w:rsidR="00774ADC">
              <w:t>y</w:t>
            </w:r>
            <w:r w:rsidR="00774ADC" w:rsidRPr="00774ADC">
              <w:rPr>
                <w:vertAlign w:val="superscript"/>
              </w:rPr>
              <w:fldChar w:fldCharType="begin"/>
            </w:r>
            <w:r w:rsidR="00774ADC" w:rsidRPr="00774ADC">
              <w:rPr>
                <w:vertAlign w:val="superscript"/>
              </w:rPr>
              <w:instrText xml:space="preserve"> REF Note91tablenote1 \r \h </w:instrText>
            </w:r>
            <w:r w:rsidR="00774ADC">
              <w:rPr>
                <w:vertAlign w:val="superscript"/>
              </w:rPr>
              <w:instrText xml:space="preserve"> \* MERGEFORMAT </w:instrText>
            </w:r>
            <w:r w:rsidR="00774ADC" w:rsidRPr="00774ADC">
              <w:rPr>
                <w:vertAlign w:val="superscript"/>
              </w:rPr>
            </w:r>
            <w:r w:rsidR="00774ADC" w:rsidRPr="00774ADC">
              <w:rPr>
                <w:vertAlign w:val="superscript"/>
              </w:rPr>
              <w:fldChar w:fldCharType="separate"/>
            </w:r>
            <w:r w:rsidR="0067082F">
              <w:rPr>
                <w:vertAlign w:val="superscript"/>
              </w:rPr>
              <w:t>(1)</w:t>
            </w:r>
            <w:r w:rsidR="00774ADC" w:rsidRPr="00774ADC">
              <w:rPr>
                <w:vertAlign w:val="superscript"/>
              </w:rPr>
              <w:fldChar w:fldCharType="end"/>
            </w:r>
          </w:p>
        </w:tc>
        <w:tc>
          <w:tcPr>
            <w:tcW w:w="624" w:type="pct"/>
            <w:tcBorders>
              <w:bottom w:val="single" w:sz="4" w:space="0" w:color="auto"/>
            </w:tcBorders>
          </w:tcPr>
          <w:p w14:paraId="7D89A936" w14:textId="77777777" w:rsidR="00417B1B" w:rsidRPr="00774ADC" w:rsidRDefault="00417B1B" w:rsidP="007D74F0">
            <w:pPr>
              <w:pStyle w:val="TableText"/>
              <w:cnfStyle w:val="000000000000" w:firstRow="0" w:lastRow="0" w:firstColumn="0" w:lastColumn="0" w:oddVBand="0" w:evenVBand="0" w:oddHBand="0" w:evenHBand="0" w:firstRowFirstColumn="0" w:firstRowLastColumn="0" w:lastRowFirstColumn="0" w:lastRowLastColumn="0"/>
            </w:pPr>
            <w:r w:rsidRPr="00774ADC">
              <w:t>(7,663)</w:t>
            </w:r>
          </w:p>
        </w:tc>
        <w:tc>
          <w:tcPr>
            <w:tcW w:w="624" w:type="pct"/>
            <w:tcBorders>
              <w:bottom w:val="single" w:sz="4" w:space="0" w:color="auto"/>
            </w:tcBorders>
          </w:tcPr>
          <w:p w14:paraId="252D69A4" w14:textId="77777777" w:rsidR="00417B1B" w:rsidRPr="00774ADC" w:rsidRDefault="00417B1B" w:rsidP="007D74F0">
            <w:pPr>
              <w:pStyle w:val="TableText"/>
              <w:cnfStyle w:val="000000000000" w:firstRow="0" w:lastRow="0" w:firstColumn="0" w:lastColumn="0" w:oddVBand="0" w:evenVBand="0" w:oddHBand="0" w:evenHBand="0" w:firstRowFirstColumn="0" w:firstRowLastColumn="0" w:lastRowFirstColumn="0" w:lastRowLastColumn="0"/>
            </w:pPr>
            <w:r w:rsidRPr="00774ADC">
              <w:t>(107)</w:t>
            </w:r>
          </w:p>
        </w:tc>
      </w:tr>
      <w:tr w:rsidR="00417B1B" w:rsidRPr="00774ADC" w14:paraId="276EF41F" w14:textId="77777777" w:rsidTr="007D74F0">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auto"/>
              <w:bottom w:val="single" w:sz="4" w:space="0" w:color="auto"/>
            </w:tcBorders>
            <w:shd w:val="clear" w:color="auto" w:fill="auto"/>
          </w:tcPr>
          <w:p w14:paraId="0FF9939F" w14:textId="4D37E12C" w:rsidR="00417B1B" w:rsidRPr="00774ADC" w:rsidRDefault="00AC0BBF" w:rsidP="007D74F0">
            <w:pPr>
              <w:pStyle w:val="TableText"/>
              <w:rPr>
                <w:rStyle w:val="Bold"/>
              </w:rPr>
            </w:pPr>
            <w:r w:rsidRPr="00774ADC">
              <w:rPr>
                <w:rStyle w:val="Bold"/>
              </w:rPr>
              <w:t>N/A</w:t>
            </w:r>
          </w:p>
        </w:tc>
        <w:tc>
          <w:tcPr>
            <w:tcW w:w="3237" w:type="pct"/>
            <w:tcBorders>
              <w:top w:val="single" w:sz="4" w:space="0" w:color="auto"/>
              <w:bottom w:val="single" w:sz="4" w:space="0" w:color="auto"/>
            </w:tcBorders>
            <w:shd w:val="clear" w:color="auto" w:fill="auto"/>
          </w:tcPr>
          <w:p w14:paraId="74A0F1AE" w14:textId="77777777" w:rsidR="00417B1B" w:rsidRPr="00774ADC" w:rsidRDefault="00417B1B" w:rsidP="007D74F0">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774ADC">
              <w:rPr>
                <w:rStyle w:val="Bold"/>
              </w:rPr>
              <w:t>Total other gains/(losses) from other economic flows</w:t>
            </w:r>
          </w:p>
        </w:tc>
        <w:tc>
          <w:tcPr>
            <w:tcW w:w="624" w:type="pct"/>
            <w:tcBorders>
              <w:top w:val="single" w:sz="4" w:space="0" w:color="auto"/>
              <w:bottom w:val="single" w:sz="4" w:space="0" w:color="auto"/>
            </w:tcBorders>
            <w:shd w:val="clear" w:color="auto" w:fill="auto"/>
          </w:tcPr>
          <w:p w14:paraId="5D64A5E2" w14:textId="77777777" w:rsidR="00417B1B" w:rsidRPr="00774ADC" w:rsidRDefault="00417B1B" w:rsidP="007D74F0">
            <w:pPr>
              <w:pStyle w:val="TableText"/>
              <w:cnfStyle w:val="000000000000" w:firstRow="0" w:lastRow="0" w:firstColumn="0" w:lastColumn="0" w:oddVBand="0" w:evenVBand="0" w:oddHBand="0" w:evenHBand="0" w:firstRowFirstColumn="0" w:firstRowLastColumn="0" w:lastRowFirstColumn="0" w:lastRowLastColumn="0"/>
              <w:rPr>
                <w:rStyle w:val="Bold"/>
              </w:rPr>
            </w:pPr>
            <w:r w:rsidRPr="00774ADC">
              <w:rPr>
                <w:rStyle w:val="Bold"/>
              </w:rPr>
              <w:t>(7,663)</w:t>
            </w:r>
          </w:p>
        </w:tc>
        <w:tc>
          <w:tcPr>
            <w:tcW w:w="624" w:type="pct"/>
            <w:tcBorders>
              <w:top w:val="single" w:sz="4" w:space="0" w:color="auto"/>
              <w:bottom w:val="single" w:sz="4" w:space="0" w:color="auto"/>
            </w:tcBorders>
            <w:shd w:val="clear" w:color="auto" w:fill="auto"/>
          </w:tcPr>
          <w:p w14:paraId="793CAABC" w14:textId="77777777" w:rsidR="00417B1B" w:rsidRPr="00774ADC" w:rsidRDefault="00417B1B" w:rsidP="007D74F0">
            <w:pPr>
              <w:pStyle w:val="TableText"/>
              <w:cnfStyle w:val="000000000000" w:firstRow="0" w:lastRow="0" w:firstColumn="0" w:lastColumn="0" w:oddVBand="0" w:evenVBand="0" w:oddHBand="0" w:evenHBand="0" w:firstRowFirstColumn="0" w:firstRowLastColumn="0" w:lastRowFirstColumn="0" w:lastRowLastColumn="0"/>
              <w:rPr>
                <w:rStyle w:val="Bold"/>
              </w:rPr>
            </w:pPr>
            <w:r w:rsidRPr="00774ADC">
              <w:rPr>
                <w:rStyle w:val="Bold"/>
              </w:rPr>
              <w:t>(107)</w:t>
            </w:r>
          </w:p>
        </w:tc>
      </w:tr>
    </w:tbl>
    <w:p w14:paraId="66980C9F" w14:textId="0D04D6E7" w:rsidR="00417B1B" w:rsidRPr="00774ADC" w:rsidRDefault="00417B1B" w:rsidP="00A01DC4">
      <w:pPr>
        <w:pStyle w:val="NotesNumberedList"/>
        <w:numPr>
          <w:ilvl w:val="0"/>
          <w:numId w:val="32"/>
        </w:numPr>
      </w:pPr>
      <w:bookmarkStart w:id="415" w:name="Note91tablenote1"/>
      <w:r w:rsidRPr="00774ADC">
        <w:t>Revaluation of the long service leave liability includes wages inflation increase from 3.88% (2018) to 4.33% (2019) and lower discount</w:t>
      </w:r>
      <w:r w:rsidR="00D45E5B" w:rsidRPr="00774ADC">
        <w:t xml:space="preserve"> </w:t>
      </w:r>
      <w:r w:rsidRPr="00774ADC">
        <w:t>rate from 2.65% (2018) to 1.32% (2019) contributing to an increase to the present value of long service leave liabilities, all</w:t>
      </w:r>
      <w:r w:rsidR="00D45E5B" w:rsidRPr="00774ADC">
        <w:t xml:space="preserve"> </w:t>
      </w:r>
      <w:r w:rsidRPr="00774ADC">
        <w:t>else</w:t>
      </w:r>
      <w:r w:rsidR="00D45E5B" w:rsidRPr="00774ADC">
        <w:t xml:space="preserve"> </w:t>
      </w:r>
      <w:r w:rsidRPr="00774ADC">
        <w:t>being</w:t>
      </w:r>
      <w:r w:rsidR="00D45E5B" w:rsidRPr="00774ADC">
        <w:t xml:space="preserve"> </w:t>
      </w:r>
      <w:r w:rsidRPr="00774ADC">
        <w:t>equal.</w:t>
      </w:r>
    </w:p>
    <w:p w14:paraId="722914EA" w14:textId="77777777" w:rsidR="00417B1B" w:rsidRDefault="00417B1B" w:rsidP="00417B1B">
      <w:pPr>
        <w:pStyle w:val="Heading3"/>
      </w:pPr>
      <w:bookmarkStart w:id="416" w:name="Note92"/>
      <w:bookmarkStart w:id="417" w:name="_Ref22643408"/>
      <w:bookmarkStart w:id="418" w:name="_Toc22665209"/>
      <w:bookmarkEnd w:id="415"/>
      <w:r>
        <w:lastRenderedPageBreak/>
        <w:t xml:space="preserve">9.2 </w:t>
      </w:r>
      <w:bookmarkEnd w:id="416"/>
      <w:r>
        <w:t>Responsible Persons</w:t>
      </w:r>
      <w:bookmarkEnd w:id="417"/>
      <w:bookmarkEnd w:id="418"/>
    </w:p>
    <w:p w14:paraId="2D143717" w14:textId="791BE4D5" w:rsidR="00417B1B" w:rsidRDefault="00417B1B" w:rsidP="00A67691">
      <w:pPr>
        <w:pStyle w:val="BodyText"/>
        <w:keepNext/>
      </w:pPr>
      <w:r>
        <w:t xml:space="preserve">In accordance with the Ministerial Directions issued by the Assistant Treasurer under the </w:t>
      </w:r>
      <w:r w:rsidRPr="00C0469D">
        <w:rPr>
          <w:rStyle w:val="Italics"/>
        </w:rPr>
        <w:t>Financial Management Act 1994</w:t>
      </w:r>
      <w:r>
        <w:t>, the following disclosures are made regarding responsible persons for the reporting</w:t>
      </w:r>
      <w:r w:rsidR="00D45E5B">
        <w:t xml:space="preserve"> </w:t>
      </w:r>
      <w:r>
        <w:t>period.</w:t>
      </w:r>
    </w:p>
    <w:p w14:paraId="74730520" w14:textId="7B98A0F2" w:rsidR="00C0469D" w:rsidRDefault="00C0469D" w:rsidP="00C0469D">
      <w:pPr>
        <w:pStyle w:val="Heading4"/>
      </w:pPr>
      <w:r>
        <w:t>Names</w:t>
      </w:r>
    </w:p>
    <w:p w14:paraId="328E206C" w14:textId="03A171E1" w:rsidR="00A67691" w:rsidRDefault="00A67691" w:rsidP="00A67691">
      <w:pPr>
        <w:pStyle w:val="BodyText"/>
        <w:keepNext/>
      </w:pPr>
      <w:r>
        <w:t>The</w:t>
      </w:r>
      <w:r w:rsidRPr="002B2AF1">
        <w:t xml:space="preserve"> persons who held the positions of Ministers and Accountable Officer in </w:t>
      </w:r>
      <w:r w:rsidR="00E57EEE">
        <w:t>Court Services Victoria</w:t>
      </w:r>
      <w:r w:rsidRPr="002B2AF1">
        <w:t xml:space="preserve"> are as follows:</w:t>
      </w:r>
    </w:p>
    <w:p w14:paraId="1F60F27D" w14:textId="0A9C674E" w:rsidR="00A67691" w:rsidRPr="002B2AF1" w:rsidRDefault="00A67691" w:rsidP="00A67691">
      <w:pPr>
        <w:pStyle w:val="BodyText"/>
        <w:keepNext/>
      </w:pPr>
      <w:r>
        <w:t>Responsible Minister:</w:t>
      </w:r>
    </w:p>
    <w:tbl>
      <w:tblPr>
        <w:tblStyle w:val="TableGrid"/>
        <w:tblW w:w="5000" w:type="pct"/>
        <w:tblLook w:val="04A0" w:firstRow="1" w:lastRow="0" w:firstColumn="1" w:lastColumn="0" w:noHBand="0" w:noVBand="1"/>
      </w:tblPr>
      <w:tblGrid>
        <w:gridCol w:w="5648"/>
        <w:gridCol w:w="3994"/>
      </w:tblGrid>
      <w:tr w:rsidR="00417B1B" w:rsidRPr="002B2AF1" w14:paraId="66E9BF55" w14:textId="77777777" w:rsidTr="00A67691">
        <w:trPr>
          <w:cnfStyle w:val="100000000000" w:firstRow="1" w:lastRow="0" w:firstColumn="0" w:lastColumn="0" w:oddVBand="0" w:evenVBand="0" w:oddHBand="0" w:evenHBand="0" w:firstRowFirstColumn="0" w:firstRowLastColumn="0" w:lastRowFirstColumn="0" w:lastRowLastColumn="0"/>
        </w:trPr>
        <w:tc>
          <w:tcPr>
            <w:tcW w:w="2929" w:type="pct"/>
          </w:tcPr>
          <w:p w14:paraId="08B0B7A7" w14:textId="1633605D" w:rsidR="00417B1B" w:rsidRPr="002B2AF1" w:rsidRDefault="00A67691" w:rsidP="00A67691">
            <w:pPr>
              <w:pStyle w:val="TableText"/>
            </w:pPr>
            <w:bookmarkStart w:id="419" w:name="ColumnTitle_92"/>
            <w:r>
              <w:t>Name</w:t>
            </w:r>
          </w:p>
        </w:tc>
        <w:tc>
          <w:tcPr>
            <w:tcW w:w="2071" w:type="pct"/>
          </w:tcPr>
          <w:p w14:paraId="7E8246F9" w14:textId="77777777" w:rsidR="00417B1B" w:rsidRPr="002B2AF1" w:rsidRDefault="00417B1B" w:rsidP="00A67691">
            <w:pPr>
              <w:pStyle w:val="TableText"/>
            </w:pPr>
            <w:r w:rsidRPr="002B2AF1">
              <w:t>Period</w:t>
            </w:r>
          </w:p>
        </w:tc>
      </w:tr>
      <w:bookmarkEnd w:id="419"/>
      <w:tr w:rsidR="00417B1B" w:rsidRPr="002B2AF1" w14:paraId="24ABCEBA" w14:textId="77777777" w:rsidTr="00A67691">
        <w:tc>
          <w:tcPr>
            <w:tcW w:w="2929" w:type="pct"/>
          </w:tcPr>
          <w:p w14:paraId="305E09E7" w14:textId="21DE439B" w:rsidR="00417B1B" w:rsidRPr="002B2AF1" w:rsidRDefault="00417B1B" w:rsidP="00A67691">
            <w:pPr>
              <w:pStyle w:val="TableText"/>
            </w:pPr>
            <w:r w:rsidRPr="002B2AF1">
              <w:t xml:space="preserve">Attorney-General, </w:t>
            </w:r>
            <w:r w:rsidR="00E952AB">
              <w:t>the</w:t>
            </w:r>
            <w:r w:rsidRPr="002B2AF1">
              <w:t xml:space="preserve"> Hon. Martin Pakula MP</w:t>
            </w:r>
          </w:p>
        </w:tc>
        <w:tc>
          <w:tcPr>
            <w:tcW w:w="2071" w:type="pct"/>
          </w:tcPr>
          <w:p w14:paraId="22AEBD95" w14:textId="77777777" w:rsidR="00417B1B" w:rsidRPr="002B2AF1" w:rsidRDefault="00417B1B" w:rsidP="00A67691">
            <w:pPr>
              <w:pStyle w:val="TableText"/>
            </w:pPr>
            <w:r w:rsidRPr="002B2AF1">
              <w:t>1 July 2018 to 28 November 2018</w:t>
            </w:r>
          </w:p>
        </w:tc>
      </w:tr>
      <w:tr w:rsidR="00417B1B" w:rsidRPr="002B2AF1" w14:paraId="3117B837" w14:textId="77777777" w:rsidTr="00A67691">
        <w:tc>
          <w:tcPr>
            <w:tcW w:w="2929" w:type="pct"/>
          </w:tcPr>
          <w:p w14:paraId="6E2687FD" w14:textId="7B734141" w:rsidR="00417B1B" w:rsidRPr="002B2AF1" w:rsidRDefault="00417B1B" w:rsidP="00A67691">
            <w:pPr>
              <w:pStyle w:val="TableText"/>
            </w:pPr>
            <w:r w:rsidRPr="002B2AF1">
              <w:t xml:space="preserve">Attorney-General, </w:t>
            </w:r>
            <w:r w:rsidR="00E952AB">
              <w:t>the</w:t>
            </w:r>
            <w:r w:rsidRPr="002B2AF1">
              <w:t xml:space="preserve"> Hon. Jill Hennessy MP</w:t>
            </w:r>
          </w:p>
        </w:tc>
        <w:tc>
          <w:tcPr>
            <w:tcW w:w="2071" w:type="pct"/>
          </w:tcPr>
          <w:p w14:paraId="573BED9E" w14:textId="77777777" w:rsidR="00417B1B" w:rsidRPr="002B2AF1" w:rsidRDefault="00417B1B" w:rsidP="00A67691">
            <w:pPr>
              <w:pStyle w:val="TableText"/>
            </w:pPr>
            <w:r w:rsidRPr="002B2AF1">
              <w:t>29 November 2018 to 30 June 2019</w:t>
            </w:r>
          </w:p>
        </w:tc>
      </w:tr>
      <w:tr w:rsidR="00417B1B" w:rsidRPr="002B2AF1" w14:paraId="4E7E45C0" w14:textId="77777777" w:rsidTr="00A67691">
        <w:tc>
          <w:tcPr>
            <w:tcW w:w="2929" w:type="pct"/>
          </w:tcPr>
          <w:p w14:paraId="7602EC72" w14:textId="53687328" w:rsidR="00417B1B" w:rsidRPr="002B2AF1" w:rsidRDefault="00417B1B" w:rsidP="00A67691">
            <w:pPr>
              <w:pStyle w:val="TableText"/>
            </w:pPr>
            <w:r w:rsidRPr="002B2AF1">
              <w:t xml:space="preserve">Acting Attorney-General, </w:t>
            </w:r>
            <w:r w:rsidR="00E952AB">
              <w:t>the</w:t>
            </w:r>
            <w:r w:rsidRPr="002B2AF1">
              <w:t xml:space="preserve"> Hon. Benjamin Carroll MP</w:t>
            </w:r>
          </w:p>
        </w:tc>
        <w:tc>
          <w:tcPr>
            <w:tcW w:w="2071" w:type="pct"/>
          </w:tcPr>
          <w:p w14:paraId="6935C2C7" w14:textId="77777777" w:rsidR="00417B1B" w:rsidRPr="002B2AF1" w:rsidRDefault="00417B1B" w:rsidP="00A67691">
            <w:pPr>
              <w:pStyle w:val="TableText"/>
            </w:pPr>
            <w:r w:rsidRPr="002B2AF1">
              <w:t>6 April 2019 to 14 April 2019</w:t>
            </w:r>
          </w:p>
        </w:tc>
      </w:tr>
    </w:tbl>
    <w:p w14:paraId="1A38B2E9" w14:textId="54EDC5E9" w:rsidR="00A67691" w:rsidRDefault="00A67691">
      <w:r>
        <w:t>Accountable Officer</w:t>
      </w:r>
    </w:p>
    <w:tbl>
      <w:tblPr>
        <w:tblStyle w:val="TableGrid"/>
        <w:tblW w:w="5000" w:type="pct"/>
        <w:tblLook w:val="04A0" w:firstRow="1" w:lastRow="0" w:firstColumn="1" w:lastColumn="0" w:noHBand="0" w:noVBand="1"/>
      </w:tblPr>
      <w:tblGrid>
        <w:gridCol w:w="5648"/>
        <w:gridCol w:w="3994"/>
      </w:tblGrid>
      <w:tr w:rsidR="00417B1B" w:rsidRPr="002B2AF1" w14:paraId="6240BFD4" w14:textId="77777777" w:rsidTr="00A67691">
        <w:trPr>
          <w:cnfStyle w:val="100000000000" w:firstRow="1" w:lastRow="0" w:firstColumn="0" w:lastColumn="0" w:oddVBand="0" w:evenVBand="0" w:oddHBand="0" w:evenHBand="0" w:firstRowFirstColumn="0" w:firstRowLastColumn="0" w:lastRowFirstColumn="0" w:lastRowLastColumn="0"/>
        </w:trPr>
        <w:tc>
          <w:tcPr>
            <w:tcW w:w="2929" w:type="pct"/>
          </w:tcPr>
          <w:p w14:paraId="5D46C172" w14:textId="4FB3B7E2" w:rsidR="00417B1B" w:rsidRPr="002B2AF1" w:rsidRDefault="00A67691" w:rsidP="00A67691">
            <w:pPr>
              <w:pStyle w:val="TableText"/>
            </w:pPr>
            <w:bookmarkStart w:id="420" w:name="ColumnTitle_93"/>
            <w:r>
              <w:t>Name</w:t>
            </w:r>
          </w:p>
        </w:tc>
        <w:tc>
          <w:tcPr>
            <w:tcW w:w="2071" w:type="pct"/>
          </w:tcPr>
          <w:p w14:paraId="7E78256D" w14:textId="77777777" w:rsidR="00417B1B" w:rsidRPr="002B2AF1" w:rsidRDefault="00417B1B" w:rsidP="00A67691">
            <w:pPr>
              <w:pStyle w:val="TableText"/>
            </w:pPr>
            <w:r w:rsidRPr="002B2AF1">
              <w:t>Period</w:t>
            </w:r>
          </w:p>
        </w:tc>
      </w:tr>
      <w:bookmarkEnd w:id="420"/>
      <w:tr w:rsidR="00417B1B" w:rsidRPr="002B2AF1" w14:paraId="7D8BF686" w14:textId="77777777" w:rsidTr="00A67691">
        <w:tc>
          <w:tcPr>
            <w:tcW w:w="2929" w:type="pct"/>
          </w:tcPr>
          <w:p w14:paraId="690C2452" w14:textId="77777777" w:rsidR="00417B1B" w:rsidRPr="002B2AF1" w:rsidRDefault="00417B1B" w:rsidP="00A67691">
            <w:pPr>
              <w:pStyle w:val="TableText"/>
            </w:pPr>
            <w:r w:rsidRPr="002B2AF1">
              <w:t>Chief Executive Officer, David Ware</w:t>
            </w:r>
          </w:p>
        </w:tc>
        <w:tc>
          <w:tcPr>
            <w:tcW w:w="2071" w:type="pct"/>
          </w:tcPr>
          <w:p w14:paraId="11DA44BE" w14:textId="77777777" w:rsidR="00417B1B" w:rsidRPr="002B2AF1" w:rsidRDefault="00417B1B" w:rsidP="00A67691">
            <w:pPr>
              <w:pStyle w:val="TableText"/>
            </w:pPr>
            <w:r w:rsidRPr="002B2AF1">
              <w:t>1 July 2018 to 29 January 2019</w:t>
            </w:r>
          </w:p>
        </w:tc>
      </w:tr>
      <w:tr w:rsidR="00417B1B" w:rsidRPr="002B2AF1" w14:paraId="6470B9C9" w14:textId="77777777" w:rsidTr="00A67691">
        <w:tc>
          <w:tcPr>
            <w:tcW w:w="2929" w:type="pct"/>
          </w:tcPr>
          <w:p w14:paraId="7D7D7A26" w14:textId="77777777" w:rsidR="00417B1B" w:rsidRPr="002B2AF1" w:rsidRDefault="00417B1B" w:rsidP="00A67691">
            <w:pPr>
              <w:pStyle w:val="TableText"/>
            </w:pPr>
            <w:r w:rsidRPr="002B2AF1">
              <w:t>Acting Chief Executive Officer, Terrence Healy</w:t>
            </w:r>
          </w:p>
        </w:tc>
        <w:tc>
          <w:tcPr>
            <w:tcW w:w="2071" w:type="pct"/>
          </w:tcPr>
          <w:p w14:paraId="51C3ED3A" w14:textId="77777777" w:rsidR="00417B1B" w:rsidRPr="002B2AF1" w:rsidRDefault="00417B1B" w:rsidP="00A67691">
            <w:pPr>
              <w:pStyle w:val="TableText"/>
            </w:pPr>
            <w:r w:rsidRPr="002B2AF1">
              <w:t>28 September 2018 to 7 April 2019</w:t>
            </w:r>
          </w:p>
        </w:tc>
      </w:tr>
      <w:tr w:rsidR="00417B1B" w:rsidRPr="002B2AF1" w14:paraId="1484F25D" w14:textId="77777777" w:rsidTr="00A67691">
        <w:tc>
          <w:tcPr>
            <w:tcW w:w="2929" w:type="pct"/>
          </w:tcPr>
          <w:p w14:paraId="53944D8D" w14:textId="77777777" w:rsidR="00417B1B" w:rsidRPr="002B2AF1" w:rsidRDefault="00417B1B" w:rsidP="00A67691">
            <w:pPr>
              <w:pStyle w:val="TableText"/>
            </w:pPr>
            <w:r w:rsidRPr="002B2AF1">
              <w:t>Chief Executive Officer, Louise Anderson</w:t>
            </w:r>
          </w:p>
        </w:tc>
        <w:tc>
          <w:tcPr>
            <w:tcW w:w="2071" w:type="pct"/>
          </w:tcPr>
          <w:p w14:paraId="7B700BE3" w14:textId="77777777" w:rsidR="00417B1B" w:rsidRPr="002B2AF1" w:rsidRDefault="00417B1B" w:rsidP="00A67691">
            <w:pPr>
              <w:pStyle w:val="TableText"/>
            </w:pPr>
            <w:r w:rsidRPr="002B2AF1">
              <w:t>8 April 2019 to 30 June 2019</w:t>
            </w:r>
          </w:p>
        </w:tc>
      </w:tr>
    </w:tbl>
    <w:p w14:paraId="050DBE86" w14:textId="77777777" w:rsidR="00A67691" w:rsidRDefault="00A67691" w:rsidP="00A67691">
      <w:pPr>
        <w:pStyle w:val="BodyText"/>
      </w:pPr>
      <w:r w:rsidRPr="002B2AF1">
        <w:t>Governing Body</w:t>
      </w:r>
    </w:p>
    <w:p w14:paraId="7B52BDAB" w14:textId="35032A2F" w:rsidR="00A67691" w:rsidRPr="002B2AF1" w:rsidRDefault="00A67691" w:rsidP="00A67691">
      <w:pPr>
        <w:pStyle w:val="BodyText"/>
      </w:pPr>
      <w:r>
        <w:t>The</w:t>
      </w:r>
      <w:r w:rsidRPr="002B2AF1">
        <w:t xml:space="preserve"> persons who held membership of the Courts Council in </w:t>
      </w:r>
      <w:r w:rsidR="00E57EEE">
        <w:t>Court Services Victoria</w:t>
      </w:r>
      <w:r w:rsidRPr="002B2AF1">
        <w:t xml:space="preserve"> are as follows:</w:t>
      </w:r>
    </w:p>
    <w:tbl>
      <w:tblPr>
        <w:tblStyle w:val="TableGrid"/>
        <w:tblW w:w="5000" w:type="pct"/>
        <w:tblLook w:val="04A0" w:firstRow="1" w:lastRow="0" w:firstColumn="1" w:lastColumn="0" w:noHBand="0" w:noVBand="1"/>
      </w:tblPr>
      <w:tblGrid>
        <w:gridCol w:w="5648"/>
        <w:gridCol w:w="3994"/>
      </w:tblGrid>
      <w:tr w:rsidR="00417B1B" w:rsidRPr="002B2AF1" w14:paraId="5BE8F044" w14:textId="77777777" w:rsidTr="00A67691">
        <w:trPr>
          <w:cnfStyle w:val="100000000000" w:firstRow="1" w:lastRow="0" w:firstColumn="0" w:lastColumn="0" w:oddVBand="0" w:evenVBand="0" w:oddHBand="0" w:evenHBand="0" w:firstRowFirstColumn="0" w:firstRowLastColumn="0" w:lastRowFirstColumn="0" w:lastRowLastColumn="0"/>
        </w:trPr>
        <w:tc>
          <w:tcPr>
            <w:tcW w:w="2929" w:type="pct"/>
          </w:tcPr>
          <w:p w14:paraId="3D23C411" w14:textId="77777777" w:rsidR="00417B1B" w:rsidRPr="002B2AF1" w:rsidRDefault="00417B1B" w:rsidP="00A67691">
            <w:pPr>
              <w:pStyle w:val="TableText"/>
            </w:pPr>
            <w:bookmarkStart w:id="421" w:name="ColumnTitle_94"/>
            <w:r w:rsidRPr="002B2AF1">
              <w:t>Member Names</w:t>
            </w:r>
          </w:p>
        </w:tc>
        <w:tc>
          <w:tcPr>
            <w:tcW w:w="2071" w:type="pct"/>
          </w:tcPr>
          <w:p w14:paraId="20258EED" w14:textId="77777777" w:rsidR="00417B1B" w:rsidRPr="002B2AF1" w:rsidRDefault="00417B1B" w:rsidP="00A67691">
            <w:pPr>
              <w:pStyle w:val="TableText"/>
            </w:pPr>
            <w:r w:rsidRPr="002B2AF1">
              <w:t>Period</w:t>
            </w:r>
          </w:p>
        </w:tc>
      </w:tr>
      <w:bookmarkEnd w:id="421"/>
      <w:tr w:rsidR="00417B1B" w:rsidRPr="002B2AF1" w14:paraId="4D82255A" w14:textId="77777777" w:rsidTr="00A67691">
        <w:tc>
          <w:tcPr>
            <w:tcW w:w="2929" w:type="pct"/>
          </w:tcPr>
          <w:p w14:paraId="12563633" w14:textId="3D7BC532" w:rsidR="00417B1B" w:rsidRPr="002B2AF1" w:rsidRDefault="00E952AB" w:rsidP="00A67691">
            <w:pPr>
              <w:pStyle w:val="TableText"/>
            </w:pPr>
            <w:r>
              <w:t>the</w:t>
            </w:r>
            <w:r w:rsidR="00417B1B" w:rsidRPr="002B2AF1">
              <w:t xml:space="preserve"> Honourable Chief Justice Mary Anne Ferguson, Chair</w:t>
            </w:r>
          </w:p>
        </w:tc>
        <w:tc>
          <w:tcPr>
            <w:tcW w:w="2071" w:type="pct"/>
          </w:tcPr>
          <w:p w14:paraId="1069FFAC" w14:textId="77777777" w:rsidR="00417B1B" w:rsidRPr="002B2AF1" w:rsidRDefault="00417B1B" w:rsidP="00A67691">
            <w:pPr>
              <w:pStyle w:val="TableText"/>
            </w:pPr>
            <w:r w:rsidRPr="002B2AF1">
              <w:t>1 July 2018 to 30 June 2019</w:t>
            </w:r>
          </w:p>
        </w:tc>
      </w:tr>
      <w:tr w:rsidR="00417B1B" w:rsidRPr="002B2AF1" w14:paraId="587D131D" w14:textId="77777777" w:rsidTr="00A67691">
        <w:tc>
          <w:tcPr>
            <w:tcW w:w="2929" w:type="pct"/>
          </w:tcPr>
          <w:p w14:paraId="14DFCC8F" w14:textId="1553DD3D" w:rsidR="00417B1B" w:rsidRPr="002B2AF1" w:rsidRDefault="00E952AB" w:rsidP="00A67691">
            <w:pPr>
              <w:pStyle w:val="TableText"/>
            </w:pPr>
            <w:r>
              <w:t>the</w:t>
            </w:r>
            <w:r w:rsidR="00417B1B" w:rsidRPr="002B2AF1">
              <w:t xml:space="preserve"> Honourable Chief Judge Peter Kidd </w:t>
            </w:r>
          </w:p>
        </w:tc>
        <w:tc>
          <w:tcPr>
            <w:tcW w:w="2071" w:type="pct"/>
          </w:tcPr>
          <w:p w14:paraId="68B73BC6" w14:textId="77777777" w:rsidR="00417B1B" w:rsidRPr="002B2AF1" w:rsidRDefault="00417B1B" w:rsidP="00A67691">
            <w:pPr>
              <w:pStyle w:val="TableText"/>
            </w:pPr>
            <w:r w:rsidRPr="002B2AF1">
              <w:t>1 July 2018 to 30 June 2019</w:t>
            </w:r>
          </w:p>
        </w:tc>
      </w:tr>
      <w:tr w:rsidR="00417B1B" w:rsidRPr="002B2AF1" w14:paraId="61F1CD91" w14:textId="77777777" w:rsidTr="00A67691">
        <w:tc>
          <w:tcPr>
            <w:tcW w:w="2929" w:type="pct"/>
          </w:tcPr>
          <w:p w14:paraId="515326DC" w14:textId="77777777" w:rsidR="00417B1B" w:rsidRPr="002B2AF1" w:rsidRDefault="00417B1B" w:rsidP="00A67691">
            <w:pPr>
              <w:pStyle w:val="TableText"/>
            </w:pPr>
            <w:r w:rsidRPr="002B2AF1">
              <w:t xml:space="preserve">His Honour Chief Magistrate Peter Lauritsen </w:t>
            </w:r>
          </w:p>
        </w:tc>
        <w:tc>
          <w:tcPr>
            <w:tcW w:w="2071" w:type="pct"/>
          </w:tcPr>
          <w:p w14:paraId="7E06B244" w14:textId="77777777" w:rsidR="00417B1B" w:rsidRPr="002B2AF1" w:rsidRDefault="00417B1B" w:rsidP="00A67691">
            <w:pPr>
              <w:pStyle w:val="TableText"/>
            </w:pPr>
            <w:r w:rsidRPr="002B2AF1">
              <w:t>1 July 2018 to 30 June 2019</w:t>
            </w:r>
          </w:p>
        </w:tc>
      </w:tr>
      <w:tr w:rsidR="00417B1B" w:rsidRPr="002B2AF1" w14:paraId="235A67EF" w14:textId="77777777" w:rsidTr="00A67691">
        <w:tc>
          <w:tcPr>
            <w:tcW w:w="2929" w:type="pct"/>
          </w:tcPr>
          <w:p w14:paraId="14681F0D" w14:textId="77777777" w:rsidR="00417B1B" w:rsidRPr="002B2AF1" w:rsidRDefault="00417B1B" w:rsidP="00A67691">
            <w:pPr>
              <w:pStyle w:val="TableText"/>
            </w:pPr>
            <w:r w:rsidRPr="002B2AF1">
              <w:t xml:space="preserve">Her Honour Judge Amanda Chambers </w:t>
            </w:r>
          </w:p>
        </w:tc>
        <w:tc>
          <w:tcPr>
            <w:tcW w:w="2071" w:type="pct"/>
          </w:tcPr>
          <w:p w14:paraId="797BF45C" w14:textId="77777777" w:rsidR="00417B1B" w:rsidRPr="002B2AF1" w:rsidRDefault="00417B1B" w:rsidP="00A67691">
            <w:pPr>
              <w:pStyle w:val="TableText"/>
            </w:pPr>
            <w:r w:rsidRPr="002B2AF1">
              <w:t>1 July 2018 to 30 June 2019</w:t>
            </w:r>
          </w:p>
        </w:tc>
      </w:tr>
      <w:tr w:rsidR="00417B1B" w:rsidRPr="002B2AF1" w14:paraId="7B14FA34" w14:textId="77777777" w:rsidTr="00A67691">
        <w:tc>
          <w:tcPr>
            <w:tcW w:w="2929" w:type="pct"/>
          </w:tcPr>
          <w:p w14:paraId="5E51EEB3" w14:textId="77777777" w:rsidR="00417B1B" w:rsidRPr="002B2AF1" w:rsidRDefault="00417B1B" w:rsidP="00A67691">
            <w:pPr>
              <w:pStyle w:val="TableText"/>
            </w:pPr>
            <w:r w:rsidRPr="002B2AF1">
              <w:t>Her Honour Judge Sara Hinchey</w:t>
            </w:r>
          </w:p>
        </w:tc>
        <w:tc>
          <w:tcPr>
            <w:tcW w:w="2071" w:type="pct"/>
          </w:tcPr>
          <w:p w14:paraId="083F2FAF" w14:textId="77777777" w:rsidR="00417B1B" w:rsidRPr="002B2AF1" w:rsidRDefault="00417B1B" w:rsidP="00A67691">
            <w:pPr>
              <w:pStyle w:val="TableText"/>
            </w:pPr>
            <w:r w:rsidRPr="002B2AF1">
              <w:t>1 July 2018 to 17 August 2018</w:t>
            </w:r>
          </w:p>
        </w:tc>
      </w:tr>
      <w:tr w:rsidR="00417B1B" w:rsidRPr="002B2AF1" w14:paraId="4B16F41D" w14:textId="77777777" w:rsidTr="00A67691">
        <w:tc>
          <w:tcPr>
            <w:tcW w:w="2929" w:type="pct"/>
          </w:tcPr>
          <w:p w14:paraId="6ECF8E7B" w14:textId="77777777" w:rsidR="00417B1B" w:rsidRPr="002B2AF1" w:rsidRDefault="00417B1B" w:rsidP="00A67691">
            <w:pPr>
              <w:pStyle w:val="TableText"/>
            </w:pPr>
            <w:r w:rsidRPr="002B2AF1">
              <w:t>Acting State Coroner Iain West</w:t>
            </w:r>
          </w:p>
        </w:tc>
        <w:tc>
          <w:tcPr>
            <w:tcW w:w="2071" w:type="pct"/>
          </w:tcPr>
          <w:p w14:paraId="2B99EC9C" w14:textId="77777777" w:rsidR="00417B1B" w:rsidRPr="002B2AF1" w:rsidRDefault="00417B1B" w:rsidP="00A67691">
            <w:pPr>
              <w:pStyle w:val="TableText"/>
            </w:pPr>
            <w:r w:rsidRPr="002B2AF1">
              <w:t>18 August 2018 to 15 April 2019</w:t>
            </w:r>
          </w:p>
        </w:tc>
      </w:tr>
      <w:tr w:rsidR="00417B1B" w:rsidRPr="002B2AF1" w14:paraId="26A55DAC" w14:textId="77777777" w:rsidTr="00A67691">
        <w:tc>
          <w:tcPr>
            <w:tcW w:w="2929" w:type="pct"/>
          </w:tcPr>
          <w:p w14:paraId="4A9FD566" w14:textId="77777777" w:rsidR="00417B1B" w:rsidRPr="002B2AF1" w:rsidRDefault="00417B1B" w:rsidP="00A67691">
            <w:pPr>
              <w:pStyle w:val="TableText"/>
            </w:pPr>
            <w:r w:rsidRPr="002B2AF1">
              <w:t>Acting State Coroner Caitlin English</w:t>
            </w:r>
          </w:p>
        </w:tc>
        <w:tc>
          <w:tcPr>
            <w:tcW w:w="2071" w:type="pct"/>
          </w:tcPr>
          <w:p w14:paraId="70CA943A" w14:textId="77777777" w:rsidR="00417B1B" w:rsidRPr="002B2AF1" w:rsidRDefault="00417B1B" w:rsidP="00A67691">
            <w:pPr>
              <w:pStyle w:val="TableText"/>
            </w:pPr>
            <w:r w:rsidRPr="002B2AF1">
              <w:t>16 April 2019 to 30 June 2019</w:t>
            </w:r>
          </w:p>
        </w:tc>
      </w:tr>
      <w:tr w:rsidR="00417B1B" w:rsidRPr="002B2AF1" w14:paraId="3CD28619" w14:textId="77777777" w:rsidTr="00A67691">
        <w:tc>
          <w:tcPr>
            <w:tcW w:w="2929" w:type="pct"/>
          </w:tcPr>
          <w:p w14:paraId="310758D7" w14:textId="403B8E22" w:rsidR="00417B1B" w:rsidRPr="002B2AF1" w:rsidRDefault="00E952AB" w:rsidP="00A67691">
            <w:pPr>
              <w:pStyle w:val="TableText"/>
            </w:pPr>
            <w:r>
              <w:t>the</w:t>
            </w:r>
            <w:r w:rsidR="00417B1B" w:rsidRPr="002B2AF1">
              <w:t xml:space="preserve"> Honourable Justice Michelle Quigley </w:t>
            </w:r>
          </w:p>
        </w:tc>
        <w:tc>
          <w:tcPr>
            <w:tcW w:w="2071" w:type="pct"/>
          </w:tcPr>
          <w:p w14:paraId="01E80348" w14:textId="77777777" w:rsidR="00417B1B" w:rsidRPr="002B2AF1" w:rsidRDefault="00417B1B" w:rsidP="00A67691">
            <w:pPr>
              <w:pStyle w:val="TableText"/>
            </w:pPr>
            <w:r w:rsidRPr="002B2AF1">
              <w:t>1 July 2018 to 30 June 2019</w:t>
            </w:r>
          </w:p>
        </w:tc>
      </w:tr>
      <w:tr w:rsidR="00417B1B" w:rsidRPr="002B2AF1" w14:paraId="278C63E0" w14:textId="77777777" w:rsidTr="00A67691">
        <w:tc>
          <w:tcPr>
            <w:tcW w:w="2929" w:type="pct"/>
          </w:tcPr>
          <w:p w14:paraId="736F359D" w14:textId="77777777" w:rsidR="00417B1B" w:rsidRPr="002B2AF1" w:rsidRDefault="00417B1B" w:rsidP="00A67691">
            <w:pPr>
              <w:pStyle w:val="TableText"/>
            </w:pPr>
            <w:r w:rsidRPr="002B2AF1">
              <w:t>Dr Philip Williams AM</w:t>
            </w:r>
          </w:p>
        </w:tc>
        <w:tc>
          <w:tcPr>
            <w:tcW w:w="2071" w:type="pct"/>
          </w:tcPr>
          <w:p w14:paraId="0C68B249" w14:textId="77777777" w:rsidR="00417B1B" w:rsidRPr="002B2AF1" w:rsidRDefault="00417B1B" w:rsidP="00A67691">
            <w:pPr>
              <w:pStyle w:val="TableText"/>
            </w:pPr>
            <w:r w:rsidRPr="002B2AF1">
              <w:t>1 July 2018 to 30 June 2019</w:t>
            </w:r>
          </w:p>
        </w:tc>
      </w:tr>
    </w:tbl>
    <w:p w14:paraId="6D24D529" w14:textId="77777777" w:rsidR="00417B1B" w:rsidRDefault="00417B1B" w:rsidP="00A67691">
      <w:pPr>
        <w:pStyle w:val="Heading4"/>
      </w:pPr>
      <w:r w:rsidRPr="002B2AF1">
        <w:lastRenderedPageBreak/>
        <w:t>Remuneration: Accountable Officer</w:t>
      </w:r>
    </w:p>
    <w:tbl>
      <w:tblPr>
        <w:tblStyle w:val="AccessibleTableNumerical"/>
        <w:tblW w:w="5000" w:type="pct"/>
        <w:tblLook w:val="04A0" w:firstRow="1" w:lastRow="0" w:firstColumn="1" w:lastColumn="0" w:noHBand="0" w:noVBand="1"/>
      </w:tblPr>
      <w:tblGrid>
        <w:gridCol w:w="5650"/>
        <w:gridCol w:w="1996"/>
        <w:gridCol w:w="1996"/>
      </w:tblGrid>
      <w:tr w:rsidR="00417B1B" w:rsidRPr="00A67691" w14:paraId="250C0340" w14:textId="77777777" w:rsidTr="00C046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29" w:type="pct"/>
          </w:tcPr>
          <w:p w14:paraId="391274CA" w14:textId="7555DEC7" w:rsidR="00417B1B" w:rsidRPr="00A67691" w:rsidRDefault="00AC0BBF" w:rsidP="00A67691">
            <w:pPr>
              <w:pStyle w:val="TableText"/>
              <w:keepNext/>
            </w:pPr>
            <w:bookmarkStart w:id="422" w:name="ColumnTitle_95"/>
            <w:r w:rsidRPr="00A67691">
              <w:t>Item</w:t>
            </w:r>
          </w:p>
        </w:tc>
        <w:tc>
          <w:tcPr>
            <w:tcW w:w="1035" w:type="pct"/>
            <w:vAlign w:val="bottom"/>
          </w:tcPr>
          <w:p w14:paraId="14173CA2" w14:textId="77777777" w:rsidR="00417B1B" w:rsidRPr="00A67691" w:rsidRDefault="00417B1B" w:rsidP="00C0469D">
            <w:pPr>
              <w:pStyle w:val="TableText"/>
              <w:keepNext/>
              <w:cnfStyle w:val="100000000000" w:firstRow="1" w:lastRow="0" w:firstColumn="0" w:lastColumn="0" w:oddVBand="0" w:evenVBand="0" w:oddHBand="0" w:evenHBand="0" w:firstRowFirstColumn="0" w:firstRowLastColumn="0" w:lastRowFirstColumn="0" w:lastRowLastColumn="0"/>
            </w:pPr>
            <w:r w:rsidRPr="00A67691">
              <w:t>2019</w:t>
            </w:r>
            <w:r w:rsidRPr="00A67691">
              <w:br/>
              <w:t>No.</w:t>
            </w:r>
          </w:p>
        </w:tc>
        <w:tc>
          <w:tcPr>
            <w:tcW w:w="1035" w:type="pct"/>
            <w:vAlign w:val="bottom"/>
          </w:tcPr>
          <w:p w14:paraId="5A7DBEC2" w14:textId="77777777" w:rsidR="00417B1B" w:rsidRPr="00A67691" w:rsidRDefault="00417B1B" w:rsidP="00C0469D">
            <w:pPr>
              <w:pStyle w:val="TableText"/>
              <w:keepNext/>
              <w:cnfStyle w:val="100000000000" w:firstRow="1" w:lastRow="0" w:firstColumn="0" w:lastColumn="0" w:oddVBand="0" w:evenVBand="0" w:oddHBand="0" w:evenHBand="0" w:firstRowFirstColumn="0" w:firstRowLastColumn="0" w:lastRowFirstColumn="0" w:lastRowLastColumn="0"/>
            </w:pPr>
            <w:r w:rsidRPr="00A67691">
              <w:t>2018</w:t>
            </w:r>
            <w:r w:rsidRPr="00A67691">
              <w:br/>
              <w:t>No.</w:t>
            </w:r>
          </w:p>
        </w:tc>
      </w:tr>
      <w:bookmarkEnd w:id="422"/>
      <w:tr w:rsidR="00417B1B" w:rsidRPr="00A67691" w14:paraId="1231DB5F" w14:textId="77777777" w:rsidTr="00AC0BBF">
        <w:tc>
          <w:tcPr>
            <w:cnfStyle w:val="001000000000" w:firstRow="0" w:lastRow="0" w:firstColumn="1" w:lastColumn="0" w:oddVBand="0" w:evenVBand="0" w:oddHBand="0" w:evenHBand="0" w:firstRowFirstColumn="0" w:firstRowLastColumn="0" w:lastRowFirstColumn="0" w:lastRowLastColumn="0"/>
            <w:tcW w:w="2929" w:type="pct"/>
          </w:tcPr>
          <w:p w14:paraId="58E581DE" w14:textId="77777777" w:rsidR="00417B1B" w:rsidRPr="00A67691" w:rsidRDefault="00417B1B" w:rsidP="00A67691">
            <w:pPr>
              <w:pStyle w:val="TableText"/>
              <w:keepNext/>
            </w:pPr>
            <w:r w:rsidRPr="00A67691">
              <w:t>$90,000- $99,999</w:t>
            </w:r>
          </w:p>
        </w:tc>
        <w:tc>
          <w:tcPr>
            <w:tcW w:w="1035" w:type="pct"/>
          </w:tcPr>
          <w:p w14:paraId="77B416C2" w14:textId="77777777" w:rsidR="00417B1B" w:rsidRPr="00A67691" w:rsidRDefault="00417B1B" w:rsidP="00A67691">
            <w:pPr>
              <w:pStyle w:val="TableText"/>
              <w:keepNext/>
              <w:cnfStyle w:val="000000000000" w:firstRow="0" w:lastRow="0" w:firstColumn="0" w:lastColumn="0" w:oddVBand="0" w:evenVBand="0" w:oddHBand="0" w:evenHBand="0" w:firstRowFirstColumn="0" w:firstRowLastColumn="0" w:lastRowFirstColumn="0" w:lastRowLastColumn="0"/>
            </w:pPr>
            <w:r w:rsidRPr="00A67691">
              <w:t>1</w:t>
            </w:r>
          </w:p>
        </w:tc>
        <w:tc>
          <w:tcPr>
            <w:tcW w:w="1035" w:type="pct"/>
          </w:tcPr>
          <w:p w14:paraId="52DA0D02" w14:textId="77777777" w:rsidR="00417B1B" w:rsidRPr="00A67691" w:rsidRDefault="00417B1B" w:rsidP="00A67691">
            <w:pPr>
              <w:pStyle w:val="TableText"/>
              <w:keepNext/>
              <w:cnfStyle w:val="000000000000" w:firstRow="0" w:lastRow="0" w:firstColumn="0" w:lastColumn="0" w:oddVBand="0" w:evenVBand="0" w:oddHBand="0" w:evenHBand="0" w:firstRowFirstColumn="0" w:firstRowLastColumn="0" w:lastRowFirstColumn="0" w:lastRowLastColumn="0"/>
            </w:pPr>
            <w:r w:rsidRPr="00A67691">
              <w:t>0</w:t>
            </w:r>
          </w:p>
        </w:tc>
      </w:tr>
      <w:tr w:rsidR="00417B1B" w:rsidRPr="00A67691" w14:paraId="6B700E69" w14:textId="77777777" w:rsidTr="00AC0BBF">
        <w:tc>
          <w:tcPr>
            <w:cnfStyle w:val="001000000000" w:firstRow="0" w:lastRow="0" w:firstColumn="1" w:lastColumn="0" w:oddVBand="0" w:evenVBand="0" w:oddHBand="0" w:evenHBand="0" w:firstRowFirstColumn="0" w:firstRowLastColumn="0" w:lastRowFirstColumn="0" w:lastRowLastColumn="0"/>
            <w:tcW w:w="2929" w:type="pct"/>
          </w:tcPr>
          <w:p w14:paraId="1DB99698" w14:textId="77777777" w:rsidR="00417B1B" w:rsidRPr="00A67691" w:rsidRDefault="00417B1B" w:rsidP="00A67691">
            <w:pPr>
              <w:pStyle w:val="TableText"/>
              <w:keepNext/>
            </w:pPr>
            <w:r w:rsidRPr="00A67691">
              <w:t>$220,000 -$229,000</w:t>
            </w:r>
          </w:p>
        </w:tc>
        <w:tc>
          <w:tcPr>
            <w:tcW w:w="1035" w:type="pct"/>
          </w:tcPr>
          <w:p w14:paraId="73D2F8D7" w14:textId="77777777" w:rsidR="00417B1B" w:rsidRPr="00A67691" w:rsidRDefault="00417B1B" w:rsidP="00A67691">
            <w:pPr>
              <w:pStyle w:val="TableText"/>
              <w:keepNext/>
              <w:cnfStyle w:val="000000000000" w:firstRow="0" w:lastRow="0" w:firstColumn="0" w:lastColumn="0" w:oddVBand="0" w:evenVBand="0" w:oddHBand="0" w:evenHBand="0" w:firstRowFirstColumn="0" w:firstRowLastColumn="0" w:lastRowFirstColumn="0" w:lastRowLastColumn="0"/>
            </w:pPr>
            <w:r w:rsidRPr="00A67691">
              <w:t>1</w:t>
            </w:r>
          </w:p>
        </w:tc>
        <w:tc>
          <w:tcPr>
            <w:tcW w:w="1035" w:type="pct"/>
          </w:tcPr>
          <w:p w14:paraId="7FA15613" w14:textId="77777777" w:rsidR="00417B1B" w:rsidRPr="00A67691" w:rsidRDefault="00417B1B" w:rsidP="00A67691">
            <w:pPr>
              <w:pStyle w:val="TableText"/>
              <w:keepNext/>
              <w:cnfStyle w:val="000000000000" w:firstRow="0" w:lastRow="0" w:firstColumn="0" w:lastColumn="0" w:oddVBand="0" w:evenVBand="0" w:oddHBand="0" w:evenHBand="0" w:firstRowFirstColumn="0" w:firstRowLastColumn="0" w:lastRowFirstColumn="0" w:lastRowLastColumn="0"/>
            </w:pPr>
            <w:r w:rsidRPr="00A67691">
              <w:t>0</w:t>
            </w:r>
          </w:p>
        </w:tc>
      </w:tr>
      <w:tr w:rsidR="00417B1B" w:rsidRPr="00A67691" w14:paraId="59B42C08" w14:textId="77777777" w:rsidTr="00AC0BBF">
        <w:tc>
          <w:tcPr>
            <w:cnfStyle w:val="001000000000" w:firstRow="0" w:lastRow="0" w:firstColumn="1" w:lastColumn="0" w:oddVBand="0" w:evenVBand="0" w:oddHBand="0" w:evenHBand="0" w:firstRowFirstColumn="0" w:firstRowLastColumn="0" w:lastRowFirstColumn="0" w:lastRowLastColumn="0"/>
            <w:tcW w:w="2929" w:type="pct"/>
          </w:tcPr>
          <w:p w14:paraId="44E5C78F" w14:textId="77777777" w:rsidR="00417B1B" w:rsidRPr="00A67691" w:rsidRDefault="00417B1B" w:rsidP="00A67691">
            <w:pPr>
              <w:pStyle w:val="TableText"/>
              <w:keepNext/>
            </w:pPr>
            <w:r w:rsidRPr="00A67691">
              <w:t>$230,000–$239,999</w:t>
            </w:r>
          </w:p>
        </w:tc>
        <w:tc>
          <w:tcPr>
            <w:tcW w:w="1035" w:type="pct"/>
          </w:tcPr>
          <w:p w14:paraId="3E2584B4" w14:textId="77777777" w:rsidR="00417B1B" w:rsidRPr="00A67691" w:rsidRDefault="00417B1B" w:rsidP="00A67691">
            <w:pPr>
              <w:pStyle w:val="TableText"/>
              <w:keepNext/>
              <w:cnfStyle w:val="000000000000" w:firstRow="0" w:lastRow="0" w:firstColumn="0" w:lastColumn="0" w:oddVBand="0" w:evenVBand="0" w:oddHBand="0" w:evenHBand="0" w:firstRowFirstColumn="0" w:firstRowLastColumn="0" w:lastRowFirstColumn="0" w:lastRowLastColumn="0"/>
            </w:pPr>
            <w:r w:rsidRPr="00A67691">
              <w:t>1</w:t>
            </w:r>
          </w:p>
        </w:tc>
        <w:tc>
          <w:tcPr>
            <w:tcW w:w="1035" w:type="pct"/>
          </w:tcPr>
          <w:p w14:paraId="4060B95E" w14:textId="77777777" w:rsidR="00417B1B" w:rsidRPr="00A67691" w:rsidRDefault="00417B1B" w:rsidP="00A67691">
            <w:pPr>
              <w:pStyle w:val="TableText"/>
              <w:keepNext/>
              <w:cnfStyle w:val="000000000000" w:firstRow="0" w:lastRow="0" w:firstColumn="0" w:lastColumn="0" w:oddVBand="0" w:evenVBand="0" w:oddHBand="0" w:evenHBand="0" w:firstRowFirstColumn="0" w:firstRowLastColumn="0" w:lastRowFirstColumn="0" w:lastRowLastColumn="0"/>
            </w:pPr>
            <w:r w:rsidRPr="00A67691">
              <w:t>0</w:t>
            </w:r>
          </w:p>
        </w:tc>
      </w:tr>
      <w:tr w:rsidR="00417B1B" w:rsidRPr="00A67691" w14:paraId="1C7A40CF" w14:textId="77777777" w:rsidTr="00AC0BBF">
        <w:tc>
          <w:tcPr>
            <w:cnfStyle w:val="001000000000" w:firstRow="0" w:lastRow="0" w:firstColumn="1" w:lastColumn="0" w:oddVBand="0" w:evenVBand="0" w:oddHBand="0" w:evenHBand="0" w:firstRowFirstColumn="0" w:firstRowLastColumn="0" w:lastRowFirstColumn="0" w:lastRowLastColumn="0"/>
            <w:tcW w:w="2929" w:type="pct"/>
          </w:tcPr>
          <w:p w14:paraId="700A036C" w14:textId="77777777" w:rsidR="00417B1B" w:rsidRPr="00A67691" w:rsidRDefault="00417B1B" w:rsidP="00A67691">
            <w:pPr>
              <w:pStyle w:val="TableText"/>
              <w:keepNext/>
            </w:pPr>
            <w:r w:rsidRPr="00A67691">
              <w:t>$440,000-$449,999</w:t>
            </w:r>
          </w:p>
        </w:tc>
        <w:tc>
          <w:tcPr>
            <w:tcW w:w="1035" w:type="pct"/>
          </w:tcPr>
          <w:p w14:paraId="4B32423E" w14:textId="77777777" w:rsidR="00417B1B" w:rsidRPr="00A67691" w:rsidRDefault="00417B1B" w:rsidP="00A67691">
            <w:pPr>
              <w:pStyle w:val="TableText"/>
              <w:keepNext/>
              <w:cnfStyle w:val="000000000000" w:firstRow="0" w:lastRow="0" w:firstColumn="0" w:lastColumn="0" w:oddVBand="0" w:evenVBand="0" w:oddHBand="0" w:evenHBand="0" w:firstRowFirstColumn="0" w:firstRowLastColumn="0" w:lastRowFirstColumn="0" w:lastRowLastColumn="0"/>
            </w:pPr>
            <w:r w:rsidRPr="00A67691">
              <w:t>0</w:t>
            </w:r>
          </w:p>
        </w:tc>
        <w:tc>
          <w:tcPr>
            <w:tcW w:w="1035" w:type="pct"/>
          </w:tcPr>
          <w:p w14:paraId="62240FAD" w14:textId="77777777" w:rsidR="00417B1B" w:rsidRPr="00A67691" w:rsidRDefault="00417B1B" w:rsidP="00A67691">
            <w:pPr>
              <w:pStyle w:val="TableText"/>
              <w:keepNext/>
              <w:cnfStyle w:val="000000000000" w:firstRow="0" w:lastRow="0" w:firstColumn="0" w:lastColumn="0" w:oddVBand="0" w:evenVBand="0" w:oddHBand="0" w:evenHBand="0" w:firstRowFirstColumn="0" w:firstRowLastColumn="0" w:lastRowFirstColumn="0" w:lastRowLastColumn="0"/>
            </w:pPr>
            <w:r w:rsidRPr="00A67691">
              <w:t>1</w:t>
            </w:r>
          </w:p>
        </w:tc>
      </w:tr>
      <w:tr w:rsidR="00417B1B" w:rsidRPr="00C0469D" w14:paraId="11032371" w14:textId="77777777" w:rsidTr="00AC0BBF">
        <w:tc>
          <w:tcPr>
            <w:cnfStyle w:val="001000000000" w:firstRow="0" w:lastRow="0" w:firstColumn="1" w:lastColumn="0" w:oddVBand="0" w:evenVBand="0" w:oddHBand="0" w:evenHBand="0" w:firstRowFirstColumn="0" w:firstRowLastColumn="0" w:lastRowFirstColumn="0" w:lastRowLastColumn="0"/>
            <w:tcW w:w="2929" w:type="pct"/>
          </w:tcPr>
          <w:p w14:paraId="1914FA53" w14:textId="422DEFB8" w:rsidR="00417B1B" w:rsidRPr="00C0469D" w:rsidRDefault="00A67691" w:rsidP="00A67691">
            <w:pPr>
              <w:pStyle w:val="TableText"/>
              <w:rPr>
                <w:rStyle w:val="Bold"/>
              </w:rPr>
            </w:pPr>
            <w:r w:rsidRPr="00C0469D">
              <w:rPr>
                <w:rStyle w:val="Bold"/>
              </w:rPr>
              <w:t>Total</w:t>
            </w:r>
          </w:p>
        </w:tc>
        <w:tc>
          <w:tcPr>
            <w:tcW w:w="1035" w:type="pct"/>
          </w:tcPr>
          <w:p w14:paraId="54D413AC" w14:textId="77777777" w:rsidR="00417B1B" w:rsidRPr="00C0469D" w:rsidRDefault="00417B1B" w:rsidP="00A67691">
            <w:pPr>
              <w:pStyle w:val="TableText"/>
              <w:cnfStyle w:val="000000000000" w:firstRow="0" w:lastRow="0" w:firstColumn="0" w:lastColumn="0" w:oddVBand="0" w:evenVBand="0" w:oddHBand="0" w:evenHBand="0" w:firstRowFirstColumn="0" w:firstRowLastColumn="0" w:lastRowFirstColumn="0" w:lastRowLastColumn="0"/>
              <w:rPr>
                <w:rStyle w:val="Bold"/>
              </w:rPr>
            </w:pPr>
            <w:r w:rsidRPr="00C0469D">
              <w:rPr>
                <w:rStyle w:val="Bold"/>
              </w:rPr>
              <w:t>3</w:t>
            </w:r>
          </w:p>
        </w:tc>
        <w:tc>
          <w:tcPr>
            <w:tcW w:w="1035" w:type="pct"/>
          </w:tcPr>
          <w:p w14:paraId="67039F4C" w14:textId="77777777" w:rsidR="00417B1B" w:rsidRPr="00C0469D" w:rsidRDefault="00417B1B" w:rsidP="00A67691">
            <w:pPr>
              <w:pStyle w:val="TableText"/>
              <w:cnfStyle w:val="000000000000" w:firstRow="0" w:lastRow="0" w:firstColumn="0" w:lastColumn="0" w:oddVBand="0" w:evenVBand="0" w:oddHBand="0" w:evenHBand="0" w:firstRowFirstColumn="0" w:firstRowLastColumn="0" w:lastRowFirstColumn="0" w:lastRowLastColumn="0"/>
              <w:rPr>
                <w:rStyle w:val="Bold"/>
              </w:rPr>
            </w:pPr>
            <w:r w:rsidRPr="00C0469D">
              <w:rPr>
                <w:rStyle w:val="Bold"/>
              </w:rPr>
              <w:t>1</w:t>
            </w:r>
          </w:p>
        </w:tc>
      </w:tr>
    </w:tbl>
    <w:p w14:paraId="27C4F91C" w14:textId="77777777" w:rsidR="00417B1B" w:rsidRPr="00774ADC" w:rsidRDefault="00417B1B" w:rsidP="00A01DC4">
      <w:pPr>
        <w:pStyle w:val="NotesNumberedList"/>
        <w:numPr>
          <w:ilvl w:val="0"/>
          <w:numId w:val="33"/>
        </w:numPr>
      </w:pPr>
      <w:r w:rsidRPr="00774ADC">
        <w:t>Some of the comparatives have been restated for 2018</w:t>
      </w:r>
    </w:p>
    <w:p w14:paraId="4A95648A" w14:textId="77777777" w:rsidR="00417B1B" w:rsidRDefault="00417B1B" w:rsidP="00417B1B">
      <w:pPr>
        <w:pStyle w:val="BodyText"/>
      </w:pPr>
      <w:r>
        <w:t>Remuneration received or receivable by the independent member during the reporting period was in the range: $20,000-$29,999 ($20,000-$29,999 in 2017-18)</w:t>
      </w:r>
    </w:p>
    <w:p w14:paraId="603ED2E7" w14:textId="4D3AB380" w:rsidR="00417B1B" w:rsidRDefault="00417B1B" w:rsidP="00417B1B">
      <w:pPr>
        <w:pStyle w:val="BodyText"/>
      </w:pPr>
      <w:r>
        <w:t xml:space="preserve">Judicial members of the responsible body are remunerated under the </w:t>
      </w:r>
      <w:r w:rsidRPr="00C0469D">
        <w:rPr>
          <w:rStyle w:val="Italics"/>
        </w:rPr>
        <w:t>Judicial Entitlements Act 2015</w:t>
      </w:r>
      <w:r>
        <w:t xml:space="preserve"> as holders of judicial positions defined by the respective acts of law that create the Victorian judiciary, namely the </w:t>
      </w:r>
      <w:r w:rsidRPr="00C0469D">
        <w:rPr>
          <w:rStyle w:val="Italics"/>
        </w:rPr>
        <w:t>Constitution Act 1975</w:t>
      </w:r>
      <w:r>
        <w:t xml:space="preserve"> s 82, </w:t>
      </w:r>
      <w:r w:rsidRPr="00C0469D">
        <w:rPr>
          <w:rStyle w:val="Italics"/>
        </w:rPr>
        <w:t>County Court Act 1958</w:t>
      </w:r>
      <w:r>
        <w:t xml:space="preserve"> s.10, </w:t>
      </w:r>
      <w:r w:rsidRPr="00C0469D">
        <w:rPr>
          <w:rStyle w:val="Italics"/>
        </w:rPr>
        <w:t xml:space="preserve">Magistrates Court Act </w:t>
      </w:r>
      <w:r w:rsidR="00974AB5">
        <w:t xml:space="preserve">Schedule </w:t>
      </w:r>
      <w:r>
        <w:t>1 P</w:t>
      </w:r>
      <w:r w:rsidR="00974AB5">
        <w:t xml:space="preserve">art </w:t>
      </w:r>
      <w:r>
        <w:t xml:space="preserve">1 </w:t>
      </w:r>
      <w:r w:rsidR="00974AB5">
        <w:t xml:space="preserve">Chapter </w:t>
      </w:r>
      <w:r>
        <w:t xml:space="preserve">10 and </w:t>
      </w:r>
      <w:r w:rsidRPr="00C0469D">
        <w:rPr>
          <w:rStyle w:val="Italics"/>
        </w:rPr>
        <w:t>Victorian Civil and Administrative Tribunal Act. 1998</w:t>
      </w:r>
      <w:r>
        <w:t xml:space="preserve"> s.17AA. </w:t>
      </w:r>
      <w:r w:rsidR="00460432">
        <w:t>T</w:t>
      </w:r>
      <w:r w:rsidR="00E952AB">
        <w:t>he</w:t>
      </w:r>
      <w:r>
        <w:t xml:space="preserve"> Judicial members receive no additional remuneration in their capacity as members of the Courts Council.</w:t>
      </w:r>
    </w:p>
    <w:p w14:paraId="4CDE477B" w14:textId="77777777" w:rsidR="00E952AB" w:rsidRDefault="00417B1B" w:rsidP="00417B1B">
      <w:pPr>
        <w:pStyle w:val="Heading3"/>
      </w:pPr>
      <w:bookmarkStart w:id="423" w:name="Note93"/>
      <w:bookmarkStart w:id="424" w:name="_Toc22665210"/>
      <w:r>
        <w:t xml:space="preserve">9.3 </w:t>
      </w:r>
      <w:bookmarkEnd w:id="423"/>
      <w:r>
        <w:t xml:space="preserve">Remuneration </w:t>
      </w:r>
      <w:r w:rsidR="00172429">
        <w:t>of</w:t>
      </w:r>
      <w:r>
        <w:t xml:space="preserve"> Executives</w:t>
      </w:r>
      <w:bookmarkEnd w:id="424"/>
    </w:p>
    <w:p w14:paraId="3E6B26EE" w14:textId="06690BCF" w:rsidR="00417B1B" w:rsidRDefault="00E952AB" w:rsidP="00417B1B">
      <w:pPr>
        <w:pStyle w:val="BodyText"/>
      </w:pPr>
      <w:r>
        <w:t>The</w:t>
      </w:r>
      <w:r w:rsidR="00417B1B">
        <w:t xml:space="preserve"> number of executive officers, other than Ministers, members of the Governing Body and Accountable Officer, and their total remuneration during the reporting period are shown in the table below. Total annualised employee equivalents provides a measure of full time equivalent executive officers over the reporting period.</w:t>
      </w:r>
    </w:p>
    <w:p w14:paraId="2FC14856" w14:textId="63C2B321" w:rsidR="00417B1B" w:rsidRDefault="00417B1B" w:rsidP="00417B1B">
      <w:pPr>
        <w:pStyle w:val="BodyText"/>
      </w:pPr>
      <w:r>
        <w:t xml:space="preserve">Remuneration comprises employee benefits (as defined in AASB 119 </w:t>
      </w:r>
      <w:r w:rsidRPr="00C0469D">
        <w:rPr>
          <w:rStyle w:val="Italics"/>
        </w:rPr>
        <w:t>Employee Benefits</w:t>
      </w:r>
      <w:r>
        <w:t>) in all forms of consideration paid, payable or provided by the entity, or on behalf of the entity, in exchange for services rendered. Accordingly, remuneration is determined on an accrual basis, and is disclosed in</w:t>
      </w:r>
      <w:r w:rsidR="00D45E5B">
        <w:t xml:space="preserve"> </w:t>
      </w:r>
      <w:r>
        <w:t>the foll</w:t>
      </w:r>
      <w:r w:rsidR="00C0469D">
        <w:t>owing categories.</w:t>
      </w:r>
    </w:p>
    <w:p w14:paraId="2500D6D9" w14:textId="77777777" w:rsidR="00417B1B" w:rsidRDefault="00417B1B" w:rsidP="00417B1B">
      <w:pPr>
        <w:pStyle w:val="BodyText"/>
      </w:pPr>
      <w:r>
        <w:t xml:space="preserve">Short-term employee benefits include amounts such as wages, salaries, annual leave or sick leave that are usually paid or payable on a regular basis, as well as non-monetary benefits such as allowances and free or subsidised goods or services. </w:t>
      </w:r>
    </w:p>
    <w:p w14:paraId="2C3F00E0" w14:textId="77777777" w:rsidR="00417B1B" w:rsidRDefault="00417B1B" w:rsidP="00417B1B">
      <w:pPr>
        <w:pStyle w:val="BodyText"/>
      </w:pPr>
      <w:r>
        <w:t>Post-employment benefits include pensions and other retirement benefits paid or payable on a discrete basis when employment has ceased.</w:t>
      </w:r>
    </w:p>
    <w:p w14:paraId="08115424" w14:textId="77777777" w:rsidR="00417B1B" w:rsidRDefault="00417B1B" w:rsidP="00417B1B">
      <w:pPr>
        <w:pStyle w:val="BodyText"/>
      </w:pPr>
      <w:r>
        <w:t xml:space="preserve">Other long-term benefits include long service leave, other long service benefit or deferred compensation. </w:t>
      </w:r>
    </w:p>
    <w:p w14:paraId="1BD5967D" w14:textId="77777777" w:rsidR="00417B1B" w:rsidRDefault="00417B1B" w:rsidP="00417B1B">
      <w:pPr>
        <w:pStyle w:val="BodyText"/>
      </w:pPr>
      <w:r>
        <w:t>Termination benefits include termination of employment payments, such as severance packages.</w:t>
      </w:r>
    </w:p>
    <w:p w14:paraId="6BFAEFBB" w14:textId="543420E8" w:rsidR="00417B1B" w:rsidRDefault="00417B1B" w:rsidP="00417B1B">
      <w:pPr>
        <w:pStyle w:val="Heading4"/>
      </w:pPr>
      <w:r w:rsidRPr="002B2AF1">
        <w:t xml:space="preserve">Remuneration </w:t>
      </w:r>
      <w:r w:rsidR="00172429">
        <w:t>of</w:t>
      </w:r>
      <w:r w:rsidRPr="002B2AF1">
        <w:t xml:space="preserve"> Executive Officers</w:t>
      </w:r>
    </w:p>
    <w:tbl>
      <w:tblPr>
        <w:tblStyle w:val="AccessibleTableNumerical"/>
        <w:tblW w:w="5000" w:type="pct"/>
        <w:tblLook w:val="04A0" w:firstRow="1" w:lastRow="0" w:firstColumn="1" w:lastColumn="0" w:noHBand="0" w:noVBand="1"/>
      </w:tblPr>
      <w:tblGrid>
        <w:gridCol w:w="4984"/>
        <w:gridCol w:w="2330"/>
        <w:gridCol w:w="2328"/>
      </w:tblGrid>
      <w:tr w:rsidR="00417B1B" w:rsidRPr="00974AB5" w14:paraId="0F3F010C" w14:textId="77777777" w:rsidTr="00C046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85" w:type="pct"/>
          </w:tcPr>
          <w:p w14:paraId="14CBCD3A" w14:textId="14328D6E" w:rsidR="00417B1B" w:rsidRPr="00974AB5" w:rsidRDefault="00AC0BBF" w:rsidP="00974AB5">
            <w:pPr>
              <w:pStyle w:val="TableText"/>
            </w:pPr>
            <w:bookmarkStart w:id="425" w:name="ColumnTitle_96"/>
            <w:r w:rsidRPr="00974AB5">
              <w:t>Item</w:t>
            </w:r>
          </w:p>
        </w:tc>
        <w:tc>
          <w:tcPr>
            <w:tcW w:w="1208" w:type="pct"/>
            <w:vAlign w:val="bottom"/>
          </w:tcPr>
          <w:p w14:paraId="698CD9F3" w14:textId="77777777" w:rsidR="00417B1B" w:rsidRPr="00974AB5" w:rsidRDefault="00417B1B" w:rsidP="00C0469D">
            <w:pPr>
              <w:pStyle w:val="TableText"/>
              <w:cnfStyle w:val="100000000000" w:firstRow="1" w:lastRow="0" w:firstColumn="0" w:lastColumn="0" w:oddVBand="0" w:evenVBand="0" w:oddHBand="0" w:evenHBand="0" w:firstRowFirstColumn="0" w:firstRowLastColumn="0" w:lastRowFirstColumn="0" w:lastRowLastColumn="0"/>
            </w:pPr>
            <w:r w:rsidRPr="00974AB5">
              <w:t>2019</w:t>
            </w:r>
            <w:r w:rsidRPr="00974AB5">
              <w:br/>
              <w:t>$'000</w:t>
            </w:r>
          </w:p>
        </w:tc>
        <w:tc>
          <w:tcPr>
            <w:tcW w:w="1207" w:type="pct"/>
            <w:vAlign w:val="bottom"/>
          </w:tcPr>
          <w:p w14:paraId="5B921BBD" w14:textId="77777777" w:rsidR="00417B1B" w:rsidRPr="00974AB5" w:rsidRDefault="00417B1B" w:rsidP="00C0469D">
            <w:pPr>
              <w:pStyle w:val="TableText"/>
              <w:cnfStyle w:val="100000000000" w:firstRow="1" w:lastRow="0" w:firstColumn="0" w:lastColumn="0" w:oddVBand="0" w:evenVBand="0" w:oddHBand="0" w:evenHBand="0" w:firstRowFirstColumn="0" w:firstRowLastColumn="0" w:lastRowFirstColumn="0" w:lastRowLastColumn="0"/>
            </w:pPr>
            <w:r w:rsidRPr="00974AB5">
              <w:t>2018</w:t>
            </w:r>
            <w:r w:rsidRPr="00974AB5">
              <w:br/>
              <w:t>$'000</w:t>
            </w:r>
          </w:p>
        </w:tc>
      </w:tr>
      <w:bookmarkEnd w:id="425"/>
      <w:tr w:rsidR="00417B1B" w:rsidRPr="00974AB5" w14:paraId="04714361" w14:textId="77777777" w:rsidTr="00AC0BBF">
        <w:tc>
          <w:tcPr>
            <w:cnfStyle w:val="001000000000" w:firstRow="0" w:lastRow="0" w:firstColumn="1" w:lastColumn="0" w:oddVBand="0" w:evenVBand="0" w:oddHBand="0" w:evenHBand="0" w:firstRowFirstColumn="0" w:firstRowLastColumn="0" w:lastRowFirstColumn="0" w:lastRowLastColumn="0"/>
            <w:tcW w:w="2585" w:type="pct"/>
          </w:tcPr>
          <w:p w14:paraId="7F17E599" w14:textId="77777777" w:rsidR="00417B1B" w:rsidRPr="00974AB5" w:rsidRDefault="00417B1B" w:rsidP="00974AB5">
            <w:pPr>
              <w:pStyle w:val="TableText"/>
            </w:pPr>
            <w:r w:rsidRPr="00974AB5">
              <w:t>Short-term employee benefits</w:t>
            </w:r>
          </w:p>
        </w:tc>
        <w:tc>
          <w:tcPr>
            <w:tcW w:w="1208" w:type="pct"/>
          </w:tcPr>
          <w:p w14:paraId="52D02048" w14:textId="77777777" w:rsidR="00417B1B" w:rsidRPr="00974AB5" w:rsidRDefault="00417B1B" w:rsidP="00974AB5">
            <w:pPr>
              <w:pStyle w:val="TableText"/>
              <w:cnfStyle w:val="000000000000" w:firstRow="0" w:lastRow="0" w:firstColumn="0" w:lastColumn="0" w:oddVBand="0" w:evenVBand="0" w:oddHBand="0" w:evenHBand="0" w:firstRowFirstColumn="0" w:firstRowLastColumn="0" w:lastRowFirstColumn="0" w:lastRowLastColumn="0"/>
            </w:pPr>
            <w:r w:rsidRPr="00974AB5">
              <w:t xml:space="preserve">3,349 </w:t>
            </w:r>
          </w:p>
        </w:tc>
        <w:tc>
          <w:tcPr>
            <w:tcW w:w="1207" w:type="pct"/>
          </w:tcPr>
          <w:p w14:paraId="1573542F" w14:textId="77777777" w:rsidR="00417B1B" w:rsidRPr="00974AB5" w:rsidRDefault="00417B1B" w:rsidP="00974AB5">
            <w:pPr>
              <w:pStyle w:val="TableText"/>
              <w:cnfStyle w:val="000000000000" w:firstRow="0" w:lastRow="0" w:firstColumn="0" w:lastColumn="0" w:oddVBand="0" w:evenVBand="0" w:oddHBand="0" w:evenHBand="0" w:firstRowFirstColumn="0" w:firstRowLastColumn="0" w:lastRowFirstColumn="0" w:lastRowLastColumn="0"/>
            </w:pPr>
            <w:r w:rsidRPr="00974AB5">
              <w:t xml:space="preserve">2,848 </w:t>
            </w:r>
          </w:p>
        </w:tc>
      </w:tr>
      <w:tr w:rsidR="00417B1B" w:rsidRPr="00974AB5" w14:paraId="6B9B9FDE" w14:textId="77777777" w:rsidTr="00AC0BBF">
        <w:tc>
          <w:tcPr>
            <w:cnfStyle w:val="001000000000" w:firstRow="0" w:lastRow="0" w:firstColumn="1" w:lastColumn="0" w:oddVBand="0" w:evenVBand="0" w:oddHBand="0" w:evenHBand="0" w:firstRowFirstColumn="0" w:firstRowLastColumn="0" w:lastRowFirstColumn="0" w:lastRowLastColumn="0"/>
            <w:tcW w:w="2585" w:type="pct"/>
          </w:tcPr>
          <w:p w14:paraId="08328B7A" w14:textId="77777777" w:rsidR="00417B1B" w:rsidRPr="00974AB5" w:rsidRDefault="00417B1B" w:rsidP="00974AB5">
            <w:pPr>
              <w:pStyle w:val="TableText"/>
            </w:pPr>
            <w:r w:rsidRPr="00974AB5">
              <w:t xml:space="preserve">Post-employment benefits </w:t>
            </w:r>
          </w:p>
        </w:tc>
        <w:tc>
          <w:tcPr>
            <w:tcW w:w="1208" w:type="pct"/>
          </w:tcPr>
          <w:p w14:paraId="161D7362" w14:textId="77777777" w:rsidR="00417B1B" w:rsidRPr="00974AB5" w:rsidRDefault="00417B1B" w:rsidP="00974AB5">
            <w:pPr>
              <w:pStyle w:val="TableText"/>
              <w:cnfStyle w:val="000000000000" w:firstRow="0" w:lastRow="0" w:firstColumn="0" w:lastColumn="0" w:oddVBand="0" w:evenVBand="0" w:oddHBand="0" w:evenHBand="0" w:firstRowFirstColumn="0" w:firstRowLastColumn="0" w:lastRowFirstColumn="0" w:lastRowLastColumn="0"/>
            </w:pPr>
            <w:r w:rsidRPr="00974AB5">
              <w:t xml:space="preserve">288 </w:t>
            </w:r>
          </w:p>
        </w:tc>
        <w:tc>
          <w:tcPr>
            <w:tcW w:w="1207" w:type="pct"/>
          </w:tcPr>
          <w:p w14:paraId="02E02297" w14:textId="77777777" w:rsidR="00417B1B" w:rsidRPr="00974AB5" w:rsidRDefault="00417B1B" w:rsidP="00974AB5">
            <w:pPr>
              <w:pStyle w:val="TableText"/>
              <w:cnfStyle w:val="000000000000" w:firstRow="0" w:lastRow="0" w:firstColumn="0" w:lastColumn="0" w:oddVBand="0" w:evenVBand="0" w:oddHBand="0" w:evenHBand="0" w:firstRowFirstColumn="0" w:firstRowLastColumn="0" w:lastRowFirstColumn="0" w:lastRowLastColumn="0"/>
            </w:pPr>
            <w:r w:rsidRPr="00974AB5">
              <w:t xml:space="preserve">238 </w:t>
            </w:r>
          </w:p>
        </w:tc>
      </w:tr>
      <w:tr w:rsidR="00417B1B" w:rsidRPr="00974AB5" w14:paraId="49E0734F" w14:textId="77777777" w:rsidTr="00AC0BBF">
        <w:tc>
          <w:tcPr>
            <w:cnfStyle w:val="001000000000" w:firstRow="0" w:lastRow="0" w:firstColumn="1" w:lastColumn="0" w:oddVBand="0" w:evenVBand="0" w:oddHBand="0" w:evenHBand="0" w:firstRowFirstColumn="0" w:firstRowLastColumn="0" w:lastRowFirstColumn="0" w:lastRowLastColumn="0"/>
            <w:tcW w:w="2585" w:type="pct"/>
          </w:tcPr>
          <w:p w14:paraId="4C50FD83" w14:textId="77777777" w:rsidR="00417B1B" w:rsidRPr="00974AB5" w:rsidRDefault="00417B1B" w:rsidP="00974AB5">
            <w:pPr>
              <w:pStyle w:val="TableText"/>
            </w:pPr>
            <w:r w:rsidRPr="00974AB5">
              <w:lastRenderedPageBreak/>
              <w:t xml:space="preserve">Other long-term benefits </w:t>
            </w:r>
          </w:p>
        </w:tc>
        <w:tc>
          <w:tcPr>
            <w:tcW w:w="1208" w:type="pct"/>
          </w:tcPr>
          <w:p w14:paraId="5A1A70B7" w14:textId="77777777" w:rsidR="00417B1B" w:rsidRPr="00974AB5" w:rsidRDefault="00417B1B" w:rsidP="00974AB5">
            <w:pPr>
              <w:pStyle w:val="TableText"/>
              <w:cnfStyle w:val="000000000000" w:firstRow="0" w:lastRow="0" w:firstColumn="0" w:lastColumn="0" w:oddVBand="0" w:evenVBand="0" w:oddHBand="0" w:evenHBand="0" w:firstRowFirstColumn="0" w:firstRowLastColumn="0" w:lastRowFirstColumn="0" w:lastRowLastColumn="0"/>
            </w:pPr>
            <w:r w:rsidRPr="00974AB5">
              <w:t xml:space="preserve">84 </w:t>
            </w:r>
          </w:p>
        </w:tc>
        <w:tc>
          <w:tcPr>
            <w:tcW w:w="1207" w:type="pct"/>
          </w:tcPr>
          <w:p w14:paraId="43630C6C" w14:textId="77777777" w:rsidR="00417B1B" w:rsidRPr="00974AB5" w:rsidRDefault="00417B1B" w:rsidP="00974AB5">
            <w:pPr>
              <w:pStyle w:val="TableText"/>
              <w:cnfStyle w:val="000000000000" w:firstRow="0" w:lastRow="0" w:firstColumn="0" w:lastColumn="0" w:oddVBand="0" w:evenVBand="0" w:oddHBand="0" w:evenHBand="0" w:firstRowFirstColumn="0" w:firstRowLastColumn="0" w:lastRowFirstColumn="0" w:lastRowLastColumn="0"/>
            </w:pPr>
            <w:r w:rsidRPr="00974AB5">
              <w:t xml:space="preserve">85 </w:t>
            </w:r>
          </w:p>
        </w:tc>
      </w:tr>
      <w:tr w:rsidR="00417B1B" w:rsidRPr="00974AB5" w14:paraId="18715052" w14:textId="77777777" w:rsidTr="00974AB5">
        <w:tc>
          <w:tcPr>
            <w:cnfStyle w:val="001000000000" w:firstRow="0" w:lastRow="0" w:firstColumn="1" w:lastColumn="0" w:oddVBand="0" w:evenVBand="0" w:oddHBand="0" w:evenHBand="0" w:firstRowFirstColumn="0" w:firstRowLastColumn="0" w:lastRowFirstColumn="0" w:lastRowLastColumn="0"/>
            <w:tcW w:w="2585" w:type="pct"/>
            <w:tcBorders>
              <w:bottom w:val="single" w:sz="4" w:space="0" w:color="auto"/>
            </w:tcBorders>
          </w:tcPr>
          <w:p w14:paraId="42B48301" w14:textId="77777777" w:rsidR="00417B1B" w:rsidRPr="00974AB5" w:rsidRDefault="00417B1B" w:rsidP="00974AB5">
            <w:pPr>
              <w:pStyle w:val="TableText"/>
            </w:pPr>
            <w:r w:rsidRPr="00974AB5">
              <w:t xml:space="preserve">Termination benefits </w:t>
            </w:r>
          </w:p>
        </w:tc>
        <w:tc>
          <w:tcPr>
            <w:tcW w:w="1208" w:type="pct"/>
            <w:tcBorders>
              <w:bottom w:val="single" w:sz="4" w:space="0" w:color="auto"/>
            </w:tcBorders>
          </w:tcPr>
          <w:p w14:paraId="22128705" w14:textId="77777777" w:rsidR="00417B1B" w:rsidRPr="00974AB5" w:rsidRDefault="00417B1B" w:rsidP="00974AB5">
            <w:pPr>
              <w:pStyle w:val="TableText"/>
              <w:cnfStyle w:val="000000000000" w:firstRow="0" w:lastRow="0" w:firstColumn="0" w:lastColumn="0" w:oddVBand="0" w:evenVBand="0" w:oddHBand="0" w:evenHBand="0" w:firstRowFirstColumn="0" w:firstRowLastColumn="0" w:lastRowFirstColumn="0" w:lastRowLastColumn="0"/>
            </w:pPr>
            <w:r w:rsidRPr="00974AB5">
              <w:t xml:space="preserve">116 </w:t>
            </w:r>
          </w:p>
        </w:tc>
        <w:tc>
          <w:tcPr>
            <w:tcW w:w="1207" w:type="pct"/>
            <w:tcBorders>
              <w:bottom w:val="single" w:sz="4" w:space="0" w:color="auto"/>
            </w:tcBorders>
          </w:tcPr>
          <w:p w14:paraId="3BD2937F" w14:textId="77777777" w:rsidR="00417B1B" w:rsidRPr="00974AB5" w:rsidRDefault="00417B1B" w:rsidP="00974AB5">
            <w:pPr>
              <w:pStyle w:val="TableText"/>
              <w:cnfStyle w:val="000000000000" w:firstRow="0" w:lastRow="0" w:firstColumn="0" w:lastColumn="0" w:oddVBand="0" w:evenVBand="0" w:oddHBand="0" w:evenHBand="0" w:firstRowFirstColumn="0" w:firstRowLastColumn="0" w:lastRowFirstColumn="0" w:lastRowLastColumn="0"/>
            </w:pPr>
            <w:r w:rsidRPr="00974AB5">
              <w:t xml:space="preserve">72 </w:t>
            </w:r>
          </w:p>
        </w:tc>
      </w:tr>
      <w:tr w:rsidR="00417B1B" w:rsidRPr="00974AB5" w14:paraId="3EFFEAF6" w14:textId="77777777" w:rsidTr="00974AB5">
        <w:tc>
          <w:tcPr>
            <w:cnfStyle w:val="001000000000" w:firstRow="0" w:lastRow="0" w:firstColumn="1" w:lastColumn="0" w:oddVBand="0" w:evenVBand="0" w:oddHBand="0" w:evenHBand="0" w:firstRowFirstColumn="0" w:firstRowLastColumn="0" w:lastRowFirstColumn="0" w:lastRowLastColumn="0"/>
            <w:tcW w:w="2585" w:type="pct"/>
            <w:tcBorders>
              <w:top w:val="single" w:sz="4" w:space="0" w:color="auto"/>
              <w:bottom w:val="single" w:sz="4" w:space="0" w:color="auto"/>
            </w:tcBorders>
            <w:shd w:val="clear" w:color="auto" w:fill="auto"/>
          </w:tcPr>
          <w:p w14:paraId="4E2323D1" w14:textId="77777777" w:rsidR="00417B1B" w:rsidRPr="00974AB5" w:rsidRDefault="00417B1B" w:rsidP="00974AB5">
            <w:pPr>
              <w:pStyle w:val="TableText"/>
              <w:rPr>
                <w:rStyle w:val="Bold"/>
              </w:rPr>
            </w:pPr>
            <w:r w:rsidRPr="00974AB5">
              <w:rPr>
                <w:rStyle w:val="Bold"/>
              </w:rPr>
              <w:t>Total remuneration</w:t>
            </w:r>
          </w:p>
        </w:tc>
        <w:tc>
          <w:tcPr>
            <w:tcW w:w="1208" w:type="pct"/>
            <w:tcBorders>
              <w:top w:val="single" w:sz="4" w:space="0" w:color="auto"/>
              <w:bottom w:val="single" w:sz="4" w:space="0" w:color="auto"/>
            </w:tcBorders>
            <w:shd w:val="clear" w:color="auto" w:fill="auto"/>
          </w:tcPr>
          <w:p w14:paraId="3521F473" w14:textId="77777777" w:rsidR="00417B1B" w:rsidRPr="00974AB5" w:rsidRDefault="00417B1B" w:rsidP="00974AB5">
            <w:pPr>
              <w:pStyle w:val="TableText"/>
              <w:cnfStyle w:val="000000000000" w:firstRow="0" w:lastRow="0" w:firstColumn="0" w:lastColumn="0" w:oddVBand="0" w:evenVBand="0" w:oddHBand="0" w:evenHBand="0" w:firstRowFirstColumn="0" w:firstRowLastColumn="0" w:lastRowFirstColumn="0" w:lastRowLastColumn="0"/>
              <w:rPr>
                <w:rStyle w:val="Bold"/>
              </w:rPr>
            </w:pPr>
            <w:r w:rsidRPr="00974AB5">
              <w:rPr>
                <w:rStyle w:val="Bold"/>
              </w:rPr>
              <w:t xml:space="preserve">3,836 </w:t>
            </w:r>
          </w:p>
        </w:tc>
        <w:tc>
          <w:tcPr>
            <w:tcW w:w="1207" w:type="pct"/>
            <w:tcBorders>
              <w:top w:val="single" w:sz="4" w:space="0" w:color="auto"/>
              <w:bottom w:val="single" w:sz="4" w:space="0" w:color="auto"/>
            </w:tcBorders>
            <w:shd w:val="clear" w:color="auto" w:fill="auto"/>
          </w:tcPr>
          <w:p w14:paraId="72ABAC5A" w14:textId="77777777" w:rsidR="00417B1B" w:rsidRPr="00974AB5" w:rsidRDefault="00417B1B" w:rsidP="00974AB5">
            <w:pPr>
              <w:pStyle w:val="TableText"/>
              <w:cnfStyle w:val="000000000000" w:firstRow="0" w:lastRow="0" w:firstColumn="0" w:lastColumn="0" w:oddVBand="0" w:evenVBand="0" w:oddHBand="0" w:evenHBand="0" w:firstRowFirstColumn="0" w:firstRowLastColumn="0" w:lastRowFirstColumn="0" w:lastRowLastColumn="0"/>
              <w:rPr>
                <w:rStyle w:val="Bold"/>
              </w:rPr>
            </w:pPr>
            <w:r w:rsidRPr="00974AB5">
              <w:rPr>
                <w:rStyle w:val="Bold"/>
              </w:rPr>
              <w:t xml:space="preserve">3,243 </w:t>
            </w:r>
          </w:p>
        </w:tc>
      </w:tr>
      <w:tr w:rsidR="00417B1B" w:rsidRPr="00974AB5" w14:paraId="5EA2E20A" w14:textId="77777777" w:rsidTr="00974AB5">
        <w:tc>
          <w:tcPr>
            <w:cnfStyle w:val="001000000000" w:firstRow="0" w:lastRow="0" w:firstColumn="1" w:lastColumn="0" w:oddVBand="0" w:evenVBand="0" w:oddHBand="0" w:evenHBand="0" w:firstRowFirstColumn="0" w:firstRowLastColumn="0" w:lastRowFirstColumn="0" w:lastRowLastColumn="0"/>
            <w:tcW w:w="2585" w:type="pct"/>
            <w:tcBorders>
              <w:top w:val="single" w:sz="4" w:space="0" w:color="auto"/>
              <w:bottom w:val="single" w:sz="4" w:space="0" w:color="auto"/>
            </w:tcBorders>
            <w:shd w:val="clear" w:color="auto" w:fill="auto"/>
          </w:tcPr>
          <w:p w14:paraId="7AE5B95A" w14:textId="77777777" w:rsidR="00417B1B" w:rsidRPr="00974AB5" w:rsidRDefault="00417B1B" w:rsidP="00974AB5">
            <w:pPr>
              <w:pStyle w:val="TableText"/>
              <w:rPr>
                <w:rStyle w:val="Bold"/>
              </w:rPr>
            </w:pPr>
            <w:r w:rsidRPr="00974AB5">
              <w:rPr>
                <w:rStyle w:val="Bold"/>
              </w:rPr>
              <w:t>Total number of executives</w:t>
            </w:r>
          </w:p>
        </w:tc>
        <w:tc>
          <w:tcPr>
            <w:tcW w:w="1208" w:type="pct"/>
            <w:tcBorders>
              <w:top w:val="single" w:sz="4" w:space="0" w:color="auto"/>
              <w:bottom w:val="single" w:sz="4" w:space="0" w:color="auto"/>
            </w:tcBorders>
            <w:shd w:val="clear" w:color="auto" w:fill="auto"/>
          </w:tcPr>
          <w:p w14:paraId="5A04B7AA" w14:textId="77777777" w:rsidR="00417B1B" w:rsidRPr="00974AB5" w:rsidRDefault="00417B1B" w:rsidP="00974AB5">
            <w:pPr>
              <w:pStyle w:val="TableText"/>
              <w:cnfStyle w:val="000000000000" w:firstRow="0" w:lastRow="0" w:firstColumn="0" w:lastColumn="0" w:oddVBand="0" w:evenVBand="0" w:oddHBand="0" w:evenHBand="0" w:firstRowFirstColumn="0" w:firstRowLastColumn="0" w:lastRowFirstColumn="0" w:lastRowLastColumn="0"/>
              <w:rPr>
                <w:rStyle w:val="Bold"/>
              </w:rPr>
            </w:pPr>
            <w:r w:rsidRPr="00974AB5">
              <w:rPr>
                <w:rStyle w:val="Bold"/>
              </w:rPr>
              <w:t xml:space="preserve">19 </w:t>
            </w:r>
          </w:p>
        </w:tc>
        <w:tc>
          <w:tcPr>
            <w:tcW w:w="1207" w:type="pct"/>
            <w:tcBorders>
              <w:top w:val="single" w:sz="4" w:space="0" w:color="auto"/>
              <w:bottom w:val="single" w:sz="4" w:space="0" w:color="auto"/>
            </w:tcBorders>
            <w:shd w:val="clear" w:color="auto" w:fill="auto"/>
          </w:tcPr>
          <w:p w14:paraId="0206EC46" w14:textId="77777777" w:rsidR="00417B1B" w:rsidRPr="00974AB5" w:rsidRDefault="00417B1B" w:rsidP="00974AB5">
            <w:pPr>
              <w:pStyle w:val="TableText"/>
              <w:cnfStyle w:val="000000000000" w:firstRow="0" w:lastRow="0" w:firstColumn="0" w:lastColumn="0" w:oddVBand="0" w:evenVBand="0" w:oddHBand="0" w:evenHBand="0" w:firstRowFirstColumn="0" w:firstRowLastColumn="0" w:lastRowFirstColumn="0" w:lastRowLastColumn="0"/>
              <w:rPr>
                <w:rStyle w:val="Bold"/>
              </w:rPr>
            </w:pPr>
            <w:r w:rsidRPr="00974AB5">
              <w:rPr>
                <w:rStyle w:val="Bold"/>
              </w:rPr>
              <w:t xml:space="preserve">18 </w:t>
            </w:r>
          </w:p>
        </w:tc>
      </w:tr>
      <w:tr w:rsidR="00417B1B" w:rsidRPr="004F4F99" w14:paraId="3F001009" w14:textId="77777777" w:rsidTr="00974AB5">
        <w:tc>
          <w:tcPr>
            <w:cnfStyle w:val="001000000000" w:firstRow="0" w:lastRow="0" w:firstColumn="1" w:lastColumn="0" w:oddVBand="0" w:evenVBand="0" w:oddHBand="0" w:evenHBand="0" w:firstRowFirstColumn="0" w:firstRowLastColumn="0" w:lastRowFirstColumn="0" w:lastRowLastColumn="0"/>
            <w:tcW w:w="2585" w:type="pct"/>
            <w:tcBorders>
              <w:top w:val="single" w:sz="4" w:space="0" w:color="auto"/>
              <w:bottom w:val="single" w:sz="4" w:space="0" w:color="auto"/>
            </w:tcBorders>
            <w:shd w:val="clear" w:color="auto" w:fill="auto"/>
          </w:tcPr>
          <w:p w14:paraId="29C684B6" w14:textId="04468226" w:rsidR="00417B1B" w:rsidRPr="004F4F99" w:rsidRDefault="00417B1B" w:rsidP="004F4F99">
            <w:pPr>
              <w:pStyle w:val="TableText"/>
              <w:rPr>
                <w:rStyle w:val="Bold"/>
              </w:rPr>
            </w:pPr>
            <w:r w:rsidRPr="004F4F99">
              <w:rPr>
                <w:rStyle w:val="Bold"/>
              </w:rPr>
              <w:t>Total annualised employee equivalents</w:t>
            </w:r>
            <w:r w:rsidR="004F4F99" w:rsidRPr="004F4F99">
              <w:rPr>
                <w:rStyle w:val="Bold"/>
                <w:vertAlign w:val="superscript"/>
              </w:rPr>
              <w:fldChar w:fldCharType="begin"/>
            </w:r>
            <w:r w:rsidR="004F4F99" w:rsidRPr="004F4F99">
              <w:rPr>
                <w:rStyle w:val="Bold"/>
                <w:vertAlign w:val="superscript"/>
              </w:rPr>
              <w:instrText xml:space="preserve"> REF Note93tablenote1 \r \h </w:instrText>
            </w:r>
            <w:r w:rsidR="004F4F99">
              <w:rPr>
                <w:rStyle w:val="Bold"/>
                <w:vertAlign w:val="superscript"/>
              </w:rPr>
              <w:instrText xml:space="preserve"> \* MERGEFORMAT </w:instrText>
            </w:r>
            <w:r w:rsidR="004F4F99" w:rsidRPr="004F4F99">
              <w:rPr>
                <w:rStyle w:val="Bold"/>
                <w:vertAlign w:val="superscript"/>
              </w:rPr>
            </w:r>
            <w:r w:rsidR="004F4F99" w:rsidRPr="004F4F99">
              <w:rPr>
                <w:rStyle w:val="Bold"/>
                <w:vertAlign w:val="superscript"/>
              </w:rPr>
              <w:fldChar w:fldCharType="separate"/>
            </w:r>
            <w:r w:rsidR="0067082F">
              <w:rPr>
                <w:rStyle w:val="Bold"/>
                <w:vertAlign w:val="superscript"/>
              </w:rPr>
              <w:t>(1)</w:t>
            </w:r>
            <w:r w:rsidR="004F4F99" w:rsidRPr="004F4F99">
              <w:rPr>
                <w:rStyle w:val="Bold"/>
                <w:vertAlign w:val="superscript"/>
              </w:rPr>
              <w:fldChar w:fldCharType="end"/>
            </w:r>
          </w:p>
        </w:tc>
        <w:tc>
          <w:tcPr>
            <w:tcW w:w="1208" w:type="pct"/>
            <w:tcBorders>
              <w:top w:val="single" w:sz="4" w:space="0" w:color="auto"/>
              <w:bottom w:val="single" w:sz="4" w:space="0" w:color="auto"/>
            </w:tcBorders>
            <w:shd w:val="clear" w:color="auto" w:fill="auto"/>
          </w:tcPr>
          <w:p w14:paraId="3FDDF3E3" w14:textId="77777777" w:rsidR="00417B1B" w:rsidRPr="004F4F99" w:rsidRDefault="00417B1B" w:rsidP="00974AB5">
            <w:pPr>
              <w:pStyle w:val="TableText"/>
              <w:cnfStyle w:val="000000000000" w:firstRow="0" w:lastRow="0" w:firstColumn="0" w:lastColumn="0" w:oddVBand="0" w:evenVBand="0" w:oddHBand="0" w:evenHBand="0" w:firstRowFirstColumn="0" w:firstRowLastColumn="0" w:lastRowFirstColumn="0" w:lastRowLastColumn="0"/>
              <w:rPr>
                <w:rStyle w:val="Bold"/>
              </w:rPr>
            </w:pPr>
            <w:r w:rsidRPr="004F4F99">
              <w:rPr>
                <w:rStyle w:val="Bold"/>
              </w:rPr>
              <w:t xml:space="preserve"> 14.0 </w:t>
            </w:r>
          </w:p>
        </w:tc>
        <w:tc>
          <w:tcPr>
            <w:tcW w:w="1207" w:type="pct"/>
            <w:tcBorders>
              <w:top w:val="single" w:sz="4" w:space="0" w:color="auto"/>
              <w:bottom w:val="single" w:sz="4" w:space="0" w:color="auto"/>
            </w:tcBorders>
            <w:shd w:val="clear" w:color="auto" w:fill="auto"/>
          </w:tcPr>
          <w:p w14:paraId="40E22707" w14:textId="77777777" w:rsidR="00417B1B" w:rsidRPr="004F4F99" w:rsidRDefault="00417B1B" w:rsidP="00974AB5">
            <w:pPr>
              <w:pStyle w:val="TableText"/>
              <w:cnfStyle w:val="000000000000" w:firstRow="0" w:lastRow="0" w:firstColumn="0" w:lastColumn="0" w:oddVBand="0" w:evenVBand="0" w:oddHBand="0" w:evenHBand="0" w:firstRowFirstColumn="0" w:firstRowLastColumn="0" w:lastRowFirstColumn="0" w:lastRowLastColumn="0"/>
              <w:rPr>
                <w:rStyle w:val="Bold"/>
              </w:rPr>
            </w:pPr>
            <w:r w:rsidRPr="004F4F99">
              <w:rPr>
                <w:rStyle w:val="Bold"/>
              </w:rPr>
              <w:t xml:space="preserve"> 11.7 </w:t>
            </w:r>
          </w:p>
        </w:tc>
      </w:tr>
    </w:tbl>
    <w:p w14:paraId="7AE21AC9" w14:textId="77777777" w:rsidR="00417B1B" w:rsidRPr="004F4F99" w:rsidRDefault="00417B1B" w:rsidP="00417B1B">
      <w:pPr>
        <w:pStyle w:val="NotesText"/>
      </w:pPr>
      <w:r w:rsidRPr="004F4F99">
        <w:t>Note</w:t>
      </w:r>
    </w:p>
    <w:p w14:paraId="4F2A7EDD" w14:textId="609A9C2B" w:rsidR="00417B1B" w:rsidRPr="004F4F99" w:rsidRDefault="00417B1B" w:rsidP="00A01DC4">
      <w:pPr>
        <w:pStyle w:val="NotesNumberedList"/>
        <w:numPr>
          <w:ilvl w:val="0"/>
          <w:numId w:val="34"/>
        </w:numPr>
      </w:pPr>
      <w:bookmarkStart w:id="426" w:name="Note93tablenote1"/>
      <w:r w:rsidRPr="004F4F99">
        <w:t>Annualised employee equivalent is calculated by dividing the total number of days that an employee is engaged to</w:t>
      </w:r>
      <w:r w:rsidR="00D45E5B" w:rsidRPr="004F4F99">
        <w:t xml:space="preserve"> </w:t>
      </w:r>
      <w:r w:rsidRPr="004F4F99">
        <w:t>work</w:t>
      </w:r>
      <w:r w:rsidR="00D45E5B" w:rsidRPr="004F4F99">
        <w:t xml:space="preserve"> </w:t>
      </w:r>
      <w:r w:rsidRPr="004F4F99">
        <w:t>during</w:t>
      </w:r>
      <w:r w:rsidR="00D45E5B" w:rsidRPr="004F4F99">
        <w:t xml:space="preserve"> </w:t>
      </w:r>
      <w:r w:rsidRPr="004F4F99">
        <w:t>the</w:t>
      </w:r>
      <w:r w:rsidR="00D45E5B" w:rsidRPr="004F4F99">
        <w:t xml:space="preserve"> </w:t>
      </w:r>
      <w:r w:rsidRPr="004F4F99">
        <w:t xml:space="preserve">week by the total number of full-time working days per week. </w:t>
      </w:r>
    </w:p>
    <w:p w14:paraId="2C51D49B" w14:textId="77777777" w:rsidR="00417B1B" w:rsidRDefault="00417B1B" w:rsidP="00417B1B">
      <w:pPr>
        <w:pStyle w:val="NotesNumberedList"/>
      </w:pPr>
      <w:bookmarkStart w:id="427" w:name="Note93tablenote2"/>
      <w:bookmarkEnd w:id="426"/>
      <w:r w:rsidRPr="004F4F99">
        <w:t>Some of the comparatives have b</w:t>
      </w:r>
      <w:r>
        <w:t>een restated for 2018.</w:t>
      </w:r>
    </w:p>
    <w:p w14:paraId="5A55FC7F" w14:textId="77777777" w:rsidR="00417B1B" w:rsidRDefault="00417B1B" w:rsidP="00417B1B">
      <w:pPr>
        <w:pStyle w:val="Heading3"/>
      </w:pPr>
      <w:bookmarkStart w:id="428" w:name="Note94"/>
      <w:bookmarkStart w:id="429" w:name="_Toc22665211"/>
      <w:bookmarkEnd w:id="427"/>
      <w:r>
        <w:t xml:space="preserve">9.4 </w:t>
      </w:r>
      <w:bookmarkEnd w:id="428"/>
      <w:r>
        <w:t>Key Management Personnel</w:t>
      </w:r>
      <w:bookmarkEnd w:id="429"/>
    </w:p>
    <w:p w14:paraId="2FC48B33" w14:textId="63E34BCD" w:rsidR="00417B1B" w:rsidRDefault="00417B1B" w:rsidP="00417B1B">
      <w:pPr>
        <w:pStyle w:val="BodyText"/>
      </w:pPr>
      <w:r>
        <w:t xml:space="preserve">Key management personnel of </w:t>
      </w:r>
      <w:r w:rsidR="00E57EEE">
        <w:t>Court Services Victoria</w:t>
      </w:r>
      <w:r>
        <w:t xml:space="preserve"> includes the responsible Minister, members of the Governing Body, and Accountable Officer. </w:t>
      </w:r>
      <w:r w:rsidR="00E57EEE">
        <w:t>Court Services Victoria</w:t>
      </w:r>
      <w:r>
        <w:t xml:space="preserve"> has determined that the executive officers, whose</w:t>
      </w:r>
      <w:r w:rsidR="00D45E5B">
        <w:t xml:space="preserve"> </w:t>
      </w:r>
      <w:r>
        <w:t xml:space="preserve">remuneration is reported in Note </w:t>
      </w:r>
      <w:r w:rsidR="00A63134">
        <w:fldChar w:fldCharType="begin"/>
      </w:r>
      <w:r w:rsidR="00A63134">
        <w:instrText xml:space="preserve"> REF Note93 \h </w:instrText>
      </w:r>
      <w:r w:rsidR="00A63134">
        <w:fldChar w:fldCharType="separate"/>
      </w:r>
      <w:r w:rsidR="0067082F">
        <w:t xml:space="preserve">9.3 </w:t>
      </w:r>
      <w:r w:rsidR="00A63134">
        <w:fldChar w:fldCharType="end"/>
      </w:r>
      <w:r>
        <w:t>, are</w:t>
      </w:r>
      <w:r w:rsidR="00D45E5B">
        <w:t xml:space="preserve"> </w:t>
      </w:r>
      <w:r>
        <w:t>not</w:t>
      </w:r>
      <w:r w:rsidR="00D45E5B">
        <w:t xml:space="preserve"> </w:t>
      </w:r>
      <w:r>
        <w:t>Key</w:t>
      </w:r>
      <w:r w:rsidR="00D45E5B">
        <w:t xml:space="preserve"> </w:t>
      </w:r>
      <w:r>
        <w:t>Management</w:t>
      </w:r>
      <w:r w:rsidR="00D45E5B">
        <w:t xml:space="preserve"> </w:t>
      </w:r>
      <w:r>
        <w:t>Personnel.</w:t>
      </w:r>
    </w:p>
    <w:p w14:paraId="221CEF0F" w14:textId="17CE43E2" w:rsidR="00417B1B" w:rsidRDefault="00417B1B" w:rsidP="00417B1B">
      <w:pPr>
        <w:pStyle w:val="BodyText"/>
      </w:pPr>
      <w:r>
        <w:t>Remuneration of key management personnel comprises employee benefits (as defined in AASB 119 Employee Benefits) in all forms of consideration paid, payable or provided by the entity, or on behalf of the entity, in exchange for services rendered. Accordingly, remuneration is determined</w:t>
      </w:r>
      <w:r w:rsidR="00D45E5B">
        <w:t xml:space="preserve"> </w:t>
      </w:r>
      <w:r>
        <w:t>on an accrual basis, and is disclosed in</w:t>
      </w:r>
      <w:r w:rsidR="00D45E5B">
        <w:t xml:space="preserve"> </w:t>
      </w:r>
      <w:r>
        <w:t>the following</w:t>
      </w:r>
      <w:r w:rsidR="00D45E5B">
        <w:t xml:space="preserve"> </w:t>
      </w:r>
      <w:r>
        <w:t xml:space="preserve">categories. </w:t>
      </w:r>
    </w:p>
    <w:p w14:paraId="4B0BC985" w14:textId="77777777" w:rsidR="00417B1B" w:rsidRDefault="00417B1B" w:rsidP="00417B1B">
      <w:pPr>
        <w:pStyle w:val="BodyText"/>
      </w:pPr>
      <w:r>
        <w:t xml:space="preserve">Short-term employee benefits include amounts such as wages, salaries, annual leave or sick leave that are usually paid or payable on a regular basis, as well as non-monetary benefits such as allowances and free or subsidised goods or services. </w:t>
      </w:r>
    </w:p>
    <w:p w14:paraId="1E3EE090" w14:textId="77777777" w:rsidR="00417B1B" w:rsidRDefault="00417B1B" w:rsidP="00417B1B">
      <w:pPr>
        <w:pStyle w:val="BodyText"/>
      </w:pPr>
      <w:r>
        <w:t>Post-employment benefits include pensions and other retirement benefits paid or payable on a discrete basis when employment has ceased.</w:t>
      </w:r>
    </w:p>
    <w:p w14:paraId="6D39C7B5" w14:textId="77777777" w:rsidR="00417B1B" w:rsidRDefault="00417B1B" w:rsidP="00417B1B">
      <w:pPr>
        <w:pStyle w:val="BodyText"/>
      </w:pPr>
      <w:r>
        <w:t xml:space="preserve">Other long-term benefits include long service leave, other long service benefits or deferred compensation. </w:t>
      </w:r>
    </w:p>
    <w:p w14:paraId="42643459" w14:textId="77777777" w:rsidR="00E952AB" w:rsidRDefault="00417B1B" w:rsidP="00417B1B">
      <w:pPr>
        <w:pStyle w:val="BodyText"/>
      </w:pPr>
      <w:r>
        <w:t xml:space="preserve">Termination benefits include termination of employment payments, such as severance packages. </w:t>
      </w:r>
    </w:p>
    <w:p w14:paraId="20E884B3" w14:textId="34F2F35E" w:rsidR="00E952AB" w:rsidRDefault="00E952AB" w:rsidP="00417B1B">
      <w:pPr>
        <w:pStyle w:val="BodyText"/>
      </w:pPr>
      <w:r>
        <w:t>The</w:t>
      </w:r>
      <w:r w:rsidR="00417B1B">
        <w:t xml:space="preserve"> remuneration detailed below excludes the salaries and benefits the Minister receives. </w:t>
      </w:r>
      <w:r w:rsidR="00C0469D">
        <w:t>T</w:t>
      </w:r>
      <w:r>
        <w:t>he</w:t>
      </w:r>
      <w:r w:rsidR="00417B1B">
        <w:t xml:space="preserve"> Minister's remuneration and allowances is set by the </w:t>
      </w:r>
      <w:r w:rsidR="00417B1B" w:rsidRPr="00C0469D">
        <w:rPr>
          <w:rStyle w:val="Italics"/>
        </w:rPr>
        <w:t xml:space="preserve">Parliamentary Salaries and Superannuation Act 1968 </w:t>
      </w:r>
      <w:r w:rsidR="00417B1B">
        <w:t>and is reported within the Department of</w:t>
      </w:r>
      <w:r w:rsidR="00D45E5B">
        <w:t xml:space="preserve"> </w:t>
      </w:r>
      <w:r w:rsidR="00417B1B">
        <w:t>Parliamentary Services' Financial Report.</w:t>
      </w:r>
    </w:p>
    <w:p w14:paraId="43DEC8ED" w14:textId="302D3EA1" w:rsidR="00417B1B" w:rsidRDefault="00E952AB" w:rsidP="00417B1B">
      <w:pPr>
        <w:pStyle w:val="BodyText"/>
      </w:pPr>
      <w:r>
        <w:t>The</w:t>
      </w:r>
      <w:r w:rsidR="00417B1B">
        <w:t xml:space="preserve"> remuneration of the Judicial members of the responsible body receive in their capacity as holders of judicial positions is also excluded. </w:t>
      </w:r>
      <w:r w:rsidR="00C0469D">
        <w:t>Th</w:t>
      </w:r>
      <w:r>
        <w:t>e</w:t>
      </w:r>
      <w:r w:rsidR="00417B1B">
        <w:t xml:space="preserve"> Judicial members receive no additional remuneration in their capacity as members of</w:t>
      </w:r>
      <w:r w:rsidR="00D45E5B">
        <w:t xml:space="preserve"> </w:t>
      </w:r>
      <w:r w:rsidR="00417B1B">
        <w:t>the</w:t>
      </w:r>
      <w:r w:rsidR="00D45E5B">
        <w:t xml:space="preserve"> </w:t>
      </w:r>
      <w:r w:rsidR="00417B1B">
        <w:t>Courts Council.</w:t>
      </w:r>
    </w:p>
    <w:p w14:paraId="54CEF3CE" w14:textId="07954376" w:rsidR="00417B1B" w:rsidRDefault="00417B1B" w:rsidP="00417B1B">
      <w:pPr>
        <w:pStyle w:val="Heading4"/>
      </w:pPr>
      <w:r w:rsidRPr="002B2AF1">
        <w:lastRenderedPageBreak/>
        <w:t xml:space="preserve">Remuneration </w:t>
      </w:r>
      <w:r w:rsidR="00172429">
        <w:t>of</w:t>
      </w:r>
      <w:r w:rsidRPr="002B2AF1">
        <w:t xml:space="preserve"> Key Management Personnel</w:t>
      </w:r>
    </w:p>
    <w:tbl>
      <w:tblPr>
        <w:tblStyle w:val="AccessibleTableNumerical"/>
        <w:tblW w:w="5000" w:type="pct"/>
        <w:tblLook w:val="04A0" w:firstRow="1" w:lastRow="0" w:firstColumn="1" w:lastColumn="0" w:noHBand="0" w:noVBand="1"/>
      </w:tblPr>
      <w:tblGrid>
        <w:gridCol w:w="4980"/>
        <w:gridCol w:w="2331"/>
        <w:gridCol w:w="2331"/>
      </w:tblGrid>
      <w:tr w:rsidR="00417B1B" w:rsidRPr="00974AB5" w14:paraId="1AB02057" w14:textId="77777777" w:rsidTr="00C046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81" w:type="pct"/>
          </w:tcPr>
          <w:p w14:paraId="226BF929" w14:textId="34E0F277" w:rsidR="00417B1B" w:rsidRPr="00974AB5" w:rsidRDefault="00AC0BBF" w:rsidP="00974AB5">
            <w:pPr>
              <w:pStyle w:val="TableText"/>
              <w:keepNext/>
            </w:pPr>
            <w:bookmarkStart w:id="430" w:name="ColumnTitle_97"/>
            <w:r w:rsidRPr="00974AB5">
              <w:t>Item</w:t>
            </w:r>
          </w:p>
        </w:tc>
        <w:tc>
          <w:tcPr>
            <w:tcW w:w="1209" w:type="pct"/>
            <w:vAlign w:val="bottom"/>
          </w:tcPr>
          <w:p w14:paraId="23424CC6" w14:textId="77777777" w:rsidR="00417B1B" w:rsidRPr="00974AB5" w:rsidRDefault="00417B1B" w:rsidP="00C0469D">
            <w:pPr>
              <w:pStyle w:val="TableText"/>
              <w:keepNext/>
              <w:cnfStyle w:val="100000000000" w:firstRow="1" w:lastRow="0" w:firstColumn="0" w:lastColumn="0" w:oddVBand="0" w:evenVBand="0" w:oddHBand="0" w:evenHBand="0" w:firstRowFirstColumn="0" w:firstRowLastColumn="0" w:lastRowFirstColumn="0" w:lastRowLastColumn="0"/>
            </w:pPr>
            <w:r w:rsidRPr="00974AB5">
              <w:t>2019</w:t>
            </w:r>
            <w:r w:rsidRPr="00974AB5">
              <w:br/>
              <w:t xml:space="preserve">$'000 </w:t>
            </w:r>
          </w:p>
        </w:tc>
        <w:tc>
          <w:tcPr>
            <w:tcW w:w="1209" w:type="pct"/>
            <w:vAlign w:val="bottom"/>
          </w:tcPr>
          <w:p w14:paraId="41880838" w14:textId="77777777" w:rsidR="00417B1B" w:rsidRPr="00974AB5" w:rsidRDefault="00417B1B" w:rsidP="00C0469D">
            <w:pPr>
              <w:pStyle w:val="TableText"/>
              <w:keepNext/>
              <w:cnfStyle w:val="100000000000" w:firstRow="1" w:lastRow="0" w:firstColumn="0" w:lastColumn="0" w:oddVBand="0" w:evenVBand="0" w:oddHBand="0" w:evenHBand="0" w:firstRowFirstColumn="0" w:firstRowLastColumn="0" w:lastRowFirstColumn="0" w:lastRowLastColumn="0"/>
            </w:pPr>
            <w:r w:rsidRPr="00974AB5">
              <w:t>2018</w:t>
            </w:r>
            <w:r w:rsidRPr="00974AB5">
              <w:br/>
              <w:t xml:space="preserve">$'000 </w:t>
            </w:r>
          </w:p>
        </w:tc>
      </w:tr>
      <w:bookmarkEnd w:id="430"/>
      <w:tr w:rsidR="00417B1B" w:rsidRPr="00974AB5" w14:paraId="09E1A529" w14:textId="77777777" w:rsidTr="00AC0BBF">
        <w:tc>
          <w:tcPr>
            <w:cnfStyle w:val="001000000000" w:firstRow="0" w:lastRow="0" w:firstColumn="1" w:lastColumn="0" w:oddVBand="0" w:evenVBand="0" w:oddHBand="0" w:evenHBand="0" w:firstRowFirstColumn="0" w:firstRowLastColumn="0" w:lastRowFirstColumn="0" w:lastRowLastColumn="0"/>
            <w:tcW w:w="2581" w:type="pct"/>
          </w:tcPr>
          <w:p w14:paraId="71D574D5" w14:textId="77777777" w:rsidR="00417B1B" w:rsidRPr="00974AB5" w:rsidRDefault="00417B1B" w:rsidP="00974AB5">
            <w:pPr>
              <w:pStyle w:val="TableText"/>
              <w:keepNext/>
            </w:pPr>
            <w:r w:rsidRPr="00974AB5">
              <w:t>Short-term employee benefits</w:t>
            </w:r>
          </w:p>
        </w:tc>
        <w:tc>
          <w:tcPr>
            <w:tcW w:w="1209" w:type="pct"/>
          </w:tcPr>
          <w:p w14:paraId="24EFF74E" w14:textId="77777777" w:rsidR="00417B1B" w:rsidRPr="00974AB5" w:rsidRDefault="00417B1B" w:rsidP="00974AB5">
            <w:pPr>
              <w:pStyle w:val="TableText"/>
              <w:keepNext/>
              <w:cnfStyle w:val="000000000000" w:firstRow="0" w:lastRow="0" w:firstColumn="0" w:lastColumn="0" w:oddVBand="0" w:evenVBand="0" w:oddHBand="0" w:evenHBand="0" w:firstRowFirstColumn="0" w:firstRowLastColumn="0" w:lastRowFirstColumn="0" w:lastRowLastColumn="0"/>
            </w:pPr>
            <w:r w:rsidRPr="00974AB5">
              <w:t xml:space="preserve">529 </w:t>
            </w:r>
          </w:p>
        </w:tc>
        <w:tc>
          <w:tcPr>
            <w:tcW w:w="1209" w:type="pct"/>
          </w:tcPr>
          <w:p w14:paraId="24EF42C7" w14:textId="77777777" w:rsidR="00417B1B" w:rsidRPr="00974AB5" w:rsidRDefault="00417B1B" w:rsidP="00974AB5">
            <w:pPr>
              <w:pStyle w:val="TableText"/>
              <w:keepNext/>
              <w:cnfStyle w:val="000000000000" w:firstRow="0" w:lastRow="0" w:firstColumn="0" w:lastColumn="0" w:oddVBand="0" w:evenVBand="0" w:oddHBand="0" w:evenHBand="0" w:firstRowFirstColumn="0" w:firstRowLastColumn="0" w:lastRowFirstColumn="0" w:lastRowLastColumn="0"/>
            </w:pPr>
            <w:r w:rsidRPr="00974AB5">
              <w:t>425</w:t>
            </w:r>
          </w:p>
        </w:tc>
      </w:tr>
      <w:tr w:rsidR="00417B1B" w:rsidRPr="00974AB5" w14:paraId="2A79AEA9" w14:textId="77777777" w:rsidTr="00AC0BBF">
        <w:tc>
          <w:tcPr>
            <w:cnfStyle w:val="001000000000" w:firstRow="0" w:lastRow="0" w:firstColumn="1" w:lastColumn="0" w:oddVBand="0" w:evenVBand="0" w:oddHBand="0" w:evenHBand="0" w:firstRowFirstColumn="0" w:firstRowLastColumn="0" w:lastRowFirstColumn="0" w:lastRowLastColumn="0"/>
            <w:tcW w:w="2581" w:type="pct"/>
          </w:tcPr>
          <w:p w14:paraId="3089D9B5" w14:textId="77777777" w:rsidR="00417B1B" w:rsidRPr="00974AB5" w:rsidRDefault="00417B1B" w:rsidP="00974AB5">
            <w:pPr>
              <w:pStyle w:val="TableText"/>
              <w:keepNext/>
            </w:pPr>
            <w:r w:rsidRPr="00974AB5">
              <w:t xml:space="preserve">Post-employment benefits </w:t>
            </w:r>
          </w:p>
        </w:tc>
        <w:tc>
          <w:tcPr>
            <w:tcW w:w="1209" w:type="pct"/>
          </w:tcPr>
          <w:p w14:paraId="3371B6FE" w14:textId="77777777" w:rsidR="00417B1B" w:rsidRPr="00974AB5" w:rsidRDefault="00417B1B" w:rsidP="00974AB5">
            <w:pPr>
              <w:pStyle w:val="TableText"/>
              <w:keepNext/>
              <w:cnfStyle w:val="000000000000" w:firstRow="0" w:lastRow="0" w:firstColumn="0" w:lastColumn="0" w:oddVBand="0" w:evenVBand="0" w:oddHBand="0" w:evenHBand="0" w:firstRowFirstColumn="0" w:firstRowLastColumn="0" w:lastRowFirstColumn="0" w:lastRowLastColumn="0"/>
            </w:pPr>
            <w:r w:rsidRPr="00974AB5">
              <w:t xml:space="preserve">37 </w:t>
            </w:r>
          </w:p>
        </w:tc>
        <w:tc>
          <w:tcPr>
            <w:tcW w:w="1209" w:type="pct"/>
          </w:tcPr>
          <w:p w14:paraId="2C85F7A1" w14:textId="77777777" w:rsidR="00417B1B" w:rsidRPr="00974AB5" w:rsidRDefault="00417B1B" w:rsidP="00974AB5">
            <w:pPr>
              <w:pStyle w:val="TableText"/>
              <w:keepNext/>
              <w:cnfStyle w:val="000000000000" w:firstRow="0" w:lastRow="0" w:firstColumn="0" w:lastColumn="0" w:oddVBand="0" w:evenVBand="0" w:oddHBand="0" w:evenHBand="0" w:firstRowFirstColumn="0" w:firstRowLastColumn="0" w:lastRowFirstColumn="0" w:lastRowLastColumn="0"/>
            </w:pPr>
            <w:r w:rsidRPr="00974AB5">
              <w:t>33</w:t>
            </w:r>
          </w:p>
        </w:tc>
      </w:tr>
      <w:tr w:rsidR="00417B1B" w:rsidRPr="00974AB5" w14:paraId="2C3B4470" w14:textId="77777777" w:rsidTr="00AC0BBF">
        <w:tc>
          <w:tcPr>
            <w:cnfStyle w:val="001000000000" w:firstRow="0" w:lastRow="0" w:firstColumn="1" w:lastColumn="0" w:oddVBand="0" w:evenVBand="0" w:oddHBand="0" w:evenHBand="0" w:firstRowFirstColumn="0" w:firstRowLastColumn="0" w:lastRowFirstColumn="0" w:lastRowLastColumn="0"/>
            <w:tcW w:w="2581" w:type="pct"/>
          </w:tcPr>
          <w:p w14:paraId="192E54B3" w14:textId="77777777" w:rsidR="00417B1B" w:rsidRPr="00974AB5" w:rsidRDefault="00417B1B" w:rsidP="00974AB5">
            <w:pPr>
              <w:pStyle w:val="TableText"/>
              <w:keepNext/>
            </w:pPr>
            <w:r w:rsidRPr="00974AB5">
              <w:t xml:space="preserve">Other long-term benefits </w:t>
            </w:r>
          </w:p>
        </w:tc>
        <w:tc>
          <w:tcPr>
            <w:tcW w:w="1209" w:type="pct"/>
          </w:tcPr>
          <w:p w14:paraId="21741F8F" w14:textId="77777777" w:rsidR="00417B1B" w:rsidRPr="00974AB5" w:rsidRDefault="00417B1B" w:rsidP="00974AB5">
            <w:pPr>
              <w:pStyle w:val="TableText"/>
              <w:keepNext/>
              <w:cnfStyle w:val="000000000000" w:firstRow="0" w:lastRow="0" w:firstColumn="0" w:lastColumn="0" w:oddVBand="0" w:evenVBand="0" w:oddHBand="0" w:evenHBand="0" w:firstRowFirstColumn="0" w:firstRowLastColumn="0" w:lastRowFirstColumn="0" w:lastRowLastColumn="0"/>
            </w:pPr>
            <w:r w:rsidRPr="00974AB5">
              <w:t xml:space="preserve">12 </w:t>
            </w:r>
          </w:p>
        </w:tc>
        <w:tc>
          <w:tcPr>
            <w:tcW w:w="1209" w:type="pct"/>
          </w:tcPr>
          <w:p w14:paraId="7EEB8431" w14:textId="77777777" w:rsidR="00417B1B" w:rsidRPr="00974AB5" w:rsidRDefault="00417B1B" w:rsidP="00974AB5">
            <w:pPr>
              <w:pStyle w:val="TableText"/>
              <w:keepNext/>
              <w:cnfStyle w:val="000000000000" w:firstRow="0" w:lastRow="0" w:firstColumn="0" w:lastColumn="0" w:oddVBand="0" w:evenVBand="0" w:oddHBand="0" w:evenHBand="0" w:firstRowFirstColumn="0" w:firstRowLastColumn="0" w:lastRowFirstColumn="0" w:lastRowLastColumn="0"/>
            </w:pPr>
            <w:r w:rsidRPr="00974AB5">
              <w:t>10</w:t>
            </w:r>
          </w:p>
        </w:tc>
      </w:tr>
      <w:tr w:rsidR="00417B1B" w:rsidRPr="00C0469D" w14:paraId="1A1B2A65" w14:textId="77777777" w:rsidTr="00AC0BBF">
        <w:tc>
          <w:tcPr>
            <w:cnfStyle w:val="001000000000" w:firstRow="0" w:lastRow="0" w:firstColumn="1" w:lastColumn="0" w:oddVBand="0" w:evenVBand="0" w:oddHBand="0" w:evenHBand="0" w:firstRowFirstColumn="0" w:firstRowLastColumn="0" w:lastRowFirstColumn="0" w:lastRowLastColumn="0"/>
            <w:tcW w:w="2581" w:type="pct"/>
          </w:tcPr>
          <w:p w14:paraId="78BD413E" w14:textId="77777777" w:rsidR="00417B1B" w:rsidRPr="00C0469D" w:rsidRDefault="00417B1B" w:rsidP="00974AB5">
            <w:pPr>
              <w:pStyle w:val="TableText"/>
              <w:rPr>
                <w:rStyle w:val="Bold"/>
              </w:rPr>
            </w:pPr>
            <w:r w:rsidRPr="00C0469D">
              <w:rPr>
                <w:rStyle w:val="Bold"/>
              </w:rPr>
              <w:t>Total remuneration</w:t>
            </w:r>
          </w:p>
        </w:tc>
        <w:tc>
          <w:tcPr>
            <w:tcW w:w="1209" w:type="pct"/>
          </w:tcPr>
          <w:p w14:paraId="0F7CEF72" w14:textId="77777777" w:rsidR="00417B1B" w:rsidRPr="00C0469D" w:rsidRDefault="00417B1B" w:rsidP="00974AB5">
            <w:pPr>
              <w:pStyle w:val="TableText"/>
              <w:cnfStyle w:val="000000000000" w:firstRow="0" w:lastRow="0" w:firstColumn="0" w:lastColumn="0" w:oddVBand="0" w:evenVBand="0" w:oddHBand="0" w:evenHBand="0" w:firstRowFirstColumn="0" w:firstRowLastColumn="0" w:lastRowFirstColumn="0" w:lastRowLastColumn="0"/>
              <w:rPr>
                <w:rStyle w:val="Bold"/>
              </w:rPr>
            </w:pPr>
            <w:r w:rsidRPr="00C0469D">
              <w:rPr>
                <w:rStyle w:val="Bold"/>
              </w:rPr>
              <w:t xml:space="preserve">578 </w:t>
            </w:r>
          </w:p>
        </w:tc>
        <w:tc>
          <w:tcPr>
            <w:tcW w:w="1209" w:type="pct"/>
          </w:tcPr>
          <w:p w14:paraId="46FAAF12" w14:textId="77777777" w:rsidR="00417B1B" w:rsidRPr="00C0469D" w:rsidRDefault="00417B1B" w:rsidP="00974AB5">
            <w:pPr>
              <w:pStyle w:val="TableText"/>
              <w:cnfStyle w:val="000000000000" w:firstRow="0" w:lastRow="0" w:firstColumn="0" w:lastColumn="0" w:oddVBand="0" w:evenVBand="0" w:oddHBand="0" w:evenHBand="0" w:firstRowFirstColumn="0" w:firstRowLastColumn="0" w:lastRowFirstColumn="0" w:lastRowLastColumn="0"/>
              <w:rPr>
                <w:rStyle w:val="Bold"/>
              </w:rPr>
            </w:pPr>
            <w:r w:rsidRPr="00C0469D">
              <w:rPr>
                <w:rStyle w:val="Bold"/>
              </w:rPr>
              <w:t>468</w:t>
            </w:r>
          </w:p>
        </w:tc>
      </w:tr>
    </w:tbl>
    <w:p w14:paraId="7C189AF5" w14:textId="77777777" w:rsidR="00417B1B" w:rsidRDefault="00417B1B" w:rsidP="00417B1B">
      <w:pPr>
        <w:pStyle w:val="NotesText"/>
      </w:pPr>
      <w:r>
        <w:t>Note</w:t>
      </w:r>
    </w:p>
    <w:p w14:paraId="56FDAE4D" w14:textId="77777777" w:rsidR="00417B1B" w:rsidRPr="004F4F99" w:rsidRDefault="00417B1B" w:rsidP="00A01DC4">
      <w:pPr>
        <w:pStyle w:val="NotesNumberedList"/>
        <w:numPr>
          <w:ilvl w:val="0"/>
          <w:numId w:val="35"/>
        </w:numPr>
      </w:pPr>
      <w:r w:rsidRPr="004F4F99">
        <w:t>Some of the comparatives have been restated for 2018.</w:t>
      </w:r>
    </w:p>
    <w:p w14:paraId="5D149F34" w14:textId="6C35BEA2" w:rsidR="00417B1B" w:rsidRDefault="00417B1B" w:rsidP="00417B1B">
      <w:pPr>
        <w:pStyle w:val="Heading4"/>
      </w:pPr>
      <w:bookmarkStart w:id="431" w:name="Note941"/>
      <w:r>
        <w:t xml:space="preserve">9.4.1 </w:t>
      </w:r>
      <w:bookmarkEnd w:id="431"/>
      <w:r>
        <w:t xml:space="preserve">Transactions </w:t>
      </w:r>
      <w:r w:rsidR="00D45E5B">
        <w:t xml:space="preserve">and </w:t>
      </w:r>
      <w:r w:rsidR="00C0469D">
        <w:t>Balances w</w:t>
      </w:r>
      <w:r>
        <w:t>ith Key Management Personnel</w:t>
      </w:r>
    </w:p>
    <w:p w14:paraId="54CEA685" w14:textId="77777777" w:rsidR="00E952AB" w:rsidRDefault="00417B1B" w:rsidP="00417B1B">
      <w:pPr>
        <w:pStyle w:val="BodyText"/>
      </w:pPr>
      <w:r>
        <w:t xml:space="preserve">Given the breadth and depth of State government activities, related parties transact with the Victorian public sector in a manner consistent with other members of the public e.g. stamp duty and other government fees and charges. Further employment of processes within the Victorian public sector occur on terms and conditions consistent with the </w:t>
      </w:r>
      <w:r w:rsidRPr="00C0469D">
        <w:rPr>
          <w:rStyle w:val="Italics"/>
        </w:rPr>
        <w:t>Public Administration Act 2004</w:t>
      </w:r>
      <w:r>
        <w:t xml:space="preserve"> and Codes of Conduct and Standards issued by the Victorian Public Sector Commission. Procurement processes occur on terms and conditions consistent with the Victorian Government Purchasing Board requirements.</w:t>
      </w:r>
    </w:p>
    <w:p w14:paraId="768DA950" w14:textId="51DE8852" w:rsidR="00417B1B" w:rsidRDefault="00E952AB" w:rsidP="00417B1B">
      <w:pPr>
        <w:pStyle w:val="BodyText"/>
      </w:pPr>
      <w:r>
        <w:t>The</w:t>
      </w:r>
      <w:r w:rsidR="00417B1B">
        <w:t xml:space="preserve"> period 1 July 2018 to 30 June 2019, there were</w:t>
      </w:r>
      <w:r w:rsidR="00D45E5B">
        <w:t xml:space="preserve"> </w:t>
      </w:r>
      <w:r w:rsidR="00417B1B">
        <w:t>no related party transactions that involved key</w:t>
      </w:r>
      <w:r w:rsidR="00D45E5B">
        <w:t xml:space="preserve"> </w:t>
      </w:r>
      <w:r w:rsidR="00417B1B">
        <w:t xml:space="preserve">management personnel of </w:t>
      </w:r>
      <w:r w:rsidR="00E57EEE">
        <w:t>Court Services Victoria</w:t>
      </w:r>
      <w:r w:rsidR="00417B1B">
        <w:t>.</w:t>
      </w:r>
    </w:p>
    <w:p w14:paraId="33A54B56" w14:textId="1A5B4206" w:rsidR="00417B1B" w:rsidRDefault="00417B1B" w:rsidP="00417B1B">
      <w:pPr>
        <w:pStyle w:val="Heading3"/>
      </w:pPr>
      <w:bookmarkStart w:id="432" w:name="Note95"/>
      <w:bookmarkStart w:id="433" w:name="_Toc22665212"/>
      <w:r w:rsidRPr="002B2AF1">
        <w:t xml:space="preserve">9.5 </w:t>
      </w:r>
      <w:bookmarkEnd w:id="432"/>
      <w:r w:rsidRPr="002B2AF1">
        <w:t xml:space="preserve">Remuneration </w:t>
      </w:r>
      <w:r w:rsidR="00172429">
        <w:t>of</w:t>
      </w:r>
      <w:r w:rsidRPr="002B2AF1">
        <w:t xml:space="preserve"> Auditors</w:t>
      </w:r>
      <w:bookmarkEnd w:id="433"/>
    </w:p>
    <w:tbl>
      <w:tblPr>
        <w:tblStyle w:val="AccessibleTableNumerical"/>
        <w:tblW w:w="5000" w:type="pct"/>
        <w:tblLook w:val="04A0" w:firstRow="1" w:lastRow="0" w:firstColumn="1" w:lastColumn="0" w:noHBand="0" w:noVBand="1"/>
      </w:tblPr>
      <w:tblGrid>
        <w:gridCol w:w="4984"/>
        <w:gridCol w:w="2330"/>
        <w:gridCol w:w="2328"/>
      </w:tblGrid>
      <w:tr w:rsidR="00417B1B" w:rsidRPr="00580397" w14:paraId="366DC581" w14:textId="77777777" w:rsidTr="006716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85" w:type="pct"/>
          </w:tcPr>
          <w:p w14:paraId="67480406" w14:textId="5368AD06" w:rsidR="00417B1B" w:rsidRPr="00580397" w:rsidRDefault="00AC0BBF" w:rsidP="00580397">
            <w:pPr>
              <w:pStyle w:val="TableText"/>
            </w:pPr>
            <w:bookmarkStart w:id="434" w:name="ColumnTitle_98"/>
            <w:r w:rsidRPr="00580397">
              <w:t>Item</w:t>
            </w:r>
          </w:p>
        </w:tc>
        <w:tc>
          <w:tcPr>
            <w:tcW w:w="1208" w:type="pct"/>
            <w:vAlign w:val="bottom"/>
          </w:tcPr>
          <w:p w14:paraId="50CF3597" w14:textId="77777777" w:rsidR="00417B1B" w:rsidRPr="00580397" w:rsidRDefault="00417B1B" w:rsidP="006716C9">
            <w:pPr>
              <w:pStyle w:val="TableText"/>
              <w:cnfStyle w:val="100000000000" w:firstRow="1" w:lastRow="0" w:firstColumn="0" w:lastColumn="0" w:oddVBand="0" w:evenVBand="0" w:oddHBand="0" w:evenHBand="0" w:firstRowFirstColumn="0" w:firstRowLastColumn="0" w:lastRowFirstColumn="0" w:lastRowLastColumn="0"/>
            </w:pPr>
            <w:r w:rsidRPr="00580397">
              <w:t>2019</w:t>
            </w:r>
            <w:r w:rsidRPr="00580397">
              <w:br/>
              <w:t>$'000</w:t>
            </w:r>
          </w:p>
        </w:tc>
        <w:tc>
          <w:tcPr>
            <w:tcW w:w="1207" w:type="pct"/>
            <w:vAlign w:val="bottom"/>
          </w:tcPr>
          <w:p w14:paraId="3847D2C6" w14:textId="77777777" w:rsidR="00417B1B" w:rsidRPr="00580397" w:rsidRDefault="00417B1B" w:rsidP="006716C9">
            <w:pPr>
              <w:pStyle w:val="TableText"/>
              <w:cnfStyle w:val="100000000000" w:firstRow="1" w:lastRow="0" w:firstColumn="0" w:lastColumn="0" w:oddVBand="0" w:evenVBand="0" w:oddHBand="0" w:evenHBand="0" w:firstRowFirstColumn="0" w:firstRowLastColumn="0" w:lastRowFirstColumn="0" w:lastRowLastColumn="0"/>
            </w:pPr>
            <w:r w:rsidRPr="00580397">
              <w:t>2018</w:t>
            </w:r>
            <w:r w:rsidRPr="00580397">
              <w:br/>
              <w:t>$'000</w:t>
            </w:r>
          </w:p>
        </w:tc>
      </w:tr>
      <w:bookmarkEnd w:id="434"/>
      <w:tr w:rsidR="00417B1B" w:rsidRPr="00580397" w14:paraId="059FF00E" w14:textId="77777777" w:rsidTr="00AC0BBF">
        <w:tc>
          <w:tcPr>
            <w:cnfStyle w:val="001000000000" w:firstRow="0" w:lastRow="0" w:firstColumn="1" w:lastColumn="0" w:oddVBand="0" w:evenVBand="0" w:oddHBand="0" w:evenHBand="0" w:firstRowFirstColumn="0" w:firstRowLastColumn="0" w:lastRowFirstColumn="0" w:lastRowLastColumn="0"/>
            <w:tcW w:w="2585" w:type="pct"/>
          </w:tcPr>
          <w:p w14:paraId="2C3EBBF5" w14:textId="77777777" w:rsidR="00417B1B" w:rsidRPr="006716C9" w:rsidRDefault="00417B1B" w:rsidP="00580397">
            <w:pPr>
              <w:pStyle w:val="TableText"/>
              <w:rPr>
                <w:rStyle w:val="Bold"/>
              </w:rPr>
            </w:pPr>
            <w:r w:rsidRPr="006716C9">
              <w:rPr>
                <w:rStyle w:val="Bold"/>
              </w:rPr>
              <w:t>Victorian Auditor-General's Office</w:t>
            </w:r>
          </w:p>
        </w:tc>
        <w:tc>
          <w:tcPr>
            <w:tcW w:w="1208" w:type="pct"/>
          </w:tcPr>
          <w:p w14:paraId="7DBD7486" w14:textId="28743958" w:rsidR="00417B1B" w:rsidRPr="00580397" w:rsidRDefault="00AC0BBF" w:rsidP="00580397">
            <w:pPr>
              <w:pStyle w:val="TableText"/>
              <w:cnfStyle w:val="000000000000" w:firstRow="0" w:lastRow="0" w:firstColumn="0" w:lastColumn="0" w:oddVBand="0" w:evenVBand="0" w:oddHBand="0" w:evenHBand="0" w:firstRowFirstColumn="0" w:firstRowLastColumn="0" w:lastRowFirstColumn="0" w:lastRowLastColumn="0"/>
            </w:pPr>
            <w:r w:rsidRPr="00580397">
              <w:t>N/A</w:t>
            </w:r>
          </w:p>
        </w:tc>
        <w:tc>
          <w:tcPr>
            <w:tcW w:w="1207" w:type="pct"/>
          </w:tcPr>
          <w:p w14:paraId="682C46AB" w14:textId="0DC89C1F" w:rsidR="00417B1B" w:rsidRPr="00580397" w:rsidRDefault="00AC0BBF" w:rsidP="00580397">
            <w:pPr>
              <w:pStyle w:val="TableText"/>
              <w:cnfStyle w:val="000000000000" w:firstRow="0" w:lastRow="0" w:firstColumn="0" w:lastColumn="0" w:oddVBand="0" w:evenVBand="0" w:oddHBand="0" w:evenHBand="0" w:firstRowFirstColumn="0" w:firstRowLastColumn="0" w:lastRowFirstColumn="0" w:lastRowLastColumn="0"/>
            </w:pPr>
            <w:r w:rsidRPr="00580397">
              <w:t>N/A</w:t>
            </w:r>
          </w:p>
        </w:tc>
      </w:tr>
      <w:tr w:rsidR="00417B1B" w:rsidRPr="00580397" w14:paraId="63CF8462" w14:textId="77777777" w:rsidTr="00AC0BBF">
        <w:tc>
          <w:tcPr>
            <w:cnfStyle w:val="001000000000" w:firstRow="0" w:lastRow="0" w:firstColumn="1" w:lastColumn="0" w:oddVBand="0" w:evenVBand="0" w:oddHBand="0" w:evenHBand="0" w:firstRowFirstColumn="0" w:firstRowLastColumn="0" w:lastRowFirstColumn="0" w:lastRowLastColumn="0"/>
            <w:tcW w:w="2585" w:type="pct"/>
          </w:tcPr>
          <w:p w14:paraId="63C90C12" w14:textId="77777777" w:rsidR="00417B1B" w:rsidRPr="00580397" w:rsidRDefault="00417B1B" w:rsidP="00580397">
            <w:pPr>
              <w:pStyle w:val="TableText"/>
            </w:pPr>
            <w:r w:rsidRPr="00580397">
              <w:t>Audit of the financial statements</w:t>
            </w:r>
          </w:p>
        </w:tc>
        <w:tc>
          <w:tcPr>
            <w:tcW w:w="1208" w:type="pct"/>
          </w:tcPr>
          <w:p w14:paraId="32E0F737" w14:textId="77777777" w:rsidR="00417B1B" w:rsidRPr="00580397" w:rsidRDefault="00417B1B" w:rsidP="00580397">
            <w:pPr>
              <w:pStyle w:val="TableText"/>
              <w:cnfStyle w:val="000000000000" w:firstRow="0" w:lastRow="0" w:firstColumn="0" w:lastColumn="0" w:oddVBand="0" w:evenVBand="0" w:oddHBand="0" w:evenHBand="0" w:firstRowFirstColumn="0" w:firstRowLastColumn="0" w:lastRowFirstColumn="0" w:lastRowLastColumn="0"/>
            </w:pPr>
            <w:r w:rsidRPr="00580397">
              <w:t>205</w:t>
            </w:r>
          </w:p>
        </w:tc>
        <w:tc>
          <w:tcPr>
            <w:tcW w:w="1207" w:type="pct"/>
          </w:tcPr>
          <w:p w14:paraId="7B78C94D" w14:textId="77777777" w:rsidR="00417B1B" w:rsidRPr="00580397" w:rsidRDefault="00417B1B" w:rsidP="00580397">
            <w:pPr>
              <w:pStyle w:val="TableText"/>
              <w:cnfStyle w:val="000000000000" w:firstRow="0" w:lastRow="0" w:firstColumn="0" w:lastColumn="0" w:oddVBand="0" w:evenVBand="0" w:oddHBand="0" w:evenHBand="0" w:firstRowFirstColumn="0" w:firstRowLastColumn="0" w:lastRowFirstColumn="0" w:lastRowLastColumn="0"/>
            </w:pPr>
            <w:r w:rsidRPr="00580397">
              <w:t>200</w:t>
            </w:r>
          </w:p>
        </w:tc>
      </w:tr>
      <w:tr w:rsidR="00417B1B" w:rsidRPr="006716C9" w14:paraId="1C567882" w14:textId="77777777" w:rsidTr="00AC0BBF">
        <w:tc>
          <w:tcPr>
            <w:cnfStyle w:val="001000000000" w:firstRow="0" w:lastRow="0" w:firstColumn="1" w:lastColumn="0" w:oddVBand="0" w:evenVBand="0" w:oddHBand="0" w:evenHBand="0" w:firstRowFirstColumn="0" w:firstRowLastColumn="0" w:lastRowFirstColumn="0" w:lastRowLastColumn="0"/>
            <w:tcW w:w="2585" w:type="pct"/>
          </w:tcPr>
          <w:p w14:paraId="2B1695B8" w14:textId="77777777" w:rsidR="00417B1B" w:rsidRPr="006716C9" w:rsidRDefault="00417B1B" w:rsidP="00580397">
            <w:pPr>
              <w:pStyle w:val="TableText"/>
              <w:rPr>
                <w:rStyle w:val="Bold"/>
              </w:rPr>
            </w:pPr>
            <w:r w:rsidRPr="006716C9">
              <w:rPr>
                <w:rStyle w:val="Bold"/>
              </w:rPr>
              <w:t>Total remuneration of auditors</w:t>
            </w:r>
          </w:p>
        </w:tc>
        <w:tc>
          <w:tcPr>
            <w:tcW w:w="1208" w:type="pct"/>
          </w:tcPr>
          <w:p w14:paraId="1C7A7FD3" w14:textId="77777777" w:rsidR="00417B1B" w:rsidRPr="006716C9" w:rsidRDefault="00417B1B" w:rsidP="00580397">
            <w:pPr>
              <w:pStyle w:val="TableText"/>
              <w:cnfStyle w:val="000000000000" w:firstRow="0" w:lastRow="0" w:firstColumn="0" w:lastColumn="0" w:oddVBand="0" w:evenVBand="0" w:oddHBand="0" w:evenHBand="0" w:firstRowFirstColumn="0" w:firstRowLastColumn="0" w:lastRowFirstColumn="0" w:lastRowLastColumn="0"/>
              <w:rPr>
                <w:rStyle w:val="Bold"/>
              </w:rPr>
            </w:pPr>
            <w:r w:rsidRPr="006716C9">
              <w:rPr>
                <w:rStyle w:val="Bold"/>
              </w:rPr>
              <w:t>205</w:t>
            </w:r>
          </w:p>
        </w:tc>
        <w:tc>
          <w:tcPr>
            <w:tcW w:w="1207" w:type="pct"/>
          </w:tcPr>
          <w:p w14:paraId="22867C2C" w14:textId="77777777" w:rsidR="00417B1B" w:rsidRPr="006716C9" w:rsidRDefault="00417B1B" w:rsidP="00580397">
            <w:pPr>
              <w:pStyle w:val="TableText"/>
              <w:cnfStyle w:val="000000000000" w:firstRow="0" w:lastRow="0" w:firstColumn="0" w:lastColumn="0" w:oddVBand="0" w:evenVBand="0" w:oddHBand="0" w:evenHBand="0" w:firstRowFirstColumn="0" w:firstRowLastColumn="0" w:lastRowFirstColumn="0" w:lastRowLastColumn="0"/>
              <w:rPr>
                <w:rStyle w:val="Bold"/>
              </w:rPr>
            </w:pPr>
            <w:r w:rsidRPr="006716C9">
              <w:rPr>
                <w:rStyle w:val="Bold"/>
              </w:rPr>
              <w:t>200</w:t>
            </w:r>
          </w:p>
        </w:tc>
      </w:tr>
    </w:tbl>
    <w:p w14:paraId="24E94A54" w14:textId="77777777" w:rsidR="00417B1B" w:rsidRDefault="00417B1B" w:rsidP="00417B1B">
      <w:pPr>
        <w:pStyle w:val="Heading3"/>
      </w:pPr>
      <w:bookmarkStart w:id="435" w:name="Note96"/>
      <w:bookmarkStart w:id="436" w:name="_Ref22640025"/>
      <w:bookmarkStart w:id="437" w:name="_Toc22665213"/>
      <w:r>
        <w:t xml:space="preserve">9.6 </w:t>
      </w:r>
      <w:bookmarkEnd w:id="435"/>
      <w:r>
        <w:t>Subsequent Events</w:t>
      </w:r>
      <w:bookmarkEnd w:id="436"/>
      <w:bookmarkEnd w:id="437"/>
    </w:p>
    <w:p w14:paraId="24D531C3" w14:textId="3E341A5A" w:rsidR="00417B1B" w:rsidRDefault="00E57EEE" w:rsidP="00417B1B">
      <w:pPr>
        <w:pStyle w:val="BodyText"/>
      </w:pPr>
      <w:r>
        <w:t>Court Services Victoria</w:t>
      </w:r>
      <w:r w:rsidR="00417B1B">
        <w:t xml:space="preserve"> signed a contract on the 1 August 2019 for the implementation of a new case management system (CMS) for the Magistrates’ Court and Children’s Court of Victoria. </w:t>
      </w:r>
      <w:r w:rsidR="006716C9">
        <w:t>T</w:t>
      </w:r>
      <w:r w:rsidR="00E952AB">
        <w:t>he</w:t>
      </w:r>
      <w:r w:rsidR="00417B1B">
        <w:t xml:space="preserve"> new </w:t>
      </w:r>
      <w:r>
        <w:t>Case management system</w:t>
      </w:r>
      <w:r w:rsidR="00417B1B">
        <w:t xml:space="preserve"> will replace Courtlink. </w:t>
      </w:r>
      <w:r w:rsidR="006716C9">
        <w:t>T</w:t>
      </w:r>
      <w:r w:rsidR="00E952AB">
        <w:t>he</w:t>
      </w:r>
      <w:r w:rsidR="00417B1B">
        <w:t xml:space="preserve"> estimated cost for the new </w:t>
      </w:r>
      <w:r>
        <w:t>Case management system</w:t>
      </w:r>
      <w:r w:rsidR="00417B1B">
        <w:t xml:space="preserve"> contract is $30.72m over 10 years (capital $15.37m and operating $15.35m).</w:t>
      </w:r>
    </w:p>
    <w:p w14:paraId="21E2D6FD" w14:textId="60623513" w:rsidR="00417B1B" w:rsidRDefault="00417B1B" w:rsidP="00417B1B">
      <w:pPr>
        <w:pStyle w:val="BodyText"/>
      </w:pPr>
      <w:r w:rsidRPr="004F4F99">
        <w:t xml:space="preserve">Refer to notes </w:t>
      </w:r>
      <w:r w:rsidR="004F4F99">
        <w:fldChar w:fldCharType="begin"/>
      </w:r>
      <w:r w:rsidR="004F4F99">
        <w:instrText xml:space="preserve"> REF Note523 \h </w:instrText>
      </w:r>
      <w:r w:rsidR="004F4F99">
        <w:fldChar w:fldCharType="separate"/>
      </w:r>
      <w:r w:rsidR="0067082F" w:rsidRPr="00722BEC">
        <w:t xml:space="preserve">5.2.3 </w:t>
      </w:r>
      <w:r w:rsidR="004F4F99">
        <w:fldChar w:fldCharType="end"/>
      </w:r>
      <w:r w:rsidRPr="004F4F99">
        <w:t xml:space="preserve"> Intangible assets - </w:t>
      </w:r>
      <w:r w:rsidR="00E57EEE">
        <w:t>Case management system</w:t>
      </w:r>
      <w:r w:rsidRPr="004F4F99">
        <w:t xml:space="preserve"> (WIP) and 7.4 Commitments for expenditure.</w:t>
      </w:r>
    </w:p>
    <w:p w14:paraId="4103A72D" w14:textId="77777777" w:rsidR="00417B1B" w:rsidRDefault="00417B1B" w:rsidP="00417B1B">
      <w:pPr>
        <w:pStyle w:val="Heading3"/>
      </w:pPr>
      <w:bookmarkStart w:id="438" w:name="Note97"/>
      <w:bookmarkStart w:id="439" w:name="_Toc22665214"/>
      <w:r>
        <w:t xml:space="preserve">9.7 </w:t>
      </w:r>
      <w:bookmarkEnd w:id="438"/>
      <w:r>
        <w:t>Other Accounting Policies</w:t>
      </w:r>
      <w:bookmarkEnd w:id="439"/>
    </w:p>
    <w:p w14:paraId="4431327A" w14:textId="371D3EA2" w:rsidR="00417B1B" w:rsidRDefault="006716C9" w:rsidP="00417B1B">
      <w:pPr>
        <w:pStyle w:val="Heading4"/>
      </w:pPr>
      <w:r>
        <w:t>Contributions b</w:t>
      </w:r>
      <w:r w:rsidR="00417B1B">
        <w:t>y Owners</w:t>
      </w:r>
    </w:p>
    <w:p w14:paraId="2E6A56F3" w14:textId="21C48B7F" w:rsidR="00417B1B" w:rsidRDefault="00417B1B" w:rsidP="00417B1B">
      <w:pPr>
        <w:pStyle w:val="BodyText"/>
      </w:pPr>
      <w:r>
        <w:t xml:space="preserve">Consistent with the requirements of AASB 1004 </w:t>
      </w:r>
      <w:r w:rsidRPr="006716C9">
        <w:rPr>
          <w:rStyle w:val="Italics"/>
        </w:rPr>
        <w:t>Contributions</w:t>
      </w:r>
      <w:r>
        <w:t xml:space="preserve">, contributions by owners (that is, contributed capital and its repayment) are treated as equity transactions and, therefore, do not form part of the income and expenses of </w:t>
      </w:r>
      <w:r w:rsidR="00E57EEE">
        <w:t>Court Services Victoria</w:t>
      </w:r>
      <w:r>
        <w:t>.</w:t>
      </w:r>
    </w:p>
    <w:p w14:paraId="40967FF2" w14:textId="77777777" w:rsidR="00417B1B" w:rsidRDefault="00417B1B" w:rsidP="00417B1B">
      <w:pPr>
        <w:pStyle w:val="BodyText"/>
      </w:pPr>
      <w:r>
        <w:lastRenderedPageBreak/>
        <w:t>Additions to net assets that have been designated as contributions by owners are recognised as contributed capital. Other transfers that are in the nature of contributions to or distributions by owners have also been designated as contributions by owners.</w:t>
      </w:r>
    </w:p>
    <w:p w14:paraId="41EBC00A" w14:textId="12B45ECB" w:rsidR="00E952AB" w:rsidRDefault="00417B1B" w:rsidP="00417B1B">
      <w:pPr>
        <w:pStyle w:val="Heading3"/>
      </w:pPr>
      <w:bookmarkStart w:id="440" w:name="Note98"/>
      <w:bookmarkStart w:id="441" w:name="_Toc22665215"/>
      <w:r>
        <w:t xml:space="preserve">9.8 </w:t>
      </w:r>
      <w:bookmarkEnd w:id="440"/>
      <w:r>
        <w:t>Australia</w:t>
      </w:r>
      <w:r w:rsidR="006716C9">
        <w:t>n Accounting Standards Issued Th</w:t>
      </w:r>
      <w:r>
        <w:t xml:space="preserve">at </w:t>
      </w:r>
      <w:r w:rsidR="006716C9">
        <w:t>A</w:t>
      </w:r>
      <w:r>
        <w:t xml:space="preserve">re </w:t>
      </w:r>
      <w:r w:rsidR="006716C9">
        <w:t>N</w:t>
      </w:r>
      <w:r>
        <w:t>ot</w:t>
      </w:r>
      <w:r w:rsidR="00D45E5B">
        <w:t xml:space="preserve"> </w:t>
      </w:r>
      <w:r w:rsidR="006716C9">
        <w:t>Y</w:t>
      </w:r>
      <w:r>
        <w:t>et Effective</w:t>
      </w:r>
      <w:bookmarkEnd w:id="441"/>
    </w:p>
    <w:p w14:paraId="5678DD99" w14:textId="0C331B0C" w:rsidR="00417B1B" w:rsidRDefault="00E952AB" w:rsidP="00417B1B">
      <w:pPr>
        <w:pStyle w:val="BodyText"/>
      </w:pPr>
      <w:r>
        <w:t>The</w:t>
      </w:r>
      <w:r w:rsidR="00417B1B">
        <w:t xml:space="preserve"> following AASs become effective for reporting periods commencing after 1 July 2019:</w:t>
      </w:r>
    </w:p>
    <w:p w14:paraId="75DA204E" w14:textId="77777777" w:rsidR="00417B1B" w:rsidRDefault="00417B1B" w:rsidP="00417B1B">
      <w:pPr>
        <w:pStyle w:val="ListBullet"/>
      </w:pPr>
      <w:r>
        <w:t xml:space="preserve">AASB 1059 </w:t>
      </w:r>
      <w:r w:rsidRPr="006716C9">
        <w:rPr>
          <w:rStyle w:val="Italics"/>
        </w:rPr>
        <w:t>Service Concession Arrangements: Grantor</w:t>
      </w:r>
      <w:r>
        <w:t>;</w:t>
      </w:r>
    </w:p>
    <w:p w14:paraId="4C16357D" w14:textId="77777777" w:rsidR="00417B1B" w:rsidRDefault="00417B1B" w:rsidP="00417B1B">
      <w:pPr>
        <w:pStyle w:val="ListBullet"/>
      </w:pPr>
      <w:r>
        <w:t xml:space="preserve">AASB 16 </w:t>
      </w:r>
      <w:r w:rsidRPr="006716C9">
        <w:rPr>
          <w:rStyle w:val="Italics"/>
        </w:rPr>
        <w:t>Leases</w:t>
      </w:r>
      <w:r>
        <w:t>;</w:t>
      </w:r>
    </w:p>
    <w:p w14:paraId="0B0EDEA5" w14:textId="77777777" w:rsidR="00417B1B" w:rsidRDefault="00417B1B" w:rsidP="00417B1B">
      <w:pPr>
        <w:pStyle w:val="ListBullet"/>
      </w:pPr>
      <w:r>
        <w:t xml:space="preserve">AASB 15 </w:t>
      </w:r>
      <w:r w:rsidRPr="006716C9">
        <w:rPr>
          <w:rStyle w:val="Italics"/>
        </w:rPr>
        <w:t>Revenue from Contract with Customers</w:t>
      </w:r>
      <w:r>
        <w:t>; and</w:t>
      </w:r>
    </w:p>
    <w:p w14:paraId="54801870" w14:textId="77777777" w:rsidR="00417B1B" w:rsidRDefault="00417B1B" w:rsidP="00417B1B">
      <w:pPr>
        <w:pStyle w:val="ListBullet"/>
      </w:pPr>
      <w:r>
        <w:t xml:space="preserve"> AASB 1058 </w:t>
      </w:r>
      <w:r w:rsidRPr="006716C9">
        <w:rPr>
          <w:rStyle w:val="Italics"/>
        </w:rPr>
        <w:t>Income of Not-for-Profit Entities</w:t>
      </w:r>
      <w:r>
        <w:t>.</w:t>
      </w:r>
    </w:p>
    <w:p w14:paraId="2CFC8190" w14:textId="77777777" w:rsidR="00417B1B" w:rsidRDefault="00417B1B" w:rsidP="00417B1B">
      <w:pPr>
        <w:pStyle w:val="Heading4"/>
      </w:pPr>
      <w:r>
        <w:t>Leases</w:t>
      </w:r>
    </w:p>
    <w:p w14:paraId="6E033246" w14:textId="06BCF50E" w:rsidR="00417B1B" w:rsidRDefault="00417B1B" w:rsidP="00417B1B">
      <w:pPr>
        <w:pStyle w:val="BodyText"/>
      </w:pPr>
      <w:r>
        <w:t>AASB</w:t>
      </w:r>
      <w:r w:rsidR="00D45E5B">
        <w:t xml:space="preserve"> </w:t>
      </w:r>
      <w:r>
        <w:t xml:space="preserve">16 </w:t>
      </w:r>
      <w:r w:rsidRPr="006716C9">
        <w:rPr>
          <w:rStyle w:val="Italics"/>
        </w:rPr>
        <w:t>Leases</w:t>
      </w:r>
      <w:r>
        <w:t xml:space="preserve"> replaces AASB</w:t>
      </w:r>
      <w:r w:rsidR="00D45E5B">
        <w:t xml:space="preserve"> </w:t>
      </w:r>
      <w:r>
        <w:t xml:space="preserve">117 </w:t>
      </w:r>
      <w:r w:rsidRPr="006716C9">
        <w:rPr>
          <w:rStyle w:val="Italics"/>
        </w:rPr>
        <w:t>Leases</w:t>
      </w:r>
      <w:r>
        <w:t xml:space="preserve">, AASB </w:t>
      </w:r>
      <w:r w:rsidRPr="006716C9">
        <w:rPr>
          <w:rStyle w:val="Italics"/>
        </w:rPr>
        <w:t>Interpretation 4 Determining whether an Arrangement contains a Lease</w:t>
      </w:r>
      <w:r>
        <w:t xml:space="preserve">, AASB </w:t>
      </w:r>
      <w:r w:rsidRPr="006716C9">
        <w:rPr>
          <w:rStyle w:val="Italics"/>
        </w:rPr>
        <w:t>Interpretation 115 Operating Leases-Incentives</w:t>
      </w:r>
      <w:r>
        <w:t xml:space="preserve"> and AASB </w:t>
      </w:r>
      <w:r w:rsidRPr="006716C9">
        <w:rPr>
          <w:rStyle w:val="Italics"/>
        </w:rPr>
        <w:t>Interpretation 127 Evaluating the Substance of Transactions Involving the</w:t>
      </w:r>
      <w:r w:rsidR="00D45E5B" w:rsidRPr="006716C9">
        <w:rPr>
          <w:rStyle w:val="Italics"/>
        </w:rPr>
        <w:t xml:space="preserve"> </w:t>
      </w:r>
      <w:r w:rsidRPr="006716C9">
        <w:rPr>
          <w:rStyle w:val="Italics"/>
        </w:rPr>
        <w:t>Legal Form of a Lease</w:t>
      </w:r>
      <w:r>
        <w:t>.</w:t>
      </w:r>
    </w:p>
    <w:p w14:paraId="0BAC93C8" w14:textId="45B7087A" w:rsidR="00417B1B" w:rsidRDefault="00417B1B" w:rsidP="00417B1B">
      <w:pPr>
        <w:pStyle w:val="BodyText"/>
      </w:pPr>
      <w:r>
        <w:t>AASB 16 sets out the principles for the recognition, measurement, presentation and disclosure of leases and requires lessees to account for all leases on the balance sheet by recording a Right-</w:t>
      </w:r>
      <w:r w:rsidR="00172429">
        <w:t>of</w:t>
      </w:r>
      <w:r>
        <w:t>-Use (RoU) asset and a lease liability except for leases that are shorter than 12 months and leases where the underlying asset is of low value (deemed to be below $10,000).</w:t>
      </w:r>
    </w:p>
    <w:p w14:paraId="76AE05F1" w14:textId="5EAA875B" w:rsidR="00417B1B" w:rsidRDefault="00417B1B" w:rsidP="00417B1B">
      <w:pPr>
        <w:pStyle w:val="BodyText"/>
      </w:pPr>
      <w:r>
        <w:t xml:space="preserve">AASB 16 also requires the lessees to separately recognise the interest expense on the lease liability and the depreciation expense on the right-of-use asset, and remeasure the lease liability upon the occurrence of certain events (e.g. a change in the lease term, a change in future lease payments resulting from a change in an index or rate used to determine those payments). </w:t>
      </w:r>
      <w:r w:rsidR="006716C9">
        <w:t>T</w:t>
      </w:r>
      <w:r w:rsidR="00E952AB">
        <w:t>he</w:t>
      </w:r>
      <w:r>
        <w:t xml:space="preserve"> amount of the remeasurement of the lease liability will generally be recognised as an adjustment to the RoU asset.</w:t>
      </w:r>
    </w:p>
    <w:p w14:paraId="0D26E7CA" w14:textId="77777777" w:rsidR="00417B1B" w:rsidRDefault="00417B1B" w:rsidP="00417B1B">
      <w:pPr>
        <w:pStyle w:val="BodyText"/>
      </w:pPr>
      <w:r>
        <w:t>Lessor accounting under AASB 16 is substantially unchanged from AASB 117. Lessors will continue to classify all leases using the same classification principle as in AASB 117 and distinguish between two types of leases: operating and finance leases.</w:t>
      </w:r>
    </w:p>
    <w:p w14:paraId="3F1AC752" w14:textId="0381EF7B" w:rsidR="00417B1B" w:rsidRDefault="00E952AB" w:rsidP="00417B1B">
      <w:pPr>
        <w:pStyle w:val="BodyText"/>
      </w:pPr>
      <w:r>
        <w:t>The</w:t>
      </w:r>
      <w:r w:rsidR="00417B1B">
        <w:t xml:space="preserve"> effective date is for annual reporting periods beginning on or after 1 January 2019. </w:t>
      </w:r>
      <w:r w:rsidR="00E57EEE">
        <w:t>Court Services Victoria</w:t>
      </w:r>
      <w:r w:rsidR="00417B1B">
        <w:t xml:space="preserve"> intends to adopt AASB 16 in 2019-20 financial year when it becomes effective.</w:t>
      </w:r>
    </w:p>
    <w:p w14:paraId="015D5E4C" w14:textId="12AF8589" w:rsidR="00417B1B" w:rsidRDefault="00E57EEE" w:rsidP="00417B1B">
      <w:pPr>
        <w:pStyle w:val="BodyText"/>
      </w:pPr>
      <w:r>
        <w:t>Court Services Victoria</w:t>
      </w:r>
      <w:r w:rsidR="00417B1B">
        <w:t xml:space="preserve"> will apply the standard using a modified retrospective approach with the cumulative effect of initial application recognised as an adjustment to the opening balance of accumulated</w:t>
      </w:r>
      <w:r w:rsidR="00D45E5B">
        <w:t xml:space="preserve"> </w:t>
      </w:r>
      <w:r w:rsidR="00417B1B">
        <w:t>surplus at 1 July 2019, with no restatement of comparative</w:t>
      </w:r>
      <w:r w:rsidR="00D45E5B">
        <w:t xml:space="preserve"> </w:t>
      </w:r>
      <w:r w:rsidR="00417B1B">
        <w:t>information.</w:t>
      </w:r>
    </w:p>
    <w:p w14:paraId="75F7445A" w14:textId="644F3780" w:rsidR="00417B1B" w:rsidRDefault="00417B1B" w:rsidP="00417B1B">
      <w:pPr>
        <w:pStyle w:val="BodyText"/>
      </w:pPr>
      <w:r>
        <w:t xml:space="preserve">Various practical expedients are available on adoption to account for leases previously classified by a lessee as operating leases under AASB 117. </w:t>
      </w:r>
      <w:r w:rsidR="00E57EEE">
        <w:t>Court Services Victoria</w:t>
      </w:r>
      <w:r>
        <w:t xml:space="preserve"> will elect to use the exemptions for all short-term leases (lease term less than 12 months) and low value leases (deemed to be below $10,000).</w:t>
      </w:r>
    </w:p>
    <w:p w14:paraId="2A061A1F" w14:textId="00DECE12" w:rsidR="00417B1B" w:rsidRDefault="00417B1B" w:rsidP="00417B1B">
      <w:pPr>
        <w:pStyle w:val="BodyText"/>
      </w:pPr>
      <w:r>
        <w:t xml:space="preserve">In addition, AASB 2018-8 – </w:t>
      </w:r>
      <w:r w:rsidRPr="006716C9">
        <w:rPr>
          <w:rStyle w:val="Italics"/>
        </w:rPr>
        <w:t>Amendments to Australian Accounting Standards – Right-of-Use Assets (RoU) of Not-for-Profit Entities</w:t>
      </w:r>
      <w:r>
        <w:t xml:space="preserve"> allows a temporary option for not-for-profit entities to not measure RoU assets at initial recognition at fair value in respect of leases that have significantly below-market terms, since further guidance is expected to be developed to assist not-for-profit entities in measuring RoU assets at fair value. </w:t>
      </w:r>
      <w:r w:rsidR="006716C9">
        <w:t>T</w:t>
      </w:r>
      <w:r w:rsidR="00E952AB">
        <w:t>he</w:t>
      </w:r>
      <w:r>
        <w:t xml:space="preserve"> Standard requires an entity that elects to apply the option (i.e. measures a class or classes of such RoU assets at cost rather than fair value) to </w:t>
      </w:r>
      <w:r>
        <w:lastRenderedPageBreak/>
        <w:t xml:space="preserve">include additional disclosures. </w:t>
      </w:r>
      <w:r w:rsidR="00E57EEE">
        <w:t>Court Services Victoria</w:t>
      </w:r>
      <w:r>
        <w:t xml:space="preserve"> intends to choose the temporary relief to value the RoU asset at the present value of the payments required (at cost).</w:t>
      </w:r>
    </w:p>
    <w:p w14:paraId="4724EC28" w14:textId="174AFD14" w:rsidR="00417B1B" w:rsidRDefault="00E57EEE" w:rsidP="00417B1B">
      <w:pPr>
        <w:pStyle w:val="BodyText"/>
      </w:pPr>
      <w:r>
        <w:t>Court Services Victoria</w:t>
      </w:r>
      <w:r w:rsidR="00417B1B">
        <w:t xml:space="preserve"> has performed a detailed impact assessment of AASB 16 and the potential impact in the initial year of application has been estimated as follows:</w:t>
      </w:r>
    </w:p>
    <w:p w14:paraId="6E848CA6" w14:textId="77777777" w:rsidR="00417B1B" w:rsidRDefault="00417B1B" w:rsidP="00417B1B">
      <w:pPr>
        <w:pStyle w:val="ListBullet"/>
      </w:pPr>
      <w:r>
        <w:t>increase in RoU ($101.10 million),</w:t>
      </w:r>
    </w:p>
    <w:p w14:paraId="6E14BF80" w14:textId="77777777" w:rsidR="00417B1B" w:rsidRDefault="00417B1B" w:rsidP="00417B1B">
      <w:pPr>
        <w:pStyle w:val="ListBullet"/>
      </w:pPr>
      <w:r>
        <w:t>increase in related depreciation ($11.76 million),</w:t>
      </w:r>
    </w:p>
    <w:p w14:paraId="2D0393CD" w14:textId="77777777" w:rsidR="00417B1B" w:rsidRDefault="00417B1B" w:rsidP="00417B1B">
      <w:pPr>
        <w:pStyle w:val="ListBullet"/>
      </w:pPr>
      <w:r>
        <w:t>increase in lease liability ($101.10 million),</w:t>
      </w:r>
    </w:p>
    <w:p w14:paraId="7D49F483" w14:textId="77777777" w:rsidR="00417B1B" w:rsidRDefault="00417B1B" w:rsidP="00417B1B">
      <w:pPr>
        <w:pStyle w:val="ListBullet"/>
      </w:pPr>
      <w:r>
        <w:t>increase in related interest ($4.17 million) calculated using effective interest method, and</w:t>
      </w:r>
    </w:p>
    <w:p w14:paraId="19364C04" w14:textId="77777777" w:rsidR="00417B1B" w:rsidRDefault="00417B1B" w:rsidP="00417B1B">
      <w:pPr>
        <w:pStyle w:val="ListBullet"/>
      </w:pPr>
      <w:r>
        <w:t>decrease in rental expense ($12.19 million).</w:t>
      </w:r>
    </w:p>
    <w:p w14:paraId="530EE3D5" w14:textId="77777777" w:rsidR="00417B1B" w:rsidRDefault="00417B1B" w:rsidP="00417B1B">
      <w:pPr>
        <w:pStyle w:val="ListBullet"/>
        <w:numPr>
          <w:ilvl w:val="0"/>
          <w:numId w:val="0"/>
        </w:numPr>
        <w:ind w:left="227" w:hanging="227"/>
      </w:pPr>
    </w:p>
    <w:p w14:paraId="7D474CEC" w14:textId="77777777" w:rsidR="00417B1B" w:rsidRDefault="00417B1B" w:rsidP="00417B1B">
      <w:pPr>
        <w:pStyle w:val="BodyText"/>
        <w:sectPr w:rsidR="00417B1B" w:rsidSect="00AC0BBF">
          <w:pgSz w:w="11910" w:h="16840" w:code="9"/>
          <w:pgMar w:top="1134" w:right="1134" w:bottom="1134" w:left="1134" w:header="567" w:footer="567" w:gutter="0"/>
          <w:cols w:space="720"/>
          <w:docGrid w:linePitch="299"/>
        </w:sectPr>
      </w:pPr>
    </w:p>
    <w:p w14:paraId="335F052D" w14:textId="2D9835B2" w:rsidR="00417B1B" w:rsidRDefault="00113F1A" w:rsidP="00417B1B">
      <w:pPr>
        <w:pStyle w:val="BodyText"/>
      </w:pPr>
      <w:r>
        <w:lastRenderedPageBreak/>
        <w:t>T</w:t>
      </w:r>
      <w:r w:rsidR="00E952AB">
        <w:t>he</w:t>
      </w:r>
      <w:r w:rsidR="00417B1B">
        <w:t xml:space="preserve"> following AASs become effective for reporting periods commencing after the operative dates stated:</w:t>
      </w:r>
    </w:p>
    <w:p w14:paraId="5F566A89" w14:textId="6C4BE0E6" w:rsidR="00417B1B" w:rsidRDefault="00417B1B" w:rsidP="00417B1B">
      <w:pPr>
        <w:pStyle w:val="BodyText"/>
      </w:pPr>
      <w:r>
        <w:t>Certain new Australian Accounting Standards (AAS) have been published which are not mandatory for the</w:t>
      </w:r>
      <w:r w:rsidR="00D45E5B">
        <w:t xml:space="preserve"> </w:t>
      </w:r>
      <w:r>
        <w:t xml:space="preserve">30 June 2019 reporting period. </w:t>
      </w:r>
      <w:r w:rsidR="00E57EEE">
        <w:t>Department of Treasury and Finance</w:t>
      </w:r>
      <w:r>
        <w:t xml:space="preserve"> assesses the impact of all these new standards and advises </w:t>
      </w:r>
      <w:r w:rsidR="00E57EEE">
        <w:t>Court Services Victoria</w:t>
      </w:r>
      <w:r w:rsidR="00D45E5B">
        <w:t xml:space="preserve"> </w:t>
      </w:r>
      <w:r>
        <w:t>of</w:t>
      </w:r>
      <w:r w:rsidR="00D45E5B">
        <w:t xml:space="preserve"> </w:t>
      </w:r>
      <w:r>
        <w:t>their applicability and early adoption where applicable.</w:t>
      </w:r>
    </w:p>
    <w:tbl>
      <w:tblPr>
        <w:tblStyle w:val="TableGrid"/>
        <w:tblW w:w="5000" w:type="pct"/>
        <w:tblLook w:val="04A0" w:firstRow="1" w:lastRow="0" w:firstColumn="1" w:lastColumn="0" w:noHBand="0" w:noVBand="1"/>
      </w:tblPr>
      <w:tblGrid>
        <w:gridCol w:w="3232"/>
        <w:gridCol w:w="7524"/>
        <w:gridCol w:w="1698"/>
        <w:gridCol w:w="9092"/>
      </w:tblGrid>
      <w:tr w:rsidR="00417B1B" w:rsidRPr="00F34C7B" w14:paraId="3E1FD0B7" w14:textId="77777777" w:rsidTr="00113F1A">
        <w:trPr>
          <w:cnfStyle w:val="100000000000" w:firstRow="1" w:lastRow="0" w:firstColumn="0" w:lastColumn="0" w:oddVBand="0" w:evenVBand="0" w:oddHBand="0" w:evenHBand="0" w:firstRowFirstColumn="0" w:firstRowLastColumn="0" w:lastRowFirstColumn="0" w:lastRowLastColumn="0"/>
        </w:trPr>
        <w:tc>
          <w:tcPr>
            <w:tcW w:w="750" w:type="pct"/>
          </w:tcPr>
          <w:p w14:paraId="28190598" w14:textId="77777777" w:rsidR="00417B1B" w:rsidRPr="00F34C7B" w:rsidRDefault="00417B1B" w:rsidP="00AC0BBF">
            <w:pPr>
              <w:pStyle w:val="TableText"/>
            </w:pPr>
            <w:bookmarkStart w:id="442" w:name="ColumnTitle_99"/>
            <w:r w:rsidRPr="00F34C7B">
              <w:t>Topic(a)</w:t>
            </w:r>
          </w:p>
        </w:tc>
        <w:tc>
          <w:tcPr>
            <w:tcW w:w="1746" w:type="pct"/>
          </w:tcPr>
          <w:p w14:paraId="62F86D30" w14:textId="77777777" w:rsidR="00417B1B" w:rsidRPr="00F34C7B" w:rsidRDefault="00417B1B" w:rsidP="00AC0BBF">
            <w:pPr>
              <w:pStyle w:val="TableText"/>
            </w:pPr>
            <w:r w:rsidRPr="00F34C7B">
              <w:t>Key requirements</w:t>
            </w:r>
          </w:p>
        </w:tc>
        <w:tc>
          <w:tcPr>
            <w:tcW w:w="394" w:type="pct"/>
          </w:tcPr>
          <w:p w14:paraId="6F81A386" w14:textId="77777777" w:rsidR="00417B1B" w:rsidRPr="00F34C7B" w:rsidRDefault="00417B1B" w:rsidP="00AC0BBF">
            <w:pPr>
              <w:pStyle w:val="TableText"/>
            </w:pPr>
            <w:r w:rsidRPr="00F34C7B">
              <w:t>Effective date</w:t>
            </w:r>
          </w:p>
        </w:tc>
        <w:tc>
          <w:tcPr>
            <w:tcW w:w="2110" w:type="pct"/>
          </w:tcPr>
          <w:p w14:paraId="5B6B4AC2" w14:textId="30EAAE3D" w:rsidR="00417B1B" w:rsidRPr="00F34C7B" w:rsidRDefault="00417B1B" w:rsidP="00AC0BBF">
            <w:pPr>
              <w:pStyle w:val="TableText"/>
            </w:pPr>
            <w:r w:rsidRPr="00F34C7B">
              <w:t xml:space="preserve">Impact on </w:t>
            </w:r>
            <w:r w:rsidR="00E57EEE">
              <w:t>Court Services Victoria</w:t>
            </w:r>
            <w:r w:rsidRPr="00F34C7B">
              <w:t xml:space="preserve"> financial statements</w:t>
            </w:r>
          </w:p>
        </w:tc>
      </w:tr>
      <w:bookmarkEnd w:id="442"/>
      <w:tr w:rsidR="00417B1B" w:rsidRPr="00F34C7B" w14:paraId="1527CF01" w14:textId="77777777" w:rsidTr="00113F1A">
        <w:tc>
          <w:tcPr>
            <w:tcW w:w="750" w:type="pct"/>
          </w:tcPr>
          <w:p w14:paraId="6596C6F5" w14:textId="77777777" w:rsidR="00417B1B" w:rsidRPr="00F34C7B" w:rsidRDefault="00417B1B" w:rsidP="00AC0BBF">
            <w:pPr>
              <w:pStyle w:val="TableText"/>
            </w:pPr>
            <w:r w:rsidRPr="00F34C7B">
              <w:t>AASB 15 Revenue from Contracts with Customers</w:t>
            </w:r>
          </w:p>
        </w:tc>
        <w:tc>
          <w:tcPr>
            <w:tcW w:w="1746" w:type="pct"/>
          </w:tcPr>
          <w:p w14:paraId="645B93F9" w14:textId="71EE600B" w:rsidR="00417B1B" w:rsidRPr="00F34C7B" w:rsidRDefault="006716C9" w:rsidP="00AC0BBF">
            <w:pPr>
              <w:pStyle w:val="TableText"/>
            </w:pPr>
            <w:r>
              <w:t>Th</w:t>
            </w:r>
            <w:r w:rsidR="00E952AB">
              <w:t>e</w:t>
            </w:r>
            <w:r w:rsidR="00417B1B" w:rsidRPr="00F34C7B">
              <w:t xml:space="preserve"> core principle of AASB 15 requires an entity to recognise revenue when the entity satisfies a performance obligation by transferring a promised good or service to a customer. Note that amending standard AASB 2015 8 Amendments to Australian Accounting Standards – Effective Date of AASB 15 has deferred the effective date of AASB 15 to annual reporting periods beginning on or after 1 January 2018, instead of</w:t>
            </w:r>
            <w:r w:rsidR="00D45E5B">
              <w:t xml:space="preserve"> </w:t>
            </w:r>
            <w:r w:rsidR="00417B1B" w:rsidRPr="00F34C7B">
              <w:t>1 January 2017 for Not-for-Profit entities.</w:t>
            </w:r>
          </w:p>
        </w:tc>
        <w:tc>
          <w:tcPr>
            <w:tcW w:w="394" w:type="pct"/>
          </w:tcPr>
          <w:p w14:paraId="284891AC" w14:textId="77777777" w:rsidR="00417B1B" w:rsidRPr="00F34C7B" w:rsidRDefault="00417B1B" w:rsidP="00AC0BBF">
            <w:pPr>
              <w:pStyle w:val="TableText"/>
            </w:pPr>
            <w:r w:rsidRPr="00F34C7B">
              <w:t>1-Jan-19</w:t>
            </w:r>
          </w:p>
        </w:tc>
        <w:tc>
          <w:tcPr>
            <w:tcW w:w="2110" w:type="pct"/>
          </w:tcPr>
          <w:p w14:paraId="030941A3" w14:textId="0C3671B9" w:rsidR="00417B1B" w:rsidRPr="00F34C7B" w:rsidRDefault="00113F1A" w:rsidP="00AC0BBF">
            <w:pPr>
              <w:pStyle w:val="TableText"/>
            </w:pPr>
            <w:r>
              <w:t>T</w:t>
            </w:r>
            <w:r w:rsidR="00E952AB">
              <w:t>he</w:t>
            </w:r>
            <w:r w:rsidR="00417B1B" w:rsidRPr="00F34C7B">
              <w:t xml:space="preserve"> changes in revenue recognition requirements in AASB 15 may result in changes to the timing and amount of revenue recorded in the financial statements. Revenue from grants that are provided under an enforceable agreement that have sufficiently specific obligations, will now be deferred and recognised as the performance obligations attached to the grant are satisfied.</w:t>
            </w:r>
          </w:p>
        </w:tc>
      </w:tr>
      <w:tr w:rsidR="00417B1B" w:rsidRPr="00F34C7B" w14:paraId="3EA183A9" w14:textId="77777777" w:rsidTr="00113F1A">
        <w:tc>
          <w:tcPr>
            <w:tcW w:w="750" w:type="pct"/>
          </w:tcPr>
          <w:p w14:paraId="333D031A" w14:textId="4753D7D4" w:rsidR="00417B1B" w:rsidRPr="00F34C7B" w:rsidRDefault="00417B1B" w:rsidP="00AC0BBF">
            <w:pPr>
              <w:pStyle w:val="TableText"/>
            </w:pPr>
            <w:r w:rsidRPr="00F34C7B">
              <w:t>AASB 2018-4 Amendments to Australian Accounting Standards – Australian Implementation Guidance for</w:t>
            </w:r>
            <w:r w:rsidR="00D45E5B">
              <w:t xml:space="preserve"> </w:t>
            </w:r>
            <w:r w:rsidRPr="00F34C7B">
              <w:t>Not</w:t>
            </w:r>
            <w:r w:rsidRPr="00F34C7B">
              <w:noBreakHyphen/>
              <w:t>for-Profit Public</w:t>
            </w:r>
            <w:r w:rsidR="00D45E5B">
              <w:t xml:space="preserve"> </w:t>
            </w:r>
            <w:r w:rsidRPr="00F34C7B">
              <w:t>Sector Licensors</w:t>
            </w:r>
          </w:p>
        </w:tc>
        <w:tc>
          <w:tcPr>
            <w:tcW w:w="1746" w:type="pct"/>
          </w:tcPr>
          <w:p w14:paraId="46ACCD98" w14:textId="27F61947" w:rsidR="00417B1B" w:rsidRPr="00F34C7B" w:rsidRDefault="00417B1B" w:rsidP="00AC0BBF">
            <w:pPr>
              <w:pStyle w:val="TableText"/>
            </w:pPr>
            <w:r w:rsidRPr="00F34C7B">
              <w:t>AASB 2018-4 amends AASB 15 and AASB 16 to provide guidance for</w:t>
            </w:r>
            <w:r w:rsidR="00D45E5B">
              <w:t xml:space="preserve"> </w:t>
            </w:r>
            <w:r w:rsidRPr="00F34C7B">
              <w:t>revenue recognition in connection with taxes and Non-IP licences</w:t>
            </w:r>
            <w:r w:rsidR="00D45E5B">
              <w:t xml:space="preserve"> </w:t>
            </w:r>
            <w:r w:rsidRPr="00F34C7B">
              <w:t>for</w:t>
            </w:r>
            <w:r w:rsidR="00D45E5B">
              <w:t xml:space="preserve"> </w:t>
            </w:r>
            <w:r w:rsidRPr="00F34C7B">
              <w:t xml:space="preserve">Not-for-Profit entities. </w:t>
            </w:r>
          </w:p>
        </w:tc>
        <w:tc>
          <w:tcPr>
            <w:tcW w:w="394" w:type="pct"/>
          </w:tcPr>
          <w:p w14:paraId="6E580F31" w14:textId="77777777" w:rsidR="00417B1B" w:rsidRPr="00F34C7B" w:rsidRDefault="00417B1B" w:rsidP="00AC0BBF">
            <w:pPr>
              <w:pStyle w:val="TableText"/>
            </w:pPr>
            <w:r w:rsidRPr="00F34C7B">
              <w:t>1-Jan-19</w:t>
            </w:r>
          </w:p>
        </w:tc>
        <w:tc>
          <w:tcPr>
            <w:tcW w:w="2110" w:type="pct"/>
          </w:tcPr>
          <w:p w14:paraId="434BB5E0" w14:textId="77777777" w:rsidR="00417B1B" w:rsidRPr="00F34C7B" w:rsidRDefault="00417B1B" w:rsidP="00AC0BBF">
            <w:pPr>
              <w:pStyle w:val="TableText"/>
            </w:pPr>
            <w:r w:rsidRPr="00F34C7B">
              <w:t>AASB 2018-4 provides additional guidance for not-for-profit public sector licenses, which include:</w:t>
            </w:r>
          </w:p>
          <w:p w14:paraId="4A8D1B94" w14:textId="77777777" w:rsidR="00417B1B" w:rsidRPr="00F34C7B" w:rsidRDefault="00417B1B" w:rsidP="00113F1A">
            <w:pPr>
              <w:pStyle w:val="TableTextBullet1"/>
            </w:pPr>
            <w:r w:rsidRPr="00F34C7B">
              <w:t xml:space="preserve">Matters to consider in distinguishing between a tax and a license, with all taxes being accounted for under AASB 1058; </w:t>
            </w:r>
          </w:p>
          <w:p w14:paraId="2267E85D" w14:textId="77777777" w:rsidR="00417B1B" w:rsidRPr="00F34C7B" w:rsidRDefault="00417B1B" w:rsidP="00113F1A">
            <w:pPr>
              <w:pStyle w:val="TableTextBullet1"/>
            </w:pPr>
            <w:r w:rsidRPr="00F34C7B">
              <w:t xml:space="preserve">IP licenses to be accounted for under AASB 15; and </w:t>
            </w:r>
          </w:p>
          <w:p w14:paraId="074A0B56" w14:textId="77777777" w:rsidR="00417B1B" w:rsidRPr="00F34C7B" w:rsidRDefault="00417B1B" w:rsidP="00113F1A">
            <w:pPr>
              <w:pStyle w:val="TableTextBullet1"/>
            </w:pPr>
            <w:r w:rsidRPr="00F34C7B">
              <w:t>Non-IP, such as casino licenses, are to be accounted for in accordance with the principles of AASB 15 after first having determined whether any part of the arrangement should be accounted for as a lease under AASB 16.</w:t>
            </w:r>
          </w:p>
        </w:tc>
      </w:tr>
      <w:tr w:rsidR="00417B1B" w:rsidRPr="00F34C7B" w14:paraId="3F6C7828" w14:textId="77777777" w:rsidTr="00113F1A">
        <w:tc>
          <w:tcPr>
            <w:tcW w:w="750" w:type="pct"/>
          </w:tcPr>
          <w:p w14:paraId="5544C4AF" w14:textId="24214299" w:rsidR="00417B1B" w:rsidRPr="00F34C7B" w:rsidRDefault="00417B1B" w:rsidP="00AC0BBF">
            <w:pPr>
              <w:pStyle w:val="TableText"/>
            </w:pPr>
            <w:r w:rsidRPr="00F34C7B">
              <w:t>AASB 2016-8 Amendments to Australian Accounting Standards – Australian Implementation Guidance for</w:t>
            </w:r>
            <w:r w:rsidR="00D45E5B">
              <w:t xml:space="preserve"> </w:t>
            </w:r>
            <w:r w:rsidRPr="00F34C7B">
              <w:t>Not</w:t>
            </w:r>
            <w:r w:rsidRPr="00F34C7B">
              <w:noBreakHyphen/>
              <w:t>for-Profit Entities</w:t>
            </w:r>
          </w:p>
        </w:tc>
        <w:tc>
          <w:tcPr>
            <w:tcW w:w="1746" w:type="pct"/>
          </w:tcPr>
          <w:p w14:paraId="4A3A42B1" w14:textId="6E5AF67A" w:rsidR="00417B1B" w:rsidRPr="00F34C7B" w:rsidRDefault="00417B1B" w:rsidP="00AC0BBF">
            <w:pPr>
              <w:pStyle w:val="TableText"/>
            </w:pPr>
            <w:r w:rsidRPr="00F34C7B">
              <w:t>AASB 2016-8 inserts Australian requirements and authoritative implementation guidance for not-for-profit-entities into AASB 9 and</w:t>
            </w:r>
            <w:r w:rsidR="00D45E5B">
              <w:t xml:space="preserve"> </w:t>
            </w:r>
            <w:r w:rsidRPr="00F34C7B">
              <w:t xml:space="preserve">AASB 15. </w:t>
            </w:r>
          </w:p>
          <w:p w14:paraId="381D6754" w14:textId="6DC1DC42" w:rsidR="00417B1B" w:rsidRPr="00F34C7B" w:rsidRDefault="00417B1B" w:rsidP="00AC0BBF">
            <w:pPr>
              <w:pStyle w:val="TableText"/>
            </w:pPr>
            <w:r w:rsidRPr="00F34C7B">
              <w:t>This Standard amends AASB 9 and AASB 15 to include requirements to assist not-for-profit entities in applying the respective standards to</w:t>
            </w:r>
            <w:r w:rsidR="00D45E5B">
              <w:t xml:space="preserve"> </w:t>
            </w:r>
            <w:r w:rsidRPr="00F34C7B">
              <w:t>particular transactions and events.</w:t>
            </w:r>
          </w:p>
        </w:tc>
        <w:tc>
          <w:tcPr>
            <w:tcW w:w="394" w:type="pct"/>
          </w:tcPr>
          <w:p w14:paraId="5B11D1FD" w14:textId="77777777" w:rsidR="00417B1B" w:rsidRPr="00F34C7B" w:rsidRDefault="00417B1B" w:rsidP="00AC0BBF">
            <w:pPr>
              <w:pStyle w:val="TableText"/>
            </w:pPr>
            <w:r w:rsidRPr="00F34C7B">
              <w:t>1-Jan-19</w:t>
            </w:r>
          </w:p>
        </w:tc>
        <w:tc>
          <w:tcPr>
            <w:tcW w:w="2110" w:type="pct"/>
          </w:tcPr>
          <w:p w14:paraId="55B1B3E5" w14:textId="449717CE" w:rsidR="00417B1B" w:rsidRPr="00F34C7B" w:rsidRDefault="00417B1B" w:rsidP="00AC0BBF">
            <w:pPr>
              <w:pStyle w:val="TableText"/>
            </w:pPr>
            <w:r w:rsidRPr="00F34C7B">
              <w:t xml:space="preserve">This standard clarifies the application of AASB 15 and AASB 9 in a not-for-profit context. </w:t>
            </w:r>
            <w:r w:rsidR="00E952AB">
              <w:t>the</w:t>
            </w:r>
            <w:r w:rsidRPr="00F34C7B">
              <w:t xml:space="preserve"> areas within these standards that are amended for not-for-profit application</w:t>
            </w:r>
            <w:r w:rsidR="00D45E5B">
              <w:t xml:space="preserve"> </w:t>
            </w:r>
            <w:r w:rsidRPr="00F34C7B">
              <w:t>include:</w:t>
            </w:r>
          </w:p>
          <w:p w14:paraId="1D4F41FE" w14:textId="0B25835A" w:rsidR="00417B1B" w:rsidRPr="00F34C7B" w:rsidRDefault="006716C9" w:rsidP="00AC0BBF">
            <w:pPr>
              <w:pStyle w:val="TableText"/>
            </w:pPr>
            <w:r>
              <w:t>AASB 9</w:t>
            </w:r>
          </w:p>
          <w:p w14:paraId="04A37309" w14:textId="77777777" w:rsidR="00417B1B" w:rsidRPr="00F34C7B" w:rsidRDefault="00417B1B" w:rsidP="00113F1A">
            <w:pPr>
              <w:pStyle w:val="TableTextBullet1"/>
            </w:pPr>
            <w:r w:rsidRPr="00F34C7B">
              <w:t xml:space="preserve">Statutory receivables are recognised and measured similarly to financial assets. </w:t>
            </w:r>
          </w:p>
          <w:p w14:paraId="2900E310" w14:textId="77777777" w:rsidR="00E952AB" w:rsidRDefault="00417B1B" w:rsidP="00AC0BBF">
            <w:pPr>
              <w:pStyle w:val="TableText"/>
            </w:pPr>
            <w:r w:rsidRPr="00F34C7B">
              <w:t>AASB 15</w:t>
            </w:r>
          </w:p>
          <w:p w14:paraId="27A2252B" w14:textId="77777777" w:rsidR="00E952AB" w:rsidRDefault="00E952AB" w:rsidP="00113F1A">
            <w:pPr>
              <w:pStyle w:val="TableTextBullet1"/>
            </w:pPr>
            <w:r>
              <w:t>The</w:t>
            </w:r>
            <w:r w:rsidR="00417B1B" w:rsidRPr="00F34C7B">
              <w:t xml:space="preserve"> ‘customer’ does not need to be the recipient of goods and/or services;</w:t>
            </w:r>
          </w:p>
          <w:p w14:paraId="73F090D3" w14:textId="088FB308" w:rsidR="00417B1B" w:rsidRPr="00F34C7B" w:rsidRDefault="00E952AB" w:rsidP="00113F1A">
            <w:pPr>
              <w:pStyle w:val="TableTextBullet1"/>
            </w:pPr>
            <w:r>
              <w:t>The</w:t>
            </w:r>
            <w:r w:rsidR="00417B1B" w:rsidRPr="00F34C7B">
              <w:t xml:space="preserve"> “contract” could include an arrangement entered into under the direction of</w:t>
            </w:r>
            <w:r w:rsidR="00D45E5B">
              <w:t xml:space="preserve"> </w:t>
            </w:r>
            <w:r w:rsidR="00417B1B" w:rsidRPr="00F34C7B">
              <w:t>another party;</w:t>
            </w:r>
          </w:p>
          <w:p w14:paraId="6EF0D17B" w14:textId="77777777" w:rsidR="00417B1B" w:rsidRPr="00F34C7B" w:rsidRDefault="00417B1B" w:rsidP="00113F1A">
            <w:pPr>
              <w:pStyle w:val="TableTextBullet1"/>
            </w:pPr>
            <w:r w:rsidRPr="00F34C7B">
              <w:t>Contracts are enforceable if they are enforceable by legal or ‘equivalent means’;</w:t>
            </w:r>
          </w:p>
          <w:p w14:paraId="27A14C01" w14:textId="77777777" w:rsidR="00417B1B" w:rsidRPr="00F34C7B" w:rsidRDefault="00417B1B" w:rsidP="00113F1A">
            <w:pPr>
              <w:pStyle w:val="TableTextBullet1"/>
            </w:pPr>
            <w:r w:rsidRPr="00F34C7B">
              <w:t>Contracts do not have to have commercial substance, only economic substance; and</w:t>
            </w:r>
          </w:p>
          <w:p w14:paraId="71ED80A0" w14:textId="77777777" w:rsidR="00417B1B" w:rsidRPr="00F34C7B" w:rsidRDefault="00417B1B" w:rsidP="00113F1A">
            <w:pPr>
              <w:pStyle w:val="TableTextBullet1"/>
            </w:pPr>
            <w:r w:rsidRPr="00F34C7B">
              <w:t>Performance obligations need to be ‘sufficiently specific’ to be able to apply AASB 15 to these transactions.</w:t>
            </w:r>
          </w:p>
        </w:tc>
      </w:tr>
      <w:tr w:rsidR="00417B1B" w:rsidRPr="00F34C7B" w14:paraId="64279180" w14:textId="77777777" w:rsidTr="00113F1A">
        <w:tc>
          <w:tcPr>
            <w:tcW w:w="750" w:type="pct"/>
          </w:tcPr>
          <w:p w14:paraId="3F4A5E17" w14:textId="6FE7E7FC" w:rsidR="00417B1B" w:rsidRPr="00F34C7B" w:rsidRDefault="00417B1B" w:rsidP="00AC0BBF">
            <w:pPr>
              <w:pStyle w:val="TableText"/>
            </w:pPr>
            <w:r w:rsidRPr="00F34C7B">
              <w:t>AASB 1058 Income of Not</w:t>
            </w:r>
            <w:r w:rsidR="00D45E5B">
              <w:t xml:space="preserve"> </w:t>
            </w:r>
            <w:r w:rsidRPr="00F34C7B">
              <w:t>for</w:t>
            </w:r>
            <w:r w:rsidR="00D45E5B">
              <w:t xml:space="preserve"> </w:t>
            </w:r>
            <w:r w:rsidRPr="00F34C7B">
              <w:t>Profit Entities</w:t>
            </w:r>
          </w:p>
        </w:tc>
        <w:tc>
          <w:tcPr>
            <w:tcW w:w="1746" w:type="pct"/>
          </w:tcPr>
          <w:p w14:paraId="2EDF1B69" w14:textId="3CF0D0DD" w:rsidR="00E952AB" w:rsidRDefault="00417B1B" w:rsidP="00AC0BBF">
            <w:pPr>
              <w:pStyle w:val="TableText"/>
            </w:pPr>
            <w:r w:rsidRPr="00F34C7B">
              <w:t>AASB 1058 will replace the majority of income recognition in relation to government grants and other types of contributions requirements relating to public sector not-for-profit entities, previously in AASB 1004</w:t>
            </w:r>
            <w:r w:rsidR="00D45E5B">
              <w:t xml:space="preserve"> </w:t>
            </w:r>
            <w:r w:rsidR="00460432">
              <w:t>Contributions.</w:t>
            </w:r>
          </w:p>
          <w:p w14:paraId="1300FD25" w14:textId="402B5027" w:rsidR="00417B1B" w:rsidRPr="00F34C7B" w:rsidRDefault="00E952AB" w:rsidP="00AC0BBF">
            <w:pPr>
              <w:pStyle w:val="TableText"/>
            </w:pPr>
            <w:r>
              <w:t>The</w:t>
            </w:r>
            <w:r w:rsidR="00417B1B" w:rsidRPr="00F34C7B">
              <w:t xml:space="preserve"> restructure of administrative arrangement will remain under AASB 1004 and will be restricted to government entities and contributions by owners in a public sector context,</w:t>
            </w:r>
          </w:p>
          <w:p w14:paraId="27FC33FB" w14:textId="5437F6F2" w:rsidR="00417B1B" w:rsidRPr="00F34C7B" w:rsidRDefault="00417B1B" w:rsidP="00AC0BBF">
            <w:pPr>
              <w:pStyle w:val="TableText"/>
            </w:pPr>
            <w:r w:rsidRPr="00F34C7B">
              <w:t>AASB 1058 establishes principles for transactions that are not within the scope of AASB 15, where the consideration to acquire an asset is significantly less than fair value to enable not-for-profit entities to</w:t>
            </w:r>
            <w:r w:rsidR="00D45E5B">
              <w:t xml:space="preserve"> </w:t>
            </w:r>
            <w:r w:rsidRPr="00F34C7B">
              <w:t>further their objective.</w:t>
            </w:r>
          </w:p>
        </w:tc>
        <w:tc>
          <w:tcPr>
            <w:tcW w:w="394" w:type="pct"/>
          </w:tcPr>
          <w:p w14:paraId="1162FF3A" w14:textId="77777777" w:rsidR="00417B1B" w:rsidRPr="00F34C7B" w:rsidRDefault="00417B1B" w:rsidP="00AC0BBF">
            <w:pPr>
              <w:pStyle w:val="TableText"/>
            </w:pPr>
            <w:r w:rsidRPr="00F34C7B">
              <w:t>1-Jan-19</w:t>
            </w:r>
          </w:p>
        </w:tc>
        <w:tc>
          <w:tcPr>
            <w:tcW w:w="2110" w:type="pct"/>
          </w:tcPr>
          <w:p w14:paraId="4501E521" w14:textId="77777777" w:rsidR="00E952AB" w:rsidRDefault="00417B1B" w:rsidP="00AC0BBF">
            <w:pPr>
              <w:pStyle w:val="TableText"/>
            </w:pPr>
            <w:r w:rsidRPr="00F34C7B">
              <w:t>Grant revenue is currently recognised up front upon receipt of the funds under AASB 1004 Contributions.</w:t>
            </w:r>
          </w:p>
          <w:p w14:paraId="23ECDA63" w14:textId="41C08292" w:rsidR="00E952AB" w:rsidRDefault="00E952AB" w:rsidP="00AC0BBF">
            <w:pPr>
              <w:pStyle w:val="TableText"/>
            </w:pPr>
            <w:r>
              <w:t>The</w:t>
            </w:r>
            <w:r w:rsidR="00417B1B" w:rsidRPr="00F34C7B">
              <w:t xml:space="preserve"> timing of revenue recognition for grant agreements that fall under the scope of AASB 1058 may be deferred. For example, revenue from capital grants for the construction of assets will need to be deferred and recognised progressively as the</w:t>
            </w:r>
            <w:r w:rsidR="00D45E5B">
              <w:t xml:space="preserve"> </w:t>
            </w:r>
            <w:r w:rsidR="00417B1B" w:rsidRPr="00F34C7B">
              <w:t>asset is being constructed.</w:t>
            </w:r>
          </w:p>
          <w:p w14:paraId="5F47E4F6" w14:textId="4C3BEB25" w:rsidR="00417B1B" w:rsidRPr="00F34C7B" w:rsidRDefault="00E952AB" w:rsidP="00AC0BBF">
            <w:pPr>
              <w:pStyle w:val="TableText"/>
            </w:pPr>
            <w:r>
              <w:t>The</w:t>
            </w:r>
            <w:r w:rsidR="00417B1B" w:rsidRPr="00F34C7B">
              <w:t xml:space="preserve"> impact on current revenue recognition of the changes is the potential phasing </w:t>
            </w:r>
            <w:r w:rsidR="00D45E5B">
              <w:t xml:space="preserve">and </w:t>
            </w:r>
            <w:r w:rsidR="00417B1B" w:rsidRPr="00F34C7B">
              <w:t>deferral of revenue recorded in the operating statement.</w:t>
            </w:r>
          </w:p>
        </w:tc>
      </w:tr>
      <w:tr w:rsidR="00417B1B" w:rsidRPr="00F34C7B" w14:paraId="06259D58" w14:textId="77777777" w:rsidTr="00113F1A">
        <w:tc>
          <w:tcPr>
            <w:tcW w:w="750" w:type="pct"/>
          </w:tcPr>
          <w:p w14:paraId="5D05B710" w14:textId="77777777" w:rsidR="00417B1B" w:rsidRPr="00F34C7B" w:rsidRDefault="00417B1B" w:rsidP="00AC0BBF">
            <w:pPr>
              <w:pStyle w:val="TableText"/>
            </w:pPr>
            <w:r w:rsidRPr="00F34C7B">
              <w:t>AASB 17 Insurance Contracts</w:t>
            </w:r>
          </w:p>
        </w:tc>
        <w:tc>
          <w:tcPr>
            <w:tcW w:w="1746" w:type="pct"/>
          </w:tcPr>
          <w:p w14:paraId="3F4CB94E" w14:textId="28BBB640" w:rsidR="00417B1B" w:rsidRPr="00F34C7B" w:rsidRDefault="006716C9" w:rsidP="00AC0BBF">
            <w:pPr>
              <w:pStyle w:val="TableText"/>
            </w:pPr>
            <w:r>
              <w:t>T</w:t>
            </w:r>
            <w:r w:rsidR="00E952AB">
              <w:t>he</w:t>
            </w:r>
            <w:r w:rsidR="00417B1B" w:rsidRPr="00F34C7B">
              <w:t xml:space="preserve"> new Australian standard eliminates inconsistencies and weaknesses in existing practices by providing a single principle based framework to account for all types of insurance contracts, including reissuance contract that an insurer holds. It also provides requirements for presentation and disclosure to enhance comparability between entities.</w:t>
            </w:r>
          </w:p>
          <w:p w14:paraId="7D6DACAA" w14:textId="6B32E4B8" w:rsidR="00417B1B" w:rsidRPr="00F34C7B" w:rsidRDefault="00417B1B" w:rsidP="00AC0BBF">
            <w:pPr>
              <w:pStyle w:val="TableText"/>
            </w:pPr>
            <w:r w:rsidRPr="00F34C7B">
              <w:t>This standard currently does not apply to the not-for-profit public sector</w:t>
            </w:r>
            <w:r w:rsidR="00D45E5B">
              <w:t xml:space="preserve"> </w:t>
            </w:r>
            <w:r w:rsidRPr="00F34C7B">
              <w:t>entities.</w:t>
            </w:r>
          </w:p>
        </w:tc>
        <w:tc>
          <w:tcPr>
            <w:tcW w:w="394" w:type="pct"/>
          </w:tcPr>
          <w:p w14:paraId="7385F2F6" w14:textId="77777777" w:rsidR="00417B1B" w:rsidRPr="00F34C7B" w:rsidRDefault="00417B1B" w:rsidP="00AC0BBF">
            <w:pPr>
              <w:pStyle w:val="TableText"/>
            </w:pPr>
            <w:r w:rsidRPr="00F34C7B">
              <w:t>1-Jan-21</w:t>
            </w:r>
          </w:p>
        </w:tc>
        <w:tc>
          <w:tcPr>
            <w:tcW w:w="2110" w:type="pct"/>
          </w:tcPr>
          <w:p w14:paraId="74C6B549" w14:textId="07040799" w:rsidR="00417B1B" w:rsidRPr="00F34C7B" w:rsidRDefault="006716C9" w:rsidP="006716C9">
            <w:pPr>
              <w:pStyle w:val="TableText"/>
            </w:pPr>
            <w:r>
              <w:t>T</w:t>
            </w:r>
            <w:r w:rsidR="00E952AB">
              <w:t>he</w:t>
            </w:r>
            <w:r w:rsidR="00417B1B" w:rsidRPr="00F34C7B">
              <w:t xml:space="preserve"> assessment has indicated that there will be no significant impact for the public</w:t>
            </w:r>
            <w:r w:rsidR="00D45E5B">
              <w:t xml:space="preserve"> </w:t>
            </w:r>
            <w:r w:rsidR="00417B1B" w:rsidRPr="00F34C7B">
              <w:t>sector.</w:t>
            </w:r>
          </w:p>
        </w:tc>
      </w:tr>
      <w:tr w:rsidR="00417B1B" w:rsidRPr="00F34C7B" w14:paraId="7809EE05" w14:textId="77777777" w:rsidTr="00113F1A">
        <w:tc>
          <w:tcPr>
            <w:tcW w:w="750" w:type="pct"/>
          </w:tcPr>
          <w:p w14:paraId="6C11FB21" w14:textId="02424CC9" w:rsidR="00417B1B" w:rsidRPr="00F34C7B" w:rsidRDefault="00417B1B" w:rsidP="00AC0BBF">
            <w:pPr>
              <w:pStyle w:val="TableText"/>
            </w:pPr>
            <w:r w:rsidRPr="00F34C7B">
              <w:t>AASB 2018-7 Amendments to Australian Accounting Standards – Definition of</w:t>
            </w:r>
            <w:r w:rsidR="00D45E5B">
              <w:t xml:space="preserve"> </w:t>
            </w:r>
            <w:r w:rsidRPr="00F34C7B">
              <w:t>Material</w:t>
            </w:r>
          </w:p>
        </w:tc>
        <w:tc>
          <w:tcPr>
            <w:tcW w:w="1746" w:type="pct"/>
          </w:tcPr>
          <w:p w14:paraId="08DC09BE" w14:textId="5153816D" w:rsidR="00417B1B" w:rsidRPr="00F34C7B" w:rsidRDefault="00417B1B" w:rsidP="006716C9">
            <w:pPr>
              <w:pStyle w:val="TableText"/>
            </w:pPr>
            <w:r w:rsidRPr="00F34C7B">
              <w:t>This Standard principally amends AASB 101 Presentation of Financial Statements and AASB</w:t>
            </w:r>
            <w:r w:rsidR="00D45E5B">
              <w:t xml:space="preserve"> </w:t>
            </w:r>
            <w:r w:rsidRPr="00F34C7B">
              <w:t xml:space="preserve">108 Accounting Policies, Changes in Accounting Estimates and Errors. </w:t>
            </w:r>
            <w:r w:rsidR="006716C9">
              <w:t>T</w:t>
            </w:r>
            <w:r w:rsidR="00E952AB">
              <w:t>he</w:t>
            </w:r>
            <w:r w:rsidRPr="00F34C7B">
              <w:t xml:space="preserve"> amendments refine and clarify the definition of material in AASB 101 and its application by improving the wording and aligning the definition across AASB Standards and other publications. </w:t>
            </w:r>
            <w:r w:rsidR="006716C9">
              <w:t>T</w:t>
            </w:r>
            <w:r w:rsidR="00E952AB">
              <w:t>he</w:t>
            </w:r>
            <w:r w:rsidRPr="00F34C7B">
              <w:t xml:space="preserve"> amendments also include some supporting </w:t>
            </w:r>
            <w:r w:rsidRPr="00F34C7B">
              <w:lastRenderedPageBreak/>
              <w:t>requirements in AASB 101 in the definition to give it more prominence and clarify the</w:t>
            </w:r>
            <w:r w:rsidR="00D45E5B">
              <w:t xml:space="preserve"> </w:t>
            </w:r>
            <w:r w:rsidRPr="00F34C7B">
              <w:t>explanation accompanying the definition of material.</w:t>
            </w:r>
          </w:p>
        </w:tc>
        <w:tc>
          <w:tcPr>
            <w:tcW w:w="394" w:type="pct"/>
          </w:tcPr>
          <w:p w14:paraId="7C6E6F19" w14:textId="77777777" w:rsidR="00417B1B" w:rsidRPr="00F34C7B" w:rsidRDefault="00417B1B" w:rsidP="00AC0BBF">
            <w:pPr>
              <w:pStyle w:val="TableText"/>
            </w:pPr>
            <w:r w:rsidRPr="00F34C7B">
              <w:lastRenderedPageBreak/>
              <w:t>1-Jan-20</w:t>
            </w:r>
          </w:p>
        </w:tc>
        <w:tc>
          <w:tcPr>
            <w:tcW w:w="2110" w:type="pct"/>
          </w:tcPr>
          <w:p w14:paraId="33A91150" w14:textId="760723F0" w:rsidR="00417B1B" w:rsidRPr="00F34C7B" w:rsidRDefault="006716C9" w:rsidP="00AC0BBF">
            <w:pPr>
              <w:pStyle w:val="TableText"/>
            </w:pPr>
            <w:r>
              <w:t>T</w:t>
            </w:r>
            <w:r w:rsidR="00E952AB">
              <w:t>he</w:t>
            </w:r>
            <w:r w:rsidR="00417B1B" w:rsidRPr="00F34C7B">
              <w:t xml:space="preserve"> standard is not expected to have a significant impact on the public sector.</w:t>
            </w:r>
          </w:p>
        </w:tc>
      </w:tr>
      <w:tr w:rsidR="00417B1B" w:rsidRPr="00F34C7B" w14:paraId="64AE386B" w14:textId="77777777" w:rsidTr="00113F1A">
        <w:tc>
          <w:tcPr>
            <w:tcW w:w="750" w:type="pct"/>
          </w:tcPr>
          <w:p w14:paraId="2FFD2C5B" w14:textId="77777777" w:rsidR="00417B1B" w:rsidRPr="00F34C7B" w:rsidRDefault="00417B1B" w:rsidP="00AC0BBF">
            <w:pPr>
              <w:pStyle w:val="TableText"/>
            </w:pPr>
            <w:r w:rsidRPr="00F34C7B">
              <w:t>AASB 1059 Service Concession Arrangements: Grantor</w:t>
            </w:r>
          </w:p>
        </w:tc>
        <w:tc>
          <w:tcPr>
            <w:tcW w:w="1746" w:type="pct"/>
          </w:tcPr>
          <w:p w14:paraId="1E9B6053" w14:textId="21013C3F" w:rsidR="00417B1B" w:rsidRPr="00F34C7B" w:rsidRDefault="00417B1B" w:rsidP="00AC0BBF">
            <w:pPr>
              <w:pStyle w:val="TableText"/>
            </w:pPr>
            <w:r w:rsidRPr="00F34C7B">
              <w:t xml:space="preserve">This standard applies to arrangements that involve an operator providing a public service on behalf of a public sector grantor. It involves the use of a service concession asset and where the operator manages at least some of the public service at its own direction. An arrangement within the scope of this standard typically involves an operator constructing the asset used to provide the public service or upgrading the assets and operating and maintaining the assets </w:t>
            </w:r>
            <w:r w:rsidR="00460432">
              <w:t>for a specified period of time.</w:t>
            </w:r>
          </w:p>
        </w:tc>
        <w:tc>
          <w:tcPr>
            <w:tcW w:w="394" w:type="pct"/>
          </w:tcPr>
          <w:p w14:paraId="49CB0BA5" w14:textId="77777777" w:rsidR="00417B1B" w:rsidRPr="00F34C7B" w:rsidRDefault="00417B1B" w:rsidP="00AC0BBF">
            <w:pPr>
              <w:pStyle w:val="TableText"/>
            </w:pPr>
            <w:r w:rsidRPr="00F34C7B">
              <w:t>1-Jan-20</w:t>
            </w:r>
          </w:p>
        </w:tc>
        <w:tc>
          <w:tcPr>
            <w:tcW w:w="2110" w:type="pct"/>
          </w:tcPr>
          <w:p w14:paraId="0D8A9B53" w14:textId="405C78A3" w:rsidR="00417B1B" w:rsidRPr="00F34C7B" w:rsidRDefault="00417B1B" w:rsidP="00AC0BBF">
            <w:pPr>
              <w:pStyle w:val="TableText"/>
            </w:pPr>
            <w:r w:rsidRPr="00F34C7B">
              <w:t>For an arrangement to be in scope of AASB 1059 all of the following requirements are</w:t>
            </w:r>
            <w:r w:rsidR="00D45E5B">
              <w:t xml:space="preserve"> </w:t>
            </w:r>
            <w:r w:rsidRPr="00F34C7B">
              <w:t>to</w:t>
            </w:r>
            <w:r w:rsidR="00D45E5B">
              <w:t xml:space="preserve"> </w:t>
            </w:r>
            <w:r w:rsidRPr="00F34C7B">
              <w:t>be satisfied:</w:t>
            </w:r>
          </w:p>
          <w:p w14:paraId="19758596" w14:textId="77777777" w:rsidR="00417B1B" w:rsidRPr="00F34C7B" w:rsidRDefault="00417B1B" w:rsidP="00113F1A">
            <w:pPr>
              <w:pStyle w:val="TableTextBullet1"/>
            </w:pPr>
            <w:r w:rsidRPr="00F34C7B">
              <w:t>Operator is providing public services using a service concession asset;</w:t>
            </w:r>
          </w:p>
          <w:p w14:paraId="1490AB51" w14:textId="77777777" w:rsidR="00E952AB" w:rsidRDefault="00417B1B" w:rsidP="00113F1A">
            <w:pPr>
              <w:pStyle w:val="TableTextBullet1"/>
            </w:pPr>
            <w:r w:rsidRPr="00F34C7B">
              <w:t>Operator manages at ‘least some’ of public services under its own discretion;</w:t>
            </w:r>
          </w:p>
          <w:p w14:paraId="2F6210A0" w14:textId="0D090EEE" w:rsidR="00417B1B" w:rsidRPr="00F34C7B" w:rsidRDefault="00E952AB" w:rsidP="00113F1A">
            <w:pPr>
              <w:pStyle w:val="TableTextBullet1"/>
            </w:pPr>
            <w:r>
              <w:t>The</w:t>
            </w:r>
            <w:r w:rsidR="00417B1B" w:rsidRPr="00F34C7B">
              <w:t xml:space="preserve"> State controls / regulates:</w:t>
            </w:r>
          </w:p>
          <w:p w14:paraId="6024840B" w14:textId="77777777" w:rsidR="00417B1B" w:rsidRPr="00F34C7B" w:rsidRDefault="00417B1B" w:rsidP="00113F1A">
            <w:pPr>
              <w:pStyle w:val="TableTextBullet2"/>
            </w:pPr>
            <w:r w:rsidRPr="00F34C7B">
              <w:t>what services are to be provided;</w:t>
            </w:r>
          </w:p>
          <w:p w14:paraId="73EA837E" w14:textId="77777777" w:rsidR="00417B1B" w:rsidRPr="00F34C7B" w:rsidRDefault="00417B1B" w:rsidP="00113F1A">
            <w:pPr>
              <w:pStyle w:val="TableTextBullet2"/>
            </w:pPr>
            <w:r w:rsidRPr="00F34C7B">
              <w:t>to whom; and</w:t>
            </w:r>
          </w:p>
          <w:p w14:paraId="06C36F64" w14:textId="77777777" w:rsidR="00417B1B" w:rsidRPr="00F34C7B" w:rsidRDefault="00417B1B" w:rsidP="00113F1A">
            <w:pPr>
              <w:pStyle w:val="TableTextBullet2"/>
            </w:pPr>
            <w:r w:rsidRPr="00F34C7B">
              <w:t>at what price</w:t>
            </w:r>
          </w:p>
          <w:p w14:paraId="1294F120" w14:textId="77777777" w:rsidR="00417B1B" w:rsidRPr="00F34C7B" w:rsidRDefault="00417B1B" w:rsidP="00113F1A">
            <w:pPr>
              <w:pStyle w:val="TableTextBullet1"/>
            </w:pPr>
            <w:r w:rsidRPr="00F34C7B">
              <w:t>State controls any significant residual interest in the asset.</w:t>
            </w:r>
          </w:p>
          <w:p w14:paraId="76F30907" w14:textId="6290DD90" w:rsidR="00417B1B" w:rsidRPr="00F34C7B" w:rsidRDefault="00417B1B" w:rsidP="006716C9">
            <w:pPr>
              <w:pStyle w:val="TableText"/>
            </w:pPr>
            <w:r w:rsidRPr="00F34C7B">
              <w:t>If the arrangement does not satisfy all the above requirements the recognition will</w:t>
            </w:r>
            <w:r w:rsidR="00D45E5B">
              <w:t xml:space="preserve"> </w:t>
            </w:r>
            <w:r w:rsidRPr="00F34C7B">
              <w:t>fall</w:t>
            </w:r>
            <w:r w:rsidR="00D45E5B">
              <w:t xml:space="preserve"> </w:t>
            </w:r>
            <w:r w:rsidRPr="00F34C7B">
              <w:t>under the requirements of another applicable accounting standard.</w:t>
            </w:r>
          </w:p>
        </w:tc>
      </w:tr>
      <w:tr w:rsidR="00417B1B" w:rsidRPr="00F34C7B" w14:paraId="153467D3" w14:textId="77777777" w:rsidTr="00113F1A">
        <w:tc>
          <w:tcPr>
            <w:tcW w:w="750" w:type="pct"/>
          </w:tcPr>
          <w:p w14:paraId="0AB749D9" w14:textId="50475CE1" w:rsidR="00417B1B" w:rsidRPr="00F34C7B" w:rsidRDefault="00417B1B" w:rsidP="00AC0BBF">
            <w:pPr>
              <w:pStyle w:val="TableText"/>
            </w:pPr>
            <w:r w:rsidRPr="00F34C7B">
              <w:t>AASB 2018-5 Amendments to Australian Accounting Standards – Deferral of AASB</w:t>
            </w:r>
            <w:r w:rsidR="00D45E5B">
              <w:t xml:space="preserve"> </w:t>
            </w:r>
            <w:r w:rsidRPr="00F34C7B">
              <w:t>1059</w:t>
            </w:r>
          </w:p>
        </w:tc>
        <w:tc>
          <w:tcPr>
            <w:tcW w:w="1746" w:type="pct"/>
          </w:tcPr>
          <w:p w14:paraId="3498CFAB" w14:textId="3E591604" w:rsidR="00417B1B" w:rsidRPr="00F34C7B" w:rsidRDefault="00417B1B" w:rsidP="00AC0BBF">
            <w:pPr>
              <w:pStyle w:val="TableText"/>
            </w:pPr>
            <w:r w:rsidRPr="00F34C7B">
              <w:t>This standard defers the mandatory effective date of AASB 1059 from 1</w:t>
            </w:r>
            <w:r w:rsidR="00D45E5B">
              <w:t xml:space="preserve"> </w:t>
            </w:r>
            <w:r w:rsidRPr="00F34C7B">
              <w:t>January 2019 to 1 January 2020.</w:t>
            </w:r>
          </w:p>
        </w:tc>
        <w:tc>
          <w:tcPr>
            <w:tcW w:w="394" w:type="pct"/>
          </w:tcPr>
          <w:p w14:paraId="656391AF" w14:textId="77777777" w:rsidR="00417B1B" w:rsidRPr="00F34C7B" w:rsidRDefault="00417B1B" w:rsidP="00AC0BBF">
            <w:pPr>
              <w:pStyle w:val="TableText"/>
            </w:pPr>
            <w:r w:rsidRPr="00F34C7B">
              <w:t>1-Jan-20</w:t>
            </w:r>
          </w:p>
        </w:tc>
        <w:tc>
          <w:tcPr>
            <w:tcW w:w="2110" w:type="pct"/>
          </w:tcPr>
          <w:p w14:paraId="37D8DA1D" w14:textId="77777777" w:rsidR="00417B1B" w:rsidRPr="00F34C7B" w:rsidRDefault="00417B1B" w:rsidP="00AC0BBF">
            <w:pPr>
              <w:pStyle w:val="TableText"/>
            </w:pPr>
            <w:r w:rsidRPr="00F34C7B">
              <w:t>This standard defers the mandatory effective date of AASB 1059 for periods beginning on or after 1 January 2019 to 1 January 2020. As the State has elected to early adopt AASB 1059, the financial impact will be reported in the financial year ending 30 June 2019, rather than the following year.</w:t>
            </w:r>
          </w:p>
        </w:tc>
      </w:tr>
    </w:tbl>
    <w:p w14:paraId="3E594338" w14:textId="77777777" w:rsidR="00417B1B" w:rsidRDefault="00417B1B" w:rsidP="00417B1B">
      <w:pPr>
        <w:pStyle w:val="BodyText"/>
      </w:pPr>
      <w:r>
        <w:t>In addition to the new standards and amendments above, the AASB has issued a list of other amending standards that are not effective for the 2018-19 reporting period (as listed below). In general, these amending standards include editorial and references changes that are expected to have insignificant impacts on public sector reporting.</w:t>
      </w:r>
    </w:p>
    <w:p w14:paraId="01749ACE" w14:textId="2CC2D5B7" w:rsidR="00417B1B" w:rsidRDefault="00417B1B" w:rsidP="00417B1B">
      <w:pPr>
        <w:pStyle w:val="ListBullet"/>
      </w:pPr>
      <w:r>
        <w:t>AASB 2017-6 Amendments to Australian Accounting Standards – Prepayment Features with</w:t>
      </w:r>
      <w:r w:rsidR="00D45E5B">
        <w:t xml:space="preserve"> </w:t>
      </w:r>
      <w:r>
        <w:t>Negative</w:t>
      </w:r>
      <w:r w:rsidR="00D45E5B">
        <w:t xml:space="preserve"> </w:t>
      </w:r>
      <w:r>
        <w:t>Compensation</w:t>
      </w:r>
    </w:p>
    <w:p w14:paraId="7163940B" w14:textId="62180B55" w:rsidR="00417B1B" w:rsidRDefault="00417B1B" w:rsidP="00417B1B">
      <w:pPr>
        <w:pStyle w:val="ListBullet"/>
      </w:pPr>
      <w:r>
        <w:t>AASB 2018-2 Amendments to Australian Accounting Standards – Plan Amendments, Curtailment</w:t>
      </w:r>
      <w:r w:rsidR="00D45E5B">
        <w:t xml:space="preserve"> </w:t>
      </w:r>
      <w:r>
        <w:t>or</w:t>
      </w:r>
      <w:r w:rsidR="00D45E5B">
        <w:t xml:space="preserve"> </w:t>
      </w:r>
      <w:r>
        <w:t>Settlement</w:t>
      </w:r>
    </w:p>
    <w:p w14:paraId="14336795" w14:textId="77777777" w:rsidR="00417B1B" w:rsidRDefault="00417B1B" w:rsidP="00417B1B">
      <w:pPr>
        <w:pStyle w:val="ListBullet"/>
      </w:pPr>
      <w:r>
        <w:t>AASB 2018-3 Amendments to Australian Accounting Standards – Reduced Disclosure Requirements</w:t>
      </w:r>
    </w:p>
    <w:p w14:paraId="50C1C7D4" w14:textId="603995DB" w:rsidR="00417B1B" w:rsidRDefault="00417B1B" w:rsidP="000C4EFC">
      <w:pPr>
        <w:pStyle w:val="ListBullet"/>
      </w:pPr>
      <w:r>
        <w:t>AASB 2018-6 Amendments to Australian Accounting Standards – Definition of a Business</w:t>
      </w:r>
    </w:p>
    <w:p w14:paraId="351BE2AA" w14:textId="77777777" w:rsidR="00417B1B" w:rsidRDefault="00417B1B" w:rsidP="00417B1B">
      <w:pPr>
        <w:pStyle w:val="BodyText"/>
        <w:sectPr w:rsidR="00417B1B" w:rsidSect="00113F1A">
          <w:pgSz w:w="23814" w:h="16839" w:orient="landscape" w:code="9"/>
          <w:pgMar w:top="1134" w:right="1134" w:bottom="1134" w:left="1134" w:header="567" w:footer="567" w:gutter="0"/>
          <w:cols w:space="720"/>
          <w:docGrid w:linePitch="299"/>
        </w:sectPr>
      </w:pPr>
    </w:p>
    <w:p w14:paraId="09D354A6" w14:textId="168E6401" w:rsidR="00417B1B" w:rsidRDefault="00417B1B" w:rsidP="00417B1B">
      <w:pPr>
        <w:pStyle w:val="Heading2"/>
      </w:pPr>
      <w:bookmarkStart w:id="443" w:name="_Ref22644085"/>
      <w:bookmarkStart w:id="444" w:name="_Toc22665216"/>
      <w:bookmarkStart w:id="445" w:name="_Note_10._Glossary"/>
      <w:bookmarkEnd w:id="445"/>
      <w:r>
        <w:lastRenderedPageBreak/>
        <w:t xml:space="preserve">Note </w:t>
      </w:r>
      <w:bookmarkStart w:id="446" w:name="Note10"/>
      <w:r>
        <w:t>10</w:t>
      </w:r>
      <w:bookmarkEnd w:id="446"/>
      <w:r>
        <w:t>.</w:t>
      </w:r>
      <w:r>
        <w:tab/>
        <w:t xml:space="preserve">Glossary </w:t>
      </w:r>
      <w:r w:rsidR="00172429">
        <w:t>of</w:t>
      </w:r>
      <w:r>
        <w:t xml:space="preserve"> Technical Terms </w:t>
      </w:r>
      <w:r w:rsidR="00D45E5B">
        <w:t xml:space="preserve">and </w:t>
      </w:r>
      <w:r>
        <w:t>Style Conventions</w:t>
      </w:r>
      <w:bookmarkEnd w:id="443"/>
      <w:bookmarkEnd w:id="444"/>
    </w:p>
    <w:p w14:paraId="754ED169" w14:textId="38CA69C1" w:rsidR="00417B1B" w:rsidRDefault="00417B1B" w:rsidP="00417B1B">
      <w:pPr>
        <w:pStyle w:val="BodyText"/>
      </w:pPr>
      <w:r w:rsidRPr="003D3D7B">
        <w:rPr>
          <w:rStyle w:val="Bold"/>
        </w:rPr>
        <w:t>Comprehensive result</w:t>
      </w:r>
      <w:r w:rsidR="003D3D7B">
        <w:t xml:space="preserve">: </w:t>
      </w:r>
      <w:r>
        <w:t>Comprehensive result is the amount included in the operating statement representing total change in net worth other than transactions with owners as</w:t>
      </w:r>
      <w:r w:rsidR="00D45E5B">
        <w:t xml:space="preserve"> </w:t>
      </w:r>
      <w:r>
        <w:t>owners.</w:t>
      </w:r>
    </w:p>
    <w:p w14:paraId="6F7131CE" w14:textId="315182DD" w:rsidR="00417B1B" w:rsidRDefault="00417B1B" w:rsidP="00417B1B">
      <w:pPr>
        <w:pStyle w:val="BodyText"/>
      </w:pPr>
      <w:r w:rsidRPr="003D3D7B">
        <w:rPr>
          <w:rStyle w:val="Bold"/>
        </w:rPr>
        <w:t>Controlled item</w:t>
      </w:r>
      <w:r w:rsidR="003D3D7B">
        <w:t xml:space="preserve">: </w:t>
      </w:r>
      <w:r>
        <w:t xml:space="preserve">Controlled item generally refers to the capacity of </w:t>
      </w:r>
      <w:r w:rsidR="00E57EEE">
        <w:t>Court Services Victoria</w:t>
      </w:r>
      <w:r>
        <w:t xml:space="preserve"> to benefit from that item in the pursuit of the entity’s objectives and to deny or regulate the</w:t>
      </w:r>
      <w:r w:rsidR="00D45E5B">
        <w:t xml:space="preserve"> </w:t>
      </w:r>
      <w:r>
        <w:t xml:space="preserve">access of others to that benefit. </w:t>
      </w:r>
    </w:p>
    <w:p w14:paraId="1B4D6297" w14:textId="7D819756" w:rsidR="00417B1B" w:rsidRDefault="00417B1B" w:rsidP="00417B1B">
      <w:pPr>
        <w:pStyle w:val="BodyText"/>
      </w:pPr>
      <w:r w:rsidRPr="003D3D7B">
        <w:rPr>
          <w:rStyle w:val="Bold"/>
        </w:rPr>
        <w:t>Current grants</w:t>
      </w:r>
      <w:r w:rsidR="003D3D7B">
        <w:t xml:space="preserve">: </w:t>
      </w:r>
      <w:r>
        <w:t>Current grants are amounts payable or receivable for current purposes for which no economic benefits of equal value are receivable or payable in</w:t>
      </w:r>
      <w:r w:rsidR="00D45E5B">
        <w:t xml:space="preserve"> </w:t>
      </w:r>
      <w:r>
        <w:t>return.</w:t>
      </w:r>
    </w:p>
    <w:p w14:paraId="6909706E" w14:textId="6A246423" w:rsidR="00417B1B" w:rsidRDefault="00417B1B" w:rsidP="00417B1B">
      <w:pPr>
        <w:pStyle w:val="BodyText"/>
      </w:pPr>
      <w:r w:rsidRPr="003D3D7B">
        <w:rPr>
          <w:rStyle w:val="Bold"/>
        </w:rPr>
        <w:t>Community Service Obligation (CSO)</w:t>
      </w:r>
      <w:r w:rsidR="003D3D7B" w:rsidRPr="003D3D7B">
        <w:rPr>
          <w:rStyle w:val="Bold"/>
        </w:rPr>
        <w:t xml:space="preserve">: </w:t>
      </w:r>
      <w:r>
        <w:t>Community Service Obligation (CSO) is an allowance made to reflect the difference between unrestricted freehold land and assets held by the Public Sector which may be affected by social and economic restraints. This may arise because the land is Crown land and in a public use zone or it is considered an iconic property that would be difficult to sell.</w:t>
      </w:r>
    </w:p>
    <w:p w14:paraId="538CA3FA" w14:textId="32195E3F" w:rsidR="00417B1B" w:rsidRDefault="00417B1B" w:rsidP="00417B1B">
      <w:pPr>
        <w:pStyle w:val="BodyText"/>
      </w:pPr>
      <w:r w:rsidRPr="003D3D7B">
        <w:rPr>
          <w:rStyle w:val="Bold"/>
        </w:rPr>
        <w:t>Depreciation</w:t>
      </w:r>
      <w:r w:rsidR="003D3D7B">
        <w:t xml:space="preserve">: </w:t>
      </w:r>
      <w:r>
        <w:t>Depreciation is an expense that arises from the consumption through wear or time of a produced physical or intangible asset. This expense is classified as a ‘transaction’ and so reduces the ‘net</w:t>
      </w:r>
      <w:r w:rsidR="00D45E5B">
        <w:t xml:space="preserve"> </w:t>
      </w:r>
      <w:r>
        <w:t>result from transaction’.</w:t>
      </w:r>
    </w:p>
    <w:p w14:paraId="0160556E" w14:textId="56321B27" w:rsidR="00417B1B" w:rsidRDefault="00417B1B" w:rsidP="00417B1B">
      <w:pPr>
        <w:pStyle w:val="BodyText"/>
      </w:pPr>
      <w:r w:rsidRPr="003D3D7B">
        <w:rPr>
          <w:rStyle w:val="Bold"/>
        </w:rPr>
        <w:t>Effective interest method</w:t>
      </w:r>
      <w:r w:rsidR="003D3D7B">
        <w:t xml:space="preserve">: </w:t>
      </w:r>
      <w:r>
        <w:t xml:space="preserve">Effective interest method is the method used to calculate the amortised cost of a financial asset and of allocating interest income over the relevant period. </w:t>
      </w:r>
      <w:r w:rsidR="00E952AB">
        <w:t>the</w:t>
      </w:r>
      <w:r>
        <w:t xml:space="preserve"> effective interest rate is the rate that exactly discounts estimated future cash receipts through the expected life of the financial asset or, where appropriate, a shorter period.</w:t>
      </w:r>
    </w:p>
    <w:p w14:paraId="14D06827" w14:textId="398D998C" w:rsidR="00417B1B" w:rsidRDefault="00417B1B" w:rsidP="00417B1B">
      <w:pPr>
        <w:pStyle w:val="BodyText"/>
      </w:pPr>
      <w:r w:rsidRPr="003D3D7B">
        <w:rPr>
          <w:rStyle w:val="Bold"/>
        </w:rPr>
        <w:t>Employee benefits expenses</w:t>
      </w:r>
      <w:r w:rsidR="003D3D7B">
        <w:t xml:space="preserve">: </w:t>
      </w:r>
      <w:r>
        <w:t>Employee benefits expenses include all costs related to employment including wages and salaries, fringe benefits tax, leave entitlements, redundancy payments, defined benefits superannuation plans, and defined contribution superannuation plans.</w:t>
      </w:r>
    </w:p>
    <w:p w14:paraId="7CB180D6" w14:textId="48486CD4" w:rsidR="00417B1B" w:rsidRDefault="00417B1B" w:rsidP="00417B1B">
      <w:pPr>
        <w:pStyle w:val="BodyText"/>
      </w:pPr>
      <w:r w:rsidRPr="003D3D7B">
        <w:rPr>
          <w:rStyle w:val="Bold"/>
        </w:rPr>
        <w:t>Ex-gratia expenses</w:t>
      </w:r>
      <w:r w:rsidR="003D3D7B">
        <w:t xml:space="preserve">: </w:t>
      </w:r>
      <w:r>
        <w:t>Ex-gratia expenses mean the voluntary payment of money or other non-monetary benefit (e.g. a write-off) that is not made either to acquire goods, services or other benefits for the entity or to meet a legal liability, or to settle or resolve a possible legal liability or claim against the entity.</w:t>
      </w:r>
    </w:p>
    <w:p w14:paraId="1CD44F99" w14:textId="36375D32" w:rsidR="00417B1B" w:rsidRDefault="00417B1B" w:rsidP="00417B1B">
      <w:pPr>
        <w:pStyle w:val="BodyText"/>
      </w:pPr>
      <w:r w:rsidRPr="003D3D7B">
        <w:rPr>
          <w:rStyle w:val="Bold"/>
        </w:rPr>
        <w:t>Financial asset</w:t>
      </w:r>
      <w:r w:rsidR="003D3D7B" w:rsidRPr="003D3D7B">
        <w:rPr>
          <w:rStyle w:val="Bold"/>
        </w:rPr>
        <w:t xml:space="preserve">: </w:t>
      </w:r>
      <w:r>
        <w:t>Financial asset is any asset that is:</w:t>
      </w:r>
    </w:p>
    <w:p w14:paraId="17FE50B0" w14:textId="77777777" w:rsidR="00417B1B" w:rsidRDefault="00417B1B" w:rsidP="00A01DC4">
      <w:pPr>
        <w:pStyle w:val="ListAlpha1"/>
        <w:numPr>
          <w:ilvl w:val="0"/>
          <w:numId w:val="36"/>
        </w:numPr>
      </w:pPr>
      <w:r>
        <w:t>cash;</w:t>
      </w:r>
    </w:p>
    <w:p w14:paraId="126A3AF2" w14:textId="77777777" w:rsidR="00417B1B" w:rsidRDefault="00417B1B" w:rsidP="00417B1B">
      <w:pPr>
        <w:pStyle w:val="ListAlpha1"/>
      </w:pPr>
      <w:r>
        <w:t>an equity instrument of another entity;</w:t>
      </w:r>
    </w:p>
    <w:p w14:paraId="10640293" w14:textId="77777777" w:rsidR="00417B1B" w:rsidRDefault="00417B1B" w:rsidP="00417B1B">
      <w:pPr>
        <w:pStyle w:val="ListAlpha1"/>
      </w:pPr>
      <w:r>
        <w:t>a contractual right:</w:t>
      </w:r>
    </w:p>
    <w:p w14:paraId="67C37EC4" w14:textId="77777777" w:rsidR="00417B1B" w:rsidRDefault="00417B1B" w:rsidP="003D3D7B">
      <w:pPr>
        <w:pStyle w:val="ListAlpha2"/>
      </w:pPr>
      <w:r>
        <w:t>to receive cash or another financial asset from another entity; or</w:t>
      </w:r>
    </w:p>
    <w:p w14:paraId="51E31C57" w14:textId="20C98AFF" w:rsidR="00417B1B" w:rsidRDefault="00417B1B" w:rsidP="003D3D7B">
      <w:pPr>
        <w:pStyle w:val="ListAlpha2"/>
      </w:pPr>
      <w:r>
        <w:t>to exchange financial assets or financial liabilities with another entity under conditions that are potentially favourable to</w:t>
      </w:r>
      <w:r w:rsidR="00D45E5B">
        <w:t xml:space="preserve"> </w:t>
      </w:r>
      <w:r>
        <w:t>the entity; or</w:t>
      </w:r>
    </w:p>
    <w:p w14:paraId="10C3081B" w14:textId="77777777" w:rsidR="00417B1B" w:rsidRDefault="00417B1B" w:rsidP="00417B1B">
      <w:pPr>
        <w:pStyle w:val="ListAlpha1"/>
      </w:pPr>
      <w:r>
        <w:t>a contract that will or may be settled in the entity’s own equity instruments and is:</w:t>
      </w:r>
    </w:p>
    <w:p w14:paraId="251AA6C3" w14:textId="32ADD0DE" w:rsidR="00417B1B" w:rsidRDefault="00417B1B" w:rsidP="003D3D7B">
      <w:pPr>
        <w:pStyle w:val="ListAlpha2"/>
      </w:pPr>
      <w:r>
        <w:t>a non-derivative for which the entity is or may</w:t>
      </w:r>
      <w:r w:rsidR="00D45E5B">
        <w:t xml:space="preserve"> </w:t>
      </w:r>
      <w:r>
        <w:t>be obliged to receive a variable number of the</w:t>
      </w:r>
      <w:r w:rsidR="00D45E5B">
        <w:t xml:space="preserve"> </w:t>
      </w:r>
      <w:r>
        <w:t>entity’s own equity instruments; or</w:t>
      </w:r>
    </w:p>
    <w:p w14:paraId="0A7C4E1A" w14:textId="77777777" w:rsidR="00417B1B" w:rsidRDefault="00417B1B" w:rsidP="003D3D7B">
      <w:pPr>
        <w:pStyle w:val="ListAlpha2"/>
      </w:pPr>
      <w:r>
        <w:t>a derivative that will or may be settled other than by the exchange of a fixed amount of cash or another financial asset for a fixed number of the entity’s own equity instruments.</w:t>
      </w:r>
    </w:p>
    <w:p w14:paraId="1878569C" w14:textId="75B108AB" w:rsidR="00417B1B" w:rsidRDefault="00417B1B" w:rsidP="00417B1B">
      <w:pPr>
        <w:pStyle w:val="BodyText"/>
      </w:pPr>
      <w:r w:rsidRPr="003D3D7B">
        <w:rPr>
          <w:rStyle w:val="Bold"/>
        </w:rPr>
        <w:lastRenderedPageBreak/>
        <w:t>Financial instrument</w:t>
      </w:r>
      <w:r w:rsidR="003D3D7B" w:rsidRPr="003D3D7B">
        <w:rPr>
          <w:rStyle w:val="Bold"/>
        </w:rPr>
        <w:t xml:space="preserve">: </w:t>
      </w:r>
      <w:r>
        <w:t xml:space="preserve">Financial instrument is any contract that gives rise to a financial asset of one entity and a financial liability or equity instrument of another entity. </w:t>
      </w:r>
    </w:p>
    <w:p w14:paraId="2AB46D4B" w14:textId="54E2D5E1" w:rsidR="00417B1B" w:rsidRDefault="00417B1B" w:rsidP="00417B1B">
      <w:pPr>
        <w:pStyle w:val="BodyText"/>
      </w:pPr>
      <w:r w:rsidRPr="003D3D7B">
        <w:rPr>
          <w:rStyle w:val="Bold"/>
        </w:rPr>
        <w:t>Financial liability</w:t>
      </w:r>
      <w:r w:rsidR="003D3D7B" w:rsidRPr="003D3D7B">
        <w:rPr>
          <w:rStyle w:val="Bold"/>
        </w:rPr>
        <w:t xml:space="preserve">: </w:t>
      </w:r>
      <w:r>
        <w:t>Financial liability is any liability that is:</w:t>
      </w:r>
    </w:p>
    <w:p w14:paraId="66D1B2EE" w14:textId="77777777" w:rsidR="00417B1B" w:rsidRDefault="00417B1B" w:rsidP="00A01DC4">
      <w:pPr>
        <w:pStyle w:val="ListAlpha1"/>
        <w:numPr>
          <w:ilvl w:val="0"/>
          <w:numId w:val="37"/>
        </w:numPr>
      </w:pPr>
      <w:r>
        <w:t>a contractual obligation:</w:t>
      </w:r>
    </w:p>
    <w:p w14:paraId="15CA48C1" w14:textId="20EC7C9E" w:rsidR="00417B1B" w:rsidRDefault="00417B1B" w:rsidP="003D3D7B">
      <w:pPr>
        <w:pStyle w:val="ListAlpha2"/>
      </w:pPr>
      <w:r>
        <w:t>to deliver cash or another financial asset to</w:t>
      </w:r>
      <w:r w:rsidR="00D45E5B">
        <w:t xml:space="preserve"> </w:t>
      </w:r>
      <w:r>
        <w:t>another entity; or</w:t>
      </w:r>
    </w:p>
    <w:p w14:paraId="0C55C3FF" w14:textId="77777777" w:rsidR="00417B1B" w:rsidRDefault="00417B1B" w:rsidP="003D3D7B">
      <w:pPr>
        <w:pStyle w:val="ListAlpha2"/>
      </w:pPr>
      <w:r>
        <w:t>to exchange financial assets or financial liabilities with another entity under conditions that are potentially unfavourable to the entity; or</w:t>
      </w:r>
    </w:p>
    <w:p w14:paraId="514CC3BC" w14:textId="77777777" w:rsidR="00417B1B" w:rsidRDefault="00417B1B" w:rsidP="00417B1B">
      <w:pPr>
        <w:pStyle w:val="ListAlpha1"/>
      </w:pPr>
      <w:r>
        <w:t>a contract that will or may be settled in the entity’s own equity instruments and is:</w:t>
      </w:r>
    </w:p>
    <w:p w14:paraId="08FDE2AF" w14:textId="566AF62E" w:rsidR="00417B1B" w:rsidRDefault="00417B1B" w:rsidP="003D3D7B">
      <w:pPr>
        <w:pStyle w:val="ListAlpha2"/>
      </w:pPr>
      <w:r>
        <w:t>a non derivative for which the entity is or may</w:t>
      </w:r>
      <w:r w:rsidR="00D45E5B">
        <w:t xml:space="preserve"> </w:t>
      </w:r>
      <w:r>
        <w:t>be obliged to deliver a variable number of the entity’s own equity instruments; or</w:t>
      </w:r>
    </w:p>
    <w:p w14:paraId="0EEE0FD2" w14:textId="77777777" w:rsidR="00417B1B" w:rsidRDefault="00417B1B" w:rsidP="003D3D7B">
      <w:pPr>
        <w:pStyle w:val="ListAlpha2"/>
      </w:pPr>
      <w:r>
        <w:t>a derivative that will or may be settled other than by the exchange of a fixed amount of cash or another financial asset for a fixed number of the entity’s own equity instruments. For this purpose, the entity’s own equity instruments do not include instruments that are themselves contracts for the future receipt or delivery of the entity’s own equity instruments.</w:t>
      </w:r>
    </w:p>
    <w:p w14:paraId="33CE144A" w14:textId="4437A3CC" w:rsidR="00417B1B" w:rsidRDefault="00417B1B" w:rsidP="00417B1B">
      <w:pPr>
        <w:pStyle w:val="BodyText"/>
      </w:pPr>
      <w:r w:rsidRPr="003D3D7B">
        <w:rPr>
          <w:rStyle w:val="Bold"/>
        </w:rPr>
        <w:t>Financial statements</w:t>
      </w:r>
      <w:r w:rsidR="003D3D7B" w:rsidRPr="003D3D7B">
        <w:rPr>
          <w:rStyle w:val="Bold"/>
        </w:rPr>
        <w:t>:</w:t>
      </w:r>
      <w:r w:rsidR="003D3D7B">
        <w:t xml:space="preserve"> </w:t>
      </w:r>
      <w:r>
        <w:t>Financial statements in this report comprises:</w:t>
      </w:r>
    </w:p>
    <w:p w14:paraId="03ED2E95" w14:textId="77777777" w:rsidR="00417B1B" w:rsidRDefault="00417B1B" w:rsidP="00A01DC4">
      <w:pPr>
        <w:pStyle w:val="ListAlpha1"/>
        <w:numPr>
          <w:ilvl w:val="0"/>
          <w:numId w:val="38"/>
        </w:numPr>
      </w:pPr>
      <w:r>
        <w:tab/>
        <w:t>a balance sheet as at the end of the period;</w:t>
      </w:r>
    </w:p>
    <w:p w14:paraId="3D20B97C" w14:textId="3B5A5C0D" w:rsidR="00417B1B" w:rsidRDefault="00417B1B" w:rsidP="00417B1B">
      <w:pPr>
        <w:pStyle w:val="ListAlpha1"/>
      </w:pPr>
      <w:r>
        <w:tab/>
        <w:t>a comprehensive operating statement for the</w:t>
      </w:r>
      <w:r w:rsidR="00D45E5B">
        <w:t xml:space="preserve"> </w:t>
      </w:r>
      <w:r>
        <w:t>period;</w:t>
      </w:r>
    </w:p>
    <w:p w14:paraId="2B789C18" w14:textId="77777777" w:rsidR="00417B1B" w:rsidRDefault="00417B1B" w:rsidP="00417B1B">
      <w:pPr>
        <w:pStyle w:val="ListAlpha1"/>
      </w:pPr>
      <w:r>
        <w:t>a statement of changes in equity for the period;</w:t>
      </w:r>
    </w:p>
    <w:p w14:paraId="4D091A96" w14:textId="77777777" w:rsidR="00417B1B" w:rsidRDefault="00417B1B" w:rsidP="00417B1B">
      <w:pPr>
        <w:pStyle w:val="ListAlpha1"/>
      </w:pPr>
      <w:r>
        <w:t>a cash flow statement for the period;</w:t>
      </w:r>
    </w:p>
    <w:p w14:paraId="714DCC79" w14:textId="77777777" w:rsidR="00417B1B" w:rsidRDefault="00417B1B" w:rsidP="00417B1B">
      <w:pPr>
        <w:pStyle w:val="ListAlpha1"/>
      </w:pPr>
      <w:r>
        <w:t>notes, comprising a summary of significant accounting policies and other explanatory information;</w:t>
      </w:r>
    </w:p>
    <w:p w14:paraId="50AA31F2" w14:textId="1380D6D1" w:rsidR="00417B1B" w:rsidRDefault="00417B1B" w:rsidP="00417B1B">
      <w:pPr>
        <w:pStyle w:val="ListAlpha1"/>
      </w:pPr>
      <w:r>
        <w:t>comparative information in respect of the preceding period as specified in paragraph 38 of AASB 101 Presentation of Financial Statements;</w:t>
      </w:r>
      <w:r w:rsidR="00D45E5B">
        <w:t xml:space="preserve"> </w:t>
      </w:r>
      <w:r>
        <w:t>and</w:t>
      </w:r>
    </w:p>
    <w:p w14:paraId="2C4AF1A6" w14:textId="77777777" w:rsidR="00417B1B" w:rsidRDefault="00417B1B" w:rsidP="00417B1B">
      <w:pPr>
        <w:pStyle w:val="ListAlpha1"/>
      </w:pPr>
      <w:r>
        <w:t>a statement of financial position as at the beginning of the preceding period when an entity applies an accounting policy retrospectively or makes a retrospective restatement of items in its financial statements, or when it reclassifies items in its financial statements in accordance with paragraphs 41 of AASB 101.</w:t>
      </w:r>
    </w:p>
    <w:p w14:paraId="738A6C05" w14:textId="3DBA4C5D" w:rsidR="00417B1B" w:rsidRDefault="00417B1B" w:rsidP="00417B1B">
      <w:pPr>
        <w:pStyle w:val="BodyText"/>
      </w:pPr>
      <w:r w:rsidRPr="003D3D7B">
        <w:rPr>
          <w:rStyle w:val="Bold"/>
        </w:rPr>
        <w:t>Grant expenses</w:t>
      </w:r>
      <w:r w:rsidR="003D3D7B" w:rsidRPr="003D3D7B">
        <w:rPr>
          <w:rStyle w:val="Bold"/>
        </w:rPr>
        <w:t xml:space="preserve">: </w:t>
      </w:r>
      <w:r>
        <w:t>Grant expenses and other transfers are transactions in which one unit provides goods, services, assets (or extinguishes a liability) or labour to another unit without receiving approximately equal value in return. Grants can</w:t>
      </w:r>
      <w:r w:rsidR="00D45E5B">
        <w:t xml:space="preserve"> </w:t>
      </w:r>
      <w:r>
        <w:t xml:space="preserve">either be operating or capital in nature. </w:t>
      </w:r>
    </w:p>
    <w:p w14:paraId="205F0337" w14:textId="77777777" w:rsidR="00417B1B" w:rsidRDefault="00417B1B" w:rsidP="00417B1B">
      <w:pPr>
        <w:pStyle w:val="BodyText"/>
      </w:pPr>
      <w:r>
        <w:t xml:space="preserve">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 reciprocal transfers. Receipt and sacrifice of approximately equal value may occur, but only by coincidence. For example, governments are not obliged to provide commensurate benefits, in the form of goods or services, to particular taxpayers in return for their taxes. </w:t>
      </w:r>
    </w:p>
    <w:p w14:paraId="780B1125" w14:textId="77777777" w:rsidR="00417B1B" w:rsidRDefault="00417B1B" w:rsidP="00417B1B">
      <w:pPr>
        <w:pStyle w:val="BodyText"/>
      </w:pPr>
      <w:r>
        <w:lastRenderedPageBreak/>
        <w:t>Grants can be paid as general purpose grants, which refer to grants that are not subject to conditions regarding their use. Alternatively, they may be paid as specific purpose grants, which are paid for a particular purpose and/or have conditions attached regarding their use.</w:t>
      </w:r>
    </w:p>
    <w:p w14:paraId="4BEF8D34" w14:textId="47E456FD" w:rsidR="00417B1B" w:rsidRDefault="00417B1B" w:rsidP="00417B1B">
      <w:pPr>
        <w:pStyle w:val="BodyText"/>
      </w:pPr>
      <w:r w:rsidRPr="003D3D7B">
        <w:rPr>
          <w:rStyle w:val="Bold"/>
        </w:rPr>
        <w:t>General government sector</w:t>
      </w:r>
      <w:r w:rsidR="003D3D7B" w:rsidRPr="003D3D7B">
        <w:rPr>
          <w:rStyle w:val="Bold"/>
        </w:rPr>
        <w:t xml:space="preserve">: </w:t>
      </w:r>
      <w:r>
        <w:t>General government sector comprises all government departments, offices and other bodies engaged in providing services free of charge or at prices significantly below their cost of production. General government services include those that are mainly non-market in nature, those that are largely for collective consumption by the community and those that involve the transfer or redistribution of income. These services are financed mainly through taxes, or other compulsory levies and user</w:t>
      </w:r>
      <w:r w:rsidR="00D45E5B">
        <w:t xml:space="preserve"> </w:t>
      </w:r>
      <w:r>
        <w:t>charges.</w:t>
      </w:r>
    </w:p>
    <w:p w14:paraId="304BB3CE" w14:textId="39E04513" w:rsidR="00417B1B" w:rsidRDefault="00417B1B" w:rsidP="00417B1B">
      <w:pPr>
        <w:pStyle w:val="BodyText"/>
      </w:pPr>
      <w:r w:rsidRPr="003D3D7B">
        <w:rPr>
          <w:rStyle w:val="Bold"/>
        </w:rPr>
        <w:t>Interest expense</w:t>
      </w:r>
      <w:r w:rsidR="003D3D7B" w:rsidRPr="003D3D7B">
        <w:rPr>
          <w:rStyle w:val="Bold"/>
        </w:rPr>
        <w:t xml:space="preserve">: </w:t>
      </w:r>
      <w:r>
        <w:t>Interest expense represents costs incurred in connection with borrowings. It includes interest on advances, loans, overdrafts, bonds and bills, deposits, interest components of finance lease repayments, and amortisation of discounts or premiums in relation to borrowings.</w:t>
      </w:r>
    </w:p>
    <w:p w14:paraId="25DADAE6" w14:textId="29372847" w:rsidR="00417B1B" w:rsidRDefault="00417B1B" w:rsidP="00417B1B">
      <w:pPr>
        <w:pStyle w:val="BodyText"/>
      </w:pPr>
      <w:r w:rsidRPr="003D3D7B">
        <w:rPr>
          <w:rStyle w:val="Bold"/>
        </w:rPr>
        <w:t>Leases</w:t>
      </w:r>
      <w:r w:rsidR="003D3D7B" w:rsidRPr="003D3D7B">
        <w:rPr>
          <w:rStyle w:val="Bold"/>
        </w:rPr>
        <w:t xml:space="preserve">: </w:t>
      </w:r>
      <w:r>
        <w:t>Leases are rights to use an asset for an agreed period of time in exchange for payment. Leases are classified at their inception as either operating or finance leases based on the economic substance of the agreement so as to reflect the risks and rewards incidental to ownership. Leases of infrastructure, property, plant and equipment are classified as finance leases whenever the terms of the lease transfer substantially all the risks and rewards of ownership from the lessor to the lessee. All other leases are classified as operating leases.</w:t>
      </w:r>
    </w:p>
    <w:p w14:paraId="7005EECC" w14:textId="6E06E81A" w:rsidR="00417B1B" w:rsidRDefault="00417B1B" w:rsidP="00417B1B">
      <w:pPr>
        <w:pStyle w:val="BodyText"/>
      </w:pPr>
      <w:r w:rsidRPr="003D3D7B">
        <w:rPr>
          <w:rStyle w:val="Bold"/>
        </w:rPr>
        <w:t>Net financial worth</w:t>
      </w:r>
      <w:r w:rsidR="003D3D7B" w:rsidRPr="003D3D7B">
        <w:rPr>
          <w:rStyle w:val="Bold"/>
        </w:rPr>
        <w:t xml:space="preserve">: </w:t>
      </w:r>
      <w:r>
        <w:t>Net financial worth is equal to financial assets minus liabilities. It is a broader measure than net debt as it incorporates provisions made (such as superannuation, but excluding depreciation and bad debts) as well as holdings of equity. Net financial worth includes all classes of financial assets and liabilities, only some of which are included in</w:t>
      </w:r>
      <w:r w:rsidR="00D45E5B">
        <w:t xml:space="preserve"> </w:t>
      </w:r>
      <w:r>
        <w:t>net</w:t>
      </w:r>
      <w:r w:rsidR="00D45E5B">
        <w:t xml:space="preserve"> </w:t>
      </w:r>
      <w:r>
        <w:t xml:space="preserve">debt. </w:t>
      </w:r>
    </w:p>
    <w:p w14:paraId="55A3DD17" w14:textId="60C4B640" w:rsidR="00417B1B" w:rsidRDefault="00417B1B" w:rsidP="00417B1B">
      <w:pPr>
        <w:pStyle w:val="BodyText"/>
      </w:pPr>
      <w:r w:rsidRPr="003D3D7B">
        <w:rPr>
          <w:rStyle w:val="Bold"/>
        </w:rPr>
        <w:t>Net operating balance</w:t>
      </w:r>
      <w:r w:rsidR="003D3D7B" w:rsidRPr="003D3D7B">
        <w:rPr>
          <w:rStyle w:val="Bold"/>
        </w:rPr>
        <w:t xml:space="preserve">: </w:t>
      </w:r>
      <w:r>
        <w:t>Net operating balance is a key fiscal aggregate and is revenue from transactions minus expenses from transactions. It is a summary measure of the ongoing sustainability of operations. It excludes gains and losses resulting from changes in price levels and other changes in the volume of assets. It</w:t>
      </w:r>
      <w:r w:rsidR="00D45E5B">
        <w:t xml:space="preserve"> </w:t>
      </w:r>
      <w:r>
        <w:t>is the component of the change in net worth that is due to transactions and can be attributed directly</w:t>
      </w:r>
      <w:r w:rsidR="00D45E5B">
        <w:t xml:space="preserve"> </w:t>
      </w:r>
      <w:r>
        <w:t>to government policies.</w:t>
      </w:r>
    </w:p>
    <w:p w14:paraId="75E89308" w14:textId="3D58D939" w:rsidR="00417B1B" w:rsidRDefault="00417B1B" w:rsidP="00417B1B">
      <w:pPr>
        <w:pStyle w:val="BodyText"/>
      </w:pPr>
      <w:r w:rsidRPr="003D3D7B">
        <w:rPr>
          <w:rStyle w:val="Bold"/>
        </w:rPr>
        <w:t>Net result</w:t>
      </w:r>
      <w:r w:rsidR="003D3D7B" w:rsidRPr="003D3D7B">
        <w:rPr>
          <w:rStyle w:val="Bold"/>
        </w:rPr>
        <w:t xml:space="preserve">: </w:t>
      </w:r>
      <w:r>
        <w:t xml:space="preserve">Net result is a measure of financial performance of the operations for the period. It is the net result of items of revenue, gains and expenses (including losses) recognised for the period, excluding those classified as ‘other non-owner movements in equity’. </w:t>
      </w:r>
    </w:p>
    <w:p w14:paraId="7EDCE220" w14:textId="3FE826E8" w:rsidR="00417B1B" w:rsidRDefault="00417B1B" w:rsidP="00417B1B">
      <w:pPr>
        <w:pStyle w:val="BodyText"/>
      </w:pPr>
      <w:r w:rsidRPr="003D3D7B">
        <w:rPr>
          <w:rStyle w:val="Bold"/>
        </w:rPr>
        <w:t>Net worth</w:t>
      </w:r>
      <w:r w:rsidR="003D3D7B" w:rsidRPr="003D3D7B">
        <w:rPr>
          <w:rStyle w:val="Bold"/>
        </w:rPr>
        <w:t xml:space="preserve">: </w:t>
      </w:r>
      <w:r>
        <w:t xml:space="preserve">Net worth is calculated as assets less liabilities, which is an economic measure of wealth. </w:t>
      </w:r>
    </w:p>
    <w:p w14:paraId="622C3AD4" w14:textId="455082B8" w:rsidR="00417B1B" w:rsidRDefault="00417B1B" w:rsidP="00417B1B">
      <w:pPr>
        <w:pStyle w:val="BodyText"/>
      </w:pPr>
      <w:r w:rsidRPr="003D3D7B">
        <w:rPr>
          <w:rStyle w:val="Bold"/>
        </w:rPr>
        <w:t>Non-financial assets</w:t>
      </w:r>
      <w:r w:rsidR="003D3D7B" w:rsidRPr="003D3D7B">
        <w:rPr>
          <w:rStyle w:val="Bold"/>
        </w:rPr>
        <w:t xml:space="preserve">: </w:t>
      </w:r>
      <w:r>
        <w:t>Non-financial assets are all assets that are not financial assets. It includes land, buildings, plant</w:t>
      </w:r>
      <w:r w:rsidR="00D45E5B">
        <w:t xml:space="preserve"> </w:t>
      </w:r>
      <w:r>
        <w:t>and equipment, cultural and heritage assets</w:t>
      </w:r>
      <w:r w:rsidR="00D45E5B">
        <w:t xml:space="preserve"> </w:t>
      </w:r>
      <w:r>
        <w:t>and</w:t>
      </w:r>
      <w:r w:rsidR="00D45E5B">
        <w:t xml:space="preserve"> </w:t>
      </w:r>
      <w:r>
        <w:t xml:space="preserve">intangibles. </w:t>
      </w:r>
    </w:p>
    <w:p w14:paraId="743A17C4" w14:textId="215E0CA1" w:rsidR="00417B1B" w:rsidRDefault="00417B1B" w:rsidP="00417B1B">
      <w:pPr>
        <w:pStyle w:val="BodyText"/>
      </w:pPr>
      <w:r w:rsidRPr="003D3D7B">
        <w:rPr>
          <w:rStyle w:val="Bold"/>
        </w:rPr>
        <w:t>Operating result</w:t>
      </w:r>
      <w:r w:rsidR="003D3D7B" w:rsidRPr="003D3D7B">
        <w:rPr>
          <w:rStyle w:val="Bold"/>
        </w:rPr>
        <w:t xml:space="preserve">: </w:t>
      </w:r>
      <w:r>
        <w:t>Operating result is a measure of financial performance of the operations for the period. It</w:t>
      </w:r>
      <w:r w:rsidR="00D45E5B">
        <w:t xml:space="preserve"> </w:t>
      </w:r>
      <w:r>
        <w:t>is the net result of items of revenue, gains and expenses (including losses) recognised for the period, excluding those that are classified as ‘other non-owner movements in equity’. Refer also</w:t>
      </w:r>
      <w:r w:rsidR="00D45E5B">
        <w:t xml:space="preserve"> </w:t>
      </w:r>
      <w:r>
        <w:t>‘net</w:t>
      </w:r>
      <w:r w:rsidR="00D45E5B">
        <w:t xml:space="preserve"> </w:t>
      </w:r>
      <w:r>
        <w:t xml:space="preserve">result’. </w:t>
      </w:r>
    </w:p>
    <w:p w14:paraId="104EE3AC" w14:textId="1D8ECE7B" w:rsidR="00417B1B" w:rsidRDefault="00417B1B" w:rsidP="00417B1B">
      <w:pPr>
        <w:pStyle w:val="BodyText"/>
      </w:pPr>
      <w:r w:rsidRPr="003D3D7B">
        <w:rPr>
          <w:rStyle w:val="Bold"/>
        </w:rPr>
        <w:t>Other economic flows included in net result</w:t>
      </w:r>
      <w:r w:rsidR="003D3D7B" w:rsidRPr="003D3D7B">
        <w:rPr>
          <w:rStyle w:val="Bold"/>
        </w:rPr>
        <w:t xml:space="preserve">: </w:t>
      </w:r>
      <w:r>
        <w:t xml:space="preserve">Other economic flows included in net result are changes in the volume or value of an asset or liability that do not result from transactions. In simple terms, other economic flows are changes arising from market remeasurements. They include gains and losses from disposals, revaluations and impairments of non-current physical and intangible assets; fair value changes of financial instruments and agricultural assets; and depletion of natural assets (non-produced) from their use or removal. </w:t>
      </w:r>
    </w:p>
    <w:p w14:paraId="19663F7C" w14:textId="14218965" w:rsidR="00417B1B" w:rsidRDefault="00417B1B" w:rsidP="00417B1B">
      <w:pPr>
        <w:pStyle w:val="BodyText"/>
      </w:pPr>
      <w:r w:rsidRPr="003D3D7B">
        <w:rPr>
          <w:rStyle w:val="Bold"/>
        </w:rPr>
        <w:lastRenderedPageBreak/>
        <w:t>Other economic flows – other comprehensive</w:t>
      </w:r>
      <w:r w:rsidR="00D45E5B" w:rsidRPr="003D3D7B">
        <w:rPr>
          <w:rStyle w:val="Bold"/>
        </w:rPr>
        <w:t xml:space="preserve"> </w:t>
      </w:r>
      <w:r w:rsidRPr="003D3D7B">
        <w:rPr>
          <w:rStyle w:val="Bold"/>
        </w:rPr>
        <w:t>income</w:t>
      </w:r>
      <w:r w:rsidR="003D3D7B" w:rsidRPr="003D3D7B">
        <w:rPr>
          <w:rStyle w:val="Bold"/>
        </w:rPr>
        <w:t xml:space="preserve">: </w:t>
      </w:r>
      <w:r>
        <w:t xml:space="preserve">Other economic flows – other comprehensive income comprises items (including reclassification adjustments) that are not recognised in net result as required or permitted by other Australian Accounting Standards. They include changes in physical asset revaluation surplus and gains and losses on remeasuring available-for-sale financial assets. </w:t>
      </w:r>
    </w:p>
    <w:p w14:paraId="0D7091E2" w14:textId="2F9C3C19" w:rsidR="00417B1B" w:rsidRDefault="00417B1B" w:rsidP="00417B1B">
      <w:pPr>
        <w:pStyle w:val="BodyText"/>
      </w:pPr>
      <w:r w:rsidRPr="003D3D7B">
        <w:rPr>
          <w:rStyle w:val="Bold"/>
        </w:rPr>
        <w:t>Payables</w:t>
      </w:r>
      <w:r w:rsidR="003D3D7B" w:rsidRPr="003D3D7B">
        <w:rPr>
          <w:rStyle w:val="Bold"/>
        </w:rPr>
        <w:t xml:space="preserve">: </w:t>
      </w:r>
      <w:r>
        <w:t>Payables includes short and long-term trade debt and accounts payable, grants, taxes and interest</w:t>
      </w:r>
      <w:r w:rsidR="00D45E5B">
        <w:t xml:space="preserve"> </w:t>
      </w:r>
      <w:r>
        <w:t>payable.</w:t>
      </w:r>
    </w:p>
    <w:p w14:paraId="3D5B8CEC" w14:textId="428B4180" w:rsidR="00417B1B" w:rsidRDefault="00417B1B" w:rsidP="00417B1B">
      <w:pPr>
        <w:pStyle w:val="BodyText"/>
      </w:pPr>
      <w:r w:rsidRPr="003D3D7B">
        <w:rPr>
          <w:rStyle w:val="Bold"/>
        </w:rPr>
        <w:t>Present Value</w:t>
      </w:r>
      <w:r w:rsidR="003D3D7B" w:rsidRPr="003D3D7B">
        <w:rPr>
          <w:rStyle w:val="Bold"/>
        </w:rPr>
        <w:t xml:space="preserve">: </w:t>
      </w:r>
      <w:r>
        <w:t>Present Value is a financial calculation that measures the worth of future amount of money in today's dollars adjusted for interest and inflation.</w:t>
      </w:r>
    </w:p>
    <w:p w14:paraId="5A41A941" w14:textId="7BCEA4C7" w:rsidR="00417B1B" w:rsidRDefault="00417B1B" w:rsidP="00417B1B">
      <w:pPr>
        <w:pStyle w:val="BodyText"/>
      </w:pPr>
      <w:r w:rsidRPr="003D3D7B">
        <w:rPr>
          <w:rStyle w:val="Bold"/>
        </w:rPr>
        <w:t>Produced assets</w:t>
      </w:r>
      <w:r w:rsidR="003D3D7B" w:rsidRPr="003D3D7B">
        <w:rPr>
          <w:rStyle w:val="Bold"/>
        </w:rPr>
        <w:t xml:space="preserve">: </w:t>
      </w:r>
      <w:r>
        <w:t>Produced assets include buildings, plant and equipment, inventories, cultivated assets and certain intangible assets. Intangible produced assets may include computer software and research and development costs (not including the start-up costs associated with capital projects).</w:t>
      </w:r>
    </w:p>
    <w:p w14:paraId="05291D68" w14:textId="179FDE42" w:rsidR="00417B1B" w:rsidRDefault="00417B1B" w:rsidP="00417B1B">
      <w:pPr>
        <w:pStyle w:val="BodyText"/>
      </w:pPr>
      <w:r w:rsidRPr="003D3D7B">
        <w:rPr>
          <w:rStyle w:val="Bold"/>
        </w:rPr>
        <w:t>Receivables</w:t>
      </w:r>
      <w:r w:rsidR="003D3D7B" w:rsidRPr="003D3D7B">
        <w:rPr>
          <w:rStyle w:val="Bold"/>
        </w:rPr>
        <w:t xml:space="preserve">: </w:t>
      </w:r>
      <w:r>
        <w:t>Receivables include amounts owing from government through appropriation receivable, short and long-term trade credit and accounts receivable, accrued investment income, grants, taxes and interest receivable.</w:t>
      </w:r>
    </w:p>
    <w:p w14:paraId="30A4EE01" w14:textId="5B4C507B" w:rsidR="00417B1B" w:rsidRDefault="00417B1B" w:rsidP="00417B1B">
      <w:pPr>
        <w:pStyle w:val="BodyText"/>
      </w:pPr>
      <w:r w:rsidRPr="003D3D7B">
        <w:rPr>
          <w:rStyle w:val="Bold"/>
        </w:rPr>
        <w:t>Sales of goods and services</w:t>
      </w:r>
      <w:r w:rsidR="003D3D7B" w:rsidRPr="003D3D7B">
        <w:rPr>
          <w:rStyle w:val="Bold"/>
        </w:rPr>
        <w:t xml:space="preserve">: </w:t>
      </w:r>
      <w:r>
        <w:t>Sales of goods and services refers to income from the direct provision of goods and services and includes fees and charges for services rendered, sales of goods and services, fees from regulatory services and work done as an agent for private enterprises. It also includes rental income under operating leases and on produced assets, such as buildings and entertainment, but excludes rent income from the use of non-produced assets, such as land. User charges includes sale of goods and services income.</w:t>
      </w:r>
    </w:p>
    <w:p w14:paraId="63812061" w14:textId="313D4AEB" w:rsidR="00417B1B" w:rsidRDefault="00417B1B" w:rsidP="00417B1B">
      <w:pPr>
        <w:pStyle w:val="BodyText"/>
      </w:pPr>
      <w:r w:rsidRPr="003D3D7B">
        <w:rPr>
          <w:rStyle w:val="Bold"/>
        </w:rPr>
        <w:t>Supplies and services</w:t>
      </w:r>
      <w:r w:rsidR="003D3D7B" w:rsidRPr="003D3D7B">
        <w:rPr>
          <w:rStyle w:val="Bold"/>
        </w:rPr>
        <w:t xml:space="preserve">: </w:t>
      </w:r>
      <w:r>
        <w:t xml:space="preserve">Supplies and services generally represent cost of goods sold and the day to day running costs, including maintenance costs, incurred in the normal operations of </w:t>
      </w:r>
      <w:r w:rsidR="00E57EEE">
        <w:t>Court Services Victoria</w:t>
      </w:r>
      <w:r>
        <w:t>.</w:t>
      </w:r>
    </w:p>
    <w:p w14:paraId="5E71117D" w14:textId="26921BD4" w:rsidR="00417B1B" w:rsidRDefault="00417B1B" w:rsidP="00417B1B">
      <w:pPr>
        <w:pStyle w:val="BodyText"/>
      </w:pPr>
      <w:r w:rsidRPr="003D3D7B">
        <w:rPr>
          <w:rStyle w:val="Bold"/>
        </w:rPr>
        <w:t>Transactions</w:t>
      </w:r>
      <w:r w:rsidR="003D3D7B" w:rsidRPr="003D3D7B">
        <w:rPr>
          <w:rStyle w:val="Bold"/>
        </w:rPr>
        <w:t xml:space="preserve">: </w:t>
      </w:r>
      <w:r>
        <w:t>Transactions are those economic flows that are considered to arise as a result of policy decisions, usually an interaction between two entities by mutual agreement. They also include flows into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Government.</w:t>
      </w:r>
    </w:p>
    <w:p w14:paraId="09A051BB" w14:textId="3A20C9A9" w:rsidR="00E952AB" w:rsidRDefault="00417B1B" w:rsidP="00417B1B">
      <w:pPr>
        <w:pStyle w:val="BodyText"/>
      </w:pPr>
      <w:r w:rsidRPr="003D3D7B">
        <w:rPr>
          <w:rStyle w:val="Bold"/>
        </w:rPr>
        <w:t>Style conventions</w:t>
      </w:r>
      <w:r w:rsidR="003D3D7B" w:rsidRPr="003D3D7B">
        <w:rPr>
          <w:rStyle w:val="Bold"/>
        </w:rPr>
        <w:t xml:space="preserve">: </w:t>
      </w:r>
      <w:r>
        <w:t>Figures in the tables and in the text have been rounded. Discrepancies in tables between totals and sums of components reflect rounding. Percentage variations in all tables are based on</w:t>
      </w:r>
      <w:r w:rsidR="00D45E5B">
        <w:t xml:space="preserve"> </w:t>
      </w:r>
      <w:r>
        <w:t>the</w:t>
      </w:r>
      <w:r w:rsidR="00D45E5B">
        <w:t xml:space="preserve"> </w:t>
      </w:r>
      <w:r>
        <w:t>underlying unrounded amounts.</w:t>
      </w:r>
    </w:p>
    <w:p w14:paraId="5325D669" w14:textId="666C24D5" w:rsidR="00417B1B" w:rsidRDefault="00E952AB" w:rsidP="00417B1B">
      <w:pPr>
        <w:pStyle w:val="BodyText"/>
      </w:pPr>
      <w:r>
        <w:t>The</w:t>
      </w:r>
      <w:r w:rsidR="00417B1B">
        <w:t xml:space="preserve"> notation used in the tables is as follows:</w:t>
      </w:r>
    </w:p>
    <w:p w14:paraId="6D9F4D76" w14:textId="28AA5974" w:rsidR="00417B1B" w:rsidRDefault="00D1570C" w:rsidP="00D1570C">
      <w:pPr>
        <w:pStyle w:val="NoSpacing"/>
        <w:tabs>
          <w:tab w:val="left" w:pos="1134"/>
        </w:tabs>
      </w:pPr>
      <w:r>
        <w:t>Hyphen</w:t>
      </w:r>
      <w:r w:rsidR="00417B1B">
        <w:tab/>
        <w:t>zero, or rounded to zero</w:t>
      </w:r>
    </w:p>
    <w:p w14:paraId="136BA779" w14:textId="77777777" w:rsidR="00417B1B" w:rsidRDefault="00417B1B" w:rsidP="00D1570C">
      <w:pPr>
        <w:pStyle w:val="NoSpacing"/>
        <w:tabs>
          <w:tab w:val="left" w:pos="1134"/>
        </w:tabs>
      </w:pPr>
      <w:r>
        <w:t>(xxx)</w:t>
      </w:r>
      <w:r>
        <w:tab/>
        <w:t>negative numbers</w:t>
      </w:r>
    </w:p>
    <w:p w14:paraId="24048D53" w14:textId="77777777" w:rsidR="00417B1B" w:rsidRDefault="00417B1B" w:rsidP="00D1570C">
      <w:pPr>
        <w:pStyle w:val="NoSpacing"/>
        <w:tabs>
          <w:tab w:val="left" w:pos="1134"/>
        </w:tabs>
      </w:pPr>
      <w:r>
        <w:t>200x</w:t>
      </w:r>
      <w:r>
        <w:tab/>
        <w:t>year period</w:t>
      </w:r>
    </w:p>
    <w:p w14:paraId="42AA8A9D" w14:textId="77777777" w:rsidR="00E952AB" w:rsidRDefault="00417B1B" w:rsidP="00D1570C">
      <w:pPr>
        <w:pStyle w:val="NoSpacing"/>
        <w:tabs>
          <w:tab w:val="left" w:pos="1134"/>
        </w:tabs>
      </w:pPr>
      <w:r>
        <w:t>200x 0x</w:t>
      </w:r>
      <w:r>
        <w:tab/>
        <w:t>year period</w:t>
      </w:r>
    </w:p>
    <w:p w14:paraId="054F7C39" w14:textId="3CCC708C" w:rsidR="00417B1B" w:rsidRDefault="00E952AB" w:rsidP="00417B1B">
      <w:pPr>
        <w:pStyle w:val="BodyText"/>
      </w:pPr>
      <w:r>
        <w:t>The</w:t>
      </w:r>
      <w:r w:rsidR="00417B1B">
        <w:t xml:space="preserve"> financial statements and notes are presented based on the illustration for a government department in the 2018-19 Model Report for Victorian Government Departments. </w:t>
      </w:r>
      <w:r w:rsidR="00460432">
        <w:t>T</w:t>
      </w:r>
      <w:r>
        <w:t>he</w:t>
      </w:r>
      <w:r w:rsidR="00417B1B">
        <w:t xml:space="preserve"> presentation </w:t>
      </w:r>
      <w:r w:rsidR="00417B1B">
        <w:lastRenderedPageBreak/>
        <w:t>of other disclosures is generally consistent with the other disclosures made in earlier publicatio</w:t>
      </w:r>
      <w:r w:rsidR="006716C9">
        <w:t xml:space="preserve">ns of the </w:t>
      </w:r>
      <w:r w:rsidR="00E57EEE">
        <w:t>Court Services Victoria</w:t>
      </w:r>
      <w:r w:rsidR="006716C9">
        <w:t>’s annual reports.</w:t>
      </w:r>
    </w:p>
    <w:p w14:paraId="555D58A5" w14:textId="77777777" w:rsidR="00417B1B" w:rsidRDefault="00417B1B" w:rsidP="00417B1B">
      <w:pPr>
        <w:pStyle w:val="Heading2"/>
      </w:pPr>
      <w:bookmarkStart w:id="447" w:name="_Ref22644089"/>
      <w:bookmarkStart w:id="448" w:name="_Toc22665217"/>
      <w:bookmarkStart w:id="449" w:name="_Note_11._Budgetary"/>
      <w:bookmarkEnd w:id="449"/>
      <w:r>
        <w:t xml:space="preserve">Note </w:t>
      </w:r>
      <w:bookmarkStart w:id="450" w:name="Note11"/>
      <w:r>
        <w:t>11</w:t>
      </w:r>
      <w:bookmarkEnd w:id="450"/>
      <w:r>
        <w:t>.</w:t>
      </w:r>
      <w:r>
        <w:tab/>
        <w:t>Budgetary Reporting</w:t>
      </w:r>
      <w:bookmarkEnd w:id="447"/>
      <w:bookmarkEnd w:id="448"/>
    </w:p>
    <w:p w14:paraId="791E85C8" w14:textId="77777777" w:rsidR="00417B1B" w:rsidRDefault="00417B1B" w:rsidP="00417B1B">
      <w:pPr>
        <w:pStyle w:val="Heading3"/>
      </w:pPr>
      <w:bookmarkStart w:id="451" w:name="_Toc22665218"/>
      <w:r>
        <w:t>Introduction</w:t>
      </w:r>
      <w:bookmarkEnd w:id="451"/>
    </w:p>
    <w:p w14:paraId="22FF53AD" w14:textId="7FEF444C" w:rsidR="00417B1B" w:rsidRDefault="00417B1B" w:rsidP="00417B1B">
      <w:pPr>
        <w:pStyle w:val="BodyText"/>
      </w:pPr>
      <w:r>
        <w:t>This section includes budget and variance analysis</w:t>
      </w:r>
      <w:r w:rsidR="00D45E5B">
        <w:t xml:space="preserve"> </w:t>
      </w:r>
      <w:r>
        <w:t>information.</w:t>
      </w:r>
    </w:p>
    <w:p w14:paraId="3839DDCD" w14:textId="77777777" w:rsidR="00417B1B" w:rsidRPr="00460432" w:rsidRDefault="00417B1B" w:rsidP="00460432">
      <w:pPr>
        <w:pStyle w:val="BodyText"/>
        <w:rPr>
          <w:rStyle w:val="Bold"/>
        </w:rPr>
      </w:pPr>
      <w:r w:rsidRPr="00460432">
        <w:rPr>
          <w:rStyle w:val="Bold"/>
        </w:rPr>
        <w:t>Structure</w:t>
      </w:r>
    </w:p>
    <w:p w14:paraId="1EFEE607" w14:textId="6D18F1AA" w:rsidR="00417B1B" w:rsidRPr="004F4F99" w:rsidRDefault="004F4F99" w:rsidP="00D1570C">
      <w:pPr>
        <w:pStyle w:val="NoSpacing"/>
      </w:pPr>
      <w:r>
        <w:fldChar w:fldCharType="begin"/>
      </w:r>
      <w:r>
        <w:instrText xml:space="preserve"> REF _Ref22653818 \h </w:instrText>
      </w:r>
      <w:r>
        <w:fldChar w:fldCharType="separate"/>
      </w:r>
      <w:r w:rsidR="0067082F" w:rsidRPr="004F4F99">
        <w:t>11.1 Comprehensive Operating Statement for the Financial Year Ended 30 June 2019</w:t>
      </w:r>
      <w:r>
        <w:fldChar w:fldCharType="end"/>
      </w:r>
      <w:r w:rsidR="00417B1B" w:rsidRPr="004F4F99">
        <w:tab/>
        <w:t>Comprehensive operating statement</w:t>
      </w:r>
    </w:p>
    <w:p w14:paraId="33CB6B3E" w14:textId="1BBBC7F3" w:rsidR="00417B1B" w:rsidRPr="004F4F99" w:rsidRDefault="004F4F99" w:rsidP="00D1570C">
      <w:pPr>
        <w:pStyle w:val="NoSpacing"/>
      </w:pPr>
      <w:r>
        <w:fldChar w:fldCharType="begin"/>
      </w:r>
      <w:r>
        <w:instrText xml:space="preserve"> REF _Ref22653835 \h </w:instrText>
      </w:r>
      <w:r>
        <w:fldChar w:fldCharType="separate"/>
      </w:r>
      <w:r w:rsidR="0067082F" w:rsidRPr="003A36C2">
        <w:t>11.2 Balance</w:t>
      </w:r>
      <w:r w:rsidR="0067082F">
        <w:t xml:space="preserve"> Sheet a</w:t>
      </w:r>
      <w:r w:rsidR="0067082F" w:rsidRPr="003A36C2">
        <w:t xml:space="preserve">s </w:t>
      </w:r>
      <w:r w:rsidR="0067082F">
        <w:t>a</w:t>
      </w:r>
      <w:r w:rsidR="0067082F" w:rsidRPr="003A36C2">
        <w:t>t 30 June 2019</w:t>
      </w:r>
      <w:r>
        <w:fldChar w:fldCharType="end"/>
      </w:r>
      <w:r w:rsidR="00417B1B" w:rsidRPr="004F4F99">
        <w:tab/>
        <w:t>Balance sheet</w:t>
      </w:r>
    </w:p>
    <w:p w14:paraId="1DDDF50E" w14:textId="1457A2CD" w:rsidR="00417B1B" w:rsidRPr="004F4F99" w:rsidRDefault="004F4F99" w:rsidP="00D1570C">
      <w:pPr>
        <w:pStyle w:val="NoSpacing"/>
      </w:pPr>
      <w:r>
        <w:fldChar w:fldCharType="begin"/>
      </w:r>
      <w:r>
        <w:instrText xml:space="preserve"> REF _Ref22653845 \h </w:instrText>
      </w:r>
      <w:r>
        <w:fldChar w:fldCharType="separate"/>
      </w:r>
      <w:r w:rsidR="0067082F">
        <w:t>11.3 Cash Flow Statement for the Financial Year Ended 30 June 2019</w:t>
      </w:r>
      <w:r>
        <w:fldChar w:fldCharType="end"/>
      </w:r>
      <w:r w:rsidR="00417B1B" w:rsidRPr="004F4F99">
        <w:tab/>
        <w:t>Cash flow statement</w:t>
      </w:r>
    </w:p>
    <w:p w14:paraId="670ED128" w14:textId="6F731F06" w:rsidR="00417B1B" w:rsidRPr="004F4F99" w:rsidRDefault="004F4F99" w:rsidP="00D1570C">
      <w:pPr>
        <w:pStyle w:val="NoSpacing"/>
      </w:pPr>
      <w:r>
        <w:fldChar w:fldCharType="begin"/>
      </w:r>
      <w:r>
        <w:instrText xml:space="preserve"> REF _Ref22653855 \h </w:instrText>
      </w:r>
      <w:r>
        <w:fldChar w:fldCharType="separate"/>
      </w:r>
      <w:r w:rsidR="0067082F" w:rsidRPr="003A36C2">
        <w:t xml:space="preserve">11.4 Statement </w:t>
      </w:r>
      <w:r w:rsidR="0067082F">
        <w:t>of Changes in Equity f</w:t>
      </w:r>
      <w:r w:rsidR="0067082F" w:rsidRPr="003A36C2">
        <w:t xml:space="preserve">or </w:t>
      </w:r>
      <w:r w:rsidR="0067082F">
        <w:t>the</w:t>
      </w:r>
      <w:r w:rsidR="0067082F" w:rsidRPr="003A36C2">
        <w:t xml:space="preserve"> Financial Year Ended 30 June 2019</w:t>
      </w:r>
      <w:r>
        <w:fldChar w:fldCharType="end"/>
      </w:r>
      <w:r w:rsidR="00417B1B" w:rsidRPr="004F4F99">
        <w:tab/>
        <w:t>Statement of changes in equity</w:t>
      </w:r>
    </w:p>
    <w:p w14:paraId="3E7AD8C7" w14:textId="0F559C66" w:rsidR="00417B1B" w:rsidRPr="004F4F99" w:rsidRDefault="004F4F99" w:rsidP="00D1570C">
      <w:pPr>
        <w:pStyle w:val="NoSpacing"/>
      </w:pPr>
      <w:r>
        <w:fldChar w:fldCharType="begin"/>
      </w:r>
      <w:r>
        <w:instrText xml:space="preserve"> REF _Ref22653867 \h </w:instrText>
      </w:r>
      <w:r>
        <w:fldChar w:fldCharType="separate"/>
      </w:r>
      <w:r w:rsidR="0067082F" w:rsidRPr="003C6EEC">
        <w:t>11.5 Administered Items</w:t>
      </w:r>
      <w:r>
        <w:fldChar w:fldCharType="end"/>
      </w:r>
      <w:r w:rsidR="00417B1B" w:rsidRPr="004F4F99">
        <w:tab/>
        <w:t>Administered items</w:t>
      </w:r>
    </w:p>
    <w:p w14:paraId="09DB1DB1" w14:textId="1B425140" w:rsidR="00417B1B" w:rsidRDefault="00417B1B" w:rsidP="00417B1B">
      <w:pPr>
        <w:pStyle w:val="Heading3"/>
      </w:pPr>
      <w:bookmarkStart w:id="452" w:name="Note111"/>
      <w:bookmarkStart w:id="453" w:name="_Ref22653804"/>
      <w:bookmarkStart w:id="454" w:name="_Ref22653809"/>
      <w:bookmarkStart w:id="455" w:name="_Ref22653812"/>
      <w:bookmarkStart w:id="456" w:name="_Ref22653818"/>
      <w:bookmarkStart w:id="457" w:name="_Toc22665219"/>
      <w:r w:rsidRPr="004F4F99">
        <w:t xml:space="preserve">11.1 </w:t>
      </w:r>
      <w:bookmarkEnd w:id="452"/>
      <w:r w:rsidRPr="004F4F99">
        <w:t>Comp</w:t>
      </w:r>
      <w:r w:rsidR="006716C9" w:rsidRPr="004F4F99">
        <w:t>rehensive Operating Statement fo</w:t>
      </w:r>
      <w:r w:rsidRPr="004F4F99">
        <w:t xml:space="preserve">r </w:t>
      </w:r>
      <w:r w:rsidR="00E952AB" w:rsidRPr="004F4F99">
        <w:t>the</w:t>
      </w:r>
      <w:r w:rsidRPr="004F4F99">
        <w:t xml:space="preserve"> Financial</w:t>
      </w:r>
      <w:r w:rsidR="00D45E5B" w:rsidRPr="004F4F99">
        <w:t xml:space="preserve"> </w:t>
      </w:r>
      <w:r w:rsidRPr="004F4F99">
        <w:t>Year</w:t>
      </w:r>
      <w:r w:rsidR="00D45E5B" w:rsidRPr="004F4F99">
        <w:t xml:space="preserve"> </w:t>
      </w:r>
      <w:r w:rsidRPr="004F4F99">
        <w:t>Ended 30 June 2019</w:t>
      </w:r>
      <w:bookmarkEnd w:id="453"/>
      <w:bookmarkEnd w:id="454"/>
      <w:bookmarkEnd w:id="455"/>
      <w:bookmarkEnd w:id="456"/>
      <w:bookmarkEnd w:id="457"/>
    </w:p>
    <w:tbl>
      <w:tblPr>
        <w:tblStyle w:val="AccessibleTableNumerical"/>
        <w:tblW w:w="5000" w:type="pct"/>
        <w:tblLook w:val="04E0" w:firstRow="1" w:lastRow="1" w:firstColumn="1" w:lastColumn="0" w:noHBand="0" w:noVBand="1"/>
      </w:tblPr>
      <w:tblGrid>
        <w:gridCol w:w="5163"/>
        <w:gridCol w:w="1120"/>
        <w:gridCol w:w="1118"/>
        <w:gridCol w:w="1120"/>
        <w:gridCol w:w="1118"/>
      </w:tblGrid>
      <w:tr w:rsidR="00417B1B" w:rsidRPr="003A36C2" w14:paraId="10D383B4" w14:textId="77777777" w:rsidTr="006716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78" w:type="pct"/>
          </w:tcPr>
          <w:p w14:paraId="360EC925" w14:textId="6A9EE570" w:rsidR="00417B1B" w:rsidRPr="003A36C2" w:rsidRDefault="00AC0BBF" w:rsidP="0070727E">
            <w:pPr>
              <w:pStyle w:val="TableText"/>
            </w:pPr>
            <w:bookmarkStart w:id="458" w:name="ColumnTitle_100"/>
            <w:r>
              <w:t>Item</w:t>
            </w:r>
          </w:p>
        </w:tc>
        <w:tc>
          <w:tcPr>
            <w:tcW w:w="581" w:type="pct"/>
            <w:vAlign w:val="bottom"/>
          </w:tcPr>
          <w:p w14:paraId="704772F8" w14:textId="77777777" w:rsidR="00417B1B" w:rsidRPr="003A36C2" w:rsidRDefault="00417B1B" w:rsidP="006716C9">
            <w:pPr>
              <w:pStyle w:val="TableText"/>
              <w:cnfStyle w:val="100000000000" w:firstRow="1" w:lastRow="0" w:firstColumn="0" w:lastColumn="0" w:oddVBand="0" w:evenVBand="0" w:oddHBand="0" w:evenHBand="0" w:firstRowFirstColumn="0" w:firstRowLastColumn="0" w:lastRowFirstColumn="0" w:lastRowLastColumn="0"/>
            </w:pPr>
            <w:r w:rsidRPr="003A36C2">
              <w:t xml:space="preserve">Variance </w:t>
            </w:r>
            <w:r w:rsidRPr="003A36C2">
              <w:br/>
              <w:t>note</w:t>
            </w:r>
          </w:p>
        </w:tc>
        <w:tc>
          <w:tcPr>
            <w:tcW w:w="580" w:type="pct"/>
            <w:vAlign w:val="bottom"/>
          </w:tcPr>
          <w:p w14:paraId="00128ED5" w14:textId="77777777" w:rsidR="00417B1B" w:rsidRPr="003A36C2" w:rsidRDefault="00417B1B" w:rsidP="006716C9">
            <w:pPr>
              <w:pStyle w:val="TableText"/>
              <w:cnfStyle w:val="100000000000" w:firstRow="1" w:lastRow="0" w:firstColumn="0" w:lastColumn="0" w:oddVBand="0" w:evenVBand="0" w:oddHBand="0" w:evenHBand="0" w:firstRowFirstColumn="0" w:firstRowLastColumn="0" w:lastRowFirstColumn="0" w:lastRowLastColumn="0"/>
            </w:pPr>
            <w:r w:rsidRPr="003A36C2">
              <w:t>Budget 2019</w:t>
            </w:r>
            <w:r w:rsidRPr="003A36C2">
              <w:br/>
              <w:t>$'million</w:t>
            </w:r>
          </w:p>
        </w:tc>
        <w:tc>
          <w:tcPr>
            <w:tcW w:w="581" w:type="pct"/>
            <w:vAlign w:val="bottom"/>
          </w:tcPr>
          <w:p w14:paraId="62FE22DF" w14:textId="77777777" w:rsidR="00417B1B" w:rsidRPr="003A36C2" w:rsidRDefault="00417B1B" w:rsidP="006716C9">
            <w:pPr>
              <w:pStyle w:val="TableText"/>
              <w:cnfStyle w:val="100000000000" w:firstRow="1" w:lastRow="0" w:firstColumn="0" w:lastColumn="0" w:oddVBand="0" w:evenVBand="0" w:oddHBand="0" w:evenHBand="0" w:firstRowFirstColumn="0" w:firstRowLastColumn="0" w:lastRowFirstColumn="0" w:lastRowLastColumn="0"/>
            </w:pPr>
            <w:r w:rsidRPr="003A36C2">
              <w:t>Actual 2019</w:t>
            </w:r>
            <w:r w:rsidRPr="003A36C2">
              <w:br/>
              <w:t>$'million</w:t>
            </w:r>
          </w:p>
        </w:tc>
        <w:tc>
          <w:tcPr>
            <w:tcW w:w="580" w:type="pct"/>
            <w:vAlign w:val="bottom"/>
          </w:tcPr>
          <w:p w14:paraId="4A8CA645" w14:textId="77777777" w:rsidR="00417B1B" w:rsidRPr="003A36C2" w:rsidRDefault="00417B1B" w:rsidP="006716C9">
            <w:pPr>
              <w:pStyle w:val="TableText"/>
              <w:cnfStyle w:val="100000000000" w:firstRow="1" w:lastRow="0" w:firstColumn="0" w:lastColumn="0" w:oddVBand="0" w:evenVBand="0" w:oddHBand="0" w:evenHBand="0" w:firstRowFirstColumn="0" w:firstRowLastColumn="0" w:lastRowFirstColumn="0" w:lastRowLastColumn="0"/>
            </w:pPr>
            <w:r w:rsidRPr="003A36C2">
              <w:t>Variance</w:t>
            </w:r>
            <w:r w:rsidRPr="003A36C2">
              <w:br/>
              <w:t>$'million</w:t>
            </w:r>
          </w:p>
        </w:tc>
      </w:tr>
      <w:bookmarkEnd w:id="458"/>
      <w:tr w:rsidR="00417B1B" w:rsidRPr="003A36C2" w14:paraId="3B4EF6CA" w14:textId="77777777" w:rsidTr="0070727E">
        <w:tc>
          <w:tcPr>
            <w:cnfStyle w:val="001000000000" w:firstRow="0" w:lastRow="0" w:firstColumn="1" w:lastColumn="0" w:oddVBand="0" w:evenVBand="0" w:oddHBand="0" w:evenHBand="0" w:firstRowFirstColumn="0" w:firstRowLastColumn="0" w:lastRowFirstColumn="0" w:lastRowLastColumn="0"/>
            <w:tcW w:w="2678" w:type="pct"/>
          </w:tcPr>
          <w:p w14:paraId="1D7053AE" w14:textId="77777777" w:rsidR="00417B1B" w:rsidRPr="006716C9" w:rsidRDefault="00417B1B" w:rsidP="0070727E">
            <w:pPr>
              <w:pStyle w:val="TableText"/>
              <w:rPr>
                <w:rStyle w:val="Bold"/>
              </w:rPr>
            </w:pPr>
            <w:r w:rsidRPr="006716C9">
              <w:rPr>
                <w:rStyle w:val="Bold"/>
              </w:rPr>
              <w:t>Continuing operations</w:t>
            </w:r>
          </w:p>
        </w:tc>
        <w:tc>
          <w:tcPr>
            <w:tcW w:w="581" w:type="pct"/>
          </w:tcPr>
          <w:p w14:paraId="7946F208" w14:textId="5277DAD9" w:rsidR="00417B1B" w:rsidRPr="003A36C2" w:rsidRDefault="00AC0BBF" w:rsidP="0070727E">
            <w:pPr>
              <w:pStyle w:val="TableText"/>
              <w:cnfStyle w:val="000000000000" w:firstRow="0" w:lastRow="0" w:firstColumn="0" w:lastColumn="0" w:oddVBand="0" w:evenVBand="0" w:oddHBand="0" w:evenHBand="0" w:firstRowFirstColumn="0" w:firstRowLastColumn="0" w:lastRowFirstColumn="0" w:lastRowLastColumn="0"/>
            </w:pPr>
            <w:r>
              <w:t>N/A</w:t>
            </w:r>
          </w:p>
        </w:tc>
        <w:tc>
          <w:tcPr>
            <w:tcW w:w="580" w:type="pct"/>
          </w:tcPr>
          <w:p w14:paraId="31C0031C" w14:textId="5B139CF5" w:rsidR="00417B1B" w:rsidRPr="003A36C2" w:rsidRDefault="00AC0BBF" w:rsidP="0070727E">
            <w:pPr>
              <w:pStyle w:val="TableText"/>
              <w:cnfStyle w:val="000000000000" w:firstRow="0" w:lastRow="0" w:firstColumn="0" w:lastColumn="0" w:oddVBand="0" w:evenVBand="0" w:oddHBand="0" w:evenHBand="0" w:firstRowFirstColumn="0" w:firstRowLastColumn="0" w:lastRowFirstColumn="0" w:lastRowLastColumn="0"/>
            </w:pPr>
            <w:r>
              <w:t>N/A</w:t>
            </w:r>
          </w:p>
        </w:tc>
        <w:tc>
          <w:tcPr>
            <w:tcW w:w="581" w:type="pct"/>
          </w:tcPr>
          <w:p w14:paraId="2E4419B9" w14:textId="1A7952F3" w:rsidR="00417B1B" w:rsidRPr="003A36C2" w:rsidRDefault="00AC0BBF" w:rsidP="0070727E">
            <w:pPr>
              <w:pStyle w:val="TableText"/>
              <w:cnfStyle w:val="000000000000" w:firstRow="0" w:lastRow="0" w:firstColumn="0" w:lastColumn="0" w:oddVBand="0" w:evenVBand="0" w:oddHBand="0" w:evenHBand="0" w:firstRowFirstColumn="0" w:firstRowLastColumn="0" w:lastRowFirstColumn="0" w:lastRowLastColumn="0"/>
            </w:pPr>
            <w:r>
              <w:t>N/A</w:t>
            </w:r>
          </w:p>
        </w:tc>
        <w:tc>
          <w:tcPr>
            <w:tcW w:w="580" w:type="pct"/>
          </w:tcPr>
          <w:p w14:paraId="059B8BCD" w14:textId="3B6FF5FD" w:rsidR="00417B1B" w:rsidRPr="003A36C2" w:rsidRDefault="00AC0BBF" w:rsidP="0070727E">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3A36C2" w14:paraId="407B0261" w14:textId="77777777" w:rsidTr="0070727E">
        <w:tc>
          <w:tcPr>
            <w:cnfStyle w:val="001000000000" w:firstRow="0" w:lastRow="0" w:firstColumn="1" w:lastColumn="0" w:oddVBand="0" w:evenVBand="0" w:oddHBand="0" w:evenHBand="0" w:firstRowFirstColumn="0" w:firstRowLastColumn="0" w:lastRowFirstColumn="0" w:lastRowLastColumn="0"/>
            <w:tcW w:w="2678" w:type="pct"/>
          </w:tcPr>
          <w:p w14:paraId="5F5E6984" w14:textId="77777777" w:rsidR="00417B1B" w:rsidRPr="006716C9" w:rsidRDefault="00417B1B" w:rsidP="0070727E">
            <w:pPr>
              <w:pStyle w:val="TableText"/>
              <w:rPr>
                <w:rStyle w:val="Bold"/>
              </w:rPr>
            </w:pPr>
            <w:r w:rsidRPr="006716C9">
              <w:rPr>
                <w:rStyle w:val="Bold"/>
              </w:rPr>
              <w:t>Income from transactions</w:t>
            </w:r>
          </w:p>
        </w:tc>
        <w:tc>
          <w:tcPr>
            <w:tcW w:w="581" w:type="pct"/>
          </w:tcPr>
          <w:p w14:paraId="4402C764" w14:textId="513CD036" w:rsidR="00417B1B" w:rsidRPr="003A36C2" w:rsidRDefault="00AC0BBF" w:rsidP="0070727E">
            <w:pPr>
              <w:pStyle w:val="TableText"/>
              <w:cnfStyle w:val="000000000000" w:firstRow="0" w:lastRow="0" w:firstColumn="0" w:lastColumn="0" w:oddVBand="0" w:evenVBand="0" w:oddHBand="0" w:evenHBand="0" w:firstRowFirstColumn="0" w:firstRowLastColumn="0" w:lastRowFirstColumn="0" w:lastRowLastColumn="0"/>
            </w:pPr>
            <w:r>
              <w:t>N/A</w:t>
            </w:r>
          </w:p>
        </w:tc>
        <w:tc>
          <w:tcPr>
            <w:tcW w:w="580" w:type="pct"/>
          </w:tcPr>
          <w:p w14:paraId="39A82A62" w14:textId="250C97A3" w:rsidR="00417B1B" w:rsidRPr="003A36C2" w:rsidRDefault="00AC0BBF" w:rsidP="0070727E">
            <w:pPr>
              <w:pStyle w:val="TableText"/>
              <w:cnfStyle w:val="000000000000" w:firstRow="0" w:lastRow="0" w:firstColumn="0" w:lastColumn="0" w:oddVBand="0" w:evenVBand="0" w:oddHBand="0" w:evenHBand="0" w:firstRowFirstColumn="0" w:firstRowLastColumn="0" w:lastRowFirstColumn="0" w:lastRowLastColumn="0"/>
            </w:pPr>
            <w:r>
              <w:t>N/A</w:t>
            </w:r>
          </w:p>
        </w:tc>
        <w:tc>
          <w:tcPr>
            <w:tcW w:w="581" w:type="pct"/>
          </w:tcPr>
          <w:p w14:paraId="036ED064" w14:textId="6F2210E5" w:rsidR="00417B1B" w:rsidRPr="003A36C2" w:rsidRDefault="00AC0BBF" w:rsidP="0070727E">
            <w:pPr>
              <w:pStyle w:val="TableText"/>
              <w:cnfStyle w:val="000000000000" w:firstRow="0" w:lastRow="0" w:firstColumn="0" w:lastColumn="0" w:oddVBand="0" w:evenVBand="0" w:oddHBand="0" w:evenHBand="0" w:firstRowFirstColumn="0" w:firstRowLastColumn="0" w:lastRowFirstColumn="0" w:lastRowLastColumn="0"/>
            </w:pPr>
            <w:r>
              <w:t>N/A</w:t>
            </w:r>
          </w:p>
        </w:tc>
        <w:tc>
          <w:tcPr>
            <w:tcW w:w="580" w:type="pct"/>
          </w:tcPr>
          <w:p w14:paraId="4D3D3730" w14:textId="08EF0261" w:rsidR="00417B1B" w:rsidRPr="003A36C2" w:rsidRDefault="00AC0BBF" w:rsidP="0070727E">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3A36C2" w14:paraId="439C4D4C" w14:textId="77777777" w:rsidTr="0070727E">
        <w:tc>
          <w:tcPr>
            <w:cnfStyle w:val="001000000000" w:firstRow="0" w:lastRow="0" w:firstColumn="1" w:lastColumn="0" w:oddVBand="0" w:evenVBand="0" w:oddHBand="0" w:evenHBand="0" w:firstRowFirstColumn="0" w:firstRowLastColumn="0" w:lastRowFirstColumn="0" w:lastRowLastColumn="0"/>
            <w:tcW w:w="2678" w:type="pct"/>
          </w:tcPr>
          <w:p w14:paraId="4A172A31" w14:textId="77777777" w:rsidR="00417B1B" w:rsidRPr="003A36C2" w:rsidRDefault="00417B1B" w:rsidP="0070727E">
            <w:pPr>
              <w:pStyle w:val="TableText"/>
            </w:pPr>
            <w:r w:rsidRPr="003A36C2">
              <w:t>Output appropriations</w:t>
            </w:r>
          </w:p>
        </w:tc>
        <w:tc>
          <w:tcPr>
            <w:tcW w:w="581" w:type="pct"/>
          </w:tcPr>
          <w:p w14:paraId="75BA634D" w14:textId="40E2FAE0" w:rsidR="00417B1B" w:rsidRPr="003A36C2" w:rsidRDefault="004F4F99" w:rsidP="0070727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Note111tablenote1 \r \h </w:instrText>
            </w:r>
            <w:r>
              <w:fldChar w:fldCharType="separate"/>
            </w:r>
            <w:r w:rsidR="0067082F">
              <w:t>(1)</w:t>
            </w:r>
            <w:r>
              <w:fldChar w:fldCharType="end"/>
            </w:r>
          </w:p>
        </w:tc>
        <w:tc>
          <w:tcPr>
            <w:tcW w:w="580" w:type="pct"/>
          </w:tcPr>
          <w:p w14:paraId="0A808872" w14:textId="77777777" w:rsidR="00417B1B" w:rsidRPr="003A36C2" w:rsidRDefault="00417B1B" w:rsidP="0070727E">
            <w:pPr>
              <w:pStyle w:val="TableText"/>
              <w:cnfStyle w:val="000000000000" w:firstRow="0" w:lastRow="0" w:firstColumn="0" w:lastColumn="0" w:oddVBand="0" w:evenVBand="0" w:oddHBand="0" w:evenHBand="0" w:firstRowFirstColumn="0" w:firstRowLastColumn="0" w:lastRowFirstColumn="0" w:lastRowLastColumn="0"/>
            </w:pPr>
            <w:r w:rsidRPr="003A36C2">
              <w:t>432.1</w:t>
            </w:r>
          </w:p>
        </w:tc>
        <w:tc>
          <w:tcPr>
            <w:tcW w:w="581" w:type="pct"/>
          </w:tcPr>
          <w:p w14:paraId="7FFF4079" w14:textId="77777777" w:rsidR="00417B1B" w:rsidRPr="003A36C2" w:rsidRDefault="00417B1B" w:rsidP="0070727E">
            <w:pPr>
              <w:pStyle w:val="TableText"/>
              <w:cnfStyle w:val="000000000000" w:firstRow="0" w:lastRow="0" w:firstColumn="0" w:lastColumn="0" w:oddVBand="0" w:evenVBand="0" w:oddHBand="0" w:evenHBand="0" w:firstRowFirstColumn="0" w:firstRowLastColumn="0" w:lastRowFirstColumn="0" w:lastRowLastColumn="0"/>
            </w:pPr>
            <w:r w:rsidRPr="003A36C2">
              <w:t>428.5</w:t>
            </w:r>
          </w:p>
        </w:tc>
        <w:tc>
          <w:tcPr>
            <w:tcW w:w="580" w:type="pct"/>
          </w:tcPr>
          <w:p w14:paraId="7E595199" w14:textId="77777777" w:rsidR="00417B1B" w:rsidRPr="003A36C2" w:rsidRDefault="00417B1B" w:rsidP="0070727E">
            <w:pPr>
              <w:pStyle w:val="TableText"/>
              <w:cnfStyle w:val="000000000000" w:firstRow="0" w:lastRow="0" w:firstColumn="0" w:lastColumn="0" w:oddVBand="0" w:evenVBand="0" w:oddHBand="0" w:evenHBand="0" w:firstRowFirstColumn="0" w:firstRowLastColumn="0" w:lastRowFirstColumn="0" w:lastRowLastColumn="0"/>
            </w:pPr>
            <w:r w:rsidRPr="003A36C2">
              <w:t>(3.7)</w:t>
            </w:r>
          </w:p>
        </w:tc>
      </w:tr>
      <w:tr w:rsidR="00417B1B" w:rsidRPr="003A36C2" w14:paraId="525DC6DE" w14:textId="77777777" w:rsidTr="0070727E">
        <w:tc>
          <w:tcPr>
            <w:cnfStyle w:val="001000000000" w:firstRow="0" w:lastRow="0" w:firstColumn="1" w:lastColumn="0" w:oddVBand="0" w:evenVBand="0" w:oddHBand="0" w:evenHBand="0" w:firstRowFirstColumn="0" w:firstRowLastColumn="0" w:lastRowFirstColumn="0" w:lastRowLastColumn="0"/>
            <w:tcW w:w="2678" w:type="pct"/>
          </w:tcPr>
          <w:p w14:paraId="5E4E3A0B" w14:textId="77777777" w:rsidR="00417B1B" w:rsidRPr="003A36C2" w:rsidRDefault="00417B1B" w:rsidP="0070727E">
            <w:pPr>
              <w:pStyle w:val="TableText"/>
            </w:pPr>
            <w:r w:rsidRPr="003A36C2">
              <w:t>Special appropriations</w:t>
            </w:r>
          </w:p>
        </w:tc>
        <w:tc>
          <w:tcPr>
            <w:tcW w:w="581" w:type="pct"/>
          </w:tcPr>
          <w:p w14:paraId="7A15A53D" w14:textId="6AFDC8BE" w:rsidR="00417B1B" w:rsidRPr="003A36C2" w:rsidRDefault="004F4F99" w:rsidP="0070727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Note111tablenote2 \r \h </w:instrText>
            </w:r>
            <w:r>
              <w:fldChar w:fldCharType="separate"/>
            </w:r>
            <w:r w:rsidR="0067082F">
              <w:t>(2)</w:t>
            </w:r>
            <w:r>
              <w:fldChar w:fldCharType="end"/>
            </w:r>
          </w:p>
        </w:tc>
        <w:tc>
          <w:tcPr>
            <w:tcW w:w="580" w:type="pct"/>
          </w:tcPr>
          <w:p w14:paraId="2B710EEC" w14:textId="77777777" w:rsidR="00417B1B" w:rsidRPr="003A36C2" w:rsidRDefault="00417B1B" w:rsidP="0070727E">
            <w:pPr>
              <w:pStyle w:val="TableText"/>
              <w:cnfStyle w:val="000000000000" w:firstRow="0" w:lastRow="0" w:firstColumn="0" w:lastColumn="0" w:oddVBand="0" w:evenVBand="0" w:oddHBand="0" w:evenHBand="0" w:firstRowFirstColumn="0" w:firstRowLastColumn="0" w:lastRowFirstColumn="0" w:lastRowLastColumn="0"/>
            </w:pPr>
            <w:r w:rsidRPr="003A36C2">
              <w:t>166.0</w:t>
            </w:r>
          </w:p>
        </w:tc>
        <w:tc>
          <w:tcPr>
            <w:tcW w:w="581" w:type="pct"/>
          </w:tcPr>
          <w:p w14:paraId="2B562DA8" w14:textId="77777777" w:rsidR="00417B1B" w:rsidRPr="003A36C2" w:rsidRDefault="00417B1B" w:rsidP="0070727E">
            <w:pPr>
              <w:pStyle w:val="TableText"/>
              <w:cnfStyle w:val="000000000000" w:firstRow="0" w:lastRow="0" w:firstColumn="0" w:lastColumn="0" w:oddVBand="0" w:evenVBand="0" w:oddHBand="0" w:evenHBand="0" w:firstRowFirstColumn="0" w:firstRowLastColumn="0" w:lastRowFirstColumn="0" w:lastRowLastColumn="0"/>
            </w:pPr>
            <w:r w:rsidRPr="003A36C2">
              <w:t>158.0</w:t>
            </w:r>
          </w:p>
        </w:tc>
        <w:tc>
          <w:tcPr>
            <w:tcW w:w="580" w:type="pct"/>
          </w:tcPr>
          <w:p w14:paraId="2422492B" w14:textId="77777777" w:rsidR="00417B1B" w:rsidRPr="003A36C2" w:rsidRDefault="00417B1B" w:rsidP="0070727E">
            <w:pPr>
              <w:pStyle w:val="TableText"/>
              <w:cnfStyle w:val="000000000000" w:firstRow="0" w:lastRow="0" w:firstColumn="0" w:lastColumn="0" w:oddVBand="0" w:evenVBand="0" w:oddHBand="0" w:evenHBand="0" w:firstRowFirstColumn="0" w:firstRowLastColumn="0" w:lastRowFirstColumn="0" w:lastRowLastColumn="0"/>
            </w:pPr>
            <w:r w:rsidRPr="003A36C2">
              <w:t>(8.1)</w:t>
            </w:r>
          </w:p>
        </w:tc>
      </w:tr>
      <w:tr w:rsidR="00417B1B" w:rsidRPr="003A36C2" w14:paraId="2CDFC9F7" w14:textId="77777777" w:rsidTr="0070727E">
        <w:tc>
          <w:tcPr>
            <w:cnfStyle w:val="001000000000" w:firstRow="0" w:lastRow="0" w:firstColumn="1" w:lastColumn="0" w:oddVBand="0" w:evenVBand="0" w:oddHBand="0" w:evenHBand="0" w:firstRowFirstColumn="0" w:firstRowLastColumn="0" w:lastRowFirstColumn="0" w:lastRowLastColumn="0"/>
            <w:tcW w:w="2678" w:type="pct"/>
          </w:tcPr>
          <w:p w14:paraId="72A32117" w14:textId="77777777" w:rsidR="00417B1B" w:rsidRPr="003A36C2" w:rsidRDefault="00417B1B" w:rsidP="0070727E">
            <w:pPr>
              <w:pStyle w:val="TableText"/>
            </w:pPr>
            <w:r w:rsidRPr="003A36C2">
              <w:t>Grants</w:t>
            </w:r>
          </w:p>
        </w:tc>
        <w:tc>
          <w:tcPr>
            <w:tcW w:w="581" w:type="pct"/>
          </w:tcPr>
          <w:p w14:paraId="77396584" w14:textId="35BBEE9E" w:rsidR="00417B1B" w:rsidRPr="003A36C2" w:rsidRDefault="004F4F99" w:rsidP="004F4F99">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Note111tablenote3 \r \h </w:instrText>
            </w:r>
            <w:r>
              <w:fldChar w:fldCharType="separate"/>
            </w:r>
            <w:r w:rsidR="0067082F">
              <w:t>(3)</w:t>
            </w:r>
            <w:r>
              <w:fldChar w:fldCharType="end"/>
            </w:r>
            <w:r w:rsidRPr="003A36C2">
              <w:t xml:space="preserve"> </w:t>
            </w:r>
          </w:p>
        </w:tc>
        <w:tc>
          <w:tcPr>
            <w:tcW w:w="580" w:type="pct"/>
          </w:tcPr>
          <w:p w14:paraId="6FF86406" w14:textId="77777777" w:rsidR="00417B1B" w:rsidRPr="003A36C2" w:rsidRDefault="00417B1B" w:rsidP="0070727E">
            <w:pPr>
              <w:pStyle w:val="TableText"/>
              <w:cnfStyle w:val="000000000000" w:firstRow="0" w:lastRow="0" w:firstColumn="0" w:lastColumn="0" w:oddVBand="0" w:evenVBand="0" w:oddHBand="0" w:evenHBand="0" w:firstRowFirstColumn="0" w:firstRowLastColumn="0" w:lastRowFirstColumn="0" w:lastRowLastColumn="0"/>
            </w:pPr>
            <w:r w:rsidRPr="003A36C2">
              <w:t>17.6</w:t>
            </w:r>
          </w:p>
        </w:tc>
        <w:tc>
          <w:tcPr>
            <w:tcW w:w="581" w:type="pct"/>
          </w:tcPr>
          <w:p w14:paraId="272229C0" w14:textId="77777777" w:rsidR="00417B1B" w:rsidRPr="003A36C2" w:rsidRDefault="00417B1B" w:rsidP="0070727E">
            <w:pPr>
              <w:pStyle w:val="TableText"/>
              <w:cnfStyle w:val="000000000000" w:firstRow="0" w:lastRow="0" w:firstColumn="0" w:lastColumn="0" w:oddVBand="0" w:evenVBand="0" w:oddHBand="0" w:evenHBand="0" w:firstRowFirstColumn="0" w:firstRowLastColumn="0" w:lastRowFirstColumn="0" w:lastRowLastColumn="0"/>
            </w:pPr>
            <w:r w:rsidRPr="003A36C2">
              <w:t>28.2</w:t>
            </w:r>
          </w:p>
        </w:tc>
        <w:tc>
          <w:tcPr>
            <w:tcW w:w="580" w:type="pct"/>
          </w:tcPr>
          <w:p w14:paraId="64A8700F" w14:textId="77777777" w:rsidR="00417B1B" w:rsidRPr="003A36C2" w:rsidRDefault="00417B1B" w:rsidP="0070727E">
            <w:pPr>
              <w:pStyle w:val="TableText"/>
              <w:cnfStyle w:val="000000000000" w:firstRow="0" w:lastRow="0" w:firstColumn="0" w:lastColumn="0" w:oddVBand="0" w:evenVBand="0" w:oddHBand="0" w:evenHBand="0" w:firstRowFirstColumn="0" w:firstRowLastColumn="0" w:lastRowFirstColumn="0" w:lastRowLastColumn="0"/>
            </w:pPr>
            <w:r w:rsidRPr="003A36C2">
              <w:t>10.6</w:t>
            </w:r>
          </w:p>
        </w:tc>
      </w:tr>
      <w:tr w:rsidR="00417B1B" w:rsidRPr="003A36C2" w14:paraId="406691DD" w14:textId="77777777" w:rsidTr="0070727E">
        <w:tc>
          <w:tcPr>
            <w:cnfStyle w:val="001000000000" w:firstRow="0" w:lastRow="0" w:firstColumn="1" w:lastColumn="0" w:oddVBand="0" w:evenVBand="0" w:oddHBand="0" w:evenHBand="0" w:firstRowFirstColumn="0" w:firstRowLastColumn="0" w:lastRowFirstColumn="0" w:lastRowLastColumn="0"/>
            <w:tcW w:w="2678" w:type="pct"/>
            <w:tcBorders>
              <w:bottom w:val="single" w:sz="4" w:space="0" w:color="auto"/>
            </w:tcBorders>
          </w:tcPr>
          <w:p w14:paraId="2053CC65" w14:textId="77777777" w:rsidR="00417B1B" w:rsidRPr="003A36C2" w:rsidRDefault="00417B1B" w:rsidP="0070727E">
            <w:pPr>
              <w:pStyle w:val="TableText"/>
            </w:pPr>
            <w:r w:rsidRPr="003A36C2">
              <w:t>Other income</w:t>
            </w:r>
          </w:p>
        </w:tc>
        <w:tc>
          <w:tcPr>
            <w:tcW w:w="581" w:type="pct"/>
            <w:tcBorders>
              <w:bottom w:val="single" w:sz="4" w:space="0" w:color="auto"/>
            </w:tcBorders>
          </w:tcPr>
          <w:p w14:paraId="49D4F2FE" w14:textId="543AE6FA" w:rsidR="00417B1B" w:rsidRPr="003A36C2" w:rsidRDefault="00AC0BBF" w:rsidP="0070727E">
            <w:pPr>
              <w:pStyle w:val="TableText"/>
              <w:cnfStyle w:val="000000000000" w:firstRow="0" w:lastRow="0" w:firstColumn="0" w:lastColumn="0" w:oddVBand="0" w:evenVBand="0" w:oddHBand="0" w:evenHBand="0" w:firstRowFirstColumn="0" w:firstRowLastColumn="0" w:lastRowFirstColumn="0" w:lastRowLastColumn="0"/>
            </w:pPr>
            <w:r>
              <w:t>N/A</w:t>
            </w:r>
          </w:p>
        </w:tc>
        <w:tc>
          <w:tcPr>
            <w:tcW w:w="580" w:type="pct"/>
            <w:tcBorders>
              <w:bottom w:val="single" w:sz="4" w:space="0" w:color="auto"/>
            </w:tcBorders>
          </w:tcPr>
          <w:p w14:paraId="097ACBE0" w14:textId="77777777" w:rsidR="00417B1B" w:rsidRPr="003A36C2" w:rsidRDefault="00417B1B" w:rsidP="0070727E">
            <w:pPr>
              <w:pStyle w:val="TableText"/>
              <w:cnfStyle w:val="000000000000" w:firstRow="0" w:lastRow="0" w:firstColumn="0" w:lastColumn="0" w:oddVBand="0" w:evenVBand="0" w:oddHBand="0" w:evenHBand="0" w:firstRowFirstColumn="0" w:firstRowLastColumn="0" w:lastRowFirstColumn="0" w:lastRowLastColumn="0"/>
            </w:pPr>
            <w:r w:rsidRPr="003A36C2">
              <w:t>0</w:t>
            </w:r>
          </w:p>
        </w:tc>
        <w:tc>
          <w:tcPr>
            <w:tcW w:w="581" w:type="pct"/>
            <w:tcBorders>
              <w:bottom w:val="single" w:sz="4" w:space="0" w:color="auto"/>
            </w:tcBorders>
          </w:tcPr>
          <w:p w14:paraId="46EBFC6F" w14:textId="77777777" w:rsidR="00417B1B" w:rsidRPr="003A36C2" w:rsidRDefault="00417B1B" w:rsidP="0070727E">
            <w:pPr>
              <w:pStyle w:val="TableText"/>
              <w:cnfStyle w:val="000000000000" w:firstRow="0" w:lastRow="0" w:firstColumn="0" w:lastColumn="0" w:oddVBand="0" w:evenVBand="0" w:oddHBand="0" w:evenHBand="0" w:firstRowFirstColumn="0" w:firstRowLastColumn="0" w:lastRowFirstColumn="0" w:lastRowLastColumn="0"/>
            </w:pPr>
            <w:r w:rsidRPr="003A36C2">
              <w:t>0</w:t>
            </w:r>
          </w:p>
        </w:tc>
        <w:tc>
          <w:tcPr>
            <w:tcW w:w="580" w:type="pct"/>
            <w:tcBorders>
              <w:bottom w:val="single" w:sz="4" w:space="0" w:color="auto"/>
            </w:tcBorders>
          </w:tcPr>
          <w:p w14:paraId="664000AB" w14:textId="77777777" w:rsidR="00417B1B" w:rsidRPr="003A36C2" w:rsidRDefault="00417B1B" w:rsidP="0070727E">
            <w:pPr>
              <w:pStyle w:val="TableText"/>
              <w:cnfStyle w:val="000000000000" w:firstRow="0" w:lastRow="0" w:firstColumn="0" w:lastColumn="0" w:oddVBand="0" w:evenVBand="0" w:oddHBand="0" w:evenHBand="0" w:firstRowFirstColumn="0" w:firstRowLastColumn="0" w:lastRowFirstColumn="0" w:lastRowLastColumn="0"/>
            </w:pPr>
            <w:r w:rsidRPr="003A36C2">
              <w:t>0</w:t>
            </w:r>
          </w:p>
        </w:tc>
      </w:tr>
      <w:tr w:rsidR="00417B1B" w:rsidRPr="0070727E" w14:paraId="7C96429D" w14:textId="77777777" w:rsidTr="0070727E">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bottom w:val="single" w:sz="4" w:space="0" w:color="auto"/>
            </w:tcBorders>
            <w:shd w:val="clear" w:color="auto" w:fill="auto"/>
          </w:tcPr>
          <w:p w14:paraId="39F69AC9" w14:textId="77777777" w:rsidR="00417B1B" w:rsidRPr="0070727E" w:rsidRDefault="00417B1B" w:rsidP="0070727E">
            <w:pPr>
              <w:pStyle w:val="TableText"/>
              <w:rPr>
                <w:rStyle w:val="Bold"/>
              </w:rPr>
            </w:pPr>
            <w:r w:rsidRPr="0070727E">
              <w:rPr>
                <w:rStyle w:val="Bold"/>
              </w:rPr>
              <w:t>Total income from transactions</w:t>
            </w:r>
          </w:p>
        </w:tc>
        <w:tc>
          <w:tcPr>
            <w:tcW w:w="581" w:type="pct"/>
            <w:tcBorders>
              <w:top w:val="single" w:sz="4" w:space="0" w:color="auto"/>
              <w:bottom w:val="single" w:sz="4" w:space="0" w:color="auto"/>
            </w:tcBorders>
            <w:shd w:val="clear" w:color="auto" w:fill="auto"/>
          </w:tcPr>
          <w:p w14:paraId="449CE025" w14:textId="72BBF74F" w:rsidR="00417B1B" w:rsidRPr="0070727E" w:rsidRDefault="00AC0BBF" w:rsidP="0070727E">
            <w:pPr>
              <w:pStyle w:val="TableText"/>
              <w:cnfStyle w:val="000000000000" w:firstRow="0" w:lastRow="0" w:firstColumn="0" w:lastColumn="0" w:oddVBand="0" w:evenVBand="0" w:oddHBand="0" w:evenHBand="0" w:firstRowFirstColumn="0" w:firstRowLastColumn="0" w:lastRowFirstColumn="0" w:lastRowLastColumn="0"/>
              <w:rPr>
                <w:rStyle w:val="Bold"/>
              </w:rPr>
            </w:pPr>
            <w:r w:rsidRPr="0070727E">
              <w:rPr>
                <w:rStyle w:val="Bold"/>
              </w:rPr>
              <w:t>N/A</w:t>
            </w:r>
          </w:p>
        </w:tc>
        <w:tc>
          <w:tcPr>
            <w:tcW w:w="580" w:type="pct"/>
            <w:tcBorders>
              <w:top w:val="single" w:sz="4" w:space="0" w:color="auto"/>
              <w:bottom w:val="single" w:sz="4" w:space="0" w:color="auto"/>
            </w:tcBorders>
            <w:shd w:val="clear" w:color="auto" w:fill="auto"/>
          </w:tcPr>
          <w:p w14:paraId="514FBE16" w14:textId="77777777" w:rsidR="00417B1B" w:rsidRPr="0070727E" w:rsidRDefault="00417B1B" w:rsidP="0070727E">
            <w:pPr>
              <w:pStyle w:val="TableText"/>
              <w:cnfStyle w:val="000000000000" w:firstRow="0" w:lastRow="0" w:firstColumn="0" w:lastColumn="0" w:oddVBand="0" w:evenVBand="0" w:oddHBand="0" w:evenHBand="0" w:firstRowFirstColumn="0" w:firstRowLastColumn="0" w:lastRowFirstColumn="0" w:lastRowLastColumn="0"/>
              <w:rPr>
                <w:rStyle w:val="Bold"/>
              </w:rPr>
            </w:pPr>
            <w:r w:rsidRPr="0070727E">
              <w:rPr>
                <w:rStyle w:val="Bold"/>
              </w:rPr>
              <w:t>615.7</w:t>
            </w:r>
          </w:p>
        </w:tc>
        <w:tc>
          <w:tcPr>
            <w:tcW w:w="581" w:type="pct"/>
            <w:tcBorders>
              <w:top w:val="single" w:sz="4" w:space="0" w:color="auto"/>
              <w:bottom w:val="single" w:sz="4" w:space="0" w:color="auto"/>
            </w:tcBorders>
            <w:shd w:val="clear" w:color="auto" w:fill="auto"/>
          </w:tcPr>
          <w:p w14:paraId="7B3C393D" w14:textId="77777777" w:rsidR="00417B1B" w:rsidRPr="0070727E" w:rsidRDefault="00417B1B" w:rsidP="0070727E">
            <w:pPr>
              <w:pStyle w:val="TableText"/>
              <w:cnfStyle w:val="000000000000" w:firstRow="0" w:lastRow="0" w:firstColumn="0" w:lastColumn="0" w:oddVBand="0" w:evenVBand="0" w:oddHBand="0" w:evenHBand="0" w:firstRowFirstColumn="0" w:firstRowLastColumn="0" w:lastRowFirstColumn="0" w:lastRowLastColumn="0"/>
              <w:rPr>
                <w:rStyle w:val="Bold"/>
              </w:rPr>
            </w:pPr>
            <w:r w:rsidRPr="0070727E">
              <w:rPr>
                <w:rStyle w:val="Bold"/>
              </w:rPr>
              <w:t>614.6</w:t>
            </w:r>
          </w:p>
        </w:tc>
        <w:tc>
          <w:tcPr>
            <w:tcW w:w="580" w:type="pct"/>
            <w:tcBorders>
              <w:top w:val="single" w:sz="4" w:space="0" w:color="auto"/>
              <w:bottom w:val="single" w:sz="4" w:space="0" w:color="auto"/>
            </w:tcBorders>
            <w:shd w:val="clear" w:color="auto" w:fill="auto"/>
          </w:tcPr>
          <w:p w14:paraId="506CE4E7" w14:textId="77777777" w:rsidR="00417B1B" w:rsidRPr="0070727E" w:rsidRDefault="00417B1B" w:rsidP="0070727E">
            <w:pPr>
              <w:pStyle w:val="TableText"/>
              <w:cnfStyle w:val="000000000000" w:firstRow="0" w:lastRow="0" w:firstColumn="0" w:lastColumn="0" w:oddVBand="0" w:evenVBand="0" w:oddHBand="0" w:evenHBand="0" w:firstRowFirstColumn="0" w:firstRowLastColumn="0" w:lastRowFirstColumn="0" w:lastRowLastColumn="0"/>
              <w:rPr>
                <w:rStyle w:val="Bold"/>
              </w:rPr>
            </w:pPr>
            <w:r w:rsidRPr="0070727E">
              <w:rPr>
                <w:rStyle w:val="Bold"/>
              </w:rPr>
              <w:t>(1.1)</w:t>
            </w:r>
          </w:p>
        </w:tc>
      </w:tr>
      <w:tr w:rsidR="00417B1B" w:rsidRPr="003A36C2" w14:paraId="3FF47B59" w14:textId="77777777" w:rsidTr="0070727E">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tcBorders>
          </w:tcPr>
          <w:p w14:paraId="2B8672ED" w14:textId="77777777" w:rsidR="00417B1B" w:rsidRPr="006716C9" w:rsidRDefault="00417B1B" w:rsidP="0070727E">
            <w:pPr>
              <w:pStyle w:val="TableText"/>
              <w:rPr>
                <w:rStyle w:val="Bold"/>
              </w:rPr>
            </w:pPr>
            <w:r w:rsidRPr="006716C9">
              <w:rPr>
                <w:rStyle w:val="Bold"/>
              </w:rPr>
              <w:t>Expenses from transactions</w:t>
            </w:r>
          </w:p>
        </w:tc>
        <w:tc>
          <w:tcPr>
            <w:tcW w:w="581" w:type="pct"/>
            <w:tcBorders>
              <w:top w:val="single" w:sz="4" w:space="0" w:color="auto"/>
            </w:tcBorders>
          </w:tcPr>
          <w:p w14:paraId="5FF3CB88" w14:textId="300B8085" w:rsidR="00417B1B" w:rsidRPr="003A36C2" w:rsidRDefault="00AC0BBF" w:rsidP="0070727E">
            <w:pPr>
              <w:pStyle w:val="TableText"/>
              <w:cnfStyle w:val="000000000000" w:firstRow="0" w:lastRow="0" w:firstColumn="0" w:lastColumn="0" w:oddVBand="0" w:evenVBand="0" w:oddHBand="0" w:evenHBand="0" w:firstRowFirstColumn="0" w:firstRowLastColumn="0" w:lastRowFirstColumn="0" w:lastRowLastColumn="0"/>
            </w:pPr>
            <w:r>
              <w:t>N/A</w:t>
            </w:r>
          </w:p>
        </w:tc>
        <w:tc>
          <w:tcPr>
            <w:tcW w:w="580" w:type="pct"/>
            <w:tcBorders>
              <w:top w:val="single" w:sz="4" w:space="0" w:color="auto"/>
            </w:tcBorders>
          </w:tcPr>
          <w:p w14:paraId="26D40DA7" w14:textId="444E3AAB" w:rsidR="00417B1B" w:rsidRPr="003A36C2" w:rsidRDefault="00AC0BBF" w:rsidP="0070727E">
            <w:pPr>
              <w:pStyle w:val="TableText"/>
              <w:cnfStyle w:val="000000000000" w:firstRow="0" w:lastRow="0" w:firstColumn="0" w:lastColumn="0" w:oddVBand="0" w:evenVBand="0" w:oddHBand="0" w:evenHBand="0" w:firstRowFirstColumn="0" w:firstRowLastColumn="0" w:lastRowFirstColumn="0" w:lastRowLastColumn="0"/>
            </w:pPr>
            <w:r>
              <w:t>N/A</w:t>
            </w:r>
          </w:p>
        </w:tc>
        <w:tc>
          <w:tcPr>
            <w:tcW w:w="581" w:type="pct"/>
            <w:tcBorders>
              <w:top w:val="single" w:sz="4" w:space="0" w:color="auto"/>
            </w:tcBorders>
          </w:tcPr>
          <w:p w14:paraId="301C9311" w14:textId="082D8F7C" w:rsidR="00417B1B" w:rsidRPr="003A36C2" w:rsidRDefault="00AC0BBF" w:rsidP="0070727E">
            <w:pPr>
              <w:pStyle w:val="TableText"/>
              <w:cnfStyle w:val="000000000000" w:firstRow="0" w:lastRow="0" w:firstColumn="0" w:lastColumn="0" w:oddVBand="0" w:evenVBand="0" w:oddHBand="0" w:evenHBand="0" w:firstRowFirstColumn="0" w:firstRowLastColumn="0" w:lastRowFirstColumn="0" w:lastRowLastColumn="0"/>
            </w:pPr>
            <w:r>
              <w:t>N/A</w:t>
            </w:r>
          </w:p>
        </w:tc>
        <w:tc>
          <w:tcPr>
            <w:tcW w:w="580" w:type="pct"/>
            <w:tcBorders>
              <w:top w:val="single" w:sz="4" w:space="0" w:color="auto"/>
            </w:tcBorders>
          </w:tcPr>
          <w:p w14:paraId="5342AD05" w14:textId="56E647F6" w:rsidR="00417B1B" w:rsidRPr="003A36C2" w:rsidRDefault="00AC0BBF" w:rsidP="0070727E">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3A36C2" w14:paraId="3E8CAC71" w14:textId="77777777" w:rsidTr="0070727E">
        <w:tc>
          <w:tcPr>
            <w:cnfStyle w:val="001000000000" w:firstRow="0" w:lastRow="0" w:firstColumn="1" w:lastColumn="0" w:oddVBand="0" w:evenVBand="0" w:oddHBand="0" w:evenHBand="0" w:firstRowFirstColumn="0" w:firstRowLastColumn="0" w:lastRowFirstColumn="0" w:lastRowLastColumn="0"/>
            <w:tcW w:w="2678" w:type="pct"/>
          </w:tcPr>
          <w:p w14:paraId="212CD9B4" w14:textId="77777777" w:rsidR="00417B1B" w:rsidRPr="003A36C2" w:rsidRDefault="00417B1B" w:rsidP="0070727E">
            <w:pPr>
              <w:pStyle w:val="TableText"/>
            </w:pPr>
            <w:r w:rsidRPr="003A36C2">
              <w:t>Employee expenses</w:t>
            </w:r>
          </w:p>
        </w:tc>
        <w:tc>
          <w:tcPr>
            <w:tcW w:w="581" w:type="pct"/>
          </w:tcPr>
          <w:p w14:paraId="50A89619" w14:textId="5B637FE2" w:rsidR="00417B1B" w:rsidRPr="003A36C2" w:rsidRDefault="00AC0BBF" w:rsidP="0070727E">
            <w:pPr>
              <w:pStyle w:val="TableText"/>
              <w:cnfStyle w:val="000000000000" w:firstRow="0" w:lastRow="0" w:firstColumn="0" w:lastColumn="0" w:oddVBand="0" w:evenVBand="0" w:oddHBand="0" w:evenHBand="0" w:firstRowFirstColumn="0" w:firstRowLastColumn="0" w:lastRowFirstColumn="0" w:lastRowLastColumn="0"/>
            </w:pPr>
            <w:r>
              <w:t>N/A</w:t>
            </w:r>
          </w:p>
        </w:tc>
        <w:tc>
          <w:tcPr>
            <w:tcW w:w="580" w:type="pct"/>
          </w:tcPr>
          <w:p w14:paraId="6E931066" w14:textId="77777777" w:rsidR="00417B1B" w:rsidRPr="003A36C2" w:rsidRDefault="00417B1B" w:rsidP="0070727E">
            <w:pPr>
              <w:pStyle w:val="TableText"/>
              <w:cnfStyle w:val="000000000000" w:firstRow="0" w:lastRow="0" w:firstColumn="0" w:lastColumn="0" w:oddVBand="0" w:evenVBand="0" w:oddHBand="0" w:evenHBand="0" w:firstRowFirstColumn="0" w:firstRowLastColumn="0" w:lastRowFirstColumn="0" w:lastRowLastColumn="0"/>
            </w:pPr>
            <w:r w:rsidRPr="003A36C2">
              <w:t>347.5</w:t>
            </w:r>
          </w:p>
        </w:tc>
        <w:tc>
          <w:tcPr>
            <w:tcW w:w="581" w:type="pct"/>
          </w:tcPr>
          <w:p w14:paraId="1AE918A9" w14:textId="77777777" w:rsidR="00417B1B" w:rsidRPr="003A36C2" w:rsidRDefault="00417B1B" w:rsidP="0070727E">
            <w:pPr>
              <w:pStyle w:val="TableText"/>
              <w:cnfStyle w:val="000000000000" w:firstRow="0" w:lastRow="0" w:firstColumn="0" w:lastColumn="0" w:oddVBand="0" w:evenVBand="0" w:oddHBand="0" w:evenHBand="0" w:firstRowFirstColumn="0" w:firstRowLastColumn="0" w:lastRowFirstColumn="0" w:lastRowLastColumn="0"/>
            </w:pPr>
            <w:r w:rsidRPr="003A36C2">
              <w:t>341.7</w:t>
            </w:r>
          </w:p>
        </w:tc>
        <w:tc>
          <w:tcPr>
            <w:tcW w:w="580" w:type="pct"/>
          </w:tcPr>
          <w:p w14:paraId="7B63CBC1" w14:textId="77777777" w:rsidR="00417B1B" w:rsidRPr="003A36C2" w:rsidRDefault="00417B1B" w:rsidP="0070727E">
            <w:pPr>
              <w:pStyle w:val="TableText"/>
              <w:cnfStyle w:val="000000000000" w:firstRow="0" w:lastRow="0" w:firstColumn="0" w:lastColumn="0" w:oddVBand="0" w:evenVBand="0" w:oddHBand="0" w:evenHBand="0" w:firstRowFirstColumn="0" w:firstRowLastColumn="0" w:lastRowFirstColumn="0" w:lastRowLastColumn="0"/>
            </w:pPr>
            <w:r w:rsidRPr="003A36C2">
              <w:t>(5.8)</w:t>
            </w:r>
          </w:p>
        </w:tc>
      </w:tr>
      <w:tr w:rsidR="00417B1B" w:rsidRPr="003A36C2" w14:paraId="66DA7249" w14:textId="77777777" w:rsidTr="0070727E">
        <w:tc>
          <w:tcPr>
            <w:cnfStyle w:val="001000000000" w:firstRow="0" w:lastRow="0" w:firstColumn="1" w:lastColumn="0" w:oddVBand="0" w:evenVBand="0" w:oddHBand="0" w:evenHBand="0" w:firstRowFirstColumn="0" w:firstRowLastColumn="0" w:lastRowFirstColumn="0" w:lastRowLastColumn="0"/>
            <w:tcW w:w="2678" w:type="pct"/>
          </w:tcPr>
          <w:p w14:paraId="35C0324F" w14:textId="77777777" w:rsidR="00417B1B" w:rsidRPr="003A36C2" w:rsidRDefault="00417B1B" w:rsidP="0070727E">
            <w:pPr>
              <w:pStyle w:val="TableText"/>
            </w:pPr>
            <w:r w:rsidRPr="003A36C2">
              <w:t>Depreciation and amortisation</w:t>
            </w:r>
          </w:p>
        </w:tc>
        <w:tc>
          <w:tcPr>
            <w:tcW w:w="581" w:type="pct"/>
          </w:tcPr>
          <w:p w14:paraId="2956D093" w14:textId="132DE0F0" w:rsidR="00417B1B" w:rsidRPr="003A36C2" w:rsidRDefault="00AC0BBF" w:rsidP="0070727E">
            <w:pPr>
              <w:pStyle w:val="TableText"/>
              <w:cnfStyle w:val="000000000000" w:firstRow="0" w:lastRow="0" w:firstColumn="0" w:lastColumn="0" w:oddVBand="0" w:evenVBand="0" w:oddHBand="0" w:evenHBand="0" w:firstRowFirstColumn="0" w:firstRowLastColumn="0" w:lastRowFirstColumn="0" w:lastRowLastColumn="0"/>
            </w:pPr>
            <w:r>
              <w:t>N/A</w:t>
            </w:r>
          </w:p>
        </w:tc>
        <w:tc>
          <w:tcPr>
            <w:tcW w:w="580" w:type="pct"/>
          </w:tcPr>
          <w:p w14:paraId="028C6302" w14:textId="77777777" w:rsidR="00417B1B" w:rsidRPr="003A36C2" w:rsidRDefault="00417B1B" w:rsidP="0070727E">
            <w:pPr>
              <w:pStyle w:val="TableText"/>
              <w:cnfStyle w:val="000000000000" w:firstRow="0" w:lastRow="0" w:firstColumn="0" w:lastColumn="0" w:oddVBand="0" w:evenVBand="0" w:oddHBand="0" w:evenHBand="0" w:firstRowFirstColumn="0" w:firstRowLastColumn="0" w:lastRowFirstColumn="0" w:lastRowLastColumn="0"/>
            </w:pPr>
            <w:r w:rsidRPr="003A36C2">
              <w:t>48.5</w:t>
            </w:r>
          </w:p>
        </w:tc>
        <w:tc>
          <w:tcPr>
            <w:tcW w:w="581" w:type="pct"/>
          </w:tcPr>
          <w:p w14:paraId="5EBF01C4" w14:textId="77777777" w:rsidR="00417B1B" w:rsidRPr="003A36C2" w:rsidRDefault="00417B1B" w:rsidP="0070727E">
            <w:pPr>
              <w:pStyle w:val="TableText"/>
              <w:cnfStyle w:val="000000000000" w:firstRow="0" w:lastRow="0" w:firstColumn="0" w:lastColumn="0" w:oddVBand="0" w:evenVBand="0" w:oddHBand="0" w:evenHBand="0" w:firstRowFirstColumn="0" w:firstRowLastColumn="0" w:lastRowFirstColumn="0" w:lastRowLastColumn="0"/>
            </w:pPr>
            <w:r w:rsidRPr="003A36C2">
              <w:t>53.5</w:t>
            </w:r>
          </w:p>
        </w:tc>
        <w:tc>
          <w:tcPr>
            <w:tcW w:w="580" w:type="pct"/>
          </w:tcPr>
          <w:p w14:paraId="60B3A554" w14:textId="77777777" w:rsidR="00417B1B" w:rsidRPr="003A36C2" w:rsidRDefault="00417B1B" w:rsidP="0070727E">
            <w:pPr>
              <w:pStyle w:val="TableText"/>
              <w:cnfStyle w:val="000000000000" w:firstRow="0" w:lastRow="0" w:firstColumn="0" w:lastColumn="0" w:oddVBand="0" w:evenVBand="0" w:oddHBand="0" w:evenHBand="0" w:firstRowFirstColumn="0" w:firstRowLastColumn="0" w:lastRowFirstColumn="0" w:lastRowLastColumn="0"/>
            </w:pPr>
            <w:r w:rsidRPr="003A36C2">
              <w:t>5.0</w:t>
            </w:r>
          </w:p>
        </w:tc>
      </w:tr>
      <w:tr w:rsidR="00417B1B" w:rsidRPr="003A36C2" w14:paraId="66D91D0A" w14:textId="77777777" w:rsidTr="0070727E">
        <w:tc>
          <w:tcPr>
            <w:cnfStyle w:val="001000000000" w:firstRow="0" w:lastRow="0" w:firstColumn="1" w:lastColumn="0" w:oddVBand="0" w:evenVBand="0" w:oddHBand="0" w:evenHBand="0" w:firstRowFirstColumn="0" w:firstRowLastColumn="0" w:lastRowFirstColumn="0" w:lastRowLastColumn="0"/>
            <w:tcW w:w="2678" w:type="pct"/>
          </w:tcPr>
          <w:p w14:paraId="655F5480" w14:textId="77777777" w:rsidR="00417B1B" w:rsidRPr="003A36C2" w:rsidRDefault="00417B1B" w:rsidP="0070727E">
            <w:pPr>
              <w:pStyle w:val="TableText"/>
            </w:pPr>
            <w:r w:rsidRPr="003A36C2">
              <w:t>Interest expense</w:t>
            </w:r>
          </w:p>
        </w:tc>
        <w:tc>
          <w:tcPr>
            <w:tcW w:w="581" w:type="pct"/>
          </w:tcPr>
          <w:p w14:paraId="1539A79E" w14:textId="621B16E0" w:rsidR="00417B1B" w:rsidRPr="003A36C2" w:rsidRDefault="00AC0BBF" w:rsidP="0070727E">
            <w:pPr>
              <w:pStyle w:val="TableText"/>
              <w:cnfStyle w:val="000000000000" w:firstRow="0" w:lastRow="0" w:firstColumn="0" w:lastColumn="0" w:oddVBand="0" w:evenVBand="0" w:oddHBand="0" w:evenHBand="0" w:firstRowFirstColumn="0" w:firstRowLastColumn="0" w:lastRowFirstColumn="0" w:lastRowLastColumn="0"/>
            </w:pPr>
            <w:r>
              <w:t>N/A</w:t>
            </w:r>
          </w:p>
        </w:tc>
        <w:tc>
          <w:tcPr>
            <w:tcW w:w="580" w:type="pct"/>
          </w:tcPr>
          <w:p w14:paraId="5FE00833" w14:textId="77777777" w:rsidR="00417B1B" w:rsidRPr="003A36C2" w:rsidRDefault="00417B1B" w:rsidP="0070727E">
            <w:pPr>
              <w:pStyle w:val="TableText"/>
              <w:cnfStyle w:val="000000000000" w:firstRow="0" w:lastRow="0" w:firstColumn="0" w:lastColumn="0" w:oddVBand="0" w:evenVBand="0" w:oddHBand="0" w:evenHBand="0" w:firstRowFirstColumn="0" w:firstRowLastColumn="0" w:lastRowFirstColumn="0" w:lastRowLastColumn="0"/>
            </w:pPr>
            <w:r w:rsidRPr="003A36C2">
              <w:t>5.2</w:t>
            </w:r>
          </w:p>
        </w:tc>
        <w:tc>
          <w:tcPr>
            <w:tcW w:w="581" w:type="pct"/>
          </w:tcPr>
          <w:p w14:paraId="30A78863" w14:textId="77777777" w:rsidR="00417B1B" w:rsidRPr="003A36C2" w:rsidRDefault="00417B1B" w:rsidP="0070727E">
            <w:pPr>
              <w:pStyle w:val="TableText"/>
              <w:cnfStyle w:val="000000000000" w:firstRow="0" w:lastRow="0" w:firstColumn="0" w:lastColumn="0" w:oddVBand="0" w:evenVBand="0" w:oddHBand="0" w:evenHBand="0" w:firstRowFirstColumn="0" w:firstRowLastColumn="0" w:lastRowFirstColumn="0" w:lastRowLastColumn="0"/>
            </w:pPr>
            <w:r w:rsidRPr="003A36C2">
              <w:t>5.0</w:t>
            </w:r>
          </w:p>
        </w:tc>
        <w:tc>
          <w:tcPr>
            <w:tcW w:w="580" w:type="pct"/>
          </w:tcPr>
          <w:p w14:paraId="2627FB1C" w14:textId="77777777" w:rsidR="00417B1B" w:rsidRPr="003A36C2" w:rsidRDefault="00417B1B" w:rsidP="0070727E">
            <w:pPr>
              <w:pStyle w:val="TableText"/>
              <w:cnfStyle w:val="000000000000" w:firstRow="0" w:lastRow="0" w:firstColumn="0" w:lastColumn="0" w:oddVBand="0" w:evenVBand="0" w:oddHBand="0" w:evenHBand="0" w:firstRowFirstColumn="0" w:firstRowLastColumn="0" w:lastRowFirstColumn="0" w:lastRowLastColumn="0"/>
            </w:pPr>
            <w:r w:rsidRPr="003A36C2">
              <w:t>(0.2)</w:t>
            </w:r>
          </w:p>
        </w:tc>
      </w:tr>
      <w:tr w:rsidR="00417B1B" w:rsidRPr="003A36C2" w14:paraId="731EFDC1" w14:textId="77777777" w:rsidTr="0070727E">
        <w:tc>
          <w:tcPr>
            <w:cnfStyle w:val="001000000000" w:firstRow="0" w:lastRow="0" w:firstColumn="1" w:lastColumn="0" w:oddVBand="0" w:evenVBand="0" w:oddHBand="0" w:evenHBand="0" w:firstRowFirstColumn="0" w:firstRowLastColumn="0" w:lastRowFirstColumn="0" w:lastRowLastColumn="0"/>
            <w:tcW w:w="2678" w:type="pct"/>
          </w:tcPr>
          <w:p w14:paraId="323BE77E" w14:textId="77777777" w:rsidR="00417B1B" w:rsidRPr="003A36C2" w:rsidRDefault="00417B1B" w:rsidP="0070727E">
            <w:pPr>
              <w:pStyle w:val="TableText"/>
            </w:pPr>
            <w:r w:rsidRPr="003A36C2">
              <w:t>Grants and other transfers</w:t>
            </w:r>
          </w:p>
        </w:tc>
        <w:tc>
          <w:tcPr>
            <w:tcW w:w="581" w:type="pct"/>
          </w:tcPr>
          <w:p w14:paraId="3F2CA4F7" w14:textId="44497859" w:rsidR="00417B1B" w:rsidRPr="003A36C2" w:rsidRDefault="00AC0BBF" w:rsidP="0070727E">
            <w:pPr>
              <w:pStyle w:val="TableText"/>
              <w:cnfStyle w:val="000000000000" w:firstRow="0" w:lastRow="0" w:firstColumn="0" w:lastColumn="0" w:oddVBand="0" w:evenVBand="0" w:oddHBand="0" w:evenHBand="0" w:firstRowFirstColumn="0" w:firstRowLastColumn="0" w:lastRowFirstColumn="0" w:lastRowLastColumn="0"/>
            </w:pPr>
            <w:r>
              <w:t>N/A</w:t>
            </w:r>
          </w:p>
        </w:tc>
        <w:tc>
          <w:tcPr>
            <w:tcW w:w="580" w:type="pct"/>
          </w:tcPr>
          <w:p w14:paraId="2EC1698E" w14:textId="77777777" w:rsidR="00417B1B" w:rsidRPr="003A36C2" w:rsidRDefault="00417B1B" w:rsidP="0070727E">
            <w:pPr>
              <w:pStyle w:val="TableText"/>
              <w:cnfStyle w:val="000000000000" w:firstRow="0" w:lastRow="0" w:firstColumn="0" w:lastColumn="0" w:oddVBand="0" w:evenVBand="0" w:oddHBand="0" w:evenHBand="0" w:firstRowFirstColumn="0" w:firstRowLastColumn="0" w:lastRowFirstColumn="0" w:lastRowLastColumn="0"/>
            </w:pPr>
            <w:r w:rsidRPr="003A36C2">
              <w:t>13.0</w:t>
            </w:r>
          </w:p>
        </w:tc>
        <w:tc>
          <w:tcPr>
            <w:tcW w:w="581" w:type="pct"/>
          </w:tcPr>
          <w:p w14:paraId="4CFB2D8C" w14:textId="77777777" w:rsidR="00417B1B" w:rsidRPr="003A36C2" w:rsidRDefault="00417B1B" w:rsidP="0070727E">
            <w:pPr>
              <w:pStyle w:val="TableText"/>
              <w:cnfStyle w:val="000000000000" w:firstRow="0" w:lastRow="0" w:firstColumn="0" w:lastColumn="0" w:oddVBand="0" w:evenVBand="0" w:oddHBand="0" w:evenHBand="0" w:firstRowFirstColumn="0" w:firstRowLastColumn="0" w:lastRowFirstColumn="0" w:lastRowLastColumn="0"/>
            </w:pPr>
            <w:r w:rsidRPr="003A36C2">
              <w:t>14.0</w:t>
            </w:r>
          </w:p>
        </w:tc>
        <w:tc>
          <w:tcPr>
            <w:tcW w:w="580" w:type="pct"/>
          </w:tcPr>
          <w:p w14:paraId="5B0F4034" w14:textId="77777777" w:rsidR="00417B1B" w:rsidRPr="003A36C2" w:rsidRDefault="00417B1B" w:rsidP="0070727E">
            <w:pPr>
              <w:pStyle w:val="TableText"/>
              <w:cnfStyle w:val="000000000000" w:firstRow="0" w:lastRow="0" w:firstColumn="0" w:lastColumn="0" w:oddVBand="0" w:evenVBand="0" w:oddHBand="0" w:evenHBand="0" w:firstRowFirstColumn="0" w:firstRowLastColumn="0" w:lastRowFirstColumn="0" w:lastRowLastColumn="0"/>
            </w:pPr>
            <w:r w:rsidRPr="003A36C2">
              <w:t>0.9</w:t>
            </w:r>
          </w:p>
        </w:tc>
      </w:tr>
      <w:tr w:rsidR="00417B1B" w:rsidRPr="003A36C2" w14:paraId="71E90218" w14:textId="77777777" w:rsidTr="0070727E">
        <w:tc>
          <w:tcPr>
            <w:cnfStyle w:val="001000000000" w:firstRow="0" w:lastRow="0" w:firstColumn="1" w:lastColumn="0" w:oddVBand="0" w:evenVBand="0" w:oddHBand="0" w:evenHBand="0" w:firstRowFirstColumn="0" w:firstRowLastColumn="0" w:lastRowFirstColumn="0" w:lastRowLastColumn="0"/>
            <w:tcW w:w="2678" w:type="pct"/>
          </w:tcPr>
          <w:p w14:paraId="06F9C06A" w14:textId="77777777" w:rsidR="00417B1B" w:rsidRPr="003A36C2" w:rsidRDefault="00417B1B" w:rsidP="0070727E">
            <w:pPr>
              <w:pStyle w:val="TableText"/>
            </w:pPr>
            <w:r w:rsidRPr="003A36C2">
              <w:t>Capital asset charge</w:t>
            </w:r>
          </w:p>
        </w:tc>
        <w:tc>
          <w:tcPr>
            <w:tcW w:w="581" w:type="pct"/>
          </w:tcPr>
          <w:p w14:paraId="36575A2E" w14:textId="519ADA87" w:rsidR="00417B1B" w:rsidRPr="003A36C2" w:rsidRDefault="00AC0BBF" w:rsidP="0070727E">
            <w:pPr>
              <w:pStyle w:val="TableText"/>
              <w:cnfStyle w:val="000000000000" w:firstRow="0" w:lastRow="0" w:firstColumn="0" w:lastColumn="0" w:oddVBand="0" w:evenVBand="0" w:oddHBand="0" w:evenHBand="0" w:firstRowFirstColumn="0" w:firstRowLastColumn="0" w:lastRowFirstColumn="0" w:lastRowLastColumn="0"/>
            </w:pPr>
            <w:r>
              <w:t>N/A</w:t>
            </w:r>
          </w:p>
        </w:tc>
        <w:tc>
          <w:tcPr>
            <w:tcW w:w="580" w:type="pct"/>
          </w:tcPr>
          <w:p w14:paraId="502B6EFA" w14:textId="77777777" w:rsidR="00417B1B" w:rsidRPr="003A36C2" w:rsidRDefault="00417B1B" w:rsidP="0070727E">
            <w:pPr>
              <w:pStyle w:val="TableText"/>
              <w:cnfStyle w:val="000000000000" w:firstRow="0" w:lastRow="0" w:firstColumn="0" w:lastColumn="0" w:oddVBand="0" w:evenVBand="0" w:oddHBand="0" w:evenHBand="0" w:firstRowFirstColumn="0" w:firstRowLastColumn="0" w:lastRowFirstColumn="0" w:lastRowLastColumn="0"/>
            </w:pPr>
            <w:r w:rsidRPr="003A36C2">
              <w:t>45.5</w:t>
            </w:r>
          </w:p>
        </w:tc>
        <w:tc>
          <w:tcPr>
            <w:tcW w:w="581" w:type="pct"/>
          </w:tcPr>
          <w:p w14:paraId="2D4D459D" w14:textId="77777777" w:rsidR="00417B1B" w:rsidRPr="003A36C2" w:rsidRDefault="00417B1B" w:rsidP="0070727E">
            <w:pPr>
              <w:pStyle w:val="TableText"/>
              <w:cnfStyle w:val="000000000000" w:firstRow="0" w:lastRow="0" w:firstColumn="0" w:lastColumn="0" w:oddVBand="0" w:evenVBand="0" w:oddHBand="0" w:evenHBand="0" w:firstRowFirstColumn="0" w:firstRowLastColumn="0" w:lastRowFirstColumn="0" w:lastRowLastColumn="0"/>
            </w:pPr>
            <w:r w:rsidRPr="003A36C2">
              <w:t>45.5</w:t>
            </w:r>
          </w:p>
        </w:tc>
        <w:tc>
          <w:tcPr>
            <w:tcW w:w="580" w:type="pct"/>
          </w:tcPr>
          <w:p w14:paraId="087454E1" w14:textId="77777777" w:rsidR="00417B1B" w:rsidRPr="003A36C2" w:rsidRDefault="00417B1B" w:rsidP="0070727E">
            <w:pPr>
              <w:pStyle w:val="TableText"/>
              <w:cnfStyle w:val="000000000000" w:firstRow="0" w:lastRow="0" w:firstColumn="0" w:lastColumn="0" w:oddVBand="0" w:evenVBand="0" w:oddHBand="0" w:evenHBand="0" w:firstRowFirstColumn="0" w:firstRowLastColumn="0" w:lastRowFirstColumn="0" w:lastRowLastColumn="0"/>
            </w:pPr>
            <w:r w:rsidRPr="003A36C2">
              <w:t>0</w:t>
            </w:r>
          </w:p>
        </w:tc>
      </w:tr>
      <w:tr w:rsidR="00417B1B" w:rsidRPr="003A36C2" w14:paraId="5F30EA47" w14:textId="77777777" w:rsidTr="0070727E">
        <w:tc>
          <w:tcPr>
            <w:cnfStyle w:val="001000000000" w:firstRow="0" w:lastRow="0" w:firstColumn="1" w:lastColumn="0" w:oddVBand="0" w:evenVBand="0" w:oddHBand="0" w:evenHBand="0" w:firstRowFirstColumn="0" w:firstRowLastColumn="0" w:lastRowFirstColumn="0" w:lastRowLastColumn="0"/>
            <w:tcW w:w="2678" w:type="pct"/>
            <w:tcBorders>
              <w:bottom w:val="single" w:sz="4" w:space="0" w:color="auto"/>
            </w:tcBorders>
          </w:tcPr>
          <w:p w14:paraId="13024211" w14:textId="77777777" w:rsidR="00417B1B" w:rsidRPr="003A36C2" w:rsidRDefault="00417B1B" w:rsidP="0070727E">
            <w:pPr>
              <w:pStyle w:val="TableText"/>
            </w:pPr>
            <w:r w:rsidRPr="003A36C2">
              <w:t>Supplies and services</w:t>
            </w:r>
          </w:p>
        </w:tc>
        <w:tc>
          <w:tcPr>
            <w:tcW w:w="581" w:type="pct"/>
            <w:tcBorders>
              <w:bottom w:val="single" w:sz="4" w:space="0" w:color="auto"/>
            </w:tcBorders>
          </w:tcPr>
          <w:p w14:paraId="58AD36A7" w14:textId="02101F03" w:rsidR="00417B1B" w:rsidRPr="003A36C2" w:rsidRDefault="004F4F99" w:rsidP="0070727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Note111tablenote4 \r \h </w:instrText>
            </w:r>
            <w:r>
              <w:fldChar w:fldCharType="separate"/>
            </w:r>
            <w:r w:rsidR="0067082F">
              <w:t>(4)</w:t>
            </w:r>
            <w:r>
              <w:fldChar w:fldCharType="end"/>
            </w:r>
          </w:p>
        </w:tc>
        <w:tc>
          <w:tcPr>
            <w:tcW w:w="580" w:type="pct"/>
            <w:tcBorders>
              <w:bottom w:val="single" w:sz="4" w:space="0" w:color="auto"/>
            </w:tcBorders>
          </w:tcPr>
          <w:p w14:paraId="08169284" w14:textId="77777777" w:rsidR="00417B1B" w:rsidRPr="003A36C2" w:rsidRDefault="00417B1B" w:rsidP="0070727E">
            <w:pPr>
              <w:pStyle w:val="TableText"/>
              <w:cnfStyle w:val="000000000000" w:firstRow="0" w:lastRow="0" w:firstColumn="0" w:lastColumn="0" w:oddVBand="0" w:evenVBand="0" w:oddHBand="0" w:evenHBand="0" w:firstRowFirstColumn="0" w:firstRowLastColumn="0" w:lastRowFirstColumn="0" w:lastRowLastColumn="0"/>
            </w:pPr>
            <w:r w:rsidRPr="003A36C2">
              <w:t>156.0</w:t>
            </w:r>
          </w:p>
        </w:tc>
        <w:tc>
          <w:tcPr>
            <w:tcW w:w="581" w:type="pct"/>
            <w:tcBorders>
              <w:bottom w:val="single" w:sz="4" w:space="0" w:color="auto"/>
            </w:tcBorders>
          </w:tcPr>
          <w:p w14:paraId="64FF905E" w14:textId="77777777" w:rsidR="00417B1B" w:rsidRPr="003A36C2" w:rsidRDefault="00417B1B" w:rsidP="0070727E">
            <w:pPr>
              <w:pStyle w:val="TableText"/>
              <w:cnfStyle w:val="000000000000" w:firstRow="0" w:lastRow="0" w:firstColumn="0" w:lastColumn="0" w:oddVBand="0" w:evenVBand="0" w:oddHBand="0" w:evenHBand="0" w:firstRowFirstColumn="0" w:firstRowLastColumn="0" w:lastRowFirstColumn="0" w:lastRowLastColumn="0"/>
            </w:pPr>
            <w:r w:rsidRPr="003A36C2">
              <w:t>144.1</w:t>
            </w:r>
          </w:p>
        </w:tc>
        <w:tc>
          <w:tcPr>
            <w:tcW w:w="580" w:type="pct"/>
            <w:tcBorders>
              <w:bottom w:val="single" w:sz="4" w:space="0" w:color="auto"/>
            </w:tcBorders>
          </w:tcPr>
          <w:p w14:paraId="3B524BC0" w14:textId="77777777" w:rsidR="00417B1B" w:rsidRPr="003A36C2" w:rsidRDefault="00417B1B" w:rsidP="0070727E">
            <w:pPr>
              <w:pStyle w:val="TableText"/>
              <w:cnfStyle w:val="000000000000" w:firstRow="0" w:lastRow="0" w:firstColumn="0" w:lastColumn="0" w:oddVBand="0" w:evenVBand="0" w:oddHBand="0" w:evenHBand="0" w:firstRowFirstColumn="0" w:firstRowLastColumn="0" w:lastRowFirstColumn="0" w:lastRowLastColumn="0"/>
            </w:pPr>
            <w:r w:rsidRPr="003A36C2">
              <w:t>(12.0)</w:t>
            </w:r>
          </w:p>
        </w:tc>
      </w:tr>
      <w:tr w:rsidR="00417B1B" w:rsidRPr="0070727E" w14:paraId="28D7DD4B" w14:textId="77777777" w:rsidTr="0070727E">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bottom w:val="single" w:sz="4" w:space="0" w:color="auto"/>
            </w:tcBorders>
            <w:shd w:val="clear" w:color="auto" w:fill="auto"/>
          </w:tcPr>
          <w:p w14:paraId="7298845A" w14:textId="77777777" w:rsidR="00417B1B" w:rsidRPr="0070727E" w:rsidRDefault="00417B1B" w:rsidP="0070727E">
            <w:pPr>
              <w:pStyle w:val="TableText"/>
              <w:rPr>
                <w:rStyle w:val="Bold"/>
              </w:rPr>
            </w:pPr>
            <w:r w:rsidRPr="0070727E">
              <w:rPr>
                <w:rStyle w:val="Bold"/>
              </w:rPr>
              <w:t>Total expenses from transactions</w:t>
            </w:r>
          </w:p>
        </w:tc>
        <w:tc>
          <w:tcPr>
            <w:tcW w:w="581" w:type="pct"/>
            <w:tcBorders>
              <w:top w:val="single" w:sz="4" w:space="0" w:color="auto"/>
              <w:bottom w:val="single" w:sz="4" w:space="0" w:color="auto"/>
            </w:tcBorders>
            <w:shd w:val="clear" w:color="auto" w:fill="auto"/>
          </w:tcPr>
          <w:p w14:paraId="601A5360" w14:textId="3CBE51F9" w:rsidR="00417B1B" w:rsidRPr="0070727E" w:rsidRDefault="00AC0BBF" w:rsidP="0070727E">
            <w:pPr>
              <w:pStyle w:val="TableText"/>
              <w:cnfStyle w:val="000000000000" w:firstRow="0" w:lastRow="0" w:firstColumn="0" w:lastColumn="0" w:oddVBand="0" w:evenVBand="0" w:oddHBand="0" w:evenHBand="0" w:firstRowFirstColumn="0" w:firstRowLastColumn="0" w:lastRowFirstColumn="0" w:lastRowLastColumn="0"/>
              <w:rPr>
                <w:rStyle w:val="Bold"/>
              </w:rPr>
            </w:pPr>
            <w:r w:rsidRPr="0070727E">
              <w:rPr>
                <w:rStyle w:val="Bold"/>
              </w:rPr>
              <w:t>N/A</w:t>
            </w:r>
          </w:p>
        </w:tc>
        <w:tc>
          <w:tcPr>
            <w:tcW w:w="580" w:type="pct"/>
            <w:tcBorders>
              <w:top w:val="single" w:sz="4" w:space="0" w:color="auto"/>
              <w:bottom w:val="single" w:sz="4" w:space="0" w:color="auto"/>
            </w:tcBorders>
            <w:shd w:val="clear" w:color="auto" w:fill="auto"/>
          </w:tcPr>
          <w:p w14:paraId="6CFD6C41" w14:textId="77777777" w:rsidR="00417B1B" w:rsidRPr="0070727E" w:rsidRDefault="00417B1B" w:rsidP="0070727E">
            <w:pPr>
              <w:pStyle w:val="TableText"/>
              <w:cnfStyle w:val="000000000000" w:firstRow="0" w:lastRow="0" w:firstColumn="0" w:lastColumn="0" w:oddVBand="0" w:evenVBand="0" w:oddHBand="0" w:evenHBand="0" w:firstRowFirstColumn="0" w:firstRowLastColumn="0" w:lastRowFirstColumn="0" w:lastRowLastColumn="0"/>
              <w:rPr>
                <w:rStyle w:val="Bold"/>
              </w:rPr>
            </w:pPr>
            <w:r w:rsidRPr="0070727E">
              <w:rPr>
                <w:rStyle w:val="Bold"/>
              </w:rPr>
              <w:t>615.8</w:t>
            </w:r>
          </w:p>
        </w:tc>
        <w:tc>
          <w:tcPr>
            <w:tcW w:w="581" w:type="pct"/>
            <w:tcBorders>
              <w:top w:val="single" w:sz="4" w:space="0" w:color="auto"/>
              <w:bottom w:val="single" w:sz="4" w:space="0" w:color="auto"/>
            </w:tcBorders>
            <w:shd w:val="clear" w:color="auto" w:fill="auto"/>
          </w:tcPr>
          <w:p w14:paraId="512EE669" w14:textId="77777777" w:rsidR="00417B1B" w:rsidRPr="0070727E" w:rsidRDefault="00417B1B" w:rsidP="0070727E">
            <w:pPr>
              <w:pStyle w:val="TableText"/>
              <w:cnfStyle w:val="000000000000" w:firstRow="0" w:lastRow="0" w:firstColumn="0" w:lastColumn="0" w:oddVBand="0" w:evenVBand="0" w:oddHBand="0" w:evenHBand="0" w:firstRowFirstColumn="0" w:firstRowLastColumn="0" w:lastRowFirstColumn="0" w:lastRowLastColumn="0"/>
              <w:rPr>
                <w:rStyle w:val="Bold"/>
              </w:rPr>
            </w:pPr>
            <w:r w:rsidRPr="0070727E">
              <w:rPr>
                <w:rStyle w:val="Bold"/>
              </w:rPr>
              <w:t>603.7</w:t>
            </w:r>
          </w:p>
        </w:tc>
        <w:tc>
          <w:tcPr>
            <w:tcW w:w="580" w:type="pct"/>
            <w:tcBorders>
              <w:top w:val="single" w:sz="4" w:space="0" w:color="auto"/>
              <w:bottom w:val="single" w:sz="4" w:space="0" w:color="auto"/>
            </w:tcBorders>
            <w:shd w:val="clear" w:color="auto" w:fill="auto"/>
          </w:tcPr>
          <w:p w14:paraId="0F4A1A19" w14:textId="77777777" w:rsidR="00417B1B" w:rsidRPr="0070727E" w:rsidRDefault="00417B1B" w:rsidP="0070727E">
            <w:pPr>
              <w:pStyle w:val="TableText"/>
              <w:cnfStyle w:val="000000000000" w:firstRow="0" w:lastRow="0" w:firstColumn="0" w:lastColumn="0" w:oddVBand="0" w:evenVBand="0" w:oddHBand="0" w:evenHBand="0" w:firstRowFirstColumn="0" w:firstRowLastColumn="0" w:lastRowFirstColumn="0" w:lastRowLastColumn="0"/>
              <w:rPr>
                <w:rStyle w:val="Bold"/>
              </w:rPr>
            </w:pPr>
            <w:r w:rsidRPr="0070727E">
              <w:rPr>
                <w:rStyle w:val="Bold"/>
              </w:rPr>
              <w:t>(12.0)</w:t>
            </w:r>
          </w:p>
        </w:tc>
      </w:tr>
      <w:tr w:rsidR="00417B1B" w:rsidRPr="0070727E" w14:paraId="220ABB3B" w14:textId="77777777" w:rsidTr="0070727E">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bottom w:val="single" w:sz="4" w:space="0" w:color="auto"/>
            </w:tcBorders>
            <w:shd w:val="clear" w:color="auto" w:fill="auto"/>
          </w:tcPr>
          <w:p w14:paraId="7C51402A" w14:textId="77777777" w:rsidR="00417B1B" w:rsidRPr="0070727E" w:rsidRDefault="00417B1B" w:rsidP="0070727E">
            <w:pPr>
              <w:pStyle w:val="TableText"/>
              <w:rPr>
                <w:rStyle w:val="Bold"/>
              </w:rPr>
            </w:pPr>
            <w:r w:rsidRPr="0070727E">
              <w:rPr>
                <w:rStyle w:val="Bold"/>
              </w:rPr>
              <w:t>Net result from transactions (net operating balance)</w:t>
            </w:r>
          </w:p>
        </w:tc>
        <w:tc>
          <w:tcPr>
            <w:tcW w:w="581" w:type="pct"/>
            <w:tcBorders>
              <w:top w:val="single" w:sz="4" w:space="0" w:color="auto"/>
              <w:bottom w:val="single" w:sz="4" w:space="0" w:color="auto"/>
            </w:tcBorders>
            <w:shd w:val="clear" w:color="auto" w:fill="auto"/>
          </w:tcPr>
          <w:p w14:paraId="541774C2" w14:textId="6C5B8AA1" w:rsidR="00417B1B" w:rsidRPr="0070727E" w:rsidRDefault="00AC0BBF" w:rsidP="0070727E">
            <w:pPr>
              <w:pStyle w:val="TableText"/>
              <w:cnfStyle w:val="000000000000" w:firstRow="0" w:lastRow="0" w:firstColumn="0" w:lastColumn="0" w:oddVBand="0" w:evenVBand="0" w:oddHBand="0" w:evenHBand="0" w:firstRowFirstColumn="0" w:firstRowLastColumn="0" w:lastRowFirstColumn="0" w:lastRowLastColumn="0"/>
              <w:rPr>
                <w:rStyle w:val="Bold"/>
              </w:rPr>
            </w:pPr>
            <w:r w:rsidRPr="0070727E">
              <w:rPr>
                <w:rStyle w:val="Bold"/>
              </w:rPr>
              <w:t>N/A</w:t>
            </w:r>
          </w:p>
        </w:tc>
        <w:tc>
          <w:tcPr>
            <w:tcW w:w="580" w:type="pct"/>
            <w:tcBorders>
              <w:top w:val="single" w:sz="4" w:space="0" w:color="auto"/>
              <w:bottom w:val="single" w:sz="4" w:space="0" w:color="auto"/>
            </w:tcBorders>
            <w:shd w:val="clear" w:color="auto" w:fill="auto"/>
          </w:tcPr>
          <w:p w14:paraId="22E706BA" w14:textId="77777777" w:rsidR="00417B1B" w:rsidRPr="0070727E" w:rsidRDefault="00417B1B" w:rsidP="0070727E">
            <w:pPr>
              <w:pStyle w:val="TableText"/>
              <w:cnfStyle w:val="000000000000" w:firstRow="0" w:lastRow="0" w:firstColumn="0" w:lastColumn="0" w:oddVBand="0" w:evenVBand="0" w:oddHBand="0" w:evenHBand="0" w:firstRowFirstColumn="0" w:firstRowLastColumn="0" w:lastRowFirstColumn="0" w:lastRowLastColumn="0"/>
              <w:rPr>
                <w:rStyle w:val="Bold"/>
              </w:rPr>
            </w:pPr>
            <w:r w:rsidRPr="0070727E">
              <w:rPr>
                <w:rStyle w:val="Bold"/>
              </w:rPr>
              <w:t>(0.1)</w:t>
            </w:r>
          </w:p>
        </w:tc>
        <w:tc>
          <w:tcPr>
            <w:tcW w:w="581" w:type="pct"/>
            <w:tcBorders>
              <w:top w:val="single" w:sz="4" w:space="0" w:color="auto"/>
              <w:bottom w:val="single" w:sz="4" w:space="0" w:color="auto"/>
            </w:tcBorders>
            <w:shd w:val="clear" w:color="auto" w:fill="auto"/>
          </w:tcPr>
          <w:p w14:paraId="13F9D5A8" w14:textId="77777777" w:rsidR="00417B1B" w:rsidRPr="0070727E" w:rsidRDefault="00417B1B" w:rsidP="0070727E">
            <w:pPr>
              <w:pStyle w:val="TableText"/>
              <w:cnfStyle w:val="000000000000" w:firstRow="0" w:lastRow="0" w:firstColumn="0" w:lastColumn="0" w:oddVBand="0" w:evenVBand="0" w:oddHBand="0" w:evenHBand="0" w:firstRowFirstColumn="0" w:firstRowLastColumn="0" w:lastRowFirstColumn="0" w:lastRowLastColumn="0"/>
              <w:rPr>
                <w:rStyle w:val="Bold"/>
              </w:rPr>
            </w:pPr>
            <w:r w:rsidRPr="0070727E">
              <w:rPr>
                <w:rStyle w:val="Bold"/>
              </w:rPr>
              <w:t>10.8</w:t>
            </w:r>
          </w:p>
        </w:tc>
        <w:tc>
          <w:tcPr>
            <w:tcW w:w="580" w:type="pct"/>
            <w:tcBorders>
              <w:top w:val="single" w:sz="4" w:space="0" w:color="auto"/>
              <w:bottom w:val="single" w:sz="4" w:space="0" w:color="auto"/>
            </w:tcBorders>
            <w:shd w:val="clear" w:color="auto" w:fill="auto"/>
          </w:tcPr>
          <w:p w14:paraId="72863777" w14:textId="77777777" w:rsidR="00417B1B" w:rsidRPr="0070727E" w:rsidRDefault="00417B1B" w:rsidP="0070727E">
            <w:pPr>
              <w:pStyle w:val="TableText"/>
              <w:cnfStyle w:val="000000000000" w:firstRow="0" w:lastRow="0" w:firstColumn="0" w:lastColumn="0" w:oddVBand="0" w:evenVBand="0" w:oddHBand="0" w:evenHBand="0" w:firstRowFirstColumn="0" w:firstRowLastColumn="0" w:lastRowFirstColumn="0" w:lastRowLastColumn="0"/>
              <w:rPr>
                <w:rStyle w:val="Bold"/>
              </w:rPr>
            </w:pPr>
            <w:r w:rsidRPr="0070727E">
              <w:rPr>
                <w:rStyle w:val="Bold"/>
              </w:rPr>
              <w:t>10.9</w:t>
            </w:r>
          </w:p>
        </w:tc>
      </w:tr>
      <w:tr w:rsidR="00417B1B" w:rsidRPr="003A36C2" w14:paraId="75F6275F" w14:textId="77777777" w:rsidTr="0070727E">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tcBorders>
          </w:tcPr>
          <w:p w14:paraId="10BD8899" w14:textId="77777777" w:rsidR="00417B1B" w:rsidRPr="006716C9" w:rsidRDefault="00417B1B" w:rsidP="0070727E">
            <w:pPr>
              <w:pStyle w:val="TableText"/>
              <w:rPr>
                <w:rStyle w:val="Bold"/>
              </w:rPr>
            </w:pPr>
            <w:r w:rsidRPr="006716C9">
              <w:rPr>
                <w:rStyle w:val="Bold"/>
              </w:rPr>
              <w:t>Other economic flows included in net result</w:t>
            </w:r>
          </w:p>
        </w:tc>
        <w:tc>
          <w:tcPr>
            <w:tcW w:w="581" w:type="pct"/>
            <w:tcBorders>
              <w:top w:val="single" w:sz="4" w:space="0" w:color="auto"/>
            </w:tcBorders>
          </w:tcPr>
          <w:p w14:paraId="522E17F8" w14:textId="0EE24624" w:rsidR="00417B1B" w:rsidRPr="003A36C2" w:rsidRDefault="00AC0BBF" w:rsidP="0070727E">
            <w:pPr>
              <w:pStyle w:val="TableText"/>
              <w:cnfStyle w:val="000000000000" w:firstRow="0" w:lastRow="0" w:firstColumn="0" w:lastColumn="0" w:oddVBand="0" w:evenVBand="0" w:oddHBand="0" w:evenHBand="0" w:firstRowFirstColumn="0" w:firstRowLastColumn="0" w:lastRowFirstColumn="0" w:lastRowLastColumn="0"/>
            </w:pPr>
            <w:r>
              <w:t>N/A</w:t>
            </w:r>
          </w:p>
        </w:tc>
        <w:tc>
          <w:tcPr>
            <w:tcW w:w="580" w:type="pct"/>
            <w:tcBorders>
              <w:top w:val="single" w:sz="4" w:space="0" w:color="auto"/>
            </w:tcBorders>
          </w:tcPr>
          <w:p w14:paraId="4D5A5C62" w14:textId="19A98C1A" w:rsidR="00417B1B" w:rsidRPr="003A36C2" w:rsidRDefault="00AC0BBF" w:rsidP="0070727E">
            <w:pPr>
              <w:pStyle w:val="TableText"/>
              <w:cnfStyle w:val="000000000000" w:firstRow="0" w:lastRow="0" w:firstColumn="0" w:lastColumn="0" w:oddVBand="0" w:evenVBand="0" w:oddHBand="0" w:evenHBand="0" w:firstRowFirstColumn="0" w:firstRowLastColumn="0" w:lastRowFirstColumn="0" w:lastRowLastColumn="0"/>
            </w:pPr>
            <w:r>
              <w:t>N/A</w:t>
            </w:r>
          </w:p>
        </w:tc>
        <w:tc>
          <w:tcPr>
            <w:tcW w:w="581" w:type="pct"/>
            <w:tcBorders>
              <w:top w:val="single" w:sz="4" w:space="0" w:color="auto"/>
            </w:tcBorders>
          </w:tcPr>
          <w:p w14:paraId="1E970CE5" w14:textId="18707DB1" w:rsidR="00417B1B" w:rsidRPr="003A36C2" w:rsidRDefault="00AC0BBF" w:rsidP="0070727E">
            <w:pPr>
              <w:pStyle w:val="TableText"/>
              <w:cnfStyle w:val="000000000000" w:firstRow="0" w:lastRow="0" w:firstColumn="0" w:lastColumn="0" w:oddVBand="0" w:evenVBand="0" w:oddHBand="0" w:evenHBand="0" w:firstRowFirstColumn="0" w:firstRowLastColumn="0" w:lastRowFirstColumn="0" w:lastRowLastColumn="0"/>
            </w:pPr>
            <w:r>
              <w:t>N/A</w:t>
            </w:r>
          </w:p>
        </w:tc>
        <w:tc>
          <w:tcPr>
            <w:tcW w:w="580" w:type="pct"/>
            <w:tcBorders>
              <w:top w:val="single" w:sz="4" w:space="0" w:color="auto"/>
            </w:tcBorders>
          </w:tcPr>
          <w:p w14:paraId="23D6793F" w14:textId="2E92A447" w:rsidR="00417B1B" w:rsidRPr="003A36C2" w:rsidRDefault="00AC0BBF" w:rsidP="0070727E">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3A36C2" w14:paraId="4F2400AC" w14:textId="77777777" w:rsidTr="0070727E">
        <w:tc>
          <w:tcPr>
            <w:cnfStyle w:val="001000000000" w:firstRow="0" w:lastRow="0" w:firstColumn="1" w:lastColumn="0" w:oddVBand="0" w:evenVBand="0" w:oddHBand="0" w:evenHBand="0" w:firstRowFirstColumn="0" w:firstRowLastColumn="0" w:lastRowFirstColumn="0" w:lastRowLastColumn="0"/>
            <w:tcW w:w="2678" w:type="pct"/>
          </w:tcPr>
          <w:p w14:paraId="7F515E45" w14:textId="77777777" w:rsidR="00417B1B" w:rsidRPr="003A36C2" w:rsidRDefault="00417B1B" w:rsidP="0070727E">
            <w:pPr>
              <w:pStyle w:val="TableText"/>
            </w:pPr>
            <w:r w:rsidRPr="003A36C2">
              <w:t>Net gain/(loss) on non-financial assets</w:t>
            </w:r>
          </w:p>
        </w:tc>
        <w:tc>
          <w:tcPr>
            <w:tcW w:w="581" w:type="pct"/>
          </w:tcPr>
          <w:p w14:paraId="6F9A7985" w14:textId="4AB4FB61" w:rsidR="00417B1B" w:rsidRPr="003A36C2" w:rsidRDefault="00AC0BBF" w:rsidP="0070727E">
            <w:pPr>
              <w:pStyle w:val="TableText"/>
              <w:cnfStyle w:val="000000000000" w:firstRow="0" w:lastRow="0" w:firstColumn="0" w:lastColumn="0" w:oddVBand="0" w:evenVBand="0" w:oddHBand="0" w:evenHBand="0" w:firstRowFirstColumn="0" w:firstRowLastColumn="0" w:lastRowFirstColumn="0" w:lastRowLastColumn="0"/>
            </w:pPr>
            <w:r>
              <w:t>N/A</w:t>
            </w:r>
          </w:p>
        </w:tc>
        <w:tc>
          <w:tcPr>
            <w:tcW w:w="580" w:type="pct"/>
          </w:tcPr>
          <w:p w14:paraId="1434D848" w14:textId="77777777" w:rsidR="00417B1B" w:rsidRPr="003A36C2" w:rsidRDefault="00417B1B" w:rsidP="0070727E">
            <w:pPr>
              <w:pStyle w:val="TableText"/>
              <w:cnfStyle w:val="000000000000" w:firstRow="0" w:lastRow="0" w:firstColumn="0" w:lastColumn="0" w:oddVBand="0" w:evenVBand="0" w:oddHBand="0" w:evenHBand="0" w:firstRowFirstColumn="0" w:firstRowLastColumn="0" w:lastRowFirstColumn="0" w:lastRowLastColumn="0"/>
            </w:pPr>
            <w:r w:rsidRPr="003A36C2">
              <w:t>0</w:t>
            </w:r>
          </w:p>
        </w:tc>
        <w:tc>
          <w:tcPr>
            <w:tcW w:w="581" w:type="pct"/>
          </w:tcPr>
          <w:p w14:paraId="4A5A0A76" w14:textId="77777777" w:rsidR="00417B1B" w:rsidRPr="003A36C2" w:rsidRDefault="00417B1B" w:rsidP="0070727E">
            <w:pPr>
              <w:pStyle w:val="TableText"/>
              <w:cnfStyle w:val="000000000000" w:firstRow="0" w:lastRow="0" w:firstColumn="0" w:lastColumn="0" w:oddVBand="0" w:evenVBand="0" w:oddHBand="0" w:evenHBand="0" w:firstRowFirstColumn="0" w:firstRowLastColumn="0" w:lastRowFirstColumn="0" w:lastRowLastColumn="0"/>
            </w:pPr>
            <w:r w:rsidRPr="003A36C2">
              <w:t>0.5</w:t>
            </w:r>
          </w:p>
        </w:tc>
        <w:tc>
          <w:tcPr>
            <w:tcW w:w="580" w:type="pct"/>
          </w:tcPr>
          <w:p w14:paraId="7B503591" w14:textId="77777777" w:rsidR="00417B1B" w:rsidRPr="003A36C2" w:rsidRDefault="00417B1B" w:rsidP="0070727E">
            <w:pPr>
              <w:pStyle w:val="TableText"/>
              <w:cnfStyle w:val="000000000000" w:firstRow="0" w:lastRow="0" w:firstColumn="0" w:lastColumn="0" w:oddVBand="0" w:evenVBand="0" w:oddHBand="0" w:evenHBand="0" w:firstRowFirstColumn="0" w:firstRowLastColumn="0" w:lastRowFirstColumn="0" w:lastRowLastColumn="0"/>
            </w:pPr>
            <w:r w:rsidRPr="003A36C2">
              <w:t>0.5</w:t>
            </w:r>
          </w:p>
        </w:tc>
      </w:tr>
      <w:tr w:rsidR="00417B1B" w:rsidRPr="003A36C2" w14:paraId="46BF27E7" w14:textId="77777777" w:rsidTr="0070727E">
        <w:tc>
          <w:tcPr>
            <w:cnfStyle w:val="001000000000" w:firstRow="0" w:lastRow="0" w:firstColumn="1" w:lastColumn="0" w:oddVBand="0" w:evenVBand="0" w:oddHBand="0" w:evenHBand="0" w:firstRowFirstColumn="0" w:firstRowLastColumn="0" w:lastRowFirstColumn="0" w:lastRowLastColumn="0"/>
            <w:tcW w:w="2678" w:type="pct"/>
          </w:tcPr>
          <w:p w14:paraId="333AB036" w14:textId="77777777" w:rsidR="00417B1B" w:rsidRPr="003A36C2" w:rsidRDefault="00417B1B" w:rsidP="0070727E">
            <w:pPr>
              <w:pStyle w:val="TableText"/>
            </w:pPr>
            <w:r w:rsidRPr="003A36C2">
              <w:t>Net gain/(loss) on financial instruments</w:t>
            </w:r>
          </w:p>
        </w:tc>
        <w:tc>
          <w:tcPr>
            <w:tcW w:w="581" w:type="pct"/>
          </w:tcPr>
          <w:p w14:paraId="6D86C668" w14:textId="1C1C8BF0" w:rsidR="00417B1B" w:rsidRPr="003A36C2" w:rsidRDefault="00AC0BBF" w:rsidP="0070727E">
            <w:pPr>
              <w:pStyle w:val="TableText"/>
              <w:cnfStyle w:val="000000000000" w:firstRow="0" w:lastRow="0" w:firstColumn="0" w:lastColumn="0" w:oddVBand="0" w:evenVBand="0" w:oddHBand="0" w:evenHBand="0" w:firstRowFirstColumn="0" w:firstRowLastColumn="0" w:lastRowFirstColumn="0" w:lastRowLastColumn="0"/>
            </w:pPr>
            <w:r>
              <w:t>N/A</w:t>
            </w:r>
          </w:p>
        </w:tc>
        <w:tc>
          <w:tcPr>
            <w:tcW w:w="580" w:type="pct"/>
          </w:tcPr>
          <w:p w14:paraId="667665DC" w14:textId="77777777" w:rsidR="00417B1B" w:rsidRPr="003A36C2" w:rsidRDefault="00417B1B" w:rsidP="0070727E">
            <w:pPr>
              <w:pStyle w:val="TableText"/>
              <w:cnfStyle w:val="000000000000" w:firstRow="0" w:lastRow="0" w:firstColumn="0" w:lastColumn="0" w:oddVBand="0" w:evenVBand="0" w:oddHBand="0" w:evenHBand="0" w:firstRowFirstColumn="0" w:firstRowLastColumn="0" w:lastRowFirstColumn="0" w:lastRowLastColumn="0"/>
            </w:pPr>
            <w:r w:rsidRPr="003A36C2">
              <w:t>0</w:t>
            </w:r>
          </w:p>
        </w:tc>
        <w:tc>
          <w:tcPr>
            <w:tcW w:w="581" w:type="pct"/>
          </w:tcPr>
          <w:p w14:paraId="672EA048" w14:textId="77777777" w:rsidR="00417B1B" w:rsidRPr="003A36C2" w:rsidRDefault="00417B1B" w:rsidP="0070727E">
            <w:pPr>
              <w:pStyle w:val="TableText"/>
              <w:cnfStyle w:val="000000000000" w:firstRow="0" w:lastRow="0" w:firstColumn="0" w:lastColumn="0" w:oddVBand="0" w:evenVBand="0" w:oddHBand="0" w:evenHBand="0" w:firstRowFirstColumn="0" w:firstRowLastColumn="0" w:lastRowFirstColumn="0" w:lastRowLastColumn="0"/>
            </w:pPr>
            <w:r w:rsidRPr="003A36C2">
              <w:t>0.4</w:t>
            </w:r>
          </w:p>
        </w:tc>
        <w:tc>
          <w:tcPr>
            <w:tcW w:w="580" w:type="pct"/>
          </w:tcPr>
          <w:p w14:paraId="02C7D190" w14:textId="77777777" w:rsidR="00417B1B" w:rsidRPr="003A36C2" w:rsidRDefault="00417B1B" w:rsidP="0070727E">
            <w:pPr>
              <w:pStyle w:val="TableText"/>
              <w:cnfStyle w:val="000000000000" w:firstRow="0" w:lastRow="0" w:firstColumn="0" w:lastColumn="0" w:oddVBand="0" w:evenVBand="0" w:oddHBand="0" w:evenHBand="0" w:firstRowFirstColumn="0" w:firstRowLastColumn="0" w:lastRowFirstColumn="0" w:lastRowLastColumn="0"/>
            </w:pPr>
            <w:r w:rsidRPr="003A36C2">
              <w:t>0.4</w:t>
            </w:r>
          </w:p>
        </w:tc>
      </w:tr>
      <w:tr w:rsidR="00417B1B" w:rsidRPr="003A36C2" w14:paraId="15467BB1" w14:textId="77777777" w:rsidTr="0070727E">
        <w:tc>
          <w:tcPr>
            <w:cnfStyle w:val="001000000000" w:firstRow="0" w:lastRow="0" w:firstColumn="1" w:lastColumn="0" w:oddVBand="0" w:evenVBand="0" w:oddHBand="0" w:evenHBand="0" w:firstRowFirstColumn="0" w:firstRowLastColumn="0" w:lastRowFirstColumn="0" w:lastRowLastColumn="0"/>
            <w:tcW w:w="2678" w:type="pct"/>
          </w:tcPr>
          <w:p w14:paraId="2E6A914D" w14:textId="77777777" w:rsidR="00417B1B" w:rsidRPr="003A36C2" w:rsidRDefault="00417B1B" w:rsidP="0070727E">
            <w:pPr>
              <w:pStyle w:val="TableText"/>
            </w:pPr>
            <w:r w:rsidRPr="003A36C2">
              <w:t>Other gains/(losses) from other economic flows</w:t>
            </w:r>
          </w:p>
        </w:tc>
        <w:tc>
          <w:tcPr>
            <w:tcW w:w="581" w:type="pct"/>
          </w:tcPr>
          <w:p w14:paraId="49551349" w14:textId="07892354" w:rsidR="00417B1B" w:rsidRPr="003A36C2" w:rsidRDefault="004F4F99" w:rsidP="0070727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Note111tablenote5 \r \h </w:instrText>
            </w:r>
            <w:r>
              <w:fldChar w:fldCharType="separate"/>
            </w:r>
            <w:r w:rsidR="0067082F">
              <w:t>(5)</w:t>
            </w:r>
            <w:r>
              <w:fldChar w:fldCharType="end"/>
            </w:r>
          </w:p>
        </w:tc>
        <w:tc>
          <w:tcPr>
            <w:tcW w:w="580" w:type="pct"/>
          </w:tcPr>
          <w:p w14:paraId="5FD1A8F7" w14:textId="77777777" w:rsidR="00417B1B" w:rsidRPr="003A36C2" w:rsidRDefault="00417B1B" w:rsidP="0070727E">
            <w:pPr>
              <w:pStyle w:val="TableText"/>
              <w:cnfStyle w:val="000000000000" w:firstRow="0" w:lastRow="0" w:firstColumn="0" w:lastColumn="0" w:oddVBand="0" w:evenVBand="0" w:oddHBand="0" w:evenHBand="0" w:firstRowFirstColumn="0" w:firstRowLastColumn="0" w:lastRowFirstColumn="0" w:lastRowLastColumn="0"/>
            </w:pPr>
            <w:r w:rsidRPr="003A36C2">
              <w:t>0</w:t>
            </w:r>
          </w:p>
        </w:tc>
        <w:tc>
          <w:tcPr>
            <w:tcW w:w="581" w:type="pct"/>
          </w:tcPr>
          <w:p w14:paraId="094BF695" w14:textId="77777777" w:rsidR="00417B1B" w:rsidRPr="003A36C2" w:rsidRDefault="00417B1B" w:rsidP="0070727E">
            <w:pPr>
              <w:pStyle w:val="TableText"/>
              <w:cnfStyle w:val="000000000000" w:firstRow="0" w:lastRow="0" w:firstColumn="0" w:lastColumn="0" w:oddVBand="0" w:evenVBand="0" w:oddHBand="0" w:evenHBand="0" w:firstRowFirstColumn="0" w:firstRowLastColumn="0" w:lastRowFirstColumn="0" w:lastRowLastColumn="0"/>
            </w:pPr>
            <w:r w:rsidRPr="003A36C2">
              <w:t>(7.7)</w:t>
            </w:r>
          </w:p>
        </w:tc>
        <w:tc>
          <w:tcPr>
            <w:tcW w:w="580" w:type="pct"/>
          </w:tcPr>
          <w:p w14:paraId="423F665B" w14:textId="77777777" w:rsidR="00417B1B" w:rsidRPr="003A36C2" w:rsidRDefault="00417B1B" w:rsidP="0070727E">
            <w:pPr>
              <w:pStyle w:val="TableText"/>
              <w:cnfStyle w:val="000000000000" w:firstRow="0" w:lastRow="0" w:firstColumn="0" w:lastColumn="0" w:oddVBand="0" w:evenVBand="0" w:oddHBand="0" w:evenHBand="0" w:firstRowFirstColumn="0" w:firstRowLastColumn="0" w:lastRowFirstColumn="0" w:lastRowLastColumn="0"/>
            </w:pPr>
            <w:r w:rsidRPr="003A36C2">
              <w:t>(7.7)</w:t>
            </w:r>
          </w:p>
        </w:tc>
      </w:tr>
      <w:tr w:rsidR="00417B1B" w:rsidRPr="006716C9" w14:paraId="689B305A" w14:textId="77777777" w:rsidTr="0070727E">
        <w:tc>
          <w:tcPr>
            <w:cnfStyle w:val="001000000000" w:firstRow="0" w:lastRow="0" w:firstColumn="1" w:lastColumn="0" w:oddVBand="0" w:evenVBand="0" w:oddHBand="0" w:evenHBand="0" w:firstRowFirstColumn="0" w:firstRowLastColumn="0" w:lastRowFirstColumn="0" w:lastRowLastColumn="0"/>
            <w:tcW w:w="2678" w:type="pct"/>
            <w:tcBorders>
              <w:bottom w:val="single" w:sz="4" w:space="0" w:color="auto"/>
            </w:tcBorders>
          </w:tcPr>
          <w:p w14:paraId="4C03E57B" w14:textId="77777777" w:rsidR="00417B1B" w:rsidRPr="006716C9" w:rsidRDefault="00417B1B" w:rsidP="0070727E">
            <w:pPr>
              <w:pStyle w:val="TableText"/>
              <w:rPr>
                <w:rStyle w:val="Bold"/>
              </w:rPr>
            </w:pPr>
            <w:r w:rsidRPr="006716C9">
              <w:rPr>
                <w:rStyle w:val="Bold"/>
              </w:rPr>
              <w:lastRenderedPageBreak/>
              <w:t>Total other economic flows included in net result</w:t>
            </w:r>
          </w:p>
        </w:tc>
        <w:tc>
          <w:tcPr>
            <w:tcW w:w="581" w:type="pct"/>
            <w:tcBorders>
              <w:bottom w:val="single" w:sz="4" w:space="0" w:color="auto"/>
            </w:tcBorders>
          </w:tcPr>
          <w:p w14:paraId="4C8771A8" w14:textId="0E31258C" w:rsidR="00417B1B" w:rsidRPr="006716C9" w:rsidRDefault="00AC0BBF" w:rsidP="0070727E">
            <w:pPr>
              <w:pStyle w:val="TableText"/>
              <w:cnfStyle w:val="000000000000" w:firstRow="0" w:lastRow="0" w:firstColumn="0" w:lastColumn="0" w:oddVBand="0" w:evenVBand="0" w:oddHBand="0" w:evenHBand="0" w:firstRowFirstColumn="0" w:firstRowLastColumn="0" w:lastRowFirstColumn="0" w:lastRowLastColumn="0"/>
              <w:rPr>
                <w:rStyle w:val="Bold"/>
              </w:rPr>
            </w:pPr>
            <w:r w:rsidRPr="006716C9">
              <w:rPr>
                <w:rStyle w:val="Bold"/>
              </w:rPr>
              <w:t>N/A</w:t>
            </w:r>
          </w:p>
        </w:tc>
        <w:tc>
          <w:tcPr>
            <w:tcW w:w="580" w:type="pct"/>
            <w:tcBorders>
              <w:bottom w:val="single" w:sz="4" w:space="0" w:color="auto"/>
            </w:tcBorders>
          </w:tcPr>
          <w:p w14:paraId="032008EF" w14:textId="77777777" w:rsidR="00417B1B" w:rsidRPr="006716C9" w:rsidRDefault="00417B1B" w:rsidP="0070727E">
            <w:pPr>
              <w:pStyle w:val="TableText"/>
              <w:cnfStyle w:val="000000000000" w:firstRow="0" w:lastRow="0" w:firstColumn="0" w:lastColumn="0" w:oddVBand="0" w:evenVBand="0" w:oddHBand="0" w:evenHBand="0" w:firstRowFirstColumn="0" w:firstRowLastColumn="0" w:lastRowFirstColumn="0" w:lastRowLastColumn="0"/>
              <w:rPr>
                <w:rStyle w:val="Bold"/>
              </w:rPr>
            </w:pPr>
            <w:r w:rsidRPr="006716C9">
              <w:rPr>
                <w:rStyle w:val="Bold"/>
              </w:rPr>
              <w:t>0</w:t>
            </w:r>
          </w:p>
        </w:tc>
        <w:tc>
          <w:tcPr>
            <w:tcW w:w="581" w:type="pct"/>
            <w:tcBorders>
              <w:bottom w:val="single" w:sz="4" w:space="0" w:color="auto"/>
            </w:tcBorders>
          </w:tcPr>
          <w:p w14:paraId="7F037690" w14:textId="77777777" w:rsidR="00417B1B" w:rsidRPr="006716C9" w:rsidRDefault="00417B1B" w:rsidP="0070727E">
            <w:pPr>
              <w:pStyle w:val="TableText"/>
              <w:cnfStyle w:val="000000000000" w:firstRow="0" w:lastRow="0" w:firstColumn="0" w:lastColumn="0" w:oddVBand="0" w:evenVBand="0" w:oddHBand="0" w:evenHBand="0" w:firstRowFirstColumn="0" w:firstRowLastColumn="0" w:lastRowFirstColumn="0" w:lastRowLastColumn="0"/>
              <w:rPr>
                <w:rStyle w:val="Bold"/>
              </w:rPr>
            </w:pPr>
            <w:r w:rsidRPr="006716C9">
              <w:rPr>
                <w:rStyle w:val="Bold"/>
              </w:rPr>
              <w:t>(6.8)</w:t>
            </w:r>
          </w:p>
        </w:tc>
        <w:tc>
          <w:tcPr>
            <w:tcW w:w="580" w:type="pct"/>
            <w:tcBorders>
              <w:bottom w:val="single" w:sz="4" w:space="0" w:color="auto"/>
            </w:tcBorders>
          </w:tcPr>
          <w:p w14:paraId="42E865EE" w14:textId="77777777" w:rsidR="00417B1B" w:rsidRPr="006716C9" w:rsidRDefault="00417B1B" w:rsidP="0070727E">
            <w:pPr>
              <w:pStyle w:val="TableText"/>
              <w:cnfStyle w:val="000000000000" w:firstRow="0" w:lastRow="0" w:firstColumn="0" w:lastColumn="0" w:oddVBand="0" w:evenVBand="0" w:oddHBand="0" w:evenHBand="0" w:firstRowFirstColumn="0" w:firstRowLastColumn="0" w:lastRowFirstColumn="0" w:lastRowLastColumn="0"/>
              <w:rPr>
                <w:rStyle w:val="Bold"/>
              </w:rPr>
            </w:pPr>
            <w:r w:rsidRPr="006716C9">
              <w:rPr>
                <w:rStyle w:val="Bold"/>
              </w:rPr>
              <w:t>(6.8)</w:t>
            </w:r>
          </w:p>
        </w:tc>
      </w:tr>
      <w:tr w:rsidR="00417B1B" w:rsidRPr="0070727E" w14:paraId="4FF14292" w14:textId="77777777" w:rsidTr="0070727E">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bottom w:val="single" w:sz="4" w:space="0" w:color="auto"/>
            </w:tcBorders>
            <w:shd w:val="clear" w:color="auto" w:fill="auto"/>
          </w:tcPr>
          <w:p w14:paraId="249AE52F" w14:textId="77777777" w:rsidR="00417B1B" w:rsidRPr="0070727E" w:rsidRDefault="00417B1B" w:rsidP="0070727E">
            <w:pPr>
              <w:pStyle w:val="TableText"/>
              <w:rPr>
                <w:rStyle w:val="Bold"/>
              </w:rPr>
            </w:pPr>
            <w:r w:rsidRPr="0070727E">
              <w:rPr>
                <w:rStyle w:val="Bold"/>
              </w:rPr>
              <w:t>Net result</w:t>
            </w:r>
          </w:p>
        </w:tc>
        <w:tc>
          <w:tcPr>
            <w:tcW w:w="581" w:type="pct"/>
            <w:tcBorders>
              <w:top w:val="single" w:sz="4" w:space="0" w:color="auto"/>
              <w:bottom w:val="single" w:sz="4" w:space="0" w:color="auto"/>
            </w:tcBorders>
            <w:shd w:val="clear" w:color="auto" w:fill="auto"/>
          </w:tcPr>
          <w:p w14:paraId="6556F28C" w14:textId="0E7A178C" w:rsidR="00417B1B" w:rsidRPr="0070727E" w:rsidRDefault="00AC0BBF" w:rsidP="0070727E">
            <w:pPr>
              <w:pStyle w:val="TableText"/>
              <w:cnfStyle w:val="000000000000" w:firstRow="0" w:lastRow="0" w:firstColumn="0" w:lastColumn="0" w:oddVBand="0" w:evenVBand="0" w:oddHBand="0" w:evenHBand="0" w:firstRowFirstColumn="0" w:firstRowLastColumn="0" w:lastRowFirstColumn="0" w:lastRowLastColumn="0"/>
              <w:rPr>
                <w:rStyle w:val="Bold"/>
              </w:rPr>
            </w:pPr>
            <w:r w:rsidRPr="0070727E">
              <w:rPr>
                <w:rStyle w:val="Bold"/>
              </w:rPr>
              <w:t>N/A</w:t>
            </w:r>
          </w:p>
        </w:tc>
        <w:tc>
          <w:tcPr>
            <w:tcW w:w="580" w:type="pct"/>
            <w:tcBorders>
              <w:top w:val="single" w:sz="4" w:space="0" w:color="auto"/>
              <w:bottom w:val="single" w:sz="4" w:space="0" w:color="auto"/>
            </w:tcBorders>
            <w:shd w:val="clear" w:color="auto" w:fill="auto"/>
          </w:tcPr>
          <w:p w14:paraId="53A3C0B8" w14:textId="77777777" w:rsidR="00417B1B" w:rsidRPr="0070727E" w:rsidRDefault="00417B1B" w:rsidP="0070727E">
            <w:pPr>
              <w:pStyle w:val="TableText"/>
              <w:cnfStyle w:val="000000000000" w:firstRow="0" w:lastRow="0" w:firstColumn="0" w:lastColumn="0" w:oddVBand="0" w:evenVBand="0" w:oddHBand="0" w:evenHBand="0" w:firstRowFirstColumn="0" w:firstRowLastColumn="0" w:lastRowFirstColumn="0" w:lastRowLastColumn="0"/>
              <w:rPr>
                <w:rStyle w:val="Bold"/>
              </w:rPr>
            </w:pPr>
            <w:r w:rsidRPr="0070727E">
              <w:rPr>
                <w:rStyle w:val="Bold"/>
              </w:rPr>
              <w:t>(0.1)</w:t>
            </w:r>
          </w:p>
        </w:tc>
        <w:tc>
          <w:tcPr>
            <w:tcW w:w="581" w:type="pct"/>
            <w:tcBorders>
              <w:top w:val="single" w:sz="4" w:space="0" w:color="auto"/>
              <w:bottom w:val="single" w:sz="4" w:space="0" w:color="auto"/>
            </w:tcBorders>
            <w:shd w:val="clear" w:color="auto" w:fill="auto"/>
          </w:tcPr>
          <w:p w14:paraId="4C254735" w14:textId="77777777" w:rsidR="00417B1B" w:rsidRPr="0070727E" w:rsidRDefault="00417B1B" w:rsidP="0070727E">
            <w:pPr>
              <w:pStyle w:val="TableText"/>
              <w:cnfStyle w:val="000000000000" w:firstRow="0" w:lastRow="0" w:firstColumn="0" w:lastColumn="0" w:oddVBand="0" w:evenVBand="0" w:oddHBand="0" w:evenHBand="0" w:firstRowFirstColumn="0" w:firstRowLastColumn="0" w:lastRowFirstColumn="0" w:lastRowLastColumn="0"/>
              <w:rPr>
                <w:rStyle w:val="Bold"/>
              </w:rPr>
            </w:pPr>
            <w:r w:rsidRPr="0070727E">
              <w:rPr>
                <w:rStyle w:val="Bold"/>
              </w:rPr>
              <w:t>4.0</w:t>
            </w:r>
          </w:p>
        </w:tc>
        <w:tc>
          <w:tcPr>
            <w:tcW w:w="580" w:type="pct"/>
            <w:tcBorders>
              <w:top w:val="single" w:sz="4" w:space="0" w:color="auto"/>
              <w:bottom w:val="single" w:sz="4" w:space="0" w:color="auto"/>
            </w:tcBorders>
            <w:shd w:val="clear" w:color="auto" w:fill="auto"/>
          </w:tcPr>
          <w:p w14:paraId="4D299977" w14:textId="77777777" w:rsidR="00417B1B" w:rsidRPr="0070727E" w:rsidRDefault="00417B1B" w:rsidP="0070727E">
            <w:pPr>
              <w:pStyle w:val="TableText"/>
              <w:cnfStyle w:val="000000000000" w:firstRow="0" w:lastRow="0" w:firstColumn="0" w:lastColumn="0" w:oddVBand="0" w:evenVBand="0" w:oddHBand="0" w:evenHBand="0" w:firstRowFirstColumn="0" w:firstRowLastColumn="0" w:lastRowFirstColumn="0" w:lastRowLastColumn="0"/>
              <w:rPr>
                <w:rStyle w:val="Bold"/>
              </w:rPr>
            </w:pPr>
            <w:r w:rsidRPr="0070727E">
              <w:rPr>
                <w:rStyle w:val="Bold"/>
              </w:rPr>
              <w:t>4.1</w:t>
            </w:r>
          </w:p>
        </w:tc>
      </w:tr>
      <w:tr w:rsidR="00417B1B" w:rsidRPr="003A36C2" w14:paraId="1CB89B1F" w14:textId="77777777" w:rsidTr="0070727E">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tcBorders>
          </w:tcPr>
          <w:p w14:paraId="7593BACB" w14:textId="1E48388D" w:rsidR="00417B1B" w:rsidRPr="006716C9" w:rsidRDefault="00417B1B" w:rsidP="0070727E">
            <w:pPr>
              <w:pStyle w:val="TableText"/>
              <w:rPr>
                <w:rStyle w:val="Bold"/>
              </w:rPr>
            </w:pPr>
            <w:r w:rsidRPr="006716C9">
              <w:rPr>
                <w:rStyle w:val="Bold"/>
              </w:rPr>
              <w:t>Other economic flows–other comprehensive</w:t>
            </w:r>
            <w:r w:rsidR="00D45E5B" w:rsidRPr="006716C9">
              <w:rPr>
                <w:rStyle w:val="Bold"/>
              </w:rPr>
              <w:t xml:space="preserve"> </w:t>
            </w:r>
            <w:r w:rsidRPr="006716C9">
              <w:rPr>
                <w:rStyle w:val="Bold"/>
              </w:rPr>
              <w:t>income</w:t>
            </w:r>
          </w:p>
        </w:tc>
        <w:tc>
          <w:tcPr>
            <w:tcW w:w="581" w:type="pct"/>
            <w:tcBorders>
              <w:top w:val="single" w:sz="4" w:space="0" w:color="auto"/>
            </w:tcBorders>
          </w:tcPr>
          <w:p w14:paraId="3F720332" w14:textId="7CE6055C" w:rsidR="00417B1B" w:rsidRPr="003A36C2" w:rsidRDefault="00AC0BBF" w:rsidP="0070727E">
            <w:pPr>
              <w:pStyle w:val="TableText"/>
              <w:cnfStyle w:val="000000000000" w:firstRow="0" w:lastRow="0" w:firstColumn="0" w:lastColumn="0" w:oddVBand="0" w:evenVBand="0" w:oddHBand="0" w:evenHBand="0" w:firstRowFirstColumn="0" w:firstRowLastColumn="0" w:lastRowFirstColumn="0" w:lastRowLastColumn="0"/>
            </w:pPr>
            <w:r>
              <w:t>N/A</w:t>
            </w:r>
          </w:p>
        </w:tc>
        <w:tc>
          <w:tcPr>
            <w:tcW w:w="580" w:type="pct"/>
            <w:tcBorders>
              <w:top w:val="single" w:sz="4" w:space="0" w:color="auto"/>
            </w:tcBorders>
          </w:tcPr>
          <w:p w14:paraId="13F15BF9" w14:textId="1F68A0C5" w:rsidR="00417B1B" w:rsidRPr="003A36C2" w:rsidRDefault="00AC0BBF" w:rsidP="0070727E">
            <w:pPr>
              <w:pStyle w:val="TableText"/>
              <w:cnfStyle w:val="000000000000" w:firstRow="0" w:lastRow="0" w:firstColumn="0" w:lastColumn="0" w:oddVBand="0" w:evenVBand="0" w:oddHBand="0" w:evenHBand="0" w:firstRowFirstColumn="0" w:firstRowLastColumn="0" w:lastRowFirstColumn="0" w:lastRowLastColumn="0"/>
            </w:pPr>
            <w:r>
              <w:t>N/A</w:t>
            </w:r>
          </w:p>
        </w:tc>
        <w:tc>
          <w:tcPr>
            <w:tcW w:w="581" w:type="pct"/>
            <w:tcBorders>
              <w:top w:val="single" w:sz="4" w:space="0" w:color="auto"/>
            </w:tcBorders>
          </w:tcPr>
          <w:p w14:paraId="2D622BE3" w14:textId="0BEC7345" w:rsidR="00417B1B" w:rsidRPr="003A36C2" w:rsidRDefault="00AC0BBF" w:rsidP="0070727E">
            <w:pPr>
              <w:pStyle w:val="TableText"/>
              <w:cnfStyle w:val="000000000000" w:firstRow="0" w:lastRow="0" w:firstColumn="0" w:lastColumn="0" w:oddVBand="0" w:evenVBand="0" w:oddHBand="0" w:evenHBand="0" w:firstRowFirstColumn="0" w:firstRowLastColumn="0" w:lastRowFirstColumn="0" w:lastRowLastColumn="0"/>
            </w:pPr>
            <w:r>
              <w:t>N/A</w:t>
            </w:r>
          </w:p>
        </w:tc>
        <w:tc>
          <w:tcPr>
            <w:tcW w:w="580" w:type="pct"/>
            <w:tcBorders>
              <w:top w:val="single" w:sz="4" w:space="0" w:color="auto"/>
            </w:tcBorders>
          </w:tcPr>
          <w:p w14:paraId="2A3A616F" w14:textId="090EDF68" w:rsidR="00417B1B" w:rsidRPr="003A36C2" w:rsidRDefault="00AC0BBF" w:rsidP="0070727E">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3A36C2" w14:paraId="5DE6A94D" w14:textId="77777777" w:rsidTr="0070727E">
        <w:tc>
          <w:tcPr>
            <w:cnfStyle w:val="001000000000" w:firstRow="0" w:lastRow="0" w:firstColumn="1" w:lastColumn="0" w:oddVBand="0" w:evenVBand="0" w:oddHBand="0" w:evenHBand="0" w:firstRowFirstColumn="0" w:firstRowLastColumn="0" w:lastRowFirstColumn="0" w:lastRowLastColumn="0"/>
            <w:tcW w:w="2678" w:type="pct"/>
            <w:tcBorders>
              <w:bottom w:val="nil"/>
            </w:tcBorders>
          </w:tcPr>
          <w:p w14:paraId="7123A5C9" w14:textId="6AF9F3FF" w:rsidR="00417B1B" w:rsidRPr="006716C9" w:rsidRDefault="00417B1B" w:rsidP="0070727E">
            <w:pPr>
              <w:pStyle w:val="TableText"/>
              <w:rPr>
                <w:rStyle w:val="Bold"/>
              </w:rPr>
            </w:pPr>
            <w:r w:rsidRPr="006716C9">
              <w:rPr>
                <w:rStyle w:val="Bold"/>
              </w:rPr>
              <w:t>Items that will not be reclassified to</w:t>
            </w:r>
            <w:r w:rsidR="00D45E5B" w:rsidRPr="006716C9">
              <w:rPr>
                <w:rStyle w:val="Bold"/>
              </w:rPr>
              <w:t xml:space="preserve"> </w:t>
            </w:r>
            <w:r w:rsidRPr="006716C9">
              <w:rPr>
                <w:rStyle w:val="Bold"/>
              </w:rPr>
              <w:t>net</w:t>
            </w:r>
            <w:r w:rsidR="00D45E5B" w:rsidRPr="006716C9">
              <w:rPr>
                <w:rStyle w:val="Bold"/>
              </w:rPr>
              <w:t xml:space="preserve"> </w:t>
            </w:r>
            <w:r w:rsidRPr="006716C9">
              <w:rPr>
                <w:rStyle w:val="Bold"/>
              </w:rPr>
              <w:t>result</w:t>
            </w:r>
          </w:p>
        </w:tc>
        <w:tc>
          <w:tcPr>
            <w:tcW w:w="581" w:type="pct"/>
            <w:tcBorders>
              <w:bottom w:val="nil"/>
            </w:tcBorders>
          </w:tcPr>
          <w:p w14:paraId="7F9C12B1" w14:textId="1A9D5B3F" w:rsidR="00417B1B" w:rsidRPr="003A36C2" w:rsidRDefault="00AC0BBF" w:rsidP="0070727E">
            <w:pPr>
              <w:pStyle w:val="TableText"/>
              <w:cnfStyle w:val="000000000000" w:firstRow="0" w:lastRow="0" w:firstColumn="0" w:lastColumn="0" w:oddVBand="0" w:evenVBand="0" w:oddHBand="0" w:evenHBand="0" w:firstRowFirstColumn="0" w:firstRowLastColumn="0" w:lastRowFirstColumn="0" w:lastRowLastColumn="0"/>
            </w:pPr>
            <w:r>
              <w:t>N/A</w:t>
            </w:r>
          </w:p>
        </w:tc>
        <w:tc>
          <w:tcPr>
            <w:tcW w:w="580" w:type="pct"/>
            <w:tcBorders>
              <w:bottom w:val="nil"/>
            </w:tcBorders>
          </w:tcPr>
          <w:p w14:paraId="2186081D" w14:textId="21C237C9" w:rsidR="00417B1B" w:rsidRPr="003A36C2" w:rsidRDefault="00AC0BBF" w:rsidP="0070727E">
            <w:pPr>
              <w:pStyle w:val="TableText"/>
              <w:cnfStyle w:val="000000000000" w:firstRow="0" w:lastRow="0" w:firstColumn="0" w:lastColumn="0" w:oddVBand="0" w:evenVBand="0" w:oddHBand="0" w:evenHBand="0" w:firstRowFirstColumn="0" w:firstRowLastColumn="0" w:lastRowFirstColumn="0" w:lastRowLastColumn="0"/>
            </w:pPr>
            <w:r>
              <w:t>N/A</w:t>
            </w:r>
          </w:p>
        </w:tc>
        <w:tc>
          <w:tcPr>
            <w:tcW w:w="581" w:type="pct"/>
            <w:tcBorders>
              <w:bottom w:val="nil"/>
            </w:tcBorders>
          </w:tcPr>
          <w:p w14:paraId="2DF20519" w14:textId="32E2E0D4" w:rsidR="00417B1B" w:rsidRPr="003A36C2" w:rsidRDefault="00AC0BBF" w:rsidP="0070727E">
            <w:pPr>
              <w:pStyle w:val="TableText"/>
              <w:cnfStyle w:val="000000000000" w:firstRow="0" w:lastRow="0" w:firstColumn="0" w:lastColumn="0" w:oddVBand="0" w:evenVBand="0" w:oddHBand="0" w:evenHBand="0" w:firstRowFirstColumn="0" w:firstRowLastColumn="0" w:lastRowFirstColumn="0" w:lastRowLastColumn="0"/>
            </w:pPr>
            <w:r>
              <w:t>N/A</w:t>
            </w:r>
          </w:p>
        </w:tc>
        <w:tc>
          <w:tcPr>
            <w:tcW w:w="580" w:type="pct"/>
            <w:tcBorders>
              <w:bottom w:val="nil"/>
            </w:tcBorders>
          </w:tcPr>
          <w:p w14:paraId="38BA4B47" w14:textId="44D7F171" w:rsidR="00417B1B" w:rsidRPr="003A36C2" w:rsidRDefault="00AC0BBF" w:rsidP="0070727E">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3A36C2" w14:paraId="612BBC6B" w14:textId="77777777" w:rsidTr="0070727E">
        <w:tc>
          <w:tcPr>
            <w:cnfStyle w:val="001000000000" w:firstRow="0" w:lastRow="0" w:firstColumn="1" w:lastColumn="0" w:oddVBand="0" w:evenVBand="0" w:oddHBand="0" w:evenHBand="0" w:firstRowFirstColumn="0" w:firstRowLastColumn="0" w:lastRowFirstColumn="0" w:lastRowLastColumn="0"/>
            <w:tcW w:w="2678" w:type="pct"/>
            <w:tcBorders>
              <w:top w:val="nil"/>
              <w:bottom w:val="single" w:sz="4" w:space="0" w:color="auto"/>
            </w:tcBorders>
          </w:tcPr>
          <w:p w14:paraId="74F9C5E3" w14:textId="77777777" w:rsidR="00417B1B" w:rsidRPr="003A36C2" w:rsidRDefault="00417B1B" w:rsidP="0070727E">
            <w:pPr>
              <w:pStyle w:val="TableText"/>
            </w:pPr>
            <w:r w:rsidRPr="003A36C2">
              <w:t>Changes in physical asset revaluation reserve</w:t>
            </w:r>
          </w:p>
        </w:tc>
        <w:tc>
          <w:tcPr>
            <w:tcW w:w="581" w:type="pct"/>
            <w:tcBorders>
              <w:top w:val="nil"/>
              <w:bottom w:val="single" w:sz="4" w:space="0" w:color="auto"/>
            </w:tcBorders>
          </w:tcPr>
          <w:p w14:paraId="2D298A48" w14:textId="7DB87F8B" w:rsidR="00417B1B" w:rsidRPr="003A36C2" w:rsidRDefault="004F4F99" w:rsidP="0070727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Note111tablenote6 \r \h </w:instrText>
            </w:r>
            <w:r>
              <w:fldChar w:fldCharType="separate"/>
            </w:r>
            <w:r w:rsidR="0067082F">
              <w:t>(6)</w:t>
            </w:r>
            <w:r>
              <w:fldChar w:fldCharType="end"/>
            </w:r>
          </w:p>
        </w:tc>
        <w:tc>
          <w:tcPr>
            <w:tcW w:w="580" w:type="pct"/>
            <w:tcBorders>
              <w:top w:val="nil"/>
              <w:bottom w:val="single" w:sz="4" w:space="0" w:color="auto"/>
            </w:tcBorders>
          </w:tcPr>
          <w:p w14:paraId="2DAAA687" w14:textId="77777777" w:rsidR="00417B1B" w:rsidRPr="003A36C2" w:rsidRDefault="00417B1B" w:rsidP="0070727E">
            <w:pPr>
              <w:pStyle w:val="TableText"/>
              <w:cnfStyle w:val="000000000000" w:firstRow="0" w:lastRow="0" w:firstColumn="0" w:lastColumn="0" w:oddVBand="0" w:evenVBand="0" w:oddHBand="0" w:evenHBand="0" w:firstRowFirstColumn="0" w:firstRowLastColumn="0" w:lastRowFirstColumn="0" w:lastRowLastColumn="0"/>
            </w:pPr>
            <w:r w:rsidRPr="003A36C2">
              <w:t>0</w:t>
            </w:r>
          </w:p>
        </w:tc>
        <w:tc>
          <w:tcPr>
            <w:tcW w:w="581" w:type="pct"/>
            <w:tcBorders>
              <w:top w:val="nil"/>
              <w:bottom w:val="single" w:sz="4" w:space="0" w:color="auto"/>
            </w:tcBorders>
          </w:tcPr>
          <w:p w14:paraId="06C34FA1" w14:textId="77777777" w:rsidR="00417B1B" w:rsidRPr="003A36C2" w:rsidRDefault="00417B1B" w:rsidP="0070727E">
            <w:pPr>
              <w:pStyle w:val="TableText"/>
              <w:cnfStyle w:val="000000000000" w:firstRow="0" w:lastRow="0" w:firstColumn="0" w:lastColumn="0" w:oddVBand="0" w:evenVBand="0" w:oddHBand="0" w:evenHBand="0" w:firstRowFirstColumn="0" w:firstRowLastColumn="0" w:lastRowFirstColumn="0" w:lastRowLastColumn="0"/>
            </w:pPr>
            <w:r w:rsidRPr="003A36C2">
              <w:t>53.8</w:t>
            </w:r>
          </w:p>
        </w:tc>
        <w:tc>
          <w:tcPr>
            <w:tcW w:w="580" w:type="pct"/>
            <w:tcBorders>
              <w:top w:val="nil"/>
              <w:bottom w:val="single" w:sz="4" w:space="0" w:color="auto"/>
            </w:tcBorders>
          </w:tcPr>
          <w:p w14:paraId="0DD28B03" w14:textId="77777777" w:rsidR="00417B1B" w:rsidRPr="003A36C2" w:rsidRDefault="00417B1B" w:rsidP="0070727E">
            <w:pPr>
              <w:pStyle w:val="TableText"/>
              <w:cnfStyle w:val="000000000000" w:firstRow="0" w:lastRow="0" w:firstColumn="0" w:lastColumn="0" w:oddVBand="0" w:evenVBand="0" w:oddHBand="0" w:evenHBand="0" w:firstRowFirstColumn="0" w:firstRowLastColumn="0" w:lastRowFirstColumn="0" w:lastRowLastColumn="0"/>
            </w:pPr>
            <w:r w:rsidRPr="003A36C2">
              <w:t>53.8</w:t>
            </w:r>
          </w:p>
        </w:tc>
      </w:tr>
      <w:tr w:rsidR="00417B1B" w:rsidRPr="006716C9" w14:paraId="53A9F297" w14:textId="77777777" w:rsidTr="0070727E">
        <w:tc>
          <w:tcPr>
            <w:cnfStyle w:val="001000000000" w:firstRow="0" w:lastRow="0" w:firstColumn="1" w:lastColumn="0" w:oddVBand="0" w:evenVBand="0" w:oddHBand="0" w:evenHBand="0" w:firstRowFirstColumn="0" w:firstRowLastColumn="0" w:lastRowFirstColumn="0" w:lastRowLastColumn="0"/>
            <w:tcW w:w="2678" w:type="pct"/>
            <w:tcBorders>
              <w:top w:val="single" w:sz="4" w:space="0" w:color="auto"/>
            </w:tcBorders>
          </w:tcPr>
          <w:p w14:paraId="65E835E7" w14:textId="6A7B1289" w:rsidR="00417B1B" w:rsidRPr="006716C9" w:rsidRDefault="00417B1B" w:rsidP="0070727E">
            <w:pPr>
              <w:pStyle w:val="TableText"/>
              <w:rPr>
                <w:rStyle w:val="Bold"/>
              </w:rPr>
            </w:pPr>
            <w:r w:rsidRPr="006716C9">
              <w:rPr>
                <w:rStyle w:val="Bold"/>
              </w:rPr>
              <w:t>Total other economic flows–other comprehensive</w:t>
            </w:r>
            <w:r w:rsidR="00D45E5B" w:rsidRPr="006716C9">
              <w:rPr>
                <w:rStyle w:val="Bold"/>
              </w:rPr>
              <w:t xml:space="preserve"> </w:t>
            </w:r>
            <w:r w:rsidRPr="006716C9">
              <w:rPr>
                <w:rStyle w:val="Bold"/>
              </w:rPr>
              <w:t>income</w:t>
            </w:r>
          </w:p>
        </w:tc>
        <w:tc>
          <w:tcPr>
            <w:tcW w:w="581" w:type="pct"/>
            <w:tcBorders>
              <w:top w:val="single" w:sz="4" w:space="0" w:color="auto"/>
            </w:tcBorders>
          </w:tcPr>
          <w:p w14:paraId="1868C160" w14:textId="2B566062" w:rsidR="00417B1B" w:rsidRPr="006716C9" w:rsidRDefault="00AC0BBF" w:rsidP="0070727E">
            <w:pPr>
              <w:pStyle w:val="TableText"/>
              <w:cnfStyle w:val="000000000000" w:firstRow="0" w:lastRow="0" w:firstColumn="0" w:lastColumn="0" w:oddVBand="0" w:evenVBand="0" w:oddHBand="0" w:evenHBand="0" w:firstRowFirstColumn="0" w:firstRowLastColumn="0" w:lastRowFirstColumn="0" w:lastRowLastColumn="0"/>
              <w:rPr>
                <w:rStyle w:val="Bold"/>
              </w:rPr>
            </w:pPr>
            <w:r w:rsidRPr="006716C9">
              <w:rPr>
                <w:rStyle w:val="Bold"/>
              </w:rPr>
              <w:t>N/A</w:t>
            </w:r>
          </w:p>
        </w:tc>
        <w:tc>
          <w:tcPr>
            <w:tcW w:w="580" w:type="pct"/>
            <w:tcBorders>
              <w:top w:val="single" w:sz="4" w:space="0" w:color="auto"/>
            </w:tcBorders>
          </w:tcPr>
          <w:p w14:paraId="05CF4D48" w14:textId="77777777" w:rsidR="00417B1B" w:rsidRPr="006716C9" w:rsidRDefault="00417B1B" w:rsidP="0070727E">
            <w:pPr>
              <w:pStyle w:val="TableText"/>
              <w:cnfStyle w:val="000000000000" w:firstRow="0" w:lastRow="0" w:firstColumn="0" w:lastColumn="0" w:oddVBand="0" w:evenVBand="0" w:oddHBand="0" w:evenHBand="0" w:firstRowFirstColumn="0" w:firstRowLastColumn="0" w:lastRowFirstColumn="0" w:lastRowLastColumn="0"/>
              <w:rPr>
                <w:rStyle w:val="Bold"/>
              </w:rPr>
            </w:pPr>
            <w:r w:rsidRPr="006716C9">
              <w:rPr>
                <w:rStyle w:val="Bold"/>
              </w:rPr>
              <w:t>0</w:t>
            </w:r>
          </w:p>
        </w:tc>
        <w:tc>
          <w:tcPr>
            <w:tcW w:w="581" w:type="pct"/>
            <w:tcBorders>
              <w:top w:val="single" w:sz="4" w:space="0" w:color="auto"/>
            </w:tcBorders>
          </w:tcPr>
          <w:p w14:paraId="7CD4689E" w14:textId="77777777" w:rsidR="00417B1B" w:rsidRPr="006716C9" w:rsidRDefault="00417B1B" w:rsidP="0070727E">
            <w:pPr>
              <w:pStyle w:val="TableText"/>
              <w:cnfStyle w:val="000000000000" w:firstRow="0" w:lastRow="0" w:firstColumn="0" w:lastColumn="0" w:oddVBand="0" w:evenVBand="0" w:oddHBand="0" w:evenHBand="0" w:firstRowFirstColumn="0" w:firstRowLastColumn="0" w:lastRowFirstColumn="0" w:lastRowLastColumn="0"/>
              <w:rPr>
                <w:rStyle w:val="Bold"/>
              </w:rPr>
            </w:pPr>
            <w:r w:rsidRPr="006716C9">
              <w:rPr>
                <w:rStyle w:val="Bold"/>
              </w:rPr>
              <w:t>53.8</w:t>
            </w:r>
          </w:p>
        </w:tc>
        <w:tc>
          <w:tcPr>
            <w:tcW w:w="580" w:type="pct"/>
            <w:tcBorders>
              <w:top w:val="single" w:sz="4" w:space="0" w:color="auto"/>
            </w:tcBorders>
          </w:tcPr>
          <w:p w14:paraId="7BBE6EB4" w14:textId="77777777" w:rsidR="00417B1B" w:rsidRPr="006716C9" w:rsidRDefault="00417B1B" w:rsidP="0070727E">
            <w:pPr>
              <w:pStyle w:val="TableText"/>
              <w:cnfStyle w:val="000000000000" w:firstRow="0" w:lastRow="0" w:firstColumn="0" w:lastColumn="0" w:oddVBand="0" w:evenVBand="0" w:oddHBand="0" w:evenHBand="0" w:firstRowFirstColumn="0" w:firstRowLastColumn="0" w:lastRowFirstColumn="0" w:lastRowLastColumn="0"/>
              <w:rPr>
                <w:rStyle w:val="Bold"/>
              </w:rPr>
            </w:pPr>
            <w:r w:rsidRPr="006716C9">
              <w:rPr>
                <w:rStyle w:val="Bold"/>
              </w:rPr>
              <w:t>53.8</w:t>
            </w:r>
          </w:p>
        </w:tc>
      </w:tr>
      <w:tr w:rsidR="00417B1B" w:rsidRPr="0070727E" w14:paraId="75F9A110" w14:textId="77777777" w:rsidTr="0070727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8" w:type="pct"/>
          </w:tcPr>
          <w:p w14:paraId="39CC66CB" w14:textId="77777777" w:rsidR="00417B1B" w:rsidRPr="0070727E" w:rsidRDefault="00417B1B" w:rsidP="0070727E">
            <w:pPr>
              <w:pStyle w:val="TableText"/>
              <w:rPr>
                <w:rStyle w:val="Bold"/>
              </w:rPr>
            </w:pPr>
            <w:r w:rsidRPr="0070727E">
              <w:rPr>
                <w:rStyle w:val="Bold"/>
              </w:rPr>
              <w:t>Comprehensive result</w:t>
            </w:r>
          </w:p>
        </w:tc>
        <w:tc>
          <w:tcPr>
            <w:tcW w:w="581" w:type="pct"/>
          </w:tcPr>
          <w:p w14:paraId="71904EB6" w14:textId="2BBC4B65" w:rsidR="00417B1B" w:rsidRPr="0070727E" w:rsidRDefault="00AC0BBF" w:rsidP="0070727E">
            <w:pPr>
              <w:pStyle w:val="TableText"/>
              <w:cnfStyle w:val="010000000000" w:firstRow="0" w:lastRow="1" w:firstColumn="0" w:lastColumn="0" w:oddVBand="0" w:evenVBand="0" w:oddHBand="0" w:evenHBand="0" w:firstRowFirstColumn="0" w:firstRowLastColumn="0" w:lastRowFirstColumn="0" w:lastRowLastColumn="0"/>
              <w:rPr>
                <w:rStyle w:val="Bold"/>
              </w:rPr>
            </w:pPr>
            <w:r w:rsidRPr="0070727E">
              <w:rPr>
                <w:rStyle w:val="Bold"/>
              </w:rPr>
              <w:t>N/A</w:t>
            </w:r>
          </w:p>
        </w:tc>
        <w:tc>
          <w:tcPr>
            <w:tcW w:w="580" w:type="pct"/>
          </w:tcPr>
          <w:p w14:paraId="48289B92" w14:textId="77777777" w:rsidR="00417B1B" w:rsidRPr="0070727E" w:rsidRDefault="00417B1B" w:rsidP="0070727E">
            <w:pPr>
              <w:pStyle w:val="TableText"/>
              <w:cnfStyle w:val="010000000000" w:firstRow="0" w:lastRow="1" w:firstColumn="0" w:lastColumn="0" w:oddVBand="0" w:evenVBand="0" w:oddHBand="0" w:evenHBand="0" w:firstRowFirstColumn="0" w:firstRowLastColumn="0" w:lastRowFirstColumn="0" w:lastRowLastColumn="0"/>
              <w:rPr>
                <w:rStyle w:val="Bold"/>
              </w:rPr>
            </w:pPr>
            <w:r w:rsidRPr="0070727E">
              <w:rPr>
                <w:rStyle w:val="Bold"/>
              </w:rPr>
              <w:t>(0.1)</w:t>
            </w:r>
          </w:p>
        </w:tc>
        <w:tc>
          <w:tcPr>
            <w:tcW w:w="581" w:type="pct"/>
          </w:tcPr>
          <w:p w14:paraId="58E508D4" w14:textId="77777777" w:rsidR="00417B1B" w:rsidRPr="0070727E" w:rsidRDefault="00417B1B" w:rsidP="0070727E">
            <w:pPr>
              <w:pStyle w:val="TableText"/>
              <w:cnfStyle w:val="010000000000" w:firstRow="0" w:lastRow="1" w:firstColumn="0" w:lastColumn="0" w:oddVBand="0" w:evenVBand="0" w:oddHBand="0" w:evenHBand="0" w:firstRowFirstColumn="0" w:firstRowLastColumn="0" w:lastRowFirstColumn="0" w:lastRowLastColumn="0"/>
              <w:rPr>
                <w:rStyle w:val="Bold"/>
              </w:rPr>
            </w:pPr>
            <w:r w:rsidRPr="0070727E">
              <w:rPr>
                <w:rStyle w:val="Bold"/>
              </w:rPr>
              <w:t>57.9</w:t>
            </w:r>
          </w:p>
        </w:tc>
        <w:tc>
          <w:tcPr>
            <w:tcW w:w="580" w:type="pct"/>
          </w:tcPr>
          <w:p w14:paraId="65909038" w14:textId="77777777" w:rsidR="00417B1B" w:rsidRPr="0070727E" w:rsidRDefault="00417B1B" w:rsidP="0070727E">
            <w:pPr>
              <w:pStyle w:val="TableText"/>
              <w:cnfStyle w:val="010000000000" w:firstRow="0" w:lastRow="1" w:firstColumn="0" w:lastColumn="0" w:oddVBand="0" w:evenVBand="0" w:oddHBand="0" w:evenHBand="0" w:firstRowFirstColumn="0" w:firstRowLastColumn="0" w:lastRowFirstColumn="0" w:lastRowLastColumn="0"/>
              <w:rPr>
                <w:rStyle w:val="Bold"/>
              </w:rPr>
            </w:pPr>
            <w:r w:rsidRPr="0070727E">
              <w:rPr>
                <w:rStyle w:val="Bold"/>
              </w:rPr>
              <w:t>57.9</w:t>
            </w:r>
          </w:p>
        </w:tc>
      </w:tr>
    </w:tbl>
    <w:p w14:paraId="6FAB232C" w14:textId="77777777" w:rsidR="00E952AB" w:rsidRPr="004F4F99" w:rsidRDefault="00417B1B" w:rsidP="00417B1B">
      <w:pPr>
        <w:pStyle w:val="NotesText"/>
      </w:pPr>
      <w:r w:rsidRPr="004F4F99">
        <w:t>Notes:</w:t>
      </w:r>
    </w:p>
    <w:p w14:paraId="2A59AAB5" w14:textId="71DA2F05" w:rsidR="00E952AB" w:rsidRPr="004F4F99" w:rsidRDefault="00E952AB" w:rsidP="00A01DC4">
      <w:pPr>
        <w:pStyle w:val="NotesNumberedList"/>
        <w:numPr>
          <w:ilvl w:val="0"/>
          <w:numId w:val="39"/>
        </w:numPr>
      </w:pPr>
      <w:bookmarkStart w:id="459" w:name="Note111tablenote1"/>
      <w:r w:rsidRPr="004F4F99">
        <w:t>The</w:t>
      </w:r>
      <w:r w:rsidR="00417B1B" w:rsidRPr="004F4F99">
        <w:t xml:space="preserve"> Output appropriations variance reflects rescheduling of government initiatives into the</w:t>
      </w:r>
      <w:r w:rsidR="00D45E5B" w:rsidRPr="004F4F99">
        <w:t xml:space="preserve"> </w:t>
      </w:r>
      <w:r w:rsidR="006716C9" w:rsidRPr="004F4F99">
        <w:t>forward estimates.</w:t>
      </w:r>
    </w:p>
    <w:p w14:paraId="3F036D5B" w14:textId="4876AFC3" w:rsidR="00417B1B" w:rsidRPr="004F4F99" w:rsidRDefault="00E952AB" w:rsidP="00417B1B">
      <w:pPr>
        <w:pStyle w:val="NotesNumberedList"/>
      </w:pPr>
      <w:bookmarkStart w:id="460" w:name="Note111tablenote2"/>
      <w:bookmarkEnd w:id="459"/>
      <w:r w:rsidRPr="004F4F99">
        <w:t>The</w:t>
      </w:r>
      <w:r w:rsidR="00417B1B" w:rsidRPr="004F4F99">
        <w:t xml:space="preserve"> Special appropriations budget represents the annual warrant provided to cover judicial entitlements and non-judicial members in order to support the delivery of government initiatives. </w:t>
      </w:r>
      <w:r w:rsidR="006716C9" w:rsidRPr="004F4F99">
        <w:t>T</w:t>
      </w:r>
      <w:r w:rsidRPr="004F4F99">
        <w:t>he</w:t>
      </w:r>
      <w:r w:rsidR="00417B1B" w:rsidRPr="004F4F99">
        <w:t xml:space="preserve"> variance from controlled special appropriations represents undrawn revenue and it is mainly due to the timing of cash requirements especially in relation to Employee</w:t>
      </w:r>
      <w:r w:rsidR="00D45E5B" w:rsidRPr="004F4F99">
        <w:t xml:space="preserve"> </w:t>
      </w:r>
      <w:r w:rsidR="00417B1B" w:rsidRPr="004F4F99">
        <w:t>Provisions for which revenue is drawn</w:t>
      </w:r>
      <w:r w:rsidR="00D45E5B" w:rsidRPr="004F4F99">
        <w:t xml:space="preserve"> </w:t>
      </w:r>
      <w:r w:rsidR="00417B1B" w:rsidRPr="004F4F99">
        <w:t>when paid</w:t>
      </w:r>
      <w:r w:rsidR="00D45E5B" w:rsidRPr="004F4F99">
        <w:t xml:space="preserve"> </w:t>
      </w:r>
      <w:r w:rsidR="00417B1B" w:rsidRPr="004F4F99">
        <w:t>rather than incurre</w:t>
      </w:r>
      <w:r w:rsidR="006716C9" w:rsidRPr="004F4F99">
        <w:t>d.</w:t>
      </w:r>
    </w:p>
    <w:p w14:paraId="5AF183A5" w14:textId="412635F3" w:rsidR="00E952AB" w:rsidRPr="004F4F99" w:rsidRDefault="00417B1B" w:rsidP="00417B1B">
      <w:pPr>
        <w:pStyle w:val="NotesNumberedList"/>
      </w:pPr>
      <w:bookmarkStart w:id="461" w:name="Note111tablenote3"/>
      <w:bookmarkEnd w:id="460"/>
      <w:r w:rsidRPr="004F4F99">
        <w:t xml:space="preserve">Grants Revenue variance is due to timing of finalisation of annual agreements between </w:t>
      </w:r>
      <w:r w:rsidR="00E57EEE">
        <w:t>Court Services Victoria</w:t>
      </w:r>
      <w:r w:rsidRPr="004F4F99">
        <w:t xml:space="preserve"> and other Government Departments. </w:t>
      </w:r>
      <w:r w:rsidR="006716C9" w:rsidRPr="004F4F99">
        <w:t>T</w:t>
      </w:r>
      <w:r w:rsidR="00E952AB" w:rsidRPr="004F4F99">
        <w:t>he</w:t>
      </w:r>
      <w:r w:rsidR="00D45E5B" w:rsidRPr="004F4F99">
        <w:t xml:space="preserve"> </w:t>
      </w:r>
      <w:r w:rsidRPr="004F4F99">
        <w:t xml:space="preserve">material cause of the variance is an increase, post-Published budget, of $3m in grants received by </w:t>
      </w:r>
      <w:r w:rsidR="00E57EEE">
        <w:t>Victorian Civil and Administrative Tribunal</w:t>
      </w:r>
      <w:r w:rsidRPr="004F4F99">
        <w:t xml:space="preserve"> from Consumer Affairs Victoria and $5m in inter-departmental fund</w:t>
      </w:r>
      <w:r w:rsidR="006716C9" w:rsidRPr="004F4F99">
        <w:t xml:space="preserve">s being made available to </w:t>
      </w:r>
      <w:r w:rsidR="00E57EEE">
        <w:t>Court Services Victoria</w:t>
      </w:r>
      <w:r w:rsidR="006716C9" w:rsidRPr="004F4F99">
        <w:t xml:space="preserve">, </w:t>
      </w:r>
      <w:r w:rsidRPr="004F4F99">
        <w:t>primarily for the purchase of support services from 3rd parties for persons affected by court matters.</w:t>
      </w:r>
    </w:p>
    <w:p w14:paraId="38039759" w14:textId="1E8C4176" w:rsidR="00417B1B" w:rsidRDefault="00E952AB" w:rsidP="00417B1B">
      <w:pPr>
        <w:pStyle w:val="NotesNumberedList"/>
      </w:pPr>
      <w:bookmarkStart w:id="462" w:name="Note111tablenote4"/>
      <w:bookmarkEnd w:id="461"/>
      <w:r w:rsidRPr="004F4F99">
        <w:t>The</w:t>
      </w:r>
      <w:r w:rsidR="00417B1B" w:rsidRPr="004F4F99">
        <w:t xml:space="preserve"> below budget variance reflects rescheduling of government initiatives into the forward estimates as reported in</w:t>
      </w:r>
      <w:r w:rsidR="00417B1B">
        <w:t xml:space="preserve"> </w:t>
      </w:r>
      <w:r w:rsidR="00C565BD">
        <w:fldChar w:fldCharType="begin"/>
      </w:r>
      <w:r w:rsidR="00C565BD">
        <w:instrText xml:space="preserve"> REF _Ref22644005 \h </w:instrText>
      </w:r>
      <w:r w:rsidR="00C565BD">
        <w:fldChar w:fldCharType="separate"/>
      </w:r>
      <w:r w:rsidR="0067082F" w:rsidRPr="00C565BD">
        <w:rPr>
          <w:rStyle w:val="Heading4Char"/>
        </w:rPr>
        <w:t>Note 1</w:t>
      </w:r>
      <w:r w:rsidR="0067082F">
        <w:t>.</w:t>
      </w:r>
      <w:r w:rsidR="0067082F">
        <w:tab/>
        <w:t>About This Report</w:t>
      </w:r>
      <w:r w:rsidR="00C565BD">
        <w:fldChar w:fldCharType="end"/>
      </w:r>
      <w:r w:rsidR="00417B1B">
        <w:t>.</w:t>
      </w:r>
    </w:p>
    <w:p w14:paraId="7CD1F07F" w14:textId="77777777" w:rsidR="00417B1B" w:rsidRDefault="00417B1B" w:rsidP="00417B1B">
      <w:pPr>
        <w:pStyle w:val="NotesNumberedList"/>
      </w:pPr>
      <w:bookmarkStart w:id="463" w:name="Note111tablenote5"/>
      <w:bookmarkEnd w:id="462"/>
      <w:r>
        <w:t>Other gains/(losses) from other economic flows: this is a non-budget non-cash outflow.</w:t>
      </w:r>
    </w:p>
    <w:p w14:paraId="1D04222A" w14:textId="77777777" w:rsidR="00417B1B" w:rsidRDefault="00417B1B" w:rsidP="00417B1B">
      <w:pPr>
        <w:pStyle w:val="NotesNumberedList"/>
      </w:pPr>
      <w:bookmarkStart w:id="464" w:name="Note111tablenote6"/>
      <w:bookmarkEnd w:id="463"/>
      <w:r>
        <w:t>Changes in Physical Assets Revaluation Reserve: the implementation of Valuer-General of Victoria (VGV) indexation post dates the Published budget.</w:t>
      </w:r>
    </w:p>
    <w:p w14:paraId="429F59A2" w14:textId="714B75C0" w:rsidR="00417B1B" w:rsidRDefault="00A666F7" w:rsidP="00417B1B">
      <w:pPr>
        <w:pStyle w:val="Heading3"/>
      </w:pPr>
      <w:bookmarkStart w:id="465" w:name="Note112"/>
      <w:bookmarkStart w:id="466" w:name="_Ref22653835"/>
      <w:bookmarkStart w:id="467" w:name="_Toc22665220"/>
      <w:bookmarkEnd w:id="464"/>
      <w:r w:rsidRPr="003A36C2">
        <w:t xml:space="preserve">11.2 </w:t>
      </w:r>
      <w:bookmarkEnd w:id="465"/>
      <w:r w:rsidRPr="003A36C2">
        <w:t>Balance</w:t>
      </w:r>
      <w:r w:rsidR="006716C9">
        <w:t xml:space="preserve"> Sheet a</w:t>
      </w:r>
      <w:r w:rsidR="00417B1B" w:rsidRPr="003A36C2">
        <w:t xml:space="preserve">s </w:t>
      </w:r>
      <w:r w:rsidR="006716C9">
        <w:t>a</w:t>
      </w:r>
      <w:r w:rsidR="00417B1B" w:rsidRPr="003A36C2">
        <w:t>t 30 June 2019</w:t>
      </w:r>
      <w:bookmarkEnd w:id="466"/>
      <w:bookmarkEnd w:id="467"/>
    </w:p>
    <w:tbl>
      <w:tblPr>
        <w:tblStyle w:val="AccessibleTableNumerical"/>
        <w:tblW w:w="5000" w:type="pct"/>
        <w:tblLook w:val="04E0" w:firstRow="1" w:lastRow="1" w:firstColumn="1" w:lastColumn="0" w:noHBand="0" w:noVBand="1"/>
      </w:tblPr>
      <w:tblGrid>
        <w:gridCol w:w="5218"/>
        <w:gridCol w:w="1104"/>
        <w:gridCol w:w="1105"/>
        <w:gridCol w:w="1105"/>
        <w:gridCol w:w="1107"/>
      </w:tblGrid>
      <w:tr w:rsidR="00417B1B" w:rsidRPr="003A36C2" w14:paraId="576CC4A9" w14:textId="77777777" w:rsidTr="006716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06" w:type="pct"/>
          </w:tcPr>
          <w:p w14:paraId="763E746A" w14:textId="74F83FC3" w:rsidR="00417B1B" w:rsidRPr="003A36C2" w:rsidRDefault="00AC0BBF" w:rsidP="00A666F7">
            <w:pPr>
              <w:pStyle w:val="TableText"/>
            </w:pPr>
            <w:bookmarkStart w:id="468" w:name="ColumnTitle_101"/>
            <w:r>
              <w:t>Item</w:t>
            </w:r>
          </w:p>
        </w:tc>
        <w:tc>
          <w:tcPr>
            <w:tcW w:w="573" w:type="pct"/>
            <w:vAlign w:val="bottom"/>
          </w:tcPr>
          <w:p w14:paraId="5504FB2C" w14:textId="77777777" w:rsidR="00417B1B" w:rsidRPr="003A36C2" w:rsidRDefault="00417B1B" w:rsidP="006716C9">
            <w:pPr>
              <w:pStyle w:val="TableText"/>
              <w:cnfStyle w:val="100000000000" w:firstRow="1" w:lastRow="0" w:firstColumn="0" w:lastColumn="0" w:oddVBand="0" w:evenVBand="0" w:oddHBand="0" w:evenHBand="0" w:firstRowFirstColumn="0" w:firstRowLastColumn="0" w:lastRowFirstColumn="0" w:lastRowLastColumn="0"/>
            </w:pPr>
            <w:r w:rsidRPr="003A36C2">
              <w:t>Variance note</w:t>
            </w:r>
          </w:p>
        </w:tc>
        <w:tc>
          <w:tcPr>
            <w:tcW w:w="573" w:type="pct"/>
            <w:vAlign w:val="bottom"/>
          </w:tcPr>
          <w:p w14:paraId="3B2499C8" w14:textId="77777777" w:rsidR="00417B1B" w:rsidRPr="003A36C2" w:rsidRDefault="00417B1B" w:rsidP="006716C9">
            <w:pPr>
              <w:pStyle w:val="TableText"/>
              <w:cnfStyle w:val="100000000000" w:firstRow="1" w:lastRow="0" w:firstColumn="0" w:lastColumn="0" w:oddVBand="0" w:evenVBand="0" w:oddHBand="0" w:evenHBand="0" w:firstRowFirstColumn="0" w:firstRowLastColumn="0" w:lastRowFirstColumn="0" w:lastRowLastColumn="0"/>
            </w:pPr>
            <w:r w:rsidRPr="003A36C2">
              <w:t>Original budget</w:t>
            </w:r>
            <w:r w:rsidRPr="003A36C2">
              <w:br/>
              <w:t>2019</w:t>
            </w:r>
            <w:r w:rsidRPr="003A36C2">
              <w:br/>
              <w:t>$’million</w:t>
            </w:r>
          </w:p>
        </w:tc>
        <w:tc>
          <w:tcPr>
            <w:tcW w:w="573" w:type="pct"/>
            <w:vAlign w:val="bottom"/>
          </w:tcPr>
          <w:p w14:paraId="062C5C7C" w14:textId="77777777" w:rsidR="00417B1B" w:rsidRPr="003A36C2" w:rsidRDefault="00417B1B" w:rsidP="006716C9">
            <w:pPr>
              <w:pStyle w:val="TableText"/>
              <w:cnfStyle w:val="100000000000" w:firstRow="1" w:lastRow="0" w:firstColumn="0" w:lastColumn="0" w:oddVBand="0" w:evenVBand="0" w:oddHBand="0" w:evenHBand="0" w:firstRowFirstColumn="0" w:firstRowLastColumn="0" w:lastRowFirstColumn="0" w:lastRowLastColumn="0"/>
            </w:pPr>
            <w:r w:rsidRPr="003A36C2">
              <w:t>Actual</w:t>
            </w:r>
            <w:r w:rsidRPr="003A36C2">
              <w:br/>
              <w:t>2019</w:t>
            </w:r>
            <w:r w:rsidRPr="003A36C2">
              <w:br/>
              <w:t>$’million</w:t>
            </w:r>
          </w:p>
        </w:tc>
        <w:tc>
          <w:tcPr>
            <w:tcW w:w="574" w:type="pct"/>
            <w:vAlign w:val="bottom"/>
          </w:tcPr>
          <w:p w14:paraId="6EE4B7D1" w14:textId="77777777" w:rsidR="00417B1B" w:rsidRPr="003A36C2" w:rsidRDefault="00417B1B" w:rsidP="006716C9">
            <w:pPr>
              <w:pStyle w:val="TableText"/>
              <w:cnfStyle w:val="100000000000" w:firstRow="1" w:lastRow="0" w:firstColumn="0" w:lastColumn="0" w:oddVBand="0" w:evenVBand="0" w:oddHBand="0" w:evenHBand="0" w:firstRowFirstColumn="0" w:firstRowLastColumn="0" w:lastRowFirstColumn="0" w:lastRowLastColumn="0"/>
            </w:pPr>
            <w:r w:rsidRPr="003A36C2">
              <w:t>Variance</w:t>
            </w:r>
            <w:r w:rsidRPr="003A36C2">
              <w:br/>
              <w:t>$’million</w:t>
            </w:r>
          </w:p>
        </w:tc>
      </w:tr>
      <w:bookmarkEnd w:id="468"/>
      <w:tr w:rsidR="00417B1B" w:rsidRPr="003A36C2" w14:paraId="75579142" w14:textId="77777777" w:rsidTr="00A666F7">
        <w:tc>
          <w:tcPr>
            <w:cnfStyle w:val="001000000000" w:firstRow="0" w:lastRow="0" w:firstColumn="1" w:lastColumn="0" w:oddVBand="0" w:evenVBand="0" w:oddHBand="0" w:evenHBand="0" w:firstRowFirstColumn="0" w:firstRowLastColumn="0" w:lastRowFirstColumn="0" w:lastRowLastColumn="0"/>
            <w:tcW w:w="2706" w:type="pct"/>
          </w:tcPr>
          <w:p w14:paraId="02C16B6E" w14:textId="77777777" w:rsidR="00417B1B" w:rsidRPr="003A36C2" w:rsidRDefault="00417B1B" w:rsidP="00A666F7">
            <w:pPr>
              <w:pStyle w:val="TableText"/>
            </w:pPr>
            <w:r w:rsidRPr="00A666F7">
              <w:rPr>
                <w:rStyle w:val="Bold"/>
              </w:rPr>
              <w:t>Financial assets</w:t>
            </w:r>
          </w:p>
        </w:tc>
        <w:tc>
          <w:tcPr>
            <w:tcW w:w="573" w:type="pct"/>
          </w:tcPr>
          <w:p w14:paraId="5142FAE1" w14:textId="40417FFC" w:rsidR="00417B1B" w:rsidRPr="00A666F7" w:rsidRDefault="00AC0BBF" w:rsidP="00A666F7">
            <w:pPr>
              <w:pStyle w:val="TableText"/>
              <w:cnfStyle w:val="000000000000" w:firstRow="0" w:lastRow="0" w:firstColumn="0" w:lastColumn="0" w:oddVBand="0" w:evenVBand="0" w:oddHBand="0" w:evenHBand="0" w:firstRowFirstColumn="0" w:firstRowLastColumn="0" w:lastRowFirstColumn="0" w:lastRowLastColumn="0"/>
            </w:pPr>
            <w:r w:rsidRPr="00A666F7">
              <w:t>N/A</w:t>
            </w:r>
          </w:p>
        </w:tc>
        <w:tc>
          <w:tcPr>
            <w:tcW w:w="573" w:type="pct"/>
          </w:tcPr>
          <w:p w14:paraId="119F721E" w14:textId="2BD7C149" w:rsidR="00417B1B" w:rsidRPr="00A666F7" w:rsidRDefault="00AC0BBF" w:rsidP="00A666F7">
            <w:pPr>
              <w:pStyle w:val="TableText"/>
              <w:cnfStyle w:val="000000000000" w:firstRow="0" w:lastRow="0" w:firstColumn="0" w:lastColumn="0" w:oddVBand="0" w:evenVBand="0" w:oddHBand="0" w:evenHBand="0" w:firstRowFirstColumn="0" w:firstRowLastColumn="0" w:lastRowFirstColumn="0" w:lastRowLastColumn="0"/>
            </w:pPr>
            <w:r w:rsidRPr="00A666F7">
              <w:t>N/A</w:t>
            </w:r>
          </w:p>
        </w:tc>
        <w:tc>
          <w:tcPr>
            <w:tcW w:w="573" w:type="pct"/>
          </w:tcPr>
          <w:p w14:paraId="2CE9B45A" w14:textId="0F1EE617" w:rsidR="00417B1B" w:rsidRPr="00A666F7" w:rsidRDefault="00AC0BBF" w:rsidP="00A666F7">
            <w:pPr>
              <w:pStyle w:val="TableText"/>
              <w:cnfStyle w:val="000000000000" w:firstRow="0" w:lastRow="0" w:firstColumn="0" w:lastColumn="0" w:oddVBand="0" w:evenVBand="0" w:oddHBand="0" w:evenHBand="0" w:firstRowFirstColumn="0" w:firstRowLastColumn="0" w:lastRowFirstColumn="0" w:lastRowLastColumn="0"/>
            </w:pPr>
            <w:r w:rsidRPr="00A666F7">
              <w:t>N/A</w:t>
            </w:r>
          </w:p>
        </w:tc>
        <w:tc>
          <w:tcPr>
            <w:tcW w:w="574" w:type="pct"/>
          </w:tcPr>
          <w:p w14:paraId="1CB8B72A" w14:textId="2F6DA84B" w:rsidR="00417B1B" w:rsidRPr="00A666F7" w:rsidRDefault="00AC0BBF" w:rsidP="00A666F7">
            <w:pPr>
              <w:pStyle w:val="TableText"/>
              <w:cnfStyle w:val="000000000000" w:firstRow="0" w:lastRow="0" w:firstColumn="0" w:lastColumn="0" w:oddVBand="0" w:evenVBand="0" w:oddHBand="0" w:evenHBand="0" w:firstRowFirstColumn="0" w:firstRowLastColumn="0" w:lastRowFirstColumn="0" w:lastRowLastColumn="0"/>
            </w:pPr>
            <w:r w:rsidRPr="00A666F7">
              <w:t>N/A</w:t>
            </w:r>
          </w:p>
        </w:tc>
      </w:tr>
      <w:tr w:rsidR="00417B1B" w:rsidRPr="003A36C2" w14:paraId="3A665C1B" w14:textId="77777777" w:rsidTr="00A666F7">
        <w:tc>
          <w:tcPr>
            <w:cnfStyle w:val="001000000000" w:firstRow="0" w:lastRow="0" w:firstColumn="1" w:lastColumn="0" w:oddVBand="0" w:evenVBand="0" w:oddHBand="0" w:evenHBand="0" w:firstRowFirstColumn="0" w:firstRowLastColumn="0" w:lastRowFirstColumn="0" w:lastRowLastColumn="0"/>
            <w:tcW w:w="2706" w:type="pct"/>
          </w:tcPr>
          <w:p w14:paraId="3B6C8A5C" w14:textId="77777777" w:rsidR="00417B1B" w:rsidRPr="003A36C2" w:rsidRDefault="00417B1B" w:rsidP="00A666F7">
            <w:pPr>
              <w:pStyle w:val="TableText"/>
            </w:pPr>
            <w:r w:rsidRPr="003A36C2">
              <w:t>Cash and deposits</w:t>
            </w:r>
          </w:p>
        </w:tc>
        <w:tc>
          <w:tcPr>
            <w:tcW w:w="573" w:type="pct"/>
          </w:tcPr>
          <w:p w14:paraId="4E04CF27" w14:textId="2DF6A5B7" w:rsidR="00417B1B" w:rsidRPr="003A36C2" w:rsidRDefault="004F4F99" w:rsidP="00A666F7">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Note112tablenote1 \r \h </w:instrText>
            </w:r>
            <w:r>
              <w:fldChar w:fldCharType="separate"/>
            </w:r>
            <w:r w:rsidR="0067082F">
              <w:t>(1)</w:t>
            </w:r>
            <w:r>
              <w:fldChar w:fldCharType="end"/>
            </w:r>
          </w:p>
        </w:tc>
        <w:tc>
          <w:tcPr>
            <w:tcW w:w="573" w:type="pct"/>
          </w:tcPr>
          <w:p w14:paraId="298BDBF1" w14:textId="77777777" w:rsidR="00417B1B" w:rsidRPr="003A36C2" w:rsidRDefault="00417B1B" w:rsidP="00A666F7">
            <w:pPr>
              <w:pStyle w:val="TableText"/>
              <w:cnfStyle w:val="000000000000" w:firstRow="0" w:lastRow="0" w:firstColumn="0" w:lastColumn="0" w:oddVBand="0" w:evenVBand="0" w:oddHBand="0" w:evenHBand="0" w:firstRowFirstColumn="0" w:firstRowLastColumn="0" w:lastRowFirstColumn="0" w:lastRowLastColumn="0"/>
            </w:pPr>
            <w:r w:rsidRPr="003A36C2">
              <w:t>6.8</w:t>
            </w:r>
          </w:p>
        </w:tc>
        <w:tc>
          <w:tcPr>
            <w:tcW w:w="573" w:type="pct"/>
          </w:tcPr>
          <w:p w14:paraId="75817F0B" w14:textId="77777777" w:rsidR="00417B1B" w:rsidRPr="003A36C2" w:rsidRDefault="00417B1B" w:rsidP="00A666F7">
            <w:pPr>
              <w:pStyle w:val="TableText"/>
              <w:cnfStyle w:val="000000000000" w:firstRow="0" w:lastRow="0" w:firstColumn="0" w:lastColumn="0" w:oddVBand="0" w:evenVBand="0" w:oddHBand="0" w:evenHBand="0" w:firstRowFirstColumn="0" w:firstRowLastColumn="0" w:lastRowFirstColumn="0" w:lastRowLastColumn="0"/>
            </w:pPr>
            <w:r w:rsidRPr="003A36C2">
              <w:t>17.9</w:t>
            </w:r>
          </w:p>
        </w:tc>
        <w:tc>
          <w:tcPr>
            <w:tcW w:w="574" w:type="pct"/>
          </w:tcPr>
          <w:p w14:paraId="03F3C8AE" w14:textId="77777777" w:rsidR="00417B1B" w:rsidRPr="003A36C2" w:rsidRDefault="00417B1B" w:rsidP="00A666F7">
            <w:pPr>
              <w:pStyle w:val="TableText"/>
              <w:cnfStyle w:val="000000000000" w:firstRow="0" w:lastRow="0" w:firstColumn="0" w:lastColumn="0" w:oddVBand="0" w:evenVBand="0" w:oddHBand="0" w:evenHBand="0" w:firstRowFirstColumn="0" w:firstRowLastColumn="0" w:lastRowFirstColumn="0" w:lastRowLastColumn="0"/>
            </w:pPr>
            <w:r w:rsidRPr="003A36C2">
              <w:t>11.1</w:t>
            </w:r>
          </w:p>
        </w:tc>
      </w:tr>
      <w:tr w:rsidR="00417B1B" w:rsidRPr="003A36C2" w14:paraId="20D07D58" w14:textId="77777777" w:rsidTr="00A666F7">
        <w:tc>
          <w:tcPr>
            <w:cnfStyle w:val="001000000000" w:firstRow="0" w:lastRow="0" w:firstColumn="1" w:lastColumn="0" w:oddVBand="0" w:evenVBand="0" w:oddHBand="0" w:evenHBand="0" w:firstRowFirstColumn="0" w:firstRowLastColumn="0" w:lastRowFirstColumn="0" w:lastRowLastColumn="0"/>
            <w:tcW w:w="2706" w:type="pct"/>
            <w:tcBorders>
              <w:bottom w:val="single" w:sz="4" w:space="0" w:color="auto"/>
            </w:tcBorders>
          </w:tcPr>
          <w:p w14:paraId="03E847B0" w14:textId="77777777" w:rsidR="00417B1B" w:rsidRPr="003A36C2" w:rsidRDefault="00417B1B" w:rsidP="00A666F7">
            <w:pPr>
              <w:pStyle w:val="TableText"/>
            </w:pPr>
            <w:r w:rsidRPr="003A36C2">
              <w:t>Receivables</w:t>
            </w:r>
          </w:p>
        </w:tc>
        <w:tc>
          <w:tcPr>
            <w:tcW w:w="573" w:type="pct"/>
            <w:tcBorders>
              <w:bottom w:val="single" w:sz="4" w:space="0" w:color="auto"/>
            </w:tcBorders>
          </w:tcPr>
          <w:p w14:paraId="0112D02E" w14:textId="3BF33DD5" w:rsidR="00417B1B" w:rsidRPr="003A36C2" w:rsidRDefault="004F4F99" w:rsidP="00A666F7">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Note112tablenote2 \r \h </w:instrText>
            </w:r>
            <w:r>
              <w:fldChar w:fldCharType="separate"/>
            </w:r>
            <w:r w:rsidR="0067082F">
              <w:t>(2)</w:t>
            </w:r>
            <w:r>
              <w:fldChar w:fldCharType="end"/>
            </w:r>
          </w:p>
        </w:tc>
        <w:tc>
          <w:tcPr>
            <w:tcW w:w="573" w:type="pct"/>
            <w:tcBorders>
              <w:bottom w:val="single" w:sz="4" w:space="0" w:color="auto"/>
            </w:tcBorders>
          </w:tcPr>
          <w:p w14:paraId="49C932C0" w14:textId="77777777" w:rsidR="00417B1B" w:rsidRPr="003A36C2" w:rsidRDefault="00417B1B" w:rsidP="00A666F7">
            <w:pPr>
              <w:pStyle w:val="TableText"/>
              <w:cnfStyle w:val="000000000000" w:firstRow="0" w:lastRow="0" w:firstColumn="0" w:lastColumn="0" w:oddVBand="0" w:evenVBand="0" w:oddHBand="0" w:evenHBand="0" w:firstRowFirstColumn="0" w:firstRowLastColumn="0" w:lastRowFirstColumn="0" w:lastRowLastColumn="0"/>
            </w:pPr>
            <w:r w:rsidRPr="003A36C2">
              <w:t>129.6</w:t>
            </w:r>
          </w:p>
        </w:tc>
        <w:tc>
          <w:tcPr>
            <w:tcW w:w="573" w:type="pct"/>
            <w:tcBorders>
              <w:bottom w:val="single" w:sz="4" w:space="0" w:color="auto"/>
            </w:tcBorders>
          </w:tcPr>
          <w:p w14:paraId="46ACD8E0" w14:textId="77777777" w:rsidR="00417B1B" w:rsidRPr="003A36C2" w:rsidRDefault="00417B1B" w:rsidP="00A666F7">
            <w:pPr>
              <w:pStyle w:val="TableText"/>
              <w:cnfStyle w:val="000000000000" w:firstRow="0" w:lastRow="0" w:firstColumn="0" w:lastColumn="0" w:oddVBand="0" w:evenVBand="0" w:oddHBand="0" w:evenHBand="0" w:firstRowFirstColumn="0" w:firstRowLastColumn="0" w:lastRowFirstColumn="0" w:lastRowLastColumn="0"/>
            </w:pPr>
            <w:r w:rsidRPr="003A36C2">
              <w:t>99.9</w:t>
            </w:r>
          </w:p>
        </w:tc>
        <w:tc>
          <w:tcPr>
            <w:tcW w:w="574" w:type="pct"/>
            <w:tcBorders>
              <w:bottom w:val="single" w:sz="4" w:space="0" w:color="auto"/>
            </w:tcBorders>
          </w:tcPr>
          <w:p w14:paraId="7008E89B" w14:textId="77777777" w:rsidR="00417B1B" w:rsidRPr="003A36C2" w:rsidRDefault="00417B1B" w:rsidP="00A666F7">
            <w:pPr>
              <w:pStyle w:val="TableText"/>
              <w:cnfStyle w:val="000000000000" w:firstRow="0" w:lastRow="0" w:firstColumn="0" w:lastColumn="0" w:oddVBand="0" w:evenVBand="0" w:oddHBand="0" w:evenHBand="0" w:firstRowFirstColumn="0" w:firstRowLastColumn="0" w:lastRowFirstColumn="0" w:lastRowLastColumn="0"/>
            </w:pPr>
            <w:r w:rsidRPr="003A36C2">
              <w:t>(29.7)</w:t>
            </w:r>
          </w:p>
        </w:tc>
      </w:tr>
      <w:tr w:rsidR="00417B1B" w:rsidRPr="00A666F7" w14:paraId="67169299" w14:textId="77777777" w:rsidTr="00A666F7">
        <w:tc>
          <w:tcPr>
            <w:cnfStyle w:val="001000000000" w:firstRow="0" w:lastRow="0" w:firstColumn="1" w:lastColumn="0" w:oddVBand="0" w:evenVBand="0" w:oddHBand="0" w:evenHBand="0" w:firstRowFirstColumn="0" w:firstRowLastColumn="0" w:lastRowFirstColumn="0" w:lastRowLastColumn="0"/>
            <w:tcW w:w="2706" w:type="pct"/>
            <w:tcBorders>
              <w:top w:val="single" w:sz="4" w:space="0" w:color="auto"/>
              <w:bottom w:val="single" w:sz="4" w:space="0" w:color="auto"/>
            </w:tcBorders>
            <w:shd w:val="clear" w:color="auto" w:fill="auto"/>
          </w:tcPr>
          <w:p w14:paraId="79655655" w14:textId="77777777" w:rsidR="00417B1B" w:rsidRPr="00A666F7" w:rsidRDefault="00417B1B" w:rsidP="00A666F7">
            <w:pPr>
              <w:pStyle w:val="TableText"/>
              <w:rPr>
                <w:rStyle w:val="Bold"/>
              </w:rPr>
            </w:pPr>
            <w:r w:rsidRPr="00A666F7">
              <w:rPr>
                <w:rStyle w:val="Bold"/>
              </w:rPr>
              <w:t>Total financial assets</w:t>
            </w:r>
          </w:p>
        </w:tc>
        <w:tc>
          <w:tcPr>
            <w:tcW w:w="573" w:type="pct"/>
            <w:tcBorders>
              <w:top w:val="single" w:sz="4" w:space="0" w:color="auto"/>
              <w:bottom w:val="single" w:sz="4" w:space="0" w:color="auto"/>
            </w:tcBorders>
            <w:shd w:val="clear" w:color="auto" w:fill="auto"/>
          </w:tcPr>
          <w:p w14:paraId="3FADF204" w14:textId="1CDE17F8" w:rsidR="00417B1B" w:rsidRPr="00A666F7" w:rsidRDefault="00AC0BBF" w:rsidP="00A666F7">
            <w:pPr>
              <w:pStyle w:val="TableText"/>
              <w:cnfStyle w:val="000000000000" w:firstRow="0" w:lastRow="0" w:firstColumn="0" w:lastColumn="0" w:oddVBand="0" w:evenVBand="0" w:oddHBand="0" w:evenHBand="0" w:firstRowFirstColumn="0" w:firstRowLastColumn="0" w:lastRowFirstColumn="0" w:lastRowLastColumn="0"/>
            </w:pPr>
            <w:r w:rsidRPr="00A666F7">
              <w:t>N/A</w:t>
            </w:r>
          </w:p>
        </w:tc>
        <w:tc>
          <w:tcPr>
            <w:tcW w:w="573" w:type="pct"/>
            <w:tcBorders>
              <w:top w:val="single" w:sz="4" w:space="0" w:color="auto"/>
              <w:bottom w:val="single" w:sz="4" w:space="0" w:color="auto"/>
            </w:tcBorders>
            <w:shd w:val="clear" w:color="auto" w:fill="auto"/>
          </w:tcPr>
          <w:p w14:paraId="0F2A561A" w14:textId="77777777" w:rsidR="00417B1B" w:rsidRPr="00A666F7" w:rsidRDefault="00417B1B" w:rsidP="00A666F7">
            <w:pPr>
              <w:pStyle w:val="TableText"/>
              <w:cnfStyle w:val="000000000000" w:firstRow="0" w:lastRow="0" w:firstColumn="0" w:lastColumn="0" w:oddVBand="0" w:evenVBand="0" w:oddHBand="0" w:evenHBand="0" w:firstRowFirstColumn="0" w:firstRowLastColumn="0" w:lastRowFirstColumn="0" w:lastRowLastColumn="0"/>
              <w:rPr>
                <w:rStyle w:val="Bold"/>
              </w:rPr>
            </w:pPr>
            <w:r w:rsidRPr="00A666F7">
              <w:rPr>
                <w:rStyle w:val="Bold"/>
              </w:rPr>
              <w:t>136.5</w:t>
            </w:r>
          </w:p>
        </w:tc>
        <w:tc>
          <w:tcPr>
            <w:tcW w:w="573" w:type="pct"/>
            <w:tcBorders>
              <w:top w:val="single" w:sz="4" w:space="0" w:color="auto"/>
              <w:bottom w:val="single" w:sz="4" w:space="0" w:color="auto"/>
            </w:tcBorders>
            <w:shd w:val="clear" w:color="auto" w:fill="auto"/>
          </w:tcPr>
          <w:p w14:paraId="6635E455" w14:textId="77777777" w:rsidR="00417B1B" w:rsidRPr="00A666F7" w:rsidRDefault="00417B1B" w:rsidP="00A666F7">
            <w:pPr>
              <w:pStyle w:val="TableText"/>
              <w:cnfStyle w:val="000000000000" w:firstRow="0" w:lastRow="0" w:firstColumn="0" w:lastColumn="0" w:oddVBand="0" w:evenVBand="0" w:oddHBand="0" w:evenHBand="0" w:firstRowFirstColumn="0" w:firstRowLastColumn="0" w:lastRowFirstColumn="0" w:lastRowLastColumn="0"/>
              <w:rPr>
                <w:rStyle w:val="Bold"/>
              </w:rPr>
            </w:pPr>
            <w:r w:rsidRPr="00A666F7">
              <w:rPr>
                <w:rStyle w:val="Bold"/>
              </w:rPr>
              <w:t>117.8</w:t>
            </w:r>
          </w:p>
        </w:tc>
        <w:tc>
          <w:tcPr>
            <w:tcW w:w="574" w:type="pct"/>
            <w:tcBorders>
              <w:top w:val="single" w:sz="4" w:space="0" w:color="auto"/>
              <w:bottom w:val="single" w:sz="4" w:space="0" w:color="auto"/>
            </w:tcBorders>
            <w:shd w:val="clear" w:color="auto" w:fill="auto"/>
          </w:tcPr>
          <w:p w14:paraId="3C857642" w14:textId="77777777" w:rsidR="00417B1B" w:rsidRPr="00A666F7" w:rsidRDefault="00417B1B" w:rsidP="00A666F7">
            <w:pPr>
              <w:pStyle w:val="TableText"/>
              <w:cnfStyle w:val="000000000000" w:firstRow="0" w:lastRow="0" w:firstColumn="0" w:lastColumn="0" w:oddVBand="0" w:evenVBand="0" w:oddHBand="0" w:evenHBand="0" w:firstRowFirstColumn="0" w:firstRowLastColumn="0" w:lastRowFirstColumn="0" w:lastRowLastColumn="0"/>
              <w:rPr>
                <w:rStyle w:val="Bold"/>
              </w:rPr>
            </w:pPr>
            <w:r w:rsidRPr="00A666F7">
              <w:rPr>
                <w:rStyle w:val="Bold"/>
              </w:rPr>
              <w:t>(18.6)</w:t>
            </w:r>
          </w:p>
        </w:tc>
      </w:tr>
      <w:tr w:rsidR="00417B1B" w:rsidRPr="003A36C2" w14:paraId="783EBCA8" w14:textId="77777777" w:rsidTr="00A666F7">
        <w:tc>
          <w:tcPr>
            <w:cnfStyle w:val="001000000000" w:firstRow="0" w:lastRow="0" w:firstColumn="1" w:lastColumn="0" w:oddVBand="0" w:evenVBand="0" w:oddHBand="0" w:evenHBand="0" w:firstRowFirstColumn="0" w:firstRowLastColumn="0" w:lastRowFirstColumn="0" w:lastRowLastColumn="0"/>
            <w:tcW w:w="2706" w:type="pct"/>
            <w:tcBorders>
              <w:top w:val="single" w:sz="4" w:space="0" w:color="auto"/>
            </w:tcBorders>
          </w:tcPr>
          <w:p w14:paraId="6802E281" w14:textId="77777777" w:rsidR="00417B1B" w:rsidRPr="006716C9" w:rsidRDefault="00417B1B" w:rsidP="00A666F7">
            <w:pPr>
              <w:pStyle w:val="TableText"/>
              <w:rPr>
                <w:rStyle w:val="Bold"/>
              </w:rPr>
            </w:pPr>
            <w:r w:rsidRPr="006716C9">
              <w:rPr>
                <w:rStyle w:val="Bold"/>
              </w:rPr>
              <w:t>Non-financial assets</w:t>
            </w:r>
          </w:p>
        </w:tc>
        <w:tc>
          <w:tcPr>
            <w:tcW w:w="573" w:type="pct"/>
            <w:tcBorders>
              <w:top w:val="single" w:sz="4" w:space="0" w:color="auto"/>
            </w:tcBorders>
          </w:tcPr>
          <w:p w14:paraId="51B8506B" w14:textId="0F4A4CF4" w:rsidR="00417B1B" w:rsidRPr="00A666F7" w:rsidRDefault="00AC0BBF" w:rsidP="00A666F7">
            <w:pPr>
              <w:pStyle w:val="TableText"/>
              <w:cnfStyle w:val="000000000000" w:firstRow="0" w:lastRow="0" w:firstColumn="0" w:lastColumn="0" w:oddVBand="0" w:evenVBand="0" w:oddHBand="0" w:evenHBand="0" w:firstRowFirstColumn="0" w:firstRowLastColumn="0" w:lastRowFirstColumn="0" w:lastRowLastColumn="0"/>
            </w:pPr>
            <w:r w:rsidRPr="00A666F7">
              <w:t>N/A</w:t>
            </w:r>
          </w:p>
        </w:tc>
        <w:tc>
          <w:tcPr>
            <w:tcW w:w="573" w:type="pct"/>
            <w:tcBorders>
              <w:top w:val="single" w:sz="4" w:space="0" w:color="auto"/>
            </w:tcBorders>
          </w:tcPr>
          <w:p w14:paraId="26F205BE" w14:textId="3076E789" w:rsidR="00417B1B" w:rsidRPr="00A666F7" w:rsidRDefault="00AC0BBF" w:rsidP="00A666F7">
            <w:pPr>
              <w:pStyle w:val="TableText"/>
              <w:cnfStyle w:val="000000000000" w:firstRow="0" w:lastRow="0" w:firstColumn="0" w:lastColumn="0" w:oddVBand="0" w:evenVBand="0" w:oddHBand="0" w:evenHBand="0" w:firstRowFirstColumn="0" w:firstRowLastColumn="0" w:lastRowFirstColumn="0" w:lastRowLastColumn="0"/>
            </w:pPr>
            <w:r w:rsidRPr="00A666F7">
              <w:t>N/A</w:t>
            </w:r>
          </w:p>
        </w:tc>
        <w:tc>
          <w:tcPr>
            <w:tcW w:w="573" w:type="pct"/>
            <w:tcBorders>
              <w:top w:val="single" w:sz="4" w:space="0" w:color="auto"/>
            </w:tcBorders>
          </w:tcPr>
          <w:p w14:paraId="2DD320F1" w14:textId="5C9D43C4" w:rsidR="00417B1B" w:rsidRPr="00A666F7" w:rsidRDefault="00AC0BBF" w:rsidP="00A666F7">
            <w:pPr>
              <w:pStyle w:val="TableText"/>
              <w:cnfStyle w:val="000000000000" w:firstRow="0" w:lastRow="0" w:firstColumn="0" w:lastColumn="0" w:oddVBand="0" w:evenVBand="0" w:oddHBand="0" w:evenHBand="0" w:firstRowFirstColumn="0" w:firstRowLastColumn="0" w:lastRowFirstColumn="0" w:lastRowLastColumn="0"/>
            </w:pPr>
            <w:r w:rsidRPr="00A666F7">
              <w:t>N/A</w:t>
            </w:r>
          </w:p>
        </w:tc>
        <w:tc>
          <w:tcPr>
            <w:tcW w:w="574" w:type="pct"/>
            <w:tcBorders>
              <w:top w:val="single" w:sz="4" w:space="0" w:color="auto"/>
            </w:tcBorders>
          </w:tcPr>
          <w:p w14:paraId="17A38C01" w14:textId="183D9D9B" w:rsidR="00417B1B" w:rsidRPr="00A666F7" w:rsidRDefault="00AC0BBF" w:rsidP="00A666F7">
            <w:pPr>
              <w:pStyle w:val="TableText"/>
              <w:cnfStyle w:val="000000000000" w:firstRow="0" w:lastRow="0" w:firstColumn="0" w:lastColumn="0" w:oddVBand="0" w:evenVBand="0" w:oddHBand="0" w:evenHBand="0" w:firstRowFirstColumn="0" w:firstRowLastColumn="0" w:lastRowFirstColumn="0" w:lastRowLastColumn="0"/>
            </w:pPr>
            <w:r w:rsidRPr="00A666F7">
              <w:t>N/A</w:t>
            </w:r>
          </w:p>
        </w:tc>
      </w:tr>
      <w:tr w:rsidR="00417B1B" w:rsidRPr="003A36C2" w14:paraId="71659FAA" w14:textId="77777777" w:rsidTr="00A666F7">
        <w:tc>
          <w:tcPr>
            <w:cnfStyle w:val="001000000000" w:firstRow="0" w:lastRow="0" w:firstColumn="1" w:lastColumn="0" w:oddVBand="0" w:evenVBand="0" w:oddHBand="0" w:evenHBand="0" w:firstRowFirstColumn="0" w:firstRowLastColumn="0" w:lastRowFirstColumn="0" w:lastRowLastColumn="0"/>
            <w:tcW w:w="2706" w:type="pct"/>
          </w:tcPr>
          <w:p w14:paraId="19D85F03" w14:textId="77777777" w:rsidR="00417B1B" w:rsidRPr="003A36C2" w:rsidRDefault="00417B1B" w:rsidP="00A666F7">
            <w:pPr>
              <w:pStyle w:val="TableText"/>
            </w:pPr>
            <w:r w:rsidRPr="003A36C2">
              <w:t>Non-financial physical assets classified as held for sale</w:t>
            </w:r>
          </w:p>
        </w:tc>
        <w:tc>
          <w:tcPr>
            <w:tcW w:w="573" w:type="pct"/>
          </w:tcPr>
          <w:p w14:paraId="1CC1B1CF" w14:textId="0ED41043" w:rsidR="00417B1B" w:rsidRPr="00A666F7" w:rsidRDefault="00AC0BBF" w:rsidP="00A666F7">
            <w:pPr>
              <w:pStyle w:val="TableText"/>
              <w:cnfStyle w:val="000000000000" w:firstRow="0" w:lastRow="0" w:firstColumn="0" w:lastColumn="0" w:oddVBand="0" w:evenVBand="0" w:oddHBand="0" w:evenHBand="0" w:firstRowFirstColumn="0" w:firstRowLastColumn="0" w:lastRowFirstColumn="0" w:lastRowLastColumn="0"/>
            </w:pPr>
            <w:r w:rsidRPr="00A666F7">
              <w:t>N/A</w:t>
            </w:r>
          </w:p>
        </w:tc>
        <w:tc>
          <w:tcPr>
            <w:tcW w:w="573" w:type="pct"/>
          </w:tcPr>
          <w:p w14:paraId="4DCF231F" w14:textId="77777777" w:rsidR="00417B1B" w:rsidRPr="003A36C2" w:rsidRDefault="00417B1B" w:rsidP="00A666F7">
            <w:pPr>
              <w:pStyle w:val="TableText"/>
              <w:cnfStyle w:val="000000000000" w:firstRow="0" w:lastRow="0" w:firstColumn="0" w:lastColumn="0" w:oddVBand="0" w:evenVBand="0" w:oddHBand="0" w:evenHBand="0" w:firstRowFirstColumn="0" w:firstRowLastColumn="0" w:lastRowFirstColumn="0" w:lastRowLastColumn="0"/>
            </w:pPr>
            <w:r w:rsidRPr="003A36C2">
              <w:t>0.2</w:t>
            </w:r>
          </w:p>
        </w:tc>
        <w:tc>
          <w:tcPr>
            <w:tcW w:w="573" w:type="pct"/>
          </w:tcPr>
          <w:p w14:paraId="1E833CB2" w14:textId="77777777" w:rsidR="00417B1B" w:rsidRPr="003A36C2" w:rsidRDefault="00417B1B" w:rsidP="00A666F7">
            <w:pPr>
              <w:pStyle w:val="TableText"/>
              <w:cnfStyle w:val="000000000000" w:firstRow="0" w:lastRow="0" w:firstColumn="0" w:lastColumn="0" w:oddVBand="0" w:evenVBand="0" w:oddHBand="0" w:evenHBand="0" w:firstRowFirstColumn="0" w:firstRowLastColumn="0" w:lastRowFirstColumn="0" w:lastRowLastColumn="0"/>
            </w:pPr>
            <w:r w:rsidRPr="003A36C2">
              <w:t>0.2</w:t>
            </w:r>
          </w:p>
        </w:tc>
        <w:tc>
          <w:tcPr>
            <w:tcW w:w="574" w:type="pct"/>
          </w:tcPr>
          <w:p w14:paraId="2BBC49BD" w14:textId="77777777" w:rsidR="00417B1B" w:rsidRPr="003A36C2" w:rsidRDefault="00417B1B" w:rsidP="00A666F7">
            <w:pPr>
              <w:pStyle w:val="TableText"/>
              <w:cnfStyle w:val="000000000000" w:firstRow="0" w:lastRow="0" w:firstColumn="0" w:lastColumn="0" w:oddVBand="0" w:evenVBand="0" w:oddHBand="0" w:evenHBand="0" w:firstRowFirstColumn="0" w:firstRowLastColumn="0" w:lastRowFirstColumn="0" w:lastRowLastColumn="0"/>
            </w:pPr>
            <w:r w:rsidRPr="003A36C2">
              <w:t>(0)</w:t>
            </w:r>
          </w:p>
        </w:tc>
      </w:tr>
      <w:tr w:rsidR="00417B1B" w:rsidRPr="003A36C2" w14:paraId="292EB8FD" w14:textId="77777777" w:rsidTr="00A666F7">
        <w:tc>
          <w:tcPr>
            <w:cnfStyle w:val="001000000000" w:firstRow="0" w:lastRow="0" w:firstColumn="1" w:lastColumn="0" w:oddVBand="0" w:evenVBand="0" w:oddHBand="0" w:evenHBand="0" w:firstRowFirstColumn="0" w:firstRowLastColumn="0" w:lastRowFirstColumn="0" w:lastRowLastColumn="0"/>
            <w:tcW w:w="2706" w:type="pct"/>
          </w:tcPr>
          <w:p w14:paraId="62AB2BF3" w14:textId="77777777" w:rsidR="00417B1B" w:rsidRPr="003A36C2" w:rsidRDefault="00417B1B" w:rsidP="00A666F7">
            <w:pPr>
              <w:pStyle w:val="TableText"/>
            </w:pPr>
            <w:r w:rsidRPr="003A36C2">
              <w:t xml:space="preserve">Property, plant and equipment </w:t>
            </w:r>
          </w:p>
        </w:tc>
        <w:tc>
          <w:tcPr>
            <w:tcW w:w="573" w:type="pct"/>
          </w:tcPr>
          <w:p w14:paraId="5BC1F865" w14:textId="493E84A5" w:rsidR="00417B1B" w:rsidRPr="003A36C2" w:rsidRDefault="004F4F99" w:rsidP="00A666F7">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Note112tablenote3 \r \h </w:instrText>
            </w:r>
            <w:r>
              <w:fldChar w:fldCharType="separate"/>
            </w:r>
            <w:r w:rsidR="0067082F">
              <w:t>(3)</w:t>
            </w:r>
            <w:r>
              <w:fldChar w:fldCharType="end"/>
            </w:r>
          </w:p>
        </w:tc>
        <w:tc>
          <w:tcPr>
            <w:tcW w:w="573" w:type="pct"/>
          </w:tcPr>
          <w:p w14:paraId="3B6322D8" w14:textId="77777777" w:rsidR="00417B1B" w:rsidRPr="003A36C2" w:rsidRDefault="00417B1B" w:rsidP="00A666F7">
            <w:pPr>
              <w:pStyle w:val="TableText"/>
              <w:cnfStyle w:val="000000000000" w:firstRow="0" w:lastRow="0" w:firstColumn="0" w:lastColumn="0" w:oddVBand="0" w:evenVBand="0" w:oddHBand="0" w:evenHBand="0" w:firstRowFirstColumn="0" w:firstRowLastColumn="0" w:lastRowFirstColumn="0" w:lastRowLastColumn="0"/>
            </w:pPr>
            <w:r w:rsidRPr="003A36C2">
              <w:t>1036.5</w:t>
            </w:r>
          </w:p>
        </w:tc>
        <w:tc>
          <w:tcPr>
            <w:tcW w:w="573" w:type="pct"/>
          </w:tcPr>
          <w:p w14:paraId="653C7E60" w14:textId="77777777" w:rsidR="00417B1B" w:rsidRPr="003A36C2" w:rsidRDefault="00417B1B" w:rsidP="00A666F7">
            <w:pPr>
              <w:pStyle w:val="TableText"/>
              <w:cnfStyle w:val="000000000000" w:firstRow="0" w:lastRow="0" w:firstColumn="0" w:lastColumn="0" w:oddVBand="0" w:evenVBand="0" w:oddHBand="0" w:evenHBand="0" w:firstRowFirstColumn="0" w:firstRowLastColumn="0" w:lastRowFirstColumn="0" w:lastRowLastColumn="0"/>
            </w:pPr>
            <w:r w:rsidRPr="003A36C2">
              <w:t>1128.2</w:t>
            </w:r>
          </w:p>
        </w:tc>
        <w:tc>
          <w:tcPr>
            <w:tcW w:w="574" w:type="pct"/>
          </w:tcPr>
          <w:p w14:paraId="5CC914C5" w14:textId="77777777" w:rsidR="00417B1B" w:rsidRPr="003A36C2" w:rsidRDefault="00417B1B" w:rsidP="00A666F7">
            <w:pPr>
              <w:pStyle w:val="TableText"/>
              <w:cnfStyle w:val="000000000000" w:firstRow="0" w:lastRow="0" w:firstColumn="0" w:lastColumn="0" w:oddVBand="0" w:evenVBand="0" w:oddHBand="0" w:evenHBand="0" w:firstRowFirstColumn="0" w:firstRowLastColumn="0" w:lastRowFirstColumn="0" w:lastRowLastColumn="0"/>
            </w:pPr>
            <w:r w:rsidRPr="003A36C2">
              <w:t>91.7</w:t>
            </w:r>
          </w:p>
        </w:tc>
      </w:tr>
      <w:tr w:rsidR="00417B1B" w:rsidRPr="003A36C2" w14:paraId="71BF9809" w14:textId="77777777" w:rsidTr="00A666F7">
        <w:tc>
          <w:tcPr>
            <w:cnfStyle w:val="001000000000" w:firstRow="0" w:lastRow="0" w:firstColumn="1" w:lastColumn="0" w:oddVBand="0" w:evenVBand="0" w:oddHBand="0" w:evenHBand="0" w:firstRowFirstColumn="0" w:firstRowLastColumn="0" w:lastRowFirstColumn="0" w:lastRowLastColumn="0"/>
            <w:tcW w:w="2706" w:type="pct"/>
          </w:tcPr>
          <w:p w14:paraId="007B7936" w14:textId="77777777" w:rsidR="00417B1B" w:rsidRPr="003A36C2" w:rsidRDefault="00417B1B" w:rsidP="00A666F7">
            <w:pPr>
              <w:pStyle w:val="TableText"/>
            </w:pPr>
            <w:r w:rsidRPr="003A36C2">
              <w:t>Intangible assets</w:t>
            </w:r>
          </w:p>
        </w:tc>
        <w:tc>
          <w:tcPr>
            <w:tcW w:w="573" w:type="pct"/>
          </w:tcPr>
          <w:p w14:paraId="1BE5C20B" w14:textId="7880A2B8" w:rsidR="00417B1B" w:rsidRPr="00A666F7" w:rsidRDefault="00AC0BBF" w:rsidP="00A666F7">
            <w:pPr>
              <w:pStyle w:val="TableText"/>
              <w:cnfStyle w:val="000000000000" w:firstRow="0" w:lastRow="0" w:firstColumn="0" w:lastColumn="0" w:oddVBand="0" w:evenVBand="0" w:oddHBand="0" w:evenHBand="0" w:firstRowFirstColumn="0" w:firstRowLastColumn="0" w:lastRowFirstColumn="0" w:lastRowLastColumn="0"/>
            </w:pPr>
            <w:r w:rsidRPr="00A666F7">
              <w:t>N/A</w:t>
            </w:r>
          </w:p>
        </w:tc>
        <w:tc>
          <w:tcPr>
            <w:tcW w:w="573" w:type="pct"/>
          </w:tcPr>
          <w:p w14:paraId="5851E707" w14:textId="77777777" w:rsidR="00417B1B" w:rsidRPr="003A36C2" w:rsidRDefault="00417B1B" w:rsidP="00A666F7">
            <w:pPr>
              <w:pStyle w:val="TableText"/>
              <w:cnfStyle w:val="000000000000" w:firstRow="0" w:lastRow="0" w:firstColumn="0" w:lastColumn="0" w:oddVBand="0" w:evenVBand="0" w:oddHBand="0" w:evenHBand="0" w:firstRowFirstColumn="0" w:firstRowLastColumn="0" w:lastRowFirstColumn="0" w:lastRowLastColumn="0"/>
            </w:pPr>
            <w:r w:rsidRPr="003A36C2">
              <w:t>22.8</w:t>
            </w:r>
          </w:p>
        </w:tc>
        <w:tc>
          <w:tcPr>
            <w:tcW w:w="573" w:type="pct"/>
          </w:tcPr>
          <w:p w14:paraId="5918E460" w14:textId="77777777" w:rsidR="00417B1B" w:rsidRPr="003A36C2" w:rsidRDefault="00417B1B" w:rsidP="00A666F7">
            <w:pPr>
              <w:pStyle w:val="TableText"/>
              <w:cnfStyle w:val="000000000000" w:firstRow="0" w:lastRow="0" w:firstColumn="0" w:lastColumn="0" w:oddVBand="0" w:evenVBand="0" w:oddHBand="0" w:evenHBand="0" w:firstRowFirstColumn="0" w:firstRowLastColumn="0" w:lastRowFirstColumn="0" w:lastRowLastColumn="0"/>
            </w:pPr>
            <w:r w:rsidRPr="003A36C2">
              <w:t>24.4</w:t>
            </w:r>
          </w:p>
        </w:tc>
        <w:tc>
          <w:tcPr>
            <w:tcW w:w="574" w:type="pct"/>
          </w:tcPr>
          <w:p w14:paraId="2AFE1D87" w14:textId="77777777" w:rsidR="00417B1B" w:rsidRPr="003A36C2" w:rsidRDefault="00417B1B" w:rsidP="00A666F7">
            <w:pPr>
              <w:pStyle w:val="TableText"/>
              <w:cnfStyle w:val="000000000000" w:firstRow="0" w:lastRow="0" w:firstColumn="0" w:lastColumn="0" w:oddVBand="0" w:evenVBand="0" w:oddHBand="0" w:evenHBand="0" w:firstRowFirstColumn="0" w:firstRowLastColumn="0" w:lastRowFirstColumn="0" w:lastRowLastColumn="0"/>
            </w:pPr>
            <w:r w:rsidRPr="003A36C2">
              <w:t>1.6</w:t>
            </w:r>
          </w:p>
        </w:tc>
      </w:tr>
      <w:tr w:rsidR="00417B1B" w:rsidRPr="003A36C2" w14:paraId="15EB6737" w14:textId="77777777" w:rsidTr="00A666F7">
        <w:tc>
          <w:tcPr>
            <w:cnfStyle w:val="001000000000" w:firstRow="0" w:lastRow="0" w:firstColumn="1" w:lastColumn="0" w:oddVBand="0" w:evenVBand="0" w:oddHBand="0" w:evenHBand="0" w:firstRowFirstColumn="0" w:firstRowLastColumn="0" w:lastRowFirstColumn="0" w:lastRowLastColumn="0"/>
            <w:tcW w:w="2706" w:type="pct"/>
            <w:tcBorders>
              <w:bottom w:val="single" w:sz="4" w:space="0" w:color="auto"/>
            </w:tcBorders>
          </w:tcPr>
          <w:p w14:paraId="5E3882DC" w14:textId="77777777" w:rsidR="00417B1B" w:rsidRPr="003A36C2" w:rsidRDefault="00417B1B" w:rsidP="00A666F7">
            <w:pPr>
              <w:pStyle w:val="TableText"/>
            </w:pPr>
            <w:r w:rsidRPr="003A36C2">
              <w:t>Prepayments</w:t>
            </w:r>
          </w:p>
        </w:tc>
        <w:tc>
          <w:tcPr>
            <w:tcW w:w="573" w:type="pct"/>
            <w:tcBorders>
              <w:bottom w:val="single" w:sz="4" w:space="0" w:color="auto"/>
            </w:tcBorders>
          </w:tcPr>
          <w:p w14:paraId="390119D9" w14:textId="79EF5883" w:rsidR="00417B1B" w:rsidRPr="00A666F7" w:rsidRDefault="00AC0BBF" w:rsidP="00A666F7">
            <w:pPr>
              <w:pStyle w:val="TableText"/>
              <w:cnfStyle w:val="000000000000" w:firstRow="0" w:lastRow="0" w:firstColumn="0" w:lastColumn="0" w:oddVBand="0" w:evenVBand="0" w:oddHBand="0" w:evenHBand="0" w:firstRowFirstColumn="0" w:firstRowLastColumn="0" w:lastRowFirstColumn="0" w:lastRowLastColumn="0"/>
            </w:pPr>
            <w:r w:rsidRPr="00A666F7">
              <w:t>N/A</w:t>
            </w:r>
          </w:p>
        </w:tc>
        <w:tc>
          <w:tcPr>
            <w:tcW w:w="573" w:type="pct"/>
            <w:tcBorders>
              <w:bottom w:val="single" w:sz="4" w:space="0" w:color="auto"/>
            </w:tcBorders>
          </w:tcPr>
          <w:p w14:paraId="7A497132" w14:textId="77777777" w:rsidR="00417B1B" w:rsidRPr="003A36C2" w:rsidRDefault="00417B1B" w:rsidP="00A666F7">
            <w:pPr>
              <w:pStyle w:val="TableText"/>
              <w:cnfStyle w:val="000000000000" w:firstRow="0" w:lastRow="0" w:firstColumn="0" w:lastColumn="0" w:oddVBand="0" w:evenVBand="0" w:oddHBand="0" w:evenHBand="0" w:firstRowFirstColumn="0" w:firstRowLastColumn="0" w:lastRowFirstColumn="0" w:lastRowLastColumn="0"/>
            </w:pPr>
            <w:r w:rsidRPr="003A36C2">
              <w:t>2.1</w:t>
            </w:r>
          </w:p>
        </w:tc>
        <w:tc>
          <w:tcPr>
            <w:tcW w:w="573" w:type="pct"/>
            <w:tcBorders>
              <w:bottom w:val="single" w:sz="4" w:space="0" w:color="auto"/>
            </w:tcBorders>
          </w:tcPr>
          <w:p w14:paraId="6E88836C" w14:textId="77777777" w:rsidR="00417B1B" w:rsidRPr="003A36C2" w:rsidRDefault="00417B1B" w:rsidP="00A666F7">
            <w:pPr>
              <w:pStyle w:val="TableText"/>
              <w:cnfStyle w:val="000000000000" w:firstRow="0" w:lastRow="0" w:firstColumn="0" w:lastColumn="0" w:oddVBand="0" w:evenVBand="0" w:oddHBand="0" w:evenHBand="0" w:firstRowFirstColumn="0" w:firstRowLastColumn="0" w:lastRowFirstColumn="0" w:lastRowLastColumn="0"/>
            </w:pPr>
            <w:r w:rsidRPr="003A36C2">
              <w:t>5.9</w:t>
            </w:r>
          </w:p>
        </w:tc>
        <w:tc>
          <w:tcPr>
            <w:tcW w:w="574" w:type="pct"/>
            <w:tcBorders>
              <w:bottom w:val="single" w:sz="4" w:space="0" w:color="auto"/>
            </w:tcBorders>
          </w:tcPr>
          <w:p w14:paraId="0626B49C" w14:textId="77777777" w:rsidR="00417B1B" w:rsidRPr="003A36C2" w:rsidRDefault="00417B1B" w:rsidP="00A666F7">
            <w:pPr>
              <w:pStyle w:val="TableText"/>
              <w:cnfStyle w:val="000000000000" w:firstRow="0" w:lastRow="0" w:firstColumn="0" w:lastColumn="0" w:oddVBand="0" w:evenVBand="0" w:oddHBand="0" w:evenHBand="0" w:firstRowFirstColumn="0" w:firstRowLastColumn="0" w:lastRowFirstColumn="0" w:lastRowLastColumn="0"/>
            </w:pPr>
            <w:r w:rsidRPr="003A36C2">
              <w:t>3.8</w:t>
            </w:r>
          </w:p>
        </w:tc>
      </w:tr>
      <w:tr w:rsidR="00417B1B" w:rsidRPr="00A666F7" w14:paraId="5994675F" w14:textId="77777777" w:rsidTr="00A666F7">
        <w:tc>
          <w:tcPr>
            <w:cnfStyle w:val="001000000000" w:firstRow="0" w:lastRow="0" w:firstColumn="1" w:lastColumn="0" w:oddVBand="0" w:evenVBand="0" w:oddHBand="0" w:evenHBand="0" w:firstRowFirstColumn="0" w:firstRowLastColumn="0" w:lastRowFirstColumn="0" w:lastRowLastColumn="0"/>
            <w:tcW w:w="2706" w:type="pct"/>
            <w:tcBorders>
              <w:top w:val="single" w:sz="4" w:space="0" w:color="auto"/>
              <w:bottom w:val="single" w:sz="4" w:space="0" w:color="auto"/>
            </w:tcBorders>
            <w:shd w:val="clear" w:color="auto" w:fill="auto"/>
          </w:tcPr>
          <w:p w14:paraId="02E378B5" w14:textId="77777777" w:rsidR="00417B1B" w:rsidRPr="00A666F7" w:rsidRDefault="00417B1B" w:rsidP="00A666F7">
            <w:pPr>
              <w:pStyle w:val="TableText"/>
              <w:rPr>
                <w:rStyle w:val="Bold"/>
              </w:rPr>
            </w:pPr>
            <w:r w:rsidRPr="00A666F7">
              <w:rPr>
                <w:rStyle w:val="Bold"/>
              </w:rPr>
              <w:t>Total non-financial assets</w:t>
            </w:r>
          </w:p>
        </w:tc>
        <w:tc>
          <w:tcPr>
            <w:tcW w:w="573" w:type="pct"/>
            <w:tcBorders>
              <w:top w:val="single" w:sz="4" w:space="0" w:color="auto"/>
              <w:bottom w:val="single" w:sz="4" w:space="0" w:color="auto"/>
            </w:tcBorders>
            <w:shd w:val="clear" w:color="auto" w:fill="auto"/>
          </w:tcPr>
          <w:p w14:paraId="6B9A756B" w14:textId="6E239A8A" w:rsidR="00417B1B" w:rsidRPr="00A666F7" w:rsidRDefault="00AC0BBF" w:rsidP="00A666F7">
            <w:pPr>
              <w:pStyle w:val="TableText"/>
              <w:cnfStyle w:val="000000000000" w:firstRow="0" w:lastRow="0" w:firstColumn="0" w:lastColumn="0" w:oddVBand="0" w:evenVBand="0" w:oddHBand="0" w:evenHBand="0" w:firstRowFirstColumn="0" w:firstRowLastColumn="0" w:lastRowFirstColumn="0" w:lastRowLastColumn="0"/>
            </w:pPr>
            <w:r w:rsidRPr="00A666F7">
              <w:t>N/A</w:t>
            </w:r>
          </w:p>
        </w:tc>
        <w:tc>
          <w:tcPr>
            <w:tcW w:w="573" w:type="pct"/>
            <w:tcBorders>
              <w:top w:val="single" w:sz="4" w:space="0" w:color="auto"/>
              <w:bottom w:val="single" w:sz="4" w:space="0" w:color="auto"/>
            </w:tcBorders>
            <w:shd w:val="clear" w:color="auto" w:fill="auto"/>
          </w:tcPr>
          <w:p w14:paraId="1F977686" w14:textId="77777777" w:rsidR="00417B1B" w:rsidRPr="00A666F7" w:rsidRDefault="00417B1B" w:rsidP="00A666F7">
            <w:pPr>
              <w:pStyle w:val="TableText"/>
              <w:cnfStyle w:val="000000000000" w:firstRow="0" w:lastRow="0" w:firstColumn="0" w:lastColumn="0" w:oddVBand="0" w:evenVBand="0" w:oddHBand="0" w:evenHBand="0" w:firstRowFirstColumn="0" w:firstRowLastColumn="0" w:lastRowFirstColumn="0" w:lastRowLastColumn="0"/>
              <w:rPr>
                <w:rStyle w:val="Bold"/>
              </w:rPr>
            </w:pPr>
            <w:r w:rsidRPr="00A666F7">
              <w:rPr>
                <w:rStyle w:val="Bold"/>
              </w:rPr>
              <w:t>1061.7</w:t>
            </w:r>
          </w:p>
        </w:tc>
        <w:tc>
          <w:tcPr>
            <w:tcW w:w="573" w:type="pct"/>
            <w:tcBorders>
              <w:top w:val="single" w:sz="4" w:space="0" w:color="auto"/>
              <w:bottom w:val="single" w:sz="4" w:space="0" w:color="auto"/>
            </w:tcBorders>
            <w:shd w:val="clear" w:color="auto" w:fill="auto"/>
          </w:tcPr>
          <w:p w14:paraId="10AAA569" w14:textId="77777777" w:rsidR="00417B1B" w:rsidRPr="00A666F7" w:rsidRDefault="00417B1B" w:rsidP="00A666F7">
            <w:pPr>
              <w:pStyle w:val="TableText"/>
              <w:cnfStyle w:val="000000000000" w:firstRow="0" w:lastRow="0" w:firstColumn="0" w:lastColumn="0" w:oddVBand="0" w:evenVBand="0" w:oddHBand="0" w:evenHBand="0" w:firstRowFirstColumn="0" w:firstRowLastColumn="0" w:lastRowFirstColumn="0" w:lastRowLastColumn="0"/>
              <w:rPr>
                <w:rStyle w:val="Bold"/>
              </w:rPr>
            </w:pPr>
            <w:r w:rsidRPr="00A666F7">
              <w:rPr>
                <w:rStyle w:val="Bold"/>
              </w:rPr>
              <w:t>1158.6</w:t>
            </w:r>
          </w:p>
        </w:tc>
        <w:tc>
          <w:tcPr>
            <w:tcW w:w="574" w:type="pct"/>
            <w:tcBorders>
              <w:top w:val="single" w:sz="4" w:space="0" w:color="auto"/>
              <w:bottom w:val="single" w:sz="4" w:space="0" w:color="auto"/>
            </w:tcBorders>
            <w:shd w:val="clear" w:color="auto" w:fill="auto"/>
          </w:tcPr>
          <w:p w14:paraId="7D985F7E" w14:textId="77777777" w:rsidR="00417B1B" w:rsidRPr="00A666F7" w:rsidRDefault="00417B1B" w:rsidP="00A666F7">
            <w:pPr>
              <w:pStyle w:val="TableText"/>
              <w:cnfStyle w:val="000000000000" w:firstRow="0" w:lastRow="0" w:firstColumn="0" w:lastColumn="0" w:oddVBand="0" w:evenVBand="0" w:oddHBand="0" w:evenHBand="0" w:firstRowFirstColumn="0" w:firstRowLastColumn="0" w:lastRowFirstColumn="0" w:lastRowLastColumn="0"/>
              <w:rPr>
                <w:rStyle w:val="Bold"/>
              </w:rPr>
            </w:pPr>
            <w:r w:rsidRPr="00A666F7">
              <w:rPr>
                <w:rStyle w:val="Bold"/>
              </w:rPr>
              <w:t>97.0</w:t>
            </w:r>
          </w:p>
        </w:tc>
      </w:tr>
      <w:tr w:rsidR="00417B1B" w:rsidRPr="00A666F7" w14:paraId="563C4C82" w14:textId="77777777" w:rsidTr="00A666F7">
        <w:tc>
          <w:tcPr>
            <w:cnfStyle w:val="001000000000" w:firstRow="0" w:lastRow="0" w:firstColumn="1" w:lastColumn="0" w:oddVBand="0" w:evenVBand="0" w:oddHBand="0" w:evenHBand="0" w:firstRowFirstColumn="0" w:firstRowLastColumn="0" w:lastRowFirstColumn="0" w:lastRowLastColumn="0"/>
            <w:tcW w:w="2706" w:type="pct"/>
            <w:tcBorders>
              <w:top w:val="single" w:sz="4" w:space="0" w:color="auto"/>
              <w:bottom w:val="single" w:sz="4" w:space="0" w:color="auto"/>
            </w:tcBorders>
            <w:shd w:val="clear" w:color="auto" w:fill="auto"/>
          </w:tcPr>
          <w:p w14:paraId="2D4E986E" w14:textId="77777777" w:rsidR="00417B1B" w:rsidRPr="00A666F7" w:rsidRDefault="00417B1B" w:rsidP="00A666F7">
            <w:pPr>
              <w:pStyle w:val="TableText"/>
              <w:rPr>
                <w:rStyle w:val="Bold"/>
              </w:rPr>
            </w:pPr>
            <w:r w:rsidRPr="00A666F7">
              <w:rPr>
                <w:rStyle w:val="Bold"/>
              </w:rPr>
              <w:t>Total assets</w:t>
            </w:r>
          </w:p>
        </w:tc>
        <w:tc>
          <w:tcPr>
            <w:tcW w:w="573" w:type="pct"/>
            <w:tcBorders>
              <w:top w:val="single" w:sz="4" w:space="0" w:color="auto"/>
              <w:bottom w:val="single" w:sz="4" w:space="0" w:color="auto"/>
            </w:tcBorders>
            <w:shd w:val="clear" w:color="auto" w:fill="auto"/>
          </w:tcPr>
          <w:p w14:paraId="3B3A8389" w14:textId="66EC9133" w:rsidR="00417B1B" w:rsidRPr="00A666F7" w:rsidRDefault="00AC0BBF" w:rsidP="00A666F7">
            <w:pPr>
              <w:pStyle w:val="TableText"/>
              <w:cnfStyle w:val="000000000000" w:firstRow="0" w:lastRow="0" w:firstColumn="0" w:lastColumn="0" w:oddVBand="0" w:evenVBand="0" w:oddHBand="0" w:evenHBand="0" w:firstRowFirstColumn="0" w:firstRowLastColumn="0" w:lastRowFirstColumn="0" w:lastRowLastColumn="0"/>
            </w:pPr>
            <w:r w:rsidRPr="00A666F7">
              <w:t>N/A</w:t>
            </w:r>
          </w:p>
        </w:tc>
        <w:tc>
          <w:tcPr>
            <w:tcW w:w="573" w:type="pct"/>
            <w:tcBorders>
              <w:top w:val="single" w:sz="4" w:space="0" w:color="auto"/>
              <w:bottom w:val="single" w:sz="4" w:space="0" w:color="auto"/>
            </w:tcBorders>
            <w:shd w:val="clear" w:color="auto" w:fill="auto"/>
          </w:tcPr>
          <w:p w14:paraId="4ED4F4DD" w14:textId="77777777" w:rsidR="00417B1B" w:rsidRPr="00A666F7" w:rsidRDefault="00417B1B" w:rsidP="00A666F7">
            <w:pPr>
              <w:pStyle w:val="TableText"/>
              <w:cnfStyle w:val="000000000000" w:firstRow="0" w:lastRow="0" w:firstColumn="0" w:lastColumn="0" w:oddVBand="0" w:evenVBand="0" w:oddHBand="0" w:evenHBand="0" w:firstRowFirstColumn="0" w:firstRowLastColumn="0" w:lastRowFirstColumn="0" w:lastRowLastColumn="0"/>
              <w:rPr>
                <w:rStyle w:val="Bold"/>
              </w:rPr>
            </w:pPr>
            <w:r w:rsidRPr="00A666F7">
              <w:rPr>
                <w:rStyle w:val="Bold"/>
              </w:rPr>
              <w:t>1198.1</w:t>
            </w:r>
          </w:p>
        </w:tc>
        <w:tc>
          <w:tcPr>
            <w:tcW w:w="573" w:type="pct"/>
            <w:tcBorders>
              <w:top w:val="single" w:sz="4" w:space="0" w:color="auto"/>
              <w:bottom w:val="single" w:sz="4" w:space="0" w:color="auto"/>
            </w:tcBorders>
            <w:shd w:val="clear" w:color="auto" w:fill="auto"/>
          </w:tcPr>
          <w:p w14:paraId="5AC290CF" w14:textId="77777777" w:rsidR="00417B1B" w:rsidRPr="00A666F7" w:rsidRDefault="00417B1B" w:rsidP="00A666F7">
            <w:pPr>
              <w:pStyle w:val="TableText"/>
              <w:cnfStyle w:val="000000000000" w:firstRow="0" w:lastRow="0" w:firstColumn="0" w:lastColumn="0" w:oddVBand="0" w:evenVBand="0" w:oddHBand="0" w:evenHBand="0" w:firstRowFirstColumn="0" w:firstRowLastColumn="0" w:lastRowFirstColumn="0" w:lastRowLastColumn="0"/>
              <w:rPr>
                <w:rStyle w:val="Bold"/>
              </w:rPr>
            </w:pPr>
            <w:r w:rsidRPr="00A666F7">
              <w:rPr>
                <w:rStyle w:val="Bold"/>
              </w:rPr>
              <w:t>1276.5</w:t>
            </w:r>
          </w:p>
        </w:tc>
        <w:tc>
          <w:tcPr>
            <w:tcW w:w="574" w:type="pct"/>
            <w:tcBorders>
              <w:top w:val="single" w:sz="4" w:space="0" w:color="auto"/>
              <w:bottom w:val="single" w:sz="4" w:space="0" w:color="auto"/>
            </w:tcBorders>
            <w:shd w:val="clear" w:color="auto" w:fill="auto"/>
          </w:tcPr>
          <w:p w14:paraId="753A3CD2" w14:textId="77777777" w:rsidR="00417B1B" w:rsidRPr="00A666F7" w:rsidRDefault="00417B1B" w:rsidP="00A666F7">
            <w:pPr>
              <w:pStyle w:val="TableText"/>
              <w:cnfStyle w:val="000000000000" w:firstRow="0" w:lastRow="0" w:firstColumn="0" w:lastColumn="0" w:oddVBand="0" w:evenVBand="0" w:oddHBand="0" w:evenHBand="0" w:firstRowFirstColumn="0" w:firstRowLastColumn="0" w:lastRowFirstColumn="0" w:lastRowLastColumn="0"/>
              <w:rPr>
                <w:rStyle w:val="Bold"/>
              </w:rPr>
            </w:pPr>
            <w:r w:rsidRPr="00A666F7">
              <w:rPr>
                <w:rStyle w:val="Bold"/>
              </w:rPr>
              <w:t>78.3</w:t>
            </w:r>
          </w:p>
        </w:tc>
      </w:tr>
      <w:tr w:rsidR="00417B1B" w:rsidRPr="003A36C2" w14:paraId="0F4AEEE5" w14:textId="77777777" w:rsidTr="00A666F7">
        <w:tc>
          <w:tcPr>
            <w:cnfStyle w:val="001000000000" w:firstRow="0" w:lastRow="0" w:firstColumn="1" w:lastColumn="0" w:oddVBand="0" w:evenVBand="0" w:oddHBand="0" w:evenHBand="0" w:firstRowFirstColumn="0" w:firstRowLastColumn="0" w:lastRowFirstColumn="0" w:lastRowLastColumn="0"/>
            <w:tcW w:w="2706" w:type="pct"/>
            <w:tcBorders>
              <w:top w:val="single" w:sz="4" w:space="0" w:color="auto"/>
            </w:tcBorders>
          </w:tcPr>
          <w:p w14:paraId="624FF9C1" w14:textId="77777777" w:rsidR="00417B1B" w:rsidRPr="003A36C2" w:rsidRDefault="00417B1B" w:rsidP="00A666F7">
            <w:pPr>
              <w:pStyle w:val="TableText"/>
            </w:pPr>
            <w:r w:rsidRPr="00A666F7">
              <w:rPr>
                <w:rStyle w:val="Bold"/>
              </w:rPr>
              <w:t>Liabilities</w:t>
            </w:r>
          </w:p>
        </w:tc>
        <w:tc>
          <w:tcPr>
            <w:tcW w:w="573" w:type="pct"/>
            <w:tcBorders>
              <w:top w:val="single" w:sz="4" w:space="0" w:color="auto"/>
            </w:tcBorders>
          </w:tcPr>
          <w:p w14:paraId="312D5BD9" w14:textId="1C8B2F1E" w:rsidR="00417B1B" w:rsidRPr="00A666F7" w:rsidRDefault="00AC0BBF" w:rsidP="00A666F7">
            <w:pPr>
              <w:pStyle w:val="TableText"/>
              <w:cnfStyle w:val="000000000000" w:firstRow="0" w:lastRow="0" w:firstColumn="0" w:lastColumn="0" w:oddVBand="0" w:evenVBand="0" w:oddHBand="0" w:evenHBand="0" w:firstRowFirstColumn="0" w:firstRowLastColumn="0" w:lastRowFirstColumn="0" w:lastRowLastColumn="0"/>
            </w:pPr>
            <w:r w:rsidRPr="00A666F7">
              <w:t>N/A</w:t>
            </w:r>
          </w:p>
        </w:tc>
        <w:tc>
          <w:tcPr>
            <w:tcW w:w="573" w:type="pct"/>
            <w:tcBorders>
              <w:top w:val="single" w:sz="4" w:space="0" w:color="auto"/>
            </w:tcBorders>
          </w:tcPr>
          <w:p w14:paraId="34295B8A" w14:textId="229B405B" w:rsidR="00417B1B" w:rsidRPr="00A666F7" w:rsidRDefault="00AC0BBF" w:rsidP="00A666F7">
            <w:pPr>
              <w:pStyle w:val="TableText"/>
              <w:cnfStyle w:val="000000000000" w:firstRow="0" w:lastRow="0" w:firstColumn="0" w:lastColumn="0" w:oddVBand="0" w:evenVBand="0" w:oddHBand="0" w:evenHBand="0" w:firstRowFirstColumn="0" w:firstRowLastColumn="0" w:lastRowFirstColumn="0" w:lastRowLastColumn="0"/>
            </w:pPr>
            <w:r w:rsidRPr="00A666F7">
              <w:t>N/A</w:t>
            </w:r>
          </w:p>
        </w:tc>
        <w:tc>
          <w:tcPr>
            <w:tcW w:w="573" w:type="pct"/>
            <w:tcBorders>
              <w:top w:val="single" w:sz="4" w:space="0" w:color="auto"/>
            </w:tcBorders>
          </w:tcPr>
          <w:p w14:paraId="31A99074" w14:textId="3900AE36" w:rsidR="00417B1B" w:rsidRPr="00A666F7" w:rsidRDefault="00AC0BBF" w:rsidP="00A666F7">
            <w:pPr>
              <w:pStyle w:val="TableText"/>
              <w:cnfStyle w:val="000000000000" w:firstRow="0" w:lastRow="0" w:firstColumn="0" w:lastColumn="0" w:oddVBand="0" w:evenVBand="0" w:oddHBand="0" w:evenHBand="0" w:firstRowFirstColumn="0" w:firstRowLastColumn="0" w:lastRowFirstColumn="0" w:lastRowLastColumn="0"/>
            </w:pPr>
            <w:r w:rsidRPr="00A666F7">
              <w:t>N/A</w:t>
            </w:r>
          </w:p>
        </w:tc>
        <w:tc>
          <w:tcPr>
            <w:tcW w:w="574" w:type="pct"/>
            <w:tcBorders>
              <w:top w:val="single" w:sz="4" w:space="0" w:color="auto"/>
            </w:tcBorders>
          </w:tcPr>
          <w:p w14:paraId="51178B61" w14:textId="6A282E92" w:rsidR="00417B1B" w:rsidRPr="00A666F7" w:rsidRDefault="00AC0BBF" w:rsidP="00A666F7">
            <w:pPr>
              <w:pStyle w:val="TableText"/>
              <w:cnfStyle w:val="000000000000" w:firstRow="0" w:lastRow="0" w:firstColumn="0" w:lastColumn="0" w:oddVBand="0" w:evenVBand="0" w:oddHBand="0" w:evenHBand="0" w:firstRowFirstColumn="0" w:firstRowLastColumn="0" w:lastRowFirstColumn="0" w:lastRowLastColumn="0"/>
            </w:pPr>
            <w:r w:rsidRPr="00A666F7">
              <w:t>N/A</w:t>
            </w:r>
          </w:p>
        </w:tc>
      </w:tr>
      <w:tr w:rsidR="00417B1B" w:rsidRPr="003A36C2" w14:paraId="1D13B69D" w14:textId="77777777" w:rsidTr="00A666F7">
        <w:tc>
          <w:tcPr>
            <w:cnfStyle w:val="001000000000" w:firstRow="0" w:lastRow="0" w:firstColumn="1" w:lastColumn="0" w:oddVBand="0" w:evenVBand="0" w:oddHBand="0" w:evenHBand="0" w:firstRowFirstColumn="0" w:firstRowLastColumn="0" w:lastRowFirstColumn="0" w:lastRowLastColumn="0"/>
            <w:tcW w:w="2706" w:type="pct"/>
          </w:tcPr>
          <w:p w14:paraId="48BB74D3" w14:textId="77777777" w:rsidR="00417B1B" w:rsidRPr="003A36C2" w:rsidRDefault="00417B1B" w:rsidP="00A666F7">
            <w:pPr>
              <w:pStyle w:val="TableText"/>
            </w:pPr>
            <w:r w:rsidRPr="003A36C2">
              <w:lastRenderedPageBreak/>
              <w:t>Payables</w:t>
            </w:r>
          </w:p>
        </w:tc>
        <w:tc>
          <w:tcPr>
            <w:tcW w:w="573" w:type="pct"/>
          </w:tcPr>
          <w:p w14:paraId="5A7D8DE1" w14:textId="30695E20" w:rsidR="00417B1B" w:rsidRPr="003A36C2" w:rsidRDefault="004F4F99" w:rsidP="00A666F7">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Note112tablenote4 \r \h </w:instrText>
            </w:r>
            <w:r>
              <w:fldChar w:fldCharType="separate"/>
            </w:r>
            <w:r w:rsidR="0067082F">
              <w:t>(4)</w:t>
            </w:r>
            <w:r>
              <w:fldChar w:fldCharType="end"/>
            </w:r>
          </w:p>
        </w:tc>
        <w:tc>
          <w:tcPr>
            <w:tcW w:w="573" w:type="pct"/>
          </w:tcPr>
          <w:p w14:paraId="1DB8D8AB" w14:textId="77777777" w:rsidR="00417B1B" w:rsidRPr="003A36C2" w:rsidRDefault="00417B1B" w:rsidP="00A666F7">
            <w:pPr>
              <w:pStyle w:val="TableText"/>
              <w:cnfStyle w:val="000000000000" w:firstRow="0" w:lastRow="0" w:firstColumn="0" w:lastColumn="0" w:oddVBand="0" w:evenVBand="0" w:oddHBand="0" w:evenHBand="0" w:firstRowFirstColumn="0" w:firstRowLastColumn="0" w:lastRowFirstColumn="0" w:lastRowLastColumn="0"/>
            </w:pPr>
            <w:r w:rsidRPr="003A36C2">
              <w:t>29.4</w:t>
            </w:r>
          </w:p>
        </w:tc>
        <w:tc>
          <w:tcPr>
            <w:tcW w:w="573" w:type="pct"/>
          </w:tcPr>
          <w:p w14:paraId="575CC920" w14:textId="77777777" w:rsidR="00417B1B" w:rsidRPr="003A36C2" w:rsidRDefault="00417B1B" w:rsidP="00A666F7">
            <w:pPr>
              <w:pStyle w:val="TableText"/>
              <w:cnfStyle w:val="000000000000" w:firstRow="0" w:lastRow="0" w:firstColumn="0" w:lastColumn="0" w:oddVBand="0" w:evenVBand="0" w:oddHBand="0" w:evenHBand="0" w:firstRowFirstColumn="0" w:firstRowLastColumn="0" w:lastRowFirstColumn="0" w:lastRowLastColumn="0"/>
            </w:pPr>
            <w:r w:rsidRPr="003A36C2">
              <w:t>50.5</w:t>
            </w:r>
          </w:p>
        </w:tc>
        <w:tc>
          <w:tcPr>
            <w:tcW w:w="574" w:type="pct"/>
          </w:tcPr>
          <w:p w14:paraId="1D9CA286" w14:textId="77777777" w:rsidR="00417B1B" w:rsidRPr="003A36C2" w:rsidRDefault="00417B1B" w:rsidP="00A666F7">
            <w:pPr>
              <w:pStyle w:val="TableText"/>
              <w:cnfStyle w:val="000000000000" w:firstRow="0" w:lastRow="0" w:firstColumn="0" w:lastColumn="0" w:oddVBand="0" w:evenVBand="0" w:oddHBand="0" w:evenHBand="0" w:firstRowFirstColumn="0" w:firstRowLastColumn="0" w:lastRowFirstColumn="0" w:lastRowLastColumn="0"/>
            </w:pPr>
            <w:r w:rsidRPr="003A36C2">
              <w:t>21.0</w:t>
            </w:r>
          </w:p>
        </w:tc>
      </w:tr>
      <w:tr w:rsidR="00417B1B" w:rsidRPr="003A36C2" w14:paraId="56674864" w14:textId="77777777" w:rsidTr="00A666F7">
        <w:tc>
          <w:tcPr>
            <w:cnfStyle w:val="001000000000" w:firstRow="0" w:lastRow="0" w:firstColumn="1" w:lastColumn="0" w:oddVBand="0" w:evenVBand="0" w:oddHBand="0" w:evenHBand="0" w:firstRowFirstColumn="0" w:firstRowLastColumn="0" w:lastRowFirstColumn="0" w:lastRowLastColumn="0"/>
            <w:tcW w:w="2706" w:type="pct"/>
          </w:tcPr>
          <w:p w14:paraId="185166E6" w14:textId="77777777" w:rsidR="00417B1B" w:rsidRPr="003A36C2" w:rsidRDefault="00417B1B" w:rsidP="00A666F7">
            <w:pPr>
              <w:pStyle w:val="TableText"/>
            </w:pPr>
            <w:r w:rsidRPr="003A36C2">
              <w:t>Borrowings</w:t>
            </w:r>
          </w:p>
        </w:tc>
        <w:tc>
          <w:tcPr>
            <w:tcW w:w="573" w:type="pct"/>
          </w:tcPr>
          <w:p w14:paraId="05E5526F" w14:textId="7A1B9475" w:rsidR="00417B1B" w:rsidRPr="003A36C2" w:rsidRDefault="004F4F99" w:rsidP="00A666F7">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Note112tablenote5 \r \h </w:instrText>
            </w:r>
            <w:r>
              <w:fldChar w:fldCharType="separate"/>
            </w:r>
            <w:r w:rsidR="0067082F">
              <w:t>(5)</w:t>
            </w:r>
            <w:r>
              <w:fldChar w:fldCharType="end"/>
            </w:r>
          </w:p>
        </w:tc>
        <w:tc>
          <w:tcPr>
            <w:tcW w:w="573" w:type="pct"/>
          </w:tcPr>
          <w:p w14:paraId="49982DBD" w14:textId="77777777" w:rsidR="00417B1B" w:rsidRPr="003A36C2" w:rsidRDefault="00417B1B" w:rsidP="00A666F7">
            <w:pPr>
              <w:pStyle w:val="TableText"/>
              <w:cnfStyle w:val="000000000000" w:firstRow="0" w:lastRow="0" w:firstColumn="0" w:lastColumn="0" w:oddVBand="0" w:evenVBand="0" w:oddHBand="0" w:evenHBand="0" w:firstRowFirstColumn="0" w:firstRowLastColumn="0" w:lastRowFirstColumn="0" w:lastRowLastColumn="0"/>
            </w:pPr>
            <w:r w:rsidRPr="003A36C2">
              <w:t>65.6</w:t>
            </w:r>
          </w:p>
        </w:tc>
        <w:tc>
          <w:tcPr>
            <w:tcW w:w="573" w:type="pct"/>
          </w:tcPr>
          <w:p w14:paraId="6E1F7516" w14:textId="77777777" w:rsidR="00417B1B" w:rsidRPr="003A36C2" w:rsidRDefault="00417B1B" w:rsidP="00A666F7">
            <w:pPr>
              <w:pStyle w:val="TableText"/>
              <w:cnfStyle w:val="000000000000" w:firstRow="0" w:lastRow="0" w:firstColumn="0" w:lastColumn="0" w:oddVBand="0" w:evenVBand="0" w:oddHBand="0" w:evenHBand="0" w:firstRowFirstColumn="0" w:firstRowLastColumn="0" w:lastRowFirstColumn="0" w:lastRowLastColumn="0"/>
            </w:pPr>
            <w:r w:rsidRPr="003A36C2">
              <w:t>54.9</w:t>
            </w:r>
          </w:p>
        </w:tc>
        <w:tc>
          <w:tcPr>
            <w:tcW w:w="574" w:type="pct"/>
          </w:tcPr>
          <w:p w14:paraId="47DBCD7E" w14:textId="77777777" w:rsidR="00417B1B" w:rsidRPr="003A36C2" w:rsidRDefault="00417B1B" w:rsidP="00A666F7">
            <w:pPr>
              <w:pStyle w:val="TableText"/>
              <w:cnfStyle w:val="000000000000" w:firstRow="0" w:lastRow="0" w:firstColumn="0" w:lastColumn="0" w:oddVBand="0" w:evenVBand="0" w:oddHBand="0" w:evenHBand="0" w:firstRowFirstColumn="0" w:firstRowLastColumn="0" w:lastRowFirstColumn="0" w:lastRowLastColumn="0"/>
            </w:pPr>
            <w:r w:rsidRPr="003A36C2">
              <w:t>(10.6)</w:t>
            </w:r>
          </w:p>
        </w:tc>
      </w:tr>
      <w:tr w:rsidR="00417B1B" w:rsidRPr="003A36C2" w14:paraId="559DE45A" w14:textId="77777777" w:rsidTr="00A666F7">
        <w:tc>
          <w:tcPr>
            <w:cnfStyle w:val="001000000000" w:firstRow="0" w:lastRow="0" w:firstColumn="1" w:lastColumn="0" w:oddVBand="0" w:evenVBand="0" w:oddHBand="0" w:evenHBand="0" w:firstRowFirstColumn="0" w:firstRowLastColumn="0" w:lastRowFirstColumn="0" w:lastRowLastColumn="0"/>
            <w:tcW w:w="2706" w:type="pct"/>
          </w:tcPr>
          <w:p w14:paraId="53511A90" w14:textId="77777777" w:rsidR="00417B1B" w:rsidRPr="003A36C2" w:rsidRDefault="00417B1B" w:rsidP="00A666F7">
            <w:pPr>
              <w:pStyle w:val="TableText"/>
            </w:pPr>
            <w:r w:rsidRPr="003A36C2">
              <w:t>Provisions</w:t>
            </w:r>
          </w:p>
        </w:tc>
        <w:tc>
          <w:tcPr>
            <w:tcW w:w="573" w:type="pct"/>
          </w:tcPr>
          <w:p w14:paraId="6974F847" w14:textId="23666401" w:rsidR="00417B1B" w:rsidRPr="003A36C2" w:rsidRDefault="004F4F99" w:rsidP="00A666F7">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Note112tablenote6 \r \h </w:instrText>
            </w:r>
            <w:r>
              <w:fldChar w:fldCharType="separate"/>
            </w:r>
            <w:r w:rsidR="0067082F">
              <w:t>(6)</w:t>
            </w:r>
            <w:r>
              <w:fldChar w:fldCharType="end"/>
            </w:r>
          </w:p>
        </w:tc>
        <w:tc>
          <w:tcPr>
            <w:tcW w:w="573" w:type="pct"/>
          </w:tcPr>
          <w:p w14:paraId="4765A032" w14:textId="77777777" w:rsidR="00417B1B" w:rsidRPr="003A36C2" w:rsidRDefault="00417B1B" w:rsidP="00A666F7">
            <w:pPr>
              <w:pStyle w:val="TableText"/>
              <w:cnfStyle w:val="000000000000" w:firstRow="0" w:lastRow="0" w:firstColumn="0" w:lastColumn="0" w:oddVBand="0" w:evenVBand="0" w:oddHBand="0" w:evenHBand="0" w:firstRowFirstColumn="0" w:firstRowLastColumn="0" w:lastRowFirstColumn="0" w:lastRowLastColumn="0"/>
            </w:pPr>
            <w:r w:rsidRPr="003A36C2">
              <w:t>77.4</w:t>
            </w:r>
          </w:p>
        </w:tc>
        <w:tc>
          <w:tcPr>
            <w:tcW w:w="573" w:type="pct"/>
          </w:tcPr>
          <w:p w14:paraId="20BF874A" w14:textId="77777777" w:rsidR="00417B1B" w:rsidRPr="003A36C2" w:rsidRDefault="00417B1B" w:rsidP="00A666F7">
            <w:pPr>
              <w:pStyle w:val="TableText"/>
              <w:cnfStyle w:val="000000000000" w:firstRow="0" w:lastRow="0" w:firstColumn="0" w:lastColumn="0" w:oddVBand="0" w:evenVBand="0" w:oddHBand="0" w:evenHBand="0" w:firstRowFirstColumn="0" w:firstRowLastColumn="0" w:lastRowFirstColumn="0" w:lastRowLastColumn="0"/>
            </w:pPr>
            <w:r w:rsidRPr="003A36C2">
              <w:t>93.9</w:t>
            </w:r>
          </w:p>
        </w:tc>
        <w:tc>
          <w:tcPr>
            <w:tcW w:w="574" w:type="pct"/>
          </w:tcPr>
          <w:p w14:paraId="6EB5F5A6" w14:textId="77777777" w:rsidR="00417B1B" w:rsidRPr="003A36C2" w:rsidRDefault="00417B1B" w:rsidP="00A666F7">
            <w:pPr>
              <w:pStyle w:val="TableText"/>
              <w:cnfStyle w:val="000000000000" w:firstRow="0" w:lastRow="0" w:firstColumn="0" w:lastColumn="0" w:oddVBand="0" w:evenVBand="0" w:oddHBand="0" w:evenHBand="0" w:firstRowFirstColumn="0" w:firstRowLastColumn="0" w:lastRowFirstColumn="0" w:lastRowLastColumn="0"/>
            </w:pPr>
            <w:r w:rsidRPr="003A36C2">
              <w:t>16.5</w:t>
            </w:r>
          </w:p>
        </w:tc>
      </w:tr>
      <w:tr w:rsidR="00417B1B" w:rsidRPr="003A36C2" w14:paraId="1D7C76B8" w14:textId="77777777" w:rsidTr="00A666F7">
        <w:tc>
          <w:tcPr>
            <w:cnfStyle w:val="001000000000" w:firstRow="0" w:lastRow="0" w:firstColumn="1" w:lastColumn="0" w:oddVBand="0" w:evenVBand="0" w:oddHBand="0" w:evenHBand="0" w:firstRowFirstColumn="0" w:firstRowLastColumn="0" w:lastRowFirstColumn="0" w:lastRowLastColumn="0"/>
            <w:tcW w:w="2706" w:type="pct"/>
            <w:tcBorders>
              <w:bottom w:val="single" w:sz="4" w:space="0" w:color="auto"/>
            </w:tcBorders>
          </w:tcPr>
          <w:p w14:paraId="254E4510" w14:textId="77777777" w:rsidR="00417B1B" w:rsidRPr="003A36C2" w:rsidRDefault="00417B1B" w:rsidP="00A666F7">
            <w:pPr>
              <w:pStyle w:val="TableText"/>
            </w:pPr>
            <w:r w:rsidRPr="003A36C2">
              <w:t>Other Provisions</w:t>
            </w:r>
          </w:p>
        </w:tc>
        <w:tc>
          <w:tcPr>
            <w:tcW w:w="573" w:type="pct"/>
            <w:tcBorders>
              <w:bottom w:val="single" w:sz="4" w:space="0" w:color="auto"/>
            </w:tcBorders>
          </w:tcPr>
          <w:p w14:paraId="46BC2DA9" w14:textId="228F98E4" w:rsidR="00417B1B" w:rsidRPr="00A666F7" w:rsidRDefault="00AC0BBF" w:rsidP="00A666F7">
            <w:pPr>
              <w:pStyle w:val="TableText"/>
              <w:cnfStyle w:val="000000000000" w:firstRow="0" w:lastRow="0" w:firstColumn="0" w:lastColumn="0" w:oddVBand="0" w:evenVBand="0" w:oddHBand="0" w:evenHBand="0" w:firstRowFirstColumn="0" w:firstRowLastColumn="0" w:lastRowFirstColumn="0" w:lastRowLastColumn="0"/>
            </w:pPr>
            <w:r w:rsidRPr="00A666F7">
              <w:t>N/A</w:t>
            </w:r>
          </w:p>
        </w:tc>
        <w:tc>
          <w:tcPr>
            <w:tcW w:w="573" w:type="pct"/>
            <w:tcBorders>
              <w:bottom w:val="single" w:sz="4" w:space="0" w:color="auto"/>
            </w:tcBorders>
          </w:tcPr>
          <w:p w14:paraId="3C3084BC" w14:textId="77777777" w:rsidR="00417B1B" w:rsidRPr="003A36C2" w:rsidRDefault="00417B1B" w:rsidP="00A666F7">
            <w:pPr>
              <w:pStyle w:val="TableText"/>
              <w:cnfStyle w:val="000000000000" w:firstRow="0" w:lastRow="0" w:firstColumn="0" w:lastColumn="0" w:oddVBand="0" w:evenVBand="0" w:oddHBand="0" w:evenHBand="0" w:firstRowFirstColumn="0" w:firstRowLastColumn="0" w:lastRowFirstColumn="0" w:lastRowLastColumn="0"/>
            </w:pPr>
            <w:r w:rsidRPr="003A36C2">
              <w:t>0</w:t>
            </w:r>
          </w:p>
        </w:tc>
        <w:tc>
          <w:tcPr>
            <w:tcW w:w="573" w:type="pct"/>
            <w:tcBorders>
              <w:bottom w:val="single" w:sz="4" w:space="0" w:color="auto"/>
            </w:tcBorders>
          </w:tcPr>
          <w:p w14:paraId="2C61000F" w14:textId="77777777" w:rsidR="00417B1B" w:rsidRPr="003A36C2" w:rsidRDefault="00417B1B" w:rsidP="00A666F7">
            <w:pPr>
              <w:pStyle w:val="TableText"/>
              <w:cnfStyle w:val="000000000000" w:firstRow="0" w:lastRow="0" w:firstColumn="0" w:lastColumn="0" w:oddVBand="0" w:evenVBand="0" w:oddHBand="0" w:evenHBand="0" w:firstRowFirstColumn="0" w:firstRowLastColumn="0" w:lastRowFirstColumn="0" w:lastRowLastColumn="0"/>
            </w:pPr>
            <w:r w:rsidRPr="003A36C2">
              <w:t>0.3</w:t>
            </w:r>
          </w:p>
        </w:tc>
        <w:tc>
          <w:tcPr>
            <w:tcW w:w="574" w:type="pct"/>
            <w:tcBorders>
              <w:bottom w:val="single" w:sz="4" w:space="0" w:color="auto"/>
            </w:tcBorders>
          </w:tcPr>
          <w:p w14:paraId="204BF82C" w14:textId="77777777" w:rsidR="00417B1B" w:rsidRPr="003A36C2" w:rsidRDefault="00417B1B" w:rsidP="00A666F7">
            <w:pPr>
              <w:pStyle w:val="TableText"/>
              <w:cnfStyle w:val="000000000000" w:firstRow="0" w:lastRow="0" w:firstColumn="0" w:lastColumn="0" w:oddVBand="0" w:evenVBand="0" w:oddHBand="0" w:evenHBand="0" w:firstRowFirstColumn="0" w:firstRowLastColumn="0" w:lastRowFirstColumn="0" w:lastRowLastColumn="0"/>
            </w:pPr>
            <w:r w:rsidRPr="003A36C2">
              <w:t>0.3</w:t>
            </w:r>
          </w:p>
        </w:tc>
      </w:tr>
      <w:tr w:rsidR="00417B1B" w:rsidRPr="00A666F7" w14:paraId="61EB8676" w14:textId="77777777" w:rsidTr="00A666F7">
        <w:tc>
          <w:tcPr>
            <w:cnfStyle w:val="001000000000" w:firstRow="0" w:lastRow="0" w:firstColumn="1" w:lastColumn="0" w:oddVBand="0" w:evenVBand="0" w:oddHBand="0" w:evenHBand="0" w:firstRowFirstColumn="0" w:firstRowLastColumn="0" w:lastRowFirstColumn="0" w:lastRowLastColumn="0"/>
            <w:tcW w:w="2706" w:type="pct"/>
            <w:tcBorders>
              <w:top w:val="single" w:sz="4" w:space="0" w:color="auto"/>
              <w:bottom w:val="single" w:sz="4" w:space="0" w:color="auto"/>
            </w:tcBorders>
            <w:shd w:val="clear" w:color="auto" w:fill="auto"/>
          </w:tcPr>
          <w:p w14:paraId="4AE3364D" w14:textId="77777777" w:rsidR="00417B1B" w:rsidRPr="00A666F7" w:rsidRDefault="00417B1B" w:rsidP="00A666F7">
            <w:pPr>
              <w:pStyle w:val="TableText"/>
              <w:rPr>
                <w:rStyle w:val="Bold"/>
              </w:rPr>
            </w:pPr>
            <w:r w:rsidRPr="00A666F7">
              <w:rPr>
                <w:rStyle w:val="Bold"/>
              </w:rPr>
              <w:t>Total liabilities</w:t>
            </w:r>
          </w:p>
        </w:tc>
        <w:tc>
          <w:tcPr>
            <w:tcW w:w="573" w:type="pct"/>
            <w:tcBorders>
              <w:top w:val="single" w:sz="4" w:space="0" w:color="auto"/>
              <w:bottom w:val="single" w:sz="4" w:space="0" w:color="auto"/>
            </w:tcBorders>
            <w:shd w:val="clear" w:color="auto" w:fill="auto"/>
          </w:tcPr>
          <w:p w14:paraId="09A7106D" w14:textId="79E93459" w:rsidR="00417B1B" w:rsidRPr="00A666F7" w:rsidRDefault="00AC0BBF" w:rsidP="00A666F7">
            <w:pPr>
              <w:pStyle w:val="TableText"/>
              <w:cnfStyle w:val="000000000000" w:firstRow="0" w:lastRow="0" w:firstColumn="0" w:lastColumn="0" w:oddVBand="0" w:evenVBand="0" w:oddHBand="0" w:evenHBand="0" w:firstRowFirstColumn="0" w:firstRowLastColumn="0" w:lastRowFirstColumn="0" w:lastRowLastColumn="0"/>
            </w:pPr>
            <w:r w:rsidRPr="00A666F7">
              <w:t>N/A</w:t>
            </w:r>
          </w:p>
        </w:tc>
        <w:tc>
          <w:tcPr>
            <w:tcW w:w="573" w:type="pct"/>
            <w:tcBorders>
              <w:top w:val="single" w:sz="4" w:space="0" w:color="auto"/>
              <w:bottom w:val="single" w:sz="4" w:space="0" w:color="auto"/>
            </w:tcBorders>
            <w:shd w:val="clear" w:color="auto" w:fill="auto"/>
          </w:tcPr>
          <w:p w14:paraId="692DE103" w14:textId="77777777" w:rsidR="00417B1B" w:rsidRPr="00A666F7" w:rsidRDefault="00417B1B" w:rsidP="00A666F7">
            <w:pPr>
              <w:pStyle w:val="TableText"/>
              <w:cnfStyle w:val="000000000000" w:firstRow="0" w:lastRow="0" w:firstColumn="0" w:lastColumn="0" w:oddVBand="0" w:evenVBand="0" w:oddHBand="0" w:evenHBand="0" w:firstRowFirstColumn="0" w:firstRowLastColumn="0" w:lastRowFirstColumn="0" w:lastRowLastColumn="0"/>
              <w:rPr>
                <w:rStyle w:val="Bold"/>
              </w:rPr>
            </w:pPr>
            <w:r w:rsidRPr="00A666F7">
              <w:rPr>
                <w:rStyle w:val="Bold"/>
              </w:rPr>
              <w:t>172.4</w:t>
            </w:r>
          </w:p>
        </w:tc>
        <w:tc>
          <w:tcPr>
            <w:tcW w:w="573" w:type="pct"/>
            <w:tcBorders>
              <w:top w:val="single" w:sz="4" w:space="0" w:color="auto"/>
              <w:bottom w:val="single" w:sz="4" w:space="0" w:color="auto"/>
            </w:tcBorders>
            <w:shd w:val="clear" w:color="auto" w:fill="auto"/>
          </w:tcPr>
          <w:p w14:paraId="201E31DE" w14:textId="77777777" w:rsidR="00417B1B" w:rsidRPr="00A666F7" w:rsidRDefault="00417B1B" w:rsidP="00A666F7">
            <w:pPr>
              <w:pStyle w:val="TableText"/>
              <w:cnfStyle w:val="000000000000" w:firstRow="0" w:lastRow="0" w:firstColumn="0" w:lastColumn="0" w:oddVBand="0" w:evenVBand="0" w:oddHBand="0" w:evenHBand="0" w:firstRowFirstColumn="0" w:firstRowLastColumn="0" w:lastRowFirstColumn="0" w:lastRowLastColumn="0"/>
              <w:rPr>
                <w:rStyle w:val="Bold"/>
              </w:rPr>
            </w:pPr>
            <w:r w:rsidRPr="00A666F7">
              <w:rPr>
                <w:rStyle w:val="Bold"/>
              </w:rPr>
              <w:t>199.6</w:t>
            </w:r>
          </w:p>
        </w:tc>
        <w:tc>
          <w:tcPr>
            <w:tcW w:w="574" w:type="pct"/>
            <w:tcBorders>
              <w:top w:val="single" w:sz="4" w:space="0" w:color="auto"/>
              <w:bottom w:val="single" w:sz="4" w:space="0" w:color="auto"/>
            </w:tcBorders>
            <w:shd w:val="clear" w:color="auto" w:fill="auto"/>
          </w:tcPr>
          <w:p w14:paraId="416BDC34" w14:textId="77777777" w:rsidR="00417B1B" w:rsidRPr="00A666F7" w:rsidRDefault="00417B1B" w:rsidP="00A666F7">
            <w:pPr>
              <w:pStyle w:val="TableText"/>
              <w:cnfStyle w:val="000000000000" w:firstRow="0" w:lastRow="0" w:firstColumn="0" w:lastColumn="0" w:oddVBand="0" w:evenVBand="0" w:oddHBand="0" w:evenHBand="0" w:firstRowFirstColumn="0" w:firstRowLastColumn="0" w:lastRowFirstColumn="0" w:lastRowLastColumn="0"/>
              <w:rPr>
                <w:rStyle w:val="Bold"/>
              </w:rPr>
            </w:pPr>
            <w:r w:rsidRPr="00A666F7">
              <w:rPr>
                <w:rStyle w:val="Bold"/>
              </w:rPr>
              <w:t>27.3</w:t>
            </w:r>
          </w:p>
        </w:tc>
      </w:tr>
      <w:tr w:rsidR="00417B1B" w:rsidRPr="00A666F7" w14:paraId="78784558" w14:textId="77777777" w:rsidTr="00A666F7">
        <w:tc>
          <w:tcPr>
            <w:cnfStyle w:val="001000000000" w:firstRow="0" w:lastRow="0" w:firstColumn="1" w:lastColumn="0" w:oddVBand="0" w:evenVBand="0" w:oddHBand="0" w:evenHBand="0" w:firstRowFirstColumn="0" w:firstRowLastColumn="0" w:lastRowFirstColumn="0" w:lastRowLastColumn="0"/>
            <w:tcW w:w="2706" w:type="pct"/>
            <w:tcBorders>
              <w:top w:val="single" w:sz="4" w:space="0" w:color="auto"/>
              <w:bottom w:val="single" w:sz="4" w:space="0" w:color="auto"/>
            </w:tcBorders>
            <w:shd w:val="clear" w:color="auto" w:fill="auto"/>
          </w:tcPr>
          <w:p w14:paraId="23925953" w14:textId="77777777" w:rsidR="00417B1B" w:rsidRPr="00A666F7" w:rsidRDefault="00417B1B" w:rsidP="00A666F7">
            <w:pPr>
              <w:pStyle w:val="TableText"/>
              <w:rPr>
                <w:rStyle w:val="Bold"/>
              </w:rPr>
            </w:pPr>
            <w:r w:rsidRPr="00A666F7">
              <w:rPr>
                <w:rStyle w:val="Bold"/>
              </w:rPr>
              <w:t>Net assets</w:t>
            </w:r>
          </w:p>
        </w:tc>
        <w:tc>
          <w:tcPr>
            <w:tcW w:w="573" w:type="pct"/>
            <w:tcBorders>
              <w:top w:val="single" w:sz="4" w:space="0" w:color="auto"/>
              <w:bottom w:val="single" w:sz="4" w:space="0" w:color="auto"/>
            </w:tcBorders>
            <w:shd w:val="clear" w:color="auto" w:fill="auto"/>
          </w:tcPr>
          <w:p w14:paraId="407993AD" w14:textId="028A2C27" w:rsidR="00417B1B" w:rsidRPr="00A666F7" w:rsidRDefault="00AC0BBF" w:rsidP="00A666F7">
            <w:pPr>
              <w:pStyle w:val="TableText"/>
              <w:cnfStyle w:val="000000000000" w:firstRow="0" w:lastRow="0" w:firstColumn="0" w:lastColumn="0" w:oddVBand="0" w:evenVBand="0" w:oddHBand="0" w:evenHBand="0" w:firstRowFirstColumn="0" w:firstRowLastColumn="0" w:lastRowFirstColumn="0" w:lastRowLastColumn="0"/>
            </w:pPr>
            <w:r w:rsidRPr="00A666F7">
              <w:t>N/A</w:t>
            </w:r>
          </w:p>
        </w:tc>
        <w:tc>
          <w:tcPr>
            <w:tcW w:w="573" w:type="pct"/>
            <w:tcBorders>
              <w:top w:val="single" w:sz="4" w:space="0" w:color="auto"/>
              <w:bottom w:val="single" w:sz="4" w:space="0" w:color="auto"/>
            </w:tcBorders>
            <w:shd w:val="clear" w:color="auto" w:fill="auto"/>
          </w:tcPr>
          <w:p w14:paraId="13233B7A" w14:textId="77777777" w:rsidR="00417B1B" w:rsidRPr="00A666F7" w:rsidRDefault="00417B1B" w:rsidP="00A666F7">
            <w:pPr>
              <w:pStyle w:val="TableText"/>
              <w:cnfStyle w:val="000000000000" w:firstRow="0" w:lastRow="0" w:firstColumn="0" w:lastColumn="0" w:oddVBand="0" w:evenVBand="0" w:oddHBand="0" w:evenHBand="0" w:firstRowFirstColumn="0" w:firstRowLastColumn="0" w:lastRowFirstColumn="0" w:lastRowLastColumn="0"/>
              <w:rPr>
                <w:rStyle w:val="Bold"/>
              </w:rPr>
            </w:pPr>
            <w:r w:rsidRPr="00A666F7">
              <w:rPr>
                <w:rStyle w:val="Bold"/>
              </w:rPr>
              <w:t>1025.8</w:t>
            </w:r>
          </w:p>
        </w:tc>
        <w:tc>
          <w:tcPr>
            <w:tcW w:w="573" w:type="pct"/>
            <w:tcBorders>
              <w:top w:val="single" w:sz="4" w:space="0" w:color="auto"/>
              <w:bottom w:val="single" w:sz="4" w:space="0" w:color="auto"/>
            </w:tcBorders>
            <w:shd w:val="clear" w:color="auto" w:fill="auto"/>
          </w:tcPr>
          <w:p w14:paraId="49AD72D0" w14:textId="77777777" w:rsidR="00417B1B" w:rsidRPr="00A666F7" w:rsidRDefault="00417B1B" w:rsidP="00A666F7">
            <w:pPr>
              <w:pStyle w:val="TableText"/>
              <w:cnfStyle w:val="000000000000" w:firstRow="0" w:lastRow="0" w:firstColumn="0" w:lastColumn="0" w:oddVBand="0" w:evenVBand="0" w:oddHBand="0" w:evenHBand="0" w:firstRowFirstColumn="0" w:firstRowLastColumn="0" w:lastRowFirstColumn="0" w:lastRowLastColumn="0"/>
              <w:rPr>
                <w:rStyle w:val="Bold"/>
              </w:rPr>
            </w:pPr>
            <w:r w:rsidRPr="00A666F7">
              <w:rPr>
                <w:rStyle w:val="Bold"/>
              </w:rPr>
              <w:t>1076.8</w:t>
            </w:r>
          </w:p>
        </w:tc>
        <w:tc>
          <w:tcPr>
            <w:tcW w:w="574" w:type="pct"/>
            <w:tcBorders>
              <w:top w:val="single" w:sz="4" w:space="0" w:color="auto"/>
              <w:bottom w:val="single" w:sz="4" w:space="0" w:color="auto"/>
            </w:tcBorders>
            <w:shd w:val="clear" w:color="auto" w:fill="auto"/>
          </w:tcPr>
          <w:p w14:paraId="1E1A77F2" w14:textId="77777777" w:rsidR="00417B1B" w:rsidRPr="00A666F7" w:rsidRDefault="00417B1B" w:rsidP="00A666F7">
            <w:pPr>
              <w:pStyle w:val="TableText"/>
              <w:cnfStyle w:val="000000000000" w:firstRow="0" w:lastRow="0" w:firstColumn="0" w:lastColumn="0" w:oddVBand="0" w:evenVBand="0" w:oddHBand="0" w:evenHBand="0" w:firstRowFirstColumn="0" w:firstRowLastColumn="0" w:lastRowFirstColumn="0" w:lastRowLastColumn="0"/>
              <w:rPr>
                <w:rStyle w:val="Bold"/>
              </w:rPr>
            </w:pPr>
            <w:r w:rsidRPr="00A666F7">
              <w:rPr>
                <w:rStyle w:val="Bold"/>
              </w:rPr>
              <w:t>51.0</w:t>
            </w:r>
          </w:p>
        </w:tc>
      </w:tr>
      <w:tr w:rsidR="00417B1B" w:rsidRPr="003A36C2" w14:paraId="2097F276" w14:textId="77777777" w:rsidTr="00A666F7">
        <w:tc>
          <w:tcPr>
            <w:cnfStyle w:val="001000000000" w:firstRow="0" w:lastRow="0" w:firstColumn="1" w:lastColumn="0" w:oddVBand="0" w:evenVBand="0" w:oddHBand="0" w:evenHBand="0" w:firstRowFirstColumn="0" w:firstRowLastColumn="0" w:lastRowFirstColumn="0" w:lastRowLastColumn="0"/>
            <w:tcW w:w="2706" w:type="pct"/>
            <w:tcBorders>
              <w:top w:val="single" w:sz="4" w:space="0" w:color="auto"/>
            </w:tcBorders>
          </w:tcPr>
          <w:p w14:paraId="39093748" w14:textId="77777777" w:rsidR="00417B1B" w:rsidRPr="003A36C2" w:rsidRDefault="00417B1B" w:rsidP="00A666F7">
            <w:pPr>
              <w:pStyle w:val="TableText"/>
            </w:pPr>
            <w:r w:rsidRPr="00A666F7">
              <w:rPr>
                <w:rStyle w:val="Bold"/>
              </w:rPr>
              <w:t>Equity</w:t>
            </w:r>
          </w:p>
        </w:tc>
        <w:tc>
          <w:tcPr>
            <w:tcW w:w="573" w:type="pct"/>
            <w:tcBorders>
              <w:top w:val="single" w:sz="4" w:space="0" w:color="auto"/>
            </w:tcBorders>
          </w:tcPr>
          <w:p w14:paraId="319A97CE" w14:textId="09CC845A" w:rsidR="00417B1B" w:rsidRPr="00A666F7" w:rsidRDefault="00AC0BBF" w:rsidP="00A666F7">
            <w:pPr>
              <w:pStyle w:val="TableText"/>
              <w:cnfStyle w:val="000000000000" w:firstRow="0" w:lastRow="0" w:firstColumn="0" w:lastColumn="0" w:oddVBand="0" w:evenVBand="0" w:oddHBand="0" w:evenHBand="0" w:firstRowFirstColumn="0" w:firstRowLastColumn="0" w:lastRowFirstColumn="0" w:lastRowLastColumn="0"/>
            </w:pPr>
            <w:r w:rsidRPr="00A666F7">
              <w:t>N/A</w:t>
            </w:r>
          </w:p>
        </w:tc>
        <w:tc>
          <w:tcPr>
            <w:tcW w:w="573" w:type="pct"/>
            <w:tcBorders>
              <w:top w:val="single" w:sz="4" w:space="0" w:color="auto"/>
            </w:tcBorders>
          </w:tcPr>
          <w:p w14:paraId="12BE7ABA" w14:textId="05FE1C4F" w:rsidR="00417B1B" w:rsidRPr="00A666F7" w:rsidRDefault="00AC0BBF" w:rsidP="00A666F7">
            <w:pPr>
              <w:pStyle w:val="TableText"/>
              <w:cnfStyle w:val="000000000000" w:firstRow="0" w:lastRow="0" w:firstColumn="0" w:lastColumn="0" w:oddVBand="0" w:evenVBand="0" w:oddHBand="0" w:evenHBand="0" w:firstRowFirstColumn="0" w:firstRowLastColumn="0" w:lastRowFirstColumn="0" w:lastRowLastColumn="0"/>
            </w:pPr>
            <w:r w:rsidRPr="00A666F7">
              <w:t>N/A</w:t>
            </w:r>
          </w:p>
        </w:tc>
        <w:tc>
          <w:tcPr>
            <w:tcW w:w="573" w:type="pct"/>
            <w:tcBorders>
              <w:top w:val="single" w:sz="4" w:space="0" w:color="auto"/>
            </w:tcBorders>
          </w:tcPr>
          <w:p w14:paraId="3076F096" w14:textId="0090C23C" w:rsidR="00417B1B" w:rsidRPr="00A666F7" w:rsidRDefault="00AC0BBF" w:rsidP="00A666F7">
            <w:pPr>
              <w:pStyle w:val="TableText"/>
              <w:cnfStyle w:val="000000000000" w:firstRow="0" w:lastRow="0" w:firstColumn="0" w:lastColumn="0" w:oddVBand="0" w:evenVBand="0" w:oddHBand="0" w:evenHBand="0" w:firstRowFirstColumn="0" w:firstRowLastColumn="0" w:lastRowFirstColumn="0" w:lastRowLastColumn="0"/>
            </w:pPr>
            <w:r w:rsidRPr="00A666F7">
              <w:t>N/A</w:t>
            </w:r>
          </w:p>
        </w:tc>
        <w:tc>
          <w:tcPr>
            <w:tcW w:w="574" w:type="pct"/>
            <w:tcBorders>
              <w:top w:val="single" w:sz="4" w:space="0" w:color="auto"/>
            </w:tcBorders>
          </w:tcPr>
          <w:p w14:paraId="5DF87B1D" w14:textId="4C781D37" w:rsidR="00417B1B" w:rsidRPr="00A666F7" w:rsidRDefault="00AC0BBF" w:rsidP="00A666F7">
            <w:pPr>
              <w:pStyle w:val="TableText"/>
              <w:cnfStyle w:val="000000000000" w:firstRow="0" w:lastRow="0" w:firstColumn="0" w:lastColumn="0" w:oddVBand="0" w:evenVBand="0" w:oddHBand="0" w:evenHBand="0" w:firstRowFirstColumn="0" w:firstRowLastColumn="0" w:lastRowFirstColumn="0" w:lastRowLastColumn="0"/>
            </w:pPr>
            <w:r w:rsidRPr="00A666F7">
              <w:t>N/A</w:t>
            </w:r>
          </w:p>
        </w:tc>
      </w:tr>
      <w:tr w:rsidR="00417B1B" w:rsidRPr="003A36C2" w14:paraId="2BF098D8" w14:textId="77777777" w:rsidTr="00A666F7">
        <w:tc>
          <w:tcPr>
            <w:cnfStyle w:val="001000000000" w:firstRow="0" w:lastRow="0" w:firstColumn="1" w:lastColumn="0" w:oddVBand="0" w:evenVBand="0" w:oddHBand="0" w:evenHBand="0" w:firstRowFirstColumn="0" w:firstRowLastColumn="0" w:lastRowFirstColumn="0" w:lastRowLastColumn="0"/>
            <w:tcW w:w="2706" w:type="pct"/>
          </w:tcPr>
          <w:p w14:paraId="003D5411" w14:textId="77777777" w:rsidR="00417B1B" w:rsidRPr="003A36C2" w:rsidRDefault="00417B1B" w:rsidP="00A666F7">
            <w:pPr>
              <w:pStyle w:val="TableText"/>
            </w:pPr>
            <w:r w:rsidRPr="003A36C2">
              <w:t>Accumulated surplus/(deficit)</w:t>
            </w:r>
          </w:p>
        </w:tc>
        <w:tc>
          <w:tcPr>
            <w:tcW w:w="573" w:type="pct"/>
          </w:tcPr>
          <w:p w14:paraId="4BCEB052" w14:textId="37059A5E" w:rsidR="00417B1B" w:rsidRPr="00A666F7" w:rsidRDefault="00AC0BBF" w:rsidP="00A666F7">
            <w:pPr>
              <w:pStyle w:val="TableText"/>
              <w:cnfStyle w:val="000000000000" w:firstRow="0" w:lastRow="0" w:firstColumn="0" w:lastColumn="0" w:oddVBand="0" w:evenVBand="0" w:oddHBand="0" w:evenHBand="0" w:firstRowFirstColumn="0" w:firstRowLastColumn="0" w:lastRowFirstColumn="0" w:lastRowLastColumn="0"/>
            </w:pPr>
            <w:r w:rsidRPr="00A666F7">
              <w:t>N/A</w:t>
            </w:r>
          </w:p>
        </w:tc>
        <w:tc>
          <w:tcPr>
            <w:tcW w:w="573" w:type="pct"/>
          </w:tcPr>
          <w:p w14:paraId="534F10B5" w14:textId="77777777" w:rsidR="00417B1B" w:rsidRPr="003A36C2" w:rsidRDefault="00417B1B" w:rsidP="00A666F7">
            <w:pPr>
              <w:pStyle w:val="TableText"/>
              <w:cnfStyle w:val="000000000000" w:firstRow="0" w:lastRow="0" w:firstColumn="0" w:lastColumn="0" w:oddVBand="0" w:evenVBand="0" w:oddHBand="0" w:evenHBand="0" w:firstRowFirstColumn="0" w:firstRowLastColumn="0" w:lastRowFirstColumn="0" w:lastRowLastColumn="0"/>
            </w:pPr>
            <w:r w:rsidRPr="003A36C2">
              <w:t>(0.7)</w:t>
            </w:r>
          </w:p>
        </w:tc>
        <w:tc>
          <w:tcPr>
            <w:tcW w:w="573" w:type="pct"/>
          </w:tcPr>
          <w:p w14:paraId="1B40CC98" w14:textId="77777777" w:rsidR="00417B1B" w:rsidRPr="003A36C2" w:rsidRDefault="00417B1B" w:rsidP="00A666F7">
            <w:pPr>
              <w:pStyle w:val="TableText"/>
              <w:cnfStyle w:val="000000000000" w:firstRow="0" w:lastRow="0" w:firstColumn="0" w:lastColumn="0" w:oddVBand="0" w:evenVBand="0" w:oddHBand="0" w:evenHBand="0" w:firstRowFirstColumn="0" w:firstRowLastColumn="0" w:lastRowFirstColumn="0" w:lastRowLastColumn="0"/>
            </w:pPr>
            <w:r w:rsidRPr="003A36C2">
              <w:t>11.8</w:t>
            </w:r>
          </w:p>
        </w:tc>
        <w:tc>
          <w:tcPr>
            <w:tcW w:w="574" w:type="pct"/>
          </w:tcPr>
          <w:p w14:paraId="1FF598B8" w14:textId="77777777" w:rsidR="00417B1B" w:rsidRPr="003A36C2" w:rsidRDefault="00417B1B" w:rsidP="00A666F7">
            <w:pPr>
              <w:pStyle w:val="TableText"/>
              <w:cnfStyle w:val="000000000000" w:firstRow="0" w:lastRow="0" w:firstColumn="0" w:lastColumn="0" w:oddVBand="0" w:evenVBand="0" w:oddHBand="0" w:evenHBand="0" w:firstRowFirstColumn="0" w:firstRowLastColumn="0" w:lastRowFirstColumn="0" w:lastRowLastColumn="0"/>
            </w:pPr>
            <w:r w:rsidRPr="003A36C2">
              <w:t>12.5</w:t>
            </w:r>
          </w:p>
        </w:tc>
      </w:tr>
      <w:tr w:rsidR="00417B1B" w:rsidRPr="003A36C2" w14:paraId="083DB4EF" w14:textId="77777777" w:rsidTr="00A666F7">
        <w:tc>
          <w:tcPr>
            <w:cnfStyle w:val="001000000000" w:firstRow="0" w:lastRow="0" w:firstColumn="1" w:lastColumn="0" w:oddVBand="0" w:evenVBand="0" w:oddHBand="0" w:evenHBand="0" w:firstRowFirstColumn="0" w:firstRowLastColumn="0" w:lastRowFirstColumn="0" w:lastRowLastColumn="0"/>
            <w:tcW w:w="2706" w:type="pct"/>
          </w:tcPr>
          <w:p w14:paraId="482473AE" w14:textId="77777777" w:rsidR="00417B1B" w:rsidRPr="003A36C2" w:rsidRDefault="00417B1B" w:rsidP="00A666F7">
            <w:pPr>
              <w:pStyle w:val="TableText"/>
            </w:pPr>
            <w:r w:rsidRPr="003A36C2">
              <w:t>Contributed capital</w:t>
            </w:r>
          </w:p>
        </w:tc>
        <w:tc>
          <w:tcPr>
            <w:tcW w:w="573" w:type="pct"/>
          </w:tcPr>
          <w:p w14:paraId="3976B28D" w14:textId="5B3A09BE" w:rsidR="00417B1B" w:rsidRPr="003A36C2" w:rsidRDefault="004F4F99" w:rsidP="00A666F7">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Note112tablenote7 \r \h </w:instrText>
            </w:r>
            <w:r>
              <w:fldChar w:fldCharType="separate"/>
            </w:r>
            <w:r w:rsidR="0067082F">
              <w:t>(7)</w:t>
            </w:r>
            <w:r>
              <w:fldChar w:fldCharType="end"/>
            </w:r>
          </w:p>
        </w:tc>
        <w:tc>
          <w:tcPr>
            <w:tcW w:w="573" w:type="pct"/>
          </w:tcPr>
          <w:p w14:paraId="19ACAAFC" w14:textId="77777777" w:rsidR="00417B1B" w:rsidRPr="003A36C2" w:rsidRDefault="00417B1B" w:rsidP="00A666F7">
            <w:pPr>
              <w:pStyle w:val="TableText"/>
              <w:cnfStyle w:val="000000000000" w:firstRow="0" w:lastRow="0" w:firstColumn="0" w:lastColumn="0" w:oddVBand="0" w:evenVBand="0" w:oddHBand="0" w:evenHBand="0" w:firstRowFirstColumn="0" w:firstRowLastColumn="0" w:lastRowFirstColumn="0" w:lastRowLastColumn="0"/>
            </w:pPr>
            <w:r w:rsidRPr="003A36C2">
              <w:t>839.7</w:t>
            </w:r>
          </w:p>
        </w:tc>
        <w:tc>
          <w:tcPr>
            <w:tcW w:w="573" w:type="pct"/>
          </w:tcPr>
          <w:p w14:paraId="10283E45" w14:textId="77777777" w:rsidR="00417B1B" w:rsidRPr="003A36C2" w:rsidRDefault="00417B1B" w:rsidP="00A666F7">
            <w:pPr>
              <w:pStyle w:val="TableText"/>
              <w:cnfStyle w:val="000000000000" w:firstRow="0" w:lastRow="0" w:firstColumn="0" w:lastColumn="0" w:oddVBand="0" w:evenVBand="0" w:oddHBand="0" w:evenHBand="0" w:firstRowFirstColumn="0" w:firstRowLastColumn="0" w:lastRowFirstColumn="0" w:lastRowLastColumn="0"/>
            </w:pPr>
            <w:r w:rsidRPr="003A36C2">
              <w:t>761.1</w:t>
            </w:r>
          </w:p>
        </w:tc>
        <w:tc>
          <w:tcPr>
            <w:tcW w:w="574" w:type="pct"/>
          </w:tcPr>
          <w:p w14:paraId="72E9A3CC" w14:textId="77777777" w:rsidR="00417B1B" w:rsidRPr="003A36C2" w:rsidRDefault="00417B1B" w:rsidP="00A666F7">
            <w:pPr>
              <w:pStyle w:val="TableText"/>
              <w:cnfStyle w:val="000000000000" w:firstRow="0" w:lastRow="0" w:firstColumn="0" w:lastColumn="0" w:oddVBand="0" w:evenVBand="0" w:oddHBand="0" w:evenHBand="0" w:firstRowFirstColumn="0" w:firstRowLastColumn="0" w:lastRowFirstColumn="0" w:lastRowLastColumn="0"/>
            </w:pPr>
            <w:r w:rsidRPr="003A36C2">
              <w:t>(78.6)</w:t>
            </w:r>
          </w:p>
        </w:tc>
      </w:tr>
      <w:tr w:rsidR="00417B1B" w:rsidRPr="003A36C2" w14:paraId="0656C9F5" w14:textId="77777777" w:rsidTr="00A666F7">
        <w:tc>
          <w:tcPr>
            <w:cnfStyle w:val="001000000000" w:firstRow="0" w:lastRow="0" w:firstColumn="1" w:lastColumn="0" w:oddVBand="0" w:evenVBand="0" w:oddHBand="0" w:evenHBand="0" w:firstRowFirstColumn="0" w:firstRowLastColumn="0" w:lastRowFirstColumn="0" w:lastRowLastColumn="0"/>
            <w:tcW w:w="2706" w:type="pct"/>
          </w:tcPr>
          <w:p w14:paraId="4252F6FC" w14:textId="77777777" w:rsidR="00417B1B" w:rsidRPr="003A36C2" w:rsidRDefault="00417B1B" w:rsidP="00A666F7">
            <w:pPr>
              <w:pStyle w:val="TableText"/>
            </w:pPr>
            <w:r w:rsidRPr="003A36C2">
              <w:t>Physical asset revaluation surplus</w:t>
            </w:r>
          </w:p>
        </w:tc>
        <w:tc>
          <w:tcPr>
            <w:tcW w:w="573" w:type="pct"/>
          </w:tcPr>
          <w:p w14:paraId="03DA0A4D" w14:textId="4F1C4238" w:rsidR="00417B1B" w:rsidRPr="003A36C2" w:rsidRDefault="004F4F99" w:rsidP="00A666F7">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Note112tablenote8 \r \h </w:instrText>
            </w:r>
            <w:r>
              <w:fldChar w:fldCharType="separate"/>
            </w:r>
            <w:r w:rsidR="0067082F">
              <w:t>(8)</w:t>
            </w:r>
            <w:r>
              <w:fldChar w:fldCharType="end"/>
            </w:r>
          </w:p>
        </w:tc>
        <w:tc>
          <w:tcPr>
            <w:tcW w:w="573" w:type="pct"/>
          </w:tcPr>
          <w:p w14:paraId="5EC9DCE6" w14:textId="77777777" w:rsidR="00417B1B" w:rsidRPr="003A36C2" w:rsidRDefault="00417B1B" w:rsidP="00A666F7">
            <w:pPr>
              <w:pStyle w:val="TableText"/>
              <w:cnfStyle w:val="000000000000" w:firstRow="0" w:lastRow="0" w:firstColumn="0" w:lastColumn="0" w:oddVBand="0" w:evenVBand="0" w:oddHBand="0" w:evenHBand="0" w:firstRowFirstColumn="0" w:firstRowLastColumn="0" w:lastRowFirstColumn="0" w:lastRowLastColumn="0"/>
            </w:pPr>
            <w:r w:rsidRPr="003A36C2">
              <w:t>186.8</w:t>
            </w:r>
          </w:p>
        </w:tc>
        <w:tc>
          <w:tcPr>
            <w:tcW w:w="573" w:type="pct"/>
          </w:tcPr>
          <w:p w14:paraId="012C54DA" w14:textId="77777777" w:rsidR="00417B1B" w:rsidRPr="003A36C2" w:rsidRDefault="00417B1B" w:rsidP="00A666F7">
            <w:pPr>
              <w:pStyle w:val="TableText"/>
              <w:cnfStyle w:val="000000000000" w:firstRow="0" w:lastRow="0" w:firstColumn="0" w:lastColumn="0" w:oddVBand="0" w:evenVBand="0" w:oddHBand="0" w:evenHBand="0" w:firstRowFirstColumn="0" w:firstRowLastColumn="0" w:lastRowFirstColumn="0" w:lastRowLastColumn="0"/>
            </w:pPr>
            <w:r w:rsidRPr="003A36C2">
              <w:t>304.0</w:t>
            </w:r>
          </w:p>
        </w:tc>
        <w:tc>
          <w:tcPr>
            <w:tcW w:w="574" w:type="pct"/>
          </w:tcPr>
          <w:p w14:paraId="1CBFD4E3" w14:textId="77777777" w:rsidR="00417B1B" w:rsidRPr="003A36C2" w:rsidRDefault="00417B1B" w:rsidP="00A666F7">
            <w:pPr>
              <w:pStyle w:val="TableText"/>
              <w:cnfStyle w:val="000000000000" w:firstRow="0" w:lastRow="0" w:firstColumn="0" w:lastColumn="0" w:oddVBand="0" w:evenVBand="0" w:oddHBand="0" w:evenHBand="0" w:firstRowFirstColumn="0" w:firstRowLastColumn="0" w:lastRowFirstColumn="0" w:lastRowLastColumn="0"/>
            </w:pPr>
            <w:r w:rsidRPr="003A36C2">
              <w:t>117.2</w:t>
            </w:r>
          </w:p>
        </w:tc>
      </w:tr>
      <w:tr w:rsidR="00417B1B" w:rsidRPr="00A666F7" w14:paraId="030A6594" w14:textId="77777777" w:rsidTr="00A666F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6" w:type="pct"/>
          </w:tcPr>
          <w:p w14:paraId="4A8E718A" w14:textId="77777777" w:rsidR="00417B1B" w:rsidRPr="00A666F7" w:rsidRDefault="00417B1B" w:rsidP="00A666F7">
            <w:pPr>
              <w:pStyle w:val="TableText"/>
              <w:rPr>
                <w:rStyle w:val="Bold"/>
              </w:rPr>
            </w:pPr>
            <w:r w:rsidRPr="00A666F7">
              <w:rPr>
                <w:rStyle w:val="Bold"/>
              </w:rPr>
              <w:t>Net worth</w:t>
            </w:r>
          </w:p>
        </w:tc>
        <w:tc>
          <w:tcPr>
            <w:tcW w:w="573" w:type="pct"/>
          </w:tcPr>
          <w:p w14:paraId="55A69FCC" w14:textId="6CFFE49C" w:rsidR="00417B1B" w:rsidRPr="00A666F7" w:rsidRDefault="00AC0BBF" w:rsidP="00A666F7">
            <w:pPr>
              <w:pStyle w:val="TableText"/>
              <w:cnfStyle w:val="010000000000" w:firstRow="0" w:lastRow="1" w:firstColumn="0" w:lastColumn="0" w:oddVBand="0" w:evenVBand="0" w:oddHBand="0" w:evenHBand="0" w:firstRowFirstColumn="0" w:firstRowLastColumn="0" w:lastRowFirstColumn="0" w:lastRowLastColumn="0"/>
            </w:pPr>
            <w:r w:rsidRPr="00A666F7">
              <w:t>N/A</w:t>
            </w:r>
          </w:p>
        </w:tc>
        <w:tc>
          <w:tcPr>
            <w:tcW w:w="573" w:type="pct"/>
          </w:tcPr>
          <w:p w14:paraId="744D4367" w14:textId="77777777" w:rsidR="00417B1B" w:rsidRPr="00A666F7" w:rsidRDefault="00417B1B" w:rsidP="00A666F7">
            <w:pPr>
              <w:pStyle w:val="TableText"/>
              <w:cnfStyle w:val="010000000000" w:firstRow="0" w:lastRow="1" w:firstColumn="0" w:lastColumn="0" w:oddVBand="0" w:evenVBand="0" w:oddHBand="0" w:evenHBand="0" w:firstRowFirstColumn="0" w:firstRowLastColumn="0" w:lastRowFirstColumn="0" w:lastRowLastColumn="0"/>
              <w:rPr>
                <w:rStyle w:val="Bold"/>
              </w:rPr>
            </w:pPr>
            <w:r w:rsidRPr="00A666F7">
              <w:rPr>
                <w:rStyle w:val="Bold"/>
              </w:rPr>
              <w:t>1025.8</w:t>
            </w:r>
          </w:p>
        </w:tc>
        <w:tc>
          <w:tcPr>
            <w:tcW w:w="573" w:type="pct"/>
          </w:tcPr>
          <w:p w14:paraId="531FAEA4" w14:textId="77777777" w:rsidR="00417B1B" w:rsidRPr="00A666F7" w:rsidRDefault="00417B1B" w:rsidP="00A666F7">
            <w:pPr>
              <w:pStyle w:val="TableText"/>
              <w:cnfStyle w:val="010000000000" w:firstRow="0" w:lastRow="1" w:firstColumn="0" w:lastColumn="0" w:oddVBand="0" w:evenVBand="0" w:oddHBand="0" w:evenHBand="0" w:firstRowFirstColumn="0" w:firstRowLastColumn="0" w:lastRowFirstColumn="0" w:lastRowLastColumn="0"/>
              <w:rPr>
                <w:rStyle w:val="Bold"/>
              </w:rPr>
            </w:pPr>
            <w:r w:rsidRPr="00A666F7">
              <w:rPr>
                <w:rStyle w:val="Bold"/>
              </w:rPr>
              <w:t>1076.8</w:t>
            </w:r>
          </w:p>
        </w:tc>
        <w:tc>
          <w:tcPr>
            <w:tcW w:w="574" w:type="pct"/>
          </w:tcPr>
          <w:p w14:paraId="017BBCE6" w14:textId="77777777" w:rsidR="00417B1B" w:rsidRPr="00A666F7" w:rsidRDefault="00417B1B" w:rsidP="00A666F7">
            <w:pPr>
              <w:pStyle w:val="TableText"/>
              <w:cnfStyle w:val="010000000000" w:firstRow="0" w:lastRow="1" w:firstColumn="0" w:lastColumn="0" w:oddVBand="0" w:evenVBand="0" w:oddHBand="0" w:evenHBand="0" w:firstRowFirstColumn="0" w:firstRowLastColumn="0" w:lastRowFirstColumn="0" w:lastRowLastColumn="0"/>
              <w:rPr>
                <w:rStyle w:val="Bold"/>
              </w:rPr>
            </w:pPr>
            <w:r w:rsidRPr="00A666F7">
              <w:rPr>
                <w:rStyle w:val="Bold"/>
              </w:rPr>
              <w:t>51.0</w:t>
            </w:r>
          </w:p>
        </w:tc>
      </w:tr>
    </w:tbl>
    <w:p w14:paraId="0BCE9522" w14:textId="77777777" w:rsidR="00417B1B" w:rsidRPr="004F4F99" w:rsidRDefault="00417B1B" w:rsidP="00417B1B">
      <w:pPr>
        <w:pStyle w:val="NotesText"/>
      </w:pPr>
      <w:r w:rsidRPr="004F4F99">
        <w:t>Notes:</w:t>
      </w:r>
    </w:p>
    <w:p w14:paraId="60FF4D1F" w14:textId="77777777" w:rsidR="00E952AB" w:rsidRPr="004F4F99" w:rsidRDefault="00417B1B" w:rsidP="00A01DC4">
      <w:pPr>
        <w:pStyle w:val="NotesNumberedList"/>
        <w:numPr>
          <w:ilvl w:val="0"/>
          <w:numId w:val="40"/>
        </w:numPr>
      </w:pPr>
      <w:bookmarkStart w:id="469" w:name="Note112tablenote1"/>
      <w:r w:rsidRPr="004F4F99">
        <w:t>Cash and Deposits: the balance consists mainly of deposits held in Trust for third parties.</w:t>
      </w:r>
    </w:p>
    <w:p w14:paraId="569055AD" w14:textId="7D0D70FC" w:rsidR="00E952AB" w:rsidRPr="004F4F99" w:rsidRDefault="00E952AB" w:rsidP="00417B1B">
      <w:pPr>
        <w:pStyle w:val="NotesNumberedList"/>
      </w:pPr>
      <w:bookmarkStart w:id="470" w:name="Note112tablenote2"/>
      <w:bookmarkEnd w:id="469"/>
      <w:r w:rsidRPr="004F4F99">
        <w:t>The</w:t>
      </w:r>
      <w:r w:rsidR="00417B1B" w:rsidRPr="004F4F99">
        <w:t xml:space="preserve"> receivables balance primarily represents the annual appropriation revenue drawdown from the State Administered Unit (SAU) for funding that is owed from the Victorian Government for output expenses recognised by </w:t>
      </w:r>
      <w:r w:rsidR="00E57EEE">
        <w:t>Court Services Victoria</w:t>
      </w:r>
      <w:r w:rsidR="00417B1B" w:rsidRPr="004F4F99">
        <w:t xml:space="preserve"> as they are incurred. </w:t>
      </w:r>
      <w:r w:rsidR="006716C9" w:rsidRPr="004F4F99">
        <w:t>T</w:t>
      </w:r>
      <w:r w:rsidRPr="004F4F99">
        <w:t>he</w:t>
      </w:r>
      <w:r w:rsidR="00417B1B" w:rsidRPr="004F4F99">
        <w:t xml:space="preserve"> variance is due to revenue requirements being lower as initiatives are rescheduled over the forward estimates.</w:t>
      </w:r>
    </w:p>
    <w:p w14:paraId="1AC771D9" w14:textId="7A33A9DB" w:rsidR="00417B1B" w:rsidRPr="004F4F99" w:rsidRDefault="00E952AB" w:rsidP="00417B1B">
      <w:pPr>
        <w:pStyle w:val="NotesNumberedList"/>
      </w:pPr>
      <w:bookmarkStart w:id="471" w:name="Note112tablenote3"/>
      <w:bookmarkEnd w:id="470"/>
      <w:r w:rsidRPr="004F4F99">
        <w:t>The</w:t>
      </w:r>
      <w:r w:rsidR="00417B1B" w:rsidRPr="004F4F99">
        <w:t xml:space="preserve"> Property Plant and Equipment variance reflects delivery of government funded capital investment program and the asset revaluation made in accordance with FRD 103H (refer to movement in revaluation reserve).</w:t>
      </w:r>
    </w:p>
    <w:p w14:paraId="70676107" w14:textId="324A8D2B" w:rsidR="00417B1B" w:rsidRPr="004F4F99" w:rsidRDefault="00417B1B" w:rsidP="00417B1B">
      <w:pPr>
        <w:pStyle w:val="NotesNumberedList"/>
      </w:pPr>
      <w:bookmarkStart w:id="472" w:name="Note112tablenote4"/>
      <w:bookmarkEnd w:id="471"/>
      <w:r w:rsidRPr="004F4F99">
        <w:t xml:space="preserve">Payables:  </w:t>
      </w:r>
      <w:r w:rsidR="00E57EEE">
        <w:t>Court Services Victoria</w:t>
      </w:r>
      <w:r w:rsidRPr="004F4F99">
        <w:t xml:space="preserve"> operates on 30 day government payment terms and suppliers are paid within that</w:t>
      </w:r>
      <w:r w:rsidR="00D45E5B" w:rsidRPr="004F4F99">
        <w:t xml:space="preserve"> </w:t>
      </w:r>
      <w:r w:rsidRPr="004F4F99">
        <w:t xml:space="preserve">time frame as a policy. </w:t>
      </w:r>
    </w:p>
    <w:p w14:paraId="49024985" w14:textId="07B69AFF" w:rsidR="00417B1B" w:rsidRDefault="00417B1B" w:rsidP="00417B1B">
      <w:pPr>
        <w:pStyle w:val="NotesNumberedList"/>
      </w:pPr>
      <w:bookmarkStart w:id="473" w:name="Note112tablenote5"/>
      <w:bookmarkEnd w:id="472"/>
      <w:r>
        <w:t xml:space="preserve">Borrowings: actuals are lower than budget due to lease principal payments for the County Court PPP increasing over the life of the contract. </w:t>
      </w:r>
      <w:r w:rsidR="006716C9">
        <w:t>T</w:t>
      </w:r>
      <w:r w:rsidR="00E952AB">
        <w:t>he</w:t>
      </w:r>
      <w:r>
        <w:t xml:space="preserve"> contract is now in year 16 of 20.</w:t>
      </w:r>
    </w:p>
    <w:p w14:paraId="77CB5672" w14:textId="77777777" w:rsidR="00417B1B" w:rsidRDefault="00417B1B" w:rsidP="00417B1B">
      <w:pPr>
        <w:pStyle w:val="NotesNumberedList"/>
      </w:pPr>
      <w:bookmarkStart w:id="474" w:name="Note112tablenote6"/>
      <w:bookmarkEnd w:id="473"/>
      <w:r>
        <w:t>Provisions: the higher than budget result reflects revaluations of provisions arising from employee Enterprise Bargaining Agreement and Judicial Remuneration Tribunal decisions.</w:t>
      </w:r>
    </w:p>
    <w:p w14:paraId="4EC0392B" w14:textId="77777777" w:rsidR="00417B1B" w:rsidRDefault="00417B1B" w:rsidP="00417B1B">
      <w:pPr>
        <w:pStyle w:val="NotesNumberedList"/>
      </w:pPr>
      <w:bookmarkStart w:id="475" w:name="Note112tablenote7"/>
      <w:bookmarkEnd w:id="474"/>
      <w:r>
        <w:t>Contributed Capital: Movements relating to owner contributions by State Government are lower than budgeted due to rescheduling of capital works across the forward estimates.</w:t>
      </w:r>
    </w:p>
    <w:p w14:paraId="3F5DF3DF" w14:textId="77777777" w:rsidR="00417B1B" w:rsidRDefault="00417B1B" w:rsidP="00417B1B">
      <w:pPr>
        <w:pStyle w:val="NotesNumberedList"/>
      </w:pPr>
      <w:bookmarkStart w:id="476" w:name="Note112tablenote8"/>
      <w:bookmarkEnd w:id="475"/>
      <w:r>
        <w:t>Physical Assets Revaluation Reserve: a decision to implement recommended Valuer-General Victoria land and building indexation adjustment post dates the Published budget.</w:t>
      </w:r>
    </w:p>
    <w:p w14:paraId="12619645" w14:textId="183D02C0" w:rsidR="00417B1B" w:rsidRDefault="00417B1B" w:rsidP="00417B1B">
      <w:pPr>
        <w:pStyle w:val="Heading3"/>
      </w:pPr>
      <w:bookmarkStart w:id="477" w:name="Note113"/>
      <w:bookmarkStart w:id="478" w:name="_Ref22653845"/>
      <w:bookmarkStart w:id="479" w:name="_Toc22665221"/>
      <w:bookmarkEnd w:id="476"/>
      <w:r>
        <w:t xml:space="preserve">11.3 </w:t>
      </w:r>
      <w:bookmarkEnd w:id="477"/>
      <w:r>
        <w:t>Cash Flow St</w:t>
      </w:r>
      <w:r w:rsidR="006716C9">
        <w:t>atement f</w:t>
      </w:r>
      <w:r>
        <w:t xml:space="preserve">or </w:t>
      </w:r>
      <w:r w:rsidR="00E952AB">
        <w:t>the</w:t>
      </w:r>
      <w:r>
        <w:t xml:space="preserve"> Financial Year Ended 30 June 2019</w:t>
      </w:r>
      <w:bookmarkEnd w:id="478"/>
      <w:bookmarkEnd w:id="479"/>
    </w:p>
    <w:tbl>
      <w:tblPr>
        <w:tblStyle w:val="AccessibleTableNumerical"/>
        <w:tblW w:w="5000" w:type="pct"/>
        <w:tblLook w:val="04E0" w:firstRow="1" w:lastRow="1" w:firstColumn="1" w:lastColumn="0" w:noHBand="0" w:noVBand="1"/>
      </w:tblPr>
      <w:tblGrid>
        <w:gridCol w:w="4963"/>
        <w:gridCol w:w="1170"/>
        <w:gridCol w:w="1170"/>
        <w:gridCol w:w="1170"/>
        <w:gridCol w:w="1166"/>
      </w:tblGrid>
      <w:tr w:rsidR="00417B1B" w:rsidRPr="003A36C2" w14:paraId="6D812600" w14:textId="77777777" w:rsidTr="0005421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74" w:type="pct"/>
          </w:tcPr>
          <w:p w14:paraId="44CE89E4" w14:textId="2A35C13E" w:rsidR="00417B1B" w:rsidRPr="003A36C2" w:rsidRDefault="00AC0BBF" w:rsidP="00054212">
            <w:pPr>
              <w:pStyle w:val="TableText"/>
            </w:pPr>
            <w:bookmarkStart w:id="480" w:name="ColumnTitle_102"/>
            <w:r>
              <w:t>Item</w:t>
            </w:r>
          </w:p>
        </w:tc>
        <w:tc>
          <w:tcPr>
            <w:tcW w:w="607" w:type="pct"/>
            <w:vAlign w:val="bottom"/>
          </w:tcPr>
          <w:p w14:paraId="428CCBD7" w14:textId="77777777" w:rsidR="00417B1B" w:rsidRPr="003A36C2" w:rsidRDefault="00417B1B" w:rsidP="00054212">
            <w:pPr>
              <w:pStyle w:val="TableText"/>
              <w:cnfStyle w:val="100000000000" w:firstRow="1" w:lastRow="0" w:firstColumn="0" w:lastColumn="0" w:oddVBand="0" w:evenVBand="0" w:oddHBand="0" w:evenHBand="0" w:firstRowFirstColumn="0" w:firstRowLastColumn="0" w:lastRowFirstColumn="0" w:lastRowLastColumn="0"/>
            </w:pPr>
            <w:r w:rsidRPr="003A36C2">
              <w:t xml:space="preserve">Variance </w:t>
            </w:r>
            <w:r w:rsidRPr="003A36C2">
              <w:br/>
              <w:t>Note</w:t>
            </w:r>
          </w:p>
        </w:tc>
        <w:tc>
          <w:tcPr>
            <w:tcW w:w="607" w:type="pct"/>
            <w:vAlign w:val="bottom"/>
          </w:tcPr>
          <w:p w14:paraId="2E74D30B" w14:textId="77777777" w:rsidR="00417B1B" w:rsidRPr="003A36C2" w:rsidRDefault="00417B1B" w:rsidP="00054212">
            <w:pPr>
              <w:pStyle w:val="TableText"/>
              <w:cnfStyle w:val="100000000000" w:firstRow="1" w:lastRow="0" w:firstColumn="0" w:lastColumn="0" w:oddVBand="0" w:evenVBand="0" w:oddHBand="0" w:evenHBand="0" w:firstRowFirstColumn="0" w:firstRowLastColumn="0" w:lastRowFirstColumn="0" w:lastRowLastColumn="0"/>
            </w:pPr>
            <w:r w:rsidRPr="003A36C2">
              <w:t>Budget 2019</w:t>
            </w:r>
            <w:r w:rsidRPr="003A36C2">
              <w:br/>
              <w:t>$'million</w:t>
            </w:r>
          </w:p>
        </w:tc>
        <w:tc>
          <w:tcPr>
            <w:tcW w:w="607" w:type="pct"/>
            <w:vAlign w:val="bottom"/>
          </w:tcPr>
          <w:p w14:paraId="52D121F7" w14:textId="77777777" w:rsidR="00417B1B" w:rsidRPr="003A36C2" w:rsidRDefault="00417B1B" w:rsidP="00054212">
            <w:pPr>
              <w:pStyle w:val="TableText"/>
              <w:cnfStyle w:val="100000000000" w:firstRow="1" w:lastRow="0" w:firstColumn="0" w:lastColumn="0" w:oddVBand="0" w:evenVBand="0" w:oddHBand="0" w:evenHBand="0" w:firstRowFirstColumn="0" w:firstRowLastColumn="0" w:lastRowFirstColumn="0" w:lastRowLastColumn="0"/>
            </w:pPr>
            <w:r w:rsidRPr="003A36C2">
              <w:t>Actual 2019</w:t>
            </w:r>
            <w:r w:rsidRPr="003A36C2">
              <w:br/>
              <w:t>$'million</w:t>
            </w:r>
          </w:p>
        </w:tc>
        <w:tc>
          <w:tcPr>
            <w:tcW w:w="606" w:type="pct"/>
            <w:vAlign w:val="bottom"/>
          </w:tcPr>
          <w:p w14:paraId="3C10D9D2" w14:textId="77777777" w:rsidR="00417B1B" w:rsidRPr="003A36C2" w:rsidRDefault="00417B1B" w:rsidP="00054212">
            <w:pPr>
              <w:pStyle w:val="TableText"/>
              <w:cnfStyle w:val="100000000000" w:firstRow="1" w:lastRow="0" w:firstColumn="0" w:lastColumn="0" w:oddVBand="0" w:evenVBand="0" w:oddHBand="0" w:evenHBand="0" w:firstRowFirstColumn="0" w:firstRowLastColumn="0" w:lastRowFirstColumn="0" w:lastRowLastColumn="0"/>
            </w:pPr>
            <w:r w:rsidRPr="003A36C2">
              <w:t>Variance</w:t>
            </w:r>
            <w:r w:rsidRPr="003A36C2">
              <w:br/>
              <w:t>$'million</w:t>
            </w:r>
          </w:p>
        </w:tc>
      </w:tr>
      <w:bookmarkEnd w:id="480"/>
      <w:tr w:rsidR="00417B1B" w:rsidRPr="003A36C2" w14:paraId="3DCC1F64" w14:textId="77777777" w:rsidTr="00054212">
        <w:tc>
          <w:tcPr>
            <w:cnfStyle w:val="001000000000" w:firstRow="0" w:lastRow="0" w:firstColumn="1" w:lastColumn="0" w:oddVBand="0" w:evenVBand="0" w:oddHBand="0" w:evenHBand="0" w:firstRowFirstColumn="0" w:firstRowLastColumn="0" w:lastRowFirstColumn="0" w:lastRowLastColumn="0"/>
            <w:tcW w:w="2574" w:type="pct"/>
          </w:tcPr>
          <w:p w14:paraId="0E9BD09A" w14:textId="77777777" w:rsidR="00417B1B" w:rsidRPr="006716C9" w:rsidRDefault="00417B1B" w:rsidP="00054212">
            <w:pPr>
              <w:pStyle w:val="TableText"/>
              <w:rPr>
                <w:rStyle w:val="Bold"/>
              </w:rPr>
            </w:pPr>
            <w:r w:rsidRPr="006716C9">
              <w:rPr>
                <w:rStyle w:val="Bold"/>
              </w:rPr>
              <w:t>Cash flows from operating activities</w:t>
            </w:r>
          </w:p>
        </w:tc>
        <w:tc>
          <w:tcPr>
            <w:tcW w:w="607" w:type="pct"/>
          </w:tcPr>
          <w:p w14:paraId="0A9E6E81" w14:textId="5D8C750D" w:rsidR="00417B1B" w:rsidRPr="003A36C2" w:rsidRDefault="00AC0BBF" w:rsidP="00054212">
            <w:pPr>
              <w:pStyle w:val="TableText"/>
              <w:cnfStyle w:val="000000000000" w:firstRow="0" w:lastRow="0" w:firstColumn="0" w:lastColumn="0" w:oddVBand="0" w:evenVBand="0" w:oddHBand="0" w:evenHBand="0" w:firstRowFirstColumn="0" w:firstRowLastColumn="0" w:lastRowFirstColumn="0" w:lastRowLastColumn="0"/>
            </w:pPr>
            <w:r>
              <w:t>N/A</w:t>
            </w:r>
          </w:p>
        </w:tc>
        <w:tc>
          <w:tcPr>
            <w:tcW w:w="607" w:type="pct"/>
          </w:tcPr>
          <w:p w14:paraId="7B01F412" w14:textId="70736E3A" w:rsidR="00417B1B" w:rsidRPr="003A36C2" w:rsidRDefault="00AC0BBF" w:rsidP="00054212">
            <w:pPr>
              <w:pStyle w:val="TableText"/>
              <w:cnfStyle w:val="000000000000" w:firstRow="0" w:lastRow="0" w:firstColumn="0" w:lastColumn="0" w:oddVBand="0" w:evenVBand="0" w:oddHBand="0" w:evenHBand="0" w:firstRowFirstColumn="0" w:firstRowLastColumn="0" w:lastRowFirstColumn="0" w:lastRowLastColumn="0"/>
            </w:pPr>
            <w:r>
              <w:t>N/A</w:t>
            </w:r>
          </w:p>
        </w:tc>
        <w:tc>
          <w:tcPr>
            <w:tcW w:w="607" w:type="pct"/>
          </w:tcPr>
          <w:p w14:paraId="14FD52FF" w14:textId="1758A69A" w:rsidR="00417B1B" w:rsidRPr="003A36C2" w:rsidRDefault="00AC0BBF" w:rsidP="00054212">
            <w:pPr>
              <w:pStyle w:val="TableText"/>
              <w:cnfStyle w:val="000000000000" w:firstRow="0" w:lastRow="0" w:firstColumn="0" w:lastColumn="0" w:oddVBand="0" w:evenVBand="0" w:oddHBand="0" w:evenHBand="0" w:firstRowFirstColumn="0" w:firstRowLastColumn="0" w:lastRowFirstColumn="0" w:lastRowLastColumn="0"/>
            </w:pPr>
            <w:r>
              <w:t>N/A</w:t>
            </w:r>
          </w:p>
        </w:tc>
        <w:tc>
          <w:tcPr>
            <w:tcW w:w="606" w:type="pct"/>
          </w:tcPr>
          <w:p w14:paraId="5565CF3C" w14:textId="3EFC1B6A" w:rsidR="00417B1B" w:rsidRPr="003A36C2" w:rsidRDefault="00AC0BBF" w:rsidP="00054212">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3A36C2" w14:paraId="03D0B6B7" w14:textId="77777777" w:rsidTr="00054212">
        <w:tc>
          <w:tcPr>
            <w:cnfStyle w:val="001000000000" w:firstRow="0" w:lastRow="0" w:firstColumn="1" w:lastColumn="0" w:oddVBand="0" w:evenVBand="0" w:oddHBand="0" w:evenHBand="0" w:firstRowFirstColumn="0" w:firstRowLastColumn="0" w:lastRowFirstColumn="0" w:lastRowLastColumn="0"/>
            <w:tcW w:w="2574" w:type="pct"/>
          </w:tcPr>
          <w:p w14:paraId="5ADD1D10" w14:textId="77777777" w:rsidR="00417B1B" w:rsidRPr="006716C9" w:rsidRDefault="00417B1B" w:rsidP="00054212">
            <w:pPr>
              <w:pStyle w:val="TableText"/>
              <w:rPr>
                <w:rStyle w:val="Bold"/>
              </w:rPr>
            </w:pPr>
            <w:r w:rsidRPr="006716C9">
              <w:rPr>
                <w:rStyle w:val="Bold"/>
              </w:rPr>
              <w:t>Receipts</w:t>
            </w:r>
          </w:p>
        </w:tc>
        <w:tc>
          <w:tcPr>
            <w:tcW w:w="607" w:type="pct"/>
          </w:tcPr>
          <w:p w14:paraId="6FB0D191" w14:textId="68B4978F" w:rsidR="00417B1B" w:rsidRPr="003A36C2" w:rsidRDefault="00AC0BBF" w:rsidP="00054212">
            <w:pPr>
              <w:pStyle w:val="TableText"/>
              <w:cnfStyle w:val="000000000000" w:firstRow="0" w:lastRow="0" w:firstColumn="0" w:lastColumn="0" w:oddVBand="0" w:evenVBand="0" w:oddHBand="0" w:evenHBand="0" w:firstRowFirstColumn="0" w:firstRowLastColumn="0" w:lastRowFirstColumn="0" w:lastRowLastColumn="0"/>
            </w:pPr>
            <w:r>
              <w:t>N/A</w:t>
            </w:r>
          </w:p>
        </w:tc>
        <w:tc>
          <w:tcPr>
            <w:tcW w:w="607" w:type="pct"/>
          </w:tcPr>
          <w:p w14:paraId="6D6490F3" w14:textId="732731EC" w:rsidR="00417B1B" w:rsidRPr="003A36C2" w:rsidRDefault="00AC0BBF" w:rsidP="00054212">
            <w:pPr>
              <w:pStyle w:val="TableText"/>
              <w:cnfStyle w:val="000000000000" w:firstRow="0" w:lastRow="0" w:firstColumn="0" w:lastColumn="0" w:oddVBand="0" w:evenVBand="0" w:oddHBand="0" w:evenHBand="0" w:firstRowFirstColumn="0" w:firstRowLastColumn="0" w:lastRowFirstColumn="0" w:lastRowLastColumn="0"/>
            </w:pPr>
            <w:r>
              <w:t>N/A</w:t>
            </w:r>
          </w:p>
        </w:tc>
        <w:tc>
          <w:tcPr>
            <w:tcW w:w="607" w:type="pct"/>
          </w:tcPr>
          <w:p w14:paraId="46199C0F" w14:textId="41B316EE" w:rsidR="00417B1B" w:rsidRPr="003A36C2" w:rsidRDefault="00AC0BBF" w:rsidP="00054212">
            <w:pPr>
              <w:pStyle w:val="TableText"/>
              <w:cnfStyle w:val="000000000000" w:firstRow="0" w:lastRow="0" w:firstColumn="0" w:lastColumn="0" w:oddVBand="0" w:evenVBand="0" w:oddHBand="0" w:evenHBand="0" w:firstRowFirstColumn="0" w:firstRowLastColumn="0" w:lastRowFirstColumn="0" w:lastRowLastColumn="0"/>
            </w:pPr>
            <w:r>
              <w:t>N/A</w:t>
            </w:r>
          </w:p>
        </w:tc>
        <w:tc>
          <w:tcPr>
            <w:tcW w:w="606" w:type="pct"/>
          </w:tcPr>
          <w:p w14:paraId="5F84C6EF" w14:textId="0E838D65" w:rsidR="00417B1B" w:rsidRPr="003A36C2" w:rsidRDefault="00AC0BBF" w:rsidP="00054212">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3A36C2" w14:paraId="21A7AF31" w14:textId="77777777" w:rsidTr="00054212">
        <w:tc>
          <w:tcPr>
            <w:cnfStyle w:val="001000000000" w:firstRow="0" w:lastRow="0" w:firstColumn="1" w:lastColumn="0" w:oddVBand="0" w:evenVBand="0" w:oddHBand="0" w:evenHBand="0" w:firstRowFirstColumn="0" w:firstRowLastColumn="0" w:lastRowFirstColumn="0" w:lastRowLastColumn="0"/>
            <w:tcW w:w="2574" w:type="pct"/>
          </w:tcPr>
          <w:p w14:paraId="78FE2F91" w14:textId="77777777" w:rsidR="00417B1B" w:rsidRPr="003A36C2" w:rsidRDefault="00417B1B" w:rsidP="00054212">
            <w:pPr>
              <w:pStyle w:val="TableText"/>
            </w:pPr>
            <w:r w:rsidRPr="003A36C2">
              <w:t>Receipts from Government</w:t>
            </w:r>
          </w:p>
        </w:tc>
        <w:tc>
          <w:tcPr>
            <w:tcW w:w="607" w:type="pct"/>
          </w:tcPr>
          <w:p w14:paraId="4A73CA82" w14:textId="51C68ACA" w:rsidR="00417B1B" w:rsidRPr="003A36C2" w:rsidRDefault="004F4F99" w:rsidP="00054212">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Note113tablenote1 \r \h </w:instrText>
            </w:r>
            <w:r>
              <w:fldChar w:fldCharType="separate"/>
            </w:r>
            <w:r w:rsidR="0067082F">
              <w:t>(1)</w:t>
            </w:r>
            <w:r>
              <w:fldChar w:fldCharType="end"/>
            </w:r>
          </w:p>
        </w:tc>
        <w:tc>
          <w:tcPr>
            <w:tcW w:w="607" w:type="pct"/>
          </w:tcPr>
          <w:p w14:paraId="572CA861" w14:textId="77777777" w:rsidR="00417B1B" w:rsidRPr="003A36C2" w:rsidRDefault="00417B1B" w:rsidP="00054212">
            <w:pPr>
              <w:pStyle w:val="TableText"/>
              <w:cnfStyle w:val="000000000000" w:firstRow="0" w:lastRow="0" w:firstColumn="0" w:lastColumn="0" w:oddVBand="0" w:evenVBand="0" w:oddHBand="0" w:evenHBand="0" w:firstRowFirstColumn="0" w:firstRowLastColumn="0" w:lastRowFirstColumn="0" w:lastRowLastColumn="0"/>
            </w:pPr>
            <w:r w:rsidRPr="003A36C2">
              <w:t>572.8</w:t>
            </w:r>
          </w:p>
        </w:tc>
        <w:tc>
          <w:tcPr>
            <w:tcW w:w="607" w:type="pct"/>
          </w:tcPr>
          <w:p w14:paraId="67447232" w14:textId="77777777" w:rsidR="00417B1B" w:rsidRPr="003A36C2" w:rsidRDefault="00417B1B" w:rsidP="00054212">
            <w:pPr>
              <w:pStyle w:val="TableText"/>
              <w:cnfStyle w:val="000000000000" w:firstRow="0" w:lastRow="0" w:firstColumn="0" w:lastColumn="0" w:oddVBand="0" w:evenVBand="0" w:oddHBand="0" w:evenHBand="0" w:firstRowFirstColumn="0" w:firstRowLastColumn="0" w:lastRowFirstColumn="0" w:lastRowLastColumn="0"/>
            </w:pPr>
            <w:r w:rsidRPr="003A36C2">
              <w:t>590.4</w:t>
            </w:r>
          </w:p>
        </w:tc>
        <w:tc>
          <w:tcPr>
            <w:tcW w:w="606" w:type="pct"/>
          </w:tcPr>
          <w:p w14:paraId="47DDC3A7" w14:textId="77777777" w:rsidR="00417B1B" w:rsidRPr="003A36C2" w:rsidRDefault="00417B1B" w:rsidP="00054212">
            <w:pPr>
              <w:pStyle w:val="TableText"/>
              <w:cnfStyle w:val="000000000000" w:firstRow="0" w:lastRow="0" w:firstColumn="0" w:lastColumn="0" w:oddVBand="0" w:evenVBand="0" w:oddHBand="0" w:evenHBand="0" w:firstRowFirstColumn="0" w:firstRowLastColumn="0" w:lastRowFirstColumn="0" w:lastRowLastColumn="0"/>
            </w:pPr>
            <w:r w:rsidRPr="003A36C2">
              <w:t>17.5</w:t>
            </w:r>
          </w:p>
        </w:tc>
      </w:tr>
      <w:tr w:rsidR="00417B1B" w:rsidRPr="003A36C2" w14:paraId="4AD842CC" w14:textId="77777777" w:rsidTr="00054212">
        <w:tc>
          <w:tcPr>
            <w:cnfStyle w:val="001000000000" w:firstRow="0" w:lastRow="0" w:firstColumn="1" w:lastColumn="0" w:oddVBand="0" w:evenVBand="0" w:oddHBand="0" w:evenHBand="0" w:firstRowFirstColumn="0" w:firstRowLastColumn="0" w:lastRowFirstColumn="0" w:lastRowLastColumn="0"/>
            <w:tcW w:w="2574" w:type="pct"/>
          </w:tcPr>
          <w:p w14:paraId="38F8B641" w14:textId="77777777" w:rsidR="00417B1B" w:rsidRPr="003A36C2" w:rsidRDefault="00417B1B" w:rsidP="00054212">
            <w:pPr>
              <w:pStyle w:val="TableText"/>
            </w:pPr>
            <w:r w:rsidRPr="003A36C2">
              <w:t>Receipts from other entities</w:t>
            </w:r>
          </w:p>
        </w:tc>
        <w:tc>
          <w:tcPr>
            <w:tcW w:w="607" w:type="pct"/>
          </w:tcPr>
          <w:p w14:paraId="3874B215" w14:textId="1D7D2C22" w:rsidR="00417B1B" w:rsidRPr="003A36C2" w:rsidRDefault="004F4F99" w:rsidP="00054212">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Note113tablenote2 \r \h </w:instrText>
            </w:r>
            <w:r>
              <w:fldChar w:fldCharType="separate"/>
            </w:r>
            <w:r w:rsidR="0067082F">
              <w:t>(2)</w:t>
            </w:r>
            <w:r>
              <w:fldChar w:fldCharType="end"/>
            </w:r>
          </w:p>
        </w:tc>
        <w:tc>
          <w:tcPr>
            <w:tcW w:w="607" w:type="pct"/>
          </w:tcPr>
          <w:p w14:paraId="6FE09AA1" w14:textId="77777777" w:rsidR="00417B1B" w:rsidRPr="003A36C2" w:rsidRDefault="00417B1B" w:rsidP="00054212">
            <w:pPr>
              <w:pStyle w:val="TableText"/>
              <w:cnfStyle w:val="000000000000" w:firstRow="0" w:lastRow="0" w:firstColumn="0" w:lastColumn="0" w:oddVBand="0" w:evenVBand="0" w:oddHBand="0" w:evenHBand="0" w:firstRowFirstColumn="0" w:firstRowLastColumn="0" w:lastRowFirstColumn="0" w:lastRowLastColumn="0"/>
            </w:pPr>
            <w:r w:rsidRPr="003A36C2">
              <w:t>17.6</w:t>
            </w:r>
          </w:p>
        </w:tc>
        <w:tc>
          <w:tcPr>
            <w:tcW w:w="607" w:type="pct"/>
          </w:tcPr>
          <w:p w14:paraId="16990BE0" w14:textId="77777777" w:rsidR="00417B1B" w:rsidRPr="003A36C2" w:rsidRDefault="00417B1B" w:rsidP="00054212">
            <w:pPr>
              <w:pStyle w:val="TableText"/>
              <w:cnfStyle w:val="000000000000" w:firstRow="0" w:lastRow="0" w:firstColumn="0" w:lastColumn="0" w:oddVBand="0" w:evenVBand="0" w:oddHBand="0" w:evenHBand="0" w:firstRowFirstColumn="0" w:firstRowLastColumn="0" w:lastRowFirstColumn="0" w:lastRowLastColumn="0"/>
            </w:pPr>
            <w:r w:rsidRPr="003A36C2">
              <w:t>20.5</w:t>
            </w:r>
          </w:p>
        </w:tc>
        <w:tc>
          <w:tcPr>
            <w:tcW w:w="606" w:type="pct"/>
          </w:tcPr>
          <w:p w14:paraId="08694DBF" w14:textId="77777777" w:rsidR="00417B1B" w:rsidRPr="003A36C2" w:rsidRDefault="00417B1B" w:rsidP="00054212">
            <w:pPr>
              <w:pStyle w:val="TableText"/>
              <w:cnfStyle w:val="000000000000" w:firstRow="0" w:lastRow="0" w:firstColumn="0" w:lastColumn="0" w:oddVBand="0" w:evenVBand="0" w:oddHBand="0" w:evenHBand="0" w:firstRowFirstColumn="0" w:firstRowLastColumn="0" w:lastRowFirstColumn="0" w:lastRowLastColumn="0"/>
            </w:pPr>
            <w:r w:rsidRPr="003A36C2">
              <w:t>2.9</w:t>
            </w:r>
          </w:p>
        </w:tc>
      </w:tr>
      <w:tr w:rsidR="00417B1B" w:rsidRPr="003A36C2" w14:paraId="11982E24" w14:textId="77777777" w:rsidTr="00054212">
        <w:tc>
          <w:tcPr>
            <w:cnfStyle w:val="001000000000" w:firstRow="0" w:lastRow="0" w:firstColumn="1" w:lastColumn="0" w:oddVBand="0" w:evenVBand="0" w:oddHBand="0" w:evenHBand="0" w:firstRowFirstColumn="0" w:firstRowLastColumn="0" w:lastRowFirstColumn="0" w:lastRowLastColumn="0"/>
            <w:tcW w:w="2574" w:type="pct"/>
            <w:tcBorders>
              <w:bottom w:val="single" w:sz="4" w:space="0" w:color="auto"/>
            </w:tcBorders>
          </w:tcPr>
          <w:p w14:paraId="65875E9A" w14:textId="77777777" w:rsidR="00417B1B" w:rsidRPr="003A36C2" w:rsidRDefault="00417B1B" w:rsidP="00054212">
            <w:pPr>
              <w:pStyle w:val="TableText"/>
            </w:pPr>
            <w:r w:rsidRPr="003A36C2">
              <w:t>Goods and services tax recovered from the ATO</w:t>
            </w:r>
          </w:p>
        </w:tc>
        <w:tc>
          <w:tcPr>
            <w:tcW w:w="607" w:type="pct"/>
            <w:tcBorders>
              <w:bottom w:val="single" w:sz="4" w:space="0" w:color="auto"/>
            </w:tcBorders>
          </w:tcPr>
          <w:p w14:paraId="154539A0" w14:textId="7CC79C4F" w:rsidR="00417B1B" w:rsidRPr="003A36C2" w:rsidRDefault="004F4F99" w:rsidP="00054212">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Note113tablenote3 \r \h </w:instrText>
            </w:r>
            <w:r>
              <w:fldChar w:fldCharType="separate"/>
            </w:r>
            <w:r w:rsidR="0067082F">
              <w:t>(3)</w:t>
            </w:r>
            <w:r>
              <w:fldChar w:fldCharType="end"/>
            </w:r>
          </w:p>
        </w:tc>
        <w:tc>
          <w:tcPr>
            <w:tcW w:w="607" w:type="pct"/>
            <w:tcBorders>
              <w:bottom w:val="single" w:sz="4" w:space="0" w:color="auto"/>
            </w:tcBorders>
          </w:tcPr>
          <w:p w14:paraId="1BC07662" w14:textId="77777777" w:rsidR="00417B1B" w:rsidRPr="003A36C2" w:rsidRDefault="00417B1B" w:rsidP="00054212">
            <w:pPr>
              <w:pStyle w:val="TableText"/>
              <w:cnfStyle w:val="000000000000" w:firstRow="0" w:lastRow="0" w:firstColumn="0" w:lastColumn="0" w:oddVBand="0" w:evenVBand="0" w:oddHBand="0" w:evenHBand="0" w:firstRowFirstColumn="0" w:firstRowLastColumn="0" w:lastRowFirstColumn="0" w:lastRowLastColumn="0"/>
            </w:pPr>
            <w:r w:rsidRPr="003A36C2">
              <w:t>0</w:t>
            </w:r>
          </w:p>
        </w:tc>
        <w:tc>
          <w:tcPr>
            <w:tcW w:w="607" w:type="pct"/>
            <w:tcBorders>
              <w:bottom w:val="single" w:sz="4" w:space="0" w:color="auto"/>
            </w:tcBorders>
          </w:tcPr>
          <w:p w14:paraId="418A5D7A" w14:textId="77777777" w:rsidR="00417B1B" w:rsidRPr="003A36C2" w:rsidRDefault="00417B1B" w:rsidP="00054212">
            <w:pPr>
              <w:pStyle w:val="TableText"/>
              <w:cnfStyle w:val="000000000000" w:firstRow="0" w:lastRow="0" w:firstColumn="0" w:lastColumn="0" w:oddVBand="0" w:evenVBand="0" w:oddHBand="0" w:evenHBand="0" w:firstRowFirstColumn="0" w:firstRowLastColumn="0" w:lastRowFirstColumn="0" w:lastRowLastColumn="0"/>
            </w:pPr>
            <w:r w:rsidRPr="003A36C2">
              <w:t>19.8</w:t>
            </w:r>
          </w:p>
        </w:tc>
        <w:tc>
          <w:tcPr>
            <w:tcW w:w="606" w:type="pct"/>
            <w:tcBorders>
              <w:bottom w:val="single" w:sz="4" w:space="0" w:color="auto"/>
            </w:tcBorders>
          </w:tcPr>
          <w:p w14:paraId="7430DCEC" w14:textId="77777777" w:rsidR="00417B1B" w:rsidRPr="003A36C2" w:rsidRDefault="00417B1B" w:rsidP="00054212">
            <w:pPr>
              <w:pStyle w:val="TableText"/>
              <w:cnfStyle w:val="000000000000" w:firstRow="0" w:lastRow="0" w:firstColumn="0" w:lastColumn="0" w:oddVBand="0" w:evenVBand="0" w:oddHBand="0" w:evenHBand="0" w:firstRowFirstColumn="0" w:firstRowLastColumn="0" w:lastRowFirstColumn="0" w:lastRowLastColumn="0"/>
            </w:pPr>
            <w:r w:rsidRPr="003A36C2">
              <w:t>19.8</w:t>
            </w:r>
          </w:p>
        </w:tc>
      </w:tr>
      <w:tr w:rsidR="00417B1B" w:rsidRPr="00054212" w14:paraId="6A62C761" w14:textId="77777777" w:rsidTr="00054212">
        <w:tc>
          <w:tcPr>
            <w:cnfStyle w:val="001000000000" w:firstRow="0" w:lastRow="0" w:firstColumn="1" w:lastColumn="0" w:oddVBand="0" w:evenVBand="0" w:oddHBand="0" w:evenHBand="0" w:firstRowFirstColumn="0" w:firstRowLastColumn="0" w:lastRowFirstColumn="0" w:lastRowLastColumn="0"/>
            <w:tcW w:w="2574" w:type="pct"/>
            <w:tcBorders>
              <w:top w:val="single" w:sz="4" w:space="0" w:color="auto"/>
              <w:bottom w:val="single" w:sz="4" w:space="0" w:color="auto"/>
            </w:tcBorders>
            <w:shd w:val="clear" w:color="auto" w:fill="auto"/>
          </w:tcPr>
          <w:p w14:paraId="162EDDD8" w14:textId="77777777" w:rsidR="00417B1B" w:rsidRPr="00054212" w:rsidRDefault="00417B1B" w:rsidP="00054212">
            <w:pPr>
              <w:pStyle w:val="TableText"/>
              <w:rPr>
                <w:rStyle w:val="Bold"/>
              </w:rPr>
            </w:pPr>
            <w:r w:rsidRPr="00054212">
              <w:rPr>
                <w:rStyle w:val="Bold"/>
              </w:rPr>
              <w:t>Total receipts</w:t>
            </w:r>
          </w:p>
        </w:tc>
        <w:tc>
          <w:tcPr>
            <w:tcW w:w="607" w:type="pct"/>
            <w:tcBorders>
              <w:top w:val="single" w:sz="4" w:space="0" w:color="auto"/>
              <w:bottom w:val="single" w:sz="4" w:space="0" w:color="auto"/>
            </w:tcBorders>
            <w:shd w:val="clear" w:color="auto" w:fill="auto"/>
          </w:tcPr>
          <w:p w14:paraId="1F0154E1" w14:textId="67D40281" w:rsidR="00417B1B" w:rsidRPr="00054212" w:rsidRDefault="00AC0BBF" w:rsidP="000542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054212">
              <w:rPr>
                <w:rStyle w:val="Bold"/>
              </w:rPr>
              <w:t>N/A</w:t>
            </w:r>
          </w:p>
        </w:tc>
        <w:tc>
          <w:tcPr>
            <w:tcW w:w="607" w:type="pct"/>
            <w:tcBorders>
              <w:top w:val="single" w:sz="4" w:space="0" w:color="auto"/>
              <w:bottom w:val="single" w:sz="4" w:space="0" w:color="auto"/>
            </w:tcBorders>
            <w:shd w:val="clear" w:color="auto" w:fill="auto"/>
          </w:tcPr>
          <w:p w14:paraId="1121F211" w14:textId="77777777" w:rsidR="00417B1B" w:rsidRPr="00054212" w:rsidRDefault="00417B1B" w:rsidP="000542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054212">
              <w:rPr>
                <w:rStyle w:val="Bold"/>
              </w:rPr>
              <w:t>590.4</w:t>
            </w:r>
          </w:p>
        </w:tc>
        <w:tc>
          <w:tcPr>
            <w:tcW w:w="607" w:type="pct"/>
            <w:tcBorders>
              <w:top w:val="single" w:sz="4" w:space="0" w:color="auto"/>
              <w:bottom w:val="single" w:sz="4" w:space="0" w:color="auto"/>
            </w:tcBorders>
            <w:shd w:val="clear" w:color="auto" w:fill="auto"/>
          </w:tcPr>
          <w:p w14:paraId="5E501DBD" w14:textId="77777777" w:rsidR="00417B1B" w:rsidRPr="00054212" w:rsidRDefault="00417B1B" w:rsidP="000542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054212">
              <w:rPr>
                <w:rStyle w:val="Bold"/>
              </w:rPr>
              <w:t>630.7</w:t>
            </w:r>
          </w:p>
        </w:tc>
        <w:tc>
          <w:tcPr>
            <w:tcW w:w="606" w:type="pct"/>
            <w:tcBorders>
              <w:top w:val="single" w:sz="4" w:space="0" w:color="auto"/>
              <w:bottom w:val="single" w:sz="4" w:space="0" w:color="auto"/>
            </w:tcBorders>
            <w:shd w:val="clear" w:color="auto" w:fill="auto"/>
          </w:tcPr>
          <w:p w14:paraId="4291B1E7" w14:textId="77777777" w:rsidR="00417B1B" w:rsidRPr="00054212" w:rsidRDefault="00417B1B" w:rsidP="000542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054212">
              <w:rPr>
                <w:rStyle w:val="Bold"/>
              </w:rPr>
              <w:t>40.3</w:t>
            </w:r>
          </w:p>
        </w:tc>
      </w:tr>
      <w:tr w:rsidR="00417B1B" w:rsidRPr="003A36C2" w14:paraId="623C8E7C" w14:textId="77777777" w:rsidTr="00054212">
        <w:tc>
          <w:tcPr>
            <w:cnfStyle w:val="001000000000" w:firstRow="0" w:lastRow="0" w:firstColumn="1" w:lastColumn="0" w:oddVBand="0" w:evenVBand="0" w:oddHBand="0" w:evenHBand="0" w:firstRowFirstColumn="0" w:firstRowLastColumn="0" w:lastRowFirstColumn="0" w:lastRowLastColumn="0"/>
            <w:tcW w:w="2574" w:type="pct"/>
            <w:tcBorders>
              <w:top w:val="single" w:sz="4" w:space="0" w:color="auto"/>
            </w:tcBorders>
          </w:tcPr>
          <w:p w14:paraId="6A87B39F" w14:textId="77777777" w:rsidR="00417B1B" w:rsidRPr="002D6DAF" w:rsidRDefault="00417B1B" w:rsidP="00054212">
            <w:pPr>
              <w:pStyle w:val="TableText"/>
              <w:rPr>
                <w:rStyle w:val="Bold"/>
              </w:rPr>
            </w:pPr>
            <w:r w:rsidRPr="002D6DAF">
              <w:rPr>
                <w:rStyle w:val="Bold"/>
              </w:rPr>
              <w:t>Payments</w:t>
            </w:r>
          </w:p>
        </w:tc>
        <w:tc>
          <w:tcPr>
            <w:tcW w:w="607" w:type="pct"/>
            <w:tcBorders>
              <w:top w:val="single" w:sz="4" w:space="0" w:color="auto"/>
            </w:tcBorders>
          </w:tcPr>
          <w:p w14:paraId="7302BD5D" w14:textId="4B70EC26" w:rsidR="00417B1B" w:rsidRPr="003A36C2" w:rsidRDefault="00AC0BBF" w:rsidP="00054212">
            <w:pPr>
              <w:pStyle w:val="TableText"/>
              <w:cnfStyle w:val="000000000000" w:firstRow="0" w:lastRow="0" w:firstColumn="0" w:lastColumn="0" w:oddVBand="0" w:evenVBand="0" w:oddHBand="0" w:evenHBand="0" w:firstRowFirstColumn="0" w:firstRowLastColumn="0" w:lastRowFirstColumn="0" w:lastRowLastColumn="0"/>
            </w:pPr>
            <w:r>
              <w:t>N/A</w:t>
            </w:r>
          </w:p>
        </w:tc>
        <w:tc>
          <w:tcPr>
            <w:tcW w:w="607" w:type="pct"/>
            <w:tcBorders>
              <w:top w:val="single" w:sz="4" w:space="0" w:color="auto"/>
            </w:tcBorders>
          </w:tcPr>
          <w:p w14:paraId="4B279A7C" w14:textId="46204D1D" w:rsidR="00417B1B" w:rsidRPr="003A36C2" w:rsidRDefault="00AC0BBF" w:rsidP="00054212">
            <w:pPr>
              <w:pStyle w:val="TableText"/>
              <w:cnfStyle w:val="000000000000" w:firstRow="0" w:lastRow="0" w:firstColumn="0" w:lastColumn="0" w:oddVBand="0" w:evenVBand="0" w:oddHBand="0" w:evenHBand="0" w:firstRowFirstColumn="0" w:firstRowLastColumn="0" w:lastRowFirstColumn="0" w:lastRowLastColumn="0"/>
            </w:pPr>
            <w:r>
              <w:t>N/A</w:t>
            </w:r>
          </w:p>
        </w:tc>
        <w:tc>
          <w:tcPr>
            <w:tcW w:w="607" w:type="pct"/>
            <w:tcBorders>
              <w:top w:val="single" w:sz="4" w:space="0" w:color="auto"/>
            </w:tcBorders>
          </w:tcPr>
          <w:p w14:paraId="495E7112" w14:textId="603B2D2C" w:rsidR="00417B1B" w:rsidRPr="003A36C2" w:rsidRDefault="00AC0BBF" w:rsidP="00054212">
            <w:pPr>
              <w:pStyle w:val="TableText"/>
              <w:cnfStyle w:val="000000000000" w:firstRow="0" w:lastRow="0" w:firstColumn="0" w:lastColumn="0" w:oddVBand="0" w:evenVBand="0" w:oddHBand="0" w:evenHBand="0" w:firstRowFirstColumn="0" w:firstRowLastColumn="0" w:lastRowFirstColumn="0" w:lastRowLastColumn="0"/>
            </w:pPr>
            <w:r>
              <w:t>N/A</w:t>
            </w:r>
          </w:p>
        </w:tc>
        <w:tc>
          <w:tcPr>
            <w:tcW w:w="606" w:type="pct"/>
            <w:tcBorders>
              <w:top w:val="single" w:sz="4" w:space="0" w:color="auto"/>
            </w:tcBorders>
          </w:tcPr>
          <w:p w14:paraId="47249A34" w14:textId="5940D071" w:rsidR="00417B1B" w:rsidRPr="003A36C2" w:rsidRDefault="00AC0BBF" w:rsidP="00054212">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3A36C2" w14:paraId="4AFEF34C" w14:textId="77777777" w:rsidTr="00054212">
        <w:tc>
          <w:tcPr>
            <w:cnfStyle w:val="001000000000" w:firstRow="0" w:lastRow="0" w:firstColumn="1" w:lastColumn="0" w:oddVBand="0" w:evenVBand="0" w:oddHBand="0" w:evenHBand="0" w:firstRowFirstColumn="0" w:firstRowLastColumn="0" w:lastRowFirstColumn="0" w:lastRowLastColumn="0"/>
            <w:tcW w:w="2574" w:type="pct"/>
          </w:tcPr>
          <w:p w14:paraId="483323D5" w14:textId="77777777" w:rsidR="00417B1B" w:rsidRPr="003A36C2" w:rsidRDefault="00417B1B" w:rsidP="00054212">
            <w:pPr>
              <w:pStyle w:val="TableText"/>
            </w:pPr>
            <w:r w:rsidRPr="003A36C2">
              <w:lastRenderedPageBreak/>
              <w:t xml:space="preserve">Payments to suppliers and employees </w:t>
            </w:r>
          </w:p>
        </w:tc>
        <w:tc>
          <w:tcPr>
            <w:tcW w:w="607" w:type="pct"/>
          </w:tcPr>
          <w:p w14:paraId="6CF274B9" w14:textId="202E58FF" w:rsidR="00417B1B" w:rsidRPr="003A36C2" w:rsidRDefault="00976366" w:rsidP="00976366">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Note1134 \n \h </w:instrText>
            </w:r>
            <w:r>
              <w:fldChar w:fldCharType="separate"/>
            </w:r>
            <w:r w:rsidR="0067082F">
              <w:t>(4)</w:t>
            </w:r>
            <w:r>
              <w:fldChar w:fldCharType="end"/>
            </w:r>
            <w:r w:rsidR="004E222A">
              <w:fldChar w:fldCharType="begin"/>
            </w:r>
            <w:r w:rsidR="004E222A">
              <w:instrText xml:space="preserve"> REF Note113tablenote4 \r \h </w:instrText>
            </w:r>
            <w:r w:rsidR="004E222A">
              <w:fldChar w:fldCharType="separate"/>
            </w:r>
            <w:r w:rsidR="0067082F">
              <w:rPr>
                <w:b/>
                <w:bCs/>
                <w:lang w:val="en-US"/>
              </w:rPr>
              <w:t>Error! Reference source not found.</w:t>
            </w:r>
            <w:r w:rsidR="004E222A">
              <w:fldChar w:fldCharType="end"/>
            </w:r>
          </w:p>
        </w:tc>
        <w:tc>
          <w:tcPr>
            <w:tcW w:w="607" w:type="pct"/>
          </w:tcPr>
          <w:p w14:paraId="2C74CEF3" w14:textId="77777777" w:rsidR="00417B1B" w:rsidRPr="003A36C2" w:rsidRDefault="00417B1B" w:rsidP="00054212">
            <w:pPr>
              <w:pStyle w:val="TableText"/>
              <w:cnfStyle w:val="000000000000" w:firstRow="0" w:lastRow="0" w:firstColumn="0" w:lastColumn="0" w:oddVBand="0" w:evenVBand="0" w:oddHBand="0" w:evenHBand="0" w:firstRowFirstColumn="0" w:firstRowLastColumn="0" w:lastRowFirstColumn="0" w:lastRowLastColumn="0"/>
            </w:pPr>
            <w:r w:rsidRPr="003A36C2">
              <w:t>(513.5)</w:t>
            </w:r>
          </w:p>
        </w:tc>
        <w:tc>
          <w:tcPr>
            <w:tcW w:w="607" w:type="pct"/>
          </w:tcPr>
          <w:p w14:paraId="18340FEE" w14:textId="77777777" w:rsidR="00417B1B" w:rsidRPr="003A36C2" w:rsidRDefault="00417B1B" w:rsidP="00054212">
            <w:pPr>
              <w:pStyle w:val="TableText"/>
              <w:cnfStyle w:val="000000000000" w:firstRow="0" w:lastRow="0" w:firstColumn="0" w:lastColumn="0" w:oddVBand="0" w:evenVBand="0" w:oddHBand="0" w:evenHBand="0" w:firstRowFirstColumn="0" w:firstRowLastColumn="0" w:lastRowFirstColumn="0" w:lastRowLastColumn="0"/>
            </w:pPr>
            <w:r w:rsidRPr="003A36C2">
              <w:t>(498.3)</w:t>
            </w:r>
          </w:p>
        </w:tc>
        <w:tc>
          <w:tcPr>
            <w:tcW w:w="606" w:type="pct"/>
          </w:tcPr>
          <w:p w14:paraId="2053D429" w14:textId="77777777" w:rsidR="00417B1B" w:rsidRPr="003A36C2" w:rsidRDefault="00417B1B" w:rsidP="00054212">
            <w:pPr>
              <w:pStyle w:val="TableText"/>
              <w:cnfStyle w:val="000000000000" w:firstRow="0" w:lastRow="0" w:firstColumn="0" w:lastColumn="0" w:oddVBand="0" w:evenVBand="0" w:oddHBand="0" w:evenHBand="0" w:firstRowFirstColumn="0" w:firstRowLastColumn="0" w:lastRowFirstColumn="0" w:lastRowLastColumn="0"/>
            </w:pPr>
            <w:r w:rsidRPr="003A36C2">
              <w:t>15.1</w:t>
            </w:r>
          </w:p>
        </w:tc>
      </w:tr>
      <w:tr w:rsidR="00417B1B" w:rsidRPr="003A36C2" w14:paraId="3E7C2084" w14:textId="77777777" w:rsidTr="00054212">
        <w:tc>
          <w:tcPr>
            <w:cnfStyle w:val="001000000000" w:firstRow="0" w:lastRow="0" w:firstColumn="1" w:lastColumn="0" w:oddVBand="0" w:evenVBand="0" w:oddHBand="0" w:evenHBand="0" w:firstRowFirstColumn="0" w:firstRowLastColumn="0" w:lastRowFirstColumn="0" w:lastRowLastColumn="0"/>
            <w:tcW w:w="2574" w:type="pct"/>
          </w:tcPr>
          <w:p w14:paraId="31C8929C" w14:textId="77777777" w:rsidR="00417B1B" w:rsidRPr="003A36C2" w:rsidRDefault="00417B1B" w:rsidP="00054212">
            <w:pPr>
              <w:pStyle w:val="TableText"/>
            </w:pPr>
            <w:r w:rsidRPr="003A36C2">
              <w:t>Payments of grants and other transfers</w:t>
            </w:r>
          </w:p>
        </w:tc>
        <w:tc>
          <w:tcPr>
            <w:tcW w:w="607" w:type="pct"/>
          </w:tcPr>
          <w:p w14:paraId="76AD4901" w14:textId="2ED54224" w:rsidR="00417B1B" w:rsidRPr="003A36C2" w:rsidRDefault="004F4F99" w:rsidP="00054212">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Note113tablenote5 \r \h </w:instrText>
            </w:r>
            <w:r>
              <w:fldChar w:fldCharType="separate"/>
            </w:r>
            <w:r w:rsidR="0067082F">
              <w:t>(5)</w:t>
            </w:r>
            <w:r>
              <w:fldChar w:fldCharType="end"/>
            </w:r>
          </w:p>
        </w:tc>
        <w:tc>
          <w:tcPr>
            <w:tcW w:w="607" w:type="pct"/>
          </w:tcPr>
          <w:p w14:paraId="70D69F80" w14:textId="77777777" w:rsidR="00417B1B" w:rsidRPr="003A36C2" w:rsidRDefault="00417B1B" w:rsidP="00054212">
            <w:pPr>
              <w:pStyle w:val="TableText"/>
              <w:cnfStyle w:val="000000000000" w:firstRow="0" w:lastRow="0" w:firstColumn="0" w:lastColumn="0" w:oddVBand="0" w:evenVBand="0" w:oddHBand="0" w:evenHBand="0" w:firstRowFirstColumn="0" w:firstRowLastColumn="0" w:lastRowFirstColumn="0" w:lastRowLastColumn="0"/>
            </w:pPr>
            <w:r w:rsidRPr="003A36C2">
              <w:t>(2.6)</w:t>
            </w:r>
          </w:p>
        </w:tc>
        <w:tc>
          <w:tcPr>
            <w:tcW w:w="607" w:type="pct"/>
          </w:tcPr>
          <w:p w14:paraId="74B1E051" w14:textId="77777777" w:rsidR="00417B1B" w:rsidRPr="003A36C2" w:rsidRDefault="00417B1B" w:rsidP="00054212">
            <w:pPr>
              <w:pStyle w:val="TableText"/>
              <w:cnfStyle w:val="000000000000" w:firstRow="0" w:lastRow="0" w:firstColumn="0" w:lastColumn="0" w:oddVBand="0" w:evenVBand="0" w:oddHBand="0" w:evenHBand="0" w:firstRowFirstColumn="0" w:firstRowLastColumn="0" w:lastRowFirstColumn="0" w:lastRowLastColumn="0"/>
            </w:pPr>
            <w:r w:rsidRPr="003A36C2">
              <w:t>(7.3)</w:t>
            </w:r>
          </w:p>
        </w:tc>
        <w:tc>
          <w:tcPr>
            <w:tcW w:w="606" w:type="pct"/>
          </w:tcPr>
          <w:p w14:paraId="66F77624" w14:textId="77777777" w:rsidR="00417B1B" w:rsidRPr="003A36C2" w:rsidRDefault="00417B1B" w:rsidP="00054212">
            <w:pPr>
              <w:pStyle w:val="TableText"/>
              <w:cnfStyle w:val="000000000000" w:firstRow="0" w:lastRow="0" w:firstColumn="0" w:lastColumn="0" w:oddVBand="0" w:evenVBand="0" w:oddHBand="0" w:evenHBand="0" w:firstRowFirstColumn="0" w:firstRowLastColumn="0" w:lastRowFirstColumn="0" w:lastRowLastColumn="0"/>
            </w:pPr>
            <w:r w:rsidRPr="003A36C2">
              <w:t>(4.8)</w:t>
            </w:r>
          </w:p>
        </w:tc>
      </w:tr>
      <w:tr w:rsidR="00417B1B" w:rsidRPr="003A36C2" w14:paraId="7B6EB28D" w14:textId="77777777" w:rsidTr="00054212">
        <w:tc>
          <w:tcPr>
            <w:cnfStyle w:val="001000000000" w:firstRow="0" w:lastRow="0" w:firstColumn="1" w:lastColumn="0" w:oddVBand="0" w:evenVBand="0" w:oddHBand="0" w:evenHBand="0" w:firstRowFirstColumn="0" w:firstRowLastColumn="0" w:lastRowFirstColumn="0" w:lastRowLastColumn="0"/>
            <w:tcW w:w="2574" w:type="pct"/>
          </w:tcPr>
          <w:p w14:paraId="3AF82ED6" w14:textId="77777777" w:rsidR="00417B1B" w:rsidRPr="003A36C2" w:rsidRDefault="00417B1B" w:rsidP="00054212">
            <w:pPr>
              <w:pStyle w:val="TableText"/>
            </w:pPr>
            <w:r w:rsidRPr="003A36C2">
              <w:t>Capital assets charge payments</w:t>
            </w:r>
          </w:p>
        </w:tc>
        <w:tc>
          <w:tcPr>
            <w:tcW w:w="607" w:type="pct"/>
          </w:tcPr>
          <w:p w14:paraId="5E299B23" w14:textId="268968A0" w:rsidR="00417B1B" w:rsidRPr="003A36C2" w:rsidRDefault="00AC0BBF" w:rsidP="00054212">
            <w:pPr>
              <w:pStyle w:val="TableText"/>
              <w:cnfStyle w:val="000000000000" w:firstRow="0" w:lastRow="0" w:firstColumn="0" w:lastColumn="0" w:oddVBand="0" w:evenVBand="0" w:oddHBand="0" w:evenHBand="0" w:firstRowFirstColumn="0" w:firstRowLastColumn="0" w:lastRowFirstColumn="0" w:lastRowLastColumn="0"/>
            </w:pPr>
            <w:r>
              <w:t>N/A</w:t>
            </w:r>
          </w:p>
        </w:tc>
        <w:tc>
          <w:tcPr>
            <w:tcW w:w="607" w:type="pct"/>
          </w:tcPr>
          <w:p w14:paraId="7D316DEB" w14:textId="77777777" w:rsidR="00417B1B" w:rsidRPr="003A36C2" w:rsidRDefault="00417B1B" w:rsidP="00054212">
            <w:pPr>
              <w:pStyle w:val="TableText"/>
              <w:cnfStyle w:val="000000000000" w:firstRow="0" w:lastRow="0" w:firstColumn="0" w:lastColumn="0" w:oddVBand="0" w:evenVBand="0" w:oddHBand="0" w:evenHBand="0" w:firstRowFirstColumn="0" w:firstRowLastColumn="0" w:lastRowFirstColumn="0" w:lastRowLastColumn="0"/>
            </w:pPr>
            <w:r w:rsidRPr="003A36C2">
              <w:t>(45.4)</w:t>
            </w:r>
          </w:p>
        </w:tc>
        <w:tc>
          <w:tcPr>
            <w:tcW w:w="607" w:type="pct"/>
          </w:tcPr>
          <w:p w14:paraId="6C52D943" w14:textId="77777777" w:rsidR="00417B1B" w:rsidRPr="003A36C2" w:rsidRDefault="00417B1B" w:rsidP="00054212">
            <w:pPr>
              <w:pStyle w:val="TableText"/>
              <w:cnfStyle w:val="000000000000" w:firstRow="0" w:lastRow="0" w:firstColumn="0" w:lastColumn="0" w:oddVBand="0" w:evenVBand="0" w:oddHBand="0" w:evenHBand="0" w:firstRowFirstColumn="0" w:firstRowLastColumn="0" w:lastRowFirstColumn="0" w:lastRowLastColumn="0"/>
            </w:pPr>
            <w:r w:rsidRPr="003A36C2">
              <w:t>(45.5)</w:t>
            </w:r>
          </w:p>
        </w:tc>
        <w:tc>
          <w:tcPr>
            <w:tcW w:w="606" w:type="pct"/>
          </w:tcPr>
          <w:p w14:paraId="4165DA26" w14:textId="77777777" w:rsidR="00417B1B" w:rsidRPr="003A36C2" w:rsidRDefault="00417B1B" w:rsidP="00054212">
            <w:pPr>
              <w:pStyle w:val="TableText"/>
              <w:cnfStyle w:val="000000000000" w:firstRow="0" w:lastRow="0" w:firstColumn="0" w:lastColumn="0" w:oddVBand="0" w:evenVBand="0" w:oddHBand="0" w:evenHBand="0" w:firstRowFirstColumn="0" w:firstRowLastColumn="0" w:lastRowFirstColumn="0" w:lastRowLastColumn="0"/>
            </w:pPr>
            <w:r w:rsidRPr="003A36C2">
              <w:t>(0.1)</w:t>
            </w:r>
          </w:p>
        </w:tc>
      </w:tr>
      <w:tr w:rsidR="00417B1B" w:rsidRPr="003A36C2" w14:paraId="7842092A" w14:textId="77777777" w:rsidTr="00054212">
        <w:tc>
          <w:tcPr>
            <w:cnfStyle w:val="001000000000" w:firstRow="0" w:lastRow="0" w:firstColumn="1" w:lastColumn="0" w:oddVBand="0" w:evenVBand="0" w:oddHBand="0" w:evenHBand="0" w:firstRowFirstColumn="0" w:firstRowLastColumn="0" w:lastRowFirstColumn="0" w:lastRowLastColumn="0"/>
            <w:tcW w:w="2574" w:type="pct"/>
            <w:tcBorders>
              <w:bottom w:val="single" w:sz="4" w:space="0" w:color="auto"/>
            </w:tcBorders>
          </w:tcPr>
          <w:p w14:paraId="60C4C7C0" w14:textId="77777777" w:rsidR="00417B1B" w:rsidRPr="003A36C2" w:rsidRDefault="00417B1B" w:rsidP="00054212">
            <w:pPr>
              <w:pStyle w:val="TableText"/>
            </w:pPr>
            <w:r w:rsidRPr="003A36C2">
              <w:t>Interest and other costs of finance paid</w:t>
            </w:r>
          </w:p>
        </w:tc>
        <w:tc>
          <w:tcPr>
            <w:tcW w:w="607" w:type="pct"/>
            <w:tcBorders>
              <w:bottom w:val="single" w:sz="4" w:space="0" w:color="auto"/>
            </w:tcBorders>
          </w:tcPr>
          <w:p w14:paraId="78300CC1" w14:textId="007F9959" w:rsidR="00417B1B" w:rsidRPr="003A36C2" w:rsidRDefault="00AC0BBF" w:rsidP="00054212">
            <w:pPr>
              <w:pStyle w:val="TableText"/>
              <w:cnfStyle w:val="000000000000" w:firstRow="0" w:lastRow="0" w:firstColumn="0" w:lastColumn="0" w:oddVBand="0" w:evenVBand="0" w:oddHBand="0" w:evenHBand="0" w:firstRowFirstColumn="0" w:firstRowLastColumn="0" w:lastRowFirstColumn="0" w:lastRowLastColumn="0"/>
            </w:pPr>
            <w:r>
              <w:t>N/A</w:t>
            </w:r>
          </w:p>
        </w:tc>
        <w:tc>
          <w:tcPr>
            <w:tcW w:w="607" w:type="pct"/>
            <w:tcBorders>
              <w:bottom w:val="single" w:sz="4" w:space="0" w:color="auto"/>
            </w:tcBorders>
          </w:tcPr>
          <w:p w14:paraId="6666398D" w14:textId="77777777" w:rsidR="00417B1B" w:rsidRPr="003A36C2" w:rsidRDefault="00417B1B" w:rsidP="00054212">
            <w:pPr>
              <w:pStyle w:val="TableText"/>
              <w:cnfStyle w:val="000000000000" w:firstRow="0" w:lastRow="0" w:firstColumn="0" w:lastColumn="0" w:oddVBand="0" w:evenVBand="0" w:oddHBand="0" w:evenHBand="0" w:firstRowFirstColumn="0" w:firstRowLastColumn="0" w:lastRowFirstColumn="0" w:lastRowLastColumn="0"/>
            </w:pPr>
            <w:r w:rsidRPr="003A36C2">
              <w:t>(5.6)</w:t>
            </w:r>
          </w:p>
        </w:tc>
        <w:tc>
          <w:tcPr>
            <w:tcW w:w="607" w:type="pct"/>
            <w:tcBorders>
              <w:bottom w:val="single" w:sz="4" w:space="0" w:color="auto"/>
            </w:tcBorders>
          </w:tcPr>
          <w:p w14:paraId="7ABAD6B9" w14:textId="77777777" w:rsidR="00417B1B" w:rsidRPr="003A36C2" w:rsidRDefault="00417B1B" w:rsidP="00054212">
            <w:pPr>
              <w:pStyle w:val="TableText"/>
              <w:cnfStyle w:val="000000000000" w:firstRow="0" w:lastRow="0" w:firstColumn="0" w:lastColumn="0" w:oddVBand="0" w:evenVBand="0" w:oddHBand="0" w:evenHBand="0" w:firstRowFirstColumn="0" w:firstRowLastColumn="0" w:lastRowFirstColumn="0" w:lastRowLastColumn="0"/>
            </w:pPr>
            <w:r w:rsidRPr="003A36C2">
              <w:t>(5.0)</w:t>
            </w:r>
          </w:p>
        </w:tc>
        <w:tc>
          <w:tcPr>
            <w:tcW w:w="606" w:type="pct"/>
            <w:tcBorders>
              <w:bottom w:val="single" w:sz="4" w:space="0" w:color="auto"/>
            </w:tcBorders>
          </w:tcPr>
          <w:p w14:paraId="6CCC64C0" w14:textId="77777777" w:rsidR="00417B1B" w:rsidRPr="003A36C2" w:rsidRDefault="00417B1B" w:rsidP="00054212">
            <w:pPr>
              <w:pStyle w:val="TableText"/>
              <w:cnfStyle w:val="000000000000" w:firstRow="0" w:lastRow="0" w:firstColumn="0" w:lastColumn="0" w:oddVBand="0" w:evenVBand="0" w:oddHBand="0" w:evenHBand="0" w:firstRowFirstColumn="0" w:firstRowLastColumn="0" w:lastRowFirstColumn="0" w:lastRowLastColumn="0"/>
            </w:pPr>
            <w:r w:rsidRPr="003A36C2">
              <w:t>0.6</w:t>
            </w:r>
          </w:p>
        </w:tc>
      </w:tr>
      <w:tr w:rsidR="00417B1B" w:rsidRPr="00054212" w14:paraId="2800C8C1" w14:textId="77777777" w:rsidTr="00054212">
        <w:tc>
          <w:tcPr>
            <w:cnfStyle w:val="001000000000" w:firstRow="0" w:lastRow="0" w:firstColumn="1" w:lastColumn="0" w:oddVBand="0" w:evenVBand="0" w:oddHBand="0" w:evenHBand="0" w:firstRowFirstColumn="0" w:firstRowLastColumn="0" w:lastRowFirstColumn="0" w:lastRowLastColumn="0"/>
            <w:tcW w:w="2574" w:type="pct"/>
            <w:tcBorders>
              <w:top w:val="single" w:sz="4" w:space="0" w:color="auto"/>
              <w:bottom w:val="single" w:sz="4" w:space="0" w:color="auto"/>
            </w:tcBorders>
            <w:shd w:val="clear" w:color="auto" w:fill="auto"/>
          </w:tcPr>
          <w:p w14:paraId="1866945C" w14:textId="77777777" w:rsidR="00417B1B" w:rsidRPr="00054212" w:rsidRDefault="00417B1B" w:rsidP="00054212">
            <w:pPr>
              <w:pStyle w:val="TableText"/>
              <w:rPr>
                <w:rStyle w:val="Bold"/>
              </w:rPr>
            </w:pPr>
            <w:r w:rsidRPr="00054212">
              <w:rPr>
                <w:rStyle w:val="Bold"/>
              </w:rPr>
              <w:t>Total payments</w:t>
            </w:r>
          </w:p>
        </w:tc>
        <w:tc>
          <w:tcPr>
            <w:tcW w:w="607" w:type="pct"/>
            <w:tcBorders>
              <w:top w:val="single" w:sz="4" w:space="0" w:color="auto"/>
              <w:bottom w:val="single" w:sz="4" w:space="0" w:color="auto"/>
            </w:tcBorders>
            <w:shd w:val="clear" w:color="auto" w:fill="auto"/>
          </w:tcPr>
          <w:p w14:paraId="325649E4" w14:textId="3A2A88EE" w:rsidR="00417B1B" w:rsidRPr="00054212" w:rsidRDefault="00AC0BBF" w:rsidP="000542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054212">
              <w:rPr>
                <w:rStyle w:val="Bold"/>
              </w:rPr>
              <w:t>N/A</w:t>
            </w:r>
          </w:p>
        </w:tc>
        <w:tc>
          <w:tcPr>
            <w:tcW w:w="607" w:type="pct"/>
            <w:tcBorders>
              <w:top w:val="single" w:sz="4" w:space="0" w:color="auto"/>
              <w:bottom w:val="single" w:sz="4" w:space="0" w:color="auto"/>
            </w:tcBorders>
            <w:shd w:val="clear" w:color="auto" w:fill="auto"/>
          </w:tcPr>
          <w:p w14:paraId="335D79B5" w14:textId="77777777" w:rsidR="00417B1B" w:rsidRPr="00054212" w:rsidRDefault="00417B1B" w:rsidP="000542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054212">
              <w:rPr>
                <w:rStyle w:val="Bold"/>
              </w:rPr>
              <w:t>(567.1)</w:t>
            </w:r>
          </w:p>
        </w:tc>
        <w:tc>
          <w:tcPr>
            <w:tcW w:w="607" w:type="pct"/>
            <w:tcBorders>
              <w:top w:val="single" w:sz="4" w:space="0" w:color="auto"/>
              <w:bottom w:val="single" w:sz="4" w:space="0" w:color="auto"/>
            </w:tcBorders>
            <w:shd w:val="clear" w:color="auto" w:fill="auto"/>
          </w:tcPr>
          <w:p w14:paraId="2412F257" w14:textId="77777777" w:rsidR="00417B1B" w:rsidRPr="00054212" w:rsidRDefault="00417B1B" w:rsidP="000542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054212">
              <w:rPr>
                <w:rStyle w:val="Bold"/>
              </w:rPr>
              <w:t>(556.1)</w:t>
            </w:r>
          </w:p>
        </w:tc>
        <w:tc>
          <w:tcPr>
            <w:tcW w:w="606" w:type="pct"/>
            <w:tcBorders>
              <w:top w:val="single" w:sz="4" w:space="0" w:color="auto"/>
              <w:bottom w:val="single" w:sz="4" w:space="0" w:color="auto"/>
            </w:tcBorders>
            <w:shd w:val="clear" w:color="auto" w:fill="auto"/>
          </w:tcPr>
          <w:p w14:paraId="05E7C86E" w14:textId="77777777" w:rsidR="00417B1B" w:rsidRPr="00054212" w:rsidRDefault="00417B1B" w:rsidP="000542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054212">
              <w:rPr>
                <w:rStyle w:val="Bold"/>
              </w:rPr>
              <w:t>10.9</w:t>
            </w:r>
          </w:p>
        </w:tc>
      </w:tr>
      <w:tr w:rsidR="00417B1B" w:rsidRPr="002D6DAF" w14:paraId="343FF3E9" w14:textId="77777777" w:rsidTr="00054212">
        <w:tc>
          <w:tcPr>
            <w:cnfStyle w:val="001000000000" w:firstRow="0" w:lastRow="0" w:firstColumn="1" w:lastColumn="0" w:oddVBand="0" w:evenVBand="0" w:oddHBand="0" w:evenHBand="0" w:firstRowFirstColumn="0" w:firstRowLastColumn="0" w:lastRowFirstColumn="0" w:lastRowLastColumn="0"/>
            <w:tcW w:w="2574" w:type="pct"/>
            <w:tcBorders>
              <w:top w:val="single" w:sz="4" w:space="0" w:color="auto"/>
            </w:tcBorders>
          </w:tcPr>
          <w:p w14:paraId="41224EB5" w14:textId="77777777" w:rsidR="00417B1B" w:rsidRPr="002D6DAF" w:rsidRDefault="00417B1B" w:rsidP="00054212">
            <w:pPr>
              <w:pStyle w:val="TableText"/>
              <w:rPr>
                <w:rStyle w:val="Bold"/>
              </w:rPr>
            </w:pPr>
            <w:r w:rsidRPr="002D6DAF">
              <w:rPr>
                <w:rStyle w:val="Bold"/>
              </w:rPr>
              <w:t>Net cash provided by/(used in) operating activities</w:t>
            </w:r>
          </w:p>
        </w:tc>
        <w:tc>
          <w:tcPr>
            <w:tcW w:w="607" w:type="pct"/>
            <w:tcBorders>
              <w:top w:val="single" w:sz="4" w:space="0" w:color="auto"/>
            </w:tcBorders>
          </w:tcPr>
          <w:p w14:paraId="5C32513D" w14:textId="0CD3E2A4" w:rsidR="00417B1B" w:rsidRPr="002D6DAF" w:rsidRDefault="00AC0BBF" w:rsidP="000542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2D6DAF">
              <w:rPr>
                <w:rStyle w:val="Bold"/>
              </w:rPr>
              <w:t>N/A</w:t>
            </w:r>
          </w:p>
        </w:tc>
        <w:tc>
          <w:tcPr>
            <w:tcW w:w="607" w:type="pct"/>
            <w:tcBorders>
              <w:top w:val="single" w:sz="4" w:space="0" w:color="auto"/>
            </w:tcBorders>
          </w:tcPr>
          <w:p w14:paraId="1163890C" w14:textId="77777777" w:rsidR="00417B1B" w:rsidRPr="002D6DAF" w:rsidRDefault="00417B1B" w:rsidP="000542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2D6DAF">
              <w:rPr>
                <w:rStyle w:val="Bold"/>
              </w:rPr>
              <w:t>23.3</w:t>
            </w:r>
          </w:p>
        </w:tc>
        <w:tc>
          <w:tcPr>
            <w:tcW w:w="607" w:type="pct"/>
            <w:tcBorders>
              <w:top w:val="single" w:sz="4" w:space="0" w:color="auto"/>
            </w:tcBorders>
          </w:tcPr>
          <w:p w14:paraId="328D5CD0" w14:textId="77777777" w:rsidR="00417B1B" w:rsidRPr="002D6DAF" w:rsidRDefault="00417B1B" w:rsidP="000542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2D6DAF">
              <w:rPr>
                <w:rStyle w:val="Bold"/>
              </w:rPr>
              <w:t>74.6</w:t>
            </w:r>
          </w:p>
        </w:tc>
        <w:tc>
          <w:tcPr>
            <w:tcW w:w="606" w:type="pct"/>
            <w:tcBorders>
              <w:top w:val="single" w:sz="4" w:space="0" w:color="auto"/>
            </w:tcBorders>
          </w:tcPr>
          <w:p w14:paraId="742E6E07" w14:textId="77777777" w:rsidR="00417B1B" w:rsidRPr="002D6DAF" w:rsidRDefault="00417B1B" w:rsidP="000542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2D6DAF">
              <w:rPr>
                <w:rStyle w:val="Bold"/>
              </w:rPr>
              <w:t>51.2</w:t>
            </w:r>
          </w:p>
        </w:tc>
      </w:tr>
      <w:tr w:rsidR="00417B1B" w:rsidRPr="003A36C2" w14:paraId="7FE8E0F6" w14:textId="77777777" w:rsidTr="00054212">
        <w:tc>
          <w:tcPr>
            <w:cnfStyle w:val="001000000000" w:firstRow="0" w:lastRow="0" w:firstColumn="1" w:lastColumn="0" w:oddVBand="0" w:evenVBand="0" w:oddHBand="0" w:evenHBand="0" w:firstRowFirstColumn="0" w:firstRowLastColumn="0" w:lastRowFirstColumn="0" w:lastRowLastColumn="0"/>
            <w:tcW w:w="2574" w:type="pct"/>
          </w:tcPr>
          <w:p w14:paraId="147D04BE" w14:textId="77777777" w:rsidR="00417B1B" w:rsidRPr="002D6DAF" w:rsidRDefault="00417B1B" w:rsidP="00054212">
            <w:pPr>
              <w:pStyle w:val="TableText"/>
              <w:rPr>
                <w:rStyle w:val="Bold"/>
              </w:rPr>
            </w:pPr>
            <w:r w:rsidRPr="002D6DAF">
              <w:rPr>
                <w:rStyle w:val="Bold"/>
              </w:rPr>
              <w:t>Cash flows from investing activities</w:t>
            </w:r>
          </w:p>
        </w:tc>
        <w:tc>
          <w:tcPr>
            <w:tcW w:w="607" w:type="pct"/>
          </w:tcPr>
          <w:p w14:paraId="1B2BB15C" w14:textId="37AA53CB" w:rsidR="00417B1B" w:rsidRPr="003A36C2" w:rsidRDefault="00AC0BBF" w:rsidP="00054212">
            <w:pPr>
              <w:pStyle w:val="TableText"/>
              <w:cnfStyle w:val="000000000000" w:firstRow="0" w:lastRow="0" w:firstColumn="0" w:lastColumn="0" w:oddVBand="0" w:evenVBand="0" w:oddHBand="0" w:evenHBand="0" w:firstRowFirstColumn="0" w:firstRowLastColumn="0" w:lastRowFirstColumn="0" w:lastRowLastColumn="0"/>
            </w:pPr>
            <w:r>
              <w:t>N/A</w:t>
            </w:r>
          </w:p>
        </w:tc>
        <w:tc>
          <w:tcPr>
            <w:tcW w:w="607" w:type="pct"/>
          </w:tcPr>
          <w:p w14:paraId="763FE312" w14:textId="1C5D5EA7" w:rsidR="00417B1B" w:rsidRPr="003A36C2" w:rsidRDefault="00AC0BBF" w:rsidP="00054212">
            <w:pPr>
              <w:pStyle w:val="TableText"/>
              <w:cnfStyle w:val="000000000000" w:firstRow="0" w:lastRow="0" w:firstColumn="0" w:lastColumn="0" w:oddVBand="0" w:evenVBand="0" w:oddHBand="0" w:evenHBand="0" w:firstRowFirstColumn="0" w:firstRowLastColumn="0" w:lastRowFirstColumn="0" w:lastRowLastColumn="0"/>
            </w:pPr>
            <w:r>
              <w:t>N/A</w:t>
            </w:r>
          </w:p>
        </w:tc>
        <w:tc>
          <w:tcPr>
            <w:tcW w:w="607" w:type="pct"/>
          </w:tcPr>
          <w:p w14:paraId="0BF722C7" w14:textId="4504E038" w:rsidR="00417B1B" w:rsidRPr="003A36C2" w:rsidRDefault="00AC0BBF" w:rsidP="00054212">
            <w:pPr>
              <w:pStyle w:val="TableText"/>
              <w:cnfStyle w:val="000000000000" w:firstRow="0" w:lastRow="0" w:firstColumn="0" w:lastColumn="0" w:oddVBand="0" w:evenVBand="0" w:oddHBand="0" w:evenHBand="0" w:firstRowFirstColumn="0" w:firstRowLastColumn="0" w:lastRowFirstColumn="0" w:lastRowLastColumn="0"/>
            </w:pPr>
            <w:r>
              <w:t>N/A</w:t>
            </w:r>
          </w:p>
        </w:tc>
        <w:tc>
          <w:tcPr>
            <w:tcW w:w="606" w:type="pct"/>
          </w:tcPr>
          <w:p w14:paraId="22FDDBE0" w14:textId="671A9CFB" w:rsidR="00417B1B" w:rsidRPr="003A36C2" w:rsidRDefault="00AC0BBF" w:rsidP="00054212">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3A36C2" w14:paraId="47C30AEF" w14:textId="77777777" w:rsidTr="00054212">
        <w:tc>
          <w:tcPr>
            <w:cnfStyle w:val="001000000000" w:firstRow="0" w:lastRow="0" w:firstColumn="1" w:lastColumn="0" w:oddVBand="0" w:evenVBand="0" w:oddHBand="0" w:evenHBand="0" w:firstRowFirstColumn="0" w:firstRowLastColumn="0" w:lastRowFirstColumn="0" w:lastRowLastColumn="0"/>
            <w:tcW w:w="2574" w:type="pct"/>
          </w:tcPr>
          <w:p w14:paraId="240B2D3D" w14:textId="77777777" w:rsidR="00417B1B" w:rsidRPr="003A36C2" w:rsidRDefault="00417B1B" w:rsidP="00054212">
            <w:pPr>
              <w:pStyle w:val="TableText"/>
            </w:pPr>
            <w:r w:rsidRPr="003A36C2">
              <w:t>Purchases of non-financial assets</w:t>
            </w:r>
          </w:p>
        </w:tc>
        <w:tc>
          <w:tcPr>
            <w:tcW w:w="607" w:type="pct"/>
          </w:tcPr>
          <w:p w14:paraId="5BD337FA" w14:textId="16FC516A" w:rsidR="00417B1B" w:rsidRPr="003A36C2" w:rsidRDefault="004F4F99" w:rsidP="00054212">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Note113tablenote6 \r \h </w:instrText>
            </w:r>
            <w:r>
              <w:fldChar w:fldCharType="separate"/>
            </w:r>
            <w:r w:rsidR="0067082F">
              <w:t>(6)</w:t>
            </w:r>
            <w:r>
              <w:fldChar w:fldCharType="end"/>
            </w:r>
          </w:p>
        </w:tc>
        <w:tc>
          <w:tcPr>
            <w:tcW w:w="607" w:type="pct"/>
          </w:tcPr>
          <w:p w14:paraId="51176236" w14:textId="77777777" w:rsidR="00417B1B" w:rsidRPr="003A36C2" w:rsidRDefault="00417B1B" w:rsidP="00054212">
            <w:pPr>
              <w:pStyle w:val="TableText"/>
              <w:cnfStyle w:val="000000000000" w:firstRow="0" w:lastRow="0" w:firstColumn="0" w:lastColumn="0" w:oddVBand="0" w:evenVBand="0" w:oddHBand="0" w:evenHBand="0" w:firstRowFirstColumn="0" w:firstRowLastColumn="0" w:lastRowFirstColumn="0" w:lastRowLastColumn="0"/>
            </w:pPr>
            <w:r w:rsidRPr="003A36C2">
              <w:t>(108.7)</w:t>
            </w:r>
          </w:p>
        </w:tc>
        <w:tc>
          <w:tcPr>
            <w:tcW w:w="607" w:type="pct"/>
          </w:tcPr>
          <w:p w14:paraId="091F9D25" w14:textId="77777777" w:rsidR="00417B1B" w:rsidRPr="003A36C2" w:rsidRDefault="00417B1B" w:rsidP="00054212">
            <w:pPr>
              <w:pStyle w:val="TableText"/>
              <w:cnfStyle w:val="000000000000" w:firstRow="0" w:lastRow="0" w:firstColumn="0" w:lastColumn="0" w:oddVBand="0" w:evenVBand="0" w:oddHBand="0" w:evenHBand="0" w:firstRowFirstColumn="0" w:firstRowLastColumn="0" w:lastRowFirstColumn="0" w:lastRowLastColumn="0"/>
            </w:pPr>
            <w:r w:rsidRPr="003A36C2">
              <w:t>(74.0)</w:t>
            </w:r>
          </w:p>
        </w:tc>
        <w:tc>
          <w:tcPr>
            <w:tcW w:w="606" w:type="pct"/>
          </w:tcPr>
          <w:p w14:paraId="1CDC3AA8" w14:textId="77777777" w:rsidR="00417B1B" w:rsidRPr="003A36C2" w:rsidRDefault="00417B1B" w:rsidP="00054212">
            <w:pPr>
              <w:pStyle w:val="TableText"/>
              <w:cnfStyle w:val="000000000000" w:firstRow="0" w:lastRow="0" w:firstColumn="0" w:lastColumn="0" w:oddVBand="0" w:evenVBand="0" w:oddHBand="0" w:evenHBand="0" w:firstRowFirstColumn="0" w:firstRowLastColumn="0" w:lastRowFirstColumn="0" w:lastRowLastColumn="0"/>
            </w:pPr>
            <w:r w:rsidRPr="003A36C2">
              <w:t>34.7</w:t>
            </w:r>
          </w:p>
        </w:tc>
      </w:tr>
      <w:tr w:rsidR="00417B1B" w:rsidRPr="003A36C2" w14:paraId="6694D581" w14:textId="77777777" w:rsidTr="00054212">
        <w:tc>
          <w:tcPr>
            <w:cnfStyle w:val="001000000000" w:firstRow="0" w:lastRow="0" w:firstColumn="1" w:lastColumn="0" w:oddVBand="0" w:evenVBand="0" w:oddHBand="0" w:evenHBand="0" w:firstRowFirstColumn="0" w:firstRowLastColumn="0" w:lastRowFirstColumn="0" w:lastRowLastColumn="0"/>
            <w:tcW w:w="2574" w:type="pct"/>
            <w:tcBorders>
              <w:bottom w:val="single" w:sz="4" w:space="0" w:color="auto"/>
            </w:tcBorders>
          </w:tcPr>
          <w:p w14:paraId="20874CBE" w14:textId="77777777" w:rsidR="00417B1B" w:rsidRPr="003A36C2" w:rsidRDefault="00417B1B" w:rsidP="00054212">
            <w:pPr>
              <w:pStyle w:val="TableText"/>
            </w:pPr>
            <w:r w:rsidRPr="003A36C2">
              <w:t xml:space="preserve">Proceed sales of non-financial assets </w:t>
            </w:r>
          </w:p>
        </w:tc>
        <w:tc>
          <w:tcPr>
            <w:tcW w:w="607" w:type="pct"/>
            <w:tcBorders>
              <w:bottom w:val="single" w:sz="4" w:space="0" w:color="auto"/>
            </w:tcBorders>
          </w:tcPr>
          <w:p w14:paraId="0197C74E" w14:textId="030544D2" w:rsidR="00417B1B" w:rsidRPr="003A36C2" w:rsidRDefault="00AC0BBF" w:rsidP="00054212">
            <w:pPr>
              <w:pStyle w:val="TableText"/>
              <w:cnfStyle w:val="000000000000" w:firstRow="0" w:lastRow="0" w:firstColumn="0" w:lastColumn="0" w:oddVBand="0" w:evenVBand="0" w:oddHBand="0" w:evenHBand="0" w:firstRowFirstColumn="0" w:firstRowLastColumn="0" w:lastRowFirstColumn="0" w:lastRowLastColumn="0"/>
            </w:pPr>
            <w:r>
              <w:t>N/A</w:t>
            </w:r>
          </w:p>
        </w:tc>
        <w:tc>
          <w:tcPr>
            <w:tcW w:w="607" w:type="pct"/>
            <w:tcBorders>
              <w:bottom w:val="single" w:sz="4" w:space="0" w:color="auto"/>
            </w:tcBorders>
          </w:tcPr>
          <w:p w14:paraId="36C5AA3E" w14:textId="77777777" w:rsidR="00417B1B" w:rsidRPr="003A36C2" w:rsidRDefault="00417B1B" w:rsidP="00054212">
            <w:pPr>
              <w:pStyle w:val="TableText"/>
              <w:cnfStyle w:val="000000000000" w:firstRow="0" w:lastRow="0" w:firstColumn="0" w:lastColumn="0" w:oddVBand="0" w:evenVBand="0" w:oddHBand="0" w:evenHBand="0" w:firstRowFirstColumn="0" w:firstRowLastColumn="0" w:lastRowFirstColumn="0" w:lastRowLastColumn="0"/>
            </w:pPr>
            <w:r w:rsidRPr="003A36C2">
              <w:t>0</w:t>
            </w:r>
          </w:p>
        </w:tc>
        <w:tc>
          <w:tcPr>
            <w:tcW w:w="607" w:type="pct"/>
            <w:tcBorders>
              <w:bottom w:val="single" w:sz="4" w:space="0" w:color="auto"/>
            </w:tcBorders>
          </w:tcPr>
          <w:p w14:paraId="5820DB20" w14:textId="77777777" w:rsidR="00417B1B" w:rsidRPr="003A36C2" w:rsidRDefault="00417B1B" w:rsidP="00054212">
            <w:pPr>
              <w:pStyle w:val="TableText"/>
              <w:cnfStyle w:val="000000000000" w:firstRow="0" w:lastRow="0" w:firstColumn="0" w:lastColumn="0" w:oddVBand="0" w:evenVBand="0" w:oddHBand="0" w:evenHBand="0" w:firstRowFirstColumn="0" w:firstRowLastColumn="0" w:lastRowFirstColumn="0" w:lastRowLastColumn="0"/>
            </w:pPr>
            <w:r w:rsidRPr="003A36C2">
              <w:t>2.9</w:t>
            </w:r>
          </w:p>
        </w:tc>
        <w:tc>
          <w:tcPr>
            <w:tcW w:w="606" w:type="pct"/>
            <w:tcBorders>
              <w:bottom w:val="single" w:sz="4" w:space="0" w:color="auto"/>
            </w:tcBorders>
          </w:tcPr>
          <w:p w14:paraId="7F832E51" w14:textId="77777777" w:rsidR="00417B1B" w:rsidRPr="003A36C2" w:rsidRDefault="00417B1B" w:rsidP="00054212">
            <w:pPr>
              <w:pStyle w:val="TableText"/>
              <w:cnfStyle w:val="000000000000" w:firstRow="0" w:lastRow="0" w:firstColumn="0" w:lastColumn="0" w:oddVBand="0" w:evenVBand="0" w:oddHBand="0" w:evenHBand="0" w:firstRowFirstColumn="0" w:firstRowLastColumn="0" w:lastRowFirstColumn="0" w:lastRowLastColumn="0"/>
            </w:pPr>
            <w:r w:rsidRPr="003A36C2">
              <w:t>2.9</w:t>
            </w:r>
          </w:p>
        </w:tc>
      </w:tr>
      <w:tr w:rsidR="00417B1B" w:rsidRPr="00054212" w14:paraId="12F770F5" w14:textId="77777777" w:rsidTr="00054212">
        <w:tc>
          <w:tcPr>
            <w:cnfStyle w:val="001000000000" w:firstRow="0" w:lastRow="0" w:firstColumn="1" w:lastColumn="0" w:oddVBand="0" w:evenVBand="0" w:oddHBand="0" w:evenHBand="0" w:firstRowFirstColumn="0" w:firstRowLastColumn="0" w:lastRowFirstColumn="0" w:lastRowLastColumn="0"/>
            <w:tcW w:w="2574" w:type="pct"/>
            <w:tcBorders>
              <w:top w:val="single" w:sz="4" w:space="0" w:color="auto"/>
              <w:bottom w:val="single" w:sz="4" w:space="0" w:color="auto"/>
            </w:tcBorders>
            <w:shd w:val="clear" w:color="auto" w:fill="auto"/>
          </w:tcPr>
          <w:p w14:paraId="76CFAE45" w14:textId="77777777" w:rsidR="00417B1B" w:rsidRPr="00054212" w:rsidRDefault="00417B1B" w:rsidP="00054212">
            <w:pPr>
              <w:pStyle w:val="TableText"/>
              <w:rPr>
                <w:rStyle w:val="Bold"/>
              </w:rPr>
            </w:pPr>
            <w:r w:rsidRPr="00054212">
              <w:rPr>
                <w:rStyle w:val="Bold"/>
              </w:rPr>
              <w:t>Net cash provided by/(used in) investing activities</w:t>
            </w:r>
          </w:p>
        </w:tc>
        <w:tc>
          <w:tcPr>
            <w:tcW w:w="607" w:type="pct"/>
            <w:tcBorders>
              <w:top w:val="single" w:sz="4" w:space="0" w:color="auto"/>
              <w:bottom w:val="single" w:sz="4" w:space="0" w:color="auto"/>
            </w:tcBorders>
            <w:shd w:val="clear" w:color="auto" w:fill="auto"/>
          </w:tcPr>
          <w:p w14:paraId="185D894D" w14:textId="7C2DD486" w:rsidR="00417B1B" w:rsidRPr="00054212" w:rsidRDefault="00AC0BBF" w:rsidP="000542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054212">
              <w:rPr>
                <w:rStyle w:val="Bold"/>
              </w:rPr>
              <w:t>N/A</w:t>
            </w:r>
          </w:p>
        </w:tc>
        <w:tc>
          <w:tcPr>
            <w:tcW w:w="607" w:type="pct"/>
            <w:tcBorders>
              <w:top w:val="single" w:sz="4" w:space="0" w:color="auto"/>
              <w:bottom w:val="single" w:sz="4" w:space="0" w:color="auto"/>
            </w:tcBorders>
            <w:shd w:val="clear" w:color="auto" w:fill="auto"/>
          </w:tcPr>
          <w:p w14:paraId="576908BE" w14:textId="77777777" w:rsidR="00417B1B" w:rsidRPr="00054212" w:rsidRDefault="00417B1B" w:rsidP="000542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054212">
              <w:rPr>
                <w:rStyle w:val="Bold"/>
              </w:rPr>
              <w:t>(108.7)</w:t>
            </w:r>
          </w:p>
        </w:tc>
        <w:tc>
          <w:tcPr>
            <w:tcW w:w="607" w:type="pct"/>
            <w:tcBorders>
              <w:top w:val="single" w:sz="4" w:space="0" w:color="auto"/>
              <w:bottom w:val="single" w:sz="4" w:space="0" w:color="auto"/>
            </w:tcBorders>
            <w:shd w:val="clear" w:color="auto" w:fill="auto"/>
          </w:tcPr>
          <w:p w14:paraId="73813C95" w14:textId="77777777" w:rsidR="00417B1B" w:rsidRPr="00054212" w:rsidRDefault="00417B1B" w:rsidP="000542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054212">
              <w:rPr>
                <w:rStyle w:val="Bold"/>
              </w:rPr>
              <w:t>(71.1)</w:t>
            </w:r>
          </w:p>
        </w:tc>
        <w:tc>
          <w:tcPr>
            <w:tcW w:w="606" w:type="pct"/>
            <w:tcBorders>
              <w:top w:val="single" w:sz="4" w:space="0" w:color="auto"/>
              <w:bottom w:val="single" w:sz="4" w:space="0" w:color="auto"/>
            </w:tcBorders>
            <w:shd w:val="clear" w:color="auto" w:fill="auto"/>
          </w:tcPr>
          <w:p w14:paraId="3FFE1EFC" w14:textId="77777777" w:rsidR="00417B1B" w:rsidRPr="00054212" w:rsidRDefault="00417B1B" w:rsidP="000542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054212">
              <w:rPr>
                <w:rStyle w:val="Bold"/>
              </w:rPr>
              <w:t>37.6</w:t>
            </w:r>
          </w:p>
        </w:tc>
      </w:tr>
      <w:tr w:rsidR="00417B1B" w:rsidRPr="003A36C2" w14:paraId="5DCA7AB2" w14:textId="77777777" w:rsidTr="00054212">
        <w:tc>
          <w:tcPr>
            <w:cnfStyle w:val="001000000000" w:firstRow="0" w:lastRow="0" w:firstColumn="1" w:lastColumn="0" w:oddVBand="0" w:evenVBand="0" w:oddHBand="0" w:evenHBand="0" w:firstRowFirstColumn="0" w:firstRowLastColumn="0" w:lastRowFirstColumn="0" w:lastRowLastColumn="0"/>
            <w:tcW w:w="2574" w:type="pct"/>
            <w:tcBorders>
              <w:top w:val="single" w:sz="4" w:space="0" w:color="auto"/>
            </w:tcBorders>
          </w:tcPr>
          <w:p w14:paraId="39B51E74" w14:textId="77777777" w:rsidR="00417B1B" w:rsidRPr="002D6DAF" w:rsidRDefault="00417B1B" w:rsidP="00054212">
            <w:pPr>
              <w:pStyle w:val="TableText"/>
              <w:rPr>
                <w:rStyle w:val="Bold"/>
              </w:rPr>
            </w:pPr>
            <w:r w:rsidRPr="002D6DAF">
              <w:rPr>
                <w:rStyle w:val="Bold"/>
              </w:rPr>
              <w:t>Cash flows from financing activities</w:t>
            </w:r>
          </w:p>
        </w:tc>
        <w:tc>
          <w:tcPr>
            <w:tcW w:w="607" w:type="pct"/>
            <w:tcBorders>
              <w:top w:val="single" w:sz="4" w:space="0" w:color="auto"/>
            </w:tcBorders>
          </w:tcPr>
          <w:p w14:paraId="745E0B80" w14:textId="053F0748" w:rsidR="00417B1B" w:rsidRPr="003A36C2" w:rsidRDefault="00AC0BBF" w:rsidP="00054212">
            <w:pPr>
              <w:pStyle w:val="TableText"/>
              <w:cnfStyle w:val="000000000000" w:firstRow="0" w:lastRow="0" w:firstColumn="0" w:lastColumn="0" w:oddVBand="0" w:evenVBand="0" w:oddHBand="0" w:evenHBand="0" w:firstRowFirstColumn="0" w:firstRowLastColumn="0" w:lastRowFirstColumn="0" w:lastRowLastColumn="0"/>
            </w:pPr>
            <w:r>
              <w:t>N/A</w:t>
            </w:r>
          </w:p>
        </w:tc>
        <w:tc>
          <w:tcPr>
            <w:tcW w:w="607" w:type="pct"/>
            <w:tcBorders>
              <w:top w:val="single" w:sz="4" w:space="0" w:color="auto"/>
            </w:tcBorders>
          </w:tcPr>
          <w:p w14:paraId="56EC12A7" w14:textId="5E06FD3E" w:rsidR="00417B1B" w:rsidRPr="003A36C2" w:rsidRDefault="00AC0BBF" w:rsidP="00054212">
            <w:pPr>
              <w:pStyle w:val="TableText"/>
              <w:cnfStyle w:val="000000000000" w:firstRow="0" w:lastRow="0" w:firstColumn="0" w:lastColumn="0" w:oddVBand="0" w:evenVBand="0" w:oddHBand="0" w:evenHBand="0" w:firstRowFirstColumn="0" w:firstRowLastColumn="0" w:lastRowFirstColumn="0" w:lastRowLastColumn="0"/>
            </w:pPr>
            <w:r>
              <w:t>N/A</w:t>
            </w:r>
          </w:p>
        </w:tc>
        <w:tc>
          <w:tcPr>
            <w:tcW w:w="607" w:type="pct"/>
            <w:tcBorders>
              <w:top w:val="single" w:sz="4" w:space="0" w:color="auto"/>
            </w:tcBorders>
          </w:tcPr>
          <w:p w14:paraId="399472E6" w14:textId="4D2E142E" w:rsidR="00417B1B" w:rsidRPr="003A36C2" w:rsidRDefault="00AC0BBF" w:rsidP="00054212">
            <w:pPr>
              <w:pStyle w:val="TableText"/>
              <w:cnfStyle w:val="000000000000" w:firstRow="0" w:lastRow="0" w:firstColumn="0" w:lastColumn="0" w:oddVBand="0" w:evenVBand="0" w:oddHBand="0" w:evenHBand="0" w:firstRowFirstColumn="0" w:firstRowLastColumn="0" w:lastRowFirstColumn="0" w:lastRowLastColumn="0"/>
            </w:pPr>
            <w:r>
              <w:t>N/A</w:t>
            </w:r>
          </w:p>
        </w:tc>
        <w:tc>
          <w:tcPr>
            <w:tcW w:w="606" w:type="pct"/>
            <w:tcBorders>
              <w:top w:val="single" w:sz="4" w:space="0" w:color="auto"/>
            </w:tcBorders>
          </w:tcPr>
          <w:p w14:paraId="0F08C06B" w14:textId="7BC90EAF" w:rsidR="00417B1B" w:rsidRPr="003A36C2" w:rsidRDefault="00AC0BBF" w:rsidP="00054212">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3A36C2" w14:paraId="4DCDC5C0" w14:textId="77777777" w:rsidTr="00054212">
        <w:tc>
          <w:tcPr>
            <w:cnfStyle w:val="001000000000" w:firstRow="0" w:lastRow="0" w:firstColumn="1" w:lastColumn="0" w:oddVBand="0" w:evenVBand="0" w:oddHBand="0" w:evenHBand="0" w:firstRowFirstColumn="0" w:firstRowLastColumn="0" w:lastRowFirstColumn="0" w:lastRowLastColumn="0"/>
            <w:tcW w:w="2574" w:type="pct"/>
          </w:tcPr>
          <w:p w14:paraId="3BD1F6DA" w14:textId="77777777" w:rsidR="00417B1B" w:rsidRPr="003A36C2" w:rsidRDefault="00417B1B" w:rsidP="00054212">
            <w:pPr>
              <w:pStyle w:val="TableText"/>
            </w:pPr>
            <w:r w:rsidRPr="003A36C2">
              <w:t>Owner contributions by State Government</w:t>
            </w:r>
          </w:p>
        </w:tc>
        <w:tc>
          <w:tcPr>
            <w:tcW w:w="607" w:type="pct"/>
          </w:tcPr>
          <w:p w14:paraId="00F7CA2A" w14:textId="768CC45A" w:rsidR="00417B1B" w:rsidRPr="003A36C2" w:rsidRDefault="004F4F99" w:rsidP="00054212">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Note113tablenote7 \r \h </w:instrText>
            </w:r>
            <w:r>
              <w:fldChar w:fldCharType="separate"/>
            </w:r>
            <w:r w:rsidR="0067082F">
              <w:t>(7)</w:t>
            </w:r>
            <w:r>
              <w:fldChar w:fldCharType="end"/>
            </w:r>
          </w:p>
        </w:tc>
        <w:tc>
          <w:tcPr>
            <w:tcW w:w="607" w:type="pct"/>
          </w:tcPr>
          <w:p w14:paraId="3D134CE1" w14:textId="77777777" w:rsidR="00417B1B" w:rsidRPr="003A36C2" w:rsidRDefault="00417B1B" w:rsidP="00054212">
            <w:pPr>
              <w:pStyle w:val="TableText"/>
              <w:cnfStyle w:val="000000000000" w:firstRow="0" w:lastRow="0" w:firstColumn="0" w:lastColumn="0" w:oddVBand="0" w:evenVBand="0" w:oddHBand="0" w:evenHBand="0" w:firstRowFirstColumn="0" w:firstRowLastColumn="0" w:lastRowFirstColumn="0" w:lastRowLastColumn="0"/>
            </w:pPr>
            <w:r w:rsidRPr="003A36C2">
              <w:t>94.0</w:t>
            </w:r>
          </w:p>
        </w:tc>
        <w:tc>
          <w:tcPr>
            <w:tcW w:w="607" w:type="pct"/>
          </w:tcPr>
          <w:p w14:paraId="2879203E" w14:textId="77777777" w:rsidR="00417B1B" w:rsidRPr="003A36C2" w:rsidRDefault="00417B1B" w:rsidP="00054212">
            <w:pPr>
              <w:pStyle w:val="TableText"/>
              <w:cnfStyle w:val="000000000000" w:firstRow="0" w:lastRow="0" w:firstColumn="0" w:lastColumn="0" w:oddVBand="0" w:evenVBand="0" w:oddHBand="0" w:evenHBand="0" w:firstRowFirstColumn="0" w:firstRowLastColumn="0" w:lastRowFirstColumn="0" w:lastRowLastColumn="0"/>
            </w:pPr>
            <w:r w:rsidRPr="003A36C2">
              <w:t>13.6</w:t>
            </w:r>
          </w:p>
        </w:tc>
        <w:tc>
          <w:tcPr>
            <w:tcW w:w="606" w:type="pct"/>
          </w:tcPr>
          <w:p w14:paraId="49D6BAEC" w14:textId="77777777" w:rsidR="00417B1B" w:rsidRPr="003A36C2" w:rsidRDefault="00417B1B" w:rsidP="00054212">
            <w:pPr>
              <w:pStyle w:val="TableText"/>
              <w:cnfStyle w:val="000000000000" w:firstRow="0" w:lastRow="0" w:firstColumn="0" w:lastColumn="0" w:oddVBand="0" w:evenVBand="0" w:oddHBand="0" w:evenHBand="0" w:firstRowFirstColumn="0" w:firstRowLastColumn="0" w:lastRowFirstColumn="0" w:lastRowLastColumn="0"/>
            </w:pPr>
            <w:r w:rsidRPr="003A36C2">
              <w:t>(80.5)</w:t>
            </w:r>
          </w:p>
        </w:tc>
      </w:tr>
      <w:tr w:rsidR="00417B1B" w:rsidRPr="003A36C2" w14:paraId="50EFEB30" w14:textId="77777777" w:rsidTr="00054212">
        <w:tc>
          <w:tcPr>
            <w:cnfStyle w:val="001000000000" w:firstRow="0" w:lastRow="0" w:firstColumn="1" w:lastColumn="0" w:oddVBand="0" w:evenVBand="0" w:oddHBand="0" w:evenHBand="0" w:firstRowFirstColumn="0" w:firstRowLastColumn="0" w:lastRowFirstColumn="0" w:lastRowLastColumn="0"/>
            <w:tcW w:w="2574" w:type="pct"/>
          </w:tcPr>
          <w:p w14:paraId="6A2844AB" w14:textId="77777777" w:rsidR="00417B1B" w:rsidRPr="003A36C2" w:rsidRDefault="00417B1B" w:rsidP="00054212">
            <w:pPr>
              <w:pStyle w:val="TableText"/>
            </w:pPr>
            <w:r w:rsidRPr="003A36C2">
              <w:t>Repayment of borrowing and finance leases</w:t>
            </w:r>
          </w:p>
        </w:tc>
        <w:tc>
          <w:tcPr>
            <w:tcW w:w="607" w:type="pct"/>
          </w:tcPr>
          <w:p w14:paraId="25DF3FDF" w14:textId="1F3C7BA2" w:rsidR="00417B1B" w:rsidRPr="003A36C2" w:rsidRDefault="004F4F99" w:rsidP="00054212">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Note113tablenote8 \r \h </w:instrText>
            </w:r>
            <w:r>
              <w:fldChar w:fldCharType="separate"/>
            </w:r>
            <w:r w:rsidR="0067082F">
              <w:t>(8)</w:t>
            </w:r>
            <w:r>
              <w:fldChar w:fldCharType="end"/>
            </w:r>
          </w:p>
        </w:tc>
        <w:tc>
          <w:tcPr>
            <w:tcW w:w="607" w:type="pct"/>
          </w:tcPr>
          <w:p w14:paraId="00A20922" w14:textId="77777777" w:rsidR="00417B1B" w:rsidRPr="003A36C2" w:rsidRDefault="00417B1B" w:rsidP="00054212">
            <w:pPr>
              <w:pStyle w:val="TableText"/>
              <w:cnfStyle w:val="000000000000" w:firstRow="0" w:lastRow="0" w:firstColumn="0" w:lastColumn="0" w:oddVBand="0" w:evenVBand="0" w:oddHBand="0" w:evenHBand="0" w:firstRowFirstColumn="0" w:firstRowLastColumn="0" w:lastRowFirstColumn="0" w:lastRowLastColumn="0"/>
            </w:pPr>
            <w:r w:rsidRPr="003A36C2">
              <w:t>(8.7)</w:t>
            </w:r>
          </w:p>
        </w:tc>
        <w:tc>
          <w:tcPr>
            <w:tcW w:w="607" w:type="pct"/>
          </w:tcPr>
          <w:p w14:paraId="63451CE4" w14:textId="77777777" w:rsidR="00417B1B" w:rsidRPr="003A36C2" w:rsidRDefault="00417B1B" w:rsidP="00054212">
            <w:pPr>
              <w:pStyle w:val="TableText"/>
              <w:cnfStyle w:val="000000000000" w:firstRow="0" w:lastRow="0" w:firstColumn="0" w:lastColumn="0" w:oddVBand="0" w:evenVBand="0" w:oddHBand="0" w:evenHBand="0" w:firstRowFirstColumn="0" w:firstRowLastColumn="0" w:lastRowFirstColumn="0" w:lastRowLastColumn="0"/>
            </w:pPr>
            <w:r w:rsidRPr="003A36C2">
              <w:t>(12.3)</w:t>
            </w:r>
          </w:p>
        </w:tc>
        <w:tc>
          <w:tcPr>
            <w:tcW w:w="606" w:type="pct"/>
          </w:tcPr>
          <w:p w14:paraId="6D7231DD" w14:textId="77777777" w:rsidR="00417B1B" w:rsidRPr="003A36C2" w:rsidRDefault="00417B1B" w:rsidP="00054212">
            <w:pPr>
              <w:pStyle w:val="TableText"/>
              <w:cnfStyle w:val="000000000000" w:firstRow="0" w:lastRow="0" w:firstColumn="0" w:lastColumn="0" w:oddVBand="0" w:evenVBand="0" w:oddHBand="0" w:evenHBand="0" w:firstRowFirstColumn="0" w:firstRowLastColumn="0" w:lastRowFirstColumn="0" w:lastRowLastColumn="0"/>
            </w:pPr>
            <w:r w:rsidRPr="003A36C2">
              <w:t>(3.6)</w:t>
            </w:r>
          </w:p>
        </w:tc>
      </w:tr>
      <w:tr w:rsidR="00417B1B" w:rsidRPr="002D6DAF" w14:paraId="40E143A2" w14:textId="77777777" w:rsidTr="00054212">
        <w:tc>
          <w:tcPr>
            <w:cnfStyle w:val="001000000000" w:firstRow="0" w:lastRow="0" w:firstColumn="1" w:lastColumn="0" w:oddVBand="0" w:evenVBand="0" w:oddHBand="0" w:evenHBand="0" w:firstRowFirstColumn="0" w:firstRowLastColumn="0" w:lastRowFirstColumn="0" w:lastRowLastColumn="0"/>
            <w:tcW w:w="2574" w:type="pct"/>
            <w:tcBorders>
              <w:bottom w:val="single" w:sz="4" w:space="0" w:color="auto"/>
            </w:tcBorders>
          </w:tcPr>
          <w:p w14:paraId="1F1E6CAD" w14:textId="77777777" w:rsidR="00417B1B" w:rsidRPr="002D6DAF" w:rsidRDefault="00417B1B" w:rsidP="00054212">
            <w:pPr>
              <w:pStyle w:val="TableText"/>
              <w:rPr>
                <w:rStyle w:val="Bold"/>
              </w:rPr>
            </w:pPr>
            <w:r w:rsidRPr="002D6DAF">
              <w:rPr>
                <w:rStyle w:val="Bold"/>
              </w:rPr>
              <w:t>Net cash provided by/(used in) financing activities</w:t>
            </w:r>
          </w:p>
        </w:tc>
        <w:tc>
          <w:tcPr>
            <w:tcW w:w="607" w:type="pct"/>
            <w:tcBorders>
              <w:bottom w:val="single" w:sz="4" w:space="0" w:color="auto"/>
            </w:tcBorders>
          </w:tcPr>
          <w:p w14:paraId="6D3BF353" w14:textId="6B4557F1" w:rsidR="00417B1B" w:rsidRPr="002D6DAF" w:rsidRDefault="00AC0BBF" w:rsidP="000542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2D6DAF">
              <w:rPr>
                <w:rStyle w:val="Bold"/>
              </w:rPr>
              <w:t>N/A</w:t>
            </w:r>
          </w:p>
        </w:tc>
        <w:tc>
          <w:tcPr>
            <w:tcW w:w="607" w:type="pct"/>
            <w:tcBorders>
              <w:bottom w:val="single" w:sz="4" w:space="0" w:color="auto"/>
            </w:tcBorders>
          </w:tcPr>
          <w:p w14:paraId="2FF2A61F" w14:textId="77777777" w:rsidR="00417B1B" w:rsidRPr="002D6DAF" w:rsidRDefault="00417B1B" w:rsidP="000542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2D6DAF">
              <w:rPr>
                <w:rStyle w:val="Bold"/>
              </w:rPr>
              <w:t>85.3</w:t>
            </w:r>
          </w:p>
        </w:tc>
        <w:tc>
          <w:tcPr>
            <w:tcW w:w="607" w:type="pct"/>
            <w:tcBorders>
              <w:bottom w:val="single" w:sz="4" w:space="0" w:color="auto"/>
            </w:tcBorders>
          </w:tcPr>
          <w:p w14:paraId="0ADBCD8E" w14:textId="77777777" w:rsidR="00417B1B" w:rsidRPr="002D6DAF" w:rsidRDefault="00417B1B" w:rsidP="000542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2D6DAF">
              <w:rPr>
                <w:rStyle w:val="Bold"/>
              </w:rPr>
              <w:t>1.2</w:t>
            </w:r>
          </w:p>
        </w:tc>
        <w:tc>
          <w:tcPr>
            <w:tcW w:w="606" w:type="pct"/>
            <w:tcBorders>
              <w:bottom w:val="single" w:sz="4" w:space="0" w:color="auto"/>
            </w:tcBorders>
          </w:tcPr>
          <w:p w14:paraId="2D696F58" w14:textId="77777777" w:rsidR="00417B1B" w:rsidRPr="002D6DAF" w:rsidRDefault="00417B1B" w:rsidP="000542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2D6DAF">
              <w:rPr>
                <w:rStyle w:val="Bold"/>
              </w:rPr>
              <w:t>(84.1)</w:t>
            </w:r>
          </w:p>
        </w:tc>
      </w:tr>
      <w:tr w:rsidR="00417B1B" w:rsidRPr="00054212" w14:paraId="3D8C14B7" w14:textId="77777777" w:rsidTr="00054212">
        <w:tc>
          <w:tcPr>
            <w:cnfStyle w:val="001000000000" w:firstRow="0" w:lastRow="0" w:firstColumn="1" w:lastColumn="0" w:oddVBand="0" w:evenVBand="0" w:oddHBand="0" w:evenHBand="0" w:firstRowFirstColumn="0" w:firstRowLastColumn="0" w:lastRowFirstColumn="0" w:lastRowLastColumn="0"/>
            <w:tcW w:w="2574" w:type="pct"/>
            <w:tcBorders>
              <w:top w:val="single" w:sz="4" w:space="0" w:color="auto"/>
              <w:bottom w:val="single" w:sz="4" w:space="0" w:color="auto"/>
            </w:tcBorders>
            <w:shd w:val="clear" w:color="auto" w:fill="auto"/>
          </w:tcPr>
          <w:p w14:paraId="1CEC6E54" w14:textId="77777777" w:rsidR="00417B1B" w:rsidRPr="00054212" w:rsidRDefault="00417B1B" w:rsidP="00054212">
            <w:pPr>
              <w:pStyle w:val="TableText"/>
              <w:rPr>
                <w:rStyle w:val="Bold"/>
              </w:rPr>
            </w:pPr>
            <w:r w:rsidRPr="00054212">
              <w:rPr>
                <w:rStyle w:val="Bold"/>
              </w:rPr>
              <w:t>Net increase (decrease) in cash held</w:t>
            </w:r>
          </w:p>
        </w:tc>
        <w:tc>
          <w:tcPr>
            <w:tcW w:w="607" w:type="pct"/>
            <w:tcBorders>
              <w:top w:val="single" w:sz="4" w:space="0" w:color="auto"/>
              <w:bottom w:val="single" w:sz="4" w:space="0" w:color="auto"/>
            </w:tcBorders>
            <w:shd w:val="clear" w:color="auto" w:fill="auto"/>
          </w:tcPr>
          <w:p w14:paraId="35514324" w14:textId="5E4BA8DE" w:rsidR="00417B1B" w:rsidRPr="00054212" w:rsidRDefault="00AC0BBF" w:rsidP="000542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054212">
              <w:rPr>
                <w:rStyle w:val="Bold"/>
              </w:rPr>
              <w:t>N/A</w:t>
            </w:r>
          </w:p>
        </w:tc>
        <w:tc>
          <w:tcPr>
            <w:tcW w:w="607" w:type="pct"/>
            <w:tcBorders>
              <w:top w:val="single" w:sz="4" w:space="0" w:color="auto"/>
              <w:bottom w:val="single" w:sz="4" w:space="0" w:color="auto"/>
            </w:tcBorders>
            <w:shd w:val="clear" w:color="auto" w:fill="auto"/>
          </w:tcPr>
          <w:p w14:paraId="09897F84" w14:textId="77777777" w:rsidR="00417B1B" w:rsidRPr="00054212" w:rsidRDefault="00417B1B" w:rsidP="000542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054212">
              <w:rPr>
                <w:rStyle w:val="Bold"/>
              </w:rPr>
              <w:t>(0.1)</w:t>
            </w:r>
          </w:p>
        </w:tc>
        <w:tc>
          <w:tcPr>
            <w:tcW w:w="607" w:type="pct"/>
            <w:tcBorders>
              <w:top w:val="single" w:sz="4" w:space="0" w:color="auto"/>
              <w:bottom w:val="single" w:sz="4" w:space="0" w:color="auto"/>
            </w:tcBorders>
            <w:shd w:val="clear" w:color="auto" w:fill="auto"/>
          </w:tcPr>
          <w:p w14:paraId="7AEDB0B5" w14:textId="77777777" w:rsidR="00417B1B" w:rsidRPr="00054212" w:rsidRDefault="00417B1B" w:rsidP="000542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054212">
              <w:rPr>
                <w:rStyle w:val="Bold"/>
              </w:rPr>
              <w:t>4.7</w:t>
            </w:r>
          </w:p>
        </w:tc>
        <w:tc>
          <w:tcPr>
            <w:tcW w:w="606" w:type="pct"/>
            <w:tcBorders>
              <w:top w:val="single" w:sz="4" w:space="0" w:color="auto"/>
              <w:bottom w:val="single" w:sz="4" w:space="0" w:color="auto"/>
            </w:tcBorders>
            <w:shd w:val="clear" w:color="auto" w:fill="auto"/>
          </w:tcPr>
          <w:p w14:paraId="0BA11415" w14:textId="77777777" w:rsidR="00417B1B" w:rsidRPr="00054212" w:rsidRDefault="00417B1B" w:rsidP="00054212">
            <w:pPr>
              <w:pStyle w:val="TableText"/>
              <w:cnfStyle w:val="000000000000" w:firstRow="0" w:lastRow="0" w:firstColumn="0" w:lastColumn="0" w:oddVBand="0" w:evenVBand="0" w:oddHBand="0" w:evenHBand="0" w:firstRowFirstColumn="0" w:firstRowLastColumn="0" w:lastRowFirstColumn="0" w:lastRowLastColumn="0"/>
              <w:rPr>
                <w:rStyle w:val="Bold"/>
              </w:rPr>
            </w:pPr>
            <w:r w:rsidRPr="00054212">
              <w:rPr>
                <w:rStyle w:val="Bold"/>
              </w:rPr>
              <w:t>4.8</w:t>
            </w:r>
          </w:p>
        </w:tc>
      </w:tr>
      <w:tr w:rsidR="00417B1B" w:rsidRPr="003A36C2" w14:paraId="501ABE95" w14:textId="77777777" w:rsidTr="00054212">
        <w:tc>
          <w:tcPr>
            <w:cnfStyle w:val="001000000000" w:firstRow="0" w:lastRow="0" w:firstColumn="1" w:lastColumn="0" w:oddVBand="0" w:evenVBand="0" w:oddHBand="0" w:evenHBand="0" w:firstRowFirstColumn="0" w:firstRowLastColumn="0" w:lastRowFirstColumn="0" w:lastRowLastColumn="0"/>
            <w:tcW w:w="2574" w:type="pct"/>
            <w:tcBorders>
              <w:top w:val="single" w:sz="4" w:space="0" w:color="auto"/>
            </w:tcBorders>
          </w:tcPr>
          <w:p w14:paraId="420374F7" w14:textId="6A731ED5" w:rsidR="00417B1B" w:rsidRPr="003A36C2" w:rsidRDefault="00417B1B" w:rsidP="00054212">
            <w:pPr>
              <w:pStyle w:val="TableText"/>
            </w:pPr>
            <w:r w:rsidRPr="003A36C2">
              <w:t>Cash and cash equivalents at the beginning of</w:t>
            </w:r>
            <w:r w:rsidR="00D45E5B">
              <w:t xml:space="preserve"> </w:t>
            </w:r>
            <w:r w:rsidRPr="003A36C2">
              <w:t>the</w:t>
            </w:r>
            <w:r w:rsidR="00D45E5B">
              <w:t xml:space="preserve"> </w:t>
            </w:r>
            <w:r w:rsidRPr="003A36C2">
              <w:t>financial year</w:t>
            </w:r>
          </w:p>
        </w:tc>
        <w:tc>
          <w:tcPr>
            <w:tcW w:w="607" w:type="pct"/>
            <w:tcBorders>
              <w:top w:val="single" w:sz="4" w:space="0" w:color="auto"/>
            </w:tcBorders>
          </w:tcPr>
          <w:p w14:paraId="19AB0252" w14:textId="179A3148" w:rsidR="00417B1B" w:rsidRPr="003A36C2" w:rsidRDefault="00AC0BBF" w:rsidP="00054212">
            <w:pPr>
              <w:pStyle w:val="TableText"/>
              <w:cnfStyle w:val="000000000000" w:firstRow="0" w:lastRow="0" w:firstColumn="0" w:lastColumn="0" w:oddVBand="0" w:evenVBand="0" w:oddHBand="0" w:evenHBand="0" w:firstRowFirstColumn="0" w:firstRowLastColumn="0" w:lastRowFirstColumn="0" w:lastRowLastColumn="0"/>
            </w:pPr>
            <w:r>
              <w:t>N/A</w:t>
            </w:r>
          </w:p>
        </w:tc>
        <w:tc>
          <w:tcPr>
            <w:tcW w:w="607" w:type="pct"/>
            <w:tcBorders>
              <w:top w:val="single" w:sz="4" w:space="0" w:color="auto"/>
            </w:tcBorders>
          </w:tcPr>
          <w:p w14:paraId="5084CE6B" w14:textId="77777777" w:rsidR="00417B1B" w:rsidRPr="003A36C2" w:rsidRDefault="00417B1B" w:rsidP="00054212">
            <w:pPr>
              <w:pStyle w:val="TableText"/>
              <w:cnfStyle w:val="000000000000" w:firstRow="0" w:lastRow="0" w:firstColumn="0" w:lastColumn="0" w:oddVBand="0" w:evenVBand="0" w:oddHBand="0" w:evenHBand="0" w:firstRowFirstColumn="0" w:firstRowLastColumn="0" w:lastRowFirstColumn="0" w:lastRowLastColumn="0"/>
            </w:pPr>
            <w:r w:rsidRPr="003A36C2">
              <w:t>(0.1)</w:t>
            </w:r>
          </w:p>
        </w:tc>
        <w:tc>
          <w:tcPr>
            <w:tcW w:w="607" w:type="pct"/>
            <w:tcBorders>
              <w:top w:val="single" w:sz="4" w:space="0" w:color="auto"/>
            </w:tcBorders>
          </w:tcPr>
          <w:p w14:paraId="11EFB56B" w14:textId="77777777" w:rsidR="00417B1B" w:rsidRPr="003A36C2" w:rsidRDefault="00417B1B" w:rsidP="00054212">
            <w:pPr>
              <w:pStyle w:val="TableText"/>
              <w:cnfStyle w:val="000000000000" w:firstRow="0" w:lastRow="0" w:firstColumn="0" w:lastColumn="0" w:oddVBand="0" w:evenVBand="0" w:oddHBand="0" w:evenHBand="0" w:firstRowFirstColumn="0" w:firstRowLastColumn="0" w:lastRowFirstColumn="0" w:lastRowLastColumn="0"/>
            </w:pPr>
            <w:r w:rsidRPr="003A36C2">
              <w:t>13.2</w:t>
            </w:r>
          </w:p>
        </w:tc>
        <w:tc>
          <w:tcPr>
            <w:tcW w:w="606" w:type="pct"/>
            <w:tcBorders>
              <w:top w:val="single" w:sz="4" w:space="0" w:color="auto"/>
            </w:tcBorders>
          </w:tcPr>
          <w:p w14:paraId="340F757B" w14:textId="77777777" w:rsidR="00417B1B" w:rsidRPr="003A36C2" w:rsidRDefault="00417B1B" w:rsidP="00054212">
            <w:pPr>
              <w:pStyle w:val="TableText"/>
              <w:cnfStyle w:val="000000000000" w:firstRow="0" w:lastRow="0" w:firstColumn="0" w:lastColumn="0" w:oddVBand="0" w:evenVBand="0" w:oddHBand="0" w:evenHBand="0" w:firstRowFirstColumn="0" w:firstRowLastColumn="0" w:lastRowFirstColumn="0" w:lastRowLastColumn="0"/>
            </w:pPr>
            <w:r w:rsidRPr="003A36C2">
              <w:t>13.2</w:t>
            </w:r>
          </w:p>
        </w:tc>
      </w:tr>
      <w:tr w:rsidR="00417B1B" w:rsidRPr="00054212" w14:paraId="0AF5FFC9" w14:textId="77777777" w:rsidTr="0005421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4" w:type="pct"/>
          </w:tcPr>
          <w:p w14:paraId="2D0E3E3C" w14:textId="77777777" w:rsidR="00417B1B" w:rsidRPr="00054212" w:rsidRDefault="00417B1B" w:rsidP="00054212">
            <w:pPr>
              <w:pStyle w:val="TableText"/>
              <w:rPr>
                <w:rStyle w:val="Bold"/>
              </w:rPr>
            </w:pPr>
            <w:r w:rsidRPr="00054212">
              <w:rPr>
                <w:rStyle w:val="Bold"/>
              </w:rPr>
              <w:t xml:space="preserve">Cash and cash equivalents at the </w:t>
            </w:r>
            <w:r w:rsidRPr="00054212">
              <w:rPr>
                <w:rStyle w:val="Bold"/>
              </w:rPr>
              <w:br/>
              <w:t>end of the financial year</w:t>
            </w:r>
          </w:p>
        </w:tc>
        <w:tc>
          <w:tcPr>
            <w:tcW w:w="607" w:type="pct"/>
          </w:tcPr>
          <w:p w14:paraId="1676510D" w14:textId="11614876" w:rsidR="00417B1B" w:rsidRPr="00054212" w:rsidRDefault="00AC0BBF" w:rsidP="00054212">
            <w:pPr>
              <w:pStyle w:val="TableText"/>
              <w:cnfStyle w:val="010000000000" w:firstRow="0" w:lastRow="1" w:firstColumn="0" w:lastColumn="0" w:oddVBand="0" w:evenVBand="0" w:oddHBand="0" w:evenHBand="0" w:firstRowFirstColumn="0" w:firstRowLastColumn="0" w:lastRowFirstColumn="0" w:lastRowLastColumn="0"/>
              <w:rPr>
                <w:rStyle w:val="Bold"/>
              </w:rPr>
            </w:pPr>
            <w:r w:rsidRPr="00054212">
              <w:rPr>
                <w:rStyle w:val="Bold"/>
              </w:rPr>
              <w:t>N/A</w:t>
            </w:r>
          </w:p>
        </w:tc>
        <w:tc>
          <w:tcPr>
            <w:tcW w:w="607" w:type="pct"/>
          </w:tcPr>
          <w:p w14:paraId="54101D9D" w14:textId="77777777" w:rsidR="00417B1B" w:rsidRPr="00054212" w:rsidRDefault="00417B1B" w:rsidP="00054212">
            <w:pPr>
              <w:pStyle w:val="TableText"/>
              <w:cnfStyle w:val="010000000000" w:firstRow="0" w:lastRow="1" w:firstColumn="0" w:lastColumn="0" w:oddVBand="0" w:evenVBand="0" w:oddHBand="0" w:evenHBand="0" w:firstRowFirstColumn="0" w:firstRowLastColumn="0" w:lastRowFirstColumn="0" w:lastRowLastColumn="0"/>
              <w:rPr>
                <w:rStyle w:val="Bold"/>
              </w:rPr>
            </w:pPr>
            <w:r w:rsidRPr="00054212">
              <w:rPr>
                <w:rStyle w:val="Bold"/>
              </w:rPr>
              <w:t>(0.1)</w:t>
            </w:r>
          </w:p>
        </w:tc>
        <w:tc>
          <w:tcPr>
            <w:tcW w:w="607" w:type="pct"/>
          </w:tcPr>
          <w:p w14:paraId="094CEB3A" w14:textId="77777777" w:rsidR="00417B1B" w:rsidRPr="00054212" w:rsidRDefault="00417B1B" w:rsidP="00054212">
            <w:pPr>
              <w:pStyle w:val="TableText"/>
              <w:cnfStyle w:val="010000000000" w:firstRow="0" w:lastRow="1" w:firstColumn="0" w:lastColumn="0" w:oddVBand="0" w:evenVBand="0" w:oddHBand="0" w:evenHBand="0" w:firstRowFirstColumn="0" w:firstRowLastColumn="0" w:lastRowFirstColumn="0" w:lastRowLastColumn="0"/>
              <w:rPr>
                <w:rStyle w:val="Bold"/>
              </w:rPr>
            </w:pPr>
            <w:r w:rsidRPr="00054212">
              <w:rPr>
                <w:rStyle w:val="Bold"/>
              </w:rPr>
              <w:t>17.9</w:t>
            </w:r>
          </w:p>
        </w:tc>
        <w:tc>
          <w:tcPr>
            <w:tcW w:w="606" w:type="pct"/>
          </w:tcPr>
          <w:p w14:paraId="66E8C5B8" w14:textId="77777777" w:rsidR="00417B1B" w:rsidRPr="00054212" w:rsidRDefault="00417B1B" w:rsidP="00054212">
            <w:pPr>
              <w:pStyle w:val="TableText"/>
              <w:cnfStyle w:val="010000000000" w:firstRow="0" w:lastRow="1" w:firstColumn="0" w:lastColumn="0" w:oddVBand="0" w:evenVBand="0" w:oddHBand="0" w:evenHBand="0" w:firstRowFirstColumn="0" w:firstRowLastColumn="0" w:lastRowFirstColumn="0" w:lastRowLastColumn="0"/>
              <w:rPr>
                <w:rStyle w:val="Bold"/>
              </w:rPr>
            </w:pPr>
            <w:r w:rsidRPr="00054212">
              <w:rPr>
                <w:rStyle w:val="Bold"/>
              </w:rPr>
              <w:t>17.9</w:t>
            </w:r>
          </w:p>
        </w:tc>
      </w:tr>
    </w:tbl>
    <w:p w14:paraId="4D878337" w14:textId="77777777" w:rsidR="00417B1B" w:rsidRDefault="00417B1B" w:rsidP="00417B1B">
      <w:pPr>
        <w:pStyle w:val="NotesText"/>
      </w:pPr>
      <w:r>
        <w:t>Notes:</w:t>
      </w:r>
    </w:p>
    <w:p w14:paraId="62C1ADB2" w14:textId="17582464" w:rsidR="00417B1B" w:rsidRPr="004F4F99" w:rsidRDefault="00417B1B" w:rsidP="00A01DC4">
      <w:pPr>
        <w:pStyle w:val="NotesNumberedList"/>
        <w:numPr>
          <w:ilvl w:val="0"/>
          <w:numId w:val="41"/>
        </w:numPr>
      </w:pPr>
      <w:bookmarkStart w:id="481" w:name="Note113tablenote1"/>
      <w:r w:rsidRPr="004F4F99">
        <w:t>Receipts from Government: the higher than published budget result is due to post-Published budget releases of funding held by Department of Treasury and Finance Victoria pending agreement on detail implementation plans and Treasurer's Advances for urgent works and</w:t>
      </w:r>
      <w:r w:rsidR="00D45E5B" w:rsidRPr="004F4F99">
        <w:t xml:space="preserve"> </w:t>
      </w:r>
      <w:r w:rsidRPr="004F4F99">
        <w:t>programs.</w:t>
      </w:r>
    </w:p>
    <w:p w14:paraId="3B3161E7" w14:textId="77777777" w:rsidR="00417B1B" w:rsidRPr="004F4F99" w:rsidRDefault="00417B1B" w:rsidP="00417B1B">
      <w:pPr>
        <w:pStyle w:val="NotesNumberedList"/>
      </w:pPr>
      <w:bookmarkStart w:id="482" w:name="Note113tablenote2"/>
      <w:bookmarkEnd w:id="481"/>
      <w:r w:rsidRPr="004F4F99">
        <w:t>Receipts from Other Entities: the higher than budget result is due to annual funding agreements with other government departments being finalised post Published Budget.</w:t>
      </w:r>
    </w:p>
    <w:p w14:paraId="7085A565" w14:textId="5D16DA75" w:rsidR="00417B1B" w:rsidRPr="004F4F99" w:rsidRDefault="00417B1B" w:rsidP="00417B1B">
      <w:pPr>
        <w:pStyle w:val="NotesNumberedList"/>
      </w:pPr>
      <w:bookmarkStart w:id="483" w:name="Note113tablenote3"/>
      <w:bookmarkEnd w:id="482"/>
      <w:r w:rsidRPr="004F4F99">
        <w:t xml:space="preserve">Goods and services tax recovered from the ATO: </w:t>
      </w:r>
      <w:r w:rsidR="00E57EEE">
        <w:t>Court Services Victoria</w:t>
      </w:r>
      <w:r w:rsidRPr="004F4F99">
        <w:t xml:space="preserve"> had budgeted for no net movement as this item does not impact </w:t>
      </w:r>
      <w:r w:rsidR="00E57EEE">
        <w:t>Court Services Victoria</w:t>
      </w:r>
      <w:r w:rsidRPr="004F4F99">
        <w:t>'s funding base.</w:t>
      </w:r>
    </w:p>
    <w:p w14:paraId="522702A9" w14:textId="77777777" w:rsidR="00417B1B" w:rsidRPr="004F4F99" w:rsidRDefault="00417B1B" w:rsidP="00417B1B">
      <w:pPr>
        <w:pStyle w:val="NotesNumberedList"/>
      </w:pPr>
      <w:bookmarkStart w:id="484" w:name="Note1134"/>
      <w:bookmarkEnd w:id="483"/>
      <w:r w:rsidRPr="004F4F99">
        <w:t>Payments to suppliers and employees: the lower than budget spend reflects government initiatives which has been rescheduled across the forward estimates.</w:t>
      </w:r>
    </w:p>
    <w:p w14:paraId="3D9DE7AF" w14:textId="566C1FEF" w:rsidR="00417B1B" w:rsidRDefault="00417B1B" w:rsidP="00417B1B">
      <w:pPr>
        <w:pStyle w:val="NotesNumberedList"/>
      </w:pPr>
      <w:bookmarkStart w:id="485" w:name="Note113tablenote5"/>
      <w:bookmarkEnd w:id="484"/>
      <w:r>
        <w:t>Payments of grants and other transfers: the finalisation of inter-government funding arrangements resulted in additional funds being available to purchase support services from third parties for persons affected by court</w:t>
      </w:r>
      <w:r w:rsidR="00D45E5B">
        <w:t xml:space="preserve"> </w:t>
      </w:r>
      <w:r>
        <w:t>matters.</w:t>
      </w:r>
    </w:p>
    <w:p w14:paraId="6DCDF9B1" w14:textId="0483DCAD" w:rsidR="00417B1B" w:rsidRDefault="00417B1B" w:rsidP="00417B1B">
      <w:pPr>
        <w:pStyle w:val="NotesNumberedList"/>
      </w:pPr>
      <w:bookmarkStart w:id="486" w:name="Note113tablenote6"/>
      <w:bookmarkEnd w:id="485"/>
      <w:r>
        <w:t>Purchases of non-financial assets: the lower than published budget result reflects rescheduling of government funded capital programs to be delivered over the forward estimates, including the land purchase of Bendigo and Wyndham court redevelopment to</w:t>
      </w:r>
      <w:r w:rsidR="00D45E5B">
        <w:t xml:space="preserve"> </w:t>
      </w:r>
      <w:r>
        <w:t xml:space="preserve">occur in the following year. </w:t>
      </w:r>
    </w:p>
    <w:p w14:paraId="11F0E255" w14:textId="77777777" w:rsidR="00417B1B" w:rsidRDefault="00417B1B" w:rsidP="00417B1B">
      <w:pPr>
        <w:pStyle w:val="NotesNumberedList"/>
      </w:pPr>
      <w:bookmarkStart w:id="487" w:name="Note113tablenote7"/>
      <w:bookmarkEnd w:id="486"/>
      <w:r>
        <w:t xml:space="preserve">Owner contributions </w:t>
      </w:r>
      <w:bookmarkEnd w:id="487"/>
      <w:r>
        <w:t>by State Government are lower than budgeted due to rescheduling of capital works across the forward estimates.</w:t>
      </w:r>
    </w:p>
    <w:p w14:paraId="61278110" w14:textId="55D4AD8E" w:rsidR="00417B1B" w:rsidRDefault="00417B1B" w:rsidP="00417B1B">
      <w:pPr>
        <w:pStyle w:val="NotesNumberedList"/>
      </w:pPr>
      <w:bookmarkStart w:id="488" w:name="Note113tablenote8"/>
      <w:r>
        <w:t xml:space="preserve">Repayment of borrowing and finance leases: the movement is greater than budget due to the County Court PPP lease principal repayments increasing over the life of the contract. </w:t>
      </w:r>
      <w:r w:rsidR="002D6DAF">
        <w:t>T</w:t>
      </w:r>
      <w:r w:rsidR="00E952AB">
        <w:t>he</w:t>
      </w:r>
      <w:r>
        <w:t xml:space="preserve"> contract is in year 16 of 20.</w:t>
      </w:r>
    </w:p>
    <w:p w14:paraId="438F26C4" w14:textId="41F8B38C" w:rsidR="00417B1B" w:rsidRDefault="00417B1B" w:rsidP="008A5BD5">
      <w:pPr>
        <w:pStyle w:val="Heading3"/>
        <w:pageBreakBefore/>
      </w:pPr>
      <w:bookmarkStart w:id="489" w:name="Note114"/>
      <w:bookmarkStart w:id="490" w:name="_Ref22653855"/>
      <w:bookmarkStart w:id="491" w:name="_Toc22665222"/>
      <w:bookmarkEnd w:id="488"/>
      <w:r w:rsidRPr="003A36C2">
        <w:lastRenderedPageBreak/>
        <w:t xml:space="preserve">11.4 </w:t>
      </w:r>
      <w:bookmarkEnd w:id="489"/>
      <w:r w:rsidRPr="003A36C2">
        <w:t xml:space="preserve">Statement </w:t>
      </w:r>
      <w:r w:rsidR="00172429">
        <w:t>of</w:t>
      </w:r>
      <w:r w:rsidR="002D6DAF">
        <w:t xml:space="preserve"> Changes in Equity f</w:t>
      </w:r>
      <w:r w:rsidRPr="003A36C2">
        <w:t xml:space="preserve">or </w:t>
      </w:r>
      <w:r w:rsidR="00E952AB">
        <w:t>the</w:t>
      </w:r>
      <w:r w:rsidRPr="003A36C2">
        <w:t xml:space="preserve"> Financial Year Ended 30 June 2019</w:t>
      </w:r>
      <w:bookmarkEnd w:id="490"/>
      <w:bookmarkEnd w:id="491"/>
    </w:p>
    <w:tbl>
      <w:tblPr>
        <w:tblStyle w:val="AccessibleTableNumerical"/>
        <w:tblW w:w="5000" w:type="pct"/>
        <w:tblLook w:val="04E0" w:firstRow="1" w:lastRow="1" w:firstColumn="1" w:lastColumn="0" w:noHBand="0" w:noVBand="1"/>
      </w:tblPr>
      <w:tblGrid>
        <w:gridCol w:w="3245"/>
        <w:gridCol w:w="1599"/>
        <w:gridCol w:w="1599"/>
        <w:gridCol w:w="1598"/>
        <w:gridCol w:w="1598"/>
      </w:tblGrid>
      <w:tr w:rsidR="00417B1B" w:rsidRPr="003A36C2" w14:paraId="6AC8D97A" w14:textId="77777777" w:rsidTr="002D6D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83" w:type="pct"/>
          </w:tcPr>
          <w:p w14:paraId="65CF12E1" w14:textId="06234187" w:rsidR="00417B1B" w:rsidRPr="003A36C2" w:rsidRDefault="00AC0BBF" w:rsidP="008A5BD5">
            <w:pPr>
              <w:pStyle w:val="TableText"/>
            </w:pPr>
            <w:bookmarkStart w:id="492" w:name="ColumnTitle_103"/>
            <w:r>
              <w:t>Item</w:t>
            </w:r>
          </w:p>
        </w:tc>
        <w:tc>
          <w:tcPr>
            <w:tcW w:w="829" w:type="pct"/>
            <w:vAlign w:val="bottom"/>
          </w:tcPr>
          <w:p w14:paraId="54142E3C" w14:textId="77777777" w:rsidR="00417B1B" w:rsidRPr="003A36C2" w:rsidRDefault="00417B1B" w:rsidP="002D6DAF">
            <w:pPr>
              <w:pStyle w:val="TableText"/>
              <w:cnfStyle w:val="100000000000" w:firstRow="1" w:lastRow="0" w:firstColumn="0" w:lastColumn="0" w:oddVBand="0" w:evenVBand="0" w:oddHBand="0" w:evenHBand="0" w:firstRowFirstColumn="0" w:firstRowLastColumn="0" w:lastRowFirstColumn="0" w:lastRowLastColumn="0"/>
            </w:pPr>
            <w:r w:rsidRPr="003A36C2">
              <w:t xml:space="preserve">Physical asset revaluation surplus </w:t>
            </w:r>
            <w:r w:rsidRPr="003A36C2">
              <w:br/>
              <w:t>$'million</w:t>
            </w:r>
          </w:p>
        </w:tc>
        <w:tc>
          <w:tcPr>
            <w:tcW w:w="829" w:type="pct"/>
            <w:vAlign w:val="bottom"/>
          </w:tcPr>
          <w:p w14:paraId="253E8E3D" w14:textId="77777777" w:rsidR="00417B1B" w:rsidRPr="003A36C2" w:rsidRDefault="00417B1B" w:rsidP="002D6DAF">
            <w:pPr>
              <w:pStyle w:val="TableText"/>
              <w:cnfStyle w:val="100000000000" w:firstRow="1" w:lastRow="0" w:firstColumn="0" w:lastColumn="0" w:oddVBand="0" w:evenVBand="0" w:oddHBand="0" w:evenHBand="0" w:firstRowFirstColumn="0" w:firstRowLastColumn="0" w:lastRowFirstColumn="0" w:lastRowLastColumn="0"/>
            </w:pPr>
            <w:r w:rsidRPr="003A36C2">
              <w:t>Accumulated surplus/ (deficit)</w:t>
            </w:r>
            <w:r w:rsidRPr="003A36C2">
              <w:br/>
              <w:t>$'million</w:t>
            </w:r>
          </w:p>
        </w:tc>
        <w:tc>
          <w:tcPr>
            <w:tcW w:w="829" w:type="pct"/>
            <w:vAlign w:val="bottom"/>
          </w:tcPr>
          <w:p w14:paraId="6BE376DA" w14:textId="77777777" w:rsidR="00417B1B" w:rsidRPr="003A36C2" w:rsidRDefault="00417B1B" w:rsidP="002D6DAF">
            <w:pPr>
              <w:pStyle w:val="TableText"/>
              <w:cnfStyle w:val="100000000000" w:firstRow="1" w:lastRow="0" w:firstColumn="0" w:lastColumn="0" w:oddVBand="0" w:evenVBand="0" w:oddHBand="0" w:evenHBand="0" w:firstRowFirstColumn="0" w:firstRowLastColumn="0" w:lastRowFirstColumn="0" w:lastRowLastColumn="0"/>
            </w:pPr>
            <w:r w:rsidRPr="003A36C2">
              <w:t>Contributions by owner</w:t>
            </w:r>
            <w:r w:rsidRPr="003A36C2">
              <w:br/>
              <w:t>$'million</w:t>
            </w:r>
          </w:p>
        </w:tc>
        <w:tc>
          <w:tcPr>
            <w:tcW w:w="829" w:type="pct"/>
            <w:vAlign w:val="bottom"/>
          </w:tcPr>
          <w:p w14:paraId="105367FC" w14:textId="77777777" w:rsidR="00417B1B" w:rsidRPr="003A36C2" w:rsidRDefault="00417B1B" w:rsidP="002D6DAF">
            <w:pPr>
              <w:pStyle w:val="TableText"/>
              <w:cnfStyle w:val="100000000000" w:firstRow="1" w:lastRow="0" w:firstColumn="0" w:lastColumn="0" w:oddVBand="0" w:evenVBand="0" w:oddHBand="0" w:evenHBand="0" w:firstRowFirstColumn="0" w:firstRowLastColumn="0" w:lastRowFirstColumn="0" w:lastRowLastColumn="0"/>
            </w:pPr>
            <w:r w:rsidRPr="003A36C2">
              <w:t>Total</w:t>
            </w:r>
            <w:r w:rsidRPr="003A36C2">
              <w:br/>
              <w:t>$'million</w:t>
            </w:r>
          </w:p>
        </w:tc>
      </w:tr>
      <w:bookmarkEnd w:id="492"/>
      <w:tr w:rsidR="00417B1B" w:rsidRPr="003A36C2" w14:paraId="36F94919" w14:textId="77777777" w:rsidTr="008A5BD5">
        <w:tc>
          <w:tcPr>
            <w:cnfStyle w:val="001000000000" w:firstRow="0" w:lastRow="0" w:firstColumn="1" w:lastColumn="0" w:oddVBand="0" w:evenVBand="0" w:oddHBand="0" w:evenHBand="0" w:firstRowFirstColumn="0" w:firstRowLastColumn="0" w:lastRowFirstColumn="0" w:lastRowLastColumn="0"/>
            <w:tcW w:w="1683" w:type="pct"/>
          </w:tcPr>
          <w:p w14:paraId="364C2098" w14:textId="014D091F" w:rsidR="00417B1B" w:rsidRPr="002D6DAF" w:rsidRDefault="008A5BD5" w:rsidP="008A5BD5">
            <w:pPr>
              <w:pStyle w:val="TableText"/>
              <w:rPr>
                <w:rStyle w:val="Bold"/>
              </w:rPr>
            </w:pPr>
            <w:r w:rsidRPr="002D6DAF">
              <w:rPr>
                <w:rStyle w:val="Bold"/>
              </w:rPr>
              <w:t>Budget</w:t>
            </w:r>
          </w:p>
        </w:tc>
        <w:tc>
          <w:tcPr>
            <w:tcW w:w="829" w:type="pct"/>
          </w:tcPr>
          <w:p w14:paraId="218B4A0D" w14:textId="0AD10542" w:rsidR="00417B1B" w:rsidRPr="003A36C2" w:rsidRDefault="00AC0BBF" w:rsidP="008A5BD5">
            <w:pPr>
              <w:pStyle w:val="TableText"/>
              <w:cnfStyle w:val="000000000000" w:firstRow="0" w:lastRow="0" w:firstColumn="0" w:lastColumn="0" w:oddVBand="0" w:evenVBand="0" w:oddHBand="0" w:evenHBand="0" w:firstRowFirstColumn="0" w:firstRowLastColumn="0" w:lastRowFirstColumn="0" w:lastRowLastColumn="0"/>
            </w:pPr>
            <w:r>
              <w:t>N/A</w:t>
            </w:r>
          </w:p>
        </w:tc>
        <w:tc>
          <w:tcPr>
            <w:tcW w:w="829" w:type="pct"/>
          </w:tcPr>
          <w:p w14:paraId="77A49E99" w14:textId="0FC370D9" w:rsidR="00417B1B" w:rsidRPr="003A36C2" w:rsidRDefault="00AC0BBF" w:rsidP="008A5BD5">
            <w:pPr>
              <w:pStyle w:val="TableText"/>
              <w:cnfStyle w:val="000000000000" w:firstRow="0" w:lastRow="0" w:firstColumn="0" w:lastColumn="0" w:oddVBand="0" w:evenVBand="0" w:oddHBand="0" w:evenHBand="0" w:firstRowFirstColumn="0" w:firstRowLastColumn="0" w:lastRowFirstColumn="0" w:lastRowLastColumn="0"/>
            </w:pPr>
            <w:r>
              <w:t>N/A</w:t>
            </w:r>
          </w:p>
        </w:tc>
        <w:tc>
          <w:tcPr>
            <w:tcW w:w="829" w:type="pct"/>
          </w:tcPr>
          <w:p w14:paraId="01655789" w14:textId="57CCED54" w:rsidR="00417B1B" w:rsidRPr="003A36C2" w:rsidRDefault="00AC0BBF" w:rsidP="008A5BD5">
            <w:pPr>
              <w:pStyle w:val="TableText"/>
              <w:cnfStyle w:val="000000000000" w:firstRow="0" w:lastRow="0" w:firstColumn="0" w:lastColumn="0" w:oddVBand="0" w:evenVBand="0" w:oddHBand="0" w:evenHBand="0" w:firstRowFirstColumn="0" w:firstRowLastColumn="0" w:lastRowFirstColumn="0" w:lastRowLastColumn="0"/>
            </w:pPr>
            <w:r>
              <w:t>N/A</w:t>
            </w:r>
          </w:p>
        </w:tc>
        <w:tc>
          <w:tcPr>
            <w:tcW w:w="829" w:type="pct"/>
          </w:tcPr>
          <w:p w14:paraId="27DBD14D" w14:textId="6BB987B4" w:rsidR="00417B1B" w:rsidRPr="003A36C2" w:rsidRDefault="00AC0BBF" w:rsidP="008A5BD5">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3A36C2" w14:paraId="3F2D2679" w14:textId="77777777" w:rsidTr="008A5BD5">
        <w:tc>
          <w:tcPr>
            <w:cnfStyle w:val="001000000000" w:firstRow="0" w:lastRow="0" w:firstColumn="1" w:lastColumn="0" w:oddVBand="0" w:evenVBand="0" w:oddHBand="0" w:evenHBand="0" w:firstRowFirstColumn="0" w:firstRowLastColumn="0" w:lastRowFirstColumn="0" w:lastRowLastColumn="0"/>
            <w:tcW w:w="1683" w:type="pct"/>
          </w:tcPr>
          <w:p w14:paraId="1476060F" w14:textId="77777777" w:rsidR="00417B1B" w:rsidRPr="002D6DAF" w:rsidRDefault="00417B1B" w:rsidP="008A5BD5">
            <w:pPr>
              <w:pStyle w:val="TableText"/>
              <w:rPr>
                <w:rStyle w:val="Bold"/>
              </w:rPr>
            </w:pPr>
            <w:r w:rsidRPr="002D6DAF">
              <w:rPr>
                <w:rStyle w:val="Bold"/>
              </w:rPr>
              <w:t>Opening balance</w:t>
            </w:r>
          </w:p>
        </w:tc>
        <w:tc>
          <w:tcPr>
            <w:tcW w:w="829" w:type="pct"/>
          </w:tcPr>
          <w:p w14:paraId="0ED331A3"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250.1</w:t>
            </w:r>
          </w:p>
        </w:tc>
        <w:tc>
          <w:tcPr>
            <w:tcW w:w="829" w:type="pct"/>
          </w:tcPr>
          <w:p w14:paraId="5723F8EE"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7.7</w:t>
            </w:r>
          </w:p>
        </w:tc>
        <w:tc>
          <w:tcPr>
            <w:tcW w:w="829" w:type="pct"/>
          </w:tcPr>
          <w:p w14:paraId="1A119D94"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747.5</w:t>
            </w:r>
          </w:p>
        </w:tc>
        <w:tc>
          <w:tcPr>
            <w:tcW w:w="829" w:type="pct"/>
          </w:tcPr>
          <w:p w14:paraId="30D6E572"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1005.4</w:t>
            </w:r>
          </w:p>
        </w:tc>
      </w:tr>
      <w:tr w:rsidR="00417B1B" w:rsidRPr="003A36C2" w14:paraId="76EF4B69" w14:textId="77777777" w:rsidTr="008A5BD5">
        <w:tc>
          <w:tcPr>
            <w:cnfStyle w:val="001000000000" w:firstRow="0" w:lastRow="0" w:firstColumn="1" w:lastColumn="0" w:oddVBand="0" w:evenVBand="0" w:oddHBand="0" w:evenHBand="0" w:firstRowFirstColumn="0" w:firstRowLastColumn="0" w:lastRowFirstColumn="0" w:lastRowLastColumn="0"/>
            <w:tcW w:w="1683" w:type="pct"/>
          </w:tcPr>
          <w:p w14:paraId="4229C48D" w14:textId="77777777" w:rsidR="00417B1B" w:rsidRPr="003A36C2" w:rsidRDefault="00417B1B" w:rsidP="008A5BD5">
            <w:pPr>
              <w:pStyle w:val="TableText"/>
            </w:pPr>
            <w:r w:rsidRPr="003A36C2">
              <w:t>Net result for the year</w:t>
            </w:r>
          </w:p>
        </w:tc>
        <w:tc>
          <w:tcPr>
            <w:tcW w:w="829" w:type="pct"/>
          </w:tcPr>
          <w:p w14:paraId="576631D5"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0</w:t>
            </w:r>
          </w:p>
        </w:tc>
        <w:tc>
          <w:tcPr>
            <w:tcW w:w="829" w:type="pct"/>
          </w:tcPr>
          <w:p w14:paraId="0692A5B4"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(0.1)</w:t>
            </w:r>
          </w:p>
        </w:tc>
        <w:tc>
          <w:tcPr>
            <w:tcW w:w="829" w:type="pct"/>
          </w:tcPr>
          <w:p w14:paraId="42EB9E64"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0</w:t>
            </w:r>
          </w:p>
        </w:tc>
        <w:tc>
          <w:tcPr>
            <w:tcW w:w="829" w:type="pct"/>
          </w:tcPr>
          <w:p w14:paraId="64283E6A"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(0.1)</w:t>
            </w:r>
          </w:p>
        </w:tc>
      </w:tr>
      <w:tr w:rsidR="00417B1B" w:rsidRPr="003A36C2" w14:paraId="46C85CDE" w14:textId="77777777" w:rsidTr="008A5BD5">
        <w:tc>
          <w:tcPr>
            <w:cnfStyle w:val="001000000000" w:firstRow="0" w:lastRow="0" w:firstColumn="1" w:lastColumn="0" w:oddVBand="0" w:evenVBand="0" w:oddHBand="0" w:evenHBand="0" w:firstRowFirstColumn="0" w:firstRowLastColumn="0" w:lastRowFirstColumn="0" w:lastRowLastColumn="0"/>
            <w:tcW w:w="1683" w:type="pct"/>
          </w:tcPr>
          <w:p w14:paraId="552CF25B" w14:textId="3A347C16" w:rsidR="00417B1B" w:rsidRPr="003A36C2" w:rsidRDefault="00417B1B" w:rsidP="008A5BD5">
            <w:pPr>
              <w:pStyle w:val="TableText"/>
            </w:pPr>
            <w:r w:rsidRPr="003A36C2">
              <w:t>Other comprehensive income for</w:t>
            </w:r>
            <w:r w:rsidR="00D45E5B">
              <w:t xml:space="preserve"> </w:t>
            </w:r>
            <w:r w:rsidRPr="003A36C2">
              <w:t>the year</w:t>
            </w:r>
          </w:p>
        </w:tc>
        <w:tc>
          <w:tcPr>
            <w:tcW w:w="829" w:type="pct"/>
          </w:tcPr>
          <w:p w14:paraId="385A6699"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0</w:t>
            </w:r>
          </w:p>
        </w:tc>
        <w:tc>
          <w:tcPr>
            <w:tcW w:w="829" w:type="pct"/>
          </w:tcPr>
          <w:p w14:paraId="7F1ED7BE"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0</w:t>
            </w:r>
          </w:p>
        </w:tc>
        <w:tc>
          <w:tcPr>
            <w:tcW w:w="829" w:type="pct"/>
          </w:tcPr>
          <w:p w14:paraId="5D477DE5"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0</w:t>
            </w:r>
          </w:p>
        </w:tc>
        <w:tc>
          <w:tcPr>
            <w:tcW w:w="829" w:type="pct"/>
          </w:tcPr>
          <w:p w14:paraId="1AB5AD5C"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0</w:t>
            </w:r>
          </w:p>
        </w:tc>
      </w:tr>
      <w:tr w:rsidR="00417B1B" w:rsidRPr="003A36C2" w14:paraId="687C9AF6" w14:textId="77777777" w:rsidTr="008A5BD5">
        <w:tc>
          <w:tcPr>
            <w:cnfStyle w:val="001000000000" w:firstRow="0" w:lastRow="0" w:firstColumn="1" w:lastColumn="0" w:oddVBand="0" w:evenVBand="0" w:oddHBand="0" w:evenHBand="0" w:firstRowFirstColumn="0" w:firstRowLastColumn="0" w:lastRowFirstColumn="0" w:lastRowLastColumn="0"/>
            <w:tcW w:w="1683" w:type="pct"/>
            <w:tcBorders>
              <w:bottom w:val="single" w:sz="4" w:space="0" w:color="auto"/>
            </w:tcBorders>
          </w:tcPr>
          <w:p w14:paraId="0F9F7E34" w14:textId="4D0181C6" w:rsidR="00417B1B" w:rsidRPr="003A36C2" w:rsidRDefault="00417B1B" w:rsidP="008A5BD5">
            <w:pPr>
              <w:pStyle w:val="TableText"/>
            </w:pPr>
            <w:r w:rsidRPr="003A36C2">
              <w:t>Transactions with owners in their</w:t>
            </w:r>
            <w:r w:rsidR="00D45E5B">
              <w:t xml:space="preserve"> </w:t>
            </w:r>
            <w:r w:rsidRPr="003A36C2">
              <w:t>capacity as owners</w:t>
            </w:r>
          </w:p>
        </w:tc>
        <w:tc>
          <w:tcPr>
            <w:tcW w:w="829" w:type="pct"/>
            <w:tcBorders>
              <w:bottom w:val="single" w:sz="4" w:space="0" w:color="auto"/>
            </w:tcBorders>
          </w:tcPr>
          <w:p w14:paraId="74B9444A"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0</w:t>
            </w:r>
          </w:p>
        </w:tc>
        <w:tc>
          <w:tcPr>
            <w:tcW w:w="829" w:type="pct"/>
            <w:tcBorders>
              <w:bottom w:val="single" w:sz="4" w:space="0" w:color="auto"/>
            </w:tcBorders>
          </w:tcPr>
          <w:p w14:paraId="027DBBF4"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0</w:t>
            </w:r>
          </w:p>
        </w:tc>
        <w:tc>
          <w:tcPr>
            <w:tcW w:w="829" w:type="pct"/>
            <w:tcBorders>
              <w:bottom w:val="single" w:sz="4" w:space="0" w:color="auto"/>
            </w:tcBorders>
          </w:tcPr>
          <w:p w14:paraId="2CA036DD"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94.0</w:t>
            </w:r>
          </w:p>
        </w:tc>
        <w:tc>
          <w:tcPr>
            <w:tcW w:w="829" w:type="pct"/>
            <w:tcBorders>
              <w:bottom w:val="single" w:sz="4" w:space="0" w:color="auto"/>
            </w:tcBorders>
          </w:tcPr>
          <w:p w14:paraId="1965911C"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94.0</w:t>
            </w:r>
          </w:p>
        </w:tc>
      </w:tr>
      <w:tr w:rsidR="00417B1B" w:rsidRPr="008A5BD5" w14:paraId="6D618B99" w14:textId="77777777" w:rsidTr="008A5BD5">
        <w:tc>
          <w:tcPr>
            <w:cnfStyle w:val="001000000000" w:firstRow="0" w:lastRow="0" w:firstColumn="1" w:lastColumn="0" w:oddVBand="0" w:evenVBand="0" w:oddHBand="0" w:evenHBand="0" w:firstRowFirstColumn="0" w:firstRowLastColumn="0" w:lastRowFirstColumn="0" w:lastRowLastColumn="0"/>
            <w:tcW w:w="1683" w:type="pct"/>
            <w:tcBorders>
              <w:top w:val="single" w:sz="4" w:space="0" w:color="auto"/>
              <w:bottom w:val="single" w:sz="4" w:space="0" w:color="auto"/>
            </w:tcBorders>
            <w:shd w:val="clear" w:color="auto" w:fill="auto"/>
          </w:tcPr>
          <w:p w14:paraId="0F51CDA0" w14:textId="77777777" w:rsidR="00417B1B" w:rsidRPr="008A5BD5" w:rsidRDefault="00417B1B" w:rsidP="008A5BD5">
            <w:pPr>
              <w:pStyle w:val="TableText"/>
              <w:rPr>
                <w:rStyle w:val="Bold"/>
              </w:rPr>
            </w:pPr>
            <w:r w:rsidRPr="008A5BD5">
              <w:rPr>
                <w:rStyle w:val="Bold"/>
              </w:rPr>
              <w:t>Closing Balance</w:t>
            </w:r>
          </w:p>
        </w:tc>
        <w:tc>
          <w:tcPr>
            <w:tcW w:w="829" w:type="pct"/>
            <w:tcBorders>
              <w:top w:val="single" w:sz="4" w:space="0" w:color="auto"/>
              <w:bottom w:val="single" w:sz="4" w:space="0" w:color="auto"/>
            </w:tcBorders>
            <w:shd w:val="clear" w:color="auto" w:fill="auto"/>
          </w:tcPr>
          <w:p w14:paraId="504A2913" w14:textId="77777777" w:rsidR="00417B1B" w:rsidRPr="008A5BD5" w:rsidRDefault="00417B1B" w:rsidP="008A5BD5">
            <w:pPr>
              <w:pStyle w:val="TableText"/>
              <w:cnfStyle w:val="000000000000" w:firstRow="0" w:lastRow="0" w:firstColumn="0" w:lastColumn="0" w:oddVBand="0" w:evenVBand="0" w:oddHBand="0" w:evenHBand="0" w:firstRowFirstColumn="0" w:firstRowLastColumn="0" w:lastRowFirstColumn="0" w:lastRowLastColumn="0"/>
              <w:rPr>
                <w:rStyle w:val="Bold"/>
              </w:rPr>
            </w:pPr>
            <w:r w:rsidRPr="008A5BD5">
              <w:rPr>
                <w:rStyle w:val="Bold"/>
              </w:rPr>
              <w:t>250.1</w:t>
            </w:r>
          </w:p>
        </w:tc>
        <w:tc>
          <w:tcPr>
            <w:tcW w:w="829" w:type="pct"/>
            <w:tcBorders>
              <w:top w:val="single" w:sz="4" w:space="0" w:color="auto"/>
              <w:bottom w:val="single" w:sz="4" w:space="0" w:color="auto"/>
            </w:tcBorders>
            <w:shd w:val="clear" w:color="auto" w:fill="auto"/>
          </w:tcPr>
          <w:p w14:paraId="48168F59" w14:textId="77777777" w:rsidR="00417B1B" w:rsidRPr="008A5BD5" w:rsidRDefault="00417B1B" w:rsidP="008A5BD5">
            <w:pPr>
              <w:pStyle w:val="TableText"/>
              <w:cnfStyle w:val="000000000000" w:firstRow="0" w:lastRow="0" w:firstColumn="0" w:lastColumn="0" w:oddVBand="0" w:evenVBand="0" w:oddHBand="0" w:evenHBand="0" w:firstRowFirstColumn="0" w:firstRowLastColumn="0" w:lastRowFirstColumn="0" w:lastRowLastColumn="0"/>
              <w:rPr>
                <w:rStyle w:val="Bold"/>
              </w:rPr>
            </w:pPr>
            <w:r w:rsidRPr="008A5BD5">
              <w:rPr>
                <w:rStyle w:val="Bold"/>
              </w:rPr>
              <w:t>7.7</w:t>
            </w:r>
          </w:p>
        </w:tc>
        <w:tc>
          <w:tcPr>
            <w:tcW w:w="829" w:type="pct"/>
            <w:tcBorders>
              <w:top w:val="single" w:sz="4" w:space="0" w:color="auto"/>
              <w:bottom w:val="single" w:sz="4" w:space="0" w:color="auto"/>
            </w:tcBorders>
            <w:shd w:val="clear" w:color="auto" w:fill="auto"/>
          </w:tcPr>
          <w:p w14:paraId="2486342F" w14:textId="77777777" w:rsidR="00417B1B" w:rsidRPr="008A5BD5" w:rsidRDefault="00417B1B" w:rsidP="008A5BD5">
            <w:pPr>
              <w:pStyle w:val="TableText"/>
              <w:cnfStyle w:val="000000000000" w:firstRow="0" w:lastRow="0" w:firstColumn="0" w:lastColumn="0" w:oddVBand="0" w:evenVBand="0" w:oddHBand="0" w:evenHBand="0" w:firstRowFirstColumn="0" w:firstRowLastColumn="0" w:lastRowFirstColumn="0" w:lastRowLastColumn="0"/>
              <w:rPr>
                <w:rStyle w:val="Bold"/>
              </w:rPr>
            </w:pPr>
            <w:r w:rsidRPr="008A5BD5">
              <w:rPr>
                <w:rStyle w:val="Bold"/>
              </w:rPr>
              <w:t>841.6</w:t>
            </w:r>
          </w:p>
        </w:tc>
        <w:tc>
          <w:tcPr>
            <w:tcW w:w="829" w:type="pct"/>
            <w:tcBorders>
              <w:top w:val="single" w:sz="4" w:space="0" w:color="auto"/>
              <w:bottom w:val="single" w:sz="4" w:space="0" w:color="auto"/>
            </w:tcBorders>
            <w:shd w:val="clear" w:color="auto" w:fill="auto"/>
          </w:tcPr>
          <w:p w14:paraId="4B8CA34D" w14:textId="77777777" w:rsidR="00417B1B" w:rsidRPr="008A5BD5" w:rsidRDefault="00417B1B" w:rsidP="008A5BD5">
            <w:pPr>
              <w:pStyle w:val="TableText"/>
              <w:cnfStyle w:val="000000000000" w:firstRow="0" w:lastRow="0" w:firstColumn="0" w:lastColumn="0" w:oddVBand="0" w:evenVBand="0" w:oddHBand="0" w:evenHBand="0" w:firstRowFirstColumn="0" w:firstRowLastColumn="0" w:lastRowFirstColumn="0" w:lastRowLastColumn="0"/>
              <w:rPr>
                <w:rStyle w:val="Bold"/>
              </w:rPr>
            </w:pPr>
            <w:r w:rsidRPr="008A5BD5">
              <w:rPr>
                <w:rStyle w:val="Bold"/>
              </w:rPr>
              <w:t>1099.4</w:t>
            </w:r>
          </w:p>
        </w:tc>
      </w:tr>
      <w:tr w:rsidR="00417B1B" w:rsidRPr="003A36C2" w14:paraId="43637E71" w14:textId="77777777" w:rsidTr="008A5BD5">
        <w:tc>
          <w:tcPr>
            <w:cnfStyle w:val="001000000000" w:firstRow="0" w:lastRow="0" w:firstColumn="1" w:lastColumn="0" w:oddVBand="0" w:evenVBand="0" w:oddHBand="0" w:evenHBand="0" w:firstRowFirstColumn="0" w:firstRowLastColumn="0" w:lastRowFirstColumn="0" w:lastRowLastColumn="0"/>
            <w:tcW w:w="1683" w:type="pct"/>
            <w:tcBorders>
              <w:top w:val="single" w:sz="4" w:space="0" w:color="auto"/>
            </w:tcBorders>
          </w:tcPr>
          <w:p w14:paraId="5235697D" w14:textId="58597F9B" w:rsidR="00417B1B" w:rsidRPr="002D6DAF" w:rsidRDefault="008A5BD5" w:rsidP="002D6DAF">
            <w:pPr>
              <w:pStyle w:val="TableText"/>
              <w:rPr>
                <w:rStyle w:val="Bold"/>
              </w:rPr>
            </w:pPr>
            <w:r w:rsidRPr="002D6DAF">
              <w:rPr>
                <w:rStyle w:val="Bold"/>
              </w:rPr>
              <w:t>Statemen</w:t>
            </w:r>
            <w:r w:rsidR="002D6DAF">
              <w:rPr>
                <w:rStyle w:val="Bold"/>
              </w:rPr>
              <w:t>t o</w:t>
            </w:r>
            <w:r w:rsidRPr="002D6DAF">
              <w:rPr>
                <w:rStyle w:val="Bold"/>
              </w:rPr>
              <w:t xml:space="preserve">f Changes </w:t>
            </w:r>
            <w:r w:rsidR="002D6DAF">
              <w:rPr>
                <w:rStyle w:val="Bold"/>
              </w:rPr>
              <w:t>i</w:t>
            </w:r>
            <w:r w:rsidRPr="002D6DAF">
              <w:rPr>
                <w:rStyle w:val="Bold"/>
              </w:rPr>
              <w:t>n Equity</w:t>
            </w:r>
          </w:p>
        </w:tc>
        <w:tc>
          <w:tcPr>
            <w:tcW w:w="829" w:type="pct"/>
            <w:tcBorders>
              <w:top w:val="single" w:sz="4" w:space="0" w:color="auto"/>
            </w:tcBorders>
          </w:tcPr>
          <w:p w14:paraId="661CB274" w14:textId="4797FC93" w:rsidR="00417B1B" w:rsidRPr="003A36C2" w:rsidRDefault="00AC0BBF" w:rsidP="008A5BD5">
            <w:pPr>
              <w:pStyle w:val="TableText"/>
              <w:cnfStyle w:val="000000000000" w:firstRow="0" w:lastRow="0" w:firstColumn="0" w:lastColumn="0" w:oddVBand="0" w:evenVBand="0" w:oddHBand="0" w:evenHBand="0" w:firstRowFirstColumn="0" w:firstRowLastColumn="0" w:lastRowFirstColumn="0" w:lastRowLastColumn="0"/>
            </w:pPr>
            <w:r>
              <w:t>N/A</w:t>
            </w:r>
          </w:p>
        </w:tc>
        <w:tc>
          <w:tcPr>
            <w:tcW w:w="829" w:type="pct"/>
            <w:tcBorders>
              <w:top w:val="single" w:sz="4" w:space="0" w:color="auto"/>
            </w:tcBorders>
          </w:tcPr>
          <w:p w14:paraId="75F7085E" w14:textId="2CC17ABB" w:rsidR="00417B1B" w:rsidRPr="003A36C2" w:rsidRDefault="00AC0BBF" w:rsidP="008A5BD5">
            <w:pPr>
              <w:pStyle w:val="TableText"/>
              <w:cnfStyle w:val="000000000000" w:firstRow="0" w:lastRow="0" w:firstColumn="0" w:lastColumn="0" w:oddVBand="0" w:evenVBand="0" w:oddHBand="0" w:evenHBand="0" w:firstRowFirstColumn="0" w:firstRowLastColumn="0" w:lastRowFirstColumn="0" w:lastRowLastColumn="0"/>
            </w:pPr>
            <w:r>
              <w:t>N/A</w:t>
            </w:r>
          </w:p>
        </w:tc>
        <w:tc>
          <w:tcPr>
            <w:tcW w:w="829" w:type="pct"/>
            <w:tcBorders>
              <w:top w:val="single" w:sz="4" w:space="0" w:color="auto"/>
            </w:tcBorders>
          </w:tcPr>
          <w:p w14:paraId="2109047F" w14:textId="158E1DEB" w:rsidR="00417B1B" w:rsidRPr="003A36C2" w:rsidRDefault="00AC0BBF" w:rsidP="008A5BD5">
            <w:pPr>
              <w:pStyle w:val="TableText"/>
              <w:cnfStyle w:val="000000000000" w:firstRow="0" w:lastRow="0" w:firstColumn="0" w:lastColumn="0" w:oddVBand="0" w:evenVBand="0" w:oddHBand="0" w:evenHBand="0" w:firstRowFirstColumn="0" w:firstRowLastColumn="0" w:lastRowFirstColumn="0" w:lastRowLastColumn="0"/>
            </w:pPr>
            <w:r>
              <w:t>N/A</w:t>
            </w:r>
          </w:p>
        </w:tc>
        <w:tc>
          <w:tcPr>
            <w:tcW w:w="829" w:type="pct"/>
            <w:tcBorders>
              <w:top w:val="single" w:sz="4" w:space="0" w:color="auto"/>
            </w:tcBorders>
          </w:tcPr>
          <w:p w14:paraId="71FE49D6" w14:textId="081E8CE0" w:rsidR="00417B1B" w:rsidRPr="003A36C2" w:rsidRDefault="00AC0BBF" w:rsidP="008A5BD5">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3A36C2" w14:paraId="376A0102" w14:textId="77777777" w:rsidTr="008A5BD5">
        <w:tc>
          <w:tcPr>
            <w:cnfStyle w:val="001000000000" w:firstRow="0" w:lastRow="0" w:firstColumn="1" w:lastColumn="0" w:oddVBand="0" w:evenVBand="0" w:oddHBand="0" w:evenHBand="0" w:firstRowFirstColumn="0" w:firstRowLastColumn="0" w:lastRowFirstColumn="0" w:lastRowLastColumn="0"/>
            <w:tcW w:w="1683" w:type="pct"/>
          </w:tcPr>
          <w:p w14:paraId="5AF69DE0" w14:textId="77777777" w:rsidR="00417B1B" w:rsidRPr="002D6DAF" w:rsidRDefault="00417B1B" w:rsidP="008A5BD5">
            <w:pPr>
              <w:pStyle w:val="TableText"/>
              <w:rPr>
                <w:rStyle w:val="Bold"/>
              </w:rPr>
            </w:pPr>
            <w:r w:rsidRPr="002D6DAF">
              <w:rPr>
                <w:rStyle w:val="Bold"/>
              </w:rPr>
              <w:t>Opening balance</w:t>
            </w:r>
          </w:p>
        </w:tc>
        <w:tc>
          <w:tcPr>
            <w:tcW w:w="829" w:type="pct"/>
          </w:tcPr>
          <w:p w14:paraId="421378A3"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250.1</w:t>
            </w:r>
          </w:p>
        </w:tc>
        <w:tc>
          <w:tcPr>
            <w:tcW w:w="829" w:type="pct"/>
          </w:tcPr>
          <w:p w14:paraId="0007CC07"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7.7</w:t>
            </w:r>
          </w:p>
        </w:tc>
        <w:tc>
          <w:tcPr>
            <w:tcW w:w="829" w:type="pct"/>
          </w:tcPr>
          <w:p w14:paraId="462ACE9B"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747.5</w:t>
            </w:r>
          </w:p>
        </w:tc>
        <w:tc>
          <w:tcPr>
            <w:tcW w:w="829" w:type="pct"/>
          </w:tcPr>
          <w:p w14:paraId="7344F4A3"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1005.4</w:t>
            </w:r>
          </w:p>
        </w:tc>
      </w:tr>
      <w:tr w:rsidR="00417B1B" w:rsidRPr="003A36C2" w14:paraId="4FC4EA46" w14:textId="77777777" w:rsidTr="008A5BD5">
        <w:tc>
          <w:tcPr>
            <w:cnfStyle w:val="001000000000" w:firstRow="0" w:lastRow="0" w:firstColumn="1" w:lastColumn="0" w:oddVBand="0" w:evenVBand="0" w:oddHBand="0" w:evenHBand="0" w:firstRowFirstColumn="0" w:firstRowLastColumn="0" w:lastRowFirstColumn="0" w:lastRowLastColumn="0"/>
            <w:tcW w:w="1683" w:type="pct"/>
          </w:tcPr>
          <w:p w14:paraId="78B583DD" w14:textId="77777777" w:rsidR="00417B1B" w:rsidRPr="003A36C2" w:rsidRDefault="00417B1B" w:rsidP="008A5BD5">
            <w:pPr>
              <w:pStyle w:val="TableText"/>
            </w:pPr>
            <w:r w:rsidRPr="003A36C2">
              <w:t>Net result for the year</w:t>
            </w:r>
          </w:p>
        </w:tc>
        <w:tc>
          <w:tcPr>
            <w:tcW w:w="829" w:type="pct"/>
          </w:tcPr>
          <w:p w14:paraId="6690A2D4"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0</w:t>
            </w:r>
          </w:p>
        </w:tc>
        <w:tc>
          <w:tcPr>
            <w:tcW w:w="829" w:type="pct"/>
          </w:tcPr>
          <w:p w14:paraId="55C38E6F"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4.0</w:t>
            </w:r>
          </w:p>
        </w:tc>
        <w:tc>
          <w:tcPr>
            <w:tcW w:w="829" w:type="pct"/>
          </w:tcPr>
          <w:p w14:paraId="4A3C15FC"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0</w:t>
            </w:r>
          </w:p>
        </w:tc>
        <w:tc>
          <w:tcPr>
            <w:tcW w:w="829" w:type="pct"/>
          </w:tcPr>
          <w:p w14:paraId="7E244055"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4.0</w:t>
            </w:r>
          </w:p>
        </w:tc>
      </w:tr>
      <w:tr w:rsidR="00417B1B" w:rsidRPr="003A36C2" w14:paraId="11B3E0D4" w14:textId="77777777" w:rsidTr="008A5BD5">
        <w:tc>
          <w:tcPr>
            <w:cnfStyle w:val="001000000000" w:firstRow="0" w:lastRow="0" w:firstColumn="1" w:lastColumn="0" w:oddVBand="0" w:evenVBand="0" w:oddHBand="0" w:evenHBand="0" w:firstRowFirstColumn="0" w:firstRowLastColumn="0" w:lastRowFirstColumn="0" w:lastRowLastColumn="0"/>
            <w:tcW w:w="1683" w:type="pct"/>
          </w:tcPr>
          <w:p w14:paraId="505C60C3" w14:textId="6C4E3D35" w:rsidR="00417B1B" w:rsidRPr="003A36C2" w:rsidRDefault="00417B1B" w:rsidP="008A5BD5">
            <w:pPr>
              <w:pStyle w:val="TableText"/>
            </w:pPr>
            <w:r w:rsidRPr="003A36C2">
              <w:t>Other comprehensive income for</w:t>
            </w:r>
            <w:r w:rsidR="00D45E5B">
              <w:t xml:space="preserve"> </w:t>
            </w:r>
            <w:r w:rsidRPr="003A36C2">
              <w:t>the year</w:t>
            </w:r>
          </w:p>
        </w:tc>
        <w:tc>
          <w:tcPr>
            <w:tcW w:w="829" w:type="pct"/>
          </w:tcPr>
          <w:p w14:paraId="02F8F0CF"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53.8</w:t>
            </w:r>
          </w:p>
        </w:tc>
        <w:tc>
          <w:tcPr>
            <w:tcW w:w="829" w:type="pct"/>
          </w:tcPr>
          <w:p w14:paraId="233AF21E"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0</w:t>
            </w:r>
          </w:p>
        </w:tc>
        <w:tc>
          <w:tcPr>
            <w:tcW w:w="829" w:type="pct"/>
          </w:tcPr>
          <w:p w14:paraId="2767363B"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0</w:t>
            </w:r>
          </w:p>
        </w:tc>
        <w:tc>
          <w:tcPr>
            <w:tcW w:w="829" w:type="pct"/>
          </w:tcPr>
          <w:p w14:paraId="3D982AEF"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53.8</w:t>
            </w:r>
          </w:p>
        </w:tc>
      </w:tr>
      <w:tr w:rsidR="00417B1B" w:rsidRPr="003A36C2" w14:paraId="0C32AC72" w14:textId="77777777" w:rsidTr="008A5BD5">
        <w:tc>
          <w:tcPr>
            <w:cnfStyle w:val="001000000000" w:firstRow="0" w:lastRow="0" w:firstColumn="1" w:lastColumn="0" w:oddVBand="0" w:evenVBand="0" w:oddHBand="0" w:evenHBand="0" w:firstRowFirstColumn="0" w:firstRowLastColumn="0" w:lastRowFirstColumn="0" w:lastRowLastColumn="0"/>
            <w:tcW w:w="1683" w:type="pct"/>
            <w:tcBorders>
              <w:bottom w:val="single" w:sz="4" w:space="0" w:color="auto"/>
            </w:tcBorders>
          </w:tcPr>
          <w:p w14:paraId="3CC4DBDD" w14:textId="58FD3A08" w:rsidR="00417B1B" w:rsidRPr="003A36C2" w:rsidRDefault="00417B1B" w:rsidP="008A5BD5">
            <w:pPr>
              <w:pStyle w:val="TableText"/>
            </w:pPr>
            <w:r w:rsidRPr="003A36C2">
              <w:t>Transactions with owners in their</w:t>
            </w:r>
            <w:r w:rsidR="00D45E5B">
              <w:t xml:space="preserve"> </w:t>
            </w:r>
            <w:r w:rsidRPr="003A36C2">
              <w:t>capacity as owners</w:t>
            </w:r>
          </w:p>
        </w:tc>
        <w:tc>
          <w:tcPr>
            <w:tcW w:w="829" w:type="pct"/>
            <w:tcBorders>
              <w:bottom w:val="single" w:sz="4" w:space="0" w:color="auto"/>
            </w:tcBorders>
          </w:tcPr>
          <w:p w14:paraId="673385A0"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0</w:t>
            </w:r>
          </w:p>
        </w:tc>
        <w:tc>
          <w:tcPr>
            <w:tcW w:w="829" w:type="pct"/>
            <w:tcBorders>
              <w:bottom w:val="single" w:sz="4" w:space="0" w:color="auto"/>
            </w:tcBorders>
          </w:tcPr>
          <w:p w14:paraId="3E9A2AE2"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0</w:t>
            </w:r>
          </w:p>
        </w:tc>
        <w:tc>
          <w:tcPr>
            <w:tcW w:w="829" w:type="pct"/>
            <w:tcBorders>
              <w:bottom w:val="single" w:sz="4" w:space="0" w:color="auto"/>
            </w:tcBorders>
          </w:tcPr>
          <w:p w14:paraId="3B6BFF30"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13.6</w:t>
            </w:r>
          </w:p>
        </w:tc>
        <w:tc>
          <w:tcPr>
            <w:tcW w:w="829" w:type="pct"/>
            <w:tcBorders>
              <w:bottom w:val="single" w:sz="4" w:space="0" w:color="auto"/>
            </w:tcBorders>
          </w:tcPr>
          <w:p w14:paraId="39299B2C"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13.6</w:t>
            </w:r>
          </w:p>
        </w:tc>
      </w:tr>
      <w:tr w:rsidR="00417B1B" w:rsidRPr="008A5BD5" w14:paraId="250622D7" w14:textId="77777777" w:rsidTr="008A5BD5">
        <w:tc>
          <w:tcPr>
            <w:cnfStyle w:val="001000000000" w:firstRow="0" w:lastRow="0" w:firstColumn="1" w:lastColumn="0" w:oddVBand="0" w:evenVBand="0" w:oddHBand="0" w:evenHBand="0" w:firstRowFirstColumn="0" w:firstRowLastColumn="0" w:lastRowFirstColumn="0" w:lastRowLastColumn="0"/>
            <w:tcW w:w="1683" w:type="pct"/>
            <w:tcBorders>
              <w:top w:val="single" w:sz="4" w:space="0" w:color="auto"/>
              <w:bottom w:val="single" w:sz="4" w:space="0" w:color="auto"/>
            </w:tcBorders>
            <w:shd w:val="clear" w:color="auto" w:fill="auto"/>
          </w:tcPr>
          <w:p w14:paraId="0F0E5381" w14:textId="77777777" w:rsidR="00417B1B" w:rsidRPr="008A5BD5" w:rsidRDefault="00417B1B" w:rsidP="008A5BD5">
            <w:pPr>
              <w:pStyle w:val="TableText"/>
              <w:rPr>
                <w:rStyle w:val="Bold"/>
              </w:rPr>
            </w:pPr>
            <w:r w:rsidRPr="008A5BD5">
              <w:rPr>
                <w:rStyle w:val="Bold"/>
              </w:rPr>
              <w:t>Closing Balance</w:t>
            </w:r>
          </w:p>
        </w:tc>
        <w:tc>
          <w:tcPr>
            <w:tcW w:w="829" w:type="pct"/>
            <w:tcBorders>
              <w:top w:val="single" w:sz="4" w:space="0" w:color="auto"/>
              <w:bottom w:val="single" w:sz="4" w:space="0" w:color="auto"/>
            </w:tcBorders>
            <w:shd w:val="clear" w:color="auto" w:fill="auto"/>
          </w:tcPr>
          <w:p w14:paraId="33A63748" w14:textId="77777777" w:rsidR="00417B1B" w:rsidRPr="008A5BD5" w:rsidRDefault="00417B1B" w:rsidP="008A5BD5">
            <w:pPr>
              <w:pStyle w:val="TableText"/>
              <w:cnfStyle w:val="000000000000" w:firstRow="0" w:lastRow="0" w:firstColumn="0" w:lastColumn="0" w:oddVBand="0" w:evenVBand="0" w:oddHBand="0" w:evenHBand="0" w:firstRowFirstColumn="0" w:firstRowLastColumn="0" w:lastRowFirstColumn="0" w:lastRowLastColumn="0"/>
              <w:rPr>
                <w:rStyle w:val="Bold"/>
              </w:rPr>
            </w:pPr>
            <w:r w:rsidRPr="008A5BD5">
              <w:rPr>
                <w:rStyle w:val="Bold"/>
              </w:rPr>
              <w:t>304.0</w:t>
            </w:r>
          </w:p>
        </w:tc>
        <w:tc>
          <w:tcPr>
            <w:tcW w:w="829" w:type="pct"/>
            <w:tcBorders>
              <w:top w:val="single" w:sz="4" w:space="0" w:color="auto"/>
              <w:bottom w:val="single" w:sz="4" w:space="0" w:color="auto"/>
            </w:tcBorders>
            <w:shd w:val="clear" w:color="auto" w:fill="auto"/>
          </w:tcPr>
          <w:p w14:paraId="0AA3A093" w14:textId="77777777" w:rsidR="00417B1B" w:rsidRPr="008A5BD5" w:rsidRDefault="00417B1B" w:rsidP="008A5BD5">
            <w:pPr>
              <w:pStyle w:val="TableText"/>
              <w:cnfStyle w:val="000000000000" w:firstRow="0" w:lastRow="0" w:firstColumn="0" w:lastColumn="0" w:oddVBand="0" w:evenVBand="0" w:oddHBand="0" w:evenHBand="0" w:firstRowFirstColumn="0" w:firstRowLastColumn="0" w:lastRowFirstColumn="0" w:lastRowLastColumn="0"/>
              <w:rPr>
                <w:rStyle w:val="Bold"/>
              </w:rPr>
            </w:pPr>
            <w:r w:rsidRPr="008A5BD5">
              <w:rPr>
                <w:rStyle w:val="Bold"/>
              </w:rPr>
              <w:t>11.8</w:t>
            </w:r>
          </w:p>
        </w:tc>
        <w:tc>
          <w:tcPr>
            <w:tcW w:w="829" w:type="pct"/>
            <w:tcBorders>
              <w:top w:val="single" w:sz="4" w:space="0" w:color="auto"/>
              <w:bottom w:val="single" w:sz="4" w:space="0" w:color="auto"/>
            </w:tcBorders>
            <w:shd w:val="clear" w:color="auto" w:fill="auto"/>
          </w:tcPr>
          <w:p w14:paraId="4253CB98" w14:textId="77777777" w:rsidR="00417B1B" w:rsidRPr="008A5BD5" w:rsidRDefault="00417B1B" w:rsidP="008A5BD5">
            <w:pPr>
              <w:pStyle w:val="TableText"/>
              <w:cnfStyle w:val="000000000000" w:firstRow="0" w:lastRow="0" w:firstColumn="0" w:lastColumn="0" w:oddVBand="0" w:evenVBand="0" w:oddHBand="0" w:evenHBand="0" w:firstRowFirstColumn="0" w:firstRowLastColumn="0" w:lastRowFirstColumn="0" w:lastRowLastColumn="0"/>
              <w:rPr>
                <w:rStyle w:val="Bold"/>
              </w:rPr>
            </w:pPr>
            <w:r w:rsidRPr="008A5BD5">
              <w:rPr>
                <w:rStyle w:val="Bold"/>
              </w:rPr>
              <w:t>761.1</w:t>
            </w:r>
          </w:p>
        </w:tc>
        <w:tc>
          <w:tcPr>
            <w:tcW w:w="829" w:type="pct"/>
            <w:tcBorders>
              <w:top w:val="single" w:sz="4" w:space="0" w:color="auto"/>
              <w:bottom w:val="single" w:sz="4" w:space="0" w:color="auto"/>
            </w:tcBorders>
            <w:shd w:val="clear" w:color="auto" w:fill="auto"/>
          </w:tcPr>
          <w:p w14:paraId="23B655CB" w14:textId="77777777" w:rsidR="00417B1B" w:rsidRPr="008A5BD5" w:rsidRDefault="00417B1B" w:rsidP="008A5BD5">
            <w:pPr>
              <w:pStyle w:val="TableText"/>
              <w:cnfStyle w:val="000000000000" w:firstRow="0" w:lastRow="0" w:firstColumn="0" w:lastColumn="0" w:oddVBand="0" w:evenVBand="0" w:oddHBand="0" w:evenHBand="0" w:firstRowFirstColumn="0" w:firstRowLastColumn="0" w:lastRowFirstColumn="0" w:lastRowLastColumn="0"/>
              <w:rPr>
                <w:rStyle w:val="Bold"/>
              </w:rPr>
            </w:pPr>
            <w:r w:rsidRPr="008A5BD5">
              <w:rPr>
                <w:rStyle w:val="Bold"/>
              </w:rPr>
              <w:t>1076.8</w:t>
            </w:r>
          </w:p>
        </w:tc>
      </w:tr>
      <w:tr w:rsidR="00417B1B" w:rsidRPr="003A36C2" w14:paraId="55F3755F" w14:textId="77777777" w:rsidTr="008A5BD5">
        <w:tc>
          <w:tcPr>
            <w:cnfStyle w:val="001000000000" w:firstRow="0" w:lastRow="0" w:firstColumn="1" w:lastColumn="0" w:oddVBand="0" w:evenVBand="0" w:oddHBand="0" w:evenHBand="0" w:firstRowFirstColumn="0" w:firstRowLastColumn="0" w:lastRowFirstColumn="0" w:lastRowLastColumn="0"/>
            <w:tcW w:w="1683" w:type="pct"/>
            <w:tcBorders>
              <w:top w:val="single" w:sz="4" w:space="0" w:color="auto"/>
            </w:tcBorders>
          </w:tcPr>
          <w:p w14:paraId="777360A1" w14:textId="0CF23101" w:rsidR="00417B1B" w:rsidRPr="002D6DAF" w:rsidRDefault="000C4EFC" w:rsidP="002D6DAF">
            <w:pPr>
              <w:pStyle w:val="TableText"/>
              <w:rPr>
                <w:rStyle w:val="Bold"/>
              </w:rPr>
            </w:pPr>
            <w:r w:rsidRPr="002D6DAF">
              <w:rPr>
                <w:rStyle w:val="Bold"/>
              </w:rPr>
              <w:t>Variance</w:t>
            </w:r>
            <w:r w:rsidR="002D6DAF">
              <w:rPr>
                <w:rStyle w:val="Bold"/>
              </w:rPr>
              <w:t xml:space="preserve"> t</w:t>
            </w:r>
            <w:r w:rsidRPr="002D6DAF">
              <w:rPr>
                <w:rStyle w:val="Bold"/>
              </w:rPr>
              <w:t>o Budget</w:t>
            </w:r>
          </w:p>
        </w:tc>
        <w:tc>
          <w:tcPr>
            <w:tcW w:w="829" w:type="pct"/>
            <w:tcBorders>
              <w:top w:val="single" w:sz="4" w:space="0" w:color="auto"/>
            </w:tcBorders>
          </w:tcPr>
          <w:p w14:paraId="204EE81E" w14:textId="170F3250" w:rsidR="00417B1B" w:rsidRPr="003A36C2" w:rsidRDefault="00AC0BBF" w:rsidP="008A5BD5">
            <w:pPr>
              <w:pStyle w:val="TableText"/>
              <w:cnfStyle w:val="000000000000" w:firstRow="0" w:lastRow="0" w:firstColumn="0" w:lastColumn="0" w:oddVBand="0" w:evenVBand="0" w:oddHBand="0" w:evenHBand="0" w:firstRowFirstColumn="0" w:firstRowLastColumn="0" w:lastRowFirstColumn="0" w:lastRowLastColumn="0"/>
            </w:pPr>
            <w:r>
              <w:t>N/A</w:t>
            </w:r>
          </w:p>
        </w:tc>
        <w:tc>
          <w:tcPr>
            <w:tcW w:w="829" w:type="pct"/>
            <w:tcBorders>
              <w:top w:val="single" w:sz="4" w:space="0" w:color="auto"/>
            </w:tcBorders>
          </w:tcPr>
          <w:p w14:paraId="0E2B8278" w14:textId="3D09DEBC" w:rsidR="00417B1B" w:rsidRPr="003A36C2" w:rsidRDefault="00AC0BBF" w:rsidP="008A5BD5">
            <w:pPr>
              <w:pStyle w:val="TableText"/>
              <w:cnfStyle w:val="000000000000" w:firstRow="0" w:lastRow="0" w:firstColumn="0" w:lastColumn="0" w:oddVBand="0" w:evenVBand="0" w:oddHBand="0" w:evenHBand="0" w:firstRowFirstColumn="0" w:firstRowLastColumn="0" w:lastRowFirstColumn="0" w:lastRowLastColumn="0"/>
            </w:pPr>
            <w:r>
              <w:t>N/A</w:t>
            </w:r>
          </w:p>
        </w:tc>
        <w:tc>
          <w:tcPr>
            <w:tcW w:w="829" w:type="pct"/>
            <w:tcBorders>
              <w:top w:val="single" w:sz="4" w:space="0" w:color="auto"/>
            </w:tcBorders>
          </w:tcPr>
          <w:p w14:paraId="3638F895" w14:textId="3EB2AA90" w:rsidR="00417B1B" w:rsidRPr="003A36C2" w:rsidRDefault="00AC0BBF" w:rsidP="008A5BD5">
            <w:pPr>
              <w:pStyle w:val="TableText"/>
              <w:cnfStyle w:val="000000000000" w:firstRow="0" w:lastRow="0" w:firstColumn="0" w:lastColumn="0" w:oddVBand="0" w:evenVBand="0" w:oddHBand="0" w:evenHBand="0" w:firstRowFirstColumn="0" w:firstRowLastColumn="0" w:lastRowFirstColumn="0" w:lastRowLastColumn="0"/>
            </w:pPr>
            <w:r>
              <w:t>N/A</w:t>
            </w:r>
          </w:p>
        </w:tc>
        <w:tc>
          <w:tcPr>
            <w:tcW w:w="829" w:type="pct"/>
            <w:tcBorders>
              <w:top w:val="single" w:sz="4" w:space="0" w:color="auto"/>
            </w:tcBorders>
          </w:tcPr>
          <w:p w14:paraId="42A52E71" w14:textId="67462F1A" w:rsidR="00417B1B" w:rsidRPr="003A36C2" w:rsidRDefault="00AC0BBF" w:rsidP="008A5BD5">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3A36C2" w14:paraId="7EE77198" w14:textId="77777777" w:rsidTr="008A5BD5">
        <w:tc>
          <w:tcPr>
            <w:cnfStyle w:val="001000000000" w:firstRow="0" w:lastRow="0" w:firstColumn="1" w:lastColumn="0" w:oddVBand="0" w:evenVBand="0" w:oddHBand="0" w:evenHBand="0" w:firstRowFirstColumn="0" w:firstRowLastColumn="0" w:lastRowFirstColumn="0" w:lastRowLastColumn="0"/>
            <w:tcW w:w="1683" w:type="pct"/>
          </w:tcPr>
          <w:p w14:paraId="77EAB2EC" w14:textId="77777777" w:rsidR="00417B1B" w:rsidRPr="002D6DAF" w:rsidRDefault="00417B1B" w:rsidP="008A5BD5">
            <w:pPr>
              <w:pStyle w:val="TableText"/>
              <w:rPr>
                <w:rStyle w:val="Bold"/>
              </w:rPr>
            </w:pPr>
            <w:r w:rsidRPr="002D6DAF">
              <w:rPr>
                <w:rStyle w:val="Bold"/>
              </w:rPr>
              <w:t>Opening balance</w:t>
            </w:r>
          </w:p>
        </w:tc>
        <w:tc>
          <w:tcPr>
            <w:tcW w:w="829" w:type="pct"/>
          </w:tcPr>
          <w:p w14:paraId="01DEF9C8"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0</w:t>
            </w:r>
          </w:p>
        </w:tc>
        <w:tc>
          <w:tcPr>
            <w:tcW w:w="829" w:type="pct"/>
          </w:tcPr>
          <w:p w14:paraId="62210C73"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0</w:t>
            </w:r>
          </w:p>
        </w:tc>
        <w:tc>
          <w:tcPr>
            <w:tcW w:w="829" w:type="pct"/>
          </w:tcPr>
          <w:p w14:paraId="28E78AB9"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0</w:t>
            </w:r>
          </w:p>
        </w:tc>
        <w:tc>
          <w:tcPr>
            <w:tcW w:w="829" w:type="pct"/>
          </w:tcPr>
          <w:p w14:paraId="55C197C0"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0</w:t>
            </w:r>
          </w:p>
        </w:tc>
      </w:tr>
      <w:tr w:rsidR="00417B1B" w:rsidRPr="003A36C2" w14:paraId="04034D33" w14:textId="77777777" w:rsidTr="008A5BD5">
        <w:tc>
          <w:tcPr>
            <w:cnfStyle w:val="001000000000" w:firstRow="0" w:lastRow="0" w:firstColumn="1" w:lastColumn="0" w:oddVBand="0" w:evenVBand="0" w:oddHBand="0" w:evenHBand="0" w:firstRowFirstColumn="0" w:firstRowLastColumn="0" w:lastRowFirstColumn="0" w:lastRowLastColumn="0"/>
            <w:tcW w:w="1683" w:type="pct"/>
          </w:tcPr>
          <w:p w14:paraId="0FFDD40D" w14:textId="77777777" w:rsidR="00417B1B" w:rsidRPr="003A36C2" w:rsidRDefault="00417B1B" w:rsidP="008A5BD5">
            <w:pPr>
              <w:pStyle w:val="TableText"/>
            </w:pPr>
            <w:r w:rsidRPr="003A36C2">
              <w:t>Net result for the year</w:t>
            </w:r>
          </w:p>
        </w:tc>
        <w:tc>
          <w:tcPr>
            <w:tcW w:w="829" w:type="pct"/>
          </w:tcPr>
          <w:p w14:paraId="17BCA5B5"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0</w:t>
            </w:r>
          </w:p>
        </w:tc>
        <w:tc>
          <w:tcPr>
            <w:tcW w:w="829" w:type="pct"/>
          </w:tcPr>
          <w:p w14:paraId="3B2DBFF6"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4.1</w:t>
            </w:r>
          </w:p>
        </w:tc>
        <w:tc>
          <w:tcPr>
            <w:tcW w:w="829" w:type="pct"/>
          </w:tcPr>
          <w:p w14:paraId="652A047A"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0</w:t>
            </w:r>
          </w:p>
        </w:tc>
        <w:tc>
          <w:tcPr>
            <w:tcW w:w="829" w:type="pct"/>
          </w:tcPr>
          <w:p w14:paraId="17FA9A6F"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4.1</w:t>
            </w:r>
          </w:p>
        </w:tc>
      </w:tr>
      <w:tr w:rsidR="00417B1B" w:rsidRPr="003A36C2" w14:paraId="01D2A664" w14:textId="77777777" w:rsidTr="008A5BD5">
        <w:tc>
          <w:tcPr>
            <w:cnfStyle w:val="001000000000" w:firstRow="0" w:lastRow="0" w:firstColumn="1" w:lastColumn="0" w:oddVBand="0" w:evenVBand="0" w:oddHBand="0" w:evenHBand="0" w:firstRowFirstColumn="0" w:firstRowLastColumn="0" w:lastRowFirstColumn="0" w:lastRowLastColumn="0"/>
            <w:tcW w:w="1683" w:type="pct"/>
          </w:tcPr>
          <w:p w14:paraId="0DB54BD6" w14:textId="1ED2AA00" w:rsidR="00417B1B" w:rsidRPr="003A36C2" w:rsidRDefault="00417B1B" w:rsidP="008A5BD5">
            <w:pPr>
              <w:pStyle w:val="TableText"/>
            </w:pPr>
            <w:r w:rsidRPr="003A36C2">
              <w:t>Other comprehensive income for</w:t>
            </w:r>
            <w:r w:rsidR="00D45E5B">
              <w:t xml:space="preserve"> </w:t>
            </w:r>
            <w:r w:rsidRPr="003A36C2">
              <w:t>the year</w:t>
            </w:r>
          </w:p>
        </w:tc>
        <w:tc>
          <w:tcPr>
            <w:tcW w:w="829" w:type="pct"/>
          </w:tcPr>
          <w:p w14:paraId="7F2B0DF4"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53.8</w:t>
            </w:r>
          </w:p>
        </w:tc>
        <w:tc>
          <w:tcPr>
            <w:tcW w:w="829" w:type="pct"/>
          </w:tcPr>
          <w:p w14:paraId="31C35934"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0</w:t>
            </w:r>
          </w:p>
        </w:tc>
        <w:tc>
          <w:tcPr>
            <w:tcW w:w="829" w:type="pct"/>
          </w:tcPr>
          <w:p w14:paraId="2E41FAA1"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0</w:t>
            </w:r>
          </w:p>
        </w:tc>
        <w:tc>
          <w:tcPr>
            <w:tcW w:w="829" w:type="pct"/>
          </w:tcPr>
          <w:p w14:paraId="3438CB0E"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53.8</w:t>
            </w:r>
          </w:p>
        </w:tc>
      </w:tr>
      <w:tr w:rsidR="00417B1B" w:rsidRPr="003A36C2" w14:paraId="465C9D1E" w14:textId="77777777" w:rsidTr="008A5BD5">
        <w:tc>
          <w:tcPr>
            <w:cnfStyle w:val="001000000000" w:firstRow="0" w:lastRow="0" w:firstColumn="1" w:lastColumn="0" w:oddVBand="0" w:evenVBand="0" w:oddHBand="0" w:evenHBand="0" w:firstRowFirstColumn="0" w:firstRowLastColumn="0" w:lastRowFirstColumn="0" w:lastRowLastColumn="0"/>
            <w:tcW w:w="1683" w:type="pct"/>
          </w:tcPr>
          <w:p w14:paraId="0945F6B0" w14:textId="6303B1CF" w:rsidR="00417B1B" w:rsidRPr="003A36C2" w:rsidRDefault="00417B1B" w:rsidP="008A5BD5">
            <w:pPr>
              <w:pStyle w:val="TableText"/>
            </w:pPr>
            <w:r w:rsidRPr="003A36C2">
              <w:t>Transactions with owners in their</w:t>
            </w:r>
            <w:r w:rsidR="00D45E5B">
              <w:t xml:space="preserve"> </w:t>
            </w:r>
            <w:r w:rsidRPr="003A36C2">
              <w:t>capacity as owners</w:t>
            </w:r>
          </w:p>
        </w:tc>
        <w:tc>
          <w:tcPr>
            <w:tcW w:w="829" w:type="pct"/>
          </w:tcPr>
          <w:p w14:paraId="5C1585CB"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0</w:t>
            </w:r>
          </w:p>
        </w:tc>
        <w:tc>
          <w:tcPr>
            <w:tcW w:w="829" w:type="pct"/>
          </w:tcPr>
          <w:p w14:paraId="40BAB4FF"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0</w:t>
            </w:r>
          </w:p>
        </w:tc>
        <w:tc>
          <w:tcPr>
            <w:tcW w:w="829" w:type="pct"/>
          </w:tcPr>
          <w:p w14:paraId="55BE79A5"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(80.5)</w:t>
            </w:r>
          </w:p>
        </w:tc>
        <w:tc>
          <w:tcPr>
            <w:tcW w:w="829" w:type="pct"/>
          </w:tcPr>
          <w:p w14:paraId="074D9513" w14:textId="77777777" w:rsidR="00417B1B" w:rsidRPr="003A36C2"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A36C2">
              <w:t>(80.5)</w:t>
            </w:r>
          </w:p>
        </w:tc>
      </w:tr>
      <w:tr w:rsidR="00417B1B" w:rsidRPr="000C4EFC" w14:paraId="628CE533" w14:textId="77777777" w:rsidTr="008A5BD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pct"/>
          </w:tcPr>
          <w:p w14:paraId="6A046FF9" w14:textId="52129D17" w:rsidR="00417B1B" w:rsidRPr="000C4EFC" w:rsidRDefault="008A5BD5" w:rsidP="008A5BD5">
            <w:pPr>
              <w:pStyle w:val="TableText"/>
              <w:rPr>
                <w:rStyle w:val="Bold"/>
              </w:rPr>
            </w:pPr>
            <w:r w:rsidRPr="000C4EFC">
              <w:rPr>
                <w:rStyle w:val="Bold"/>
              </w:rPr>
              <w:t>Total</w:t>
            </w:r>
          </w:p>
        </w:tc>
        <w:tc>
          <w:tcPr>
            <w:tcW w:w="829" w:type="pct"/>
          </w:tcPr>
          <w:p w14:paraId="474888C3" w14:textId="77777777" w:rsidR="00417B1B" w:rsidRPr="000C4EFC" w:rsidRDefault="00417B1B" w:rsidP="008A5BD5">
            <w:pPr>
              <w:pStyle w:val="TableText"/>
              <w:cnfStyle w:val="010000000000" w:firstRow="0" w:lastRow="1" w:firstColumn="0" w:lastColumn="0" w:oddVBand="0" w:evenVBand="0" w:oddHBand="0" w:evenHBand="0" w:firstRowFirstColumn="0" w:firstRowLastColumn="0" w:lastRowFirstColumn="0" w:lastRowLastColumn="0"/>
              <w:rPr>
                <w:rStyle w:val="Bold"/>
              </w:rPr>
            </w:pPr>
            <w:r w:rsidRPr="000C4EFC">
              <w:rPr>
                <w:rStyle w:val="Bold"/>
              </w:rPr>
              <w:t>53.8</w:t>
            </w:r>
          </w:p>
        </w:tc>
        <w:tc>
          <w:tcPr>
            <w:tcW w:w="829" w:type="pct"/>
          </w:tcPr>
          <w:p w14:paraId="44B36A7F" w14:textId="77777777" w:rsidR="00417B1B" w:rsidRPr="000C4EFC" w:rsidRDefault="00417B1B" w:rsidP="008A5BD5">
            <w:pPr>
              <w:pStyle w:val="TableText"/>
              <w:cnfStyle w:val="010000000000" w:firstRow="0" w:lastRow="1" w:firstColumn="0" w:lastColumn="0" w:oddVBand="0" w:evenVBand="0" w:oddHBand="0" w:evenHBand="0" w:firstRowFirstColumn="0" w:firstRowLastColumn="0" w:lastRowFirstColumn="0" w:lastRowLastColumn="0"/>
              <w:rPr>
                <w:rStyle w:val="Bold"/>
              </w:rPr>
            </w:pPr>
            <w:r w:rsidRPr="000C4EFC">
              <w:rPr>
                <w:rStyle w:val="Bold"/>
              </w:rPr>
              <w:t>4.1</w:t>
            </w:r>
          </w:p>
        </w:tc>
        <w:tc>
          <w:tcPr>
            <w:tcW w:w="829" w:type="pct"/>
          </w:tcPr>
          <w:p w14:paraId="320952D1" w14:textId="77777777" w:rsidR="00417B1B" w:rsidRPr="000C4EFC" w:rsidRDefault="00417B1B" w:rsidP="008A5BD5">
            <w:pPr>
              <w:pStyle w:val="TableText"/>
              <w:cnfStyle w:val="010000000000" w:firstRow="0" w:lastRow="1" w:firstColumn="0" w:lastColumn="0" w:oddVBand="0" w:evenVBand="0" w:oddHBand="0" w:evenHBand="0" w:firstRowFirstColumn="0" w:firstRowLastColumn="0" w:lastRowFirstColumn="0" w:lastRowLastColumn="0"/>
              <w:rPr>
                <w:rStyle w:val="Bold"/>
              </w:rPr>
            </w:pPr>
            <w:r w:rsidRPr="000C4EFC">
              <w:rPr>
                <w:rStyle w:val="Bold"/>
              </w:rPr>
              <w:t>(80.5)</w:t>
            </w:r>
          </w:p>
        </w:tc>
        <w:tc>
          <w:tcPr>
            <w:tcW w:w="829" w:type="pct"/>
          </w:tcPr>
          <w:p w14:paraId="2ABAFD1C" w14:textId="77777777" w:rsidR="00417B1B" w:rsidRPr="000C4EFC" w:rsidRDefault="00417B1B" w:rsidP="008A5BD5">
            <w:pPr>
              <w:pStyle w:val="TableText"/>
              <w:cnfStyle w:val="010000000000" w:firstRow="0" w:lastRow="1" w:firstColumn="0" w:lastColumn="0" w:oddVBand="0" w:evenVBand="0" w:oddHBand="0" w:evenHBand="0" w:firstRowFirstColumn="0" w:firstRowLastColumn="0" w:lastRowFirstColumn="0" w:lastRowLastColumn="0"/>
              <w:rPr>
                <w:rStyle w:val="Bold"/>
              </w:rPr>
            </w:pPr>
            <w:r w:rsidRPr="000C4EFC">
              <w:rPr>
                <w:rStyle w:val="Bold"/>
              </w:rPr>
              <w:t>(22.5)</w:t>
            </w:r>
          </w:p>
        </w:tc>
      </w:tr>
    </w:tbl>
    <w:p w14:paraId="3F97DC4D" w14:textId="77777777" w:rsidR="00417B1B" w:rsidRDefault="00417B1B" w:rsidP="008A5BD5">
      <w:pPr>
        <w:pStyle w:val="Heading3"/>
        <w:pageBreakBefore/>
      </w:pPr>
      <w:bookmarkStart w:id="493" w:name="Note115"/>
      <w:bookmarkStart w:id="494" w:name="_Ref22643315"/>
      <w:bookmarkStart w:id="495" w:name="_Ref22653867"/>
      <w:bookmarkStart w:id="496" w:name="_Toc22665223"/>
      <w:r w:rsidRPr="003C6EEC">
        <w:lastRenderedPageBreak/>
        <w:t xml:space="preserve">11.5 </w:t>
      </w:r>
      <w:bookmarkEnd w:id="493"/>
      <w:r w:rsidRPr="003C6EEC">
        <w:t>Administered Items</w:t>
      </w:r>
      <w:bookmarkEnd w:id="494"/>
      <w:bookmarkEnd w:id="495"/>
      <w:bookmarkEnd w:id="496"/>
    </w:p>
    <w:tbl>
      <w:tblPr>
        <w:tblStyle w:val="AccessibleTableNumerical"/>
        <w:tblW w:w="5000" w:type="pct"/>
        <w:tblLook w:val="04A0" w:firstRow="1" w:lastRow="0" w:firstColumn="1" w:lastColumn="0" w:noHBand="0" w:noVBand="1"/>
      </w:tblPr>
      <w:tblGrid>
        <w:gridCol w:w="4121"/>
        <w:gridCol w:w="1380"/>
        <w:gridCol w:w="1380"/>
        <w:gridCol w:w="1380"/>
        <w:gridCol w:w="1378"/>
      </w:tblGrid>
      <w:tr w:rsidR="00417B1B" w:rsidRPr="003C6EEC" w14:paraId="4DE4FBF8" w14:textId="77777777" w:rsidTr="002D6D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37" w:type="pct"/>
          </w:tcPr>
          <w:p w14:paraId="3FEB41E0" w14:textId="12BB2A91" w:rsidR="00417B1B" w:rsidRPr="003C6EEC" w:rsidRDefault="00AC0BBF" w:rsidP="008A5BD5">
            <w:pPr>
              <w:pStyle w:val="TableText"/>
            </w:pPr>
            <w:bookmarkStart w:id="497" w:name="ColumnTitle_104"/>
            <w:r>
              <w:t>Item</w:t>
            </w:r>
          </w:p>
        </w:tc>
        <w:tc>
          <w:tcPr>
            <w:tcW w:w="716" w:type="pct"/>
            <w:vAlign w:val="bottom"/>
          </w:tcPr>
          <w:p w14:paraId="3F4B084A" w14:textId="77777777" w:rsidR="00417B1B" w:rsidRPr="003C6EEC" w:rsidRDefault="00417B1B" w:rsidP="002D6DAF">
            <w:pPr>
              <w:pStyle w:val="TableText"/>
              <w:cnfStyle w:val="100000000000" w:firstRow="1" w:lastRow="0" w:firstColumn="0" w:lastColumn="0" w:oddVBand="0" w:evenVBand="0" w:oddHBand="0" w:evenHBand="0" w:firstRowFirstColumn="0" w:firstRowLastColumn="0" w:lastRowFirstColumn="0" w:lastRowLastColumn="0"/>
            </w:pPr>
            <w:r w:rsidRPr="003C6EEC">
              <w:t xml:space="preserve">Variance </w:t>
            </w:r>
            <w:r w:rsidRPr="003C6EEC">
              <w:br/>
              <w:t>note</w:t>
            </w:r>
          </w:p>
        </w:tc>
        <w:tc>
          <w:tcPr>
            <w:tcW w:w="716" w:type="pct"/>
            <w:vAlign w:val="bottom"/>
          </w:tcPr>
          <w:p w14:paraId="3C89D786" w14:textId="77777777" w:rsidR="00417B1B" w:rsidRPr="003C6EEC" w:rsidRDefault="00417B1B" w:rsidP="002D6DAF">
            <w:pPr>
              <w:pStyle w:val="TableText"/>
              <w:cnfStyle w:val="100000000000" w:firstRow="1" w:lastRow="0" w:firstColumn="0" w:lastColumn="0" w:oddVBand="0" w:evenVBand="0" w:oddHBand="0" w:evenHBand="0" w:firstRowFirstColumn="0" w:firstRowLastColumn="0" w:lastRowFirstColumn="0" w:lastRowLastColumn="0"/>
            </w:pPr>
            <w:r w:rsidRPr="003C6EEC">
              <w:t>Budget 2019</w:t>
            </w:r>
            <w:r w:rsidRPr="003C6EEC">
              <w:br/>
              <w:t>$'million</w:t>
            </w:r>
          </w:p>
        </w:tc>
        <w:tc>
          <w:tcPr>
            <w:tcW w:w="716" w:type="pct"/>
            <w:vAlign w:val="bottom"/>
          </w:tcPr>
          <w:p w14:paraId="0F1E04F4" w14:textId="77777777" w:rsidR="00417B1B" w:rsidRPr="003C6EEC" w:rsidRDefault="00417B1B" w:rsidP="002D6DAF">
            <w:pPr>
              <w:pStyle w:val="TableText"/>
              <w:cnfStyle w:val="100000000000" w:firstRow="1" w:lastRow="0" w:firstColumn="0" w:lastColumn="0" w:oddVBand="0" w:evenVBand="0" w:oddHBand="0" w:evenHBand="0" w:firstRowFirstColumn="0" w:firstRowLastColumn="0" w:lastRowFirstColumn="0" w:lastRowLastColumn="0"/>
            </w:pPr>
            <w:r w:rsidRPr="003C6EEC">
              <w:t>Actual 2019</w:t>
            </w:r>
            <w:r w:rsidRPr="003C6EEC">
              <w:br/>
              <w:t>$'million</w:t>
            </w:r>
          </w:p>
        </w:tc>
        <w:tc>
          <w:tcPr>
            <w:tcW w:w="716" w:type="pct"/>
            <w:vAlign w:val="bottom"/>
          </w:tcPr>
          <w:p w14:paraId="0DB0ACE1" w14:textId="77777777" w:rsidR="00417B1B" w:rsidRPr="003C6EEC" w:rsidRDefault="00417B1B" w:rsidP="002D6DAF">
            <w:pPr>
              <w:pStyle w:val="TableText"/>
              <w:cnfStyle w:val="100000000000" w:firstRow="1" w:lastRow="0" w:firstColumn="0" w:lastColumn="0" w:oddVBand="0" w:evenVBand="0" w:oddHBand="0" w:evenHBand="0" w:firstRowFirstColumn="0" w:firstRowLastColumn="0" w:lastRowFirstColumn="0" w:lastRowLastColumn="0"/>
            </w:pPr>
            <w:r w:rsidRPr="003C6EEC">
              <w:t>Variance</w:t>
            </w:r>
            <w:r w:rsidRPr="003C6EEC">
              <w:br/>
              <w:t>$'million</w:t>
            </w:r>
          </w:p>
        </w:tc>
      </w:tr>
      <w:bookmarkEnd w:id="497"/>
      <w:tr w:rsidR="00417B1B" w:rsidRPr="003C6EEC" w14:paraId="64113766" w14:textId="77777777" w:rsidTr="00AC0BBF">
        <w:tc>
          <w:tcPr>
            <w:cnfStyle w:val="001000000000" w:firstRow="0" w:lastRow="0" w:firstColumn="1" w:lastColumn="0" w:oddVBand="0" w:evenVBand="0" w:oddHBand="0" w:evenHBand="0" w:firstRowFirstColumn="0" w:firstRowLastColumn="0" w:lastRowFirstColumn="0" w:lastRowLastColumn="0"/>
            <w:tcW w:w="2137" w:type="pct"/>
          </w:tcPr>
          <w:p w14:paraId="64A336D4" w14:textId="77777777" w:rsidR="00417B1B" w:rsidRPr="002D6DAF" w:rsidRDefault="00417B1B" w:rsidP="008A5BD5">
            <w:pPr>
              <w:pStyle w:val="TableText"/>
              <w:rPr>
                <w:rStyle w:val="Bold"/>
              </w:rPr>
            </w:pPr>
            <w:r w:rsidRPr="002D6DAF">
              <w:rPr>
                <w:rStyle w:val="Bold"/>
              </w:rPr>
              <w:t>Administered income from transactions</w:t>
            </w:r>
          </w:p>
        </w:tc>
        <w:tc>
          <w:tcPr>
            <w:tcW w:w="716" w:type="pct"/>
          </w:tcPr>
          <w:p w14:paraId="647B45C5" w14:textId="309D846C" w:rsidR="00417B1B" w:rsidRPr="003C6EEC" w:rsidRDefault="00AC0BBF" w:rsidP="008A5BD5">
            <w:pPr>
              <w:pStyle w:val="TableText"/>
              <w:cnfStyle w:val="000000000000" w:firstRow="0" w:lastRow="0" w:firstColumn="0" w:lastColumn="0" w:oddVBand="0" w:evenVBand="0" w:oddHBand="0" w:evenHBand="0" w:firstRowFirstColumn="0" w:firstRowLastColumn="0" w:lastRowFirstColumn="0" w:lastRowLastColumn="0"/>
            </w:pPr>
            <w:r>
              <w:t>N/A</w:t>
            </w:r>
          </w:p>
        </w:tc>
        <w:tc>
          <w:tcPr>
            <w:tcW w:w="716" w:type="pct"/>
          </w:tcPr>
          <w:p w14:paraId="68307FD7" w14:textId="25EDE9E5" w:rsidR="00417B1B" w:rsidRPr="003C6EEC" w:rsidRDefault="00AC0BBF" w:rsidP="008A5BD5">
            <w:pPr>
              <w:pStyle w:val="TableText"/>
              <w:cnfStyle w:val="000000000000" w:firstRow="0" w:lastRow="0" w:firstColumn="0" w:lastColumn="0" w:oddVBand="0" w:evenVBand="0" w:oddHBand="0" w:evenHBand="0" w:firstRowFirstColumn="0" w:firstRowLastColumn="0" w:lastRowFirstColumn="0" w:lastRowLastColumn="0"/>
            </w:pPr>
            <w:r>
              <w:t>N/A</w:t>
            </w:r>
          </w:p>
        </w:tc>
        <w:tc>
          <w:tcPr>
            <w:tcW w:w="716" w:type="pct"/>
          </w:tcPr>
          <w:p w14:paraId="27A53CD0" w14:textId="3332B4AF" w:rsidR="00417B1B" w:rsidRPr="003C6EEC" w:rsidRDefault="00AC0BBF" w:rsidP="008A5BD5">
            <w:pPr>
              <w:pStyle w:val="TableText"/>
              <w:cnfStyle w:val="000000000000" w:firstRow="0" w:lastRow="0" w:firstColumn="0" w:lastColumn="0" w:oddVBand="0" w:evenVBand="0" w:oddHBand="0" w:evenHBand="0" w:firstRowFirstColumn="0" w:firstRowLastColumn="0" w:lastRowFirstColumn="0" w:lastRowLastColumn="0"/>
            </w:pPr>
            <w:r>
              <w:t>N/A</w:t>
            </w:r>
          </w:p>
        </w:tc>
        <w:tc>
          <w:tcPr>
            <w:tcW w:w="716" w:type="pct"/>
          </w:tcPr>
          <w:p w14:paraId="091ACC03" w14:textId="3B4A63C8" w:rsidR="00417B1B" w:rsidRPr="003C6EEC" w:rsidRDefault="00AC0BBF" w:rsidP="008A5BD5">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3C6EEC" w14:paraId="641FEB48" w14:textId="77777777" w:rsidTr="00AC0BBF">
        <w:tc>
          <w:tcPr>
            <w:cnfStyle w:val="001000000000" w:firstRow="0" w:lastRow="0" w:firstColumn="1" w:lastColumn="0" w:oddVBand="0" w:evenVBand="0" w:oddHBand="0" w:evenHBand="0" w:firstRowFirstColumn="0" w:firstRowLastColumn="0" w:lastRowFirstColumn="0" w:lastRowLastColumn="0"/>
            <w:tcW w:w="2137" w:type="pct"/>
          </w:tcPr>
          <w:p w14:paraId="0387399F" w14:textId="77777777" w:rsidR="00417B1B" w:rsidRPr="003C6EEC" w:rsidRDefault="00417B1B" w:rsidP="008A5BD5">
            <w:pPr>
              <w:pStyle w:val="TableText"/>
            </w:pPr>
            <w:r w:rsidRPr="003C6EEC">
              <w:t>Special appropriations applied</w:t>
            </w:r>
          </w:p>
        </w:tc>
        <w:tc>
          <w:tcPr>
            <w:tcW w:w="716" w:type="pct"/>
          </w:tcPr>
          <w:p w14:paraId="75BA3C02" w14:textId="67882655" w:rsidR="00417B1B" w:rsidRPr="003C6EEC" w:rsidRDefault="00D81954" w:rsidP="008A5BD5">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Note115tablenote1 \r \h </w:instrText>
            </w:r>
            <w:r>
              <w:fldChar w:fldCharType="separate"/>
            </w:r>
            <w:r w:rsidR="0067082F">
              <w:t>(1)</w:t>
            </w:r>
            <w:r>
              <w:fldChar w:fldCharType="end"/>
            </w:r>
          </w:p>
        </w:tc>
        <w:tc>
          <w:tcPr>
            <w:tcW w:w="716" w:type="pct"/>
          </w:tcPr>
          <w:p w14:paraId="049D2239" w14:textId="77777777" w:rsidR="00417B1B" w:rsidRPr="003C6EEC"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C6EEC">
              <w:t>42.0</w:t>
            </w:r>
          </w:p>
        </w:tc>
        <w:tc>
          <w:tcPr>
            <w:tcW w:w="716" w:type="pct"/>
          </w:tcPr>
          <w:p w14:paraId="1B36A42D" w14:textId="77777777" w:rsidR="00417B1B" w:rsidRPr="003C6EEC"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C6EEC">
              <w:t>46.0</w:t>
            </w:r>
          </w:p>
        </w:tc>
        <w:tc>
          <w:tcPr>
            <w:tcW w:w="716" w:type="pct"/>
          </w:tcPr>
          <w:p w14:paraId="1A45000E" w14:textId="77777777" w:rsidR="00417B1B" w:rsidRPr="003C6EEC"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C6EEC">
              <w:t>4.0</w:t>
            </w:r>
          </w:p>
        </w:tc>
      </w:tr>
      <w:tr w:rsidR="00417B1B" w:rsidRPr="003C6EEC" w14:paraId="4BBB956B" w14:textId="77777777" w:rsidTr="00AC0BBF">
        <w:tc>
          <w:tcPr>
            <w:cnfStyle w:val="001000000000" w:firstRow="0" w:lastRow="0" w:firstColumn="1" w:lastColumn="0" w:oddVBand="0" w:evenVBand="0" w:oddHBand="0" w:evenHBand="0" w:firstRowFirstColumn="0" w:firstRowLastColumn="0" w:lastRowFirstColumn="0" w:lastRowLastColumn="0"/>
            <w:tcW w:w="2137" w:type="pct"/>
          </w:tcPr>
          <w:p w14:paraId="37920CF6" w14:textId="77777777" w:rsidR="00417B1B" w:rsidRPr="003C6EEC" w:rsidRDefault="00417B1B" w:rsidP="008A5BD5">
            <w:pPr>
              <w:pStyle w:val="TableText"/>
            </w:pPr>
            <w:r w:rsidRPr="003C6EEC">
              <w:t>Fines</w:t>
            </w:r>
          </w:p>
        </w:tc>
        <w:tc>
          <w:tcPr>
            <w:tcW w:w="716" w:type="pct"/>
          </w:tcPr>
          <w:p w14:paraId="7908111B" w14:textId="6960A4DB" w:rsidR="00417B1B" w:rsidRPr="003C6EEC" w:rsidRDefault="00D81954" w:rsidP="008A5BD5">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Note115tablenote2 \r \h </w:instrText>
            </w:r>
            <w:r>
              <w:fldChar w:fldCharType="separate"/>
            </w:r>
            <w:r w:rsidR="0067082F">
              <w:t>(2)</w:t>
            </w:r>
            <w:r>
              <w:fldChar w:fldCharType="end"/>
            </w:r>
          </w:p>
        </w:tc>
        <w:tc>
          <w:tcPr>
            <w:tcW w:w="716" w:type="pct"/>
          </w:tcPr>
          <w:p w14:paraId="45852D8C" w14:textId="77777777" w:rsidR="00417B1B" w:rsidRPr="003C6EEC"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C6EEC">
              <w:t>21.0</w:t>
            </w:r>
          </w:p>
        </w:tc>
        <w:tc>
          <w:tcPr>
            <w:tcW w:w="716" w:type="pct"/>
          </w:tcPr>
          <w:p w14:paraId="21312DB3" w14:textId="77777777" w:rsidR="00417B1B" w:rsidRPr="003C6EEC"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C6EEC">
              <w:t>2.9</w:t>
            </w:r>
          </w:p>
        </w:tc>
        <w:tc>
          <w:tcPr>
            <w:tcW w:w="716" w:type="pct"/>
          </w:tcPr>
          <w:p w14:paraId="76B2FDB2" w14:textId="77777777" w:rsidR="00417B1B" w:rsidRPr="003C6EEC"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C6EEC">
              <w:t>(18.1)</w:t>
            </w:r>
          </w:p>
        </w:tc>
      </w:tr>
      <w:tr w:rsidR="00417B1B" w:rsidRPr="003C6EEC" w14:paraId="2528CCE8" w14:textId="77777777" w:rsidTr="00AC0BBF">
        <w:tc>
          <w:tcPr>
            <w:cnfStyle w:val="001000000000" w:firstRow="0" w:lastRow="0" w:firstColumn="1" w:lastColumn="0" w:oddVBand="0" w:evenVBand="0" w:oddHBand="0" w:evenHBand="0" w:firstRowFirstColumn="0" w:firstRowLastColumn="0" w:lastRowFirstColumn="0" w:lastRowLastColumn="0"/>
            <w:tcW w:w="2137" w:type="pct"/>
          </w:tcPr>
          <w:p w14:paraId="765FF82B" w14:textId="77777777" w:rsidR="00417B1B" w:rsidRPr="003C6EEC" w:rsidRDefault="00417B1B" w:rsidP="008A5BD5">
            <w:pPr>
              <w:pStyle w:val="TableText"/>
            </w:pPr>
            <w:r w:rsidRPr="003C6EEC">
              <w:t>Sales of goods and services (including fees)</w:t>
            </w:r>
          </w:p>
        </w:tc>
        <w:tc>
          <w:tcPr>
            <w:tcW w:w="716" w:type="pct"/>
          </w:tcPr>
          <w:p w14:paraId="5AC082B4" w14:textId="2FE2D110" w:rsidR="00417B1B" w:rsidRPr="003C6EEC" w:rsidRDefault="00AC0BBF" w:rsidP="008A5BD5">
            <w:pPr>
              <w:pStyle w:val="TableText"/>
              <w:cnfStyle w:val="000000000000" w:firstRow="0" w:lastRow="0" w:firstColumn="0" w:lastColumn="0" w:oddVBand="0" w:evenVBand="0" w:oddHBand="0" w:evenHBand="0" w:firstRowFirstColumn="0" w:firstRowLastColumn="0" w:lastRowFirstColumn="0" w:lastRowLastColumn="0"/>
            </w:pPr>
            <w:r>
              <w:t>N/A</w:t>
            </w:r>
          </w:p>
        </w:tc>
        <w:tc>
          <w:tcPr>
            <w:tcW w:w="716" w:type="pct"/>
          </w:tcPr>
          <w:p w14:paraId="2663219D" w14:textId="77777777" w:rsidR="00417B1B" w:rsidRPr="003C6EEC"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C6EEC">
              <w:t>65.8</w:t>
            </w:r>
          </w:p>
        </w:tc>
        <w:tc>
          <w:tcPr>
            <w:tcW w:w="716" w:type="pct"/>
          </w:tcPr>
          <w:p w14:paraId="440D3EEE" w14:textId="77777777" w:rsidR="00417B1B" w:rsidRPr="003C6EEC"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C6EEC">
              <w:t>65.2</w:t>
            </w:r>
          </w:p>
        </w:tc>
        <w:tc>
          <w:tcPr>
            <w:tcW w:w="716" w:type="pct"/>
          </w:tcPr>
          <w:p w14:paraId="4B340175" w14:textId="77777777" w:rsidR="00417B1B" w:rsidRPr="003C6EEC"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C6EEC">
              <w:t>(0.6)</w:t>
            </w:r>
          </w:p>
        </w:tc>
      </w:tr>
      <w:tr w:rsidR="00417B1B" w:rsidRPr="003C6EEC" w14:paraId="76A913CB" w14:textId="77777777" w:rsidTr="008A5BD5">
        <w:tc>
          <w:tcPr>
            <w:cnfStyle w:val="001000000000" w:firstRow="0" w:lastRow="0" w:firstColumn="1" w:lastColumn="0" w:oddVBand="0" w:evenVBand="0" w:oddHBand="0" w:evenHBand="0" w:firstRowFirstColumn="0" w:firstRowLastColumn="0" w:lastRowFirstColumn="0" w:lastRowLastColumn="0"/>
            <w:tcW w:w="2137" w:type="pct"/>
            <w:tcBorders>
              <w:bottom w:val="single" w:sz="4" w:space="0" w:color="auto"/>
            </w:tcBorders>
          </w:tcPr>
          <w:p w14:paraId="2949AD3C" w14:textId="77777777" w:rsidR="00417B1B" w:rsidRPr="003C6EEC" w:rsidRDefault="00417B1B" w:rsidP="008A5BD5">
            <w:pPr>
              <w:pStyle w:val="TableText"/>
            </w:pPr>
            <w:r w:rsidRPr="003C6EEC">
              <w:t>Other income</w:t>
            </w:r>
          </w:p>
        </w:tc>
        <w:tc>
          <w:tcPr>
            <w:tcW w:w="716" w:type="pct"/>
            <w:tcBorders>
              <w:bottom w:val="single" w:sz="4" w:space="0" w:color="auto"/>
            </w:tcBorders>
          </w:tcPr>
          <w:p w14:paraId="0A879F2E" w14:textId="2B7B31C0" w:rsidR="00417B1B" w:rsidRPr="003C6EEC" w:rsidRDefault="00AC0BBF" w:rsidP="008A5BD5">
            <w:pPr>
              <w:pStyle w:val="TableText"/>
              <w:cnfStyle w:val="000000000000" w:firstRow="0" w:lastRow="0" w:firstColumn="0" w:lastColumn="0" w:oddVBand="0" w:evenVBand="0" w:oddHBand="0" w:evenHBand="0" w:firstRowFirstColumn="0" w:firstRowLastColumn="0" w:lastRowFirstColumn="0" w:lastRowLastColumn="0"/>
            </w:pPr>
            <w:r>
              <w:t>N/A</w:t>
            </w:r>
          </w:p>
        </w:tc>
        <w:tc>
          <w:tcPr>
            <w:tcW w:w="716" w:type="pct"/>
            <w:tcBorders>
              <w:bottom w:val="single" w:sz="4" w:space="0" w:color="auto"/>
            </w:tcBorders>
          </w:tcPr>
          <w:p w14:paraId="0FF26D06" w14:textId="77777777" w:rsidR="00417B1B" w:rsidRPr="003C6EEC"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C6EEC">
              <w:t>0</w:t>
            </w:r>
          </w:p>
        </w:tc>
        <w:tc>
          <w:tcPr>
            <w:tcW w:w="716" w:type="pct"/>
            <w:tcBorders>
              <w:bottom w:val="single" w:sz="4" w:space="0" w:color="auto"/>
            </w:tcBorders>
          </w:tcPr>
          <w:p w14:paraId="624D3354" w14:textId="77777777" w:rsidR="00417B1B" w:rsidRPr="003C6EEC"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C6EEC">
              <w:t>1.5</w:t>
            </w:r>
          </w:p>
        </w:tc>
        <w:tc>
          <w:tcPr>
            <w:tcW w:w="716" w:type="pct"/>
            <w:tcBorders>
              <w:bottom w:val="single" w:sz="4" w:space="0" w:color="auto"/>
            </w:tcBorders>
          </w:tcPr>
          <w:p w14:paraId="46B7078A" w14:textId="77777777" w:rsidR="00417B1B" w:rsidRPr="003C6EEC"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C6EEC">
              <w:t>1.5</w:t>
            </w:r>
          </w:p>
        </w:tc>
      </w:tr>
      <w:tr w:rsidR="00417B1B" w:rsidRPr="008A5BD5" w14:paraId="39A24BC8" w14:textId="77777777" w:rsidTr="008A5BD5">
        <w:tc>
          <w:tcPr>
            <w:cnfStyle w:val="001000000000" w:firstRow="0" w:lastRow="0" w:firstColumn="1" w:lastColumn="0" w:oddVBand="0" w:evenVBand="0" w:oddHBand="0" w:evenHBand="0" w:firstRowFirstColumn="0" w:firstRowLastColumn="0" w:lastRowFirstColumn="0" w:lastRowLastColumn="0"/>
            <w:tcW w:w="2137" w:type="pct"/>
            <w:tcBorders>
              <w:top w:val="single" w:sz="4" w:space="0" w:color="auto"/>
              <w:bottom w:val="single" w:sz="4" w:space="0" w:color="auto"/>
            </w:tcBorders>
            <w:shd w:val="clear" w:color="auto" w:fill="auto"/>
          </w:tcPr>
          <w:p w14:paraId="4F694AB5" w14:textId="05BF1562" w:rsidR="00417B1B" w:rsidRPr="008A5BD5" w:rsidRDefault="00417B1B" w:rsidP="008A5BD5">
            <w:pPr>
              <w:pStyle w:val="TableText"/>
              <w:rPr>
                <w:rStyle w:val="Bold"/>
              </w:rPr>
            </w:pPr>
            <w:r w:rsidRPr="008A5BD5">
              <w:rPr>
                <w:rStyle w:val="Bold"/>
              </w:rPr>
              <w:t>Total administered income from</w:t>
            </w:r>
            <w:r w:rsidR="00D45E5B" w:rsidRPr="008A5BD5">
              <w:rPr>
                <w:rStyle w:val="Bold"/>
              </w:rPr>
              <w:t xml:space="preserve"> </w:t>
            </w:r>
            <w:r w:rsidRPr="008A5BD5">
              <w:rPr>
                <w:rStyle w:val="Bold"/>
              </w:rPr>
              <w:t>transactions</w:t>
            </w:r>
          </w:p>
        </w:tc>
        <w:tc>
          <w:tcPr>
            <w:tcW w:w="716" w:type="pct"/>
            <w:tcBorders>
              <w:top w:val="single" w:sz="4" w:space="0" w:color="auto"/>
              <w:bottom w:val="single" w:sz="4" w:space="0" w:color="auto"/>
            </w:tcBorders>
            <w:shd w:val="clear" w:color="auto" w:fill="auto"/>
          </w:tcPr>
          <w:p w14:paraId="1563D441" w14:textId="30304B8C" w:rsidR="00417B1B" w:rsidRPr="008A5BD5" w:rsidRDefault="00AC0BBF" w:rsidP="008A5BD5">
            <w:pPr>
              <w:pStyle w:val="TableText"/>
              <w:cnfStyle w:val="000000000000" w:firstRow="0" w:lastRow="0" w:firstColumn="0" w:lastColumn="0" w:oddVBand="0" w:evenVBand="0" w:oddHBand="0" w:evenHBand="0" w:firstRowFirstColumn="0" w:firstRowLastColumn="0" w:lastRowFirstColumn="0" w:lastRowLastColumn="0"/>
              <w:rPr>
                <w:rStyle w:val="Bold"/>
              </w:rPr>
            </w:pPr>
            <w:r w:rsidRPr="008A5BD5">
              <w:rPr>
                <w:rStyle w:val="Bold"/>
              </w:rPr>
              <w:t>N/A</w:t>
            </w:r>
          </w:p>
        </w:tc>
        <w:tc>
          <w:tcPr>
            <w:tcW w:w="716" w:type="pct"/>
            <w:tcBorders>
              <w:top w:val="single" w:sz="4" w:space="0" w:color="auto"/>
              <w:bottom w:val="single" w:sz="4" w:space="0" w:color="auto"/>
            </w:tcBorders>
            <w:shd w:val="clear" w:color="auto" w:fill="auto"/>
          </w:tcPr>
          <w:p w14:paraId="31D27491" w14:textId="77777777" w:rsidR="00417B1B" w:rsidRPr="008A5BD5" w:rsidRDefault="00417B1B" w:rsidP="008A5BD5">
            <w:pPr>
              <w:pStyle w:val="TableText"/>
              <w:cnfStyle w:val="000000000000" w:firstRow="0" w:lastRow="0" w:firstColumn="0" w:lastColumn="0" w:oddVBand="0" w:evenVBand="0" w:oddHBand="0" w:evenHBand="0" w:firstRowFirstColumn="0" w:firstRowLastColumn="0" w:lastRowFirstColumn="0" w:lastRowLastColumn="0"/>
              <w:rPr>
                <w:rStyle w:val="Bold"/>
              </w:rPr>
            </w:pPr>
            <w:r w:rsidRPr="008A5BD5">
              <w:rPr>
                <w:rStyle w:val="Bold"/>
              </w:rPr>
              <w:t>128.8</w:t>
            </w:r>
          </w:p>
        </w:tc>
        <w:tc>
          <w:tcPr>
            <w:tcW w:w="716" w:type="pct"/>
            <w:tcBorders>
              <w:top w:val="single" w:sz="4" w:space="0" w:color="auto"/>
              <w:bottom w:val="single" w:sz="4" w:space="0" w:color="auto"/>
            </w:tcBorders>
            <w:shd w:val="clear" w:color="auto" w:fill="auto"/>
          </w:tcPr>
          <w:p w14:paraId="71CEA5EE" w14:textId="77777777" w:rsidR="00417B1B" w:rsidRPr="008A5BD5" w:rsidRDefault="00417B1B" w:rsidP="008A5BD5">
            <w:pPr>
              <w:pStyle w:val="TableText"/>
              <w:cnfStyle w:val="000000000000" w:firstRow="0" w:lastRow="0" w:firstColumn="0" w:lastColumn="0" w:oddVBand="0" w:evenVBand="0" w:oddHBand="0" w:evenHBand="0" w:firstRowFirstColumn="0" w:firstRowLastColumn="0" w:lastRowFirstColumn="0" w:lastRowLastColumn="0"/>
              <w:rPr>
                <w:rStyle w:val="Bold"/>
              </w:rPr>
            </w:pPr>
            <w:r w:rsidRPr="008A5BD5">
              <w:rPr>
                <w:rStyle w:val="Bold"/>
              </w:rPr>
              <w:t>115.6</w:t>
            </w:r>
          </w:p>
        </w:tc>
        <w:tc>
          <w:tcPr>
            <w:tcW w:w="716" w:type="pct"/>
            <w:tcBorders>
              <w:top w:val="single" w:sz="4" w:space="0" w:color="auto"/>
              <w:bottom w:val="single" w:sz="4" w:space="0" w:color="auto"/>
            </w:tcBorders>
            <w:shd w:val="clear" w:color="auto" w:fill="auto"/>
          </w:tcPr>
          <w:p w14:paraId="1FC091B3" w14:textId="77777777" w:rsidR="00417B1B" w:rsidRPr="008A5BD5" w:rsidRDefault="00417B1B" w:rsidP="008A5BD5">
            <w:pPr>
              <w:pStyle w:val="TableText"/>
              <w:cnfStyle w:val="000000000000" w:firstRow="0" w:lastRow="0" w:firstColumn="0" w:lastColumn="0" w:oddVBand="0" w:evenVBand="0" w:oddHBand="0" w:evenHBand="0" w:firstRowFirstColumn="0" w:firstRowLastColumn="0" w:lastRowFirstColumn="0" w:lastRowLastColumn="0"/>
              <w:rPr>
                <w:rStyle w:val="Bold"/>
              </w:rPr>
            </w:pPr>
            <w:r w:rsidRPr="008A5BD5">
              <w:rPr>
                <w:rStyle w:val="Bold"/>
              </w:rPr>
              <w:t>(13.2)</w:t>
            </w:r>
          </w:p>
        </w:tc>
      </w:tr>
      <w:tr w:rsidR="00417B1B" w:rsidRPr="003C6EEC" w14:paraId="6ACB11E3" w14:textId="77777777" w:rsidTr="008A5BD5">
        <w:tc>
          <w:tcPr>
            <w:cnfStyle w:val="001000000000" w:firstRow="0" w:lastRow="0" w:firstColumn="1" w:lastColumn="0" w:oddVBand="0" w:evenVBand="0" w:oddHBand="0" w:evenHBand="0" w:firstRowFirstColumn="0" w:firstRowLastColumn="0" w:lastRowFirstColumn="0" w:lastRowLastColumn="0"/>
            <w:tcW w:w="2137" w:type="pct"/>
            <w:tcBorders>
              <w:top w:val="single" w:sz="4" w:space="0" w:color="auto"/>
            </w:tcBorders>
          </w:tcPr>
          <w:p w14:paraId="224203A3" w14:textId="77777777" w:rsidR="00417B1B" w:rsidRPr="002D6DAF" w:rsidRDefault="00417B1B" w:rsidP="008A5BD5">
            <w:pPr>
              <w:pStyle w:val="TableText"/>
              <w:rPr>
                <w:rStyle w:val="Bold"/>
              </w:rPr>
            </w:pPr>
            <w:r w:rsidRPr="002D6DAF">
              <w:rPr>
                <w:rStyle w:val="Bold"/>
              </w:rPr>
              <w:t>Administered expenses from transactions</w:t>
            </w:r>
          </w:p>
        </w:tc>
        <w:tc>
          <w:tcPr>
            <w:tcW w:w="716" w:type="pct"/>
            <w:tcBorders>
              <w:top w:val="single" w:sz="4" w:space="0" w:color="auto"/>
            </w:tcBorders>
          </w:tcPr>
          <w:p w14:paraId="59923EBC" w14:textId="47CF078F" w:rsidR="00417B1B" w:rsidRPr="003C6EEC" w:rsidRDefault="00AC0BBF" w:rsidP="008A5BD5">
            <w:pPr>
              <w:pStyle w:val="TableText"/>
              <w:cnfStyle w:val="000000000000" w:firstRow="0" w:lastRow="0" w:firstColumn="0" w:lastColumn="0" w:oddVBand="0" w:evenVBand="0" w:oddHBand="0" w:evenHBand="0" w:firstRowFirstColumn="0" w:firstRowLastColumn="0" w:lastRowFirstColumn="0" w:lastRowLastColumn="0"/>
            </w:pPr>
            <w:r>
              <w:t>N/A</w:t>
            </w:r>
          </w:p>
        </w:tc>
        <w:tc>
          <w:tcPr>
            <w:tcW w:w="716" w:type="pct"/>
            <w:tcBorders>
              <w:top w:val="single" w:sz="4" w:space="0" w:color="auto"/>
            </w:tcBorders>
          </w:tcPr>
          <w:p w14:paraId="5A7D86D1" w14:textId="6C61E0A6" w:rsidR="00417B1B" w:rsidRPr="003C6EEC" w:rsidRDefault="00AC0BBF" w:rsidP="008A5BD5">
            <w:pPr>
              <w:pStyle w:val="TableText"/>
              <w:cnfStyle w:val="000000000000" w:firstRow="0" w:lastRow="0" w:firstColumn="0" w:lastColumn="0" w:oddVBand="0" w:evenVBand="0" w:oddHBand="0" w:evenHBand="0" w:firstRowFirstColumn="0" w:firstRowLastColumn="0" w:lastRowFirstColumn="0" w:lastRowLastColumn="0"/>
            </w:pPr>
            <w:r>
              <w:t>N/A</w:t>
            </w:r>
          </w:p>
        </w:tc>
        <w:tc>
          <w:tcPr>
            <w:tcW w:w="716" w:type="pct"/>
            <w:tcBorders>
              <w:top w:val="single" w:sz="4" w:space="0" w:color="auto"/>
            </w:tcBorders>
          </w:tcPr>
          <w:p w14:paraId="1CA9D592" w14:textId="01F42922" w:rsidR="00417B1B" w:rsidRPr="003C6EEC" w:rsidRDefault="00AC0BBF" w:rsidP="008A5BD5">
            <w:pPr>
              <w:pStyle w:val="TableText"/>
              <w:cnfStyle w:val="000000000000" w:firstRow="0" w:lastRow="0" w:firstColumn="0" w:lastColumn="0" w:oddVBand="0" w:evenVBand="0" w:oddHBand="0" w:evenHBand="0" w:firstRowFirstColumn="0" w:firstRowLastColumn="0" w:lastRowFirstColumn="0" w:lastRowLastColumn="0"/>
            </w:pPr>
            <w:r>
              <w:t>N/A</w:t>
            </w:r>
          </w:p>
        </w:tc>
        <w:tc>
          <w:tcPr>
            <w:tcW w:w="716" w:type="pct"/>
            <w:tcBorders>
              <w:top w:val="single" w:sz="4" w:space="0" w:color="auto"/>
            </w:tcBorders>
          </w:tcPr>
          <w:p w14:paraId="3A730D1E" w14:textId="0EDAB554" w:rsidR="00417B1B" w:rsidRPr="003C6EEC" w:rsidRDefault="00AC0BBF" w:rsidP="008A5BD5">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3C6EEC" w14:paraId="616BD403" w14:textId="77777777" w:rsidTr="00AC0BBF">
        <w:tc>
          <w:tcPr>
            <w:cnfStyle w:val="001000000000" w:firstRow="0" w:lastRow="0" w:firstColumn="1" w:lastColumn="0" w:oddVBand="0" w:evenVBand="0" w:oddHBand="0" w:evenHBand="0" w:firstRowFirstColumn="0" w:firstRowLastColumn="0" w:lastRowFirstColumn="0" w:lastRowLastColumn="0"/>
            <w:tcW w:w="2137" w:type="pct"/>
          </w:tcPr>
          <w:p w14:paraId="0B7A1114" w14:textId="77777777" w:rsidR="00417B1B" w:rsidRPr="003C6EEC" w:rsidRDefault="00417B1B" w:rsidP="008A5BD5">
            <w:pPr>
              <w:pStyle w:val="TableText"/>
            </w:pPr>
            <w:r w:rsidRPr="003C6EEC">
              <w:t>Payments into the Consolidated Fund</w:t>
            </w:r>
          </w:p>
        </w:tc>
        <w:tc>
          <w:tcPr>
            <w:tcW w:w="716" w:type="pct"/>
          </w:tcPr>
          <w:p w14:paraId="64EDD70C" w14:textId="37DB51C2" w:rsidR="00417B1B" w:rsidRPr="003C6EEC" w:rsidRDefault="00D81954" w:rsidP="008A5BD5">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Note115tablenote3 \r \h </w:instrText>
            </w:r>
            <w:r>
              <w:fldChar w:fldCharType="separate"/>
            </w:r>
            <w:r w:rsidR="0067082F">
              <w:t>(3)</w:t>
            </w:r>
            <w:r>
              <w:fldChar w:fldCharType="end"/>
            </w:r>
          </w:p>
        </w:tc>
        <w:tc>
          <w:tcPr>
            <w:tcW w:w="716" w:type="pct"/>
          </w:tcPr>
          <w:p w14:paraId="135FDCB3" w14:textId="77777777" w:rsidR="00417B1B" w:rsidRPr="003C6EEC"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C6EEC">
              <w:t>86.8</w:t>
            </w:r>
          </w:p>
        </w:tc>
        <w:tc>
          <w:tcPr>
            <w:tcW w:w="716" w:type="pct"/>
          </w:tcPr>
          <w:p w14:paraId="5FA283BC" w14:textId="77777777" w:rsidR="00417B1B" w:rsidRPr="003C6EEC"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C6EEC">
              <w:t>71.0</w:t>
            </w:r>
          </w:p>
        </w:tc>
        <w:tc>
          <w:tcPr>
            <w:tcW w:w="716" w:type="pct"/>
          </w:tcPr>
          <w:p w14:paraId="78A4B2C9" w14:textId="77777777" w:rsidR="00417B1B" w:rsidRPr="003C6EEC"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C6EEC">
              <w:t>(15.8)</w:t>
            </w:r>
          </w:p>
        </w:tc>
      </w:tr>
      <w:tr w:rsidR="00417B1B" w:rsidRPr="003C6EEC" w14:paraId="5CBE663E" w14:textId="77777777" w:rsidTr="00AC0BBF">
        <w:tc>
          <w:tcPr>
            <w:cnfStyle w:val="001000000000" w:firstRow="0" w:lastRow="0" w:firstColumn="1" w:lastColumn="0" w:oddVBand="0" w:evenVBand="0" w:oddHBand="0" w:evenHBand="0" w:firstRowFirstColumn="0" w:firstRowLastColumn="0" w:lastRowFirstColumn="0" w:lastRowLastColumn="0"/>
            <w:tcW w:w="2137" w:type="pct"/>
          </w:tcPr>
          <w:p w14:paraId="00B14ED6" w14:textId="77777777" w:rsidR="00417B1B" w:rsidRPr="003C6EEC" w:rsidRDefault="00417B1B" w:rsidP="008A5BD5">
            <w:pPr>
              <w:pStyle w:val="TableText"/>
            </w:pPr>
            <w:r w:rsidRPr="003C6EEC">
              <w:t>Criminal injuries compensation</w:t>
            </w:r>
          </w:p>
        </w:tc>
        <w:tc>
          <w:tcPr>
            <w:tcW w:w="716" w:type="pct"/>
          </w:tcPr>
          <w:p w14:paraId="2D2A0FC1" w14:textId="6447AD88" w:rsidR="00417B1B" w:rsidRPr="003C6EEC" w:rsidRDefault="00D81954" w:rsidP="008A5BD5">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Note115tablenote4 \r \h </w:instrText>
            </w:r>
            <w:r>
              <w:fldChar w:fldCharType="separate"/>
            </w:r>
            <w:r w:rsidR="0067082F">
              <w:t>(4)</w:t>
            </w:r>
            <w:r>
              <w:fldChar w:fldCharType="end"/>
            </w:r>
          </w:p>
        </w:tc>
        <w:tc>
          <w:tcPr>
            <w:tcW w:w="716" w:type="pct"/>
          </w:tcPr>
          <w:p w14:paraId="41AB38CE" w14:textId="77777777" w:rsidR="00417B1B" w:rsidRPr="003C6EEC"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C6EEC">
              <w:t>32.6</w:t>
            </w:r>
          </w:p>
        </w:tc>
        <w:tc>
          <w:tcPr>
            <w:tcW w:w="716" w:type="pct"/>
          </w:tcPr>
          <w:p w14:paraId="60AF0612" w14:textId="77777777" w:rsidR="00417B1B" w:rsidRPr="003C6EEC"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C6EEC">
              <w:t>46.2</w:t>
            </w:r>
          </w:p>
        </w:tc>
        <w:tc>
          <w:tcPr>
            <w:tcW w:w="716" w:type="pct"/>
          </w:tcPr>
          <w:p w14:paraId="3588D0C8" w14:textId="77777777" w:rsidR="00417B1B" w:rsidRPr="003C6EEC"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C6EEC">
              <w:t>13.6</w:t>
            </w:r>
          </w:p>
        </w:tc>
      </w:tr>
      <w:tr w:rsidR="00417B1B" w:rsidRPr="003C6EEC" w14:paraId="547A5E5F" w14:textId="77777777" w:rsidTr="008A5BD5">
        <w:tc>
          <w:tcPr>
            <w:cnfStyle w:val="001000000000" w:firstRow="0" w:lastRow="0" w:firstColumn="1" w:lastColumn="0" w:oddVBand="0" w:evenVBand="0" w:oddHBand="0" w:evenHBand="0" w:firstRowFirstColumn="0" w:firstRowLastColumn="0" w:lastRowFirstColumn="0" w:lastRowLastColumn="0"/>
            <w:tcW w:w="2137" w:type="pct"/>
            <w:tcBorders>
              <w:bottom w:val="single" w:sz="4" w:space="0" w:color="auto"/>
            </w:tcBorders>
          </w:tcPr>
          <w:p w14:paraId="0F652D58" w14:textId="77777777" w:rsidR="00417B1B" w:rsidRPr="003C6EEC" w:rsidRDefault="00417B1B" w:rsidP="008A5BD5">
            <w:pPr>
              <w:pStyle w:val="TableText"/>
            </w:pPr>
            <w:r w:rsidRPr="003C6EEC">
              <w:t>Other expenses</w:t>
            </w:r>
          </w:p>
        </w:tc>
        <w:tc>
          <w:tcPr>
            <w:tcW w:w="716" w:type="pct"/>
            <w:tcBorders>
              <w:bottom w:val="single" w:sz="4" w:space="0" w:color="auto"/>
            </w:tcBorders>
          </w:tcPr>
          <w:p w14:paraId="3789541F" w14:textId="21576AA0" w:rsidR="00417B1B" w:rsidRPr="003C6EEC" w:rsidRDefault="00D81954" w:rsidP="008A5BD5">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Note115tablenote5 \r \h </w:instrText>
            </w:r>
            <w:r>
              <w:fldChar w:fldCharType="separate"/>
            </w:r>
            <w:r w:rsidR="0067082F">
              <w:t>(5)</w:t>
            </w:r>
            <w:r>
              <w:fldChar w:fldCharType="end"/>
            </w:r>
          </w:p>
        </w:tc>
        <w:tc>
          <w:tcPr>
            <w:tcW w:w="716" w:type="pct"/>
            <w:tcBorders>
              <w:bottom w:val="single" w:sz="4" w:space="0" w:color="auto"/>
            </w:tcBorders>
          </w:tcPr>
          <w:p w14:paraId="2A6D0A38" w14:textId="77777777" w:rsidR="00417B1B" w:rsidRPr="003C6EEC"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C6EEC">
              <w:t>9.5</w:t>
            </w:r>
          </w:p>
        </w:tc>
        <w:tc>
          <w:tcPr>
            <w:tcW w:w="716" w:type="pct"/>
            <w:tcBorders>
              <w:bottom w:val="single" w:sz="4" w:space="0" w:color="auto"/>
            </w:tcBorders>
          </w:tcPr>
          <w:p w14:paraId="342DE1D5" w14:textId="77777777" w:rsidR="00417B1B" w:rsidRPr="003C6EEC"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C6EEC">
              <w:t>(1.1)</w:t>
            </w:r>
          </w:p>
        </w:tc>
        <w:tc>
          <w:tcPr>
            <w:tcW w:w="716" w:type="pct"/>
            <w:tcBorders>
              <w:bottom w:val="single" w:sz="4" w:space="0" w:color="auto"/>
            </w:tcBorders>
          </w:tcPr>
          <w:p w14:paraId="5F3D79E6" w14:textId="77777777" w:rsidR="00417B1B" w:rsidRPr="003C6EEC"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C6EEC">
              <w:t>(10.6)</w:t>
            </w:r>
          </w:p>
        </w:tc>
      </w:tr>
      <w:tr w:rsidR="00417B1B" w:rsidRPr="008A5BD5" w14:paraId="30AB79BD" w14:textId="77777777" w:rsidTr="008A5BD5">
        <w:tc>
          <w:tcPr>
            <w:cnfStyle w:val="001000000000" w:firstRow="0" w:lastRow="0" w:firstColumn="1" w:lastColumn="0" w:oddVBand="0" w:evenVBand="0" w:oddHBand="0" w:evenHBand="0" w:firstRowFirstColumn="0" w:firstRowLastColumn="0" w:lastRowFirstColumn="0" w:lastRowLastColumn="0"/>
            <w:tcW w:w="2137" w:type="pct"/>
            <w:tcBorders>
              <w:top w:val="single" w:sz="4" w:space="0" w:color="auto"/>
              <w:bottom w:val="single" w:sz="4" w:space="0" w:color="auto"/>
            </w:tcBorders>
            <w:shd w:val="clear" w:color="auto" w:fill="auto"/>
          </w:tcPr>
          <w:p w14:paraId="758338FA" w14:textId="45E6DD4F" w:rsidR="00417B1B" w:rsidRPr="008A5BD5" w:rsidRDefault="00417B1B" w:rsidP="008A5BD5">
            <w:pPr>
              <w:pStyle w:val="TableText"/>
              <w:rPr>
                <w:rStyle w:val="Bold"/>
              </w:rPr>
            </w:pPr>
            <w:r w:rsidRPr="008A5BD5">
              <w:rPr>
                <w:rStyle w:val="Bold"/>
              </w:rPr>
              <w:t>Total administered expenses from</w:t>
            </w:r>
            <w:r w:rsidR="00D45E5B" w:rsidRPr="008A5BD5">
              <w:rPr>
                <w:rStyle w:val="Bold"/>
              </w:rPr>
              <w:t xml:space="preserve"> </w:t>
            </w:r>
            <w:r w:rsidRPr="008A5BD5">
              <w:rPr>
                <w:rStyle w:val="Bold"/>
              </w:rPr>
              <w:t>transactions</w:t>
            </w:r>
          </w:p>
        </w:tc>
        <w:tc>
          <w:tcPr>
            <w:tcW w:w="716" w:type="pct"/>
            <w:tcBorders>
              <w:top w:val="single" w:sz="4" w:space="0" w:color="auto"/>
              <w:bottom w:val="single" w:sz="4" w:space="0" w:color="auto"/>
            </w:tcBorders>
            <w:shd w:val="clear" w:color="auto" w:fill="auto"/>
          </w:tcPr>
          <w:p w14:paraId="462DC030" w14:textId="776AFEED" w:rsidR="00417B1B" w:rsidRPr="008A5BD5" w:rsidRDefault="00AC0BBF" w:rsidP="008A5BD5">
            <w:pPr>
              <w:pStyle w:val="TableText"/>
              <w:cnfStyle w:val="000000000000" w:firstRow="0" w:lastRow="0" w:firstColumn="0" w:lastColumn="0" w:oddVBand="0" w:evenVBand="0" w:oddHBand="0" w:evenHBand="0" w:firstRowFirstColumn="0" w:firstRowLastColumn="0" w:lastRowFirstColumn="0" w:lastRowLastColumn="0"/>
              <w:rPr>
                <w:rStyle w:val="Bold"/>
              </w:rPr>
            </w:pPr>
            <w:r w:rsidRPr="008A5BD5">
              <w:rPr>
                <w:rStyle w:val="Bold"/>
              </w:rPr>
              <w:t>N/A</w:t>
            </w:r>
          </w:p>
        </w:tc>
        <w:tc>
          <w:tcPr>
            <w:tcW w:w="716" w:type="pct"/>
            <w:tcBorders>
              <w:top w:val="single" w:sz="4" w:space="0" w:color="auto"/>
              <w:bottom w:val="single" w:sz="4" w:space="0" w:color="auto"/>
            </w:tcBorders>
            <w:shd w:val="clear" w:color="auto" w:fill="auto"/>
          </w:tcPr>
          <w:p w14:paraId="6432C488" w14:textId="77777777" w:rsidR="00417B1B" w:rsidRPr="008A5BD5" w:rsidRDefault="00417B1B" w:rsidP="008A5BD5">
            <w:pPr>
              <w:pStyle w:val="TableText"/>
              <w:cnfStyle w:val="000000000000" w:firstRow="0" w:lastRow="0" w:firstColumn="0" w:lastColumn="0" w:oddVBand="0" w:evenVBand="0" w:oddHBand="0" w:evenHBand="0" w:firstRowFirstColumn="0" w:firstRowLastColumn="0" w:lastRowFirstColumn="0" w:lastRowLastColumn="0"/>
              <w:rPr>
                <w:rStyle w:val="Bold"/>
              </w:rPr>
            </w:pPr>
            <w:r w:rsidRPr="008A5BD5">
              <w:rPr>
                <w:rStyle w:val="Bold"/>
              </w:rPr>
              <w:t>128.8</w:t>
            </w:r>
          </w:p>
        </w:tc>
        <w:tc>
          <w:tcPr>
            <w:tcW w:w="716" w:type="pct"/>
            <w:tcBorders>
              <w:top w:val="single" w:sz="4" w:space="0" w:color="auto"/>
              <w:bottom w:val="single" w:sz="4" w:space="0" w:color="auto"/>
            </w:tcBorders>
            <w:shd w:val="clear" w:color="auto" w:fill="auto"/>
          </w:tcPr>
          <w:p w14:paraId="0AAA801C" w14:textId="77777777" w:rsidR="00417B1B" w:rsidRPr="008A5BD5" w:rsidRDefault="00417B1B" w:rsidP="008A5BD5">
            <w:pPr>
              <w:pStyle w:val="TableText"/>
              <w:cnfStyle w:val="000000000000" w:firstRow="0" w:lastRow="0" w:firstColumn="0" w:lastColumn="0" w:oddVBand="0" w:evenVBand="0" w:oddHBand="0" w:evenHBand="0" w:firstRowFirstColumn="0" w:firstRowLastColumn="0" w:lastRowFirstColumn="0" w:lastRowLastColumn="0"/>
              <w:rPr>
                <w:rStyle w:val="Bold"/>
              </w:rPr>
            </w:pPr>
            <w:r w:rsidRPr="008A5BD5">
              <w:rPr>
                <w:rStyle w:val="Bold"/>
              </w:rPr>
              <w:t>116.1</w:t>
            </w:r>
          </w:p>
        </w:tc>
        <w:tc>
          <w:tcPr>
            <w:tcW w:w="716" w:type="pct"/>
            <w:tcBorders>
              <w:top w:val="single" w:sz="4" w:space="0" w:color="auto"/>
              <w:bottom w:val="single" w:sz="4" w:space="0" w:color="auto"/>
            </w:tcBorders>
            <w:shd w:val="clear" w:color="auto" w:fill="auto"/>
          </w:tcPr>
          <w:p w14:paraId="4A015876" w14:textId="77777777" w:rsidR="00417B1B" w:rsidRPr="008A5BD5" w:rsidRDefault="00417B1B" w:rsidP="008A5BD5">
            <w:pPr>
              <w:pStyle w:val="TableText"/>
              <w:cnfStyle w:val="000000000000" w:firstRow="0" w:lastRow="0" w:firstColumn="0" w:lastColumn="0" w:oddVBand="0" w:evenVBand="0" w:oddHBand="0" w:evenHBand="0" w:firstRowFirstColumn="0" w:firstRowLastColumn="0" w:lastRowFirstColumn="0" w:lastRowLastColumn="0"/>
              <w:rPr>
                <w:rStyle w:val="Bold"/>
              </w:rPr>
            </w:pPr>
            <w:r w:rsidRPr="008A5BD5">
              <w:rPr>
                <w:rStyle w:val="Bold"/>
              </w:rPr>
              <w:t>(12.8)</w:t>
            </w:r>
          </w:p>
        </w:tc>
      </w:tr>
      <w:tr w:rsidR="00417B1B" w:rsidRPr="003C6EEC" w14:paraId="28A4DB8F" w14:textId="77777777" w:rsidTr="008A5BD5">
        <w:tc>
          <w:tcPr>
            <w:cnfStyle w:val="001000000000" w:firstRow="0" w:lastRow="0" w:firstColumn="1" w:lastColumn="0" w:oddVBand="0" w:evenVBand="0" w:oddHBand="0" w:evenHBand="0" w:firstRowFirstColumn="0" w:firstRowLastColumn="0" w:lastRowFirstColumn="0" w:lastRowLastColumn="0"/>
            <w:tcW w:w="2137" w:type="pct"/>
            <w:tcBorders>
              <w:top w:val="single" w:sz="4" w:space="0" w:color="auto"/>
            </w:tcBorders>
          </w:tcPr>
          <w:p w14:paraId="3D6A1D74" w14:textId="35438983" w:rsidR="00417B1B" w:rsidRPr="008A5BD5" w:rsidRDefault="00417B1B" w:rsidP="008A5BD5">
            <w:pPr>
              <w:pStyle w:val="TableText"/>
              <w:rPr>
                <w:rStyle w:val="Bold"/>
              </w:rPr>
            </w:pPr>
            <w:r w:rsidRPr="008A5BD5">
              <w:rPr>
                <w:rStyle w:val="Bold"/>
              </w:rPr>
              <w:t>Total administered net result</w:t>
            </w:r>
            <w:r w:rsidR="00D45E5B" w:rsidRPr="008A5BD5">
              <w:rPr>
                <w:rStyle w:val="Bold"/>
              </w:rPr>
              <w:t xml:space="preserve"> </w:t>
            </w:r>
            <w:r w:rsidRPr="008A5BD5">
              <w:rPr>
                <w:rStyle w:val="Bold"/>
              </w:rPr>
              <w:t>from transactions (net</w:t>
            </w:r>
            <w:r w:rsidR="00D45E5B" w:rsidRPr="008A5BD5">
              <w:rPr>
                <w:rStyle w:val="Bold"/>
              </w:rPr>
              <w:t xml:space="preserve"> </w:t>
            </w:r>
            <w:r w:rsidRPr="008A5BD5">
              <w:rPr>
                <w:rStyle w:val="Bold"/>
              </w:rPr>
              <w:t>operating</w:t>
            </w:r>
            <w:r w:rsidR="00D45E5B" w:rsidRPr="008A5BD5">
              <w:rPr>
                <w:rStyle w:val="Bold"/>
              </w:rPr>
              <w:t xml:space="preserve"> </w:t>
            </w:r>
            <w:r w:rsidRPr="008A5BD5">
              <w:rPr>
                <w:rStyle w:val="Bold"/>
              </w:rPr>
              <w:t>balance)</w:t>
            </w:r>
          </w:p>
        </w:tc>
        <w:tc>
          <w:tcPr>
            <w:tcW w:w="716" w:type="pct"/>
            <w:tcBorders>
              <w:top w:val="single" w:sz="4" w:space="0" w:color="auto"/>
            </w:tcBorders>
          </w:tcPr>
          <w:p w14:paraId="2AF8C428" w14:textId="5EC2CFC5" w:rsidR="00417B1B" w:rsidRPr="003C6EEC" w:rsidRDefault="00AC0BBF" w:rsidP="008A5BD5">
            <w:pPr>
              <w:pStyle w:val="TableText"/>
              <w:cnfStyle w:val="000000000000" w:firstRow="0" w:lastRow="0" w:firstColumn="0" w:lastColumn="0" w:oddVBand="0" w:evenVBand="0" w:oddHBand="0" w:evenHBand="0" w:firstRowFirstColumn="0" w:firstRowLastColumn="0" w:lastRowFirstColumn="0" w:lastRowLastColumn="0"/>
            </w:pPr>
            <w:r>
              <w:t>N/A</w:t>
            </w:r>
          </w:p>
        </w:tc>
        <w:tc>
          <w:tcPr>
            <w:tcW w:w="716" w:type="pct"/>
            <w:tcBorders>
              <w:top w:val="single" w:sz="4" w:space="0" w:color="auto"/>
            </w:tcBorders>
          </w:tcPr>
          <w:p w14:paraId="248A0448" w14:textId="77777777" w:rsidR="00417B1B" w:rsidRPr="003C6EEC"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C6EEC">
              <w:t>0</w:t>
            </w:r>
          </w:p>
        </w:tc>
        <w:tc>
          <w:tcPr>
            <w:tcW w:w="716" w:type="pct"/>
            <w:tcBorders>
              <w:top w:val="single" w:sz="4" w:space="0" w:color="auto"/>
            </w:tcBorders>
          </w:tcPr>
          <w:p w14:paraId="5DD2F826" w14:textId="77777777" w:rsidR="00417B1B" w:rsidRPr="003C6EEC"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C6EEC">
              <w:t>(0.5)</w:t>
            </w:r>
          </w:p>
        </w:tc>
        <w:tc>
          <w:tcPr>
            <w:tcW w:w="716" w:type="pct"/>
            <w:tcBorders>
              <w:top w:val="single" w:sz="4" w:space="0" w:color="auto"/>
            </w:tcBorders>
          </w:tcPr>
          <w:p w14:paraId="0186BA47" w14:textId="77777777" w:rsidR="00417B1B" w:rsidRPr="003C6EEC"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C6EEC">
              <w:t>(0.5)</w:t>
            </w:r>
          </w:p>
        </w:tc>
      </w:tr>
      <w:tr w:rsidR="00417B1B" w:rsidRPr="003C6EEC" w14:paraId="0A447EC3" w14:textId="77777777" w:rsidTr="008A5BD5">
        <w:tc>
          <w:tcPr>
            <w:cnfStyle w:val="001000000000" w:firstRow="0" w:lastRow="0" w:firstColumn="1" w:lastColumn="0" w:oddVBand="0" w:evenVBand="0" w:oddHBand="0" w:evenHBand="0" w:firstRowFirstColumn="0" w:firstRowLastColumn="0" w:lastRowFirstColumn="0" w:lastRowLastColumn="0"/>
            <w:tcW w:w="2137" w:type="pct"/>
            <w:tcBorders>
              <w:bottom w:val="single" w:sz="4" w:space="0" w:color="auto"/>
            </w:tcBorders>
          </w:tcPr>
          <w:p w14:paraId="5787C568" w14:textId="72A99433" w:rsidR="00417B1B" w:rsidRPr="003C6EEC" w:rsidRDefault="00AC0BBF" w:rsidP="008A5BD5">
            <w:pPr>
              <w:pStyle w:val="TableText"/>
            </w:pPr>
            <w:r>
              <w:t>N/A</w:t>
            </w:r>
          </w:p>
        </w:tc>
        <w:tc>
          <w:tcPr>
            <w:tcW w:w="716" w:type="pct"/>
            <w:tcBorders>
              <w:bottom w:val="single" w:sz="4" w:space="0" w:color="auto"/>
            </w:tcBorders>
          </w:tcPr>
          <w:p w14:paraId="0EACFE90" w14:textId="6EA76E59" w:rsidR="00417B1B" w:rsidRPr="003C6EEC" w:rsidRDefault="00AC0BBF" w:rsidP="008A5BD5">
            <w:pPr>
              <w:pStyle w:val="TableText"/>
              <w:cnfStyle w:val="000000000000" w:firstRow="0" w:lastRow="0" w:firstColumn="0" w:lastColumn="0" w:oddVBand="0" w:evenVBand="0" w:oddHBand="0" w:evenHBand="0" w:firstRowFirstColumn="0" w:firstRowLastColumn="0" w:lastRowFirstColumn="0" w:lastRowLastColumn="0"/>
            </w:pPr>
            <w:r>
              <w:t>N/A</w:t>
            </w:r>
          </w:p>
        </w:tc>
        <w:tc>
          <w:tcPr>
            <w:tcW w:w="716" w:type="pct"/>
            <w:tcBorders>
              <w:bottom w:val="single" w:sz="4" w:space="0" w:color="auto"/>
            </w:tcBorders>
          </w:tcPr>
          <w:p w14:paraId="1DAE98F4" w14:textId="77777777" w:rsidR="00417B1B" w:rsidRPr="003C6EEC"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C6EEC">
              <w:t>0</w:t>
            </w:r>
          </w:p>
        </w:tc>
        <w:tc>
          <w:tcPr>
            <w:tcW w:w="716" w:type="pct"/>
            <w:tcBorders>
              <w:bottom w:val="single" w:sz="4" w:space="0" w:color="auto"/>
            </w:tcBorders>
          </w:tcPr>
          <w:p w14:paraId="4E2E9CC9" w14:textId="77777777" w:rsidR="00417B1B" w:rsidRPr="003C6EEC"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C6EEC">
              <w:t>0</w:t>
            </w:r>
          </w:p>
        </w:tc>
        <w:tc>
          <w:tcPr>
            <w:tcW w:w="716" w:type="pct"/>
            <w:tcBorders>
              <w:bottom w:val="single" w:sz="4" w:space="0" w:color="auto"/>
            </w:tcBorders>
          </w:tcPr>
          <w:p w14:paraId="6D41A42F" w14:textId="77777777" w:rsidR="00417B1B" w:rsidRPr="003C6EEC"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C6EEC">
              <w:t>0</w:t>
            </w:r>
          </w:p>
        </w:tc>
      </w:tr>
      <w:tr w:rsidR="00417B1B" w:rsidRPr="008A5BD5" w14:paraId="49210F53" w14:textId="77777777" w:rsidTr="008A5BD5">
        <w:tc>
          <w:tcPr>
            <w:cnfStyle w:val="001000000000" w:firstRow="0" w:lastRow="0" w:firstColumn="1" w:lastColumn="0" w:oddVBand="0" w:evenVBand="0" w:oddHBand="0" w:evenHBand="0" w:firstRowFirstColumn="0" w:firstRowLastColumn="0" w:lastRowFirstColumn="0" w:lastRowLastColumn="0"/>
            <w:tcW w:w="2137" w:type="pct"/>
            <w:tcBorders>
              <w:top w:val="single" w:sz="4" w:space="0" w:color="auto"/>
              <w:bottom w:val="single" w:sz="4" w:space="0" w:color="auto"/>
            </w:tcBorders>
            <w:shd w:val="clear" w:color="auto" w:fill="auto"/>
          </w:tcPr>
          <w:p w14:paraId="00BFB0AC" w14:textId="77777777" w:rsidR="00417B1B" w:rsidRPr="008A5BD5" w:rsidRDefault="00417B1B" w:rsidP="008A5BD5">
            <w:pPr>
              <w:pStyle w:val="TableText"/>
              <w:rPr>
                <w:rStyle w:val="Bold"/>
              </w:rPr>
            </w:pPr>
            <w:r w:rsidRPr="008A5BD5">
              <w:rPr>
                <w:rStyle w:val="Bold"/>
              </w:rPr>
              <w:t>Total administered comprehensive result</w:t>
            </w:r>
          </w:p>
        </w:tc>
        <w:tc>
          <w:tcPr>
            <w:tcW w:w="716" w:type="pct"/>
            <w:tcBorders>
              <w:top w:val="single" w:sz="4" w:space="0" w:color="auto"/>
              <w:bottom w:val="single" w:sz="4" w:space="0" w:color="auto"/>
            </w:tcBorders>
            <w:shd w:val="clear" w:color="auto" w:fill="auto"/>
          </w:tcPr>
          <w:p w14:paraId="54E961F1" w14:textId="2841360F" w:rsidR="00417B1B" w:rsidRPr="008A5BD5" w:rsidRDefault="00AC0BBF" w:rsidP="008A5BD5">
            <w:pPr>
              <w:pStyle w:val="TableText"/>
              <w:cnfStyle w:val="000000000000" w:firstRow="0" w:lastRow="0" w:firstColumn="0" w:lastColumn="0" w:oddVBand="0" w:evenVBand="0" w:oddHBand="0" w:evenHBand="0" w:firstRowFirstColumn="0" w:firstRowLastColumn="0" w:lastRowFirstColumn="0" w:lastRowLastColumn="0"/>
              <w:rPr>
                <w:rStyle w:val="Bold"/>
              </w:rPr>
            </w:pPr>
            <w:r w:rsidRPr="008A5BD5">
              <w:rPr>
                <w:rStyle w:val="Bold"/>
              </w:rPr>
              <w:t>N/A</w:t>
            </w:r>
          </w:p>
        </w:tc>
        <w:tc>
          <w:tcPr>
            <w:tcW w:w="716" w:type="pct"/>
            <w:tcBorders>
              <w:top w:val="single" w:sz="4" w:space="0" w:color="auto"/>
              <w:bottom w:val="single" w:sz="4" w:space="0" w:color="auto"/>
            </w:tcBorders>
            <w:shd w:val="clear" w:color="auto" w:fill="auto"/>
          </w:tcPr>
          <w:p w14:paraId="185F41E1" w14:textId="77777777" w:rsidR="00417B1B" w:rsidRPr="008A5BD5" w:rsidRDefault="00417B1B" w:rsidP="008A5BD5">
            <w:pPr>
              <w:pStyle w:val="TableText"/>
              <w:cnfStyle w:val="000000000000" w:firstRow="0" w:lastRow="0" w:firstColumn="0" w:lastColumn="0" w:oddVBand="0" w:evenVBand="0" w:oddHBand="0" w:evenHBand="0" w:firstRowFirstColumn="0" w:firstRowLastColumn="0" w:lastRowFirstColumn="0" w:lastRowLastColumn="0"/>
              <w:rPr>
                <w:rStyle w:val="Bold"/>
              </w:rPr>
            </w:pPr>
            <w:r w:rsidRPr="008A5BD5">
              <w:rPr>
                <w:rStyle w:val="Bold"/>
              </w:rPr>
              <w:t>0</w:t>
            </w:r>
          </w:p>
        </w:tc>
        <w:tc>
          <w:tcPr>
            <w:tcW w:w="716" w:type="pct"/>
            <w:tcBorders>
              <w:top w:val="single" w:sz="4" w:space="0" w:color="auto"/>
              <w:bottom w:val="single" w:sz="4" w:space="0" w:color="auto"/>
            </w:tcBorders>
            <w:shd w:val="clear" w:color="auto" w:fill="auto"/>
          </w:tcPr>
          <w:p w14:paraId="196F2630" w14:textId="77777777" w:rsidR="00417B1B" w:rsidRPr="008A5BD5" w:rsidRDefault="00417B1B" w:rsidP="008A5BD5">
            <w:pPr>
              <w:pStyle w:val="TableText"/>
              <w:cnfStyle w:val="000000000000" w:firstRow="0" w:lastRow="0" w:firstColumn="0" w:lastColumn="0" w:oddVBand="0" w:evenVBand="0" w:oddHBand="0" w:evenHBand="0" w:firstRowFirstColumn="0" w:firstRowLastColumn="0" w:lastRowFirstColumn="0" w:lastRowLastColumn="0"/>
              <w:rPr>
                <w:rStyle w:val="Bold"/>
              </w:rPr>
            </w:pPr>
            <w:r w:rsidRPr="008A5BD5">
              <w:rPr>
                <w:rStyle w:val="Bold"/>
              </w:rPr>
              <w:t>(0.5)</w:t>
            </w:r>
          </w:p>
        </w:tc>
        <w:tc>
          <w:tcPr>
            <w:tcW w:w="716" w:type="pct"/>
            <w:tcBorders>
              <w:top w:val="single" w:sz="4" w:space="0" w:color="auto"/>
              <w:bottom w:val="single" w:sz="4" w:space="0" w:color="auto"/>
            </w:tcBorders>
            <w:shd w:val="clear" w:color="auto" w:fill="auto"/>
          </w:tcPr>
          <w:p w14:paraId="5818C3EC" w14:textId="77777777" w:rsidR="00417B1B" w:rsidRPr="008A5BD5" w:rsidRDefault="00417B1B" w:rsidP="008A5BD5">
            <w:pPr>
              <w:pStyle w:val="TableText"/>
              <w:cnfStyle w:val="000000000000" w:firstRow="0" w:lastRow="0" w:firstColumn="0" w:lastColumn="0" w:oddVBand="0" w:evenVBand="0" w:oddHBand="0" w:evenHBand="0" w:firstRowFirstColumn="0" w:firstRowLastColumn="0" w:lastRowFirstColumn="0" w:lastRowLastColumn="0"/>
              <w:rPr>
                <w:rStyle w:val="Bold"/>
              </w:rPr>
            </w:pPr>
            <w:r w:rsidRPr="008A5BD5">
              <w:rPr>
                <w:rStyle w:val="Bold"/>
              </w:rPr>
              <w:t>(0.5)</w:t>
            </w:r>
          </w:p>
        </w:tc>
      </w:tr>
      <w:tr w:rsidR="00417B1B" w:rsidRPr="003C6EEC" w14:paraId="31136626" w14:textId="77777777" w:rsidTr="008A5BD5">
        <w:tc>
          <w:tcPr>
            <w:cnfStyle w:val="001000000000" w:firstRow="0" w:lastRow="0" w:firstColumn="1" w:lastColumn="0" w:oddVBand="0" w:evenVBand="0" w:oddHBand="0" w:evenHBand="0" w:firstRowFirstColumn="0" w:firstRowLastColumn="0" w:lastRowFirstColumn="0" w:lastRowLastColumn="0"/>
            <w:tcW w:w="2137" w:type="pct"/>
            <w:tcBorders>
              <w:top w:val="single" w:sz="4" w:space="0" w:color="auto"/>
            </w:tcBorders>
          </w:tcPr>
          <w:p w14:paraId="1455ADC9" w14:textId="77777777" w:rsidR="00417B1B" w:rsidRPr="003C6EEC" w:rsidRDefault="00417B1B" w:rsidP="008A5BD5">
            <w:pPr>
              <w:pStyle w:val="TableText"/>
            </w:pPr>
            <w:r w:rsidRPr="008A5BD5">
              <w:rPr>
                <w:rStyle w:val="Bold"/>
              </w:rPr>
              <w:t>Administered financial assets</w:t>
            </w:r>
          </w:p>
        </w:tc>
        <w:tc>
          <w:tcPr>
            <w:tcW w:w="716" w:type="pct"/>
            <w:tcBorders>
              <w:top w:val="single" w:sz="4" w:space="0" w:color="auto"/>
            </w:tcBorders>
          </w:tcPr>
          <w:p w14:paraId="35F8A833" w14:textId="68C39C50" w:rsidR="00417B1B" w:rsidRPr="003C6EEC" w:rsidRDefault="00AC0BBF" w:rsidP="008A5BD5">
            <w:pPr>
              <w:pStyle w:val="TableText"/>
              <w:cnfStyle w:val="000000000000" w:firstRow="0" w:lastRow="0" w:firstColumn="0" w:lastColumn="0" w:oddVBand="0" w:evenVBand="0" w:oddHBand="0" w:evenHBand="0" w:firstRowFirstColumn="0" w:firstRowLastColumn="0" w:lastRowFirstColumn="0" w:lastRowLastColumn="0"/>
            </w:pPr>
            <w:r>
              <w:t>N/A</w:t>
            </w:r>
          </w:p>
        </w:tc>
        <w:tc>
          <w:tcPr>
            <w:tcW w:w="716" w:type="pct"/>
            <w:tcBorders>
              <w:top w:val="single" w:sz="4" w:space="0" w:color="auto"/>
            </w:tcBorders>
          </w:tcPr>
          <w:p w14:paraId="1F597E80" w14:textId="3350921D" w:rsidR="00417B1B" w:rsidRPr="003C6EEC" w:rsidRDefault="00AC0BBF" w:rsidP="008A5BD5">
            <w:pPr>
              <w:pStyle w:val="TableText"/>
              <w:cnfStyle w:val="000000000000" w:firstRow="0" w:lastRow="0" w:firstColumn="0" w:lastColumn="0" w:oddVBand="0" w:evenVBand="0" w:oddHBand="0" w:evenHBand="0" w:firstRowFirstColumn="0" w:firstRowLastColumn="0" w:lastRowFirstColumn="0" w:lastRowLastColumn="0"/>
            </w:pPr>
            <w:r>
              <w:t>N/A</w:t>
            </w:r>
          </w:p>
        </w:tc>
        <w:tc>
          <w:tcPr>
            <w:tcW w:w="716" w:type="pct"/>
            <w:tcBorders>
              <w:top w:val="single" w:sz="4" w:space="0" w:color="auto"/>
            </w:tcBorders>
          </w:tcPr>
          <w:p w14:paraId="4756C366" w14:textId="35022F56" w:rsidR="00417B1B" w:rsidRPr="003C6EEC" w:rsidRDefault="00AC0BBF" w:rsidP="008A5BD5">
            <w:pPr>
              <w:pStyle w:val="TableText"/>
              <w:cnfStyle w:val="000000000000" w:firstRow="0" w:lastRow="0" w:firstColumn="0" w:lastColumn="0" w:oddVBand="0" w:evenVBand="0" w:oddHBand="0" w:evenHBand="0" w:firstRowFirstColumn="0" w:firstRowLastColumn="0" w:lastRowFirstColumn="0" w:lastRowLastColumn="0"/>
            </w:pPr>
            <w:r>
              <w:t>N/A</w:t>
            </w:r>
          </w:p>
        </w:tc>
        <w:tc>
          <w:tcPr>
            <w:tcW w:w="716" w:type="pct"/>
            <w:tcBorders>
              <w:top w:val="single" w:sz="4" w:space="0" w:color="auto"/>
            </w:tcBorders>
          </w:tcPr>
          <w:p w14:paraId="66930428" w14:textId="2FDED70D" w:rsidR="00417B1B" w:rsidRPr="003C6EEC" w:rsidRDefault="00AC0BBF" w:rsidP="008A5BD5">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3C6EEC" w14:paraId="69FFE2A8" w14:textId="77777777" w:rsidTr="00AC0BBF">
        <w:tc>
          <w:tcPr>
            <w:cnfStyle w:val="001000000000" w:firstRow="0" w:lastRow="0" w:firstColumn="1" w:lastColumn="0" w:oddVBand="0" w:evenVBand="0" w:oddHBand="0" w:evenHBand="0" w:firstRowFirstColumn="0" w:firstRowLastColumn="0" w:lastRowFirstColumn="0" w:lastRowLastColumn="0"/>
            <w:tcW w:w="2137" w:type="pct"/>
          </w:tcPr>
          <w:p w14:paraId="50427DB2" w14:textId="77777777" w:rsidR="00417B1B" w:rsidRPr="003C6EEC" w:rsidRDefault="00417B1B" w:rsidP="008A5BD5">
            <w:pPr>
              <w:pStyle w:val="TableText"/>
            </w:pPr>
            <w:r w:rsidRPr="003C6EEC">
              <w:t>Cash and deposits</w:t>
            </w:r>
          </w:p>
        </w:tc>
        <w:tc>
          <w:tcPr>
            <w:tcW w:w="716" w:type="pct"/>
          </w:tcPr>
          <w:p w14:paraId="21DCF0DB" w14:textId="12ECDB47" w:rsidR="00417B1B" w:rsidRPr="003C6EEC" w:rsidRDefault="00AC0BBF" w:rsidP="008A5BD5">
            <w:pPr>
              <w:pStyle w:val="TableText"/>
              <w:cnfStyle w:val="000000000000" w:firstRow="0" w:lastRow="0" w:firstColumn="0" w:lastColumn="0" w:oddVBand="0" w:evenVBand="0" w:oddHBand="0" w:evenHBand="0" w:firstRowFirstColumn="0" w:firstRowLastColumn="0" w:lastRowFirstColumn="0" w:lastRowLastColumn="0"/>
            </w:pPr>
            <w:r>
              <w:t>N/A</w:t>
            </w:r>
          </w:p>
        </w:tc>
        <w:tc>
          <w:tcPr>
            <w:tcW w:w="716" w:type="pct"/>
          </w:tcPr>
          <w:p w14:paraId="3410B735" w14:textId="77777777" w:rsidR="00417B1B" w:rsidRPr="003C6EEC"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C6EEC">
              <w:t>8.8</w:t>
            </w:r>
          </w:p>
        </w:tc>
        <w:tc>
          <w:tcPr>
            <w:tcW w:w="716" w:type="pct"/>
          </w:tcPr>
          <w:p w14:paraId="00514832" w14:textId="77777777" w:rsidR="00417B1B" w:rsidRPr="003C6EEC"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C6EEC">
              <w:t>9.2</w:t>
            </w:r>
          </w:p>
        </w:tc>
        <w:tc>
          <w:tcPr>
            <w:tcW w:w="716" w:type="pct"/>
          </w:tcPr>
          <w:p w14:paraId="494B54C5" w14:textId="77777777" w:rsidR="00417B1B" w:rsidRPr="003C6EEC"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C6EEC">
              <w:t>0.4</w:t>
            </w:r>
          </w:p>
        </w:tc>
      </w:tr>
      <w:tr w:rsidR="00417B1B" w:rsidRPr="003C6EEC" w14:paraId="717F69E4" w14:textId="77777777" w:rsidTr="00AC0BBF">
        <w:tc>
          <w:tcPr>
            <w:cnfStyle w:val="001000000000" w:firstRow="0" w:lastRow="0" w:firstColumn="1" w:lastColumn="0" w:oddVBand="0" w:evenVBand="0" w:oddHBand="0" w:evenHBand="0" w:firstRowFirstColumn="0" w:firstRowLastColumn="0" w:lastRowFirstColumn="0" w:lastRowLastColumn="0"/>
            <w:tcW w:w="2137" w:type="pct"/>
          </w:tcPr>
          <w:p w14:paraId="18A72E23" w14:textId="77777777" w:rsidR="00417B1B" w:rsidRPr="003C6EEC" w:rsidRDefault="00417B1B" w:rsidP="008A5BD5">
            <w:pPr>
              <w:pStyle w:val="TableText"/>
            </w:pPr>
            <w:r w:rsidRPr="003C6EEC">
              <w:t>Receivables</w:t>
            </w:r>
          </w:p>
        </w:tc>
        <w:tc>
          <w:tcPr>
            <w:tcW w:w="716" w:type="pct"/>
          </w:tcPr>
          <w:p w14:paraId="60A1A5CB" w14:textId="23A4E632" w:rsidR="00417B1B" w:rsidRPr="003C6EEC" w:rsidRDefault="00AC0BBF" w:rsidP="008A5BD5">
            <w:pPr>
              <w:pStyle w:val="TableText"/>
              <w:cnfStyle w:val="000000000000" w:firstRow="0" w:lastRow="0" w:firstColumn="0" w:lastColumn="0" w:oddVBand="0" w:evenVBand="0" w:oddHBand="0" w:evenHBand="0" w:firstRowFirstColumn="0" w:firstRowLastColumn="0" w:lastRowFirstColumn="0" w:lastRowLastColumn="0"/>
            </w:pPr>
            <w:r>
              <w:t>N/A</w:t>
            </w:r>
          </w:p>
        </w:tc>
        <w:tc>
          <w:tcPr>
            <w:tcW w:w="716" w:type="pct"/>
          </w:tcPr>
          <w:p w14:paraId="3462359D" w14:textId="77777777" w:rsidR="00417B1B" w:rsidRPr="003C6EEC"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C6EEC">
              <w:t>5.0</w:t>
            </w:r>
          </w:p>
        </w:tc>
        <w:tc>
          <w:tcPr>
            <w:tcW w:w="716" w:type="pct"/>
          </w:tcPr>
          <w:p w14:paraId="36AF8BD9" w14:textId="77777777" w:rsidR="00417B1B" w:rsidRPr="003C6EEC"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C6EEC">
              <w:t>2.3</w:t>
            </w:r>
          </w:p>
        </w:tc>
        <w:tc>
          <w:tcPr>
            <w:tcW w:w="716" w:type="pct"/>
          </w:tcPr>
          <w:p w14:paraId="0794C613" w14:textId="77777777" w:rsidR="00417B1B" w:rsidRPr="003C6EEC"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C6EEC">
              <w:t>(2.7)</w:t>
            </w:r>
          </w:p>
        </w:tc>
      </w:tr>
      <w:tr w:rsidR="00417B1B" w:rsidRPr="002D6DAF" w14:paraId="59132C41" w14:textId="77777777" w:rsidTr="00AC0BBF">
        <w:tc>
          <w:tcPr>
            <w:cnfStyle w:val="001000000000" w:firstRow="0" w:lastRow="0" w:firstColumn="1" w:lastColumn="0" w:oddVBand="0" w:evenVBand="0" w:oddHBand="0" w:evenHBand="0" w:firstRowFirstColumn="0" w:firstRowLastColumn="0" w:lastRowFirstColumn="0" w:lastRowLastColumn="0"/>
            <w:tcW w:w="2137" w:type="pct"/>
          </w:tcPr>
          <w:p w14:paraId="400E495D" w14:textId="77777777" w:rsidR="00417B1B" w:rsidRPr="002D6DAF" w:rsidRDefault="00417B1B" w:rsidP="008A5BD5">
            <w:pPr>
              <w:pStyle w:val="TableText"/>
              <w:rPr>
                <w:rStyle w:val="Bold"/>
              </w:rPr>
            </w:pPr>
            <w:r w:rsidRPr="002D6DAF">
              <w:rPr>
                <w:rStyle w:val="Bold"/>
              </w:rPr>
              <w:t>Total administered financial assets</w:t>
            </w:r>
          </w:p>
        </w:tc>
        <w:tc>
          <w:tcPr>
            <w:tcW w:w="716" w:type="pct"/>
          </w:tcPr>
          <w:p w14:paraId="7F21403C" w14:textId="081FD6DF" w:rsidR="00417B1B" w:rsidRPr="002D6DAF" w:rsidRDefault="00AC0BBF" w:rsidP="008A5BD5">
            <w:pPr>
              <w:pStyle w:val="TableText"/>
              <w:cnfStyle w:val="000000000000" w:firstRow="0" w:lastRow="0" w:firstColumn="0" w:lastColumn="0" w:oddVBand="0" w:evenVBand="0" w:oddHBand="0" w:evenHBand="0" w:firstRowFirstColumn="0" w:firstRowLastColumn="0" w:lastRowFirstColumn="0" w:lastRowLastColumn="0"/>
              <w:rPr>
                <w:rStyle w:val="Bold"/>
              </w:rPr>
            </w:pPr>
            <w:r w:rsidRPr="002D6DAF">
              <w:rPr>
                <w:rStyle w:val="Bold"/>
              </w:rPr>
              <w:t>N/A</w:t>
            </w:r>
          </w:p>
        </w:tc>
        <w:tc>
          <w:tcPr>
            <w:tcW w:w="716" w:type="pct"/>
          </w:tcPr>
          <w:p w14:paraId="39AA3AA1" w14:textId="77777777" w:rsidR="00417B1B" w:rsidRPr="002D6DAF" w:rsidRDefault="00417B1B" w:rsidP="008A5BD5">
            <w:pPr>
              <w:pStyle w:val="TableText"/>
              <w:cnfStyle w:val="000000000000" w:firstRow="0" w:lastRow="0" w:firstColumn="0" w:lastColumn="0" w:oddVBand="0" w:evenVBand="0" w:oddHBand="0" w:evenHBand="0" w:firstRowFirstColumn="0" w:firstRowLastColumn="0" w:lastRowFirstColumn="0" w:lastRowLastColumn="0"/>
              <w:rPr>
                <w:rStyle w:val="Bold"/>
              </w:rPr>
            </w:pPr>
            <w:r w:rsidRPr="002D6DAF">
              <w:rPr>
                <w:rStyle w:val="Bold"/>
              </w:rPr>
              <w:t>13.7</w:t>
            </w:r>
          </w:p>
        </w:tc>
        <w:tc>
          <w:tcPr>
            <w:tcW w:w="716" w:type="pct"/>
          </w:tcPr>
          <w:p w14:paraId="5297FDA4" w14:textId="77777777" w:rsidR="00417B1B" w:rsidRPr="002D6DAF" w:rsidRDefault="00417B1B" w:rsidP="008A5BD5">
            <w:pPr>
              <w:pStyle w:val="TableText"/>
              <w:cnfStyle w:val="000000000000" w:firstRow="0" w:lastRow="0" w:firstColumn="0" w:lastColumn="0" w:oddVBand="0" w:evenVBand="0" w:oddHBand="0" w:evenHBand="0" w:firstRowFirstColumn="0" w:firstRowLastColumn="0" w:lastRowFirstColumn="0" w:lastRowLastColumn="0"/>
              <w:rPr>
                <w:rStyle w:val="Bold"/>
              </w:rPr>
            </w:pPr>
            <w:r w:rsidRPr="002D6DAF">
              <w:rPr>
                <w:rStyle w:val="Bold"/>
              </w:rPr>
              <w:t>11.5</w:t>
            </w:r>
          </w:p>
        </w:tc>
        <w:tc>
          <w:tcPr>
            <w:tcW w:w="716" w:type="pct"/>
          </w:tcPr>
          <w:p w14:paraId="2BEA5D89" w14:textId="77777777" w:rsidR="00417B1B" w:rsidRPr="002D6DAF" w:rsidRDefault="00417B1B" w:rsidP="008A5BD5">
            <w:pPr>
              <w:pStyle w:val="TableText"/>
              <w:cnfStyle w:val="000000000000" w:firstRow="0" w:lastRow="0" w:firstColumn="0" w:lastColumn="0" w:oddVBand="0" w:evenVBand="0" w:oddHBand="0" w:evenHBand="0" w:firstRowFirstColumn="0" w:firstRowLastColumn="0" w:lastRowFirstColumn="0" w:lastRowLastColumn="0"/>
              <w:rPr>
                <w:rStyle w:val="Bold"/>
              </w:rPr>
            </w:pPr>
            <w:r w:rsidRPr="002D6DAF">
              <w:rPr>
                <w:rStyle w:val="Bold"/>
              </w:rPr>
              <w:t>(2.3)</w:t>
            </w:r>
          </w:p>
        </w:tc>
      </w:tr>
      <w:tr w:rsidR="00417B1B" w:rsidRPr="003C6EEC" w14:paraId="782574E0" w14:textId="77777777" w:rsidTr="00AC0BBF">
        <w:tc>
          <w:tcPr>
            <w:cnfStyle w:val="001000000000" w:firstRow="0" w:lastRow="0" w:firstColumn="1" w:lastColumn="0" w:oddVBand="0" w:evenVBand="0" w:oddHBand="0" w:evenHBand="0" w:firstRowFirstColumn="0" w:firstRowLastColumn="0" w:lastRowFirstColumn="0" w:lastRowLastColumn="0"/>
            <w:tcW w:w="2137" w:type="pct"/>
          </w:tcPr>
          <w:p w14:paraId="4F95B17F" w14:textId="77777777" w:rsidR="00417B1B" w:rsidRPr="002D6DAF" w:rsidRDefault="00417B1B" w:rsidP="008A5BD5">
            <w:pPr>
              <w:pStyle w:val="TableText"/>
              <w:rPr>
                <w:rStyle w:val="Bold"/>
              </w:rPr>
            </w:pPr>
            <w:r w:rsidRPr="002D6DAF">
              <w:rPr>
                <w:rStyle w:val="Bold"/>
              </w:rPr>
              <w:t>Administered liabilities</w:t>
            </w:r>
          </w:p>
        </w:tc>
        <w:tc>
          <w:tcPr>
            <w:tcW w:w="716" w:type="pct"/>
          </w:tcPr>
          <w:p w14:paraId="3CC746F4" w14:textId="4882E029" w:rsidR="00417B1B" w:rsidRPr="003C6EEC" w:rsidRDefault="00AC0BBF" w:rsidP="008A5BD5">
            <w:pPr>
              <w:pStyle w:val="TableText"/>
              <w:cnfStyle w:val="000000000000" w:firstRow="0" w:lastRow="0" w:firstColumn="0" w:lastColumn="0" w:oddVBand="0" w:evenVBand="0" w:oddHBand="0" w:evenHBand="0" w:firstRowFirstColumn="0" w:firstRowLastColumn="0" w:lastRowFirstColumn="0" w:lastRowLastColumn="0"/>
            </w:pPr>
            <w:r>
              <w:t>N/A</w:t>
            </w:r>
          </w:p>
        </w:tc>
        <w:tc>
          <w:tcPr>
            <w:tcW w:w="716" w:type="pct"/>
          </w:tcPr>
          <w:p w14:paraId="43F9D51C" w14:textId="5FDE52BE" w:rsidR="00417B1B" w:rsidRPr="003C6EEC" w:rsidRDefault="00AC0BBF" w:rsidP="008A5BD5">
            <w:pPr>
              <w:pStyle w:val="TableText"/>
              <w:cnfStyle w:val="000000000000" w:firstRow="0" w:lastRow="0" w:firstColumn="0" w:lastColumn="0" w:oddVBand="0" w:evenVBand="0" w:oddHBand="0" w:evenHBand="0" w:firstRowFirstColumn="0" w:firstRowLastColumn="0" w:lastRowFirstColumn="0" w:lastRowLastColumn="0"/>
            </w:pPr>
            <w:r>
              <w:t>N/A</w:t>
            </w:r>
          </w:p>
        </w:tc>
        <w:tc>
          <w:tcPr>
            <w:tcW w:w="716" w:type="pct"/>
          </w:tcPr>
          <w:p w14:paraId="62715E2C" w14:textId="6F1938A9" w:rsidR="00417B1B" w:rsidRPr="003C6EEC" w:rsidRDefault="00AC0BBF" w:rsidP="008A5BD5">
            <w:pPr>
              <w:pStyle w:val="TableText"/>
              <w:cnfStyle w:val="000000000000" w:firstRow="0" w:lastRow="0" w:firstColumn="0" w:lastColumn="0" w:oddVBand="0" w:evenVBand="0" w:oddHBand="0" w:evenHBand="0" w:firstRowFirstColumn="0" w:firstRowLastColumn="0" w:lastRowFirstColumn="0" w:lastRowLastColumn="0"/>
            </w:pPr>
            <w:r>
              <w:t>N/A</w:t>
            </w:r>
          </w:p>
        </w:tc>
        <w:tc>
          <w:tcPr>
            <w:tcW w:w="716" w:type="pct"/>
          </w:tcPr>
          <w:p w14:paraId="3236B75F" w14:textId="359F8BFA" w:rsidR="00417B1B" w:rsidRPr="003C6EEC" w:rsidRDefault="00AC0BBF" w:rsidP="008A5BD5">
            <w:pPr>
              <w:pStyle w:val="TableText"/>
              <w:cnfStyle w:val="000000000000" w:firstRow="0" w:lastRow="0" w:firstColumn="0" w:lastColumn="0" w:oddVBand="0" w:evenVBand="0" w:oddHBand="0" w:evenHBand="0" w:firstRowFirstColumn="0" w:firstRowLastColumn="0" w:lastRowFirstColumn="0" w:lastRowLastColumn="0"/>
            </w:pPr>
            <w:r>
              <w:t>N/A</w:t>
            </w:r>
          </w:p>
        </w:tc>
      </w:tr>
      <w:tr w:rsidR="00417B1B" w:rsidRPr="003C6EEC" w14:paraId="605AA1DC" w14:textId="77777777" w:rsidTr="00AC0BBF">
        <w:tc>
          <w:tcPr>
            <w:cnfStyle w:val="001000000000" w:firstRow="0" w:lastRow="0" w:firstColumn="1" w:lastColumn="0" w:oddVBand="0" w:evenVBand="0" w:oddHBand="0" w:evenHBand="0" w:firstRowFirstColumn="0" w:firstRowLastColumn="0" w:lastRowFirstColumn="0" w:lastRowLastColumn="0"/>
            <w:tcW w:w="2137" w:type="pct"/>
          </w:tcPr>
          <w:p w14:paraId="5001AC83" w14:textId="77777777" w:rsidR="00417B1B" w:rsidRPr="003C6EEC" w:rsidRDefault="00417B1B" w:rsidP="008A5BD5">
            <w:pPr>
              <w:pStyle w:val="TableText"/>
            </w:pPr>
            <w:r w:rsidRPr="003C6EEC">
              <w:t>Creditors and accruals</w:t>
            </w:r>
          </w:p>
        </w:tc>
        <w:tc>
          <w:tcPr>
            <w:tcW w:w="716" w:type="pct"/>
          </w:tcPr>
          <w:p w14:paraId="6B43F03C" w14:textId="44C9D4E8" w:rsidR="00417B1B" w:rsidRPr="003C6EEC" w:rsidRDefault="00AC0BBF" w:rsidP="008A5BD5">
            <w:pPr>
              <w:pStyle w:val="TableText"/>
              <w:cnfStyle w:val="000000000000" w:firstRow="0" w:lastRow="0" w:firstColumn="0" w:lastColumn="0" w:oddVBand="0" w:evenVBand="0" w:oddHBand="0" w:evenHBand="0" w:firstRowFirstColumn="0" w:firstRowLastColumn="0" w:lastRowFirstColumn="0" w:lastRowLastColumn="0"/>
            </w:pPr>
            <w:r>
              <w:t>N/A</w:t>
            </w:r>
          </w:p>
        </w:tc>
        <w:tc>
          <w:tcPr>
            <w:tcW w:w="716" w:type="pct"/>
          </w:tcPr>
          <w:p w14:paraId="2864150D" w14:textId="77777777" w:rsidR="00417B1B" w:rsidRPr="003C6EEC"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C6EEC">
              <w:t>0</w:t>
            </w:r>
          </w:p>
        </w:tc>
        <w:tc>
          <w:tcPr>
            <w:tcW w:w="716" w:type="pct"/>
          </w:tcPr>
          <w:p w14:paraId="228852E4" w14:textId="77777777" w:rsidR="00417B1B" w:rsidRPr="003C6EEC"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C6EEC">
              <w:t>0.8</w:t>
            </w:r>
          </w:p>
        </w:tc>
        <w:tc>
          <w:tcPr>
            <w:tcW w:w="716" w:type="pct"/>
          </w:tcPr>
          <w:p w14:paraId="62E0AD06" w14:textId="77777777" w:rsidR="00417B1B" w:rsidRPr="003C6EEC"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C6EEC">
              <w:t>0.8</w:t>
            </w:r>
          </w:p>
        </w:tc>
      </w:tr>
      <w:tr w:rsidR="00417B1B" w:rsidRPr="003C6EEC" w14:paraId="44B66FBE" w14:textId="77777777" w:rsidTr="00AC0BBF">
        <w:tc>
          <w:tcPr>
            <w:cnfStyle w:val="001000000000" w:firstRow="0" w:lastRow="0" w:firstColumn="1" w:lastColumn="0" w:oddVBand="0" w:evenVBand="0" w:oddHBand="0" w:evenHBand="0" w:firstRowFirstColumn="0" w:firstRowLastColumn="0" w:lastRowFirstColumn="0" w:lastRowLastColumn="0"/>
            <w:tcW w:w="2137" w:type="pct"/>
          </w:tcPr>
          <w:p w14:paraId="1000573B" w14:textId="77777777" w:rsidR="00417B1B" w:rsidRPr="003C6EEC" w:rsidRDefault="00417B1B" w:rsidP="008A5BD5">
            <w:pPr>
              <w:pStyle w:val="TableText"/>
            </w:pPr>
            <w:r w:rsidRPr="003C6EEC">
              <w:t>Payable</w:t>
            </w:r>
          </w:p>
        </w:tc>
        <w:tc>
          <w:tcPr>
            <w:tcW w:w="716" w:type="pct"/>
          </w:tcPr>
          <w:p w14:paraId="781F31E5" w14:textId="0DF98F04" w:rsidR="00417B1B" w:rsidRPr="003C6EEC" w:rsidRDefault="00AC0BBF" w:rsidP="008A5BD5">
            <w:pPr>
              <w:pStyle w:val="TableText"/>
              <w:cnfStyle w:val="000000000000" w:firstRow="0" w:lastRow="0" w:firstColumn="0" w:lastColumn="0" w:oddVBand="0" w:evenVBand="0" w:oddHBand="0" w:evenHBand="0" w:firstRowFirstColumn="0" w:firstRowLastColumn="0" w:lastRowFirstColumn="0" w:lastRowLastColumn="0"/>
            </w:pPr>
            <w:r>
              <w:t>N/A</w:t>
            </w:r>
          </w:p>
        </w:tc>
        <w:tc>
          <w:tcPr>
            <w:tcW w:w="716" w:type="pct"/>
          </w:tcPr>
          <w:p w14:paraId="5FCA189F" w14:textId="77777777" w:rsidR="00417B1B" w:rsidRPr="003C6EEC"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C6EEC">
              <w:t>9.3</w:t>
            </w:r>
          </w:p>
        </w:tc>
        <w:tc>
          <w:tcPr>
            <w:tcW w:w="716" w:type="pct"/>
          </w:tcPr>
          <w:p w14:paraId="671F8478" w14:textId="77777777" w:rsidR="00417B1B" w:rsidRPr="003C6EEC"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C6EEC">
              <w:t>8.8</w:t>
            </w:r>
          </w:p>
        </w:tc>
        <w:tc>
          <w:tcPr>
            <w:tcW w:w="716" w:type="pct"/>
          </w:tcPr>
          <w:p w14:paraId="3F29E156" w14:textId="77777777" w:rsidR="00417B1B" w:rsidRPr="003C6EEC"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C6EEC">
              <w:t>(0.5)</w:t>
            </w:r>
          </w:p>
        </w:tc>
      </w:tr>
      <w:tr w:rsidR="00417B1B" w:rsidRPr="003C6EEC" w14:paraId="748F6EFA" w14:textId="77777777" w:rsidTr="008A5BD5">
        <w:tc>
          <w:tcPr>
            <w:cnfStyle w:val="001000000000" w:firstRow="0" w:lastRow="0" w:firstColumn="1" w:lastColumn="0" w:oddVBand="0" w:evenVBand="0" w:oddHBand="0" w:evenHBand="0" w:firstRowFirstColumn="0" w:firstRowLastColumn="0" w:lastRowFirstColumn="0" w:lastRowLastColumn="0"/>
            <w:tcW w:w="2137" w:type="pct"/>
            <w:tcBorders>
              <w:bottom w:val="single" w:sz="4" w:space="0" w:color="auto"/>
            </w:tcBorders>
          </w:tcPr>
          <w:p w14:paraId="25E99B26" w14:textId="77777777" w:rsidR="00417B1B" w:rsidRPr="003C6EEC" w:rsidRDefault="00417B1B" w:rsidP="008A5BD5">
            <w:pPr>
              <w:pStyle w:val="TableText"/>
            </w:pPr>
            <w:r w:rsidRPr="003C6EEC">
              <w:t>Provisions</w:t>
            </w:r>
          </w:p>
        </w:tc>
        <w:tc>
          <w:tcPr>
            <w:tcW w:w="716" w:type="pct"/>
            <w:tcBorders>
              <w:bottom w:val="single" w:sz="4" w:space="0" w:color="auto"/>
            </w:tcBorders>
          </w:tcPr>
          <w:p w14:paraId="0DF1D374" w14:textId="39F051EA" w:rsidR="00417B1B" w:rsidRPr="003C6EEC" w:rsidRDefault="00AC0BBF" w:rsidP="008A5BD5">
            <w:pPr>
              <w:pStyle w:val="TableText"/>
              <w:cnfStyle w:val="000000000000" w:firstRow="0" w:lastRow="0" w:firstColumn="0" w:lastColumn="0" w:oddVBand="0" w:evenVBand="0" w:oddHBand="0" w:evenHBand="0" w:firstRowFirstColumn="0" w:firstRowLastColumn="0" w:lastRowFirstColumn="0" w:lastRowLastColumn="0"/>
            </w:pPr>
            <w:r>
              <w:t>N/A</w:t>
            </w:r>
          </w:p>
        </w:tc>
        <w:tc>
          <w:tcPr>
            <w:tcW w:w="716" w:type="pct"/>
            <w:tcBorders>
              <w:bottom w:val="single" w:sz="4" w:space="0" w:color="auto"/>
            </w:tcBorders>
          </w:tcPr>
          <w:p w14:paraId="1149CA08" w14:textId="77777777" w:rsidR="00417B1B" w:rsidRPr="003C6EEC"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C6EEC">
              <w:t>3.3</w:t>
            </w:r>
          </w:p>
        </w:tc>
        <w:tc>
          <w:tcPr>
            <w:tcW w:w="716" w:type="pct"/>
            <w:tcBorders>
              <w:bottom w:val="single" w:sz="4" w:space="0" w:color="auto"/>
            </w:tcBorders>
          </w:tcPr>
          <w:p w14:paraId="56D853EB" w14:textId="77777777" w:rsidR="00417B1B" w:rsidRPr="003C6EEC"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C6EEC">
              <w:t>3.5</w:t>
            </w:r>
          </w:p>
        </w:tc>
        <w:tc>
          <w:tcPr>
            <w:tcW w:w="716" w:type="pct"/>
            <w:tcBorders>
              <w:bottom w:val="single" w:sz="4" w:space="0" w:color="auto"/>
            </w:tcBorders>
          </w:tcPr>
          <w:p w14:paraId="4418555B" w14:textId="77777777" w:rsidR="00417B1B" w:rsidRPr="003C6EEC" w:rsidRDefault="00417B1B" w:rsidP="008A5BD5">
            <w:pPr>
              <w:pStyle w:val="TableText"/>
              <w:cnfStyle w:val="000000000000" w:firstRow="0" w:lastRow="0" w:firstColumn="0" w:lastColumn="0" w:oddVBand="0" w:evenVBand="0" w:oddHBand="0" w:evenHBand="0" w:firstRowFirstColumn="0" w:firstRowLastColumn="0" w:lastRowFirstColumn="0" w:lastRowLastColumn="0"/>
            </w:pPr>
            <w:r w:rsidRPr="003C6EEC">
              <w:t>0.2</w:t>
            </w:r>
          </w:p>
        </w:tc>
      </w:tr>
      <w:tr w:rsidR="00417B1B" w:rsidRPr="008A5BD5" w14:paraId="22E5B998" w14:textId="77777777" w:rsidTr="008A5BD5">
        <w:tc>
          <w:tcPr>
            <w:cnfStyle w:val="001000000000" w:firstRow="0" w:lastRow="0" w:firstColumn="1" w:lastColumn="0" w:oddVBand="0" w:evenVBand="0" w:oddHBand="0" w:evenHBand="0" w:firstRowFirstColumn="0" w:firstRowLastColumn="0" w:lastRowFirstColumn="0" w:lastRowLastColumn="0"/>
            <w:tcW w:w="2137" w:type="pct"/>
            <w:tcBorders>
              <w:top w:val="single" w:sz="4" w:space="0" w:color="auto"/>
              <w:bottom w:val="single" w:sz="4" w:space="0" w:color="auto"/>
            </w:tcBorders>
            <w:shd w:val="clear" w:color="auto" w:fill="auto"/>
          </w:tcPr>
          <w:p w14:paraId="3DA174BE" w14:textId="77777777" w:rsidR="00417B1B" w:rsidRPr="008A5BD5" w:rsidRDefault="00417B1B" w:rsidP="008A5BD5">
            <w:pPr>
              <w:pStyle w:val="TableText"/>
              <w:rPr>
                <w:rStyle w:val="Bold"/>
              </w:rPr>
            </w:pPr>
            <w:r w:rsidRPr="008A5BD5">
              <w:rPr>
                <w:rStyle w:val="Bold"/>
              </w:rPr>
              <w:t>Total administered liabilities</w:t>
            </w:r>
          </w:p>
        </w:tc>
        <w:tc>
          <w:tcPr>
            <w:tcW w:w="716" w:type="pct"/>
            <w:tcBorders>
              <w:top w:val="single" w:sz="4" w:space="0" w:color="auto"/>
              <w:bottom w:val="single" w:sz="4" w:space="0" w:color="auto"/>
            </w:tcBorders>
            <w:shd w:val="clear" w:color="auto" w:fill="auto"/>
          </w:tcPr>
          <w:p w14:paraId="760863AE" w14:textId="53834018" w:rsidR="00417B1B" w:rsidRPr="008A5BD5" w:rsidRDefault="00AC0BBF" w:rsidP="008A5BD5">
            <w:pPr>
              <w:pStyle w:val="TableText"/>
              <w:cnfStyle w:val="000000000000" w:firstRow="0" w:lastRow="0" w:firstColumn="0" w:lastColumn="0" w:oddVBand="0" w:evenVBand="0" w:oddHBand="0" w:evenHBand="0" w:firstRowFirstColumn="0" w:firstRowLastColumn="0" w:lastRowFirstColumn="0" w:lastRowLastColumn="0"/>
              <w:rPr>
                <w:rStyle w:val="Bold"/>
              </w:rPr>
            </w:pPr>
            <w:r w:rsidRPr="008A5BD5">
              <w:rPr>
                <w:rStyle w:val="Bold"/>
              </w:rPr>
              <w:t>N/A</w:t>
            </w:r>
          </w:p>
        </w:tc>
        <w:tc>
          <w:tcPr>
            <w:tcW w:w="716" w:type="pct"/>
            <w:tcBorders>
              <w:top w:val="single" w:sz="4" w:space="0" w:color="auto"/>
              <w:bottom w:val="single" w:sz="4" w:space="0" w:color="auto"/>
            </w:tcBorders>
            <w:shd w:val="clear" w:color="auto" w:fill="auto"/>
          </w:tcPr>
          <w:p w14:paraId="3AE4EF11" w14:textId="77777777" w:rsidR="00417B1B" w:rsidRPr="008A5BD5" w:rsidRDefault="00417B1B" w:rsidP="008A5BD5">
            <w:pPr>
              <w:pStyle w:val="TableText"/>
              <w:cnfStyle w:val="000000000000" w:firstRow="0" w:lastRow="0" w:firstColumn="0" w:lastColumn="0" w:oddVBand="0" w:evenVBand="0" w:oddHBand="0" w:evenHBand="0" w:firstRowFirstColumn="0" w:firstRowLastColumn="0" w:lastRowFirstColumn="0" w:lastRowLastColumn="0"/>
              <w:rPr>
                <w:rStyle w:val="Bold"/>
              </w:rPr>
            </w:pPr>
            <w:r w:rsidRPr="008A5BD5">
              <w:rPr>
                <w:rStyle w:val="Bold"/>
              </w:rPr>
              <w:t>12.6</w:t>
            </w:r>
          </w:p>
        </w:tc>
        <w:tc>
          <w:tcPr>
            <w:tcW w:w="716" w:type="pct"/>
            <w:tcBorders>
              <w:top w:val="single" w:sz="4" w:space="0" w:color="auto"/>
              <w:bottom w:val="single" w:sz="4" w:space="0" w:color="auto"/>
            </w:tcBorders>
            <w:shd w:val="clear" w:color="auto" w:fill="auto"/>
          </w:tcPr>
          <w:p w14:paraId="7BB42588" w14:textId="77777777" w:rsidR="00417B1B" w:rsidRPr="008A5BD5" w:rsidRDefault="00417B1B" w:rsidP="008A5BD5">
            <w:pPr>
              <w:pStyle w:val="TableText"/>
              <w:cnfStyle w:val="000000000000" w:firstRow="0" w:lastRow="0" w:firstColumn="0" w:lastColumn="0" w:oddVBand="0" w:evenVBand="0" w:oddHBand="0" w:evenHBand="0" w:firstRowFirstColumn="0" w:firstRowLastColumn="0" w:lastRowFirstColumn="0" w:lastRowLastColumn="0"/>
              <w:rPr>
                <w:rStyle w:val="Bold"/>
              </w:rPr>
            </w:pPr>
            <w:r w:rsidRPr="008A5BD5">
              <w:rPr>
                <w:rStyle w:val="Bold"/>
              </w:rPr>
              <w:t>13.1</w:t>
            </w:r>
          </w:p>
        </w:tc>
        <w:tc>
          <w:tcPr>
            <w:tcW w:w="716" w:type="pct"/>
            <w:tcBorders>
              <w:top w:val="single" w:sz="4" w:space="0" w:color="auto"/>
              <w:bottom w:val="single" w:sz="4" w:space="0" w:color="auto"/>
            </w:tcBorders>
            <w:shd w:val="clear" w:color="auto" w:fill="auto"/>
          </w:tcPr>
          <w:p w14:paraId="4910C1C0" w14:textId="77777777" w:rsidR="00417B1B" w:rsidRPr="008A5BD5" w:rsidRDefault="00417B1B" w:rsidP="008A5BD5">
            <w:pPr>
              <w:pStyle w:val="TableText"/>
              <w:cnfStyle w:val="000000000000" w:firstRow="0" w:lastRow="0" w:firstColumn="0" w:lastColumn="0" w:oddVBand="0" w:evenVBand="0" w:oddHBand="0" w:evenHBand="0" w:firstRowFirstColumn="0" w:firstRowLastColumn="0" w:lastRowFirstColumn="0" w:lastRowLastColumn="0"/>
              <w:rPr>
                <w:rStyle w:val="Bold"/>
              </w:rPr>
            </w:pPr>
            <w:r w:rsidRPr="008A5BD5">
              <w:rPr>
                <w:rStyle w:val="Bold"/>
              </w:rPr>
              <w:t>0.5</w:t>
            </w:r>
          </w:p>
        </w:tc>
      </w:tr>
      <w:tr w:rsidR="00417B1B" w:rsidRPr="008A5BD5" w14:paraId="50B22850" w14:textId="77777777" w:rsidTr="008A5BD5">
        <w:tc>
          <w:tcPr>
            <w:cnfStyle w:val="001000000000" w:firstRow="0" w:lastRow="0" w:firstColumn="1" w:lastColumn="0" w:oddVBand="0" w:evenVBand="0" w:oddHBand="0" w:evenHBand="0" w:firstRowFirstColumn="0" w:firstRowLastColumn="0" w:lastRowFirstColumn="0" w:lastRowLastColumn="0"/>
            <w:tcW w:w="2137" w:type="pct"/>
            <w:tcBorders>
              <w:top w:val="single" w:sz="4" w:space="0" w:color="auto"/>
              <w:bottom w:val="single" w:sz="4" w:space="0" w:color="auto"/>
            </w:tcBorders>
            <w:shd w:val="clear" w:color="auto" w:fill="auto"/>
          </w:tcPr>
          <w:p w14:paraId="620DC3B3" w14:textId="77777777" w:rsidR="00417B1B" w:rsidRPr="008A5BD5" w:rsidRDefault="00417B1B" w:rsidP="008A5BD5">
            <w:pPr>
              <w:pStyle w:val="TableText"/>
              <w:rPr>
                <w:rStyle w:val="Bold"/>
              </w:rPr>
            </w:pPr>
            <w:r w:rsidRPr="008A5BD5">
              <w:rPr>
                <w:rStyle w:val="Bold"/>
              </w:rPr>
              <w:t>Total administered net assets</w:t>
            </w:r>
          </w:p>
        </w:tc>
        <w:tc>
          <w:tcPr>
            <w:tcW w:w="716" w:type="pct"/>
            <w:tcBorders>
              <w:top w:val="single" w:sz="4" w:space="0" w:color="auto"/>
              <w:bottom w:val="single" w:sz="4" w:space="0" w:color="auto"/>
            </w:tcBorders>
            <w:shd w:val="clear" w:color="auto" w:fill="auto"/>
          </w:tcPr>
          <w:p w14:paraId="45198ECE" w14:textId="6D3EBA7F" w:rsidR="00417B1B" w:rsidRPr="008A5BD5" w:rsidRDefault="00AC0BBF" w:rsidP="008A5BD5">
            <w:pPr>
              <w:pStyle w:val="TableText"/>
              <w:cnfStyle w:val="000000000000" w:firstRow="0" w:lastRow="0" w:firstColumn="0" w:lastColumn="0" w:oddVBand="0" w:evenVBand="0" w:oddHBand="0" w:evenHBand="0" w:firstRowFirstColumn="0" w:firstRowLastColumn="0" w:lastRowFirstColumn="0" w:lastRowLastColumn="0"/>
              <w:rPr>
                <w:rStyle w:val="Bold"/>
              </w:rPr>
            </w:pPr>
            <w:r w:rsidRPr="008A5BD5">
              <w:rPr>
                <w:rStyle w:val="Bold"/>
              </w:rPr>
              <w:t>N/A</w:t>
            </w:r>
          </w:p>
        </w:tc>
        <w:tc>
          <w:tcPr>
            <w:tcW w:w="716" w:type="pct"/>
            <w:tcBorders>
              <w:top w:val="single" w:sz="4" w:space="0" w:color="auto"/>
              <w:bottom w:val="single" w:sz="4" w:space="0" w:color="auto"/>
            </w:tcBorders>
            <w:shd w:val="clear" w:color="auto" w:fill="auto"/>
          </w:tcPr>
          <w:p w14:paraId="00885A71" w14:textId="77777777" w:rsidR="00417B1B" w:rsidRPr="008A5BD5" w:rsidRDefault="00417B1B" w:rsidP="008A5BD5">
            <w:pPr>
              <w:pStyle w:val="TableText"/>
              <w:cnfStyle w:val="000000000000" w:firstRow="0" w:lastRow="0" w:firstColumn="0" w:lastColumn="0" w:oddVBand="0" w:evenVBand="0" w:oddHBand="0" w:evenHBand="0" w:firstRowFirstColumn="0" w:firstRowLastColumn="0" w:lastRowFirstColumn="0" w:lastRowLastColumn="0"/>
              <w:rPr>
                <w:rStyle w:val="Bold"/>
              </w:rPr>
            </w:pPr>
            <w:r w:rsidRPr="008A5BD5">
              <w:rPr>
                <w:rStyle w:val="Bold"/>
              </w:rPr>
              <w:t>1.2</w:t>
            </w:r>
          </w:p>
        </w:tc>
        <w:tc>
          <w:tcPr>
            <w:tcW w:w="716" w:type="pct"/>
            <w:tcBorders>
              <w:top w:val="single" w:sz="4" w:space="0" w:color="auto"/>
              <w:bottom w:val="single" w:sz="4" w:space="0" w:color="auto"/>
            </w:tcBorders>
            <w:shd w:val="clear" w:color="auto" w:fill="auto"/>
          </w:tcPr>
          <w:p w14:paraId="0A026038" w14:textId="77777777" w:rsidR="00417B1B" w:rsidRPr="008A5BD5" w:rsidRDefault="00417B1B" w:rsidP="008A5BD5">
            <w:pPr>
              <w:pStyle w:val="TableText"/>
              <w:cnfStyle w:val="000000000000" w:firstRow="0" w:lastRow="0" w:firstColumn="0" w:lastColumn="0" w:oddVBand="0" w:evenVBand="0" w:oddHBand="0" w:evenHBand="0" w:firstRowFirstColumn="0" w:firstRowLastColumn="0" w:lastRowFirstColumn="0" w:lastRowLastColumn="0"/>
              <w:rPr>
                <w:rStyle w:val="Bold"/>
              </w:rPr>
            </w:pPr>
            <w:r w:rsidRPr="008A5BD5">
              <w:rPr>
                <w:rStyle w:val="Bold"/>
              </w:rPr>
              <w:t>(1.6)</w:t>
            </w:r>
          </w:p>
        </w:tc>
        <w:tc>
          <w:tcPr>
            <w:tcW w:w="716" w:type="pct"/>
            <w:tcBorders>
              <w:top w:val="single" w:sz="4" w:space="0" w:color="auto"/>
              <w:bottom w:val="single" w:sz="4" w:space="0" w:color="auto"/>
            </w:tcBorders>
            <w:shd w:val="clear" w:color="auto" w:fill="auto"/>
          </w:tcPr>
          <w:p w14:paraId="1831FC8B" w14:textId="77777777" w:rsidR="00417B1B" w:rsidRPr="008A5BD5" w:rsidRDefault="00417B1B" w:rsidP="008A5BD5">
            <w:pPr>
              <w:pStyle w:val="TableText"/>
              <w:cnfStyle w:val="000000000000" w:firstRow="0" w:lastRow="0" w:firstColumn="0" w:lastColumn="0" w:oddVBand="0" w:evenVBand="0" w:oddHBand="0" w:evenHBand="0" w:firstRowFirstColumn="0" w:firstRowLastColumn="0" w:lastRowFirstColumn="0" w:lastRowLastColumn="0"/>
              <w:rPr>
                <w:rStyle w:val="Bold"/>
              </w:rPr>
            </w:pPr>
            <w:r w:rsidRPr="008A5BD5">
              <w:rPr>
                <w:rStyle w:val="Bold"/>
              </w:rPr>
              <w:t>(2.8)</w:t>
            </w:r>
          </w:p>
        </w:tc>
      </w:tr>
    </w:tbl>
    <w:p w14:paraId="6AEAC694" w14:textId="77777777" w:rsidR="00417B1B" w:rsidRPr="004F4F99" w:rsidRDefault="00417B1B" w:rsidP="00417B1B">
      <w:pPr>
        <w:pStyle w:val="NotesText"/>
      </w:pPr>
      <w:r w:rsidRPr="004F4F99">
        <w:t>Notes:</w:t>
      </w:r>
    </w:p>
    <w:p w14:paraId="4BD0FFB8" w14:textId="77777777" w:rsidR="00417B1B" w:rsidRPr="004F4F99" w:rsidRDefault="00417B1B" w:rsidP="00A01DC4">
      <w:pPr>
        <w:pStyle w:val="NotesNumberedList"/>
        <w:numPr>
          <w:ilvl w:val="0"/>
          <w:numId w:val="42"/>
        </w:numPr>
      </w:pPr>
      <w:bookmarkStart w:id="498" w:name="Note115tablenote1"/>
      <w:r w:rsidRPr="004F4F99">
        <w:t>Special Appropriations Applied represents the drawing down of revenue to provide for Criminal Injuries Assistances Awards determined by the Victims of Crime Assistance Tribunal (VOCAT).</w:t>
      </w:r>
    </w:p>
    <w:p w14:paraId="2BEF1BAC" w14:textId="6162D53F" w:rsidR="00417B1B" w:rsidRPr="004F4F99" w:rsidRDefault="00417B1B" w:rsidP="00417B1B">
      <w:pPr>
        <w:pStyle w:val="NotesNumberedList"/>
      </w:pPr>
      <w:bookmarkStart w:id="499" w:name="Note115tablenote2"/>
      <w:bookmarkEnd w:id="498"/>
      <w:r w:rsidRPr="004F4F99">
        <w:t>New arrangements with Fines Victoria, effective 1/1/2018, has resulted in fines revenue that was previously administered</w:t>
      </w:r>
      <w:r w:rsidR="002D6DAF" w:rsidRPr="004F4F99">
        <w:t xml:space="preserve"> </w:t>
      </w:r>
      <w:r w:rsidRPr="004F4F99">
        <w:t>by the Courts now being administered by Fines Victoria.</w:t>
      </w:r>
    </w:p>
    <w:p w14:paraId="0F05698F" w14:textId="77777777" w:rsidR="00417B1B" w:rsidRDefault="00417B1B" w:rsidP="00417B1B">
      <w:pPr>
        <w:pStyle w:val="NotesNumberedList"/>
      </w:pPr>
      <w:bookmarkStart w:id="500" w:name="Note115tablenote3"/>
      <w:bookmarkEnd w:id="499"/>
      <w:r>
        <w:t>Payments into the Consolidated Fund represents the depositing of fines and fees collected on behalf of the Crown into the Consolidated Fund as required by the Constitution Act 1975 Part V, Division 1.</w:t>
      </w:r>
    </w:p>
    <w:p w14:paraId="5DAF3EC8" w14:textId="6A21EF08" w:rsidR="00417B1B" w:rsidRDefault="00417B1B" w:rsidP="00417B1B">
      <w:pPr>
        <w:pStyle w:val="NotesNumberedList"/>
      </w:pPr>
      <w:bookmarkStart w:id="501" w:name="Note115tablenote4"/>
      <w:bookmarkEnd w:id="500"/>
      <w:r>
        <w:t>Criminal injuries compensation represents the payment of awards to victims of crime.</w:t>
      </w:r>
    </w:p>
    <w:p w14:paraId="4D974A99" w14:textId="31A24DB9" w:rsidR="00D0713A" w:rsidRDefault="00417B1B" w:rsidP="00D0713A">
      <w:pPr>
        <w:pStyle w:val="NotesNumberedList"/>
      </w:pPr>
      <w:bookmarkStart w:id="502" w:name="Note115tablenote5"/>
      <w:bookmarkEnd w:id="501"/>
      <w:r>
        <w:t>Other expenses captures payments to providers of goods and services to victims of crime as determined by VOCAT.</w:t>
      </w:r>
      <w:bookmarkEnd w:id="502"/>
    </w:p>
    <w:p w14:paraId="3A8C84A1" w14:textId="062F2698" w:rsidR="0067082F" w:rsidRPr="009D43BD" w:rsidRDefault="0067082F" w:rsidP="0067082F">
      <w:pPr>
        <w:pStyle w:val="BodyText"/>
      </w:pPr>
      <w:r>
        <w:t>End of Document</w:t>
      </w:r>
      <w:bookmarkStart w:id="503" w:name="_GoBack"/>
      <w:bookmarkEnd w:id="503"/>
    </w:p>
    <w:sectPr w:rsidR="0067082F" w:rsidRPr="009D43BD" w:rsidSect="004B6BAC">
      <w:headerReference w:type="even" r:id="rId45"/>
      <w:headerReference w:type="default" r:id="rId46"/>
      <w:footerReference w:type="even" r:id="rId47"/>
      <w:footerReference w:type="default" r:id="rId48"/>
      <w:headerReference w:type="first" r:id="rId49"/>
      <w:footerReference w:type="first" r:id="rId50"/>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D5276A" w14:textId="77777777" w:rsidR="00EF034B" w:rsidRDefault="00EF034B">
      <w:r>
        <w:separator/>
      </w:r>
    </w:p>
    <w:p w14:paraId="4F55BE23" w14:textId="77777777" w:rsidR="00EF034B" w:rsidRDefault="00EF034B"/>
  </w:endnote>
  <w:endnote w:type="continuationSeparator" w:id="0">
    <w:p w14:paraId="793366E3" w14:textId="77777777" w:rsidR="00EF034B" w:rsidRDefault="00EF034B">
      <w:r>
        <w:continuationSeparator/>
      </w:r>
    </w:p>
    <w:p w14:paraId="43FEF8D1" w14:textId="77777777" w:rsidR="00EF034B" w:rsidRDefault="00EF03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Bold">
    <w:altName w:val="Arial"/>
    <w:panose1 w:val="020B0704020202020204"/>
    <w:charset w:val="00"/>
    <w:family w:val="swiss"/>
    <w:notTrueType/>
    <w:pitch w:val="default"/>
    <w:sig w:usb0="00000003" w:usb1="00000000" w:usb2="00000000" w:usb3="00000000" w:csb0="00000001"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IN (T1) Medium">
    <w:altName w:val="DIN"/>
    <w:panose1 w:val="00000000000000000000"/>
    <w:charset w:val="00"/>
    <w:family w:val="auto"/>
    <w:notTrueType/>
    <w:pitch w:val="default"/>
    <w:sig w:usb0="00000003" w:usb1="00000000" w:usb2="00000000" w:usb3="00000000" w:csb0="00000001" w:csb1="00000000"/>
  </w:font>
  <w:font w:name="DIN (T1) Bold">
    <w:altName w:val="DI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FDECE" w14:textId="77777777" w:rsidR="00391DD9" w:rsidRDefault="00391D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A6D42" w14:textId="77777777" w:rsidR="00391DD9" w:rsidRDefault="00391D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63381" w14:textId="77777777" w:rsidR="00391DD9" w:rsidRDefault="00391DD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7FA9C" w14:textId="77777777" w:rsidR="00391DD9" w:rsidRPr="00111980" w:rsidRDefault="00391DD9" w:rsidP="00B2119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D285A" w14:textId="77777777" w:rsidR="00391DD9" w:rsidRPr="00111980" w:rsidRDefault="00391DD9" w:rsidP="00B2119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6CA2C" w14:textId="77777777" w:rsidR="00391DD9" w:rsidRDefault="00391DD9" w:rsidP="00B211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B8D7E0" w14:textId="77777777" w:rsidR="00EF034B" w:rsidRPr="007E5AD9" w:rsidRDefault="00EF034B" w:rsidP="00C2741F">
      <w:pPr>
        <w:pStyle w:val="FootnoteSeparator"/>
        <w:pBdr>
          <w:top w:val="none" w:sz="0" w:space="0" w:color="auto"/>
        </w:pBdr>
        <w:spacing w:after="0"/>
      </w:pPr>
      <w:r w:rsidRPr="007E5AD9">
        <w:separator/>
      </w:r>
    </w:p>
  </w:footnote>
  <w:footnote w:type="continuationSeparator" w:id="0">
    <w:p w14:paraId="7E9A063F" w14:textId="77777777" w:rsidR="00EF034B" w:rsidRPr="007E5AD9" w:rsidRDefault="00EF034B" w:rsidP="00C2741F">
      <w:pPr>
        <w:pStyle w:val="FootnoteSeparator"/>
        <w:pBdr>
          <w:top w:val="none" w:sz="0" w:space="0" w:color="auto"/>
        </w:pBdr>
        <w:spacing w:after="0"/>
      </w:pPr>
      <w:r w:rsidRPr="007E5AD9">
        <w:separator/>
      </w:r>
    </w:p>
  </w:footnote>
  <w:footnote w:type="continuationNotice" w:id="1">
    <w:p w14:paraId="5F28FDCA" w14:textId="77777777" w:rsidR="00EF034B" w:rsidRDefault="00EF034B" w:rsidP="00C2741F">
      <w:pPr>
        <w:spacing w:after="0"/>
      </w:pPr>
    </w:p>
  </w:footnote>
  <w:footnote w:id="2">
    <w:p w14:paraId="4509DA75" w14:textId="2CCC2ABD" w:rsidR="00391DD9" w:rsidRPr="00202545" w:rsidRDefault="00391DD9">
      <w:pPr>
        <w:pStyle w:val="FootnoteText"/>
        <w:rPr>
          <w:lang w:val="en-US"/>
        </w:rPr>
      </w:pPr>
      <w:r>
        <w:rPr>
          <w:rStyle w:val="FootnoteReference"/>
        </w:rPr>
        <w:footnoteRef/>
      </w:r>
      <w:r>
        <w:t xml:space="preserve"> </w:t>
      </w:r>
      <w:r>
        <w:tab/>
      </w:r>
      <w:r w:rsidRPr="00202545">
        <w:t>http://www.courts.vic.gov.au/</w:t>
      </w:r>
    </w:p>
  </w:footnote>
  <w:footnote w:id="3">
    <w:p w14:paraId="42E42004" w14:textId="77777777" w:rsidR="00391DD9" w:rsidRDefault="00391DD9" w:rsidP="004B6BAC">
      <w:pPr>
        <w:pStyle w:val="FootnoteText"/>
      </w:pPr>
      <w:r w:rsidRPr="002035FB">
        <w:rPr>
          <w:rStyle w:val="FootnoteReference"/>
        </w:rPr>
        <w:footnoteRef/>
      </w:r>
      <w:r w:rsidRPr="002035FB">
        <w:rPr>
          <w:rStyle w:val="FootnoteReference"/>
        </w:rPr>
        <w:t xml:space="preserve"> </w:t>
      </w:r>
      <w:r w:rsidRPr="00825AD7">
        <w:t>This figure relates to actual revenue</w:t>
      </w:r>
      <w:r>
        <w:t>.</w:t>
      </w:r>
    </w:p>
  </w:footnote>
  <w:footnote w:id="4">
    <w:p w14:paraId="2E94C14C" w14:textId="635C80BD" w:rsidR="00391DD9" w:rsidRPr="00943ABE" w:rsidRDefault="00391DD9">
      <w:pPr>
        <w:pStyle w:val="FootnoteText"/>
        <w:rPr>
          <w:lang w:val="en-US"/>
        </w:rPr>
      </w:pPr>
      <w:r>
        <w:rPr>
          <w:rStyle w:val="FootnoteReference"/>
        </w:rPr>
        <w:footnoteRef/>
      </w:r>
      <w:r>
        <w:t xml:space="preserve"> </w:t>
      </w:r>
      <w:r>
        <w:tab/>
      </w:r>
      <w:r w:rsidRPr="00943ABE">
        <w:t>https://www.ibac.vic.gov.au/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CD90D" w14:textId="77777777" w:rsidR="00391DD9" w:rsidRDefault="00391D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8C902" w14:textId="77777777" w:rsidR="00391DD9" w:rsidRDefault="00391D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58D1B" w14:textId="77777777" w:rsidR="00391DD9" w:rsidRDefault="00391D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F11AB" w14:textId="77777777" w:rsidR="00391DD9" w:rsidRDefault="00391DD9" w:rsidP="00B2119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5A0D8" w14:textId="77777777" w:rsidR="00391DD9" w:rsidRDefault="00391DD9" w:rsidP="00B2119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60AD2" w14:textId="77777777" w:rsidR="00391DD9" w:rsidRDefault="00391DD9" w:rsidP="00B211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7FE"/>
    <w:multiLevelType w:val="multilevel"/>
    <w:tmpl w:val="CA2C90DE"/>
    <w:name w:val="JemenaListBullets"/>
    <w:lvl w:ilvl="0">
      <w:start w:val="1"/>
      <w:numFmt w:val="bullet"/>
      <w:lvlText w:val=""/>
      <w:lvlJc w:val="left"/>
      <w:pPr>
        <w:tabs>
          <w:tab w:val="num" w:pos="340"/>
        </w:tabs>
        <w:ind w:left="340" w:hanging="340"/>
      </w:pPr>
      <w:rPr>
        <w:rFonts w:ascii="Symbol" w:hAnsi="Symbol" w:hint="default"/>
        <w:b w:val="0"/>
        <w:i w:val="0"/>
        <w:color w:val="auto"/>
        <w:position w:val="2"/>
        <w:sz w:val="16"/>
      </w:rPr>
    </w:lvl>
    <w:lvl w:ilvl="1">
      <w:start w:val="1"/>
      <w:numFmt w:val="bullet"/>
      <w:lvlText w:val="–"/>
      <w:lvlJc w:val="left"/>
      <w:pPr>
        <w:tabs>
          <w:tab w:val="num" w:pos="680"/>
        </w:tabs>
        <w:ind w:left="680" w:hanging="340"/>
      </w:pPr>
      <w:rPr>
        <w:rFonts w:ascii="Calibri" w:hAnsi="Calibri" w:hint="default"/>
        <w:b w:val="0"/>
        <w:i w:val="0"/>
        <w:color w:val="auto"/>
        <w:position w:val="2"/>
        <w:sz w:val="18"/>
      </w:rPr>
    </w:lvl>
    <w:lvl w:ilvl="2">
      <w:start w:val="1"/>
      <w:numFmt w:val="bullet"/>
      <w:lvlText w:val="–"/>
      <w:lvlJc w:val="left"/>
      <w:pPr>
        <w:tabs>
          <w:tab w:val="num" w:pos="1021"/>
        </w:tabs>
        <w:ind w:left="1021" w:hanging="341"/>
      </w:pPr>
      <w:rPr>
        <w:rFonts w:ascii="Arial" w:hAnsi="Arial" w:hint="default"/>
        <w:b w:val="0"/>
        <w:i w:val="0"/>
        <w:spacing w:val="0"/>
        <w:w w:val="100"/>
        <w:position w:val="4"/>
        <w:sz w:val="20"/>
        <w:szCs w:val="16"/>
      </w:rPr>
    </w:lvl>
    <w:lvl w:ilvl="3">
      <w:start w:val="1"/>
      <w:numFmt w:val="none"/>
      <w:lvlText w:val=""/>
      <w:lvlJc w:val="left"/>
      <w:pPr>
        <w:tabs>
          <w:tab w:val="num" w:pos="1134"/>
        </w:tabs>
        <w:ind w:left="1134" w:hanging="283"/>
      </w:pPr>
      <w:rPr>
        <w:rFonts w:hint="default"/>
      </w:rPr>
    </w:lvl>
    <w:lvl w:ilvl="4">
      <w:start w:val="1"/>
      <w:numFmt w:val="none"/>
      <w:lvlText w:val=""/>
      <w:lvlJc w:val="left"/>
      <w:pPr>
        <w:tabs>
          <w:tab w:val="num" w:pos="1418"/>
        </w:tabs>
        <w:ind w:left="1418" w:hanging="284"/>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 w15:restartNumberingAfterBreak="0">
    <w:nsid w:val="0FB2573F"/>
    <w:multiLevelType w:val="multilevel"/>
    <w:tmpl w:val="5FB2AFCA"/>
    <w:name w:val="MyListNumbering"/>
    <w:lvl w:ilvl="0">
      <w:start w:val="1"/>
      <w:numFmt w:val="decimal"/>
      <w:pStyle w:val="NotesNumberedList"/>
      <w:lvlText w:val="(%1)"/>
      <w:lvlJc w:val="left"/>
      <w:pPr>
        <w:tabs>
          <w:tab w:val="num" w:pos="340"/>
        </w:tabs>
        <w:ind w:left="340" w:hanging="340"/>
      </w:pPr>
      <w:rPr>
        <w:rFonts w:hint="default"/>
        <w:spacing w:val="-10"/>
      </w:rPr>
    </w:lvl>
    <w:lvl w:ilvl="1">
      <w:start w:val="1"/>
      <w:numFmt w:val="bullet"/>
      <w:lvlText w:val=""/>
      <w:lvlJc w:val="left"/>
      <w:pPr>
        <w:tabs>
          <w:tab w:val="num" w:pos="454"/>
        </w:tabs>
        <w:ind w:left="454" w:hanging="170"/>
      </w:pPr>
      <w:rPr>
        <w:rFonts w:ascii="Symbol" w:hAnsi="Symbol" w:hint="default"/>
        <w:spacing w:val="0"/>
        <w:w w:val="100"/>
        <w:kern w:val="0"/>
        <w:position w:val="0"/>
      </w:rPr>
    </w:lvl>
    <w:lvl w:ilvl="2">
      <w:start w:val="1"/>
      <w:numFmt w:val="bullet"/>
      <w:lvlRestart w:val="1"/>
      <w:lvlText w:val=""/>
      <w:lvlJc w:val="left"/>
      <w:pPr>
        <w:tabs>
          <w:tab w:val="num" w:pos="624"/>
        </w:tabs>
        <w:ind w:left="624" w:hanging="170"/>
      </w:pPr>
      <w:rPr>
        <w:rFonts w:ascii="Symbol" w:hAnsi="Symbol" w:hint="default"/>
        <w:color w:val="auto"/>
        <w:spacing w:val="-4"/>
      </w:rPr>
    </w:lvl>
    <w:lvl w:ilvl="3">
      <w:start w:val="1"/>
      <w:numFmt w:val="none"/>
      <w:lvlText w:val=""/>
      <w:lvlJc w:val="left"/>
      <w:pPr>
        <w:tabs>
          <w:tab w:val="num" w:pos="0"/>
        </w:tabs>
        <w:ind w:left="-709" w:firstLine="0"/>
      </w:pPr>
      <w:rPr>
        <w:rFonts w:hint="default"/>
        <w:spacing w:val="-10"/>
        <w:w w:val="100"/>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2160"/>
        </w:tabs>
        <w:ind w:left="2016" w:hanging="936"/>
      </w:pPr>
      <w:rPr>
        <w:rFonts w:hint="default"/>
      </w:rPr>
    </w:lvl>
    <w:lvl w:ilvl="6">
      <w:start w:val="1"/>
      <w:numFmt w:val="lowerRoman"/>
      <w:lvlRestart w:val="1"/>
      <w:lvlText w:val="%7"/>
      <w:lvlJc w:val="left"/>
      <w:pPr>
        <w:tabs>
          <w:tab w:val="num" w:pos="369"/>
        </w:tabs>
        <w:ind w:left="369" w:hanging="369"/>
      </w:pPr>
      <w:rPr>
        <w:rFonts w:hint="default"/>
      </w:rPr>
    </w:lvl>
    <w:lvl w:ilvl="7">
      <w:start w:val="1"/>
      <w:numFmt w:val="lowerLetter"/>
      <w:lvlText w:val="%8."/>
      <w:lvlJc w:val="left"/>
      <w:pPr>
        <w:tabs>
          <w:tab w:val="num" w:pos="737"/>
        </w:tabs>
        <w:ind w:left="737" w:hanging="368"/>
      </w:pPr>
      <w:rPr>
        <w:rFonts w:hint="default"/>
        <w:position w:val="0"/>
      </w:rPr>
    </w:lvl>
    <w:lvl w:ilvl="8">
      <w:start w:val="1"/>
      <w:numFmt w:val="bullet"/>
      <w:lvlText w:val=""/>
      <w:lvlJc w:val="left"/>
      <w:pPr>
        <w:tabs>
          <w:tab w:val="num" w:pos="1106"/>
        </w:tabs>
        <w:ind w:left="1106" w:hanging="369"/>
      </w:pPr>
      <w:rPr>
        <w:rFonts w:ascii="Symbol" w:hAnsi="Symbol" w:hint="default"/>
        <w:position w:val="2"/>
        <w:sz w:val="20"/>
        <w:szCs w:val="20"/>
      </w:rPr>
    </w:lvl>
  </w:abstractNum>
  <w:abstractNum w:abstractNumId="2" w15:restartNumberingAfterBreak="0">
    <w:nsid w:val="11EC4992"/>
    <w:multiLevelType w:val="multilevel"/>
    <w:tmpl w:val="FD707BE2"/>
    <w:name w:val="Alpha List"/>
    <w:lvl w:ilvl="0">
      <w:start w:val="1"/>
      <w:numFmt w:val="lowerLetter"/>
      <w:lvlText w:val="(%1)"/>
      <w:lvlJc w:val="left"/>
      <w:pPr>
        <w:tabs>
          <w:tab w:val="num" w:pos="397"/>
        </w:tabs>
        <w:ind w:left="397" w:hanging="397"/>
      </w:pPr>
      <w:rPr>
        <w:rFonts w:hint="default"/>
        <w:color w:val="auto"/>
      </w:rPr>
    </w:lvl>
    <w:lvl w:ilvl="1">
      <w:start w:val="1"/>
      <w:numFmt w:val="lowerRoman"/>
      <w:lvlText w:val="(%2)"/>
      <w:lvlJc w:val="left"/>
      <w:pPr>
        <w:tabs>
          <w:tab w:val="num" w:pos="794"/>
        </w:tabs>
        <w:ind w:left="794" w:hanging="397"/>
      </w:pPr>
      <w:rPr>
        <w:rFonts w:hint="default"/>
      </w:rPr>
    </w:lvl>
    <w:lvl w:ilvl="2">
      <w:start w:val="1"/>
      <w:numFmt w:val="upperLetter"/>
      <w:lvlText w:val="(%3)"/>
      <w:lvlJc w:val="left"/>
      <w:pPr>
        <w:tabs>
          <w:tab w:val="num" w:pos="1191"/>
        </w:tabs>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3" w15:restartNumberingAfterBreak="0">
    <w:nsid w:val="15E41210"/>
    <w:multiLevelType w:val="multilevel"/>
    <w:tmpl w:val="7A7E9CE2"/>
    <w:name w:val="Warning"/>
    <w:lvl w:ilvl="0">
      <w:start w:val="1"/>
      <w:numFmt w:val="none"/>
      <w:lvlText w:val="warning"/>
      <w:lvlJc w:val="left"/>
      <w:pPr>
        <w:tabs>
          <w:tab w:val="num" w:pos="1134"/>
        </w:tabs>
        <w:ind w:left="1134" w:hanging="1134"/>
      </w:pPr>
      <w:rPr>
        <w:rFonts w:hint="default"/>
        <w:b/>
        <w:i w:val="0"/>
        <w:caps/>
        <w:color w:val="FF000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94A695C"/>
    <w:multiLevelType w:val="multilevel"/>
    <w:tmpl w:val="8C48371A"/>
    <w:name w:val="TableBullets"/>
    <w:lvl w:ilvl="0">
      <w:start w:val="1"/>
      <w:numFmt w:val="bullet"/>
      <w:pStyle w:val="TableTextBullet1"/>
      <w:lvlText w:val="•"/>
      <w:lvlJc w:val="left"/>
      <w:pPr>
        <w:tabs>
          <w:tab w:val="num" w:pos="284"/>
        </w:tabs>
        <w:ind w:left="284" w:hanging="284"/>
      </w:pPr>
      <w:rPr>
        <w:rFonts w:ascii="Calibri" w:hAnsi="Calibri" w:hint="default"/>
        <w:color w:val="000000" w:themeColor="text1"/>
        <w:position w:val="0"/>
        <w:sz w:val="22"/>
        <w:szCs w:val="12"/>
      </w:rPr>
    </w:lvl>
    <w:lvl w:ilvl="1">
      <w:start w:val="1"/>
      <w:numFmt w:val="bullet"/>
      <w:pStyle w:val="TableTextBullet2"/>
      <w:lvlText w:val="–"/>
      <w:lvlJc w:val="left"/>
      <w:pPr>
        <w:tabs>
          <w:tab w:val="num" w:pos="567"/>
        </w:tabs>
        <w:ind w:left="568" w:hanging="284"/>
      </w:pPr>
      <w:rPr>
        <w:rFonts w:ascii="Arial" w:hAnsi="Arial" w:hint="default"/>
        <w:b w:val="0"/>
        <w:i w:val="0"/>
        <w:color w:val="000000" w:themeColor="text1"/>
        <w:sz w:val="18"/>
        <w:szCs w:val="18"/>
      </w:rPr>
    </w:lvl>
    <w:lvl w:ilvl="2">
      <w:start w:val="1"/>
      <w:numFmt w:val="bullet"/>
      <w:pStyle w:val="TableTextBullet3"/>
      <w:lvlText w:val="»"/>
      <w:lvlJc w:val="left"/>
      <w:pPr>
        <w:tabs>
          <w:tab w:val="num" w:pos="851"/>
        </w:tabs>
        <w:ind w:left="852" w:hanging="284"/>
      </w:pPr>
      <w:rPr>
        <w:rFonts w:ascii="Calibri" w:hAnsi="Calibri" w:hint="default"/>
        <w:color w:val="000000" w:themeColor="text1"/>
      </w:rPr>
    </w:lvl>
    <w:lvl w:ilvl="3">
      <w:start w:val="1"/>
      <w:numFmt w:val="none"/>
      <w:lvlText w:val=""/>
      <w:lvlJc w:val="left"/>
      <w:pPr>
        <w:tabs>
          <w:tab w:val="num" w:pos="1192"/>
        </w:tabs>
        <w:ind w:left="1136" w:hanging="284"/>
      </w:pPr>
      <w:rPr>
        <w:rFonts w:hint="default"/>
      </w:rPr>
    </w:lvl>
    <w:lvl w:ilvl="4">
      <w:start w:val="1"/>
      <w:numFmt w:val="none"/>
      <w:lvlText w:val=""/>
      <w:lvlJc w:val="left"/>
      <w:pPr>
        <w:tabs>
          <w:tab w:val="num" w:pos="1476"/>
        </w:tabs>
        <w:ind w:left="1420" w:hanging="284"/>
      </w:pPr>
      <w:rPr>
        <w:rFonts w:hint="default"/>
      </w:rPr>
    </w:lvl>
    <w:lvl w:ilvl="5">
      <w:start w:val="1"/>
      <w:numFmt w:val="none"/>
      <w:lvlText w:val=""/>
      <w:lvlJc w:val="left"/>
      <w:pPr>
        <w:tabs>
          <w:tab w:val="num" w:pos="1760"/>
        </w:tabs>
        <w:ind w:left="1704" w:hanging="284"/>
      </w:pPr>
      <w:rPr>
        <w:rFonts w:hint="default"/>
      </w:rPr>
    </w:lvl>
    <w:lvl w:ilvl="6">
      <w:start w:val="1"/>
      <w:numFmt w:val="none"/>
      <w:lvlText w:val=""/>
      <w:lvlJc w:val="left"/>
      <w:pPr>
        <w:tabs>
          <w:tab w:val="num" w:pos="2044"/>
        </w:tabs>
        <w:ind w:left="1988" w:hanging="284"/>
      </w:pPr>
      <w:rPr>
        <w:rFonts w:hint="default"/>
      </w:rPr>
    </w:lvl>
    <w:lvl w:ilvl="7">
      <w:start w:val="1"/>
      <w:numFmt w:val="none"/>
      <w:lvlText w:val=""/>
      <w:lvlJc w:val="left"/>
      <w:pPr>
        <w:tabs>
          <w:tab w:val="num" w:pos="2328"/>
        </w:tabs>
        <w:ind w:left="2272" w:hanging="284"/>
      </w:pPr>
      <w:rPr>
        <w:rFonts w:hint="default"/>
      </w:rPr>
    </w:lvl>
    <w:lvl w:ilvl="8">
      <w:start w:val="1"/>
      <w:numFmt w:val="none"/>
      <w:lvlText w:val=""/>
      <w:lvlJc w:val="left"/>
      <w:pPr>
        <w:tabs>
          <w:tab w:val="num" w:pos="2612"/>
        </w:tabs>
        <w:ind w:left="2556" w:hanging="284"/>
      </w:pPr>
      <w:rPr>
        <w:rFonts w:hint="default"/>
      </w:rPr>
    </w:lvl>
  </w:abstractNum>
  <w:abstractNum w:abstractNumId="5" w15:restartNumberingAfterBreak="0">
    <w:nsid w:val="217071B5"/>
    <w:multiLevelType w:val="multilevel"/>
    <w:tmpl w:val="183C21C0"/>
    <w:name w:val="ListBullets"/>
    <w:lvl w:ilvl="0">
      <w:start w:val="1"/>
      <w:numFmt w:val="bullet"/>
      <w:lvlRestart w:val="0"/>
      <w:pStyle w:val="ListBullet"/>
      <w:lvlText w:val="•"/>
      <w:lvlJc w:val="left"/>
      <w:pPr>
        <w:tabs>
          <w:tab w:val="num" w:pos="227"/>
        </w:tabs>
        <w:ind w:left="227" w:hanging="227"/>
      </w:pPr>
      <w:rPr>
        <w:rFonts w:ascii="Arial" w:hAnsi="Arial" w:hint="default"/>
        <w:color w:val="000000" w:themeColor="text1"/>
        <w:sz w:val="22"/>
      </w:rPr>
    </w:lvl>
    <w:lvl w:ilvl="1">
      <w:start w:val="1"/>
      <w:numFmt w:val="bullet"/>
      <w:pStyle w:val="ListBullet2"/>
      <w:lvlText w:val="–"/>
      <w:lvlJc w:val="left"/>
      <w:pPr>
        <w:tabs>
          <w:tab w:val="num" w:pos="454"/>
        </w:tabs>
        <w:ind w:left="454" w:hanging="227"/>
      </w:pPr>
      <w:rPr>
        <w:rFonts w:ascii="Arial" w:hAnsi="Arial" w:hint="default"/>
        <w:color w:val="000000" w:themeColor="text1"/>
      </w:rPr>
    </w:lvl>
    <w:lvl w:ilvl="2">
      <w:start w:val="1"/>
      <w:numFmt w:val="bullet"/>
      <w:pStyle w:val="ListBullet3"/>
      <w:lvlText w:val="»"/>
      <w:lvlJc w:val="left"/>
      <w:pPr>
        <w:tabs>
          <w:tab w:val="num" w:pos="680"/>
        </w:tabs>
        <w:ind w:left="680" w:hanging="226"/>
      </w:pPr>
      <w:rPr>
        <w:rFonts w:ascii="Calibri" w:hAnsi="Calibri" w:hint="default"/>
        <w:color w:val="000000" w:themeColor="text1"/>
      </w:rPr>
    </w:lvl>
    <w:lvl w:ilvl="3">
      <w:start w:val="1"/>
      <w:numFmt w:val="bullet"/>
      <w:pStyle w:val="ListBullet4"/>
      <w:lvlText w:val="–"/>
      <w:lvlJc w:val="left"/>
      <w:pPr>
        <w:tabs>
          <w:tab w:val="num" w:pos="907"/>
        </w:tabs>
        <w:ind w:left="907" w:hanging="227"/>
      </w:pPr>
      <w:rPr>
        <w:rFonts w:ascii="Arial" w:hAnsi="Arial" w:hint="default"/>
        <w:color w:val="000000" w:themeColor="text1"/>
      </w:rPr>
    </w:lvl>
    <w:lvl w:ilvl="4">
      <w:start w:val="1"/>
      <w:numFmt w:val="bullet"/>
      <w:pStyle w:val="ListBullet5"/>
      <w:lvlText w:val="–"/>
      <w:lvlJc w:val="left"/>
      <w:pPr>
        <w:tabs>
          <w:tab w:val="num" w:pos="1134"/>
        </w:tabs>
        <w:ind w:left="1134" w:hanging="227"/>
      </w:pPr>
      <w:rPr>
        <w:rFonts w:ascii="Arial" w:hAnsi="Arial" w:hint="default"/>
        <w:color w:val="000000" w:themeColor="text1"/>
      </w:rPr>
    </w:lvl>
    <w:lvl w:ilvl="5">
      <w:start w:val="1"/>
      <w:numFmt w:val="bullet"/>
      <w:lvlText w:val=""/>
      <w:lvlJc w:val="left"/>
      <w:pPr>
        <w:tabs>
          <w:tab w:val="num" w:pos="1874"/>
        </w:tabs>
        <w:ind w:left="2724" w:hanging="454"/>
      </w:pPr>
      <w:rPr>
        <w:rFonts w:ascii="Wingdings" w:hAnsi="Wingdings" w:hint="default"/>
      </w:rPr>
    </w:lvl>
    <w:lvl w:ilvl="6">
      <w:start w:val="1"/>
      <w:numFmt w:val="bullet"/>
      <w:lvlText w:val=""/>
      <w:lvlJc w:val="left"/>
      <w:pPr>
        <w:tabs>
          <w:tab w:val="num" w:pos="2158"/>
        </w:tabs>
        <w:ind w:left="3178" w:hanging="454"/>
      </w:pPr>
      <w:rPr>
        <w:rFonts w:ascii="Symbol" w:hAnsi="Symbol" w:hint="default"/>
      </w:rPr>
    </w:lvl>
    <w:lvl w:ilvl="7">
      <w:start w:val="1"/>
      <w:numFmt w:val="bullet"/>
      <w:lvlText w:val="o"/>
      <w:lvlJc w:val="left"/>
      <w:pPr>
        <w:tabs>
          <w:tab w:val="num" w:pos="2442"/>
        </w:tabs>
        <w:ind w:left="3632" w:hanging="454"/>
      </w:pPr>
      <w:rPr>
        <w:rFonts w:ascii="Courier New" w:hAnsi="Courier New" w:hint="default"/>
      </w:rPr>
    </w:lvl>
    <w:lvl w:ilvl="8">
      <w:start w:val="1"/>
      <w:numFmt w:val="bullet"/>
      <w:lvlText w:val=""/>
      <w:lvlJc w:val="left"/>
      <w:pPr>
        <w:tabs>
          <w:tab w:val="num" w:pos="2726"/>
        </w:tabs>
        <w:ind w:left="4086" w:hanging="454"/>
      </w:pPr>
      <w:rPr>
        <w:rFonts w:ascii="Wingdings" w:hAnsi="Wingdings" w:hint="default"/>
      </w:rPr>
    </w:lvl>
  </w:abstractNum>
  <w:abstractNum w:abstractNumId="6"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7" w15:restartNumberingAfterBreak="0">
    <w:nsid w:val="2C72580B"/>
    <w:multiLevelType w:val="multilevel"/>
    <w:tmpl w:val="463E0F0C"/>
    <w:name w:val="PullOutBoxNumbering"/>
    <w:lvl w:ilvl="0">
      <w:start w:val="1"/>
      <w:numFmt w:val="decimal"/>
      <w:pStyle w:val="PullOutBoxNumbered"/>
      <w:lvlText w:val="%1."/>
      <w:lvlJc w:val="left"/>
      <w:pPr>
        <w:ind w:left="680" w:hanging="396"/>
      </w:pPr>
      <w:rPr>
        <w:rFonts w:hint="default"/>
        <w:b w:val="0"/>
        <w:i w:val="0"/>
        <w:color w:val="000000" w:themeColor="text1"/>
      </w:rPr>
    </w:lvl>
    <w:lvl w:ilvl="1">
      <w:start w:val="1"/>
      <w:numFmt w:val="lowerLetter"/>
      <w:lvlText w:val="%2."/>
      <w:lvlJc w:val="left"/>
      <w:pPr>
        <w:ind w:left="567" w:hanging="283"/>
      </w:pPr>
      <w:rPr>
        <w:rFonts w:hint="default"/>
        <w:b w:val="0"/>
        <w:i w:val="0"/>
        <w:color w:val="000000" w:themeColor="text1"/>
      </w:rPr>
    </w:lvl>
    <w:lvl w:ilvl="2">
      <w:start w:val="1"/>
      <w:numFmt w:val="lowerRoman"/>
      <w:lvlText w:val="%3."/>
      <w:lvlJc w:val="left"/>
      <w:pPr>
        <w:ind w:left="567" w:hanging="283"/>
      </w:pPr>
      <w:rPr>
        <w:rFonts w:hint="default"/>
        <w:b w:val="0"/>
        <w:i w:val="0"/>
        <w:color w:val="000000" w:themeColor="text1"/>
        <w:position w:val="2"/>
        <w:sz w:val="20"/>
      </w:rPr>
    </w:lvl>
    <w:lvl w:ilvl="3">
      <w:start w:val="1"/>
      <w:numFmt w:val="none"/>
      <w:lvlText w:val=""/>
      <w:lvlJc w:val="left"/>
      <w:pPr>
        <w:tabs>
          <w:tab w:val="num" w:pos="1700"/>
        </w:tabs>
        <w:ind w:left="567" w:hanging="283"/>
      </w:pPr>
      <w:rPr>
        <w:rFonts w:hint="default"/>
      </w:rPr>
    </w:lvl>
    <w:lvl w:ilvl="4">
      <w:start w:val="1"/>
      <w:numFmt w:val="none"/>
      <w:lvlText w:val=""/>
      <w:lvlJc w:val="left"/>
      <w:pPr>
        <w:tabs>
          <w:tab w:val="num" w:pos="2040"/>
        </w:tabs>
        <w:ind w:left="567" w:hanging="283"/>
      </w:pPr>
      <w:rPr>
        <w:rFonts w:hint="default"/>
      </w:rPr>
    </w:lvl>
    <w:lvl w:ilvl="5">
      <w:start w:val="1"/>
      <w:numFmt w:val="none"/>
      <w:lvlText w:val=""/>
      <w:lvlJc w:val="left"/>
      <w:pPr>
        <w:tabs>
          <w:tab w:val="num" w:pos="2380"/>
        </w:tabs>
        <w:ind w:left="567" w:hanging="283"/>
      </w:pPr>
      <w:rPr>
        <w:rFonts w:hint="default"/>
      </w:rPr>
    </w:lvl>
    <w:lvl w:ilvl="6">
      <w:start w:val="1"/>
      <w:numFmt w:val="none"/>
      <w:lvlText w:val=""/>
      <w:lvlJc w:val="left"/>
      <w:pPr>
        <w:tabs>
          <w:tab w:val="num" w:pos="2720"/>
        </w:tabs>
        <w:ind w:left="567" w:hanging="283"/>
      </w:pPr>
      <w:rPr>
        <w:rFonts w:hint="default"/>
      </w:rPr>
    </w:lvl>
    <w:lvl w:ilvl="7">
      <w:start w:val="1"/>
      <w:numFmt w:val="none"/>
      <w:lvlText w:val=""/>
      <w:lvlJc w:val="left"/>
      <w:pPr>
        <w:tabs>
          <w:tab w:val="num" w:pos="3060"/>
        </w:tabs>
        <w:ind w:left="567" w:hanging="283"/>
      </w:pPr>
      <w:rPr>
        <w:rFonts w:hint="default"/>
      </w:rPr>
    </w:lvl>
    <w:lvl w:ilvl="8">
      <w:start w:val="1"/>
      <w:numFmt w:val="none"/>
      <w:lvlText w:val=""/>
      <w:lvlJc w:val="left"/>
      <w:pPr>
        <w:tabs>
          <w:tab w:val="num" w:pos="3400"/>
        </w:tabs>
        <w:ind w:left="567" w:hanging="283"/>
      </w:pPr>
      <w:rPr>
        <w:rFonts w:hint="default"/>
      </w:rPr>
    </w:lvl>
  </w:abstractNum>
  <w:abstractNum w:abstractNumId="8" w15:restartNumberingAfterBreak="0">
    <w:nsid w:val="315672CA"/>
    <w:multiLevelType w:val="multilevel"/>
    <w:tmpl w:val="F9C0EF30"/>
    <w:name w:val="Table Numbering"/>
    <w:lvl w:ilvl="0">
      <w:start w:val="1"/>
      <w:numFmt w:val="decimal"/>
      <w:pStyle w:val="TableListNumber"/>
      <w:lvlText w:val="%1."/>
      <w:lvlJc w:val="left"/>
      <w:pPr>
        <w:tabs>
          <w:tab w:val="num" w:pos="312"/>
        </w:tabs>
        <w:ind w:left="312" w:hanging="284"/>
      </w:pPr>
      <w:rPr>
        <w:rFonts w:hint="default"/>
        <w:color w:val="252420"/>
      </w:rPr>
    </w:lvl>
    <w:lvl w:ilvl="1">
      <w:start w:val="1"/>
      <w:numFmt w:val="lowerLetter"/>
      <w:pStyle w:val="TableListNumber2"/>
      <w:lvlText w:val="%2."/>
      <w:lvlJc w:val="left"/>
      <w:pPr>
        <w:tabs>
          <w:tab w:val="num" w:pos="595"/>
        </w:tabs>
        <w:ind w:left="595" w:hanging="283"/>
      </w:pPr>
      <w:rPr>
        <w:rFonts w:hint="default"/>
        <w:color w:val="252420"/>
      </w:rPr>
    </w:lvl>
    <w:lvl w:ilvl="2">
      <w:start w:val="1"/>
      <w:numFmt w:val="lowerRoman"/>
      <w:pStyle w:val="TableListNumber3"/>
      <w:lvlText w:val="%3."/>
      <w:lvlJc w:val="left"/>
      <w:pPr>
        <w:tabs>
          <w:tab w:val="num" w:pos="879"/>
        </w:tabs>
        <w:ind w:left="879" w:hanging="284"/>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9" w15:restartNumberingAfterBreak="0">
    <w:nsid w:val="36D246EF"/>
    <w:multiLevelType w:val="multilevel"/>
    <w:tmpl w:val="2C32E76A"/>
    <w:name w:val="OakeswellHeadings2"/>
    <w:lvl w:ilvl="0">
      <w:numFmt w:val="bullet"/>
      <w:pStyle w:val="PullOutBoxBullet"/>
      <w:lvlText w:val="•"/>
      <w:lvlJc w:val="left"/>
      <w:pPr>
        <w:ind w:left="567" w:hanging="283"/>
      </w:pPr>
      <w:rPr>
        <w:rFonts w:ascii="Arial" w:hAnsi="Arial" w:hint="default"/>
        <w:lang w:val="en-US" w:eastAsia="en-US" w:bidi="en-US"/>
      </w:rPr>
    </w:lvl>
    <w:lvl w:ilvl="1">
      <w:start w:val="1"/>
      <w:numFmt w:val="bullet"/>
      <w:lvlText w:val="o"/>
      <w:lvlJc w:val="left"/>
      <w:pPr>
        <w:ind w:left="567" w:hanging="283"/>
      </w:pPr>
      <w:rPr>
        <w:rFonts w:ascii="Courier New" w:hAnsi="Courier New" w:cs="Courier New" w:hint="default"/>
      </w:rPr>
    </w:lvl>
    <w:lvl w:ilvl="2">
      <w:start w:val="1"/>
      <w:numFmt w:val="bullet"/>
      <w:lvlText w:val=""/>
      <w:lvlJc w:val="left"/>
      <w:pPr>
        <w:ind w:left="567" w:hanging="283"/>
      </w:pPr>
      <w:rPr>
        <w:rFonts w:ascii="Wingdings" w:hAnsi="Wingdings" w:hint="default"/>
      </w:rPr>
    </w:lvl>
    <w:lvl w:ilvl="3">
      <w:start w:val="1"/>
      <w:numFmt w:val="bullet"/>
      <w:lvlText w:val=""/>
      <w:lvlJc w:val="left"/>
      <w:pPr>
        <w:ind w:left="567" w:hanging="283"/>
      </w:pPr>
      <w:rPr>
        <w:rFonts w:ascii="Symbol" w:hAnsi="Symbol" w:hint="default"/>
      </w:rPr>
    </w:lvl>
    <w:lvl w:ilvl="4">
      <w:start w:val="1"/>
      <w:numFmt w:val="bullet"/>
      <w:lvlText w:val="o"/>
      <w:lvlJc w:val="left"/>
      <w:pPr>
        <w:ind w:left="567" w:hanging="283"/>
      </w:pPr>
      <w:rPr>
        <w:rFonts w:ascii="Courier New" w:hAnsi="Courier New" w:cs="Courier New" w:hint="default"/>
      </w:rPr>
    </w:lvl>
    <w:lvl w:ilvl="5">
      <w:start w:val="1"/>
      <w:numFmt w:val="bullet"/>
      <w:lvlText w:val=""/>
      <w:lvlJc w:val="left"/>
      <w:pPr>
        <w:ind w:left="567" w:hanging="283"/>
      </w:pPr>
      <w:rPr>
        <w:rFonts w:ascii="Wingdings" w:hAnsi="Wingdings" w:hint="default"/>
      </w:rPr>
    </w:lvl>
    <w:lvl w:ilvl="6">
      <w:start w:val="1"/>
      <w:numFmt w:val="bullet"/>
      <w:lvlText w:val=""/>
      <w:lvlJc w:val="left"/>
      <w:pPr>
        <w:ind w:left="567" w:hanging="283"/>
      </w:pPr>
      <w:rPr>
        <w:rFonts w:ascii="Symbol" w:hAnsi="Symbol" w:hint="default"/>
      </w:rPr>
    </w:lvl>
    <w:lvl w:ilvl="7">
      <w:start w:val="1"/>
      <w:numFmt w:val="bullet"/>
      <w:lvlText w:val="o"/>
      <w:lvlJc w:val="left"/>
      <w:pPr>
        <w:ind w:left="567" w:hanging="283"/>
      </w:pPr>
      <w:rPr>
        <w:rFonts w:ascii="Courier New" w:hAnsi="Courier New" w:cs="Courier New" w:hint="default"/>
      </w:rPr>
    </w:lvl>
    <w:lvl w:ilvl="8">
      <w:start w:val="1"/>
      <w:numFmt w:val="bullet"/>
      <w:lvlText w:val=""/>
      <w:lvlJc w:val="left"/>
      <w:pPr>
        <w:ind w:left="567" w:hanging="283"/>
      </w:pPr>
      <w:rPr>
        <w:rFonts w:ascii="Wingdings" w:hAnsi="Wingdings" w:hint="default"/>
      </w:rPr>
    </w:lvl>
  </w:abstractNum>
  <w:abstractNum w:abstractNumId="10" w15:restartNumberingAfterBreak="0">
    <w:nsid w:val="372B3323"/>
    <w:multiLevelType w:val="multilevel"/>
    <w:tmpl w:val="1DC8DA2E"/>
    <w:name w:val="OakeswellHeadings"/>
    <w:lvl w:ilvl="0">
      <w:start w:val="1"/>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none"/>
      <w:suff w:val="nothing"/>
      <w:lvlText w:val=""/>
      <w:lvlJc w:val="left"/>
      <w:pPr>
        <w:ind w:left="0" w:firstLine="0"/>
      </w:pPr>
      <w:rPr>
        <w:rFonts w:hint="default"/>
        <w:spacing w:val="0"/>
      </w:rPr>
    </w:lvl>
    <w:lvl w:ilvl="4">
      <w:start w:val="1"/>
      <w:numFmt w:val="none"/>
      <w:suff w:val="nothing"/>
      <w:lvlText w:val=""/>
      <w:lvlJc w:val="left"/>
      <w:pPr>
        <w:ind w:left="0" w:firstLine="0"/>
      </w:pPr>
      <w:rPr>
        <w:rFonts w:hint="default"/>
      </w:rPr>
    </w:lvl>
    <w:lvl w:ilvl="5">
      <w:start w:val="1"/>
      <w:numFmt w:val="lowerRoman"/>
      <w:lvlText w:val="(%6)"/>
      <w:lvlJc w:val="left"/>
      <w:pPr>
        <w:tabs>
          <w:tab w:val="num" w:pos="1134"/>
        </w:tabs>
        <w:ind w:left="1134" w:hanging="39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8723AD4"/>
    <w:multiLevelType w:val="multilevel"/>
    <w:tmpl w:val="A60805B0"/>
    <w:name w:val="PullOutList"/>
    <w:lvl w:ilvl="0">
      <w:start w:val="1"/>
      <w:numFmt w:val="bullet"/>
      <w:lvlText w:val=""/>
      <w:lvlJc w:val="left"/>
      <w:pPr>
        <w:ind w:left="227" w:hanging="227"/>
      </w:pPr>
      <w:rPr>
        <w:rFonts w:ascii="Wingdings" w:hAnsi="Wingdings" w:hint="default"/>
        <w:color w:val="C45911" w:themeColor="accent2" w:themeShade="BF"/>
        <w:sz w:val="22"/>
      </w:rPr>
    </w:lvl>
    <w:lvl w:ilvl="1">
      <w:start w:val="1"/>
      <w:numFmt w:val="bullet"/>
      <w:lvlText w:val="–"/>
      <w:lvlJc w:val="left"/>
      <w:pPr>
        <w:ind w:left="454" w:hanging="227"/>
      </w:pPr>
      <w:rPr>
        <w:rFonts w:ascii="Arial" w:hAnsi="Arial" w:hint="default"/>
        <w:color w:val="000000" w:themeColor="text1"/>
      </w:rPr>
    </w:lvl>
    <w:lvl w:ilvl="2">
      <w:start w:val="1"/>
      <w:numFmt w:val="bullet"/>
      <w:lvlText w:val="»"/>
      <w:lvlJc w:val="left"/>
      <w:pPr>
        <w:ind w:left="681" w:hanging="227"/>
      </w:pPr>
      <w:rPr>
        <w:rFonts w:ascii="Calibri" w:hAnsi="Calibri" w:hint="default"/>
        <w:color w:val="000000" w:themeColor="text1"/>
      </w:rPr>
    </w:lvl>
    <w:lvl w:ilvl="3">
      <w:start w:val="1"/>
      <w:numFmt w:val="none"/>
      <w:lvlText w:val=""/>
      <w:lvlJc w:val="left"/>
      <w:pPr>
        <w:tabs>
          <w:tab w:val="num" w:pos="1700"/>
        </w:tabs>
        <w:ind w:left="908" w:hanging="227"/>
      </w:pPr>
      <w:rPr>
        <w:rFonts w:hint="default"/>
      </w:rPr>
    </w:lvl>
    <w:lvl w:ilvl="4">
      <w:start w:val="1"/>
      <w:numFmt w:val="none"/>
      <w:lvlText w:val=""/>
      <w:lvlJc w:val="left"/>
      <w:pPr>
        <w:tabs>
          <w:tab w:val="num" w:pos="2040"/>
        </w:tabs>
        <w:ind w:left="1135" w:hanging="227"/>
      </w:pPr>
      <w:rPr>
        <w:rFonts w:hint="default"/>
      </w:rPr>
    </w:lvl>
    <w:lvl w:ilvl="5">
      <w:start w:val="1"/>
      <w:numFmt w:val="none"/>
      <w:lvlText w:val=""/>
      <w:lvlJc w:val="left"/>
      <w:pPr>
        <w:tabs>
          <w:tab w:val="num" w:pos="2380"/>
        </w:tabs>
        <w:ind w:left="1362" w:hanging="227"/>
      </w:pPr>
      <w:rPr>
        <w:rFonts w:hint="default"/>
      </w:rPr>
    </w:lvl>
    <w:lvl w:ilvl="6">
      <w:start w:val="1"/>
      <w:numFmt w:val="none"/>
      <w:lvlText w:val=""/>
      <w:lvlJc w:val="left"/>
      <w:pPr>
        <w:tabs>
          <w:tab w:val="num" w:pos="2720"/>
        </w:tabs>
        <w:ind w:left="1589" w:hanging="227"/>
      </w:pPr>
      <w:rPr>
        <w:rFonts w:hint="default"/>
      </w:rPr>
    </w:lvl>
    <w:lvl w:ilvl="7">
      <w:start w:val="1"/>
      <w:numFmt w:val="none"/>
      <w:lvlText w:val=""/>
      <w:lvlJc w:val="left"/>
      <w:pPr>
        <w:tabs>
          <w:tab w:val="num" w:pos="3060"/>
        </w:tabs>
        <w:ind w:left="1816" w:hanging="227"/>
      </w:pPr>
      <w:rPr>
        <w:rFonts w:hint="default"/>
      </w:rPr>
    </w:lvl>
    <w:lvl w:ilvl="8">
      <w:start w:val="1"/>
      <w:numFmt w:val="none"/>
      <w:lvlText w:val=""/>
      <w:lvlJc w:val="left"/>
      <w:pPr>
        <w:tabs>
          <w:tab w:val="num" w:pos="3400"/>
        </w:tabs>
        <w:ind w:left="2043" w:hanging="227"/>
      </w:pPr>
      <w:rPr>
        <w:rFonts w:hint="default"/>
      </w:rPr>
    </w:lvl>
  </w:abstractNum>
  <w:abstractNum w:abstractNumId="1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AEB0F0D"/>
    <w:multiLevelType w:val="multilevel"/>
    <w:tmpl w:val="7A7E9CE2"/>
    <w:name w:val="Caution22"/>
    <w:lvl w:ilvl="0">
      <w:start w:val="1"/>
      <w:numFmt w:val="none"/>
      <w:lvlText w:val="warning"/>
      <w:lvlJc w:val="left"/>
      <w:pPr>
        <w:tabs>
          <w:tab w:val="num" w:pos="1134"/>
        </w:tabs>
        <w:ind w:left="1134" w:hanging="1134"/>
      </w:pPr>
      <w:rPr>
        <w:rFonts w:hint="default"/>
        <w:b/>
        <w:i w:val="0"/>
        <w:caps/>
        <w:color w:val="FF000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C636683"/>
    <w:multiLevelType w:val="multilevel"/>
    <w:tmpl w:val="5474591E"/>
    <w:name w:val="WPHeadings"/>
    <w:lvl w:ilvl="0">
      <w:start w:val="1"/>
      <w:numFmt w:val="none"/>
      <w:lvlRestart w:val="0"/>
      <w:lvlText w:val="%1"/>
      <w:lvlJc w:val="left"/>
      <w:pPr>
        <w:ind w:left="0" w:firstLine="0"/>
      </w:pPr>
      <w:rPr>
        <w:rFonts w:hint="default"/>
      </w:rPr>
    </w:lvl>
    <w:lvl w:ilvl="1">
      <w:start w:val="1"/>
      <w:numFmt w:val="none"/>
      <w:lvlText w:val="%1"/>
      <w:lvlJc w:val="left"/>
      <w:pPr>
        <w:ind w:left="-32767" w:firstLine="32767"/>
      </w:pPr>
      <w:rPr>
        <w:rFonts w:hint="default"/>
      </w:rPr>
    </w:lvl>
    <w:lvl w:ilvl="2">
      <w:start w:val="1"/>
      <w:numFmt w:val="none"/>
      <w:lvlText w:val="%1"/>
      <w:lvlJc w:val="left"/>
      <w:pPr>
        <w:ind w:left="-32767" w:firstLine="32767"/>
      </w:pPr>
      <w:rPr>
        <w:rFonts w:hint="default"/>
      </w:rPr>
    </w:lvl>
    <w:lvl w:ilvl="3">
      <w:start w:val="1"/>
      <w:numFmt w:val="none"/>
      <w:suff w:val="nothing"/>
      <w:lvlText w:val=""/>
      <w:lvlJc w:val="left"/>
      <w:pPr>
        <w:ind w:left="0" w:firstLine="0"/>
      </w:pPr>
      <w:rPr>
        <w:rFonts w:hint="default"/>
        <w:spacing w:val="0"/>
      </w:rPr>
    </w:lvl>
    <w:lvl w:ilvl="4">
      <w:start w:val="1"/>
      <w:numFmt w:val="none"/>
      <w:suff w:val="nothing"/>
      <w:lvlText w:val=""/>
      <w:lvlJc w:val="left"/>
      <w:pPr>
        <w:ind w:left="0" w:firstLine="0"/>
      </w:pPr>
      <w:rPr>
        <w:rFonts w:hint="default"/>
      </w:rPr>
    </w:lvl>
    <w:lvl w:ilvl="5">
      <w:start w:val="1"/>
      <w:numFmt w:val="lowerRoman"/>
      <w:lvlText w:val="(%6)"/>
      <w:lvlJc w:val="left"/>
      <w:pPr>
        <w:tabs>
          <w:tab w:val="num" w:pos="1134"/>
        </w:tabs>
        <w:ind w:left="1134" w:hanging="39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DA65BE2"/>
    <w:multiLevelType w:val="multilevel"/>
    <w:tmpl w:val="28362486"/>
    <w:name w:val="PullOutList2"/>
    <w:lvl w:ilvl="0">
      <w:start w:val="1"/>
      <w:numFmt w:val="decimal"/>
      <w:pStyle w:val="TableTextNumbered1"/>
      <w:lvlText w:val="%1."/>
      <w:lvlJc w:val="left"/>
      <w:pPr>
        <w:ind w:left="340" w:hanging="340"/>
      </w:pPr>
      <w:rPr>
        <w:rFonts w:hint="default"/>
      </w:rPr>
    </w:lvl>
    <w:lvl w:ilvl="1">
      <w:start w:val="1"/>
      <w:numFmt w:val="lowerLetter"/>
      <w:pStyle w:val="TableTextNumbered2"/>
      <w:lvlText w:val="%2."/>
      <w:lvlJc w:val="left"/>
      <w:pPr>
        <w:ind w:left="680" w:hanging="340"/>
      </w:pPr>
      <w:rPr>
        <w:rFonts w:hint="default"/>
      </w:rPr>
    </w:lvl>
    <w:lvl w:ilvl="2">
      <w:start w:val="1"/>
      <w:numFmt w:val="lowerRoman"/>
      <w:pStyle w:val="TableTextNumbered3"/>
      <w:lvlText w:val="%3."/>
      <w:lvlJc w:val="righ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17" w15:restartNumberingAfterBreak="0">
    <w:nsid w:val="3ED8373F"/>
    <w:multiLevelType w:val="multilevel"/>
    <w:tmpl w:val="A60CB002"/>
    <w:name w:val="AlphaList"/>
    <w:lvl w:ilvl="0">
      <w:start w:val="1"/>
      <w:numFmt w:val="lowerLetter"/>
      <w:pStyle w:val="ListAlpha1"/>
      <w:lvlText w:val="%1)"/>
      <w:lvlJc w:val="left"/>
      <w:pPr>
        <w:ind w:left="454" w:hanging="454"/>
      </w:pPr>
      <w:rPr>
        <w:rFonts w:hint="default"/>
      </w:rPr>
    </w:lvl>
    <w:lvl w:ilvl="1">
      <w:start w:val="1"/>
      <w:numFmt w:val="lowerRoman"/>
      <w:pStyle w:val="ListAlpha2"/>
      <w:lvlText w:val="%2)"/>
      <w:lvlJc w:val="left"/>
      <w:pPr>
        <w:ind w:left="908" w:hanging="454"/>
      </w:pPr>
      <w:rPr>
        <w:rFonts w:hint="default"/>
      </w:rPr>
    </w:lvl>
    <w:lvl w:ilvl="2">
      <w:start w:val="1"/>
      <w:numFmt w:val="upperLetter"/>
      <w:pStyle w:val="ListAlpha3"/>
      <w:lvlText w:val="%3)"/>
      <w:lvlJc w:val="left"/>
      <w:pPr>
        <w:ind w:left="1362" w:hanging="454"/>
      </w:pPr>
      <w:rPr>
        <w:rFonts w:hint="default"/>
      </w:rPr>
    </w:lvl>
    <w:lvl w:ilvl="3">
      <w:start w:val="1"/>
      <w:numFmt w:val="upperRoman"/>
      <w:pStyle w:val="ListAlpha4"/>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9"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0" w15:restartNumberingAfterBreak="0">
    <w:nsid w:val="5C737292"/>
    <w:multiLevelType w:val="multilevel"/>
    <w:tmpl w:val="0C09001D"/>
    <w:name w:val="Caution2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D0540A9"/>
    <w:multiLevelType w:val="multilevel"/>
    <w:tmpl w:val="BB8ECC44"/>
    <w:name w:val="SDPAppendices"/>
    <w:lvl w:ilvl="0">
      <w:start w:val="1"/>
      <w:numFmt w:val="upperLetter"/>
      <w:suff w:val="nothing"/>
      <w:lvlText w:val="Appendix %1"/>
      <w:lvlJc w:val="left"/>
      <w:pPr>
        <w:ind w:left="0" w:firstLine="0"/>
      </w:pPr>
      <w:rPr>
        <w:rFonts w:hint="default"/>
        <w:b/>
        <w:i w:val="0"/>
        <w:color w:val="4472C4" w:themeColor="accent1"/>
        <w:sz w:val="96"/>
      </w:rPr>
    </w:lvl>
    <w:lvl w:ilvl="1">
      <w:start w:val="1"/>
      <w:numFmt w:val="decimal"/>
      <w:lvlText w:val="%1%2."/>
      <w:lvlJc w:val="left"/>
      <w:pPr>
        <w:tabs>
          <w:tab w:val="num" w:pos="907"/>
        </w:tabs>
        <w:ind w:left="907" w:hanging="907"/>
      </w:pPr>
      <w:rPr>
        <w:rFonts w:hint="default"/>
        <w:sz w:val="36"/>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907"/>
        </w:tabs>
        <w:ind w:left="907" w:hanging="907"/>
      </w:pPr>
      <w:rPr>
        <w:rFonts w:hint="default"/>
      </w:rPr>
    </w:lvl>
    <w:lvl w:ilvl="4">
      <w:start w:val="1"/>
      <w:numFmt w:val="decimal"/>
      <w:lvlText w:val="%1%2.%3.%4.%5"/>
      <w:lvlJc w:val="left"/>
      <w:pPr>
        <w:tabs>
          <w:tab w:val="num" w:pos="907"/>
        </w:tabs>
        <w:ind w:left="907" w:hanging="907"/>
      </w:pPr>
      <w:rPr>
        <w:rFonts w:hint="default"/>
        <w:spacing w:val="0"/>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2" w15:restartNumberingAfterBreak="0">
    <w:nsid w:val="63A869DF"/>
    <w:multiLevelType w:val="multilevel"/>
    <w:tmpl w:val="54B61F50"/>
    <w:name w:val="Atco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3" w15:restartNumberingAfterBreak="0">
    <w:nsid w:val="64BE0EF7"/>
    <w:multiLevelType w:val="multilevel"/>
    <w:tmpl w:val="CE1806B8"/>
    <w:name w:val="ETIUAppendices"/>
    <w:lvl w:ilvl="0">
      <w:start w:val="1"/>
      <w:numFmt w:val="upperLetter"/>
      <w:suff w:val="nothing"/>
      <w:lvlText w:val="Appendix %1"/>
      <w:lvlJc w:val="left"/>
      <w:pPr>
        <w:ind w:left="0" w:firstLine="0"/>
      </w:pPr>
      <w:rPr>
        <w:rFonts w:hint="default"/>
        <w:b/>
        <w:i w:val="0"/>
        <w:color w:val="C45911" w:themeColor="accent2" w:themeShade="BF"/>
        <w:sz w:val="24"/>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lowerRoman"/>
      <w:lvlText w:val="%6."/>
      <w:lvlJc w:val="righ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right"/>
      <w:pPr>
        <w:ind w:left="851" w:hanging="851"/>
      </w:pPr>
      <w:rPr>
        <w:rFonts w:hint="default"/>
      </w:rPr>
    </w:lvl>
  </w:abstractNum>
  <w:abstractNum w:abstractNumId="24" w15:restartNumberingAfterBreak="0">
    <w:nsid w:val="650257EE"/>
    <w:multiLevelType w:val="multilevel"/>
    <w:tmpl w:val="5CE67AA4"/>
    <w:name w:val="WPAppendices"/>
    <w:lvl w:ilvl="0">
      <w:start w:val="1"/>
      <w:numFmt w:val="upperLetter"/>
      <w:suff w:val="nothing"/>
      <w:lvlText w:val="Appendix %1"/>
      <w:lvlJc w:val="left"/>
      <w:pPr>
        <w:ind w:left="0" w:firstLine="0"/>
      </w:pPr>
      <w:rPr>
        <w:rFonts w:hint="default"/>
        <w:b/>
        <w:i w:val="0"/>
        <w:caps w:val="0"/>
        <w:color w:val="4472C4" w:themeColor="accent1"/>
        <w:sz w:val="24"/>
      </w:rPr>
    </w:lvl>
    <w:lvl w:ilvl="1">
      <w:start w:val="1"/>
      <w:numFmt w:val="decimal"/>
      <w:lvlText w:val="%1.%2"/>
      <w:lvlJc w:val="left"/>
      <w:pPr>
        <w:ind w:left="907" w:hanging="907"/>
      </w:pPr>
      <w:rPr>
        <w:rFonts w:hint="default"/>
        <w:color w:val="44546A" w:themeColor="text2"/>
      </w:rPr>
    </w:lvl>
    <w:lvl w:ilvl="2">
      <w:start w:val="1"/>
      <w:numFmt w:val="decimal"/>
      <w:lvlText w:val="%1.%2.%3"/>
      <w:lvlJc w:val="left"/>
      <w:pPr>
        <w:ind w:left="907" w:hanging="907"/>
      </w:pPr>
      <w:rPr>
        <w:rFonts w:hint="default"/>
        <w:color w:val="44546A" w:themeColor="text2"/>
      </w:rPr>
    </w:lvl>
    <w:lvl w:ilvl="3">
      <w:start w:val="1"/>
      <w:numFmt w:val="decimal"/>
      <w:lvlText w:val="%1.%2.%3.%4"/>
      <w:lvlJc w:val="left"/>
      <w:pPr>
        <w:ind w:left="907" w:hanging="907"/>
      </w:pPr>
      <w:rPr>
        <w:rFonts w:hint="default"/>
        <w:color w:val="44546A" w:themeColor="text2"/>
      </w:rPr>
    </w:lvl>
    <w:lvl w:ilvl="4">
      <w:start w:val="1"/>
      <w:numFmt w:val="decimal"/>
      <w:lvlText w:val="%1.%2.%3.%4.%5"/>
      <w:lvlJc w:val="left"/>
      <w:pPr>
        <w:ind w:left="1134" w:hanging="1134"/>
      </w:pPr>
      <w:rPr>
        <w:rFonts w:hint="default"/>
        <w:color w:val="44546A" w:themeColor="text2"/>
      </w:rPr>
    </w:lvl>
    <w:lvl w:ilvl="5">
      <w:start w:val="1"/>
      <w:numFmt w:val="lowerRoman"/>
      <w:lvlText w:val="%6."/>
      <w:lvlJc w:val="righ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right"/>
      <w:pPr>
        <w:ind w:left="907" w:hanging="907"/>
      </w:pPr>
      <w:rPr>
        <w:rFonts w:hint="default"/>
      </w:rPr>
    </w:lvl>
  </w:abstractNum>
  <w:abstractNum w:abstractNumId="25" w15:restartNumberingAfterBreak="0">
    <w:nsid w:val="6BA7450D"/>
    <w:multiLevelType w:val="multilevel"/>
    <w:tmpl w:val="1B284622"/>
    <w:name w:val="ListNumbering"/>
    <w:lvl w:ilvl="0">
      <w:start w:val="1"/>
      <w:numFmt w:val="decimal"/>
      <w:lvlText w:val="%1."/>
      <w:lvlJc w:val="left"/>
      <w:pPr>
        <w:tabs>
          <w:tab w:val="num" w:pos="454"/>
        </w:tabs>
        <w:ind w:left="454" w:hanging="454"/>
      </w:pPr>
      <w:rPr>
        <w:rFonts w:hint="default"/>
        <w:b/>
        <w:i w:val="0"/>
        <w:color w:val="auto"/>
      </w:rPr>
    </w:lvl>
    <w:lvl w:ilvl="1">
      <w:start w:val="1"/>
      <w:numFmt w:val="lowerLetter"/>
      <w:lvlText w:val="%2."/>
      <w:lvlJc w:val="left"/>
      <w:pPr>
        <w:tabs>
          <w:tab w:val="num" w:pos="908"/>
        </w:tabs>
        <w:ind w:left="908" w:hanging="454"/>
      </w:pPr>
      <w:rPr>
        <w:rFonts w:hint="default"/>
        <w:b/>
        <w:i w:val="0"/>
        <w:color w:val="auto"/>
      </w:rPr>
    </w:lvl>
    <w:lvl w:ilvl="2">
      <w:start w:val="1"/>
      <w:numFmt w:val="lowerRoman"/>
      <w:lvlText w:val="%3."/>
      <w:lvlJc w:val="left"/>
      <w:pPr>
        <w:tabs>
          <w:tab w:val="num" w:pos="1362"/>
        </w:tabs>
        <w:ind w:left="1362" w:hanging="454"/>
      </w:pPr>
      <w:rPr>
        <w:rFonts w:hint="default"/>
        <w:b/>
        <w:i w:val="0"/>
        <w:color w:val="auto"/>
      </w:rPr>
    </w:lvl>
    <w:lvl w:ilvl="3">
      <w:start w:val="1"/>
      <w:numFmt w:val="upperLetter"/>
      <w:lvlText w:val="%4."/>
      <w:lvlJc w:val="left"/>
      <w:pPr>
        <w:tabs>
          <w:tab w:val="num" w:pos="1816"/>
        </w:tabs>
        <w:ind w:left="1816" w:hanging="454"/>
      </w:pPr>
      <w:rPr>
        <w:rFonts w:hint="default"/>
        <w:b/>
        <w:i w:val="0"/>
        <w:color w:val="auto"/>
      </w:rPr>
    </w:lvl>
    <w:lvl w:ilvl="4">
      <w:start w:val="1"/>
      <w:numFmt w:val="upperRoman"/>
      <w:lvlText w:val="%5."/>
      <w:lvlJc w:val="left"/>
      <w:pPr>
        <w:tabs>
          <w:tab w:val="num" w:pos="2270"/>
        </w:tabs>
        <w:ind w:left="2270" w:hanging="454"/>
      </w:pPr>
      <w:rPr>
        <w:rFonts w:hint="default"/>
        <w:b/>
        <w:i w:val="0"/>
        <w:color w:val="auto"/>
      </w:rPr>
    </w:lvl>
    <w:lvl w:ilvl="5">
      <w:start w:val="1"/>
      <w:numFmt w:val="lowerRoman"/>
      <w:lvlText w:val="%6."/>
      <w:lvlJc w:val="right"/>
      <w:pPr>
        <w:tabs>
          <w:tab w:val="num" w:pos="2724"/>
        </w:tabs>
        <w:ind w:left="2724" w:hanging="454"/>
      </w:pPr>
      <w:rPr>
        <w:rFonts w:hint="default"/>
      </w:rPr>
    </w:lvl>
    <w:lvl w:ilvl="6">
      <w:start w:val="1"/>
      <w:numFmt w:val="decimal"/>
      <w:lvlText w:val="%7."/>
      <w:lvlJc w:val="left"/>
      <w:pPr>
        <w:tabs>
          <w:tab w:val="num" w:pos="3178"/>
        </w:tabs>
        <w:ind w:left="3178" w:hanging="454"/>
      </w:pPr>
      <w:rPr>
        <w:rFonts w:hint="default"/>
      </w:rPr>
    </w:lvl>
    <w:lvl w:ilvl="7">
      <w:start w:val="1"/>
      <w:numFmt w:val="lowerLetter"/>
      <w:lvlText w:val="%8."/>
      <w:lvlJc w:val="left"/>
      <w:pPr>
        <w:tabs>
          <w:tab w:val="num" w:pos="3632"/>
        </w:tabs>
        <w:ind w:left="3632" w:hanging="454"/>
      </w:pPr>
      <w:rPr>
        <w:rFonts w:hint="default"/>
      </w:rPr>
    </w:lvl>
    <w:lvl w:ilvl="8">
      <w:start w:val="1"/>
      <w:numFmt w:val="lowerRoman"/>
      <w:lvlText w:val="%9."/>
      <w:lvlJc w:val="right"/>
      <w:pPr>
        <w:tabs>
          <w:tab w:val="num" w:pos="4086"/>
        </w:tabs>
        <w:ind w:left="4086" w:hanging="454"/>
      </w:pPr>
      <w:rPr>
        <w:rFonts w:hint="default"/>
      </w:rPr>
    </w:lvl>
  </w:abstractNum>
  <w:abstractNum w:abstractNumId="26" w15:restartNumberingAfterBreak="0">
    <w:nsid w:val="6D1D40AC"/>
    <w:multiLevelType w:val="multilevel"/>
    <w:tmpl w:val="B1020C4E"/>
    <w:name w:val="TableNumbering"/>
    <w:lvl w:ilvl="0">
      <w:start w:val="1"/>
      <w:numFmt w:val="decimal"/>
      <w:lvlText w:val="%1."/>
      <w:lvlJc w:val="left"/>
      <w:pPr>
        <w:tabs>
          <w:tab w:val="num" w:pos="340"/>
        </w:tabs>
        <w:ind w:left="340" w:hanging="340"/>
      </w:pPr>
      <w:rPr>
        <w:rFonts w:hint="default"/>
        <w:b w:val="0"/>
        <w:i w:val="0"/>
        <w:color w:val="000000" w:themeColor="text1"/>
      </w:rPr>
    </w:lvl>
    <w:lvl w:ilvl="1">
      <w:start w:val="1"/>
      <w:numFmt w:val="lowerLetter"/>
      <w:lvlText w:val="%2."/>
      <w:lvlJc w:val="left"/>
      <w:pPr>
        <w:tabs>
          <w:tab w:val="num" w:pos="680"/>
        </w:tabs>
        <w:ind w:left="680" w:hanging="340"/>
      </w:pPr>
      <w:rPr>
        <w:rFonts w:hint="default"/>
        <w:b w:val="0"/>
        <w:i w:val="0"/>
        <w:color w:val="000000" w:themeColor="text1"/>
      </w:rPr>
    </w:lvl>
    <w:lvl w:ilvl="2">
      <w:start w:val="1"/>
      <w:numFmt w:val="lowerRoman"/>
      <w:lvlText w:val="%3."/>
      <w:lvlJc w:val="left"/>
      <w:pPr>
        <w:tabs>
          <w:tab w:val="num" w:pos="1021"/>
        </w:tabs>
        <w:ind w:left="1020" w:hanging="340"/>
      </w:pPr>
      <w:rPr>
        <w:rFonts w:hint="default"/>
        <w:b w:val="0"/>
        <w:i w:val="0"/>
        <w:color w:val="000000" w:themeColor="text1"/>
      </w:rPr>
    </w:lvl>
    <w:lvl w:ilvl="3">
      <w:start w:val="1"/>
      <w:numFmt w:val="none"/>
      <w:lvlText w:val=""/>
      <w:lvlJc w:val="left"/>
      <w:pPr>
        <w:tabs>
          <w:tab w:val="num" w:pos="1417"/>
        </w:tabs>
        <w:ind w:left="1360" w:hanging="340"/>
      </w:pPr>
      <w:rPr>
        <w:rFonts w:hint="default"/>
      </w:rPr>
    </w:lvl>
    <w:lvl w:ilvl="4">
      <w:start w:val="1"/>
      <w:numFmt w:val="none"/>
      <w:lvlText w:val=""/>
      <w:lvlJc w:val="left"/>
      <w:pPr>
        <w:tabs>
          <w:tab w:val="num" w:pos="1757"/>
        </w:tabs>
        <w:ind w:left="1700" w:hanging="340"/>
      </w:pPr>
      <w:rPr>
        <w:rFonts w:hint="default"/>
      </w:rPr>
    </w:lvl>
    <w:lvl w:ilvl="5">
      <w:start w:val="1"/>
      <w:numFmt w:val="none"/>
      <w:lvlText w:val=""/>
      <w:lvlJc w:val="left"/>
      <w:pPr>
        <w:tabs>
          <w:tab w:val="num" w:pos="2097"/>
        </w:tabs>
        <w:ind w:left="2040" w:hanging="340"/>
      </w:pPr>
      <w:rPr>
        <w:rFonts w:hint="default"/>
      </w:rPr>
    </w:lvl>
    <w:lvl w:ilvl="6">
      <w:start w:val="1"/>
      <w:numFmt w:val="none"/>
      <w:lvlText w:val=""/>
      <w:lvlJc w:val="left"/>
      <w:pPr>
        <w:tabs>
          <w:tab w:val="num" w:pos="2437"/>
        </w:tabs>
        <w:ind w:left="2380" w:hanging="340"/>
      </w:pPr>
      <w:rPr>
        <w:rFonts w:hint="default"/>
      </w:rPr>
    </w:lvl>
    <w:lvl w:ilvl="7">
      <w:start w:val="1"/>
      <w:numFmt w:val="none"/>
      <w:lvlText w:val=""/>
      <w:lvlJc w:val="left"/>
      <w:pPr>
        <w:tabs>
          <w:tab w:val="num" w:pos="2777"/>
        </w:tabs>
        <w:ind w:left="2720" w:hanging="340"/>
      </w:pPr>
      <w:rPr>
        <w:rFonts w:hint="default"/>
      </w:rPr>
    </w:lvl>
    <w:lvl w:ilvl="8">
      <w:start w:val="1"/>
      <w:numFmt w:val="none"/>
      <w:lvlText w:val=""/>
      <w:lvlJc w:val="left"/>
      <w:pPr>
        <w:tabs>
          <w:tab w:val="num" w:pos="3117"/>
        </w:tabs>
        <w:ind w:left="3060" w:hanging="340"/>
      </w:pPr>
      <w:rPr>
        <w:rFonts w:hint="default"/>
      </w:rPr>
    </w:lvl>
  </w:abstractNum>
  <w:abstractNum w:abstractNumId="27" w15:restartNumberingAfterBreak="0">
    <w:nsid w:val="70250B03"/>
    <w:multiLevelType w:val="multilevel"/>
    <w:tmpl w:val="8168E026"/>
    <w:name w:val="QuoteBullets"/>
    <w:lvl w:ilvl="0">
      <w:start w:val="1"/>
      <w:numFmt w:val="bullet"/>
      <w:lvlText w:val="•"/>
      <w:lvlJc w:val="left"/>
      <w:pPr>
        <w:tabs>
          <w:tab w:val="num" w:pos="851"/>
        </w:tabs>
        <w:ind w:left="851" w:hanging="284"/>
      </w:pPr>
      <w:rPr>
        <w:rFonts w:ascii="Calibri" w:hAnsi="Calibri" w:hint="default"/>
        <w:color w:val="000000" w:themeColor="text1"/>
      </w:rPr>
    </w:lvl>
    <w:lvl w:ilvl="1">
      <w:start w:val="1"/>
      <w:numFmt w:val="bullet"/>
      <w:lvlText w:val="‒"/>
      <w:lvlJc w:val="left"/>
      <w:pPr>
        <w:tabs>
          <w:tab w:val="num" w:pos="1134"/>
        </w:tabs>
        <w:ind w:left="1134" w:hanging="283"/>
      </w:pPr>
      <w:rPr>
        <w:rFonts w:ascii="Calibri" w:hAnsi="Calibri" w:hint="default"/>
        <w:color w:val="000000" w:themeColor="text1"/>
      </w:rPr>
    </w:lvl>
    <w:lvl w:ilvl="2">
      <w:start w:val="1"/>
      <w:numFmt w:val="bullet"/>
      <w:lvlText w:val="‒"/>
      <w:lvlJc w:val="left"/>
      <w:pPr>
        <w:tabs>
          <w:tab w:val="num" w:pos="1418"/>
        </w:tabs>
        <w:ind w:left="1418" w:hanging="283"/>
      </w:pPr>
      <w:rPr>
        <w:rFonts w:ascii="Calibri" w:hAnsi="Calibri" w:hint="default"/>
        <w:color w:val="44546A"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8" w15:restartNumberingAfterBreak="0">
    <w:nsid w:val="77E735AF"/>
    <w:multiLevelType w:val="multilevel"/>
    <w:tmpl w:val="F0BA989E"/>
    <w:name w:val="MyListNumbering"/>
    <w:lvl w:ilvl="0">
      <w:start w:val="1"/>
      <w:numFmt w:val="decimal"/>
      <w:lvlRestart w:val="0"/>
      <w:pStyle w:val="ListNumber"/>
      <w:lvlText w:val="%1."/>
      <w:lvlJc w:val="left"/>
      <w:pPr>
        <w:ind w:left="454" w:hanging="454"/>
      </w:pPr>
      <w:rPr>
        <w:rFonts w:hint="default"/>
      </w:rPr>
    </w:lvl>
    <w:lvl w:ilvl="1">
      <w:start w:val="1"/>
      <w:numFmt w:val="lowerLetter"/>
      <w:pStyle w:val="ListNumber2"/>
      <w:lvlText w:val="%2."/>
      <w:lvlJc w:val="left"/>
      <w:pPr>
        <w:ind w:left="907" w:hanging="453"/>
      </w:pPr>
      <w:rPr>
        <w:rFonts w:hint="default"/>
      </w:rPr>
    </w:lvl>
    <w:lvl w:ilvl="2">
      <w:start w:val="1"/>
      <w:numFmt w:val="lowerRoman"/>
      <w:pStyle w:val="ListNumber3"/>
      <w:lvlText w:val="(%3)"/>
      <w:lvlJc w:val="left"/>
      <w:pPr>
        <w:ind w:left="1361" w:hanging="454"/>
      </w:pPr>
      <w:rPr>
        <w:rFonts w:hint="default"/>
      </w:rPr>
    </w:lvl>
    <w:lvl w:ilvl="3">
      <w:start w:val="1"/>
      <w:numFmt w:val="upperLetter"/>
      <w:pStyle w:val="ListNumber4"/>
      <w:lvlText w:val="%4."/>
      <w:lvlJc w:val="left"/>
      <w:pPr>
        <w:ind w:left="1814" w:hanging="453"/>
      </w:pPr>
      <w:rPr>
        <w:rFonts w:hint="default"/>
      </w:rPr>
    </w:lvl>
    <w:lvl w:ilvl="4">
      <w:start w:val="1"/>
      <w:numFmt w:val="upperRoman"/>
      <w:pStyle w:val="ListNumber5"/>
      <w:lvlText w:val="%5."/>
      <w:lvlJc w:val="left"/>
      <w:pPr>
        <w:ind w:left="2268"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9" w15:restartNumberingAfterBreak="0">
    <w:nsid w:val="7839021E"/>
    <w:multiLevelType w:val="multilevel"/>
    <w:tmpl w:val="D6C4C82E"/>
    <w:name w:val="JemenaListNumbering"/>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color w:val="auto"/>
        <w:position w:val="0"/>
        <w:sz w:val="20"/>
        <w:szCs w:val="16"/>
      </w:rPr>
    </w:lvl>
    <w:lvl w:ilvl="3">
      <w:start w:val="1"/>
      <w:numFmt w:val="none"/>
      <w:lvlText w:val=""/>
      <w:lvlJc w:val="left"/>
      <w:pPr>
        <w:tabs>
          <w:tab w:val="num" w:pos="1573"/>
        </w:tabs>
        <w:ind w:left="1501" w:hanging="648"/>
      </w:pPr>
      <w:rPr>
        <w:rFonts w:hint="default"/>
      </w:rPr>
    </w:lvl>
    <w:lvl w:ilvl="4">
      <w:start w:val="1"/>
      <w:numFmt w:val="none"/>
      <w:lvlText w:val=""/>
      <w:lvlJc w:val="left"/>
      <w:pPr>
        <w:tabs>
          <w:tab w:val="num" w:pos="2293"/>
        </w:tabs>
        <w:ind w:left="2005" w:hanging="792"/>
      </w:pPr>
      <w:rPr>
        <w:rFonts w:hint="default"/>
      </w:rPr>
    </w:lvl>
    <w:lvl w:ilvl="5">
      <w:start w:val="1"/>
      <w:numFmt w:val="none"/>
      <w:lvlText w:val=""/>
      <w:lvlJc w:val="left"/>
      <w:pPr>
        <w:tabs>
          <w:tab w:val="num" w:pos="2653"/>
        </w:tabs>
        <w:ind w:left="2509" w:hanging="936"/>
      </w:pPr>
      <w:rPr>
        <w:rFonts w:hint="default"/>
      </w:rPr>
    </w:lvl>
    <w:lvl w:ilvl="6">
      <w:start w:val="1"/>
      <w:numFmt w:val="none"/>
      <w:lvlText w:val=""/>
      <w:lvlJc w:val="left"/>
      <w:pPr>
        <w:tabs>
          <w:tab w:val="num" w:pos="3373"/>
        </w:tabs>
        <w:ind w:left="3013" w:hanging="1080"/>
      </w:pPr>
      <w:rPr>
        <w:rFonts w:hint="default"/>
      </w:rPr>
    </w:lvl>
    <w:lvl w:ilvl="7">
      <w:start w:val="1"/>
      <w:numFmt w:val="none"/>
      <w:lvlText w:val=""/>
      <w:lvlJc w:val="left"/>
      <w:pPr>
        <w:tabs>
          <w:tab w:val="num" w:pos="3733"/>
        </w:tabs>
        <w:ind w:left="3517" w:hanging="1224"/>
      </w:pPr>
      <w:rPr>
        <w:rFonts w:hint="default"/>
      </w:rPr>
    </w:lvl>
    <w:lvl w:ilvl="8">
      <w:start w:val="1"/>
      <w:numFmt w:val="none"/>
      <w:lvlText w:val=""/>
      <w:lvlJc w:val="left"/>
      <w:pPr>
        <w:tabs>
          <w:tab w:val="num" w:pos="4453"/>
        </w:tabs>
        <w:ind w:left="4093" w:hanging="1440"/>
      </w:pPr>
      <w:rPr>
        <w:rFonts w:hint="default"/>
      </w:rPr>
    </w:lvl>
  </w:abstractNum>
  <w:abstractNum w:abstractNumId="30" w15:restartNumberingAfterBreak="0">
    <w:nsid w:val="79841DDA"/>
    <w:multiLevelType w:val="multilevel"/>
    <w:tmpl w:val="367A380A"/>
    <w:name w:val="Warning2"/>
    <w:lvl w:ilvl="0">
      <w:start w:val="1"/>
      <w:numFmt w:val="none"/>
      <w:lvlText w:val="Warning:"/>
      <w:lvlJc w:val="left"/>
      <w:pPr>
        <w:tabs>
          <w:tab w:val="num" w:pos="1134"/>
        </w:tabs>
        <w:ind w:left="1134" w:hanging="992"/>
      </w:pPr>
      <w:rPr>
        <w:rFonts w:hint="default"/>
        <w:b/>
        <w:i w:val="0"/>
        <w:caps w:val="0"/>
        <w:color w:val="FF0000"/>
      </w:rPr>
    </w:lvl>
    <w:lvl w:ilvl="1">
      <w:start w:val="1"/>
      <w:numFmt w:val="none"/>
      <w:lvlText w:val="Warning:"/>
      <w:lvlJc w:val="left"/>
      <w:pPr>
        <w:tabs>
          <w:tab w:val="num" w:pos="1503"/>
        </w:tabs>
        <w:ind w:left="1503" w:hanging="993"/>
      </w:pPr>
      <w:rPr>
        <w:rFonts w:hint="default"/>
        <w:b/>
        <w:i w:val="0"/>
        <w:color w:val="FF000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5"/>
  </w:num>
  <w:num w:numId="2">
    <w:abstractNumId w:val="4"/>
  </w:num>
  <w:num w:numId="3">
    <w:abstractNumId w:val="7"/>
  </w:num>
  <w:num w:numId="4">
    <w:abstractNumId w:val="5"/>
  </w:num>
  <w:num w:numId="5">
    <w:abstractNumId w:val="1"/>
  </w:num>
  <w:num w:numId="6">
    <w:abstractNumId w:val="28"/>
  </w:num>
  <w:num w:numId="7">
    <w:abstractNumId w:val="17"/>
  </w:num>
  <w:num w:numId="8">
    <w:abstractNumId w:val="16"/>
  </w:num>
  <w:num w:numId="9">
    <w:abstractNumId w:val="9"/>
  </w:num>
  <w:num w:numId="10">
    <w:abstractNumId w:val="8"/>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bbreviations" w:val="True"/>
    <w:docVar w:name="Appendices" w:val="False"/>
    <w:docVar w:name="AppendixName" w:val="Appendix"/>
    <w:docVar w:name="chkHeading1OddPage" w:val="False"/>
    <w:docVar w:name="CoverLayout" w:val="5"/>
    <w:docVar w:name="DCP" w:val="True"/>
    <w:docVar w:name="ESprefix" w:val="ES"/>
    <w:docVar w:name="ExecutiveSummary" w:val="True"/>
    <w:docVar w:name="Glossary" w:val="True"/>
    <w:docVar w:name="Heading1Numbered" w:val="True"/>
    <w:docVar w:name="Heading2Numbered" w:val="True"/>
    <w:docVar w:name="Heading3Numbered" w:val="True"/>
    <w:docVar w:name="Heading4Numbered" w:val="False"/>
    <w:docVar w:name="Heading5Numbered" w:val="False"/>
    <w:docVar w:name="IsWordingOverview" w:val="False"/>
    <w:docVar w:name="NumberedBodyText" w:val="False"/>
    <w:docVar w:name="Overview" w:val="True"/>
    <w:docVar w:name="PageSetup" w:val="Single"/>
    <w:docVar w:name="RibbonLabel" w:val="Appendix"/>
    <w:docVar w:name="TitleInFooter" w:val="True"/>
    <w:docVar w:name="TOC" w:val="True"/>
    <w:docVar w:name="TOCNew" w:val="False"/>
    <w:docVar w:name="xAppendixName" w:val="Appendix"/>
    <w:docVar w:name="xHeadingsNumbered" w:val="True"/>
  </w:docVars>
  <w:rsids>
    <w:rsidRoot w:val="006746F3"/>
    <w:rsid w:val="0000017F"/>
    <w:rsid w:val="00000279"/>
    <w:rsid w:val="000003D5"/>
    <w:rsid w:val="000004BD"/>
    <w:rsid w:val="00000B7A"/>
    <w:rsid w:val="00000B97"/>
    <w:rsid w:val="00000C89"/>
    <w:rsid w:val="00000FEB"/>
    <w:rsid w:val="000011F7"/>
    <w:rsid w:val="000011F8"/>
    <w:rsid w:val="000012BE"/>
    <w:rsid w:val="0000273A"/>
    <w:rsid w:val="0000279C"/>
    <w:rsid w:val="000028B4"/>
    <w:rsid w:val="00002DE1"/>
    <w:rsid w:val="00003125"/>
    <w:rsid w:val="000033A9"/>
    <w:rsid w:val="000037A0"/>
    <w:rsid w:val="000038D5"/>
    <w:rsid w:val="00003960"/>
    <w:rsid w:val="00003AA8"/>
    <w:rsid w:val="00004237"/>
    <w:rsid w:val="000042C3"/>
    <w:rsid w:val="00004CA4"/>
    <w:rsid w:val="00005014"/>
    <w:rsid w:val="00005261"/>
    <w:rsid w:val="00005647"/>
    <w:rsid w:val="00005667"/>
    <w:rsid w:val="00005811"/>
    <w:rsid w:val="0000591C"/>
    <w:rsid w:val="00006185"/>
    <w:rsid w:val="00006217"/>
    <w:rsid w:val="00006731"/>
    <w:rsid w:val="00006769"/>
    <w:rsid w:val="00006A2C"/>
    <w:rsid w:val="00006F08"/>
    <w:rsid w:val="000079BC"/>
    <w:rsid w:val="00007A8E"/>
    <w:rsid w:val="00007E98"/>
    <w:rsid w:val="00010A57"/>
    <w:rsid w:val="00010AAD"/>
    <w:rsid w:val="00010E3F"/>
    <w:rsid w:val="00010FF9"/>
    <w:rsid w:val="0001107C"/>
    <w:rsid w:val="000114BD"/>
    <w:rsid w:val="00011709"/>
    <w:rsid w:val="00011F39"/>
    <w:rsid w:val="0001206D"/>
    <w:rsid w:val="0001226A"/>
    <w:rsid w:val="000128BB"/>
    <w:rsid w:val="00012B94"/>
    <w:rsid w:val="00012CBE"/>
    <w:rsid w:val="00012E66"/>
    <w:rsid w:val="00012EC2"/>
    <w:rsid w:val="00013360"/>
    <w:rsid w:val="0001362A"/>
    <w:rsid w:val="00013703"/>
    <w:rsid w:val="0001389C"/>
    <w:rsid w:val="0001393A"/>
    <w:rsid w:val="000139D3"/>
    <w:rsid w:val="00013BAE"/>
    <w:rsid w:val="00013DC6"/>
    <w:rsid w:val="0001420D"/>
    <w:rsid w:val="00014305"/>
    <w:rsid w:val="0001466C"/>
    <w:rsid w:val="00014E15"/>
    <w:rsid w:val="0001529C"/>
    <w:rsid w:val="00015BB6"/>
    <w:rsid w:val="00015C8F"/>
    <w:rsid w:val="00016478"/>
    <w:rsid w:val="000171F8"/>
    <w:rsid w:val="000171FD"/>
    <w:rsid w:val="00017507"/>
    <w:rsid w:val="00017D91"/>
    <w:rsid w:val="0002027E"/>
    <w:rsid w:val="000203FC"/>
    <w:rsid w:val="00021389"/>
    <w:rsid w:val="00021A33"/>
    <w:rsid w:val="00021CF5"/>
    <w:rsid w:val="00021CF6"/>
    <w:rsid w:val="000220D6"/>
    <w:rsid w:val="0002261E"/>
    <w:rsid w:val="00022F51"/>
    <w:rsid w:val="000230FD"/>
    <w:rsid w:val="0002325E"/>
    <w:rsid w:val="00023536"/>
    <w:rsid w:val="000236AE"/>
    <w:rsid w:val="00023AFB"/>
    <w:rsid w:val="0002404B"/>
    <w:rsid w:val="00024416"/>
    <w:rsid w:val="00024485"/>
    <w:rsid w:val="00024572"/>
    <w:rsid w:val="00024574"/>
    <w:rsid w:val="00024990"/>
    <w:rsid w:val="000251A3"/>
    <w:rsid w:val="00025217"/>
    <w:rsid w:val="0002541C"/>
    <w:rsid w:val="00025A62"/>
    <w:rsid w:val="00025ADB"/>
    <w:rsid w:val="00025AEE"/>
    <w:rsid w:val="00025FB1"/>
    <w:rsid w:val="00026290"/>
    <w:rsid w:val="000263AA"/>
    <w:rsid w:val="00026700"/>
    <w:rsid w:val="00026706"/>
    <w:rsid w:val="0002674C"/>
    <w:rsid w:val="00026AC5"/>
    <w:rsid w:val="00026DF3"/>
    <w:rsid w:val="00026EB1"/>
    <w:rsid w:val="0002752C"/>
    <w:rsid w:val="00027779"/>
    <w:rsid w:val="00027E07"/>
    <w:rsid w:val="00027F13"/>
    <w:rsid w:val="0003003E"/>
    <w:rsid w:val="000303AC"/>
    <w:rsid w:val="00030692"/>
    <w:rsid w:val="00030993"/>
    <w:rsid w:val="00030D21"/>
    <w:rsid w:val="0003108C"/>
    <w:rsid w:val="00031190"/>
    <w:rsid w:val="000312CC"/>
    <w:rsid w:val="000312E9"/>
    <w:rsid w:val="0003176C"/>
    <w:rsid w:val="00031F2C"/>
    <w:rsid w:val="000323E0"/>
    <w:rsid w:val="000323EF"/>
    <w:rsid w:val="000327D2"/>
    <w:rsid w:val="00032D71"/>
    <w:rsid w:val="00033137"/>
    <w:rsid w:val="00033144"/>
    <w:rsid w:val="00033331"/>
    <w:rsid w:val="00033A8A"/>
    <w:rsid w:val="00033D33"/>
    <w:rsid w:val="0003420E"/>
    <w:rsid w:val="0003451C"/>
    <w:rsid w:val="00035139"/>
    <w:rsid w:val="00035163"/>
    <w:rsid w:val="000351EF"/>
    <w:rsid w:val="00035842"/>
    <w:rsid w:val="00035B4E"/>
    <w:rsid w:val="00035DFD"/>
    <w:rsid w:val="00035F72"/>
    <w:rsid w:val="00036151"/>
    <w:rsid w:val="000364C1"/>
    <w:rsid w:val="00036908"/>
    <w:rsid w:val="00036A70"/>
    <w:rsid w:val="00036FBD"/>
    <w:rsid w:val="00037072"/>
    <w:rsid w:val="00037102"/>
    <w:rsid w:val="00037CE2"/>
    <w:rsid w:val="00037F81"/>
    <w:rsid w:val="00040335"/>
    <w:rsid w:val="00040BDB"/>
    <w:rsid w:val="0004115A"/>
    <w:rsid w:val="0004119F"/>
    <w:rsid w:val="00041622"/>
    <w:rsid w:val="0004176C"/>
    <w:rsid w:val="00041797"/>
    <w:rsid w:val="00041903"/>
    <w:rsid w:val="00041C5B"/>
    <w:rsid w:val="00041FBF"/>
    <w:rsid w:val="00042132"/>
    <w:rsid w:val="00042855"/>
    <w:rsid w:val="000430CC"/>
    <w:rsid w:val="000430E6"/>
    <w:rsid w:val="00043515"/>
    <w:rsid w:val="00043650"/>
    <w:rsid w:val="0004368E"/>
    <w:rsid w:val="0004371D"/>
    <w:rsid w:val="00043E65"/>
    <w:rsid w:val="00043FEA"/>
    <w:rsid w:val="000441FC"/>
    <w:rsid w:val="00044335"/>
    <w:rsid w:val="000444FB"/>
    <w:rsid w:val="00044BDC"/>
    <w:rsid w:val="00044D99"/>
    <w:rsid w:val="00045134"/>
    <w:rsid w:val="000454F9"/>
    <w:rsid w:val="000455E1"/>
    <w:rsid w:val="000459CF"/>
    <w:rsid w:val="00045AA1"/>
    <w:rsid w:val="00045D46"/>
    <w:rsid w:val="0004622F"/>
    <w:rsid w:val="00046864"/>
    <w:rsid w:val="00046F73"/>
    <w:rsid w:val="000471A0"/>
    <w:rsid w:val="000473A1"/>
    <w:rsid w:val="0004761D"/>
    <w:rsid w:val="00047999"/>
    <w:rsid w:val="00047CE9"/>
    <w:rsid w:val="000501F1"/>
    <w:rsid w:val="00050257"/>
    <w:rsid w:val="00050487"/>
    <w:rsid w:val="000504A5"/>
    <w:rsid w:val="000507C3"/>
    <w:rsid w:val="0005118D"/>
    <w:rsid w:val="000520CB"/>
    <w:rsid w:val="00052234"/>
    <w:rsid w:val="00052630"/>
    <w:rsid w:val="00052C61"/>
    <w:rsid w:val="00052CAC"/>
    <w:rsid w:val="00053020"/>
    <w:rsid w:val="00053244"/>
    <w:rsid w:val="000538CB"/>
    <w:rsid w:val="00053C43"/>
    <w:rsid w:val="00053C7E"/>
    <w:rsid w:val="00053E6B"/>
    <w:rsid w:val="00053F61"/>
    <w:rsid w:val="00054212"/>
    <w:rsid w:val="000543C6"/>
    <w:rsid w:val="0005568C"/>
    <w:rsid w:val="00055782"/>
    <w:rsid w:val="00055860"/>
    <w:rsid w:val="00055D0B"/>
    <w:rsid w:val="0006013C"/>
    <w:rsid w:val="00060EBF"/>
    <w:rsid w:val="00060EE0"/>
    <w:rsid w:val="00060F7F"/>
    <w:rsid w:val="00060FD9"/>
    <w:rsid w:val="000617D7"/>
    <w:rsid w:val="00062300"/>
    <w:rsid w:val="00062985"/>
    <w:rsid w:val="00063B87"/>
    <w:rsid w:val="00063E71"/>
    <w:rsid w:val="000640A9"/>
    <w:rsid w:val="0006422E"/>
    <w:rsid w:val="00064489"/>
    <w:rsid w:val="00064576"/>
    <w:rsid w:val="00064640"/>
    <w:rsid w:val="00064D86"/>
    <w:rsid w:val="00065173"/>
    <w:rsid w:val="00065584"/>
    <w:rsid w:val="000655FD"/>
    <w:rsid w:val="00065A52"/>
    <w:rsid w:val="00066E44"/>
    <w:rsid w:val="00066ED6"/>
    <w:rsid w:val="00066F02"/>
    <w:rsid w:val="00067098"/>
    <w:rsid w:val="0006742D"/>
    <w:rsid w:val="000676F8"/>
    <w:rsid w:val="00067769"/>
    <w:rsid w:val="000703B0"/>
    <w:rsid w:val="000703D5"/>
    <w:rsid w:val="000704F3"/>
    <w:rsid w:val="0007070E"/>
    <w:rsid w:val="00070797"/>
    <w:rsid w:val="00070C97"/>
    <w:rsid w:val="0007112E"/>
    <w:rsid w:val="00071B67"/>
    <w:rsid w:val="00071CA4"/>
    <w:rsid w:val="00071DE2"/>
    <w:rsid w:val="00072074"/>
    <w:rsid w:val="00072288"/>
    <w:rsid w:val="0007238E"/>
    <w:rsid w:val="0007270F"/>
    <w:rsid w:val="00072783"/>
    <w:rsid w:val="00072E02"/>
    <w:rsid w:val="00072E53"/>
    <w:rsid w:val="00072EDA"/>
    <w:rsid w:val="00073536"/>
    <w:rsid w:val="00073956"/>
    <w:rsid w:val="00073963"/>
    <w:rsid w:val="00073A9B"/>
    <w:rsid w:val="00073F07"/>
    <w:rsid w:val="00073F9C"/>
    <w:rsid w:val="000742AF"/>
    <w:rsid w:val="00074385"/>
    <w:rsid w:val="00074430"/>
    <w:rsid w:val="00074A1F"/>
    <w:rsid w:val="00074C2B"/>
    <w:rsid w:val="00074E28"/>
    <w:rsid w:val="00075045"/>
    <w:rsid w:val="000752FC"/>
    <w:rsid w:val="0007590F"/>
    <w:rsid w:val="000762A1"/>
    <w:rsid w:val="00076846"/>
    <w:rsid w:val="000776E5"/>
    <w:rsid w:val="0007797D"/>
    <w:rsid w:val="0008006E"/>
    <w:rsid w:val="00080374"/>
    <w:rsid w:val="0008061A"/>
    <w:rsid w:val="00080D89"/>
    <w:rsid w:val="00080E39"/>
    <w:rsid w:val="0008129B"/>
    <w:rsid w:val="000816AD"/>
    <w:rsid w:val="00082224"/>
    <w:rsid w:val="0008252E"/>
    <w:rsid w:val="00082889"/>
    <w:rsid w:val="00082914"/>
    <w:rsid w:val="00083459"/>
    <w:rsid w:val="000838A2"/>
    <w:rsid w:val="00083917"/>
    <w:rsid w:val="00083CD6"/>
    <w:rsid w:val="00083E60"/>
    <w:rsid w:val="00084187"/>
    <w:rsid w:val="000841C2"/>
    <w:rsid w:val="00084CB1"/>
    <w:rsid w:val="00085689"/>
    <w:rsid w:val="0008568F"/>
    <w:rsid w:val="000857C5"/>
    <w:rsid w:val="000859C6"/>
    <w:rsid w:val="00085EA1"/>
    <w:rsid w:val="00085FB7"/>
    <w:rsid w:val="000908C8"/>
    <w:rsid w:val="000908D6"/>
    <w:rsid w:val="0009125C"/>
    <w:rsid w:val="000913AD"/>
    <w:rsid w:val="000913E7"/>
    <w:rsid w:val="0009214D"/>
    <w:rsid w:val="00092223"/>
    <w:rsid w:val="00093051"/>
    <w:rsid w:val="000934C7"/>
    <w:rsid w:val="000938C5"/>
    <w:rsid w:val="00093A29"/>
    <w:rsid w:val="00093A45"/>
    <w:rsid w:val="00093F02"/>
    <w:rsid w:val="00094095"/>
    <w:rsid w:val="000945F9"/>
    <w:rsid w:val="000949EC"/>
    <w:rsid w:val="00094A28"/>
    <w:rsid w:val="00094A84"/>
    <w:rsid w:val="00094F27"/>
    <w:rsid w:val="00095932"/>
    <w:rsid w:val="00095E8A"/>
    <w:rsid w:val="00096627"/>
    <w:rsid w:val="00096740"/>
    <w:rsid w:val="00096B35"/>
    <w:rsid w:val="00096C5E"/>
    <w:rsid w:val="00097170"/>
    <w:rsid w:val="00097763"/>
    <w:rsid w:val="000979B3"/>
    <w:rsid w:val="00097BCF"/>
    <w:rsid w:val="00097C1B"/>
    <w:rsid w:val="000A0179"/>
    <w:rsid w:val="000A0373"/>
    <w:rsid w:val="000A047A"/>
    <w:rsid w:val="000A04B4"/>
    <w:rsid w:val="000A055B"/>
    <w:rsid w:val="000A059B"/>
    <w:rsid w:val="000A05D6"/>
    <w:rsid w:val="000A0D74"/>
    <w:rsid w:val="000A1512"/>
    <w:rsid w:val="000A1794"/>
    <w:rsid w:val="000A2315"/>
    <w:rsid w:val="000A251F"/>
    <w:rsid w:val="000A2603"/>
    <w:rsid w:val="000A28BD"/>
    <w:rsid w:val="000A2A90"/>
    <w:rsid w:val="000A2C62"/>
    <w:rsid w:val="000A2F22"/>
    <w:rsid w:val="000A30F9"/>
    <w:rsid w:val="000A3721"/>
    <w:rsid w:val="000A3841"/>
    <w:rsid w:val="000A3BA5"/>
    <w:rsid w:val="000A430E"/>
    <w:rsid w:val="000A4339"/>
    <w:rsid w:val="000A4744"/>
    <w:rsid w:val="000A4C7D"/>
    <w:rsid w:val="000A51F3"/>
    <w:rsid w:val="000A5EBD"/>
    <w:rsid w:val="000A6267"/>
    <w:rsid w:val="000A6592"/>
    <w:rsid w:val="000A6C89"/>
    <w:rsid w:val="000A6DCB"/>
    <w:rsid w:val="000A6F1A"/>
    <w:rsid w:val="000A719A"/>
    <w:rsid w:val="000A73D0"/>
    <w:rsid w:val="000A73DC"/>
    <w:rsid w:val="000A7418"/>
    <w:rsid w:val="000A75EE"/>
    <w:rsid w:val="000A7C62"/>
    <w:rsid w:val="000A7E08"/>
    <w:rsid w:val="000B00B4"/>
    <w:rsid w:val="000B012B"/>
    <w:rsid w:val="000B0536"/>
    <w:rsid w:val="000B06A6"/>
    <w:rsid w:val="000B0959"/>
    <w:rsid w:val="000B0A6B"/>
    <w:rsid w:val="000B0AD6"/>
    <w:rsid w:val="000B11F1"/>
    <w:rsid w:val="000B167B"/>
    <w:rsid w:val="000B1B52"/>
    <w:rsid w:val="000B20BF"/>
    <w:rsid w:val="000B22C0"/>
    <w:rsid w:val="000B2568"/>
    <w:rsid w:val="000B271B"/>
    <w:rsid w:val="000B2C4D"/>
    <w:rsid w:val="000B2D62"/>
    <w:rsid w:val="000B2DE7"/>
    <w:rsid w:val="000B3709"/>
    <w:rsid w:val="000B3831"/>
    <w:rsid w:val="000B3DC1"/>
    <w:rsid w:val="000B3FB6"/>
    <w:rsid w:val="000B402E"/>
    <w:rsid w:val="000B40D6"/>
    <w:rsid w:val="000B427F"/>
    <w:rsid w:val="000B44D9"/>
    <w:rsid w:val="000B46C3"/>
    <w:rsid w:val="000B473E"/>
    <w:rsid w:val="000B4CFC"/>
    <w:rsid w:val="000B5144"/>
    <w:rsid w:val="000B5240"/>
    <w:rsid w:val="000B547C"/>
    <w:rsid w:val="000B5504"/>
    <w:rsid w:val="000B561E"/>
    <w:rsid w:val="000B594C"/>
    <w:rsid w:val="000B5EA3"/>
    <w:rsid w:val="000B6357"/>
    <w:rsid w:val="000B669C"/>
    <w:rsid w:val="000B6AEA"/>
    <w:rsid w:val="000B6BF6"/>
    <w:rsid w:val="000B7CAB"/>
    <w:rsid w:val="000B7CC2"/>
    <w:rsid w:val="000C005D"/>
    <w:rsid w:val="000C015B"/>
    <w:rsid w:val="000C037C"/>
    <w:rsid w:val="000C0411"/>
    <w:rsid w:val="000C0A3E"/>
    <w:rsid w:val="000C0B31"/>
    <w:rsid w:val="000C0E88"/>
    <w:rsid w:val="000C1070"/>
    <w:rsid w:val="000C27FF"/>
    <w:rsid w:val="000C2888"/>
    <w:rsid w:val="000C2CCC"/>
    <w:rsid w:val="000C2CD8"/>
    <w:rsid w:val="000C31C4"/>
    <w:rsid w:val="000C32D6"/>
    <w:rsid w:val="000C3A3F"/>
    <w:rsid w:val="000C3B79"/>
    <w:rsid w:val="000C3C38"/>
    <w:rsid w:val="000C41E0"/>
    <w:rsid w:val="000C41F9"/>
    <w:rsid w:val="000C4231"/>
    <w:rsid w:val="000C4241"/>
    <w:rsid w:val="000C436A"/>
    <w:rsid w:val="000C4A2B"/>
    <w:rsid w:val="000C4EFC"/>
    <w:rsid w:val="000C5143"/>
    <w:rsid w:val="000C54A6"/>
    <w:rsid w:val="000C55BE"/>
    <w:rsid w:val="000C57F2"/>
    <w:rsid w:val="000C5CD0"/>
    <w:rsid w:val="000C5E48"/>
    <w:rsid w:val="000C6231"/>
    <w:rsid w:val="000C6DA1"/>
    <w:rsid w:val="000C6E63"/>
    <w:rsid w:val="000C6FFF"/>
    <w:rsid w:val="000C707C"/>
    <w:rsid w:val="000C7611"/>
    <w:rsid w:val="000C7ACB"/>
    <w:rsid w:val="000C7EC1"/>
    <w:rsid w:val="000D01BD"/>
    <w:rsid w:val="000D0526"/>
    <w:rsid w:val="000D06F8"/>
    <w:rsid w:val="000D09EC"/>
    <w:rsid w:val="000D0C0B"/>
    <w:rsid w:val="000D0CCB"/>
    <w:rsid w:val="000D1A7B"/>
    <w:rsid w:val="000D2526"/>
    <w:rsid w:val="000D2813"/>
    <w:rsid w:val="000D300C"/>
    <w:rsid w:val="000D3282"/>
    <w:rsid w:val="000D3B59"/>
    <w:rsid w:val="000D3D33"/>
    <w:rsid w:val="000D3E39"/>
    <w:rsid w:val="000D3F7B"/>
    <w:rsid w:val="000D3FDD"/>
    <w:rsid w:val="000D464F"/>
    <w:rsid w:val="000D4EC1"/>
    <w:rsid w:val="000D536C"/>
    <w:rsid w:val="000D5476"/>
    <w:rsid w:val="000D5A39"/>
    <w:rsid w:val="000D5CBC"/>
    <w:rsid w:val="000D5F5A"/>
    <w:rsid w:val="000D65B5"/>
    <w:rsid w:val="000D6DC7"/>
    <w:rsid w:val="000D7202"/>
    <w:rsid w:val="000D7482"/>
    <w:rsid w:val="000D76D9"/>
    <w:rsid w:val="000D7891"/>
    <w:rsid w:val="000D7C58"/>
    <w:rsid w:val="000E01C1"/>
    <w:rsid w:val="000E01D0"/>
    <w:rsid w:val="000E06C9"/>
    <w:rsid w:val="000E07E5"/>
    <w:rsid w:val="000E0F65"/>
    <w:rsid w:val="000E10F8"/>
    <w:rsid w:val="000E1779"/>
    <w:rsid w:val="000E1BEC"/>
    <w:rsid w:val="000E1D23"/>
    <w:rsid w:val="000E1F1D"/>
    <w:rsid w:val="000E21E5"/>
    <w:rsid w:val="000E2207"/>
    <w:rsid w:val="000E23C9"/>
    <w:rsid w:val="000E24E1"/>
    <w:rsid w:val="000E25A9"/>
    <w:rsid w:val="000E27B6"/>
    <w:rsid w:val="000E28C2"/>
    <w:rsid w:val="000E2CE7"/>
    <w:rsid w:val="000E2D99"/>
    <w:rsid w:val="000E32A0"/>
    <w:rsid w:val="000E33C8"/>
    <w:rsid w:val="000E35C7"/>
    <w:rsid w:val="000E3AF5"/>
    <w:rsid w:val="000E3B96"/>
    <w:rsid w:val="000E4B54"/>
    <w:rsid w:val="000E4DFC"/>
    <w:rsid w:val="000E53BD"/>
    <w:rsid w:val="000E55A2"/>
    <w:rsid w:val="000E5F4E"/>
    <w:rsid w:val="000E6525"/>
    <w:rsid w:val="000E6684"/>
    <w:rsid w:val="000E6777"/>
    <w:rsid w:val="000E7410"/>
    <w:rsid w:val="000E7936"/>
    <w:rsid w:val="000F03BC"/>
    <w:rsid w:val="000F0866"/>
    <w:rsid w:val="000F097C"/>
    <w:rsid w:val="000F0A47"/>
    <w:rsid w:val="000F147D"/>
    <w:rsid w:val="000F14E6"/>
    <w:rsid w:val="000F16E9"/>
    <w:rsid w:val="000F1A3A"/>
    <w:rsid w:val="000F1A5A"/>
    <w:rsid w:val="000F1FA4"/>
    <w:rsid w:val="000F2014"/>
    <w:rsid w:val="000F2194"/>
    <w:rsid w:val="000F24B2"/>
    <w:rsid w:val="000F2581"/>
    <w:rsid w:val="000F278A"/>
    <w:rsid w:val="000F2BBA"/>
    <w:rsid w:val="000F306B"/>
    <w:rsid w:val="000F31D9"/>
    <w:rsid w:val="000F3535"/>
    <w:rsid w:val="000F376E"/>
    <w:rsid w:val="000F3FC7"/>
    <w:rsid w:val="000F41B6"/>
    <w:rsid w:val="000F4A13"/>
    <w:rsid w:val="000F4CD5"/>
    <w:rsid w:val="000F5080"/>
    <w:rsid w:val="000F5284"/>
    <w:rsid w:val="000F561D"/>
    <w:rsid w:val="000F567F"/>
    <w:rsid w:val="000F5A78"/>
    <w:rsid w:val="000F5E34"/>
    <w:rsid w:val="000F5E5F"/>
    <w:rsid w:val="000F5E8C"/>
    <w:rsid w:val="000F6190"/>
    <w:rsid w:val="000F6801"/>
    <w:rsid w:val="000F68CD"/>
    <w:rsid w:val="000F6D60"/>
    <w:rsid w:val="000F6D6B"/>
    <w:rsid w:val="000F7350"/>
    <w:rsid w:val="000F75FB"/>
    <w:rsid w:val="000F7657"/>
    <w:rsid w:val="000F7F8C"/>
    <w:rsid w:val="00100611"/>
    <w:rsid w:val="001006AD"/>
    <w:rsid w:val="0010072A"/>
    <w:rsid w:val="00100B5E"/>
    <w:rsid w:val="001012C4"/>
    <w:rsid w:val="00101451"/>
    <w:rsid w:val="00101544"/>
    <w:rsid w:val="00101CE9"/>
    <w:rsid w:val="0010306F"/>
    <w:rsid w:val="001031FC"/>
    <w:rsid w:val="001032BD"/>
    <w:rsid w:val="00103338"/>
    <w:rsid w:val="0010370D"/>
    <w:rsid w:val="0010384A"/>
    <w:rsid w:val="00103D73"/>
    <w:rsid w:val="00103F0F"/>
    <w:rsid w:val="00104371"/>
    <w:rsid w:val="00104F66"/>
    <w:rsid w:val="001054A3"/>
    <w:rsid w:val="0010559C"/>
    <w:rsid w:val="00105830"/>
    <w:rsid w:val="00105C32"/>
    <w:rsid w:val="0010606F"/>
    <w:rsid w:val="0010608C"/>
    <w:rsid w:val="001062ED"/>
    <w:rsid w:val="0010632E"/>
    <w:rsid w:val="00106494"/>
    <w:rsid w:val="001065CB"/>
    <w:rsid w:val="00106648"/>
    <w:rsid w:val="00106A7E"/>
    <w:rsid w:val="00106A81"/>
    <w:rsid w:val="00106B89"/>
    <w:rsid w:val="00106CA2"/>
    <w:rsid w:val="00106E60"/>
    <w:rsid w:val="00106F4E"/>
    <w:rsid w:val="001077DE"/>
    <w:rsid w:val="00107D06"/>
    <w:rsid w:val="001108B2"/>
    <w:rsid w:val="00110B1B"/>
    <w:rsid w:val="00110B5D"/>
    <w:rsid w:val="0011105B"/>
    <w:rsid w:val="00111483"/>
    <w:rsid w:val="00111886"/>
    <w:rsid w:val="00111980"/>
    <w:rsid w:val="001122B1"/>
    <w:rsid w:val="0011236D"/>
    <w:rsid w:val="0011267E"/>
    <w:rsid w:val="0011271A"/>
    <w:rsid w:val="00112951"/>
    <w:rsid w:val="00112BEE"/>
    <w:rsid w:val="00112E38"/>
    <w:rsid w:val="00113160"/>
    <w:rsid w:val="001131AA"/>
    <w:rsid w:val="001137CE"/>
    <w:rsid w:val="00113C4C"/>
    <w:rsid w:val="00113CDC"/>
    <w:rsid w:val="00113DD9"/>
    <w:rsid w:val="00113F1A"/>
    <w:rsid w:val="0011467A"/>
    <w:rsid w:val="0011484F"/>
    <w:rsid w:val="001148DA"/>
    <w:rsid w:val="00114C5F"/>
    <w:rsid w:val="00114F21"/>
    <w:rsid w:val="00114F4E"/>
    <w:rsid w:val="00115310"/>
    <w:rsid w:val="00115E3D"/>
    <w:rsid w:val="00115EAA"/>
    <w:rsid w:val="00117615"/>
    <w:rsid w:val="001177A2"/>
    <w:rsid w:val="00117819"/>
    <w:rsid w:val="001179D3"/>
    <w:rsid w:val="00117CAA"/>
    <w:rsid w:val="00117CFE"/>
    <w:rsid w:val="00117DD6"/>
    <w:rsid w:val="00117EEF"/>
    <w:rsid w:val="00117F77"/>
    <w:rsid w:val="001202B1"/>
    <w:rsid w:val="001203C0"/>
    <w:rsid w:val="001204D7"/>
    <w:rsid w:val="001210F1"/>
    <w:rsid w:val="0012117D"/>
    <w:rsid w:val="00121248"/>
    <w:rsid w:val="00121266"/>
    <w:rsid w:val="00121268"/>
    <w:rsid w:val="001217C3"/>
    <w:rsid w:val="0012181A"/>
    <w:rsid w:val="00121841"/>
    <w:rsid w:val="001219CD"/>
    <w:rsid w:val="00121E66"/>
    <w:rsid w:val="00122091"/>
    <w:rsid w:val="00122126"/>
    <w:rsid w:val="00122358"/>
    <w:rsid w:val="001226AD"/>
    <w:rsid w:val="00122A3C"/>
    <w:rsid w:val="00122AE8"/>
    <w:rsid w:val="00122C72"/>
    <w:rsid w:val="00123ACC"/>
    <w:rsid w:val="00124482"/>
    <w:rsid w:val="00124797"/>
    <w:rsid w:val="00124C3D"/>
    <w:rsid w:val="00124D82"/>
    <w:rsid w:val="00124E60"/>
    <w:rsid w:val="001251F1"/>
    <w:rsid w:val="00125374"/>
    <w:rsid w:val="001253D5"/>
    <w:rsid w:val="00125A6C"/>
    <w:rsid w:val="00125C50"/>
    <w:rsid w:val="00125E7C"/>
    <w:rsid w:val="00125F99"/>
    <w:rsid w:val="001262FB"/>
    <w:rsid w:val="001269E0"/>
    <w:rsid w:val="00127385"/>
    <w:rsid w:val="00127410"/>
    <w:rsid w:val="0012741A"/>
    <w:rsid w:val="00127F2F"/>
    <w:rsid w:val="00131311"/>
    <w:rsid w:val="001314EF"/>
    <w:rsid w:val="00131541"/>
    <w:rsid w:val="001315CE"/>
    <w:rsid w:val="0013171D"/>
    <w:rsid w:val="0013248A"/>
    <w:rsid w:val="001325D7"/>
    <w:rsid w:val="00132744"/>
    <w:rsid w:val="00133770"/>
    <w:rsid w:val="00133A4B"/>
    <w:rsid w:val="001340D0"/>
    <w:rsid w:val="0013436B"/>
    <w:rsid w:val="0013448B"/>
    <w:rsid w:val="001346B4"/>
    <w:rsid w:val="00134898"/>
    <w:rsid w:val="0013541E"/>
    <w:rsid w:val="0013558A"/>
    <w:rsid w:val="00135A18"/>
    <w:rsid w:val="001362C0"/>
    <w:rsid w:val="00136666"/>
    <w:rsid w:val="00136A18"/>
    <w:rsid w:val="00136CE3"/>
    <w:rsid w:val="00136D91"/>
    <w:rsid w:val="00136EBF"/>
    <w:rsid w:val="001374EB"/>
    <w:rsid w:val="0013757A"/>
    <w:rsid w:val="00137829"/>
    <w:rsid w:val="0013794D"/>
    <w:rsid w:val="0013799D"/>
    <w:rsid w:val="0014019B"/>
    <w:rsid w:val="00140262"/>
    <w:rsid w:val="001408BD"/>
    <w:rsid w:val="001409C8"/>
    <w:rsid w:val="00140AA7"/>
    <w:rsid w:val="00140AE9"/>
    <w:rsid w:val="00140B0D"/>
    <w:rsid w:val="0014161A"/>
    <w:rsid w:val="001418BB"/>
    <w:rsid w:val="00141F05"/>
    <w:rsid w:val="00141F9F"/>
    <w:rsid w:val="00142212"/>
    <w:rsid w:val="001422E5"/>
    <w:rsid w:val="0014251D"/>
    <w:rsid w:val="001427C2"/>
    <w:rsid w:val="00142AFE"/>
    <w:rsid w:val="00142C12"/>
    <w:rsid w:val="00142C15"/>
    <w:rsid w:val="00142C6C"/>
    <w:rsid w:val="00142E13"/>
    <w:rsid w:val="001431A7"/>
    <w:rsid w:val="0014351C"/>
    <w:rsid w:val="0014395E"/>
    <w:rsid w:val="001439C8"/>
    <w:rsid w:val="00143B42"/>
    <w:rsid w:val="00143BD1"/>
    <w:rsid w:val="00143CD8"/>
    <w:rsid w:val="00143EC7"/>
    <w:rsid w:val="00144226"/>
    <w:rsid w:val="00144370"/>
    <w:rsid w:val="001443D1"/>
    <w:rsid w:val="00144766"/>
    <w:rsid w:val="001447E1"/>
    <w:rsid w:val="00145410"/>
    <w:rsid w:val="00145711"/>
    <w:rsid w:val="0014576E"/>
    <w:rsid w:val="001457F6"/>
    <w:rsid w:val="001459D7"/>
    <w:rsid w:val="00145BB5"/>
    <w:rsid w:val="00145CA0"/>
    <w:rsid w:val="00146512"/>
    <w:rsid w:val="00146728"/>
    <w:rsid w:val="00146AC5"/>
    <w:rsid w:val="00146C50"/>
    <w:rsid w:val="00146CDE"/>
    <w:rsid w:val="0014701F"/>
    <w:rsid w:val="001474AE"/>
    <w:rsid w:val="001474D5"/>
    <w:rsid w:val="00147B75"/>
    <w:rsid w:val="00147B9C"/>
    <w:rsid w:val="00147EC2"/>
    <w:rsid w:val="00150172"/>
    <w:rsid w:val="001501A0"/>
    <w:rsid w:val="00150B69"/>
    <w:rsid w:val="00150BC2"/>
    <w:rsid w:val="00150C3C"/>
    <w:rsid w:val="00151664"/>
    <w:rsid w:val="00151C40"/>
    <w:rsid w:val="001522A3"/>
    <w:rsid w:val="00152BB8"/>
    <w:rsid w:val="00152F06"/>
    <w:rsid w:val="0015375B"/>
    <w:rsid w:val="00153FDB"/>
    <w:rsid w:val="001541A8"/>
    <w:rsid w:val="001544A7"/>
    <w:rsid w:val="00154503"/>
    <w:rsid w:val="0015452B"/>
    <w:rsid w:val="00154DB3"/>
    <w:rsid w:val="00154F44"/>
    <w:rsid w:val="001550C7"/>
    <w:rsid w:val="00155347"/>
    <w:rsid w:val="00155755"/>
    <w:rsid w:val="00155B6F"/>
    <w:rsid w:val="0015661D"/>
    <w:rsid w:val="001568CE"/>
    <w:rsid w:val="00156D2E"/>
    <w:rsid w:val="001577C2"/>
    <w:rsid w:val="00157E61"/>
    <w:rsid w:val="00157E78"/>
    <w:rsid w:val="0016045A"/>
    <w:rsid w:val="001605A4"/>
    <w:rsid w:val="00160979"/>
    <w:rsid w:val="00160CCB"/>
    <w:rsid w:val="00160ED7"/>
    <w:rsid w:val="001619E0"/>
    <w:rsid w:val="00161E60"/>
    <w:rsid w:val="00162086"/>
    <w:rsid w:val="00162166"/>
    <w:rsid w:val="00162411"/>
    <w:rsid w:val="00162482"/>
    <w:rsid w:val="001629D5"/>
    <w:rsid w:val="00162B86"/>
    <w:rsid w:val="00162D5F"/>
    <w:rsid w:val="00162E29"/>
    <w:rsid w:val="0016334C"/>
    <w:rsid w:val="00164055"/>
    <w:rsid w:val="00164B4C"/>
    <w:rsid w:val="00164D40"/>
    <w:rsid w:val="0016502A"/>
    <w:rsid w:val="0016522E"/>
    <w:rsid w:val="00165678"/>
    <w:rsid w:val="00165754"/>
    <w:rsid w:val="0016579F"/>
    <w:rsid w:val="001658FA"/>
    <w:rsid w:val="00165D74"/>
    <w:rsid w:val="001662A3"/>
    <w:rsid w:val="00166765"/>
    <w:rsid w:val="00166B17"/>
    <w:rsid w:val="00166FEF"/>
    <w:rsid w:val="0016719A"/>
    <w:rsid w:val="00167413"/>
    <w:rsid w:val="00167865"/>
    <w:rsid w:val="00170713"/>
    <w:rsid w:val="00170D30"/>
    <w:rsid w:val="00170F85"/>
    <w:rsid w:val="001715D8"/>
    <w:rsid w:val="00171FD1"/>
    <w:rsid w:val="00172031"/>
    <w:rsid w:val="00172429"/>
    <w:rsid w:val="001725ED"/>
    <w:rsid w:val="00172674"/>
    <w:rsid w:val="00172CAC"/>
    <w:rsid w:val="00172DA4"/>
    <w:rsid w:val="00172F62"/>
    <w:rsid w:val="00173EC0"/>
    <w:rsid w:val="0017570D"/>
    <w:rsid w:val="00175AAE"/>
    <w:rsid w:val="00175C26"/>
    <w:rsid w:val="00175DEF"/>
    <w:rsid w:val="00175E2D"/>
    <w:rsid w:val="00176238"/>
    <w:rsid w:val="0017676B"/>
    <w:rsid w:val="00176A24"/>
    <w:rsid w:val="00176DBD"/>
    <w:rsid w:val="00176DF9"/>
    <w:rsid w:val="0017720A"/>
    <w:rsid w:val="001773A5"/>
    <w:rsid w:val="00177415"/>
    <w:rsid w:val="00177BAD"/>
    <w:rsid w:val="00180151"/>
    <w:rsid w:val="00180234"/>
    <w:rsid w:val="001803CC"/>
    <w:rsid w:val="00180701"/>
    <w:rsid w:val="00180EB2"/>
    <w:rsid w:val="001811ED"/>
    <w:rsid w:val="0018138B"/>
    <w:rsid w:val="001813B7"/>
    <w:rsid w:val="0018157F"/>
    <w:rsid w:val="00182759"/>
    <w:rsid w:val="0018296A"/>
    <w:rsid w:val="00182986"/>
    <w:rsid w:val="00183265"/>
    <w:rsid w:val="00183512"/>
    <w:rsid w:val="00183DC3"/>
    <w:rsid w:val="00183F0D"/>
    <w:rsid w:val="00184FE9"/>
    <w:rsid w:val="001856A2"/>
    <w:rsid w:val="0018593D"/>
    <w:rsid w:val="00185D75"/>
    <w:rsid w:val="00185DEB"/>
    <w:rsid w:val="00185F4B"/>
    <w:rsid w:val="00185F83"/>
    <w:rsid w:val="0018600C"/>
    <w:rsid w:val="0018616D"/>
    <w:rsid w:val="00186ECA"/>
    <w:rsid w:val="00186F58"/>
    <w:rsid w:val="00187485"/>
    <w:rsid w:val="0018782A"/>
    <w:rsid w:val="00190073"/>
    <w:rsid w:val="00190242"/>
    <w:rsid w:val="001911C7"/>
    <w:rsid w:val="001911F6"/>
    <w:rsid w:val="0019138F"/>
    <w:rsid w:val="00191397"/>
    <w:rsid w:val="00191608"/>
    <w:rsid w:val="00191688"/>
    <w:rsid w:val="0019194F"/>
    <w:rsid w:val="00191A1A"/>
    <w:rsid w:val="00191D9C"/>
    <w:rsid w:val="00192273"/>
    <w:rsid w:val="00192396"/>
    <w:rsid w:val="001924D8"/>
    <w:rsid w:val="001926BC"/>
    <w:rsid w:val="00192793"/>
    <w:rsid w:val="001929A8"/>
    <w:rsid w:val="001932CF"/>
    <w:rsid w:val="001932EE"/>
    <w:rsid w:val="00193B80"/>
    <w:rsid w:val="00193BEE"/>
    <w:rsid w:val="001942B8"/>
    <w:rsid w:val="00194304"/>
    <w:rsid w:val="00194471"/>
    <w:rsid w:val="00194AF6"/>
    <w:rsid w:val="0019502C"/>
    <w:rsid w:val="001952E8"/>
    <w:rsid w:val="00195AB4"/>
    <w:rsid w:val="00195EAE"/>
    <w:rsid w:val="00196016"/>
    <w:rsid w:val="00196165"/>
    <w:rsid w:val="00196393"/>
    <w:rsid w:val="00196667"/>
    <w:rsid w:val="001966C9"/>
    <w:rsid w:val="00197033"/>
    <w:rsid w:val="001970BD"/>
    <w:rsid w:val="0019725F"/>
    <w:rsid w:val="00197717"/>
    <w:rsid w:val="001977C0"/>
    <w:rsid w:val="00197F7F"/>
    <w:rsid w:val="001A0617"/>
    <w:rsid w:val="001A0827"/>
    <w:rsid w:val="001A09E1"/>
    <w:rsid w:val="001A0EF8"/>
    <w:rsid w:val="001A150E"/>
    <w:rsid w:val="001A18D2"/>
    <w:rsid w:val="001A221C"/>
    <w:rsid w:val="001A2398"/>
    <w:rsid w:val="001A25AC"/>
    <w:rsid w:val="001A3096"/>
    <w:rsid w:val="001A37A6"/>
    <w:rsid w:val="001A404D"/>
    <w:rsid w:val="001A4197"/>
    <w:rsid w:val="001A45A0"/>
    <w:rsid w:val="001A4958"/>
    <w:rsid w:val="001A4BB8"/>
    <w:rsid w:val="001A50A5"/>
    <w:rsid w:val="001A548E"/>
    <w:rsid w:val="001A5625"/>
    <w:rsid w:val="001A5CF5"/>
    <w:rsid w:val="001A7616"/>
    <w:rsid w:val="001A788D"/>
    <w:rsid w:val="001A7B61"/>
    <w:rsid w:val="001A7F0C"/>
    <w:rsid w:val="001B025E"/>
    <w:rsid w:val="001B06BC"/>
    <w:rsid w:val="001B0807"/>
    <w:rsid w:val="001B08D9"/>
    <w:rsid w:val="001B0F9E"/>
    <w:rsid w:val="001B101F"/>
    <w:rsid w:val="001B136D"/>
    <w:rsid w:val="001B1F30"/>
    <w:rsid w:val="001B22E9"/>
    <w:rsid w:val="001B2BCC"/>
    <w:rsid w:val="001B36B4"/>
    <w:rsid w:val="001B38B7"/>
    <w:rsid w:val="001B39AE"/>
    <w:rsid w:val="001B3F7F"/>
    <w:rsid w:val="001B411F"/>
    <w:rsid w:val="001B4653"/>
    <w:rsid w:val="001B4A22"/>
    <w:rsid w:val="001B4A40"/>
    <w:rsid w:val="001B544D"/>
    <w:rsid w:val="001B5E7A"/>
    <w:rsid w:val="001B6028"/>
    <w:rsid w:val="001B6AA3"/>
    <w:rsid w:val="001B6E18"/>
    <w:rsid w:val="001B7054"/>
    <w:rsid w:val="001B733C"/>
    <w:rsid w:val="001B7723"/>
    <w:rsid w:val="001B7979"/>
    <w:rsid w:val="001B7E1B"/>
    <w:rsid w:val="001B7F27"/>
    <w:rsid w:val="001B7FBD"/>
    <w:rsid w:val="001C0056"/>
    <w:rsid w:val="001C03D1"/>
    <w:rsid w:val="001C0468"/>
    <w:rsid w:val="001C0957"/>
    <w:rsid w:val="001C0AC9"/>
    <w:rsid w:val="001C0E98"/>
    <w:rsid w:val="001C0ECA"/>
    <w:rsid w:val="001C0F92"/>
    <w:rsid w:val="001C1735"/>
    <w:rsid w:val="001C1C28"/>
    <w:rsid w:val="001C2125"/>
    <w:rsid w:val="001C2301"/>
    <w:rsid w:val="001C24BB"/>
    <w:rsid w:val="001C2A22"/>
    <w:rsid w:val="001C2A75"/>
    <w:rsid w:val="001C2D62"/>
    <w:rsid w:val="001C2DC2"/>
    <w:rsid w:val="001C2F17"/>
    <w:rsid w:val="001C30F2"/>
    <w:rsid w:val="001C3683"/>
    <w:rsid w:val="001C37E7"/>
    <w:rsid w:val="001C4245"/>
    <w:rsid w:val="001C4299"/>
    <w:rsid w:val="001C43F5"/>
    <w:rsid w:val="001C4709"/>
    <w:rsid w:val="001C5239"/>
    <w:rsid w:val="001C54FC"/>
    <w:rsid w:val="001C5501"/>
    <w:rsid w:val="001C58FF"/>
    <w:rsid w:val="001C591F"/>
    <w:rsid w:val="001C5979"/>
    <w:rsid w:val="001C6526"/>
    <w:rsid w:val="001C6A87"/>
    <w:rsid w:val="001C6AF1"/>
    <w:rsid w:val="001C6E3A"/>
    <w:rsid w:val="001C7813"/>
    <w:rsid w:val="001C7B30"/>
    <w:rsid w:val="001D10A0"/>
    <w:rsid w:val="001D1792"/>
    <w:rsid w:val="001D2509"/>
    <w:rsid w:val="001D2DA8"/>
    <w:rsid w:val="001D3116"/>
    <w:rsid w:val="001D347F"/>
    <w:rsid w:val="001D3B9E"/>
    <w:rsid w:val="001D3E83"/>
    <w:rsid w:val="001D3F6F"/>
    <w:rsid w:val="001D4578"/>
    <w:rsid w:val="001D4F99"/>
    <w:rsid w:val="001D4F9A"/>
    <w:rsid w:val="001D5114"/>
    <w:rsid w:val="001D55F2"/>
    <w:rsid w:val="001D5865"/>
    <w:rsid w:val="001D5C0F"/>
    <w:rsid w:val="001D5E45"/>
    <w:rsid w:val="001D5F7D"/>
    <w:rsid w:val="001D632A"/>
    <w:rsid w:val="001D6553"/>
    <w:rsid w:val="001D65FF"/>
    <w:rsid w:val="001D69FE"/>
    <w:rsid w:val="001D6C77"/>
    <w:rsid w:val="001D729D"/>
    <w:rsid w:val="001D7CF6"/>
    <w:rsid w:val="001E0068"/>
    <w:rsid w:val="001E0734"/>
    <w:rsid w:val="001E0ACF"/>
    <w:rsid w:val="001E1098"/>
    <w:rsid w:val="001E1E96"/>
    <w:rsid w:val="001E217A"/>
    <w:rsid w:val="001E21C8"/>
    <w:rsid w:val="001E24D4"/>
    <w:rsid w:val="001E25C4"/>
    <w:rsid w:val="001E2E6F"/>
    <w:rsid w:val="001E2FC4"/>
    <w:rsid w:val="001E32F2"/>
    <w:rsid w:val="001E3511"/>
    <w:rsid w:val="001E3642"/>
    <w:rsid w:val="001E38C6"/>
    <w:rsid w:val="001E3DBD"/>
    <w:rsid w:val="001E4938"/>
    <w:rsid w:val="001E4CD8"/>
    <w:rsid w:val="001E4FB6"/>
    <w:rsid w:val="001E5091"/>
    <w:rsid w:val="001E53A9"/>
    <w:rsid w:val="001E55D5"/>
    <w:rsid w:val="001E625D"/>
    <w:rsid w:val="001E6299"/>
    <w:rsid w:val="001E655B"/>
    <w:rsid w:val="001E6920"/>
    <w:rsid w:val="001E693A"/>
    <w:rsid w:val="001E7905"/>
    <w:rsid w:val="001E7AEB"/>
    <w:rsid w:val="001F0190"/>
    <w:rsid w:val="001F0858"/>
    <w:rsid w:val="001F0883"/>
    <w:rsid w:val="001F08A4"/>
    <w:rsid w:val="001F091C"/>
    <w:rsid w:val="001F0A0A"/>
    <w:rsid w:val="001F0B61"/>
    <w:rsid w:val="001F0B74"/>
    <w:rsid w:val="001F0C8C"/>
    <w:rsid w:val="001F0DCF"/>
    <w:rsid w:val="001F141F"/>
    <w:rsid w:val="001F14F2"/>
    <w:rsid w:val="001F1BAB"/>
    <w:rsid w:val="001F203C"/>
    <w:rsid w:val="001F2108"/>
    <w:rsid w:val="001F2BD3"/>
    <w:rsid w:val="001F2D2C"/>
    <w:rsid w:val="001F2DC5"/>
    <w:rsid w:val="001F2EA1"/>
    <w:rsid w:val="001F340F"/>
    <w:rsid w:val="001F353A"/>
    <w:rsid w:val="001F3603"/>
    <w:rsid w:val="001F386B"/>
    <w:rsid w:val="001F3CC2"/>
    <w:rsid w:val="001F3D89"/>
    <w:rsid w:val="001F3E07"/>
    <w:rsid w:val="001F41E4"/>
    <w:rsid w:val="001F4BAC"/>
    <w:rsid w:val="001F4DC7"/>
    <w:rsid w:val="001F4FA9"/>
    <w:rsid w:val="001F548A"/>
    <w:rsid w:val="001F579C"/>
    <w:rsid w:val="001F58E5"/>
    <w:rsid w:val="001F5913"/>
    <w:rsid w:val="001F5A77"/>
    <w:rsid w:val="001F5C40"/>
    <w:rsid w:val="001F5F13"/>
    <w:rsid w:val="001F668A"/>
    <w:rsid w:val="001F6D64"/>
    <w:rsid w:val="001F765B"/>
    <w:rsid w:val="001F770A"/>
    <w:rsid w:val="001F7C6D"/>
    <w:rsid w:val="002007E4"/>
    <w:rsid w:val="00200A9D"/>
    <w:rsid w:val="00200B2E"/>
    <w:rsid w:val="00200DB4"/>
    <w:rsid w:val="00201324"/>
    <w:rsid w:val="0020194C"/>
    <w:rsid w:val="00201BDF"/>
    <w:rsid w:val="00201E34"/>
    <w:rsid w:val="0020205B"/>
    <w:rsid w:val="00202545"/>
    <w:rsid w:val="00202C45"/>
    <w:rsid w:val="00202E4A"/>
    <w:rsid w:val="00203011"/>
    <w:rsid w:val="002031FC"/>
    <w:rsid w:val="00203733"/>
    <w:rsid w:val="0020390A"/>
    <w:rsid w:val="00203DFF"/>
    <w:rsid w:val="0020460C"/>
    <w:rsid w:val="002049CF"/>
    <w:rsid w:val="00205553"/>
    <w:rsid w:val="0020587F"/>
    <w:rsid w:val="002059C8"/>
    <w:rsid w:val="00206073"/>
    <w:rsid w:val="00206928"/>
    <w:rsid w:val="00206C16"/>
    <w:rsid w:val="00206E82"/>
    <w:rsid w:val="0020726F"/>
    <w:rsid w:val="002073CA"/>
    <w:rsid w:val="002076FD"/>
    <w:rsid w:val="0020775A"/>
    <w:rsid w:val="0020777E"/>
    <w:rsid w:val="00207B81"/>
    <w:rsid w:val="00207ED2"/>
    <w:rsid w:val="002101B6"/>
    <w:rsid w:val="00210464"/>
    <w:rsid w:val="002104A5"/>
    <w:rsid w:val="002104FF"/>
    <w:rsid w:val="00211046"/>
    <w:rsid w:val="002112B2"/>
    <w:rsid w:val="002115DA"/>
    <w:rsid w:val="00211AE6"/>
    <w:rsid w:val="002127F3"/>
    <w:rsid w:val="00212DA6"/>
    <w:rsid w:val="00212F99"/>
    <w:rsid w:val="00212FE8"/>
    <w:rsid w:val="002131C6"/>
    <w:rsid w:val="00213289"/>
    <w:rsid w:val="00213819"/>
    <w:rsid w:val="00213B45"/>
    <w:rsid w:val="002147CA"/>
    <w:rsid w:val="00214AE3"/>
    <w:rsid w:val="002154DF"/>
    <w:rsid w:val="0021569E"/>
    <w:rsid w:val="002158A2"/>
    <w:rsid w:val="00215CE4"/>
    <w:rsid w:val="00215E20"/>
    <w:rsid w:val="00215FD3"/>
    <w:rsid w:val="0021610D"/>
    <w:rsid w:val="002165C1"/>
    <w:rsid w:val="002168CB"/>
    <w:rsid w:val="00216A8E"/>
    <w:rsid w:val="00216AC0"/>
    <w:rsid w:val="00216EDC"/>
    <w:rsid w:val="00217538"/>
    <w:rsid w:val="00217563"/>
    <w:rsid w:val="00217DA5"/>
    <w:rsid w:val="00217DBD"/>
    <w:rsid w:val="00217EC2"/>
    <w:rsid w:val="00220268"/>
    <w:rsid w:val="00220ED6"/>
    <w:rsid w:val="0022160A"/>
    <w:rsid w:val="00221747"/>
    <w:rsid w:val="00221FB0"/>
    <w:rsid w:val="00221FE8"/>
    <w:rsid w:val="0022224E"/>
    <w:rsid w:val="0022236B"/>
    <w:rsid w:val="00222514"/>
    <w:rsid w:val="0022253A"/>
    <w:rsid w:val="00222ACC"/>
    <w:rsid w:val="00222D23"/>
    <w:rsid w:val="00223B9B"/>
    <w:rsid w:val="00223E41"/>
    <w:rsid w:val="00223EC7"/>
    <w:rsid w:val="00224011"/>
    <w:rsid w:val="00224090"/>
    <w:rsid w:val="00224234"/>
    <w:rsid w:val="002242F0"/>
    <w:rsid w:val="00224457"/>
    <w:rsid w:val="0022452B"/>
    <w:rsid w:val="00224F1D"/>
    <w:rsid w:val="00225C59"/>
    <w:rsid w:val="0022623F"/>
    <w:rsid w:val="00226D3D"/>
    <w:rsid w:val="00227517"/>
    <w:rsid w:val="00227B32"/>
    <w:rsid w:val="0023007D"/>
    <w:rsid w:val="0023009D"/>
    <w:rsid w:val="002302F5"/>
    <w:rsid w:val="00230377"/>
    <w:rsid w:val="0023084B"/>
    <w:rsid w:val="00231311"/>
    <w:rsid w:val="0023151E"/>
    <w:rsid w:val="00231EF5"/>
    <w:rsid w:val="00231FC9"/>
    <w:rsid w:val="00232115"/>
    <w:rsid w:val="0023219B"/>
    <w:rsid w:val="0023282F"/>
    <w:rsid w:val="00232E2E"/>
    <w:rsid w:val="00232E42"/>
    <w:rsid w:val="002332B3"/>
    <w:rsid w:val="00233827"/>
    <w:rsid w:val="00233EB7"/>
    <w:rsid w:val="00234272"/>
    <w:rsid w:val="00234809"/>
    <w:rsid w:val="00234856"/>
    <w:rsid w:val="00234B25"/>
    <w:rsid w:val="00234F94"/>
    <w:rsid w:val="00234FA0"/>
    <w:rsid w:val="00235450"/>
    <w:rsid w:val="002359C3"/>
    <w:rsid w:val="00235A57"/>
    <w:rsid w:val="00235ABC"/>
    <w:rsid w:val="00235CBD"/>
    <w:rsid w:val="00236656"/>
    <w:rsid w:val="00236731"/>
    <w:rsid w:val="00236E1C"/>
    <w:rsid w:val="00236F25"/>
    <w:rsid w:val="0023749F"/>
    <w:rsid w:val="002374F6"/>
    <w:rsid w:val="002375F5"/>
    <w:rsid w:val="0023766E"/>
    <w:rsid w:val="00237D72"/>
    <w:rsid w:val="00237EDD"/>
    <w:rsid w:val="00240237"/>
    <w:rsid w:val="00240C13"/>
    <w:rsid w:val="00240ED3"/>
    <w:rsid w:val="00240FF6"/>
    <w:rsid w:val="0024121A"/>
    <w:rsid w:val="002412A2"/>
    <w:rsid w:val="00241740"/>
    <w:rsid w:val="00242CFC"/>
    <w:rsid w:val="00242E04"/>
    <w:rsid w:val="002434F2"/>
    <w:rsid w:val="00243622"/>
    <w:rsid w:val="002436B2"/>
    <w:rsid w:val="00243CB7"/>
    <w:rsid w:val="00243D2B"/>
    <w:rsid w:val="00245257"/>
    <w:rsid w:val="002454C8"/>
    <w:rsid w:val="00245790"/>
    <w:rsid w:val="00245E00"/>
    <w:rsid w:val="00245EBA"/>
    <w:rsid w:val="002469A8"/>
    <w:rsid w:val="00247B52"/>
    <w:rsid w:val="00247E49"/>
    <w:rsid w:val="00250141"/>
    <w:rsid w:val="00250568"/>
    <w:rsid w:val="002507C7"/>
    <w:rsid w:val="0025109D"/>
    <w:rsid w:val="002511AF"/>
    <w:rsid w:val="00251B43"/>
    <w:rsid w:val="00251BF4"/>
    <w:rsid w:val="00251C8A"/>
    <w:rsid w:val="00251D0E"/>
    <w:rsid w:val="002520FE"/>
    <w:rsid w:val="00252146"/>
    <w:rsid w:val="002525B9"/>
    <w:rsid w:val="0025267C"/>
    <w:rsid w:val="002526B8"/>
    <w:rsid w:val="00252B3D"/>
    <w:rsid w:val="00252BA5"/>
    <w:rsid w:val="00253077"/>
    <w:rsid w:val="002531CA"/>
    <w:rsid w:val="002531D4"/>
    <w:rsid w:val="00253DA3"/>
    <w:rsid w:val="00254AB4"/>
    <w:rsid w:val="00254DE3"/>
    <w:rsid w:val="00254E4A"/>
    <w:rsid w:val="0025505F"/>
    <w:rsid w:val="002550FF"/>
    <w:rsid w:val="00255D7F"/>
    <w:rsid w:val="00255F43"/>
    <w:rsid w:val="00255F65"/>
    <w:rsid w:val="00256057"/>
    <w:rsid w:val="002560F7"/>
    <w:rsid w:val="002566A4"/>
    <w:rsid w:val="002568FE"/>
    <w:rsid w:val="0025775A"/>
    <w:rsid w:val="002578D4"/>
    <w:rsid w:val="00257AF8"/>
    <w:rsid w:val="00260781"/>
    <w:rsid w:val="00260992"/>
    <w:rsid w:val="00260A76"/>
    <w:rsid w:val="00260FC1"/>
    <w:rsid w:val="002614DA"/>
    <w:rsid w:val="00261921"/>
    <w:rsid w:val="00261C51"/>
    <w:rsid w:val="00261DCD"/>
    <w:rsid w:val="00261E74"/>
    <w:rsid w:val="00261ED0"/>
    <w:rsid w:val="00262372"/>
    <w:rsid w:val="00262577"/>
    <w:rsid w:val="00262CE5"/>
    <w:rsid w:val="00262E05"/>
    <w:rsid w:val="00262E69"/>
    <w:rsid w:val="002632CE"/>
    <w:rsid w:val="00263378"/>
    <w:rsid w:val="00263469"/>
    <w:rsid w:val="0026369F"/>
    <w:rsid w:val="002636AB"/>
    <w:rsid w:val="0026373B"/>
    <w:rsid w:val="00263BE7"/>
    <w:rsid w:val="00264516"/>
    <w:rsid w:val="0026465D"/>
    <w:rsid w:val="00265045"/>
    <w:rsid w:val="00265096"/>
    <w:rsid w:val="0026589E"/>
    <w:rsid w:val="00265B05"/>
    <w:rsid w:val="0026670B"/>
    <w:rsid w:val="00266EB3"/>
    <w:rsid w:val="0026743D"/>
    <w:rsid w:val="00267476"/>
    <w:rsid w:val="00267CB6"/>
    <w:rsid w:val="00267EF8"/>
    <w:rsid w:val="00270220"/>
    <w:rsid w:val="0027044D"/>
    <w:rsid w:val="002704CA"/>
    <w:rsid w:val="00270B43"/>
    <w:rsid w:val="00270DD0"/>
    <w:rsid w:val="00271BC9"/>
    <w:rsid w:val="00272184"/>
    <w:rsid w:val="00272283"/>
    <w:rsid w:val="0027244F"/>
    <w:rsid w:val="00272B9D"/>
    <w:rsid w:val="0027300A"/>
    <w:rsid w:val="00273651"/>
    <w:rsid w:val="0027369B"/>
    <w:rsid w:val="0027378A"/>
    <w:rsid w:val="00273FD5"/>
    <w:rsid w:val="00273FDB"/>
    <w:rsid w:val="0027492F"/>
    <w:rsid w:val="00274F3B"/>
    <w:rsid w:val="002753C1"/>
    <w:rsid w:val="00275624"/>
    <w:rsid w:val="0027562D"/>
    <w:rsid w:val="0027598E"/>
    <w:rsid w:val="00275B33"/>
    <w:rsid w:val="00275B65"/>
    <w:rsid w:val="00275BCE"/>
    <w:rsid w:val="002760B0"/>
    <w:rsid w:val="00276108"/>
    <w:rsid w:val="0027632F"/>
    <w:rsid w:val="002766CD"/>
    <w:rsid w:val="0027678A"/>
    <w:rsid w:val="002768AF"/>
    <w:rsid w:val="002770AD"/>
    <w:rsid w:val="00277171"/>
    <w:rsid w:val="002779C6"/>
    <w:rsid w:val="00277BAB"/>
    <w:rsid w:val="0028043E"/>
    <w:rsid w:val="0028044C"/>
    <w:rsid w:val="0028048B"/>
    <w:rsid w:val="0028049B"/>
    <w:rsid w:val="002806D5"/>
    <w:rsid w:val="00280751"/>
    <w:rsid w:val="00280884"/>
    <w:rsid w:val="0028111A"/>
    <w:rsid w:val="00281311"/>
    <w:rsid w:val="002817EC"/>
    <w:rsid w:val="00281AB7"/>
    <w:rsid w:val="00281F5E"/>
    <w:rsid w:val="002828D4"/>
    <w:rsid w:val="00283592"/>
    <w:rsid w:val="0028363C"/>
    <w:rsid w:val="00283E29"/>
    <w:rsid w:val="00283EDC"/>
    <w:rsid w:val="00283FA3"/>
    <w:rsid w:val="002845AC"/>
    <w:rsid w:val="00284819"/>
    <w:rsid w:val="00285E6C"/>
    <w:rsid w:val="00285F04"/>
    <w:rsid w:val="00286A7B"/>
    <w:rsid w:val="00286AB3"/>
    <w:rsid w:val="00287075"/>
    <w:rsid w:val="002870A3"/>
    <w:rsid w:val="00287146"/>
    <w:rsid w:val="002876BD"/>
    <w:rsid w:val="00287D08"/>
    <w:rsid w:val="002904F8"/>
    <w:rsid w:val="00290935"/>
    <w:rsid w:val="00290B54"/>
    <w:rsid w:val="002913D6"/>
    <w:rsid w:val="00291B3F"/>
    <w:rsid w:val="00291BB4"/>
    <w:rsid w:val="00291C75"/>
    <w:rsid w:val="00291D63"/>
    <w:rsid w:val="00291FC5"/>
    <w:rsid w:val="002925DE"/>
    <w:rsid w:val="00292C66"/>
    <w:rsid w:val="002930E6"/>
    <w:rsid w:val="0029318B"/>
    <w:rsid w:val="00293680"/>
    <w:rsid w:val="00293716"/>
    <w:rsid w:val="00293AE4"/>
    <w:rsid w:val="00293BEA"/>
    <w:rsid w:val="00293DB0"/>
    <w:rsid w:val="00293DED"/>
    <w:rsid w:val="002942A8"/>
    <w:rsid w:val="0029457A"/>
    <w:rsid w:val="00294BC0"/>
    <w:rsid w:val="00294C41"/>
    <w:rsid w:val="0029505A"/>
    <w:rsid w:val="002958B8"/>
    <w:rsid w:val="00295D77"/>
    <w:rsid w:val="00295F12"/>
    <w:rsid w:val="0029637C"/>
    <w:rsid w:val="002963ED"/>
    <w:rsid w:val="00296613"/>
    <w:rsid w:val="002968DB"/>
    <w:rsid w:val="002972FC"/>
    <w:rsid w:val="00297402"/>
    <w:rsid w:val="00297462"/>
    <w:rsid w:val="00297CA9"/>
    <w:rsid w:val="00297CCA"/>
    <w:rsid w:val="00297EC6"/>
    <w:rsid w:val="002A0AED"/>
    <w:rsid w:val="002A13AD"/>
    <w:rsid w:val="002A2754"/>
    <w:rsid w:val="002A289B"/>
    <w:rsid w:val="002A307B"/>
    <w:rsid w:val="002A314B"/>
    <w:rsid w:val="002A36DE"/>
    <w:rsid w:val="002A38F1"/>
    <w:rsid w:val="002A3D6D"/>
    <w:rsid w:val="002A3DA4"/>
    <w:rsid w:val="002A3FC4"/>
    <w:rsid w:val="002A4056"/>
    <w:rsid w:val="002A4235"/>
    <w:rsid w:val="002A4333"/>
    <w:rsid w:val="002A4489"/>
    <w:rsid w:val="002A46B2"/>
    <w:rsid w:val="002A4B40"/>
    <w:rsid w:val="002A4CF9"/>
    <w:rsid w:val="002A4DF9"/>
    <w:rsid w:val="002A5D8B"/>
    <w:rsid w:val="002A6C11"/>
    <w:rsid w:val="002A6C41"/>
    <w:rsid w:val="002A6CDD"/>
    <w:rsid w:val="002A6D7C"/>
    <w:rsid w:val="002A6FC7"/>
    <w:rsid w:val="002A71CD"/>
    <w:rsid w:val="002A7217"/>
    <w:rsid w:val="002A783B"/>
    <w:rsid w:val="002A7C5C"/>
    <w:rsid w:val="002A7DF3"/>
    <w:rsid w:val="002B00B5"/>
    <w:rsid w:val="002B0CFA"/>
    <w:rsid w:val="002B171F"/>
    <w:rsid w:val="002B17BB"/>
    <w:rsid w:val="002B1AA4"/>
    <w:rsid w:val="002B1C2D"/>
    <w:rsid w:val="002B1DB7"/>
    <w:rsid w:val="002B1DE7"/>
    <w:rsid w:val="002B1F25"/>
    <w:rsid w:val="002B20F0"/>
    <w:rsid w:val="002B23CD"/>
    <w:rsid w:val="002B2489"/>
    <w:rsid w:val="002B25C0"/>
    <w:rsid w:val="002B2F1F"/>
    <w:rsid w:val="002B2FCD"/>
    <w:rsid w:val="002B31C9"/>
    <w:rsid w:val="002B32A8"/>
    <w:rsid w:val="002B3565"/>
    <w:rsid w:val="002B407B"/>
    <w:rsid w:val="002B407C"/>
    <w:rsid w:val="002B4174"/>
    <w:rsid w:val="002B48CD"/>
    <w:rsid w:val="002B4CAF"/>
    <w:rsid w:val="002B52B8"/>
    <w:rsid w:val="002B553B"/>
    <w:rsid w:val="002B587D"/>
    <w:rsid w:val="002B5899"/>
    <w:rsid w:val="002B5B0B"/>
    <w:rsid w:val="002B6A07"/>
    <w:rsid w:val="002B6AE7"/>
    <w:rsid w:val="002B6C6B"/>
    <w:rsid w:val="002B6F77"/>
    <w:rsid w:val="002B7051"/>
    <w:rsid w:val="002B72F5"/>
    <w:rsid w:val="002B737D"/>
    <w:rsid w:val="002B76BC"/>
    <w:rsid w:val="002B780E"/>
    <w:rsid w:val="002B7880"/>
    <w:rsid w:val="002B78F7"/>
    <w:rsid w:val="002B7AF2"/>
    <w:rsid w:val="002B7B53"/>
    <w:rsid w:val="002B7E80"/>
    <w:rsid w:val="002C043E"/>
    <w:rsid w:val="002C04C2"/>
    <w:rsid w:val="002C09A2"/>
    <w:rsid w:val="002C0F8E"/>
    <w:rsid w:val="002C13EA"/>
    <w:rsid w:val="002C1547"/>
    <w:rsid w:val="002C22B3"/>
    <w:rsid w:val="002C25A0"/>
    <w:rsid w:val="002C2715"/>
    <w:rsid w:val="002C282D"/>
    <w:rsid w:val="002C2A15"/>
    <w:rsid w:val="002C321C"/>
    <w:rsid w:val="002C32D8"/>
    <w:rsid w:val="002C3384"/>
    <w:rsid w:val="002C3560"/>
    <w:rsid w:val="002C3EFD"/>
    <w:rsid w:val="002C40BC"/>
    <w:rsid w:val="002C4365"/>
    <w:rsid w:val="002C4573"/>
    <w:rsid w:val="002C4A07"/>
    <w:rsid w:val="002C4A2C"/>
    <w:rsid w:val="002C5235"/>
    <w:rsid w:val="002C536C"/>
    <w:rsid w:val="002C5395"/>
    <w:rsid w:val="002C555C"/>
    <w:rsid w:val="002C5B2A"/>
    <w:rsid w:val="002C5DB1"/>
    <w:rsid w:val="002C5F6C"/>
    <w:rsid w:val="002C6693"/>
    <w:rsid w:val="002C6710"/>
    <w:rsid w:val="002C729B"/>
    <w:rsid w:val="002C73EA"/>
    <w:rsid w:val="002C7628"/>
    <w:rsid w:val="002C7FEF"/>
    <w:rsid w:val="002D0A21"/>
    <w:rsid w:val="002D0A8B"/>
    <w:rsid w:val="002D0E2C"/>
    <w:rsid w:val="002D1038"/>
    <w:rsid w:val="002D10F3"/>
    <w:rsid w:val="002D17D4"/>
    <w:rsid w:val="002D1D09"/>
    <w:rsid w:val="002D1E0C"/>
    <w:rsid w:val="002D1F56"/>
    <w:rsid w:val="002D212B"/>
    <w:rsid w:val="002D21B8"/>
    <w:rsid w:val="002D2322"/>
    <w:rsid w:val="002D23E1"/>
    <w:rsid w:val="002D3B57"/>
    <w:rsid w:val="002D3F88"/>
    <w:rsid w:val="002D4193"/>
    <w:rsid w:val="002D44F3"/>
    <w:rsid w:val="002D47E6"/>
    <w:rsid w:val="002D47ED"/>
    <w:rsid w:val="002D4B67"/>
    <w:rsid w:val="002D51E8"/>
    <w:rsid w:val="002D5210"/>
    <w:rsid w:val="002D5353"/>
    <w:rsid w:val="002D5398"/>
    <w:rsid w:val="002D54E6"/>
    <w:rsid w:val="002D5584"/>
    <w:rsid w:val="002D65F7"/>
    <w:rsid w:val="002D66F5"/>
    <w:rsid w:val="002D6A84"/>
    <w:rsid w:val="002D6B9C"/>
    <w:rsid w:val="002D6DAF"/>
    <w:rsid w:val="002D70B7"/>
    <w:rsid w:val="002D78D4"/>
    <w:rsid w:val="002E0666"/>
    <w:rsid w:val="002E0875"/>
    <w:rsid w:val="002E0C9C"/>
    <w:rsid w:val="002E18FF"/>
    <w:rsid w:val="002E1F47"/>
    <w:rsid w:val="002E2041"/>
    <w:rsid w:val="002E2335"/>
    <w:rsid w:val="002E23C3"/>
    <w:rsid w:val="002E288B"/>
    <w:rsid w:val="002E2FCE"/>
    <w:rsid w:val="002E37F7"/>
    <w:rsid w:val="002E3891"/>
    <w:rsid w:val="002E3909"/>
    <w:rsid w:val="002E429F"/>
    <w:rsid w:val="002E456A"/>
    <w:rsid w:val="002E479B"/>
    <w:rsid w:val="002E4928"/>
    <w:rsid w:val="002E4943"/>
    <w:rsid w:val="002E49CB"/>
    <w:rsid w:val="002E4A2F"/>
    <w:rsid w:val="002E4C21"/>
    <w:rsid w:val="002E52CC"/>
    <w:rsid w:val="002E584F"/>
    <w:rsid w:val="002E58C5"/>
    <w:rsid w:val="002E5B9E"/>
    <w:rsid w:val="002E67B2"/>
    <w:rsid w:val="002E69FE"/>
    <w:rsid w:val="002E6B7A"/>
    <w:rsid w:val="002E6DC0"/>
    <w:rsid w:val="002E7001"/>
    <w:rsid w:val="002E7991"/>
    <w:rsid w:val="002E7A32"/>
    <w:rsid w:val="002E7EE9"/>
    <w:rsid w:val="002F07CD"/>
    <w:rsid w:val="002F0A6E"/>
    <w:rsid w:val="002F0BF5"/>
    <w:rsid w:val="002F1C4F"/>
    <w:rsid w:val="002F1ECC"/>
    <w:rsid w:val="002F1F18"/>
    <w:rsid w:val="002F2139"/>
    <w:rsid w:val="002F25E9"/>
    <w:rsid w:val="002F2DCA"/>
    <w:rsid w:val="002F4165"/>
    <w:rsid w:val="002F44C2"/>
    <w:rsid w:val="002F4916"/>
    <w:rsid w:val="002F4B98"/>
    <w:rsid w:val="002F4FB6"/>
    <w:rsid w:val="002F5139"/>
    <w:rsid w:val="002F57C5"/>
    <w:rsid w:val="002F57C9"/>
    <w:rsid w:val="002F5CA3"/>
    <w:rsid w:val="002F5D3C"/>
    <w:rsid w:val="002F5DE3"/>
    <w:rsid w:val="002F6100"/>
    <w:rsid w:val="002F6632"/>
    <w:rsid w:val="002F6B47"/>
    <w:rsid w:val="002F6C77"/>
    <w:rsid w:val="002F7038"/>
    <w:rsid w:val="002F71D3"/>
    <w:rsid w:val="002F7431"/>
    <w:rsid w:val="002F7537"/>
    <w:rsid w:val="002F76E9"/>
    <w:rsid w:val="002F7842"/>
    <w:rsid w:val="002F7E42"/>
    <w:rsid w:val="002F7F6A"/>
    <w:rsid w:val="003003E2"/>
    <w:rsid w:val="00300447"/>
    <w:rsid w:val="0030046D"/>
    <w:rsid w:val="00300640"/>
    <w:rsid w:val="00300778"/>
    <w:rsid w:val="00300862"/>
    <w:rsid w:val="0030088D"/>
    <w:rsid w:val="003008E6"/>
    <w:rsid w:val="00300EC2"/>
    <w:rsid w:val="003011BF"/>
    <w:rsid w:val="0030152A"/>
    <w:rsid w:val="0030153A"/>
    <w:rsid w:val="003017BE"/>
    <w:rsid w:val="00301B40"/>
    <w:rsid w:val="00301C03"/>
    <w:rsid w:val="00301EAE"/>
    <w:rsid w:val="00302038"/>
    <w:rsid w:val="0030250D"/>
    <w:rsid w:val="00302572"/>
    <w:rsid w:val="003027A8"/>
    <w:rsid w:val="00302A79"/>
    <w:rsid w:val="00302C18"/>
    <w:rsid w:val="003030BA"/>
    <w:rsid w:val="0030325E"/>
    <w:rsid w:val="00303661"/>
    <w:rsid w:val="00303961"/>
    <w:rsid w:val="00303BD5"/>
    <w:rsid w:val="00303CCE"/>
    <w:rsid w:val="00303E3A"/>
    <w:rsid w:val="00303E4B"/>
    <w:rsid w:val="003043D2"/>
    <w:rsid w:val="003044A7"/>
    <w:rsid w:val="003045FF"/>
    <w:rsid w:val="00304EF4"/>
    <w:rsid w:val="00305AF5"/>
    <w:rsid w:val="00305B00"/>
    <w:rsid w:val="00306030"/>
    <w:rsid w:val="00306780"/>
    <w:rsid w:val="00307282"/>
    <w:rsid w:val="00307581"/>
    <w:rsid w:val="00307800"/>
    <w:rsid w:val="00307DE3"/>
    <w:rsid w:val="00307EE7"/>
    <w:rsid w:val="00307EF8"/>
    <w:rsid w:val="00307FB6"/>
    <w:rsid w:val="00310F51"/>
    <w:rsid w:val="0031121F"/>
    <w:rsid w:val="00311304"/>
    <w:rsid w:val="003114B3"/>
    <w:rsid w:val="00311AEC"/>
    <w:rsid w:val="00312073"/>
    <w:rsid w:val="00312320"/>
    <w:rsid w:val="0031235A"/>
    <w:rsid w:val="00312602"/>
    <w:rsid w:val="00312916"/>
    <w:rsid w:val="00312D05"/>
    <w:rsid w:val="00313432"/>
    <w:rsid w:val="00313587"/>
    <w:rsid w:val="00313AA4"/>
    <w:rsid w:val="00313FF8"/>
    <w:rsid w:val="003140E6"/>
    <w:rsid w:val="00314485"/>
    <w:rsid w:val="003145C4"/>
    <w:rsid w:val="0031528F"/>
    <w:rsid w:val="0031535C"/>
    <w:rsid w:val="00315585"/>
    <w:rsid w:val="00315622"/>
    <w:rsid w:val="00315855"/>
    <w:rsid w:val="00315CFC"/>
    <w:rsid w:val="00315F65"/>
    <w:rsid w:val="0031611A"/>
    <w:rsid w:val="00316274"/>
    <w:rsid w:val="00316EE5"/>
    <w:rsid w:val="00317119"/>
    <w:rsid w:val="00317156"/>
    <w:rsid w:val="00317551"/>
    <w:rsid w:val="00317930"/>
    <w:rsid w:val="00317B60"/>
    <w:rsid w:val="00320BA3"/>
    <w:rsid w:val="00320C71"/>
    <w:rsid w:val="00320D1D"/>
    <w:rsid w:val="00320E0A"/>
    <w:rsid w:val="00321131"/>
    <w:rsid w:val="00321137"/>
    <w:rsid w:val="00321542"/>
    <w:rsid w:val="003229CA"/>
    <w:rsid w:val="00323063"/>
    <w:rsid w:val="003234E6"/>
    <w:rsid w:val="0032380A"/>
    <w:rsid w:val="00323975"/>
    <w:rsid w:val="00323EDD"/>
    <w:rsid w:val="0032407D"/>
    <w:rsid w:val="0032424B"/>
    <w:rsid w:val="003243D5"/>
    <w:rsid w:val="0032480B"/>
    <w:rsid w:val="00324C65"/>
    <w:rsid w:val="00324E02"/>
    <w:rsid w:val="003251E1"/>
    <w:rsid w:val="0032524E"/>
    <w:rsid w:val="00325A0D"/>
    <w:rsid w:val="00325A65"/>
    <w:rsid w:val="00325B4F"/>
    <w:rsid w:val="00327052"/>
    <w:rsid w:val="0032724E"/>
    <w:rsid w:val="00327485"/>
    <w:rsid w:val="003274B6"/>
    <w:rsid w:val="00327805"/>
    <w:rsid w:val="00327FD3"/>
    <w:rsid w:val="00330504"/>
    <w:rsid w:val="00330CA3"/>
    <w:rsid w:val="00330F50"/>
    <w:rsid w:val="0033135B"/>
    <w:rsid w:val="00331509"/>
    <w:rsid w:val="003316FD"/>
    <w:rsid w:val="003319A8"/>
    <w:rsid w:val="003319CC"/>
    <w:rsid w:val="00331BBB"/>
    <w:rsid w:val="00332131"/>
    <w:rsid w:val="0033220C"/>
    <w:rsid w:val="00332539"/>
    <w:rsid w:val="003327A3"/>
    <w:rsid w:val="00332B70"/>
    <w:rsid w:val="00332CA3"/>
    <w:rsid w:val="00332CF8"/>
    <w:rsid w:val="003331F6"/>
    <w:rsid w:val="003334C5"/>
    <w:rsid w:val="003334C7"/>
    <w:rsid w:val="003335F7"/>
    <w:rsid w:val="003336C5"/>
    <w:rsid w:val="00334389"/>
    <w:rsid w:val="00334614"/>
    <w:rsid w:val="00334747"/>
    <w:rsid w:val="00334955"/>
    <w:rsid w:val="00334A2A"/>
    <w:rsid w:val="00334ED7"/>
    <w:rsid w:val="00335A0C"/>
    <w:rsid w:val="00335E10"/>
    <w:rsid w:val="003361FB"/>
    <w:rsid w:val="003363DA"/>
    <w:rsid w:val="0033641F"/>
    <w:rsid w:val="003365F6"/>
    <w:rsid w:val="00336657"/>
    <w:rsid w:val="003368F1"/>
    <w:rsid w:val="00336A3D"/>
    <w:rsid w:val="00336E26"/>
    <w:rsid w:val="00336F65"/>
    <w:rsid w:val="003370FB"/>
    <w:rsid w:val="003377DC"/>
    <w:rsid w:val="00337989"/>
    <w:rsid w:val="0034065A"/>
    <w:rsid w:val="00340C4D"/>
    <w:rsid w:val="00341DE0"/>
    <w:rsid w:val="003420E0"/>
    <w:rsid w:val="00342173"/>
    <w:rsid w:val="003423CA"/>
    <w:rsid w:val="003428F3"/>
    <w:rsid w:val="00342C49"/>
    <w:rsid w:val="00342C4D"/>
    <w:rsid w:val="00342D06"/>
    <w:rsid w:val="00343135"/>
    <w:rsid w:val="00343B7B"/>
    <w:rsid w:val="00343F42"/>
    <w:rsid w:val="003440FE"/>
    <w:rsid w:val="00344672"/>
    <w:rsid w:val="003446A9"/>
    <w:rsid w:val="00344C80"/>
    <w:rsid w:val="00344D5B"/>
    <w:rsid w:val="00344FFD"/>
    <w:rsid w:val="0034574D"/>
    <w:rsid w:val="003459B8"/>
    <w:rsid w:val="00346372"/>
    <w:rsid w:val="003463A3"/>
    <w:rsid w:val="003465BD"/>
    <w:rsid w:val="003468F1"/>
    <w:rsid w:val="00346F16"/>
    <w:rsid w:val="00346F99"/>
    <w:rsid w:val="0034703F"/>
    <w:rsid w:val="0034750A"/>
    <w:rsid w:val="00347BA8"/>
    <w:rsid w:val="00347F4B"/>
    <w:rsid w:val="00350C48"/>
    <w:rsid w:val="003511D3"/>
    <w:rsid w:val="00351B24"/>
    <w:rsid w:val="00351B64"/>
    <w:rsid w:val="00351D0D"/>
    <w:rsid w:val="00351FE8"/>
    <w:rsid w:val="00352130"/>
    <w:rsid w:val="00352289"/>
    <w:rsid w:val="0035243F"/>
    <w:rsid w:val="00352C0A"/>
    <w:rsid w:val="00352C21"/>
    <w:rsid w:val="00352CCE"/>
    <w:rsid w:val="00353573"/>
    <w:rsid w:val="00353707"/>
    <w:rsid w:val="00353D85"/>
    <w:rsid w:val="00354038"/>
    <w:rsid w:val="0035521C"/>
    <w:rsid w:val="003555CC"/>
    <w:rsid w:val="00355721"/>
    <w:rsid w:val="00355CF2"/>
    <w:rsid w:val="0035604F"/>
    <w:rsid w:val="003561B4"/>
    <w:rsid w:val="00356776"/>
    <w:rsid w:val="003568F6"/>
    <w:rsid w:val="00356F1C"/>
    <w:rsid w:val="003574ED"/>
    <w:rsid w:val="003576A7"/>
    <w:rsid w:val="003576FA"/>
    <w:rsid w:val="00357EB1"/>
    <w:rsid w:val="0036096A"/>
    <w:rsid w:val="00360B61"/>
    <w:rsid w:val="00361287"/>
    <w:rsid w:val="003617F3"/>
    <w:rsid w:val="00361EB6"/>
    <w:rsid w:val="00361F2F"/>
    <w:rsid w:val="00361FBC"/>
    <w:rsid w:val="00362866"/>
    <w:rsid w:val="003628F9"/>
    <w:rsid w:val="00362D3F"/>
    <w:rsid w:val="00362E3A"/>
    <w:rsid w:val="003630B0"/>
    <w:rsid w:val="00363120"/>
    <w:rsid w:val="003633C4"/>
    <w:rsid w:val="00363763"/>
    <w:rsid w:val="00363A92"/>
    <w:rsid w:val="00363BBC"/>
    <w:rsid w:val="00364154"/>
    <w:rsid w:val="00365B0E"/>
    <w:rsid w:val="00366470"/>
    <w:rsid w:val="0036654F"/>
    <w:rsid w:val="003667C6"/>
    <w:rsid w:val="003669C1"/>
    <w:rsid w:val="003669E5"/>
    <w:rsid w:val="00367673"/>
    <w:rsid w:val="00367B4C"/>
    <w:rsid w:val="00370235"/>
    <w:rsid w:val="00370617"/>
    <w:rsid w:val="00370901"/>
    <w:rsid w:val="003709D8"/>
    <w:rsid w:val="00370D02"/>
    <w:rsid w:val="003714F4"/>
    <w:rsid w:val="00371C1B"/>
    <w:rsid w:val="00371D63"/>
    <w:rsid w:val="003724EC"/>
    <w:rsid w:val="0037309C"/>
    <w:rsid w:val="00373317"/>
    <w:rsid w:val="0037377A"/>
    <w:rsid w:val="00373853"/>
    <w:rsid w:val="00373994"/>
    <w:rsid w:val="00373D12"/>
    <w:rsid w:val="00374104"/>
    <w:rsid w:val="00374140"/>
    <w:rsid w:val="00374298"/>
    <w:rsid w:val="0037511C"/>
    <w:rsid w:val="003751ED"/>
    <w:rsid w:val="003752C3"/>
    <w:rsid w:val="003752DA"/>
    <w:rsid w:val="003752E2"/>
    <w:rsid w:val="00375EF5"/>
    <w:rsid w:val="0037615F"/>
    <w:rsid w:val="0037631B"/>
    <w:rsid w:val="003765AD"/>
    <w:rsid w:val="0037697B"/>
    <w:rsid w:val="00376B17"/>
    <w:rsid w:val="00376EB2"/>
    <w:rsid w:val="00377171"/>
    <w:rsid w:val="003774FF"/>
    <w:rsid w:val="0037763B"/>
    <w:rsid w:val="00377A51"/>
    <w:rsid w:val="00377E6C"/>
    <w:rsid w:val="003807EF"/>
    <w:rsid w:val="00380901"/>
    <w:rsid w:val="00380984"/>
    <w:rsid w:val="00380A99"/>
    <w:rsid w:val="00380BA7"/>
    <w:rsid w:val="00380C68"/>
    <w:rsid w:val="003810BB"/>
    <w:rsid w:val="0038125D"/>
    <w:rsid w:val="00381327"/>
    <w:rsid w:val="0038154E"/>
    <w:rsid w:val="00381D36"/>
    <w:rsid w:val="00382150"/>
    <w:rsid w:val="00382E58"/>
    <w:rsid w:val="00382FB9"/>
    <w:rsid w:val="0038300B"/>
    <w:rsid w:val="00383292"/>
    <w:rsid w:val="003832A8"/>
    <w:rsid w:val="003833EC"/>
    <w:rsid w:val="003836AB"/>
    <w:rsid w:val="00383D60"/>
    <w:rsid w:val="0038434D"/>
    <w:rsid w:val="003845A7"/>
    <w:rsid w:val="003857BF"/>
    <w:rsid w:val="003857CF"/>
    <w:rsid w:val="00385DC0"/>
    <w:rsid w:val="003866A9"/>
    <w:rsid w:val="003868F9"/>
    <w:rsid w:val="00386DE5"/>
    <w:rsid w:val="003870F1"/>
    <w:rsid w:val="00387B23"/>
    <w:rsid w:val="003901B7"/>
    <w:rsid w:val="003907CF"/>
    <w:rsid w:val="00390F45"/>
    <w:rsid w:val="00391137"/>
    <w:rsid w:val="00391316"/>
    <w:rsid w:val="00391DD9"/>
    <w:rsid w:val="00391E78"/>
    <w:rsid w:val="00391F27"/>
    <w:rsid w:val="003920B2"/>
    <w:rsid w:val="0039222B"/>
    <w:rsid w:val="003923AB"/>
    <w:rsid w:val="00392E40"/>
    <w:rsid w:val="0039318E"/>
    <w:rsid w:val="00393564"/>
    <w:rsid w:val="003936CD"/>
    <w:rsid w:val="003938BA"/>
    <w:rsid w:val="00393D5E"/>
    <w:rsid w:val="00393EA9"/>
    <w:rsid w:val="00393F24"/>
    <w:rsid w:val="00394109"/>
    <w:rsid w:val="00394651"/>
    <w:rsid w:val="00394723"/>
    <w:rsid w:val="003947B8"/>
    <w:rsid w:val="00395135"/>
    <w:rsid w:val="00395181"/>
    <w:rsid w:val="003960AD"/>
    <w:rsid w:val="003963F7"/>
    <w:rsid w:val="003964CC"/>
    <w:rsid w:val="00396652"/>
    <w:rsid w:val="0039686E"/>
    <w:rsid w:val="003971A4"/>
    <w:rsid w:val="00397205"/>
    <w:rsid w:val="003973A1"/>
    <w:rsid w:val="00397636"/>
    <w:rsid w:val="00397703"/>
    <w:rsid w:val="00397E67"/>
    <w:rsid w:val="00397EC6"/>
    <w:rsid w:val="00397F27"/>
    <w:rsid w:val="003A01DA"/>
    <w:rsid w:val="003A0227"/>
    <w:rsid w:val="003A024F"/>
    <w:rsid w:val="003A02D7"/>
    <w:rsid w:val="003A036C"/>
    <w:rsid w:val="003A054A"/>
    <w:rsid w:val="003A07AC"/>
    <w:rsid w:val="003A0F29"/>
    <w:rsid w:val="003A13C5"/>
    <w:rsid w:val="003A17B0"/>
    <w:rsid w:val="003A1906"/>
    <w:rsid w:val="003A1F80"/>
    <w:rsid w:val="003A295A"/>
    <w:rsid w:val="003A2BFD"/>
    <w:rsid w:val="003A37BF"/>
    <w:rsid w:val="003A3AE7"/>
    <w:rsid w:val="003A3E89"/>
    <w:rsid w:val="003A3F14"/>
    <w:rsid w:val="003A444D"/>
    <w:rsid w:val="003A4505"/>
    <w:rsid w:val="003A48D3"/>
    <w:rsid w:val="003A496B"/>
    <w:rsid w:val="003A5365"/>
    <w:rsid w:val="003A546D"/>
    <w:rsid w:val="003A583B"/>
    <w:rsid w:val="003A634F"/>
    <w:rsid w:val="003A64FA"/>
    <w:rsid w:val="003A758D"/>
    <w:rsid w:val="003A764A"/>
    <w:rsid w:val="003A7910"/>
    <w:rsid w:val="003A7954"/>
    <w:rsid w:val="003A79F1"/>
    <w:rsid w:val="003A7D28"/>
    <w:rsid w:val="003A7D9F"/>
    <w:rsid w:val="003B0339"/>
    <w:rsid w:val="003B0406"/>
    <w:rsid w:val="003B0533"/>
    <w:rsid w:val="003B061E"/>
    <w:rsid w:val="003B06BF"/>
    <w:rsid w:val="003B0724"/>
    <w:rsid w:val="003B0C7D"/>
    <w:rsid w:val="003B0CE7"/>
    <w:rsid w:val="003B12B7"/>
    <w:rsid w:val="003B148C"/>
    <w:rsid w:val="003B1D04"/>
    <w:rsid w:val="003B2829"/>
    <w:rsid w:val="003B28B9"/>
    <w:rsid w:val="003B2E3A"/>
    <w:rsid w:val="003B302D"/>
    <w:rsid w:val="003B32F7"/>
    <w:rsid w:val="003B342C"/>
    <w:rsid w:val="003B3E59"/>
    <w:rsid w:val="003B4109"/>
    <w:rsid w:val="003B430A"/>
    <w:rsid w:val="003B47C2"/>
    <w:rsid w:val="003B482F"/>
    <w:rsid w:val="003B4BE8"/>
    <w:rsid w:val="003B4DF4"/>
    <w:rsid w:val="003B4E07"/>
    <w:rsid w:val="003B5119"/>
    <w:rsid w:val="003B5ACD"/>
    <w:rsid w:val="003B5AD3"/>
    <w:rsid w:val="003B5B23"/>
    <w:rsid w:val="003B5FA4"/>
    <w:rsid w:val="003B605B"/>
    <w:rsid w:val="003B6091"/>
    <w:rsid w:val="003B6539"/>
    <w:rsid w:val="003B735C"/>
    <w:rsid w:val="003B7430"/>
    <w:rsid w:val="003B7C71"/>
    <w:rsid w:val="003B7EC7"/>
    <w:rsid w:val="003C0482"/>
    <w:rsid w:val="003C04CA"/>
    <w:rsid w:val="003C05CC"/>
    <w:rsid w:val="003C091E"/>
    <w:rsid w:val="003C09E7"/>
    <w:rsid w:val="003C0BED"/>
    <w:rsid w:val="003C0D84"/>
    <w:rsid w:val="003C0E71"/>
    <w:rsid w:val="003C16C4"/>
    <w:rsid w:val="003C18AD"/>
    <w:rsid w:val="003C20D3"/>
    <w:rsid w:val="003C217F"/>
    <w:rsid w:val="003C2217"/>
    <w:rsid w:val="003C2AA7"/>
    <w:rsid w:val="003C2BA6"/>
    <w:rsid w:val="003C2E9B"/>
    <w:rsid w:val="003C32F1"/>
    <w:rsid w:val="003C3368"/>
    <w:rsid w:val="003C365D"/>
    <w:rsid w:val="003C3A14"/>
    <w:rsid w:val="003C3BC2"/>
    <w:rsid w:val="003C3C33"/>
    <w:rsid w:val="003C3F27"/>
    <w:rsid w:val="003C404F"/>
    <w:rsid w:val="003C474B"/>
    <w:rsid w:val="003C4FAA"/>
    <w:rsid w:val="003C5099"/>
    <w:rsid w:val="003C580F"/>
    <w:rsid w:val="003C5AF6"/>
    <w:rsid w:val="003C5EB6"/>
    <w:rsid w:val="003C60F6"/>
    <w:rsid w:val="003C62D6"/>
    <w:rsid w:val="003C673F"/>
    <w:rsid w:val="003C6B7E"/>
    <w:rsid w:val="003C71FE"/>
    <w:rsid w:val="003C744C"/>
    <w:rsid w:val="003C75E1"/>
    <w:rsid w:val="003C7637"/>
    <w:rsid w:val="003C7B87"/>
    <w:rsid w:val="003D0360"/>
    <w:rsid w:val="003D0CA7"/>
    <w:rsid w:val="003D1288"/>
    <w:rsid w:val="003D12AE"/>
    <w:rsid w:val="003D142B"/>
    <w:rsid w:val="003D15FC"/>
    <w:rsid w:val="003D1881"/>
    <w:rsid w:val="003D197D"/>
    <w:rsid w:val="003D1D55"/>
    <w:rsid w:val="003D1E04"/>
    <w:rsid w:val="003D25C4"/>
    <w:rsid w:val="003D2889"/>
    <w:rsid w:val="003D2C4D"/>
    <w:rsid w:val="003D3447"/>
    <w:rsid w:val="003D3468"/>
    <w:rsid w:val="003D3695"/>
    <w:rsid w:val="003D3B10"/>
    <w:rsid w:val="003D3D7B"/>
    <w:rsid w:val="003D3F0D"/>
    <w:rsid w:val="003D4055"/>
    <w:rsid w:val="003D4483"/>
    <w:rsid w:val="003D4C15"/>
    <w:rsid w:val="003D4DC8"/>
    <w:rsid w:val="003D545B"/>
    <w:rsid w:val="003D54F0"/>
    <w:rsid w:val="003D5A45"/>
    <w:rsid w:val="003D5EA3"/>
    <w:rsid w:val="003D6113"/>
    <w:rsid w:val="003D6245"/>
    <w:rsid w:val="003D6A16"/>
    <w:rsid w:val="003D71A2"/>
    <w:rsid w:val="003D75A3"/>
    <w:rsid w:val="003D76D7"/>
    <w:rsid w:val="003D7BB0"/>
    <w:rsid w:val="003D7ECF"/>
    <w:rsid w:val="003D7EE9"/>
    <w:rsid w:val="003E01A1"/>
    <w:rsid w:val="003E0B36"/>
    <w:rsid w:val="003E1177"/>
    <w:rsid w:val="003E17AC"/>
    <w:rsid w:val="003E1E9A"/>
    <w:rsid w:val="003E22D4"/>
    <w:rsid w:val="003E24BD"/>
    <w:rsid w:val="003E2C4B"/>
    <w:rsid w:val="003E313F"/>
    <w:rsid w:val="003E35F3"/>
    <w:rsid w:val="003E3643"/>
    <w:rsid w:val="003E39B4"/>
    <w:rsid w:val="003E39F6"/>
    <w:rsid w:val="003E3E59"/>
    <w:rsid w:val="003E4332"/>
    <w:rsid w:val="003E4CE8"/>
    <w:rsid w:val="003E4FE6"/>
    <w:rsid w:val="003E514F"/>
    <w:rsid w:val="003E5442"/>
    <w:rsid w:val="003E5AAB"/>
    <w:rsid w:val="003E6066"/>
    <w:rsid w:val="003E60CA"/>
    <w:rsid w:val="003E6458"/>
    <w:rsid w:val="003E690B"/>
    <w:rsid w:val="003E6917"/>
    <w:rsid w:val="003E6CA0"/>
    <w:rsid w:val="003E724B"/>
    <w:rsid w:val="003E7618"/>
    <w:rsid w:val="003E7A5D"/>
    <w:rsid w:val="003E7D5A"/>
    <w:rsid w:val="003E7D6F"/>
    <w:rsid w:val="003F0214"/>
    <w:rsid w:val="003F05D4"/>
    <w:rsid w:val="003F0989"/>
    <w:rsid w:val="003F13AC"/>
    <w:rsid w:val="003F168A"/>
    <w:rsid w:val="003F183B"/>
    <w:rsid w:val="003F1886"/>
    <w:rsid w:val="003F19DB"/>
    <w:rsid w:val="003F1C29"/>
    <w:rsid w:val="003F2057"/>
    <w:rsid w:val="003F2934"/>
    <w:rsid w:val="003F2EDD"/>
    <w:rsid w:val="003F35E1"/>
    <w:rsid w:val="003F36B9"/>
    <w:rsid w:val="003F385A"/>
    <w:rsid w:val="003F3912"/>
    <w:rsid w:val="003F3FEA"/>
    <w:rsid w:val="003F43F7"/>
    <w:rsid w:val="003F44F5"/>
    <w:rsid w:val="003F4DE2"/>
    <w:rsid w:val="003F4E79"/>
    <w:rsid w:val="003F524E"/>
    <w:rsid w:val="003F5644"/>
    <w:rsid w:val="003F5720"/>
    <w:rsid w:val="003F58EA"/>
    <w:rsid w:val="003F5AAB"/>
    <w:rsid w:val="003F5B16"/>
    <w:rsid w:val="003F5C95"/>
    <w:rsid w:val="003F635B"/>
    <w:rsid w:val="003F6842"/>
    <w:rsid w:val="003F6B4D"/>
    <w:rsid w:val="003F6BAF"/>
    <w:rsid w:val="003F6E4F"/>
    <w:rsid w:val="003F733C"/>
    <w:rsid w:val="003F7913"/>
    <w:rsid w:val="003F7B68"/>
    <w:rsid w:val="003F7E66"/>
    <w:rsid w:val="0040007E"/>
    <w:rsid w:val="004002A8"/>
    <w:rsid w:val="00400329"/>
    <w:rsid w:val="00400760"/>
    <w:rsid w:val="00400A90"/>
    <w:rsid w:val="0040102D"/>
    <w:rsid w:val="004010B3"/>
    <w:rsid w:val="00401465"/>
    <w:rsid w:val="00401B5D"/>
    <w:rsid w:val="00401E9C"/>
    <w:rsid w:val="004026A4"/>
    <w:rsid w:val="00402AAA"/>
    <w:rsid w:val="00402F90"/>
    <w:rsid w:val="00404629"/>
    <w:rsid w:val="00404F28"/>
    <w:rsid w:val="00405163"/>
    <w:rsid w:val="004051C9"/>
    <w:rsid w:val="0040572F"/>
    <w:rsid w:val="00405904"/>
    <w:rsid w:val="00405BA7"/>
    <w:rsid w:val="00405BAA"/>
    <w:rsid w:val="004061D0"/>
    <w:rsid w:val="004062FF"/>
    <w:rsid w:val="0040631B"/>
    <w:rsid w:val="00406554"/>
    <w:rsid w:val="004066D2"/>
    <w:rsid w:val="004067C4"/>
    <w:rsid w:val="004068A4"/>
    <w:rsid w:val="00406C2B"/>
    <w:rsid w:val="00406E30"/>
    <w:rsid w:val="004070C5"/>
    <w:rsid w:val="004070DD"/>
    <w:rsid w:val="004072DB"/>
    <w:rsid w:val="0040753A"/>
    <w:rsid w:val="0040757B"/>
    <w:rsid w:val="004077EE"/>
    <w:rsid w:val="00407823"/>
    <w:rsid w:val="00407C9B"/>
    <w:rsid w:val="00407F96"/>
    <w:rsid w:val="00410270"/>
    <w:rsid w:val="00410504"/>
    <w:rsid w:val="00410901"/>
    <w:rsid w:val="00410A0F"/>
    <w:rsid w:val="00410BB0"/>
    <w:rsid w:val="00410E71"/>
    <w:rsid w:val="004111FA"/>
    <w:rsid w:val="004113E2"/>
    <w:rsid w:val="00412245"/>
    <w:rsid w:val="004122D4"/>
    <w:rsid w:val="00412566"/>
    <w:rsid w:val="0041287F"/>
    <w:rsid w:val="00412DE8"/>
    <w:rsid w:val="00413316"/>
    <w:rsid w:val="004133CE"/>
    <w:rsid w:val="004134DF"/>
    <w:rsid w:val="0041360B"/>
    <w:rsid w:val="004136A4"/>
    <w:rsid w:val="004138B6"/>
    <w:rsid w:val="00413B73"/>
    <w:rsid w:val="00413C7D"/>
    <w:rsid w:val="00413F31"/>
    <w:rsid w:val="00413FC3"/>
    <w:rsid w:val="0041469A"/>
    <w:rsid w:val="004148BA"/>
    <w:rsid w:val="0041497A"/>
    <w:rsid w:val="00414BF7"/>
    <w:rsid w:val="004153A7"/>
    <w:rsid w:val="00415A79"/>
    <w:rsid w:val="00415C01"/>
    <w:rsid w:val="00415E59"/>
    <w:rsid w:val="00415FBA"/>
    <w:rsid w:val="00416016"/>
    <w:rsid w:val="004162D7"/>
    <w:rsid w:val="004166A0"/>
    <w:rsid w:val="0041692C"/>
    <w:rsid w:val="00416A93"/>
    <w:rsid w:val="00416BD8"/>
    <w:rsid w:val="00416C52"/>
    <w:rsid w:val="00417513"/>
    <w:rsid w:val="0041797C"/>
    <w:rsid w:val="004179D0"/>
    <w:rsid w:val="00417A6D"/>
    <w:rsid w:val="00417B1B"/>
    <w:rsid w:val="004200B0"/>
    <w:rsid w:val="00420664"/>
    <w:rsid w:val="00420711"/>
    <w:rsid w:val="00420913"/>
    <w:rsid w:val="00420B15"/>
    <w:rsid w:val="00420C24"/>
    <w:rsid w:val="00420DCE"/>
    <w:rsid w:val="004212F0"/>
    <w:rsid w:val="0042191F"/>
    <w:rsid w:val="00421C98"/>
    <w:rsid w:val="00421F78"/>
    <w:rsid w:val="0042225A"/>
    <w:rsid w:val="00422267"/>
    <w:rsid w:val="0042227F"/>
    <w:rsid w:val="004222C8"/>
    <w:rsid w:val="004223B6"/>
    <w:rsid w:val="004226B9"/>
    <w:rsid w:val="0042297C"/>
    <w:rsid w:val="00422E51"/>
    <w:rsid w:val="0042317C"/>
    <w:rsid w:val="00423925"/>
    <w:rsid w:val="00423A05"/>
    <w:rsid w:val="00423F52"/>
    <w:rsid w:val="00423FEB"/>
    <w:rsid w:val="0042499A"/>
    <w:rsid w:val="004249CF"/>
    <w:rsid w:val="00425806"/>
    <w:rsid w:val="00425BE0"/>
    <w:rsid w:val="00425CF9"/>
    <w:rsid w:val="00425DD7"/>
    <w:rsid w:val="00425FB8"/>
    <w:rsid w:val="00425FF4"/>
    <w:rsid w:val="0042629F"/>
    <w:rsid w:val="00426930"/>
    <w:rsid w:val="004269D5"/>
    <w:rsid w:val="00426AD5"/>
    <w:rsid w:val="0042706D"/>
    <w:rsid w:val="004270FD"/>
    <w:rsid w:val="004271D5"/>
    <w:rsid w:val="00427261"/>
    <w:rsid w:val="004272B9"/>
    <w:rsid w:val="00427301"/>
    <w:rsid w:val="004273F5"/>
    <w:rsid w:val="004275F1"/>
    <w:rsid w:val="004277BC"/>
    <w:rsid w:val="00430A92"/>
    <w:rsid w:val="00430AF9"/>
    <w:rsid w:val="00431066"/>
    <w:rsid w:val="004313EF"/>
    <w:rsid w:val="0043185B"/>
    <w:rsid w:val="00431E61"/>
    <w:rsid w:val="00431F16"/>
    <w:rsid w:val="00432296"/>
    <w:rsid w:val="00432B14"/>
    <w:rsid w:val="004330F3"/>
    <w:rsid w:val="004330F9"/>
    <w:rsid w:val="004332A2"/>
    <w:rsid w:val="004335DE"/>
    <w:rsid w:val="0043383B"/>
    <w:rsid w:val="0043384A"/>
    <w:rsid w:val="00433978"/>
    <w:rsid w:val="004339B7"/>
    <w:rsid w:val="00433C3F"/>
    <w:rsid w:val="00433CB8"/>
    <w:rsid w:val="00433EF9"/>
    <w:rsid w:val="00433F44"/>
    <w:rsid w:val="00433F6B"/>
    <w:rsid w:val="00434636"/>
    <w:rsid w:val="0043497B"/>
    <w:rsid w:val="00434B0F"/>
    <w:rsid w:val="00434B87"/>
    <w:rsid w:val="004352E0"/>
    <w:rsid w:val="0043533B"/>
    <w:rsid w:val="004356E2"/>
    <w:rsid w:val="00435B99"/>
    <w:rsid w:val="00435BBB"/>
    <w:rsid w:val="00435D9E"/>
    <w:rsid w:val="00435FCE"/>
    <w:rsid w:val="00436000"/>
    <w:rsid w:val="004361BB"/>
    <w:rsid w:val="00436BD5"/>
    <w:rsid w:val="004373A7"/>
    <w:rsid w:val="004374CC"/>
    <w:rsid w:val="00437960"/>
    <w:rsid w:val="00437972"/>
    <w:rsid w:val="00437A5E"/>
    <w:rsid w:val="004400F1"/>
    <w:rsid w:val="0044019A"/>
    <w:rsid w:val="004403B8"/>
    <w:rsid w:val="00440734"/>
    <w:rsid w:val="00440870"/>
    <w:rsid w:val="00440D07"/>
    <w:rsid w:val="00440E22"/>
    <w:rsid w:val="00441569"/>
    <w:rsid w:val="004422DF"/>
    <w:rsid w:val="004425E9"/>
    <w:rsid w:val="00442D95"/>
    <w:rsid w:val="00442FB4"/>
    <w:rsid w:val="004430B1"/>
    <w:rsid w:val="00443170"/>
    <w:rsid w:val="00443310"/>
    <w:rsid w:val="004452B8"/>
    <w:rsid w:val="00445CA0"/>
    <w:rsid w:val="00446176"/>
    <w:rsid w:val="004462C5"/>
    <w:rsid w:val="004464A2"/>
    <w:rsid w:val="00447027"/>
    <w:rsid w:val="00447B4A"/>
    <w:rsid w:val="00447B50"/>
    <w:rsid w:val="00447BD5"/>
    <w:rsid w:val="0045004D"/>
    <w:rsid w:val="00450BFC"/>
    <w:rsid w:val="00450E1B"/>
    <w:rsid w:val="004512D8"/>
    <w:rsid w:val="00451413"/>
    <w:rsid w:val="00451487"/>
    <w:rsid w:val="0045153F"/>
    <w:rsid w:val="00451BCA"/>
    <w:rsid w:val="00451D03"/>
    <w:rsid w:val="00451DFE"/>
    <w:rsid w:val="00452268"/>
    <w:rsid w:val="0045280D"/>
    <w:rsid w:val="00452BD3"/>
    <w:rsid w:val="00452C60"/>
    <w:rsid w:val="00452CF7"/>
    <w:rsid w:val="00452E0B"/>
    <w:rsid w:val="00453384"/>
    <w:rsid w:val="00453663"/>
    <w:rsid w:val="004538BB"/>
    <w:rsid w:val="00453F26"/>
    <w:rsid w:val="0045400B"/>
    <w:rsid w:val="0045406B"/>
    <w:rsid w:val="0045426D"/>
    <w:rsid w:val="00454468"/>
    <w:rsid w:val="00454491"/>
    <w:rsid w:val="004550C4"/>
    <w:rsid w:val="0045510B"/>
    <w:rsid w:val="00455290"/>
    <w:rsid w:val="004556CC"/>
    <w:rsid w:val="0045598B"/>
    <w:rsid w:val="00455AAE"/>
    <w:rsid w:val="00455BCE"/>
    <w:rsid w:val="00456EF8"/>
    <w:rsid w:val="0045701C"/>
    <w:rsid w:val="0045714E"/>
    <w:rsid w:val="0045724E"/>
    <w:rsid w:val="00457316"/>
    <w:rsid w:val="00457409"/>
    <w:rsid w:val="004575A6"/>
    <w:rsid w:val="004576B7"/>
    <w:rsid w:val="004578A8"/>
    <w:rsid w:val="00457E4C"/>
    <w:rsid w:val="00460432"/>
    <w:rsid w:val="00460C53"/>
    <w:rsid w:val="00461293"/>
    <w:rsid w:val="004613ED"/>
    <w:rsid w:val="004614C6"/>
    <w:rsid w:val="004615D2"/>
    <w:rsid w:val="004617F7"/>
    <w:rsid w:val="00461CE0"/>
    <w:rsid w:val="004623BF"/>
    <w:rsid w:val="00462416"/>
    <w:rsid w:val="0046253B"/>
    <w:rsid w:val="004627AB"/>
    <w:rsid w:val="0046283F"/>
    <w:rsid w:val="00462A7C"/>
    <w:rsid w:val="00462F2F"/>
    <w:rsid w:val="004631BC"/>
    <w:rsid w:val="00463645"/>
    <w:rsid w:val="00463BC7"/>
    <w:rsid w:val="00463E97"/>
    <w:rsid w:val="004642DD"/>
    <w:rsid w:val="004649D9"/>
    <w:rsid w:val="00464D36"/>
    <w:rsid w:val="00464EF2"/>
    <w:rsid w:val="004652D7"/>
    <w:rsid w:val="00465713"/>
    <w:rsid w:val="004659BD"/>
    <w:rsid w:val="00465B76"/>
    <w:rsid w:val="00465F2A"/>
    <w:rsid w:val="0046684C"/>
    <w:rsid w:val="004668C7"/>
    <w:rsid w:val="00466A37"/>
    <w:rsid w:val="00466E27"/>
    <w:rsid w:val="004674B9"/>
    <w:rsid w:val="00467962"/>
    <w:rsid w:val="004679E7"/>
    <w:rsid w:val="00467F31"/>
    <w:rsid w:val="00467FA5"/>
    <w:rsid w:val="004700D7"/>
    <w:rsid w:val="00470BB9"/>
    <w:rsid w:val="00471473"/>
    <w:rsid w:val="0047188C"/>
    <w:rsid w:val="00471D90"/>
    <w:rsid w:val="00472154"/>
    <w:rsid w:val="004725F4"/>
    <w:rsid w:val="0047291F"/>
    <w:rsid w:val="00472D29"/>
    <w:rsid w:val="00473799"/>
    <w:rsid w:val="00473915"/>
    <w:rsid w:val="00473F5E"/>
    <w:rsid w:val="004741FF"/>
    <w:rsid w:val="0047431D"/>
    <w:rsid w:val="00474492"/>
    <w:rsid w:val="00474924"/>
    <w:rsid w:val="004749BC"/>
    <w:rsid w:val="00474AB4"/>
    <w:rsid w:val="00474C65"/>
    <w:rsid w:val="00475575"/>
    <w:rsid w:val="00475DC7"/>
    <w:rsid w:val="00475E7F"/>
    <w:rsid w:val="00475E92"/>
    <w:rsid w:val="004768D3"/>
    <w:rsid w:val="00476D9E"/>
    <w:rsid w:val="004775B8"/>
    <w:rsid w:val="004778C7"/>
    <w:rsid w:val="00477A42"/>
    <w:rsid w:val="00477FBE"/>
    <w:rsid w:val="0048018C"/>
    <w:rsid w:val="0048066C"/>
    <w:rsid w:val="0048072C"/>
    <w:rsid w:val="0048075A"/>
    <w:rsid w:val="0048087A"/>
    <w:rsid w:val="00480DA7"/>
    <w:rsid w:val="00480FBE"/>
    <w:rsid w:val="0048154D"/>
    <w:rsid w:val="0048157D"/>
    <w:rsid w:val="0048179C"/>
    <w:rsid w:val="00481A57"/>
    <w:rsid w:val="00481E8F"/>
    <w:rsid w:val="00481F1E"/>
    <w:rsid w:val="004825B9"/>
    <w:rsid w:val="00482A70"/>
    <w:rsid w:val="004831D6"/>
    <w:rsid w:val="0048328C"/>
    <w:rsid w:val="00483326"/>
    <w:rsid w:val="004834A7"/>
    <w:rsid w:val="00483A51"/>
    <w:rsid w:val="00483B71"/>
    <w:rsid w:val="00483D92"/>
    <w:rsid w:val="00483FCE"/>
    <w:rsid w:val="0048408A"/>
    <w:rsid w:val="004841DC"/>
    <w:rsid w:val="004842EB"/>
    <w:rsid w:val="00484746"/>
    <w:rsid w:val="00484BEA"/>
    <w:rsid w:val="004853BE"/>
    <w:rsid w:val="0048552D"/>
    <w:rsid w:val="00485533"/>
    <w:rsid w:val="0048558F"/>
    <w:rsid w:val="00485D2C"/>
    <w:rsid w:val="00485DBF"/>
    <w:rsid w:val="0048677F"/>
    <w:rsid w:val="00486AF4"/>
    <w:rsid w:val="00486B9D"/>
    <w:rsid w:val="00487851"/>
    <w:rsid w:val="004879B6"/>
    <w:rsid w:val="00487EC0"/>
    <w:rsid w:val="00487EC7"/>
    <w:rsid w:val="00490B59"/>
    <w:rsid w:val="00490F9B"/>
    <w:rsid w:val="004912C0"/>
    <w:rsid w:val="00491465"/>
    <w:rsid w:val="0049158A"/>
    <w:rsid w:val="0049165E"/>
    <w:rsid w:val="00491A11"/>
    <w:rsid w:val="004922A5"/>
    <w:rsid w:val="004925EC"/>
    <w:rsid w:val="00492C0D"/>
    <w:rsid w:val="00492CD9"/>
    <w:rsid w:val="00492D3B"/>
    <w:rsid w:val="00492DEC"/>
    <w:rsid w:val="004932F0"/>
    <w:rsid w:val="004938BB"/>
    <w:rsid w:val="00493A14"/>
    <w:rsid w:val="00494020"/>
    <w:rsid w:val="0049412F"/>
    <w:rsid w:val="00494637"/>
    <w:rsid w:val="0049473E"/>
    <w:rsid w:val="0049493E"/>
    <w:rsid w:val="00494987"/>
    <w:rsid w:val="00495368"/>
    <w:rsid w:val="004953C6"/>
    <w:rsid w:val="004956B2"/>
    <w:rsid w:val="0049587E"/>
    <w:rsid w:val="00495986"/>
    <w:rsid w:val="00495C08"/>
    <w:rsid w:val="00496446"/>
    <w:rsid w:val="00496465"/>
    <w:rsid w:val="0049671B"/>
    <w:rsid w:val="00496982"/>
    <w:rsid w:val="00496C3E"/>
    <w:rsid w:val="00497A05"/>
    <w:rsid w:val="004A0717"/>
    <w:rsid w:val="004A07E7"/>
    <w:rsid w:val="004A0A89"/>
    <w:rsid w:val="004A0D32"/>
    <w:rsid w:val="004A0E8E"/>
    <w:rsid w:val="004A112D"/>
    <w:rsid w:val="004A142F"/>
    <w:rsid w:val="004A200E"/>
    <w:rsid w:val="004A2164"/>
    <w:rsid w:val="004A2515"/>
    <w:rsid w:val="004A2B54"/>
    <w:rsid w:val="004A2E41"/>
    <w:rsid w:val="004A2FA2"/>
    <w:rsid w:val="004A30FA"/>
    <w:rsid w:val="004A324F"/>
    <w:rsid w:val="004A34D1"/>
    <w:rsid w:val="004A3B08"/>
    <w:rsid w:val="004A4599"/>
    <w:rsid w:val="004A5164"/>
    <w:rsid w:val="004A5391"/>
    <w:rsid w:val="004A5619"/>
    <w:rsid w:val="004A5671"/>
    <w:rsid w:val="004A5897"/>
    <w:rsid w:val="004A593E"/>
    <w:rsid w:val="004A5B99"/>
    <w:rsid w:val="004A60A0"/>
    <w:rsid w:val="004A650C"/>
    <w:rsid w:val="004A660C"/>
    <w:rsid w:val="004A67BF"/>
    <w:rsid w:val="004A69C8"/>
    <w:rsid w:val="004A6C72"/>
    <w:rsid w:val="004A6C97"/>
    <w:rsid w:val="004A75E4"/>
    <w:rsid w:val="004A7790"/>
    <w:rsid w:val="004A7C2D"/>
    <w:rsid w:val="004A7F29"/>
    <w:rsid w:val="004B0796"/>
    <w:rsid w:val="004B09F7"/>
    <w:rsid w:val="004B0E07"/>
    <w:rsid w:val="004B10EC"/>
    <w:rsid w:val="004B141F"/>
    <w:rsid w:val="004B1491"/>
    <w:rsid w:val="004B1567"/>
    <w:rsid w:val="004B16BA"/>
    <w:rsid w:val="004B1E8C"/>
    <w:rsid w:val="004B25F1"/>
    <w:rsid w:val="004B2F17"/>
    <w:rsid w:val="004B360A"/>
    <w:rsid w:val="004B386B"/>
    <w:rsid w:val="004B38F4"/>
    <w:rsid w:val="004B3987"/>
    <w:rsid w:val="004B3A9B"/>
    <w:rsid w:val="004B3C6B"/>
    <w:rsid w:val="004B44C5"/>
    <w:rsid w:val="004B4873"/>
    <w:rsid w:val="004B498F"/>
    <w:rsid w:val="004B4B80"/>
    <w:rsid w:val="004B55DC"/>
    <w:rsid w:val="004B6BAC"/>
    <w:rsid w:val="004B76D5"/>
    <w:rsid w:val="004B79DC"/>
    <w:rsid w:val="004B7FA5"/>
    <w:rsid w:val="004C0479"/>
    <w:rsid w:val="004C08E5"/>
    <w:rsid w:val="004C09EC"/>
    <w:rsid w:val="004C0A38"/>
    <w:rsid w:val="004C12BA"/>
    <w:rsid w:val="004C1AD1"/>
    <w:rsid w:val="004C1DBC"/>
    <w:rsid w:val="004C1F2E"/>
    <w:rsid w:val="004C20B0"/>
    <w:rsid w:val="004C2591"/>
    <w:rsid w:val="004C37A0"/>
    <w:rsid w:val="004C37B2"/>
    <w:rsid w:val="004C3850"/>
    <w:rsid w:val="004C3ACD"/>
    <w:rsid w:val="004C3C46"/>
    <w:rsid w:val="004C402B"/>
    <w:rsid w:val="004C417C"/>
    <w:rsid w:val="004C4291"/>
    <w:rsid w:val="004C49D5"/>
    <w:rsid w:val="004C5315"/>
    <w:rsid w:val="004C577C"/>
    <w:rsid w:val="004C581E"/>
    <w:rsid w:val="004C5CEB"/>
    <w:rsid w:val="004C6F09"/>
    <w:rsid w:val="004C7235"/>
    <w:rsid w:val="004C72EE"/>
    <w:rsid w:val="004C755C"/>
    <w:rsid w:val="004C77E1"/>
    <w:rsid w:val="004C7B93"/>
    <w:rsid w:val="004C7F52"/>
    <w:rsid w:val="004D03AF"/>
    <w:rsid w:val="004D0768"/>
    <w:rsid w:val="004D078E"/>
    <w:rsid w:val="004D082D"/>
    <w:rsid w:val="004D0BB5"/>
    <w:rsid w:val="004D0ED6"/>
    <w:rsid w:val="004D0FD9"/>
    <w:rsid w:val="004D2824"/>
    <w:rsid w:val="004D2B7A"/>
    <w:rsid w:val="004D2F0B"/>
    <w:rsid w:val="004D36AE"/>
    <w:rsid w:val="004D3B42"/>
    <w:rsid w:val="004D4140"/>
    <w:rsid w:val="004D514B"/>
    <w:rsid w:val="004D528E"/>
    <w:rsid w:val="004D55FF"/>
    <w:rsid w:val="004D5AAD"/>
    <w:rsid w:val="004D5BFF"/>
    <w:rsid w:val="004D6506"/>
    <w:rsid w:val="004D67AC"/>
    <w:rsid w:val="004D6FAF"/>
    <w:rsid w:val="004D70A6"/>
    <w:rsid w:val="004D7EDF"/>
    <w:rsid w:val="004D7F05"/>
    <w:rsid w:val="004D7FA5"/>
    <w:rsid w:val="004E0044"/>
    <w:rsid w:val="004E033D"/>
    <w:rsid w:val="004E0477"/>
    <w:rsid w:val="004E0D7B"/>
    <w:rsid w:val="004E0F6C"/>
    <w:rsid w:val="004E12DF"/>
    <w:rsid w:val="004E1600"/>
    <w:rsid w:val="004E1964"/>
    <w:rsid w:val="004E1BB8"/>
    <w:rsid w:val="004E1C8E"/>
    <w:rsid w:val="004E1D08"/>
    <w:rsid w:val="004E1F2E"/>
    <w:rsid w:val="004E2125"/>
    <w:rsid w:val="004E222A"/>
    <w:rsid w:val="004E2475"/>
    <w:rsid w:val="004E2AB6"/>
    <w:rsid w:val="004E30B6"/>
    <w:rsid w:val="004E313A"/>
    <w:rsid w:val="004E34BE"/>
    <w:rsid w:val="004E3C09"/>
    <w:rsid w:val="004E3CC5"/>
    <w:rsid w:val="004E3E9B"/>
    <w:rsid w:val="004E3F91"/>
    <w:rsid w:val="004E4B5E"/>
    <w:rsid w:val="004E4DB1"/>
    <w:rsid w:val="004E509F"/>
    <w:rsid w:val="004E52B6"/>
    <w:rsid w:val="004E53E9"/>
    <w:rsid w:val="004E6424"/>
    <w:rsid w:val="004E654C"/>
    <w:rsid w:val="004E657B"/>
    <w:rsid w:val="004E6F7C"/>
    <w:rsid w:val="004E79D9"/>
    <w:rsid w:val="004E7C88"/>
    <w:rsid w:val="004E7CCE"/>
    <w:rsid w:val="004E7F3B"/>
    <w:rsid w:val="004F091D"/>
    <w:rsid w:val="004F0A66"/>
    <w:rsid w:val="004F0C25"/>
    <w:rsid w:val="004F0D15"/>
    <w:rsid w:val="004F0DD8"/>
    <w:rsid w:val="004F1173"/>
    <w:rsid w:val="004F1B1E"/>
    <w:rsid w:val="004F220B"/>
    <w:rsid w:val="004F3A12"/>
    <w:rsid w:val="004F3CF6"/>
    <w:rsid w:val="004F3D42"/>
    <w:rsid w:val="004F3D91"/>
    <w:rsid w:val="004F43A1"/>
    <w:rsid w:val="004F45DF"/>
    <w:rsid w:val="004F4883"/>
    <w:rsid w:val="004F4F99"/>
    <w:rsid w:val="004F5160"/>
    <w:rsid w:val="004F5399"/>
    <w:rsid w:val="004F5974"/>
    <w:rsid w:val="004F5D45"/>
    <w:rsid w:val="004F6035"/>
    <w:rsid w:val="004F6690"/>
    <w:rsid w:val="004F6B70"/>
    <w:rsid w:val="004F6BF1"/>
    <w:rsid w:val="004F6F43"/>
    <w:rsid w:val="004F6F5E"/>
    <w:rsid w:val="004F7077"/>
    <w:rsid w:val="004F712E"/>
    <w:rsid w:val="004F739E"/>
    <w:rsid w:val="004F74CA"/>
    <w:rsid w:val="004F7787"/>
    <w:rsid w:val="004F79B1"/>
    <w:rsid w:val="004F7CC3"/>
    <w:rsid w:val="004F7D83"/>
    <w:rsid w:val="004F7EDF"/>
    <w:rsid w:val="00500110"/>
    <w:rsid w:val="00500799"/>
    <w:rsid w:val="00500DE8"/>
    <w:rsid w:val="00501064"/>
    <w:rsid w:val="005019B5"/>
    <w:rsid w:val="005019C0"/>
    <w:rsid w:val="0050225A"/>
    <w:rsid w:val="00502F97"/>
    <w:rsid w:val="00503352"/>
    <w:rsid w:val="005033D8"/>
    <w:rsid w:val="00503662"/>
    <w:rsid w:val="00503F00"/>
    <w:rsid w:val="0050409C"/>
    <w:rsid w:val="0050489E"/>
    <w:rsid w:val="00504E25"/>
    <w:rsid w:val="0050510E"/>
    <w:rsid w:val="00505373"/>
    <w:rsid w:val="00505460"/>
    <w:rsid w:val="00505825"/>
    <w:rsid w:val="00505CE1"/>
    <w:rsid w:val="00506058"/>
    <w:rsid w:val="0050614D"/>
    <w:rsid w:val="005062DD"/>
    <w:rsid w:val="00506A1F"/>
    <w:rsid w:val="005077C6"/>
    <w:rsid w:val="00507CFB"/>
    <w:rsid w:val="00510245"/>
    <w:rsid w:val="0051067C"/>
    <w:rsid w:val="00510833"/>
    <w:rsid w:val="005108EF"/>
    <w:rsid w:val="00510A01"/>
    <w:rsid w:val="00510ABD"/>
    <w:rsid w:val="00511120"/>
    <w:rsid w:val="00511156"/>
    <w:rsid w:val="0051138B"/>
    <w:rsid w:val="00511A66"/>
    <w:rsid w:val="00511AB2"/>
    <w:rsid w:val="00511CF6"/>
    <w:rsid w:val="00512229"/>
    <w:rsid w:val="005123D2"/>
    <w:rsid w:val="00512E08"/>
    <w:rsid w:val="005131A2"/>
    <w:rsid w:val="005131F6"/>
    <w:rsid w:val="005135E4"/>
    <w:rsid w:val="00513EDA"/>
    <w:rsid w:val="00513F6B"/>
    <w:rsid w:val="00514129"/>
    <w:rsid w:val="0051422E"/>
    <w:rsid w:val="005142A8"/>
    <w:rsid w:val="00514425"/>
    <w:rsid w:val="00514DA0"/>
    <w:rsid w:val="00515B23"/>
    <w:rsid w:val="00515C39"/>
    <w:rsid w:val="00516006"/>
    <w:rsid w:val="00516381"/>
    <w:rsid w:val="00516487"/>
    <w:rsid w:val="00516C58"/>
    <w:rsid w:val="005173C0"/>
    <w:rsid w:val="00517471"/>
    <w:rsid w:val="005174CB"/>
    <w:rsid w:val="00520415"/>
    <w:rsid w:val="005204AE"/>
    <w:rsid w:val="00520504"/>
    <w:rsid w:val="00520DD8"/>
    <w:rsid w:val="00521232"/>
    <w:rsid w:val="00521244"/>
    <w:rsid w:val="005212C4"/>
    <w:rsid w:val="005212DC"/>
    <w:rsid w:val="0052177B"/>
    <w:rsid w:val="0052196C"/>
    <w:rsid w:val="005219CA"/>
    <w:rsid w:val="00521BFD"/>
    <w:rsid w:val="00521DB5"/>
    <w:rsid w:val="0052239B"/>
    <w:rsid w:val="00522B13"/>
    <w:rsid w:val="00522C03"/>
    <w:rsid w:val="00522C85"/>
    <w:rsid w:val="005233A5"/>
    <w:rsid w:val="00523A48"/>
    <w:rsid w:val="00523C38"/>
    <w:rsid w:val="00523DBB"/>
    <w:rsid w:val="0052438E"/>
    <w:rsid w:val="005243A7"/>
    <w:rsid w:val="005249E2"/>
    <w:rsid w:val="005257D2"/>
    <w:rsid w:val="00525DED"/>
    <w:rsid w:val="00526082"/>
    <w:rsid w:val="0052624A"/>
    <w:rsid w:val="00526266"/>
    <w:rsid w:val="00526493"/>
    <w:rsid w:val="00526A07"/>
    <w:rsid w:val="00526A2E"/>
    <w:rsid w:val="00526EBE"/>
    <w:rsid w:val="0052766A"/>
    <w:rsid w:val="00527730"/>
    <w:rsid w:val="005277AA"/>
    <w:rsid w:val="00527B26"/>
    <w:rsid w:val="005302CE"/>
    <w:rsid w:val="00530A6A"/>
    <w:rsid w:val="00530BC0"/>
    <w:rsid w:val="0053160A"/>
    <w:rsid w:val="00531614"/>
    <w:rsid w:val="0053186B"/>
    <w:rsid w:val="005319CA"/>
    <w:rsid w:val="00531A3D"/>
    <w:rsid w:val="00531DE9"/>
    <w:rsid w:val="00533199"/>
    <w:rsid w:val="0053343B"/>
    <w:rsid w:val="005334AF"/>
    <w:rsid w:val="00533636"/>
    <w:rsid w:val="005336D9"/>
    <w:rsid w:val="00533DD7"/>
    <w:rsid w:val="00534175"/>
    <w:rsid w:val="0053426F"/>
    <w:rsid w:val="00534527"/>
    <w:rsid w:val="0053497F"/>
    <w:rsid w:val="00534DA3"/>
    <w:rsid w:val="00535E1F"/>
    <w:rsid w:val="0053665B"/>
    <w:rsid w:val="00536848"/>
    <w:rsid w:val="00536B82"/>
    <w:rsid w:val="00536DA1"/>
    <w:rsid w:val="00537024"/>
    <w:rsid w:val="00537261"/>
    <w:rsid w:val="0053770A"/>
    <w:rsid w:val="005379C2"/>
    <w:rsid w:val="00537D43"/>
    <w:rsid w:val="00537E54"/>
    <w:rsid w:val="00537E60"/>
    <w:rsid w:val="0054010B"/>
    <w:rsid w:val="005402B2"/>
    <w:rsid w:val="00540758"/>
    <w:rsid w:val="00540776"/>
    <w:rsid w:val="005407D4"/>
    <w:rsid w:val="00540ED4"/>
    <w:rsid w:val="00541101"/>
    <w:rsid w:val="005414E2"/>
    <w:rsid w:val="0054160D"/>
    <w:rsid w:val="005416A2"/>
    <w:rsid w:val="005418F6"/>
    <w:rsid w:val="00541EB7"/>
    <w:rsid w:val="005422BF"/>
    <w:rsid w:val="00542676"/>
    <w:rsid w:val="00542945"/>
    <w:rsid w:val="00542A55"/>
    <w:rsid w:val="00542AD5"/>
    <w:rsid w:val="00542EDE"/>
    <w:rsid w:val="0054353E"/>
    <w:rsid w:val="00544088"/>
    <w:rsid w:val="0054433B"/>
    <w:rsid w:val="005447CB"/>
    <w:rsid w:val="005452DF"/>
    <w:rsid w:val="0054585E"/>
    <w:rsid w:val="00546073"/>
    <w:rsid w:val="005466DB"/>
    <w:rsid w:val="0054736B"/>
    <w:rsid w:val="005478BB"/>
    <w:rsid w:val="00547A74"/>
    <w:rsid w:val="00550BE8"/>
    <w:rsid w:val="00550C69"/>
    <w:rsid w:val="0055104D"/>
    <w:rsid w:val="00551607"/>
    <w:rsid w:val="00552423"/>
    <w:rsid w:val="00552758"/>
    <w:rsid w:val="005534BB"/>
    <w:rsid w:val="00553651"/>
    <w:rsid w:val="0055365C"/>
    <w:rsid w:val="00553668"/>
    <w:rsid w:val="00553ADF"/>
    <w:rsid w:val="00554086"/>
    <w:rsid w:val="005541D4"/>
    <w:rsid w:val="00554861"/>
    <w:rsid w:val="00554A10"/>
    <w:rsid w:val="005550AC"/>
    <w:rsid w:val="005565AB"/>
    <w:rsid w:val="00556B81"/>
    <w:rsid w:val="00556E29"/>
    <w:rsid w:val="00556EE7"/>
    <w:rsid w:val="00557840"/>
    <w:rsid w:val="005579C3"/>
    <w:rsid w:val="0056060F"/>
    <w:rsid w:val="00560E14"/>
    <w:rsid w:val="00560EB5"/>
    <w:rsid w:val="005613E8"/>
    <w:rsid w:val="0056158C"/>
    <w:rsid w:val="00561816"/>
    <w:rsid w:val="005619B2"/>
    <w:rsid w:val="00561C27"/>
    <w:rsid w:val="0056255F"/>
    <w:rsid w:val="0056269B"/>
    <w:rsid w:val="0056298E"/>
    <w:rsid w:val="005629B4"/>
    <w:rsid w:val="00562C8B"/>
    <w:rsid w:val="005635D1"/>
    <w:rsid w:val="00563627"/>
    <w:rsid w:val="0056396A"/>
    <w:rsid w:val="00564199"/>
    <w:rsid w:val="005641CA"/>
    <w:rsid w:val="00564478"/>
    <w:rsid w:val="00564A85"/>
    <w:rsid w:val="00564CE1"/>
    <w:rsid w:val="00565127"/>
    <w:rsid w:val="00566671"/>
    <w:rsid w:val="00566DAC"/>
    <w:rsid w:val="00566FEA"/>
    <w:rsid w:val="00567537"/>
    <w:rsid w:val="005676F5"/>
    <w:rsid w:val="00567C79"/>
    <w:rsid w:val="00570012"/>
    <w:rsid w:val="00570044"/>
    <w:rsid w:val="00570C9A"/>
    <w:rsid w:val="00570E79"/>
    <w:rsid w:val="005715BD"/>
    <w:rsid w:val="00571B2E"/>
    <w:rsid w:val="00572C10"/>
    <w:rsid w:val="00572C6E"/>
    <w:rsid w:val="00573019"/>
    <w:rsid w:val="005735BB"/>
    <w:rsid w:val="00573836"/>
    <w:rsid w:val="00573ABC"/>
    <w:rsid w:val="00573E6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878"/>
    <w:rsid w:val="00577F44"/>
    <w:rsid w:val="00577F58"/>
    <w:rsid w:val="0058016F"/>
    <w:rsid w:val="00580227"/>
    <w:rsid w:val="00580397"/>
    <w:rsid w:val="00580A8D"/>
    <w:rsid w:val="00580AF4"/>
    <w:rsid w:val="00580DDC"/>
    <w:rsid w:val="00580EA8"/>
    <w:rsid w:val="00580ED7"/>
    <w:rsid w:val="0058109A"/>
    <w:rsid w:val="00581415"/>
    <w:rsid w:val="005815BD"/>
    <w:rsid w:val="00581885"/>
    <w:rsid w:val="00581FFE"/>
    <w:rsid w:val="0058204D"/>
    <w:rsid w:val="0058252A"/>
    <w:rsid w:val="00582EE0"/>
    <w:rsid w:val="00582FAD"/>
    <w:rsid w:val="00583129"/>
    <w:rsid w:val="005833BD"/>
    <w:rsid w:val="005835F6"/>
    <w:rsid w:val="00583799"/>
    <w:rsid w:val="00583D40"/>
    <w:rsid w:val="00583E2B"/>
    <w:rsid w:val="00583E96"/>
    <w:rsid w:val="005840D6"/>
    <w:rsid w:val="005840FC"/>
    <w:rsid w:val="0058492D"/>
    <w:rsid w:val="00584B8F"/>
    <w:rsid w:val="00584E15"/>
    <w:rsid w:val="00584E40"/>
    <w:rsid w:val="00584EC1"/>
    <w:rsid w:val="005854E8"/>
    <w:rsid w:val="00585A8D"/>
    <w:rsid w:val="00585B6E"/>
    <w:rsid w:val="00586275"/>
    <w:rsid w:val="0058668B"/>
    <w:rsid w:val="005867AE"/>
    <w:rsid w:val="005869DF"/>
    <w:rsid w:val="00586B4D"/>
    <w:rsid w:val="005874F5"/>
    <w:rsid w:val="005879D1"/>
    <w:rsid w:val="00587A14"/>
    <w:rsid w:val="00587A9A"/>
    <w:rsid w:val="00587F6A"/>
    <w:rsid w:val="00587FAB"/>
    <w:rsid w:val="00590371"/>
    <w:rsid w:val="0059071B"/>
    <w:rsid w:val="005908FE"/>
    <w:rsid w:val="00590903"/>
    <w:rsid w:val="00590B1F"/>
    <w:rsid w:val="00590B89"/>
    <w:rsid w:val="0059119D"/>
    <w:rsid w:val="00591309"/>
    <w:rsid w:val="00591420"/>
    <w:rsid w:val="005915F9"/>
    <w:rsid w:val="00591CE2"/>
    <w:rsid w:val="005922AA"/>
    <w:rsid w:val="005927F9"/>
    <w:rsid w:val="005929B2"/>
    <w:rsid w:val="00592D66"/>
    <w:rsid w:val="00592E64"/>
    <w:rsid w:val="00593021"/>
    <w:rsid w:val="005930BC"/>
    <w:rsid w:val="0059325F"/>
    <w:rsid w:val="005936EF"/>
    <w:rsid w:val="005937CF"/>
    <w:rsid w:val="005938B8"/>
    <w:rsid w:val="005938F9"/>
    <w:rsid w:val="0059399B"/>
    <w:rsid w:val="00594054"/>
    <w:rsid w:val="005944BC"/>
    <w:rsid w:val="00594595"/>
    <w:rsid w:val="00594600"/>
    <w:rsid w:val="00594764"/>
    <w:rsid w:val="0059485F"/>
    <w:rsid w:val="005949B0"/>
    <w:rsid w:val="00594F86"/>
    <w:rsid w:val="00595627"/>
    <w:rsid w:val="0059590E"/>
    <w:rsid w:val="00595C54"/>
    <w:rsid w:val="0059613A"/>
    <w:rsid w:val="0059627F"/>
    <w:rsid w:val="0059718A"/>
    <w:rsid w:val="00597359"/>
    <w:rsid w:val="00597382"/>
    <w:rsid w:val="00597900"/>
    <w:rsid w:val="00597C8C"/>
    <w:rsid w:val="00597D3A"/>
    <w:rsid w:val="005A02B2"/>
    <w:rsid w:val="005A0352"/>
    <w:rsid w:val="005A0490"/>
    <w:rsid w:val="005A07BB"/>
    <w:rsid w:val="005A1C96"/>
    <w:rsid w:val="005A1CF7"/>
    <w:rsid w:val="005A1E7D"/>
    <w:rsid w:val="005A21FA"/>
    <w:rsid w:val="005A2307"/>
    <w:rsid w:val="005A24B9"/>
    <w:rsid w:val="005A274F"/>
    <w:rsid w:val="005A2951"/>
    <w:rsid w:val="005A2CB7"/>
    <w:rsid w:val="005A3174"/>
    <w:rsid w:val="005A3A87"/>
    <w:rsid w:val="005A3D94"/>
    <w:rsid w:val="005A40CA"/>
    <w:rsid w:val="005A47C7"/>
    <w:rsid w:val="005A483A"/>
    <w:rsid w:val="005A4B00"/>
    <w:rsid w:val="005A4E7B"/>
    <w:rsid w:val="005A4E82"/>
    <w:rsid w:val="005A5248"/>
    <w:rsid w:val="005A7264"/>
    <w:rsid w:val="005A746E"/>
    <w:rsid w:val="005A74DB"/>
    <w:rsid w:val="005A78C7"/>
    <w:rsid w:val="005B01DB"/>
    <w:rsid w:val="005B07F3"/>
    <w:rsid w:val="005B07F8"/>
    <w:rsid w:val="005B0C22"/>
    <w:rsid w:val="005B0C6A"/>
    <w:rsid w:val="005B1205"/>
    <w:rsid w:val="005B1263"/>
    <w:rsid w:val="005B18AD"/>
    <w:rsid w:val="005B1C39"/>
    <w:rsid w:val="005B1DA4"/>
    <w:rsid w:val="005B1FDD"/>
    <w:rsid w:val="005B2177"/>
    <w:rsid w:val="005B2232"/>
    <w:rsid w:val="005B241A"/>
    <w:rsid w:val="005B2D32"/>
    <w:rsid w:val="005B2E02"/>
    <w:rsid w:val="005B2E89"/>
    <w:rsid w:val="005B375D"/>
    <w:rsid w:val="005B3C1F"/>
    <w:rsid w:val="005B3CA8"/>
    <w:rsid w:val="005B3D17"/>
    <w:rsid w:val="005B3DA2"/>
    <w:rsid w:val="005B3F70"/>
    <w:rsid w:val="005B4201"/>
    <w:rsid w:val="005B45D0"/>
    <w:rsid w:val="005B4997"/>
    <w:rsid w:val="005B4CFC"/>
    <w:rsid w:val="005B5324"/>
    <w:rsid w:val="005B5729"/>
    <w:rsid w:val="005B57B5"/>
    <w:rsid w:val="005B5ECF"/>
    <w:rsid w:val="005B6242"/>
    <w:rsid w:val="005B6487"/>
    <w:rsid w:val="005B6BDB"/>
    <w:rsid w:val="005B6CE4"/>
    <w:rsid w:val="005B6DDF"/>
    <w:rsid w:val="005B6F7A"/>
    <w:rsid w:val="005B7044"/>
    <w:rsid w:val="005B71C7"/>
    <w:rsid w:val="005B7339"/>
    <w:rsid w:val="005B79F9"/>
    <w:rsid w:val="005B7FF4"/>
    <w:rsid w:val="005C01E0"/>
    <w:rsid w:val="005C03E1"/>
    <w:rsid w:val="005C0642"/>
    <w:rsid w:val="005C0FC8"/>
    <w:rsid w:val="005C1374"/>
    <w:rsid w:val="005C17D8"/>
    <w:rsid w:val="005C2291"/>
    <w:rsid w:val="005C23E4"/>
    <w:rsid w:val="005C2763"/>
    <w:rsid w:val="005C28E9"/>
    <w:rsid w:val="005C2AAF"/>
    <w:rsid w:val="005C2C1D"/>
    <w:rsid w:val="005C3957"/>
    <w:rsid w:val="005C3D75"/>
    <w:rsid w:val="005C4461"/>
    <w:rsid w:val="005C4A05"/>
    <w:rsid w:val="005C4DA1"/>
    <w:rsid w:val="005C5186"/>
    <w:rsid w:val="005C5402"/>
    <w:rsid w:val="005C5A4D"/>
    <w:rsid w:val="005C5BFF"/>
    <w:rsid w:val="005C5DEF"/>
    <w:rsid w:val="005C5ECE"/>
    <w:rsid w:val="005C5ED9"/>
    <w:rsid w:val="005C606C"/>
    <w:rsid w:val="005C6B73"/>
    <w:rsid w:val="005C6BE2"/>
    <w:rsid w:val="005C7317"/>
    <w:rsid w:val="005C74B3"/>
    <w:rsid w:val="005C7A7A"/>
    <w:rsid w:val="005C7EE4"/>
    <w:rsid w:val="005D04CA"/>
    <w:rsid w:val="005D071D"/>
    <w:rsid w:val="005D0730"/>
    <w:rsid w:val="005D0CCF"/>
    <w:rsid w:val="005D1075"/>
    <w:rsid w:val="005D1248"/>
    <w:rsid w:val="005D12C4"/>
    <w:rsid w:val="005D1494"/>
    <w:rsid w:val="005D178E"/>
    <w:rsid w:val="005D2102"/>
    <w:rsid w:val="005D22F0"/>
    <w:rsid w:val="005D2885"/>
    <w:rsid w:val="005D3483"/>
    <w:rsid w:val="005D35F9"/>
    <w:rsid w:val="005D38BF"/>
    <w:rsid w:val="005D395A"/>
    <w:rsid w:val="005D48A2"/>
    <w:rsid w:val="005D497A"/>
    <w:rsid w:val="005D4AA8"/>
    <w:rsid w:val="005D62B3"/>
    <w:rsid w:val="005D6CC9"/>
    <w:rsid w:val="005D764B"/>
    <w:rsid w:val="005D773B"/>
    <w:rsid w:val="005E0160"/>
    <w:rsid w:val="005E0A98"/>
    <w:rsid w:val="005E0C9B"/>
    <w:rsid w:val="005E0DEF"/>
    <w:rsid w:val="005E109D"/>
    <w:rsid w:val="005E10F8"/>
    <w:rsid w:val="005E14CF"/>
    <w:rsid w:val="005E1E87"/>
    <w:rsid w:val="005E2204"/>
    <w:rsid w:val="005E25C1"/>
    <w:rsid w:val="005E2661"/>
    <w:rsid w:val="005E2A3A"/>
    <w:rsid w:val="005E2EEF"/>
    <w:rsid w:val="005E3167"/>
    <w:rsid w:val="005E3684"/>
    <w:rsid w:val="005E36CC"/>
    <w:rsid w:val="005E3CB4"/>
    <w:rsid w:val="005E3E05"/>
    <w:rsid w:val="005E43AE"/>
    <w:rsid w:val="005E462C"/>
    <w:rsid w:val="005E46EB"/>
    <w:rsid w:val="005E4816"/>
    <w:rsid w:val="005E5077"/>
    <w:rsid w:val="005E5351"/>
    <w:rsid w:val="005E542C"/>
    <w:rsid w:val="005E57C0"/>
    <w:rsid w:val="005E651B"/>
    <w:rsid w:val="005E6A00"/>
    <w:rsid w:val="005E6DD2"/>
    <w:rsid w:val="005E6EEF"/>
    <w:rsid w:val="005E7D9F"/>
    <w:rsid w:val="005E7E2C"/>
    <w:rsid w:val="005E7ECE"/>
    <w:rsid w:val="005E7FAB"/>
    <w:rsid w:val="005F0BB2"/>
    <w:rsid w:val="005F0C5A"/>
    <w:rsid w:val="005F0CE7"/>
    <w:rsid w:val="005F0D01"/>
    <w:rsid w:val="005F106A"/>
    <w:rsid w:val="005F1215"/>
    <w:rsid w:val="005F15D9"/>
    <w:rsid w:val="005F17B7"/>
    <w:rsid w:val="005F1B40"/>
    <w:rsid w:val="005F1BB8"/>
    <w:rsid w:val="005F1F06"/>
    <w:rsid w:val="005F2738"/>
    <w:rsid w:val="005F29F1"/>
    <w:rsid w:val="005F2A99"/>
    <w:rsid w:val="005F2CD9"/>
    <w:rsid w:val="005F2DD4"/>
    <w:rsid w:val="005F2F9F"/>
    <w:rsid w:val="005F40BB"/>
    <w:rsid w:val="005F41EE"/>
    <w:rsid w:val="005F4CC2"/>
    <w:rsid w:val="005F551C"/>
    <w:rsid w:val="005F5CE7"/>
    <w:rsid w:val="005F5F36"/>
    <w:rsid w:val="005F5F9C"/>
    <w:rsid w:val="005F618D"/>
    <w:rsid w:val="005F65A1"/>
    <w:rsid w:val="005F67D1"/>
    <w:rsid w:val="005F68BF"/>
    <w:rsid w:val="005F6A0D"/>
    <w:rsid w:val="005F6F53"/>
    <w:rsid w:val="005F73D0"/>
    <w:rsid w:val="005F7770"/>
    <w:rsid w:val="005F7AD7"/>
    <w:rsid w:val="0060043D"/>
    <w:rsid w:val="0060058E"/>
    <w:rsid w:val="006008D1"/>
    <w:rsid w:val="006009A8"/>
    <w:rsid w:val="00600A7A"/>
    <w:rsid w:val="0060128F"/>
    <w:rsid w:val="00601ECC"/>
    <w:rsid w:val="006023D9"/>
    <w:rsid w:val="00602739"/>
    <w:rsid w:val="00602916"/>
    <w:rsid w:val="00602979"/>
    <w:rsid w:val="00603085"/>
    <w:rsid w:val="00603304"/>
    <w:rsid w:val="00603674"/>
    <w:rsid w:val="00603830"/>
    <w:rsid w:val="0060398F"/>
    <w:rsid w:val="00604201"/>
    <w:rsid w:val="00604691"/>
    <w:rsid w:val="00604976"/>
    <w:rsid w:val="00604A64"/>
    <w:rsid w:val="00604E5B"/>
    <w:rsid w:val="00605980"/>
    <w:rsid w:val="00605B53"/>
    <w:rsid w:val="00605C5D"/>
    <w:rsid w:val="00605F4A"/>
    <w:rsid w:val="00605F62"/>
    <w:rsid w:val="00606402"/>
    <w:rsid w:val="00606412"/>
    <w:rsid w:val="00606440"/>
    <w:rsid w:val="00606505"/>
    <w:rsid w:val="0060655A"/>
    <w:rsid w:val="00606818"/>
    <w:rsid w:val="00606CC0"/>
    <w:rsid w:val="006071AD"/>
    <w:rsid w:val="006071E1"/>
    <w:rsid w:val="006072AD"/>
    <w:rsid w:val="0060793A"/>
    <w:rsid w:val="00607C03"/>
    <w:rsid w:val="00607FD5"/>
    <w:rsid w:val="006100D0"/>
    <w:rsid w:val="0061030F"/>
    <w:rsid w:val="00610620"/>
    <w:rsid w:val="0061110A"/>
    <w:rsid w:val="006112CD"/>
    <w:rsid w:val="00611AEA"/>
    <w:rsid w:val="00611B10"/>
    <w:rsid w:val="00611D72"/>
    <w:rsid w:val="00611ED0"/>
    <w:rsid w:val="0061201A"/>
    <w:rsid w:val="006120DB"/>
    <w:rsid w:val="00612C28"/>
    <w:rsid w:val="00612C67"/>
    <w:rsid w:val="00612DE6"/>
    <w:rsid w:val="00612E18"/>
    <w:rsid w:val="006131EA"/>
    <w:rsid w:val="00613A36"/>
    <w:rsid w:val="00613D08"/>
    <w:rsid w:val="00613F86"/>
    <w:rsid w:val="00614254"/>
    <w:rsid w:val="0061433C"/>
    <w:rsid w:val="0061445B"/>
    <w:rsid w:val="006145D8"/>
    <w:rsid w:val="00614C53"/>
    <w:rsid w:val="00615263"/>
    <w:rsid w:val="00615AD4"/>
    <w:rsid w:val="0061619C"/>
    <w:rsid w:val="0061622C"/>
    <w:rsid w:val="00616487"/>
    <w:rsid w:val="00616BFE"/>
    <w:rsid w:val="00617567"/>
    <w:rsid w:val="00617591"/>
    <w:rsid w:val="0061783E"/>
    <w:rsid w:val="0062095C"/>
    <w:rsid w:val="006209EE"/>
    <w:rsid w:val="00620A75"/>
    <w:rsid w:val="00621089"/>
    <w:rsid w:val="006211E4"/>
    <w:rsid w:val="00621407"/>
    <w:rsid w:val="0062169B"/>
    <w:rsid w:val="00621D27"/>
    <w:rsid w:val="00621D78"/>
    <w:rsid w:val="00622116"/>
    <w:rsid w:val="00622847"/>
    <w:rsid w:val="00622AD4"/>
    <w:rsid w:val="00622B92"/>
    <w:rsid w:val="00622E33"/>
    <w:rsid w:val="00622FC5"/>
    <w:rsid w:val="00623C20"/>
    <w:rsid w:val="00623CED"/>
    <w:rsid w:val="00623D01"/>
    <w:rsid w:val="006243FF"/>
    <w:rsid w:val="00624598"/>
    <w:rsid w:val="00624A77"/>
    <w:rsid w:val="00624BC8"/>
    <w:rsid w:val="00624FB0"/>
    <w:rsid w:val="00625092"/>
    <w:rsid w:val="006251EF"/>
    <w:rsid w:val="00625A11"/>
    <w:rsid w:val="006262CF"/>
    <w:rsid w:val="00626415"/>
    <w:rsid w:val="006266D4"/>
    <w:rsid w:val="006266E1"/>
    <w:rsid w:val="00626FFF"/>
    <w:rsid w:val="00627067"/>
    <w:rsid w:val="0063027C"/>
    <w:rsid w:val="006302E0"/>
    <w:rsid w:val="00630767"/>
    <w:rsid w:val="006307CD"/>
    <w:rsid w:val="006307F7"/>
    <w:rsid w:val="00630E39"/>
    <w:rsid w:val="0063103F"/>
    <w:rsid w:val="0063133D"/>
    <w:rsid w:val="006317E1"/>
    <w:rsid w:val="00631925"/>
    <w:rsid w:val="00631D9A"/>
    <w:rsid w:val="006326EA"/>
    <w:rsid w:val="006330C8"/>
    <w:rsid w:val="006331BD"/>
    <w:rsid w:val="00633361"/>
    <w:rsid w:val="00633B08"/>
    <w:rsid w:val="00633CC4"/>
    <w:rsid w:val="00633D4A"/>
    <w:rsid w:val="006342CB"/>
    <w:rsid w:val="00634481"/>
    <w:rsid w:val="006345B4"/>
    <w:rsid w:val="00634813"/>
    <w:rsid w:val="00634E22"/>
    <w:rsid w:val="00635893"/>
    <w:rsid w:val="00635A80"/>
    <w:rsid w:val="00635A9E"/>
    <w:rsid w:val="00635C17"/>
    <w:rsid w:val="00635E6B"/>
    <w:rsid w:val="00635F41"/>
    <w:rsid w:val="00635FEF"/>
    <w:rsid w:val="00636354"/>
    <w:rsid w:val="00636447"/>
    <w:rsid w:val="00636A17"/>
    <w:rsid w:val="006372FC"/>
    <w:rsid w:val="006373F3"/>
    <w:rsid w:val="0063740C"/>
    <w:rsid w:val="006378C4"/>
    <w:rsid w:val="00637BA0"/>
    <w:rsid w:val="00637E07"/>
    <w:rsid w:val="0064013A"/>
    <w:rsid w:val="00640679"/>
    <w:rsid w:val="00640E50"/>
    <w:rsid w:val="006414D8"/>
    <w:rsid w:val="00641975"/>
    <w:rsid w:val="00641A2B"/>
    <w:rsid w:val="00641C06"/>
    <w:rsid w:val="00641F91"/>
    <w:rsid w:val="006421A8"/>
    <w:rsid w:val="00642290"/>
    <w:rsid w:val="0064237F"/>
    <w:rsid w:val="006423EC"/>
    <w:rsid w:val="0064268F"/>
    <w:rsid w:val="00642B49"/>
    <w:rsid w:val="00642E73"/>
    <w:rsid w:val="006430E4"/>
    <w:rsid w:val="006434FB"/>
    <w:rsid w:val="00643F88"/>
    <w:rsid w:val="0064401F"/>
    <w:rsid w:val="00644027"/>
    <w:rsid w:val="0064428A"/>
    <w:rsid w:val="006442AD"/>
    <w:rsid w:val="00644375"/>
    <w:rsid w:val="00644444"/>
    <w:rsid w:val="0064481A"/>
    <w:rsid w:val="00644C3A"/>
    <w:rsid w:val="00644D13"/>
    <w:rsid w:val="00645A8E"/>
    <w:rsid w:val="00645A9F"/>
    <w:rsid w:val="00645D07"/>
    <w:rsid w:val="00645E86"/>
    <w:rsid w:val="006462CB"/>
    <w:rsid w:val="0064633D"/>
    <w:rsid w:val="006470BD"/>
    <w:rsid w:val="00647777"/>
    <w:rsid w:val="006478C2"/>
    <w:rsid w:val="00647AD8"/>
    <w:rsid w:val="00647F59"/>
    <w:rsid w:val="00650640"/>
    <w:rsid w:val="00650D59"/>
    <w:rsid w:val="00650DF0"/>
    <w:rsid w:val="00650F92"/>
    <w:rsid w:val="00651214"/>
    <w:rsid w:val="00651335"/>
    <w:rsid w:val="00651367"/>
    <w:rsid w:val="00651BA3"/>
    <w:rsid w:val="00651DC3"/>
    <w:rsid w:val="00652183"/>
    <w:rsid w:val="0065246D"/>
    <w:rsid w:val="00652794"/>
    <w:rsid w:val="00652840"/>
    <w:rsid w:val="00652AA4"/>
    <w:rsid w:val="00652C32"/>
    <w:rsid w:val="00652DE9"/>
    <w:rsid w:val="00652EC9"/>
    <w:rsid w:val="00653313"/>
    <w:rsid w:val="00653516"/>
    <w:rsid w:val="0065399C"/>
    <w:rsid w:val="00653DCF"/>
    <w:rsid w:val="00653E0A"/>
    <w:rsid w:val="00653F71"/>
    <w:rsid w:val="006545A2"/>
    <w:rsid w:val="0065474D"/>
    <w:rsid w:val="00654C94"/>
    <w:rsid w:val="00654C98"/>
    <w:rsid w:val="00654F06"/>
    <w:rsid w:val="00655501"/>
    <w:rsid w:val="006556BA"/>
    <w:rsid w:val="00655825"/>
    <w:rsid w:val="006558C8"/>
    <w:rsid w:val="00655BFD"/>
    <w:rsid w:val="00655E3E"/>
    <w:rsid w:val="00655F4D"/>
    <w:rsid w:val="00656718"/>
    <w:rsid w:val="00656BAC"/>
    <w:rsid w:val="006572AB"/>
    <w:rsid w:val="00657A05"/>
    <w:rsid w:val="00657BE1"/>
    <w:rsid w:val="00657C6A"/>
    <w:rsid w:val="00657F10"/>
    <w:rsid w:val="006603A8"/>
    <w:rsid w:val="00660830"/>
    <w:rsid w:val="00660AE9"/>
    <w:rsid w:val="00661178"/>
    <w:rsid w:val="006614FF"/>
    <w:rsid w:val="0066180C"/>
    <w:rsid w:val="00661C62"/>
    <w:rsid w:val="00661D3E"/>
    <w:rsid w:val="0066220E"/>
    <w:rsid w:val="00662307"/>
    <w:rsid w:val="0066283C"/>
    <w:rsid w:val="006629B6"/>
    <w:rsid w:val="006637E3"/>
    <w:rsid w:val="00664914"/>
    <w:rsid w:val="00664BF0"/>
    <w:rsid w:val="00664C0B"/>
    <w:rsid w:val="006658CA"/>
    <w:rsid w:val="00665A3C"/>
    <w:rsid w:val="00665D0D"/>
    <w:rsid w:val="00665E16"/>
    <w:rsid w:val="00665EB7"/>
    <w:rsid w:val="0066605C"/>
    <w:rsid w:val="006662EB"/>
    <w:rsid w:val="00666DFB"/>
    <w:rsid w:val="00666F14"/>
    <w:rsid w:val="00667225"/>
    <w:rsid w:val="0066740E"/>
    <w:rsid w:val="00667640"/>
    <w:rsid w:val="006679B3"/>
    <w:rsid w:val="00667BFB"/>
    <w:rsid w:val="0067011C"/>
    <w:rsid w:val="00670131"/>
    <w:rsid w:val="0067078E"/>
    <w:rsid w:val="0067082F"/>
    <w:rsid w:val="00670C77"/>
    <w:rsid w:val="00670F64"/>
    <w:rsid w:val="00671260"/>
    <w:rsid w:val="00671492"/>
    <w:rsid w:val="006716C9"/>
    <w:rsid w:val="006717E1"/>
    <w:rsid w:val="00671FFF"/>
    <w:rsid w:val="00672399"/>
    <w:rsid w:val="0067295F"/>
    <w:rsid w:val="00672CB3"/>
    <w:rsid w:val="00672E54"/>
    <w:rsid w:val="006738EE"/>
    <w:rsid w:val="00673B0F"/>
    <w:rsid w:val="00673B43"/>
    <w:rsid w:val="00673F70"/>
    <w:rsid w:val="006746F3"/>
    <w:rsid w:val="00674720"/>
    <w:rsid w:val="00674C30"/>
    <w:rsid w:val="00675203"/>
    <w:rsid w:val="00675754"/>
    <w:rsid w:val="00675A66"/>
    <w:rsid w:val="00675E8D"/>
    <w:rsid w:val="006760A1"/>
    <w:rsid w:val="00676382"/>
    <w:rsid w:val="00676B02"/>
    <w:rsid w:val="006770D4"/>
    <w:rsid w:val="006771D7"/>
    <w:rsid w:val="006773B8"/>
    <w:rsid w:val="006773E8"/>
    <w:rsid w:val="00677D3D"/>
    <w:rsid w:val="00677DE9"/>
    <w:rsid w:val="006801C8"/>
    <w:rsid w:val="006801F0"/>
    <w:rsid w:val="00680CBA"/>
    <w:rsid w:val="006813EB"/>
    <w:rsid w:val="006817C4"/>
    <w:rsid w:val="006819A9"/>
    <w:rsid w:val="00681E17"/>
    <w:rsid w:val="00682288"/>
    <w:rsid w:val="00682292"/>
    <w:rsid w:val="00682478"/>
    <w:rsid w:val="00682A59"/>
    <w:rsid w:val="00682BD8"/>
    <w:rsid w:val="0068306F"/>
    <w:rsid w:val="0068308E"/>
    <w:rsid w:val="0068345F"/>
    <w:rsid w:val="006836A1"/>
    <w:rsid w:val="006836F7"/>
    <w:rsid w:val="00683CE2"/>
    <w:rsid w:val="0068428C"/>
    <w:rsid w:val="0068458E"/>
    <w:rsid w:val="00684592"/>
    <w:rsid w:val="006846FF"/>
    <w:rsid w:val="006848E7"/>
    <w:rsid w:val="006850CF"/>
    <w:rsid w:val="006850FB"/>
    <w:rsid w:val="0068527F"/>
    <w:rsid w:val="006852CE"/>
    <w:rsid w:val="00685B39"/>
    <w:rsid w:val="00686997"/>
    <w:rsid w:val="00686BA8"/>
    <w:rsid w:val="00686BAD"/>
    <w:rsid w:val="00686C6D"/>
    <w:rsid w:val="00687233"/>
    <w:rsid w:val="006873BE"/>
    <w:rsid w:val="00687D2A"/>
    <w:rsid w:val="00687EED"/>
    <w:rsid w:val="006903C0"/>
    <w:rsid w:val="0069052A"/>
    <w:rsid w:val="0069076A"/>
    <w:rsid w:val="006909B7"/>
    <w:rsid w:val="00690B36"/>
    <w:rsid w:val="00690BA0"/>
    <w:rsid w:val="00691664"/>
    <w:rsid w:val="00691770"/>
    <w:rsid w:val="0069186E"/>
    <w:rsid w:val="00691A3A"/>
    <w:rsid w:val="00691BD2"/>
    <w:rsid w:val="0069210E"/>
    <w:rsid w:val="0069222A"/>
    <w:rsid w:val="00692877"/>
    <w:rsid w:val="00693068"/>
    <w:rsid w:val="006930DF"/>
    <w:rsid w:val="00693285"/>
    <w:rsid w:val="0069349E"/>
    <w:rsid w:val="006934CF"/>
    <w:rsid w:val="00693697"/>
    <w:rsid w:val="006937C1"/>
    <w:rsid w:val="00693963"/>
    <w:rsid w:val="00693ACB"/>
    <w:rsid w:val="00693C50"/>
    <w:rsid w:val="006945EA"/>
    <w:rsid w:val="006947BD"/>
    <w:rsid w:val="006947C5"/>
    <w:rsid w:val="00694A77"/>
    <w:rsid w:val="00694C6E"/>
    <w:rsid w:val="00694D4F"/>
    <w:rsid w:val="00694DC8"/>
    <w:rsid w:val="00694EFB"/>
    <w:rsid w:val="006955CD"/>
    <w:rsid w:val="006959F2"/>
    <w:rsid w:val="00695BD7"/>
    <w:rsid w:val="00696448"/>
    <w:rsid w:val="00696530"/>
    <w:rsid w:val="006965F2"/>
    <w:rsid w:val="006967A1"/>
    <w:rsid w:val="006979E4"/>
    <w:rsid w:val="00697AB9"/>
    <w:rsid w:val="00697EA6"/>
    <w:rsid w:val="006A0425"/>
    <w:rsid w:val="006A0BB2"/>
    <w:rsid w:val="006A0C81"/>
    <w:rsid w:val="006A0FAB"/>
    <w:rsid w:val="006A14B6"/>
    <w:rsid w:val="006A15C5"/>
    <w:rsid w:val="006A164C"/>
    <w:rsid w:val="006A187C"/>
    <w:rsid w:val="006A197A"/>
    <w:rsid w:val="006A1A20"/>
    <w:rsid w:val="006A1DF2"/>
    <w:rsid w:val="006A2477"/>
    <w:rsid w:val="006A2763"/>
    <w:rsid w:val="006A2766"/>
    <w:rsid w:val="006A293B"/>
    <w:rsid w:val="006A2DEE"/>
    <w:rsid w:val="006A3398"/>
    <w:rsid w:val="006A3A96"/>
    <w:rsid w:val="006A4025"/>
    <w:rsid w:val="006A40D7"/>
    <w:rsid w:val="006A4371"/>
    <w:rsid w:val="006A4467"/>
    <w:rsid w:val="006A4700"/>
    <w:rsid w:val="006A4C45"/>
    <w:rsid w:val="006A4C50"/>
    <w:rsid w:val="006A4D08"/>
    <w:rsid w:val="006A4D41"/>
    <w:rsid w:val="006A546E"/>
    <w:rsid w:val="006A5787"/>
    <w:rsid w:val="006A5DD2"/>
    <w:rsid w:val="006A62A4"/>
    <w:rsid w:val="006A66B0"/>
    <w:rsid w:val="006A6A19"/>
    <w:rsid w:val="006A762D"/>
    <w:rsid w:val="006A799C"/>
    <w:rsid w:val="006A7BC9"/>
    <w:rsid w:val="006A7E40"/>
    <w:rsid w:val="006B00A9"/>
    <w:rsid w:val="006B04EB"/>
    <w:rsid w:val="006B057D"/>
    <w:rsid w:val="006B05D3"/>
    <w:rsid w:val="006B0A00"/>
    <w:rsid w:val="006B0F4B"/>
    <w:rsid w:val="006B1138"/>
    <w:rsid w:val="006B130E"/>
    <w:rsid w:val="006B13BB"/>
    <w:rsid w:val="006B14EB"/>
    <w:rsid w:val="006B16AB"/>
    <w:rsid w:val="006B1B43"/>
    <w:rsid w:val="006B1C34"/>
    <w:rsid w:val="006B23C6"/>
    <w:rsid w:val="006B2C90"/>
    <w:rsid w:val="006B3157"/>
    <w:rsid w:val="006B358E"/>
    <w:rsid w:val="006B36E4"/>
    <w:rsid w:val="006B40D8"/>
    <w:rsid w:val="006B41FB"/>
    <w:rsid w:val="006B4316"/>
    <w:rsid w:val="006B4566"/>
    <w:rsid w:val="006B460D"/>
    <w:rsid w:val="006B460E"/>
    <w:rsid w:val="006B46AE"/>
    <w:rsid w:val="006B47DA"/>
    <w:rsid w:val="006B4EC0"/>
    <w:rsid w:val="006B54E0"/>
    <w:rsid w:val="006B550D"/>
    <w:rsid w:val="006B5CB2"/>
    <w:rsid w:val="006B62DD"/>
    <w:rsid w:val="006B65FF"/>
    <w:rsid w:val="006B6BFB"/>
    <w:rsid w:val="006B6D7C"/>
    <w:rsid w:val="006B70FB"/>
    <w:rsid w:val="006B77B4"/>
    <w:rsid w:val="006B782C"/>
    <w:rsid w:val="006C04FB"/>
    <w:rsid w:val="006C0510"/>
    <w:rsid w:val="006C05F2"/>
    <w:rsid w:val="006C0C3D"/>
    <w:rsid w:val="006C1076"/>
    <w:rsid w:val="006C1465"/>
    <w:rsid w:val="006C162F"/>
    <w:rsid w:val="006C16EE"/>
    <w:rsid w:val="006C1F2E"/>
    <w:rsid w:val="006C1F81"/>
    <w:rsid w:val="006C2583"/>
    <w:rsid w:val="006C26A7"/>
    <w:rsid w:val="006C2832"/>
    <w:rsid w:val="006C2CEA"/>
    <w:rsid w:val="006C30E6"/>
    <w:rsid w:val="006C3273"/>
    <w:rsid w:val="006C3664"/>
    <w:rsid w:val="006C3B7C"/>
    <w:rsid w:val="006C3D2F"/>
    <w:rsid w:val="006C3EC8"/>
    <w:rsid w:val="006C457A"/>
    <w:rsid w:val="006C45E9"/>
    <w:rsid w:val="006C45F9"/>
    <w:rsid w:val="006C570A"/>
    <w:rsid w:val="006C577B"/>
    <w:rsid w:val="006C5DF1"/>
    <w:rsid w:val="006C60F3"/>
    <w:rsid w:val="006C660C"/>
    <w:rsid w:val="006C66D5"/>
    <w:rsid w:val="006C6CE7"/>
    <w:rsid w:val="006C71AB"/>
    <w:rsid w:val="006D0A6F"/>
    <w:rsid w:val="006D0E5A"/>
    <w:rsid w:val="006D0EC4"/>
    <w:rsid w:val="006D0FFD"/>
    <w:rsid w:val="006D119C"/>
    <w:rsid w:val="006D1319"/>
    <w:rsid w:val="006D2216"/>
    <w:rsid w:val="006D27E6"/>
    <w:rsid w:val="006D2BF9"/>
    <w:rsid w:val="006D2E78"/>
    <w:rsid w:val="006D2EB2"/>
    <w:rsid w:val="006D3267"/>
    <w:rsid w:val="006D3855"/>
    <w:rsid w:val="006D3A76"/>
    <w:rsid w:val="006D3E6B"/>
    <w:rsid w:val="006D4181"/>
    <w:rsid w:val="006D4789"/>
    <w:rsid w:val="006D4804"/>
    <w:rsid w:val="006D4973"/>
    <w:rsid w:val="006D58B9"/>
    <w:rsid w:val="006D6905"/>
    <w:rsid w:val="006D6B61"/>
    <w:rsid w:val="006D6C20"/>
    <w:rsid w:val="006D6D63"/>
    <w:rsid w:val="006D71A0"/>
    <w:rsid w:val="006D756A"/>
    <w:rsid w:val="006D7A1E"/>
    <w:rsid w:val="006D7C46"/>
    <w:rsid w:val="006E0006"/>
    <w:rsid w:val="006E01B1"/>
    <w:rsid w:val="006E083A"/>
    <w:rsid w:val="006E0857"/>
    <w:rsid w:val="006E0970"/>
    <w:rsid w:val="006E0B85"/>
    <w:rsid w:val="006E0F43"/>
    <w:rsid w:val="006E1006"/>
    <w:rsid w:val="006E10BA"/>
    <w:rsid w:val="006E1305"/>
    <w:rsid w:val="006E18FA"/>
    <w:rsid w:val="006E1B65"/>
    <w:rsid w:val="006E1DBB"/>
    <w:rsid w:val="006E21F0"/>
    <w:rsid w:val="006E227F"/>
    <w:rsid w:val="006E2294"/>
    <w:rsid w:val="006E262F"/>
    <w:rsid w:val="006E29C7"/>
    <w:rsid w:val="006E2A46"/>
    <w:rsid w:val="006E31C8"/>
    <w:rsid w:val="006E320C"/>
    <w:rsid w:val="006E33BF"/>
    <w:rsid w:val="006E3758"/>
    <w:rsid w:val="006E3ACC"/>
    <w:rsid w:val="006E3DCD"/>
    <w:rsid w:val="006E3F7A"/>
    <w:rsid w:val="006E4181"/>
    <w:rsid w:val="006E443A"/>
    <w:rsid w:val="006E4C7E"/>
    <w:rsid w:val="006E4D73"/>
    <w:rsid w:val="006E4EA8"/>
    <w:rsid w:val="006E5002"/>
    <w:rsid w:val="006E51E1"/>
    <w:rsid w:val="006E5453"/>
    <w:rsid w:val="006E5475"/>
    <w:rsid w:val="006E5FC9"/>
    <w:rsid w:val="006E6C8C"/>
    <w:rsid w:val="006E7019"/>
    <w:rsid w:val="006E711E"/>
    <w:rsid w:val="006E71FE"/>
    <w:rsid w:val="006E77E2"/>
    <w:rsid w:val="006E7867"/>
    <w:rsid w:val="006E7D6C"/>
    <w:rsid w:val="006F026C"/>
    <w:rsid w:val="006F0574"/>
    <w:rsid w:val="006F08EF"/>
    <w:rsid w:val="006F0AA8"/>
    <w:rsid w:val="006F0D9F"/>
    <w:rsid w:val="006F1246"/>
    <w:rsid w:val="006F1955"/>
    <w:rsid w:val="006F1C41"/>
    <w:rsid w:val="006F1C50"/>
    <w:rsid w:val="006F1E76"/>
    <w:rsid w:val="006F231D"/>
    <w:rsid w:val="006F2659"/>
    <w:rsid w:val="006F277E"/>
    <w:rsid w:val="006F2F98"/>
    <w:rsid w:val="006F345F"/>
    <w:rsid w:val="006F34A5"/>
    <w:rsid w:val="006F34BB"/>
    <w:rsid w:val="006F3881"/>
    <w:rsid w:val="006F3B0E"/>
    <w:rsid w:val="006F3CF5"/>
    <w:rsid w:val="006F404A"/>
    <w:rsid w:val="006F46FA"/>
    <w:rsid w:val="006F4752"/>
    <w:rsid w:val="006F47D6"/>
    <w:rsid w:val="006F4AFF"/>
    <w:rsid w:val="006F4F9E"/>
    <w:rsid w:val="006F536D"/>
    <w:rsid w:val="006F56E3"/>
    <w:rsid w:val="006F58AF"/>
    <w:rsid w:val="006F5EBE"/>
    <w:rsid w:val="006F60FB"/>
    <w:rsid w:val="006F64D1"/>
    <w:rsid w:val="006F650B"/>
    <w:rsid w:val="006F650C"/>
    <w:rsid w:val="006F6977"/>
    <w:rsid w:val="006F747F"/>
    <w:rsid w:val="006F7822"/>
    <w:rsid w:val="006F7851"/>
    <w:rsid w:val="0070005F"/>
    <w:rsid w:val="00700528"/>
    <w:rsid w:val="00700696"/>
    <w:rsid w:val="00700BDB"/>
    <w:rsid w:val="00700C18"/>
    <w:rsid w:val="00700D18"/>
    <w:rsid w:val="007011AB"/>
    <w:rsid w:val="00701AEA"/>
    <w:rsid w:val="00701BC0"/>
    <w:rsid w:val="00701D85"/>
    <w:rsid w:val="00701F5E"/>
    <w:rsid w:val="007021D9"/>
    <w:rsid w:val="007023F5"/>
    <w:rsid w:val="00702B73"/>
    <w:rsid w:val="00702D28"/>
    <w:rsid w:val="00703343"/>
    <w:rsid w:val="00703AF1"/>
    <w:rsid w:val="00704255"/>
    <w:rsid w:val="007044EB"/>
    <w:rsid w:val="00704C93"/>
    <w:rsid w:val="00704D0F"/>
    <w:rsid w:val="00705453"/>
    <w:rsid w:val="00705752"/>
    <w:rsid w:val="00706347"/>
    <w:rsid w:val="00706747"/>
    <w:rsid w:val="00706B35"/>
    <w:rsid w:val="00706F9F"/>
    <w:rsid w:val="007070EE"/>
    <w:rsid w:val="00707264"/>
    <w:rsid w:val="0070727E"/>
    <w:rsid w:val="00707B50"/>
    <w:rsid w:val="00710FA6"/>
    <w:rsid w:val="0071108E"/>
    <w:rsid w:val="007112FA"/>
    <w:rsid w:val="007114A6"/>
    <w:rsid w:val="0071172A"/>
    <w:rsid w:val="0071198A"/>
    <w:rsid w:val="00711F73"/>
    <w:rsid w:val="007120C9"/>
    <w:rsid w:val="0071253A"/>
    <w:rsid w:val="00712925"/>
    <w:rsid w:val="0071329F"/>
    <w:rsid w:val="00714BEE"/>
    <w:rsid w:val="00714FD3"/>
    <w:rsid w:val="00715795"/>
    <w:rsid w:val="007158F7"/>
    <w:rsid w:val="00715952"/>
    <w:rsid w:val="007159AE"/>
    <w:rsid w:val="00715A5D"/>
    <w:rsid w:val="00715D18"/>
    <w:rsid w:val="00715EE8"/>
    <w:rsid w:val="00715F2E"/>
    <w:rsid w:val="007163DD"/>
    <w:rsid w:val="00716795"/>
    <w:rsid w:val="007169A1"/>
    <w:rsid w:val="00716CA0"/>
    <w:rsid w:val="007178A4"/>
    <w:rsid w:val="007178CC"/>
    <w:rsid w:val="00717B97"/>
    <w:rsid w:val="00717D33"/>
    <w:rsid w:val="00720154"/>
    <w:rsid w:val="007204BF"/>
    <w:rsid w:val="00720CF3"/>
    <w:rsid w:val="00720D32"/>
    <w:rsid w:val="00720D3D"/>
    <w:rsid w:val="00720DE9"/>
    <w:rsid w:val="007211A2"/>
    <w:rsid w:val="00721A9C"/>
    <w:rsid w:val="00721C6C"/>
    <w:rsid w:val="007221FA"/>
    <w:rsid w:val="0072239F"/>
    <w:rsid w:val="0072260B"/>
    <w:rsid w:val="00722853"/>
    <w:rsid w:val="00722A0A"/>
    <w:rsid w:val="007230EC"/>
    <w:rsid w:val="0072321A"/>
    <w:rsid w:val="007232A1"/>
    <w:rsid w:val="00723379"/>
    <w:rsid w:val="007239D7"/>
    <w:rsid w:val="007244C5"/>
    <w:rsid w:val="00724536"/>
    <w:rsid w:val="007253F3"/>
    <w:rsid w:val="00725BC7"/>
    <w:rsid w:val="00725F48"/>
    <w:rsid w:val="00726A4B"/>
    <w:rsid w:val="00726B50"/>
    <w:rsid w:val="00727294"/>
    <w:rsid w:val="00727346"/>
    <w:rsid w:val="00727769"/>
    <w:rsid w:val="00727BF4"/>
    <w:rsid w:val="00727CB4"/>
    <w:rsid w:val="00727D59"/>
    <w:rsid w:val="00727DE3"/>
    <w:rsid w:val="00730D42"/>
    <w:rsid w:val="00731181"/>
    <w:rsid w:val="007312FD"/>
    <w:rsid w:val="00731453"/>
    <w:rsid w:val="007316A4"/>
    <w:rsid w:val="00732114"/>
    <w:rsid w:val="007322F9"/>
    <w:rsid w:val="00732527"/>
    <w:rsid w:val="00732B3E"/>
    <w:rsid w:val="00732B4D"/>
    <w:rsid w:val="0073302E"/>
    <w:rsid w:val="007334AC"/>
    <w:rsid w:val="00733881"/>
    <w:rsid w:val="00733AA2"/>
    <w:rsid w:val="00733CAD"/>
    <w:rsid w:val="00733DB9"/>
    <w:rsid w:val="00733DE8"/>
    <w:rsid w:val="00733FAF"/>
    <w:rsid w:val="00734617"/>
    <w:rsid w:val="007346AC"/>
    <w:rsid w:val="00734B53"/>
    <w:rsid w:val="007354D4"/>
    <w:rsid w:val="00735711"/>
    <w:rsid w:val="00735B6D"/>
    <w:rsid w:val="00735C7A"/>
    <w:rsid w:val="00736637"/>
    <w:rsid w:val="0073697C"/>
    <w:rsid w:val="00737041"/>
    <w:rsid w:val="00737046"/>
    <w:rsid w:val="007370B4"/>
    <w:rsid w:val="0073735D"/>
    <w:rsid w:val="0073737D"/>
    <w:rsid w:val="00737D06"/>
    <w:rsid w:val="007402EF"/>
    <w:rsid w:val="0074054B"/>
    <w:rsid w:val="007406ED"/>
    <w:rsid w:val="00740765"/>
    <w:rsid w:val="0074145A"/>
    <w:rsid w:val="00741475"/>
    <w:rsid w:val="007418C9"/>
    <w:rsid w:val="00741B02"/>
    <w:rsid w:val="00741FE3"/>
    <w:rsid w:val="007420BB"/>
    <w:rsid w:val="0074211D"/>
    <w:rsid w:val="00742705"/>
    <w:rsid w:val="00742784"/>
    <w:rsid w:val="0074286B"/>
    <w:rsid w:val="00742974"/>
    <w:rsid w:val="00742E83"/>
    <w:rsid w:val="007439CF"/>
    <w:rsid w:val="00743C5A"/>
    <w:rsid w:val="00743E88"/>
    <w:rsid w:val="007444C1"/>
    <w:rsid w:val="0074479B"/>
    <w:rsid w:val="00744D3C"/>
    <w:rsid w:val="00744DF2"/>
    <w:rsid w:val="00744FCF"/>
    <w:rsid w:val="0074545B"/>
    <w:rsid w:val="00745643"/>
    <w:rsid w:val="007458C6"/>
    <w:rsid w:val="007459A9"/>
    <w:rsid w:val="00745C53"/>
    <w:rsid w:val="00745DFB"/>
    <w:rsid w:val="00745EDC"/>
    <w:rsid w:val="00746166"/>
    <w:rsid w:val="00746362"/>
    <w:rsid w:val="00746592"/>
    <w:rsid w:val="007477CB"/>
    <w:rsid w:val="007478F1"/>
    <w:rsid w:val="00747FE2"/>
    <w:rsid w:val="0075075D"/>
    <w:rsid w:val="00750760"/>
    <w:rsid w:val="00750D2B"/>
    <w:rsid w:val="00750DDB"/>
    <w:rsid w:val="00750FCA"/>
    <w:rsid w:val="00751A4B"/>
    <w:rsid w:val="00752085"/>
    <w:rsid w:val="007525FC"/>
    <w:rsid w:val="00752713"/>
    <w:rsid w:val="00752726"/>
    <w:rsid w:val="0075295B"/>
    <w:rsid w:val="00753414"/>
    <w:rsid w:val="007535DA"/>
    <w:rsid w:val="0075373B"/>
    <w:rsid w:val="00753FA3"/>
    <w:rsid w:val="00754BEB"/>
    <w:rsid w:val="00754D6D"/>
    <w:rsid w:val="00754F62"/>
    <w:rsid w:val="007554D1"/>
    <w:rsid w:val="00755955"/>
    <w:rsid w:val="00755B35"/>
    <w:rsid w:val="00755CC8"/>
    <w:rsid w:val="00755E92"/>
    <w:rsid w:val="00755F55"/>
    <w:rsid w:val="00756394"/>
    <w:rsid w:val="00756497"/>
    <w:rsid w:val="00756552"/>
    <w:rsid w:val="00756ABB"/>
    <w:rsid w:val="007577F6"/>
    <w:rsid w:val="007579AE"/>
    <w:rsid w:val="007579E2"/>
    <w:rsid w:val="00757C86"/>
    <w:rsid w:val="00760543"/>
    <w:rsid w:val="00760556"/>
    <w:rsid w:val="007608FB"/>
    <w:rsid w:val="007611B8"/>
    <w:rsid w:val="00761233"/>
    <w:rsid w:val="0076126B"/>
    <w:rsid w:val="007616A6"/>
    <w:rsid w:val="007618D3"/>
    <w:rsid w:val="00761940"/>
    <w:rsid w:val="00761A1F"/>
    <w:rsid w:val="00761AFD"/>
    <w:rsid w:val="00761D1B"/>
    <w:rsid w:val="00762267"/>
    <w:rsid w:val="007622F7"/>
    <w:rsid w:val="00762789"/>
    <w:rsid w:val="00762D06"/>
    <w:rsid w:val="00762D0E"/>
    <w:rsid w:val="00762DE1"/>
    <w:rsid w:val="00762E01"/>
    <w:rsid w:val="00763A14"/>
    <w:rsid w:val="0076407E"/>
    <w:rsid w:val="00764110"/>
    <w:rsid w:val="007641F0"/>
    <w:rsid w:val="0076421E"/>
    <w:rsid w:val="00764456"/>
    <w:rsid w:val="0076476C"/>
    <w:rsid w:val="00764A57"/>
    <w:rsid w:val="00764CC7"/>
    <w:rsid w:val="00764DA4"/>
    <w:rsid w:val="00764E15"/>
    <w:rsid w:val="00764E8C"/>
    <w:rsid w:val="00765D66"/>
    <w:rsid w:val="00765F41"/>
    <w:rsid w:val="007660F7"/>
    <w:rsid w:val="007660F9"/>
    <w:rsid w:val="007667D9"/>
    <w:rsid w:val="00766898"/>
    <w:rsid w:val="007670FA"/>
    <w:rsid w:val="0076773C"/>
    <w:rsid w:val="00767852"/>
    <w:rsid w:val="00767D34"/>
    <w:rsid w:val="0077067E"/>
    <w:rsid w:val="00770FA7"/>
    <w:rsid w:val="007712BF"/>
    <w:rsid w:val="0077170E"/>
    <w:rsid w:val="0077186C"/>
    <w:rsid w:val="00771E26"/>
    <w:rsid w:val="00771F80"/>
    <w:rsid w:val="0077215A"/>
    <w:rsid w:val="0077220B"/>
    <w:rsid w:val="00772561"/>
    <w:rsid w:val="00772910"/>
    <w:rsid w:val="00772A08"/>
    <w:rsid w:val="00772BA3"/>
    <w:rsid w:val="00772C6B"/>
    <w:rsid w:val="0077307B"/>
    <w:rsid w:val="0077392D"/>
    <w:rsid w:val="00773BFA"/>
    <w:rsid w:val="00773C98"/>
    <w:rsid w:val="00773D82"/>
    <w:rsid w:val="00773E3E"/>
    <w:rsid w:val="0077482F"/>
    <w:rsid w:val="00774A99"/>
    <w:rsid w:val="00774ADC"/>
    <w:rsid w:val="00774E06"/>
    <w:rsid w:val="007753D6"/>
    <w:rsid w:val="007756CB"/>
    <w:rsid w:val="0077571D"/>
    <w:rsid w:val="007759C3"/>
    <w:rsid w:val="00775BC2"/>
    <w:rsid w:val="00775F49"/>
    <w:rsid w:val="007763B8"/>
    <w:rsid w:val="0077641A"/>
    <w:rsid w:val="00776A64"/>
    <w:rsid w:val="00776ADF"/>
    <w:rsid w:val="00776C58"/>
    <w:rsid w:val="00777036"/>
    <w:rsid w:val="00777103"/>
    <w:rsid w:val="0077710D"/>
    <w:rsid w:val="00777753"/>
    <w:rsid w:val="007778FA"/>
    <w:rsid w:val="00777DA8"/>
    <w:rsid w:val="00777DD7"/>
    <w:rsid w:val="00777FE0"/>
    <w:rsid w:val="007806CC"/>
    <w:rsid w:val="007809BA"/>
    <w:rsid w:val="00780A77"/>
    <w:rsid w:val="007812DE"/>
    <w:rsid w:val="0078149C"/>
    <w:rsid w:val="00781667"/>
    <w:rsid w:val="00781795"/>
    <w:rsid w:val="00781A63"/>
    <w:rsid w:val="00781CC3"/>
    <w:rsid w:val="00781D40"/>
    <w:rsid w:val="007820C9"/>
    <w:rsid w:val="0078243F"/>
    <w:rsid w:val="00782A33"/>
    <w:rsid w:val="0078329D"/>
    <w:rsid w:val="007832C4"/>
    <w:rsid w:val="00783690"/>
    <w:rsid w:val="00783801"/>
    <w:rsid w:val="007838B7"/>
    <w:rsid w:val="00783C09"/>
    <w:rsid w:val="00783F49"/>
    <w:rsid w:val="007843F4"/>
    <w:rsid w:val="00784B91"/>
    <w:rsid w:val="00784F77"/>
    <w:rsid w:val="00784F7C"/>
    <w:rsid w:val="0078508F"/>
    <w:rsid w:val="007851E1"/>
    <w:rsid w:val="00785884"/>
    <w:rsid w:val="00785A12"/>
    <w:rsid w:val="00785A1D"/>
    <w:rsid w:val="00785AA2"/>
    <w:rsid w:val="00785AEE"/>
    <w:rsid w:val="00785B6A"/>
    <w:rsid w:val="00785FCA"/>
    <w:rsid w:val="007860F7"/>
    <w:rsid w:val="007861EC"/>
    <w:rsid w:val="00786379"/>
    <w:rsid w:val="007864F2"/>
    <w:rsid w:val="007867C7"/>
    <w:rsid w:val="00786862"/>
    <w:rsid w:val="00786B21"/>
    <w:rsid w:val="007875DF"/>
    <w:rsid w:val="00787867"/>
    <w:rsid w:val="00787AC4"/>
    <w:rsid w:val="00787B62"/>
    <w:rsid w:val="00787C50"/>
    <w:rsid w:val="0079025C"/>
    <w:rsid w:val="00790322"/>
    <w:rsid w:val="007904E5"/>
    <w:rsid w:val="007904F7"/>
    <w:rsid w:val="00790660"/>
    <w:rsid w:val="00790A1C"/>
    <w:rsid w:val="00790B01"/>
    <w:rsid w:val="00790C4F"/>
    <w:rsid w:val="00791401"/>
    <w:rsid w:val="00791A6A"/>
    <w:rsid w:val="00791B2F"/>
    <w:rsid w:val="00791E42"/>
    <w:rsid w:val="00792161"/>
    <w:rsid w:val="0079245C"/>
    <w:rsid w:val="00792757"/>
    <w:rsid w:val="0079279B"/>
    <w:rsid w:val="0079283F"/>
    <w:rsid w:val="00792A52"/>
    <w:rsid w:val="00792BEF"/>
    <w:rsid w:val="00792E00"/>
    <w:rsid w:val="00793018"/>
    <w:rsid w:val="00793602"/>
    <w:rsid w:val="007939F0"/>
    <w:rsid w:val="00793F32"/>
    <w:rsid w:val="007943AF"/>
    <w:rsid w:val="007947CB"/>
    <w:rsid w:val="0079521E"/>
    <w:rsid w:val="0079581E"/>
    <w:rsid w:val="0079603C"/>
    <w:rsid w:val="00796148"/>
    <w:rsid w:val="0079687A"/>
    <w:rsid w:val="00796C84"/>
    <w:rsid w:val="00796EA4"/>
    <w:rsid w:val="007971E9"/>
    <w:rsid w:val="00797272"/>
    <w:rsid w:val="00797BC5"/>
    <w:rsid w:val="00797D2E"/>
    <w:rsid w:val="007A01A6"/>
    <w:rsid w:val="007A05D3"/>
    <w:rsid w:val="007A05FD"/>
    <w:rsid w:val="007A09E6"/>
    <w:rsid w:val="007A1097"/>
    <w:rsid w:val="007A146A"/>
    <w:rsid w:val="007A1F96"/>
    <w:rsid w:val="007A22B8"/>
    <w:rsid w:val="007A283F"/>
    <w:rsid w:val="007A2C47"/>
    <w:rsid w:val="007A31F9"/>
    <w:rsid w:val="007A37A4"/>
    <w:rsid w:val="007A37F4"/>
    <w:rsid w:val="007A38B3"/>
    <w:rsid w:val="007A3903"/>
    <w:rsid w:val="007A3B3F"/>
    <w:rsid w:val="007A3D01"/>
    <w:rsid w:val="007A402E"/>
    <w:rsid w:val="007A4219"/>
    <w:rsid w:val="007A43D9"/>
    <w:rsid w:val="007A4733"/>
    <w:rsid w:val="007A47C6"/>
    <w:rsid w:val="007A4B65"/>
    <w:rsid w:val="007A4BA3"/>
    <w:rsid w:val="007A4C6F"/>
    <w:rsid w:val="007A4E1C"/>
    <w:rsid w:val="007A4ED4"/>
    <w:rsid w:val="007A4FD3"/>
    <w:rsid w:val="007A63BF"/>
    <w:rsid w:val="007A71E7"/>
    <w:rsid w:val="007A766B"/>
    <w:rsid w:val="007A7A5E"/>
    <w:rsid w:val="007A7DED"/>
    <w:rsid w:val="007B00D1"/>
    <w:rsid w:val="007B061E"/>
    <w:rsid w:val="007B0B6E"/>
    <w:rsid w:val="007B1164"/>
    <w:rsid w:val="007B11A9"/>
    <w:rsid w:val="007B1346"/>
    <w:rsid w:val="007B140D"/>
    <w:rsid w:val="007B16F8"/>
    <w:rsid w:val="007B197C"/>
    <w:rsid w:val="007B1E89"/>
    <w:rsid w:val="007B1F52"/>
    <w:rsid w:val="007B1F7C"/>
    <w:rsid w:val="007B27B4"/>
    <w:rsid w:val="007B2802"/>
    <w:rsid w:val="007B2CC8"/>
    <w:rsid w:val="007B3132"/>
    <w:rsid w:val="007B3314"/>
    <w:rsid w:val="007B3613"/>
    <w:rsid w:val="007B373E"/>
    <w:rsid w:val="007B384D"/>
    <w:rsid w:val="007B3BA0"/>
    <w:rsid w:val="007B3D4A"/>
    <w:rsid w:val="007B4113"/>
    <w:rsid w:val="007B431B"/>
    <w:rsid w:val="007B43FC"/>
    <w:rsid w:val="007B4412"/>
    <w:rsid w:val="007B47D4"/>
    <w:rsid w:val="007B480E"/>
    <w:rsid w:val="007B4823"/>
    <w:rsid w:val="007B4EC0"/>
    <w:rsid w:val="007B4F37"/>
    <w:rsid w:val="007B5135"/>
    <w:rsid w:val="007B51F1"/>
    <w:rsid w:val="007B5257"/>
    <w:rsid w:val="007B5837"/>
    <w:rsid w:val="007B608C"/>
    <w:rsid w:val="007B6535"/>
    <w:rsid w:val="007B6D2E"/>
    <w:rsid w:val="007B6D78"/>
    <w:rsid w:val="007B6D7A"/>
    <w:rsid w:val="007B6D8F"/>
    <w:rsid w:val="007B7559"/>
    <w:rsid w:val="007B76C3"/>
    <w:rsid w:val="007B76F2"/>
    <w:rsid w:val="007B7BAE"/>
    <w:rsid w:val="007B7EA7"/>
    <w:rsid w:val="007C11ED"/>
    <w:rsid w:val="007C1472"/>
    <w:rsid w:val="007C1914"/>
    <w:rsid w:val="007C2067"/>
    <w:rsid w:val="007C263F"/>
    <w:rsid w:val="007C2698"/>
    <w:rsid w:val="007C27BC"/>
    <w:rsid w:val="007C2A32"/>
    <w:rsid w:val="007C2A69"/>
    <w:rsid w:val="007C2B43"/>
    <w:rsid w:val="007C2CCA"/>
    <w:rsid w:val="007C308F"/>
    <w:rsid w:val="007C3122"/>
    <w:rsid w:val="007C33A4"/>
    <w:rsid w:val="007C348B"/>
    <w:rsid w:val="007C364B"/>
    <w:rsid w:val="007C36CA"/>
    <w:rsid w:val="007C3C8B"/>
    <w:rsid w:val="007C41F6"/>
    <w:rsid w:val="007C4371"/>
    <w:rsid w:val="007C472A"/>
    <w:rsid w:val="007C477E"/>
    <w:rsid w:val="007C48BE"/>
    <w:rsid w:val="007C4BCE"/>
    <w:rsid w:val="007C4EA8"/>
    <w:rsid w:val="007C518E"/>
    <w:rsid w:val="007C5400"/>
    <w:rsid w:val="007C5554"/>
    <w:rsid w:val="007C5EB7"/>
    <w:rsid w:val="007C6495"/>
    <w:rsid w:val="007C6706"/>
    <w:rsid w:val="007C6AA2"/>
    <w:rsid w:val="007C6EAA"/>
    <w:rsid w:val="007C6EB3"/>
    <w:rsid w:val="007C6ECA"/>
    <w:rsid w:val="007C7BDE"/>
    <w:rsid w:val="007C7E1E"/>
    <w:rsid w:val="007D00DF"/>
    <w:rsid w:val="007D0603"/>
    <w:rsid w:val="007D0615"/>
    <w:rsid w:val="007D082B"/>
    <w:rsid w:val="007D0C23"/>
    <w:rsid w:val="007D10F6"/>
    <w:rsid w:val="007D117B"/>
    <w:rsid w:val="007D1854"/>
    <w:rsid w:val="007D1C4B"/>
    <w:rsid w:val="007D1D3B"/>
    <w:rsid w:val="007D2187"/>
    <w:rsid w:val="007D229D"/>
    <w:rsid w:val="007D25BC"/>
    <w:rsid w:val="007D2884"/>
    <w:rsid w:val="007D29CE"/>
    <w:rsid w:val="007D2C9B"/>
    <w:rsid w:val="007D2F88"/>
    <w:rsid w:val="007D2F8D"/>
    <w:rsid w:val="007D3179"/>
    <w:rsid w:val="007D45FF"/>
    <w:rsid w:val="007D481E"/>
    <w:rsid w:val="007D4AB6"/>
    <w:rsid w:val="007D4B22"/>
    <w:rsid w:val="007D4E91"/>
    <w:rsid w:val="007D4EE8"/>
    <w:rsid w:val="007D50FD"/>
    <w:rsid w:val="007D5363"/>
    <w:rsid w:val="007D5449"/>
    <w:rsid w:val="007D5534"/>
    <w:rsid w:val="007D56E9"/>
    <w:rsid w:val="007D5758"/>
    <w:rsid w:val="007D5923"/>
    <w:rsid w:val="007D5C33"/>
    <w:rsid w:val="007D5EBC"/>
    <w:rsid w:val="007D5F35"/>
    <w:rsid w:val="007D6403"/>
    <w:rsid w:val="007D6B3C"/>
    <w:rsid w:val="007D7190"/>
    <w:rsid w:val="007D74F0"/>
    <w:rsid w:val="007D7D73"/>
    <w:rsid w:val="007E0104"/>
    <w:rsid w:val="007E0327"/>
    <w:rsid w:val="007E065E"/>
    <w:rsid w:val="007E08CF"/>
    <w:rsid w:val="007E0B6F"/>
    <w:rsid w:val="007E0C6B"/>
    <w:rsid w:val="007E1820"/>
    <w:rsid w:val="007E1919"/>
    <w:rsid w:val="007E22DB"/>
    <w:rsid w:val="007E2333"/>
    <w:rsid w:val="007E24AF"/>
    <w:rsid w:val="007E2959"/>
    <w:rsid w:val="007E2CB4"/>
    <w:rsid w:val="007E2F0E"/>
    <w:rsid w:val="007E3169"/>
    <w:rsid w:val="007E35F2"/>
    <w:rsid w:val="007E3F5A"/>
    <w:rsid w:val="007E4475"/>
    <w:rsid w:val="007E48FF"/>
    <w:rsid w:val="007E4ECB"/>
    <w:rsid w:val="007E5278"/>
    <w:rsid w:val="007E536E"/>
    <w:rsid w:val="007E5AD1"/>
    <w:rsid w:val="007E5AD9"/>
    <w:rsid w:val="007E5C43"/>
    <w:rsid w:val="007E5F8D"/>
    <w:rsid w:val="007E629F"/>
    <w:rsid w:val="007E642D"/>
    <w:rsid w:val="007E6646"/>
    <w:rsid w:val="007E679C"/>
    <w:rsid w:val="007E6818"/>
    <w:rsid w:val="007E6819"/>
    <w:rsid w:val="007E6F77"/>
    <w:rsid w:val="007E7B22"/>
    <w:rsid w:val="007E7C2E"/>
    <w:rsid w:val="007E7DCA"/>
    <w:rsid w:val="007E7F34"/>
    <w:rsid w:val="007F0083"/>
    <w:rsid w:val="007F037A"/>
    <w:rsid w:val="007F08EC"/>
    <w:rsid w:val="007F12AD"/>
    <w:rsid w:val="007F15C3"/>
    <w:rsid w:val="007F18C8"/>
    <w:rsid w:val="007F18FA"/>
    <w:rsid w:val="007F1A6B"/>
    <w:rsid w:val="007F1D7C"/>
    <w:rsid w:val="007F2545"/>
    <w:rsid w:val="007F2BA6"/>
    <w:rsid w:val="007F3088"/>
    <w:rsid w:val="007F32C9"/>
    <w:rsid w:val="007F35A0"/>
    <w:rsid w:val="007F4249"/>
    <w:rsid w:val="007F4643"/>
    <w:rsid w:val="007F52F1"/>
    <w:rsid w:val="007F5B9D"/>
    <w:rsid w:val="007F5E2A"/>
    <w:rsid w:val="007F66D7"/>
    <w:rsid w:val="007F6F7A"/>
    <w:rsid w:val="007F7420"/>
    <w:rsid w:val="007F75C9"/>
    <w:rsid w:val="007F786D"/>
    <w:rsid w:val="008000C5"/>
    <w:rsid w:val="0080079F"/>
    <w:rsid w:val="00800B5A"/>
    <w:rsid w:val="00800E10"/>
    <w:rsid w:val="00801416"/>
    <w:rsid w:val="00801811"/>
    <w:rsid w:val="00801F39"/>
    <w:rsid w:val="008025A7"/>
    <w:rsid w:val="00802698"/>
    <w:rsid w:val="00802711"/>
    <w:rsid w:val="00803081"/>
    <w:rsid w:val="008037C4"/>
    <w:rsid w:val="0080394D"/>
    <w:rsid w:val="008040FC"/>
    <w:rsid w:val="00804202"/>
    <w:rsid w:val="0080475D"/>
    <w:rsid w:val="00805689"/>
    <w:rsid w:val="00805D15"/>
    <w:rsid w:val="00805E38"/>
    <w:rsid w:val="00806C88"/>
    <w:rsid w:val="00807076"/>
    <w:rsid w:val="00807662"/>
    <w:rsid w:val="00807AA5"/>
    <w:rsid w:val="00807EA8"/>
    <w:rsid w:val="008102DA"/>
    <w:rsid w:val="00810394"/>
    <w:rsid w:val="00810583"/>
    <w:rsid w:val="00810594"/>
    <w:rsid w:val="008107C7"/>
    <w:rsid w:val="00810924"/>
    <w:rsid w:val="00810C97"/>
    <w:rsid w:val="00810DB7"/>
    <w:rsid w:val="0081130A"/>
    <w:rsid w:val="008114B8"/>
    <w:rsid w:val="008117DE"/>
    <w:rsid w:val="00811A61"/>
    <w:rsid w:val="00811BE4"/>
    <w:rsid w:val="008123E5"/>
    <w:rsid w:val="008125FD"/>
    <w:rsid w:val="008126B4"/>
    <w:rsid w:val="008128F5"/>
    <w:rsid w:val="00812942"/>
    <w:rsid w:val="00812A2A"/>
    <w:rsid w:val="00813026"/>
    <w:rsid w:val="008130E7"/>
    <w:rsid w:val="008134CB"/>
    <w:rsid w:val="0081365B"/>
    <w:rsid w:val="00813897"/>
    <w:rsid w:val="0081397A"/>
    <w:rsid w:val="00814144"/>
    <w:rsid w:val="008141F0"/>
    <w:rsid w:val="008144C5"/>
    <w:rsid w:val="00814D68"/>
    <w:rsid w:val="00814DF3"/>
    <w:rsid w:val="0081532F"/>
    <w:rsid w:val="00815479"/>
    <w:rsid w:val="00815A5C"/>
    <w:rsid w:val="00815BDC"/>
    <w:rsid w:val="008163D5"/>
    <w:rsid w:val="00816592"/>
    <w:rsid w:val="00816E7C"/>
    <w:rsid w:val="008176E0"/>
    <w:rsid w:val="00817873"/>
    <w:rsid w:val="00820451"/>
    <w:rsid w:val="008204FD"/>
    <w:rsid w:val="008206C4"/>
    <w:rsid w:val="008207F6"/>
    <w:rsid w:val="00820C03"/>
    <w:rsid w:val="00820CF6"/>
    <w:rsid w:val="00820F1C"/>
    <w:rsid w:val="00820F68"/>
    <w:rsid w:val="00821024"/>
    <w:rsid w:val="00821262"/>
    <w:rsid w:val="00821C85"/>
    <w:rsid w:val="00821EEC"/>
    <w:rsid w:val="00822631"/>
    <w:rsid w:val="008226F0"/>
    <w:rsid w:val="008227BC"/>
    <w:rsid w:val="00822AEC"/>
    <w:rsid w:val="008230D6"/>
    <w:rsid w:val="00823238"/>
    <w:rsid w:val="008234CC"/>
    <w:rsid w:val="00823550"/>
    <w:rsid w:val="008236C5"/>
    <w:rsid w:val="00823887"/>
    <w:rsid w:val="00823B14"/>
    <w:rsid w:val="00824171"/>
    <w:rsid w:val="00824EDE"/>
    <w:rsid w:val="0082545D"/>
    <w:rsid w:val="00825489"/>
    <w:rsid w:val="0082589D"/>
    <w:rsid w:val="00825AE4"/>
    <w:rsid w:val="00825D71"/>
    <w:rsid w:val="00825DF1"/>
    <w:rsid w:val="00826116"/>
    <w:rsid w:val="0082647E"/>
    <w:rsid w:val="0082677C"/>
    <w:rsid w:val="008273E7"/>
    <w:rsid w:val="00827625"/>
    <w:rsid w:val="008276BD"/>
    <w:rsid w:val="008276EA"/>
    <w:rsid w:val="0082776D"/>
    <w:rsid w:val="00827C6E"/>
    <w:rsid w:val="00827CEB"/>
    <w:rsid w:val="008300F0"/>
    <w:rsid w:val="0083017C"/>
    <w:rsid w:val="00830404"/>
    <w:rsid w:val="008307A6"/>
    <w:rsid w:val="00830B7E"/>
    <w:rsid w:val="0083118D"/>
    <w:rsid w:val="008313B0"/>
    <w:rsid w:val="00831538"/>
    <w:rsid w:val="008318F9"/>
    <w:rsid w:val="00831A6B"/>
    <w:rsid w:val="00831EDB"/>
    <w:rsid w:val="00831F08"/>
    <w:rsid w:val="0083212F"/>
    <w:rsid w:val="008321FA"/>
    <w:rsid w:val="00832252"/>
    <w:rsid w:val="008329DB"/>
    <w:rsid w:val="008332B4"/>
    <w:rsid w:val="008334B7"/>
    <w:rsid w:val="00833B8A"/>
    <w:rsid w:val="00833DD1"/>
    <w:rsid w:val="00833E5D"/>
    <w:rsid w:val="00834526"/>
    <w:rsid w:val="008352BE"/>
    <w:rsid w:val="0083594F"/>
    <w:rsid w:val="0083644E"/>
    <w:rsid w:val="00836702"/>
    <w:rsid w:val="00836A4F"/>
    <w:rsid w:val="00836DDA"/>
    <w:rsid w:val="00836EF0"/>
    <w:rsid w:val="00837439"/>
    <w:rsid w:val="0083775B"/>
    <w:rsid w:val="00837813"/>
    <w:rsid w:val="00837AB3"/>
    <w:rsid w:val="0084076F"/>
    <w:rsid w:val="00840DFB"/>
    <w:rsid w:val="00840E2E"/>
    <w:rsid w:val="00840EEC"/>
    <w:rsid w:val="008410F5"/>
    <w:rsid w:val="008411FB"/>
    <w:rsid w:val="00841202"/>
    <w:rsid w:val="00841303"/>
    <w:rsid w:val="008419A5"/>
    <w:rsid w:val="00841F95"/>
    <w:rsid w:val="00842269"/>
    <w:rsid w:val="00842D21"/>
    <w:rsid w:val="00843072"/>
    <w:rsid w:val="00843142"/>
    <w:rsid w:val="008432D3"/>
    <w:rsid w:val="0084333A"/>
    <w:rsid w:val="008445F6"/>
    <w:rsid w:val="00844792"/>
    <w:rsid w:val="008448E9"/>
    <w:rsid w:val="00844B7E"/>
    <w:rsid w:val="00844B85"/>
    <w:rsid w:val="0084589F"/>
    <w:rsid w:val="00845ACB"/>
    <w:rsid w:val="00845D15"/>
    <w:rsid w:val="0084645D"/>
    <w:rsid w:val="0084654E"/>
    <w:rsid w:val="00846925"/>
    <w:rsid w:val="00846C88"/>
    <w:rsid w:val="00846CDC"/>
    <w:rsid w:val="00846F26"/>
    <w:rsid w:val="00847A28"/>
    <w:rsid w:val="00850090"/>
    <w:rsid w:val="008500A9"/>
    <w:rsid w:val="00850A6C"/>
    <w:rsid w:val="00850A7D"/>
    <w:rsid w:val="00850CB7"/>
    <w:rsid w:val="00850DE6"/>
    <w:rsid w:val="00851597"/>
    <w:rsid w:val="008515D4"/>
    <w:rsid w:val="00851721"/>
    <w:rsid w:val="0085205A"/>
    <w:rsid w:val="0085232C"/>
    <w:rsid w:val="00852345"/>
    <w:rsid w:val="00852C4A"/>
    <w:rsid w:val="00853271"/>
    <w:rsid w:val="0085362D"/>
    <w:rsid w:val="008536DA"/>
    <w:rsid w:val="008538DB"/>
    <w:rsid w:val="008538ED"/>
    <w:rsid w:val="00853987"/>
    <w:rsid w:val="00854775"/>
    <w:rsid w:val="00854A92"/>
    <w:rsid w:val="00854AFC"/>
    <w:rsid w:val="00854E25"/>
    <w:rsid w:val="00854E47"/>
    <w:rsid w:val="00855B3A"/>
    <w:rsid w:val="00855D27"/>
    <w:rsid w:val="00856840"/>
    <w:rsid w:val="00856B69"/>
    <w:rsid w:val="008577AF"/>
    <w:rsid w:val="008579A6"/>
    <w:rsid w:val="00857C12"/>
    <w:rsid w:val="0086000C"/>
    <w:rsid w:val="008601F2"/>
    <w:rsid w:val="008602BB"/>
    <w:rsid w:val="00860E4E"/>
    <w:rsid w:val="00860EA0"/>
    <w:rsid w:val="00860FAB"/>
    <w:rsid w:val="00861101"/>
    <w:rsid w:val="0086110F"/>
    <w:rsid w:val="00861AF5"/>
    <w:rsid w:val="008637EB"/>
    <w:rsid w:val="00863896"/>
    <w:rsid w:val="008638D3"/>
    <w:rsid w:val="00863B8B"/>
    <w:rsid w:val="008641E8"/>
    <w:rsid w:val="0086429F"/>
    <w:rsid w:val="00864302"/>
    <w:rsid w:val="00864309"/>
    <w:rsid w:val="0086483B"/>
    <w:rsid w:val="00864DAF"/>
    <w:rsid w:val="00864E4E"/>
    <w:rsid w:val="00865097"/>
    <w:rsid w:val="00865535"/>
    <w:rsid w:val="00865EE9"/>
    <w:rsid w:val="0086636C"/>
    <w:rsid w:val="00866443"/>
    <w:rsid w:val="00866511"/>
    <w:rsid w:val="008666A0"/>
    <w:rsid w:val="00866A50"/>
    <w:rsid w:val="00866B22"/>
    <w:rsid w:val="008671AA"/>
    <w:rsid w:val="00867573"/>
    <w:rsid w:val="00867831"/>
    <w:rsid w:val="00867877"/>
    <w:rsid w:val="008678D0"/>
    <w:rsid w:val="00867C64"/>
    <w:rsid w:val="00870F09"/>
    <w:rsid w:val="00870F1D"/>
    <w:rsid w:val="008715CB"/>
    <w:rsid w:val="0087169B"/>
    <w:rsid w:val="008721A0"/>
    <w:rsid w:val="008727CD"/>
    <w:rsid w:val="008727D8"/>
    <w:rsid w:val="00872801"/>
    <w:rsid w:val="00872ABD"/>
    <w:rsid w:val="008730AA"/>
    <w:rsid w:val="008731C0"/>
    <w:rsid w:val="008732E8"/>
    <w:rsid w:val="008732FF"/>
    <w:rsid w:val="0087374E"/>
    <w:rsid w:val="00873B35"/>
    <w:rsid w:val="00873EB9"/>
    <w:rsid w:val="00873FFC"/>
    <w:rsid w:val="00874B42"/>
    <w:rsid w:val="0087524D"/>
    <w:rsid w:val="00875566"/>
    <w:rsid w:val="0087581F"/>
    <w:rsid w:val="008759AC"/>
    <w:rsid w:val="00875AA7"/>
    <w:rsid w:val="00875CD3"/>
    <w:rsid w:val="00876BC7"/>
    <w:rsid w:val="00876EAC"/>
    <w:rsid w:val="0087722B"/>
    <w:rsid w:val="00877914"/>
    <w:rsid w:val="00877975"/>
    <w:rsid w:val="00877ACC"/>
    <w:rsid w:val="00877CF8"/>
    <w:rsid w:val="00880758"/>
    <w:rsid w:val="008811B0"/>
    <w:rsid w:val="008814CC"/>
    <w:rsid w:val="00881960"/>
    <w:rsid w:val="00881C82"/>
    <w:rsid w:val="00881F0A"/>
    <w:rsid w:val="00882A32"/>
    <w:rsid w:val="00882D59"/>
    <w:rsid w:val="00883406"/>
    <w:rsid w:val="00883EEB"/>
    <w:rsid w:val="00883F73"/>
    <w:rsid w:val="0088426E"/>
    <w:rsid w:val="00884348"/>
    <w:rsid w:val="00884D2F"/>
    <w:rsid w:val="00884DA4"/>
    <w:rsid w:val="00885159"/>
    <w:rsid w:val="008858A3"/>
    <w:rsid w:val="00885968"/>
    <w:rsid w:val="00885BBF"/>
    <w:rsid w:val="00885C57"/>
    <w:rsid w:val="008861D3"/>
    <w:rsid w:val="00886BDE"/>
    <w:rsid w:val="00886E96"/>
    <w:rsid w:val="00887D0A"/>
    <w:rsid w:val="00887F73"/>
    <w:rsid w:val="00890167"/>
    <w:rsid w:val="008903CB"/>
    <w:rsid w:val="0089049E"/>
    <w:rsid w:val="00890838"/>
    <w:rsid w:val="0089091A"/>
    <w:rsid w:val="00891289"/>
    <w:rsid w:val="00891463"/>
    <w:rsid w:val="00891CB9"/>
    <w:rsid w:val="00891CBC"/>
    <w:rsid w:val="00891FB0"/>
    <w:rsid w:val="0089215E"/>
    <w:rsid w:val="00892497"/>
    <w:rsid w:val="008924C4"/>
    <w:rsid w:val="0089267F"/>
    <w:rsid w:val="0089285A"/>
    <w:rsid w:val="00892864"/>
    <w:rsid w:val="00892A95"/>
    <w:rsid w:val="00892F2C"/>
    <w:rsid w:val="008933FC"/>
    <w:rsid w:val="008934CA"/>
    <w:rsid w:val="00893540"/>
    <w:rsid w:val="008936D2"/>
    <w:rsid w:val="00893E62"/>
    <w:rsid w:val="00893F96"/>
    <w:rsid w:val="008948B8"/>
    <w:rsid w:val="00894C49"/>
    <w:rsid w:val="00894CCD"/>
    <w:rsid w:val="00895015"/>
    <w:rsid w:val="0089550A"/>
    <w:rsid w:val="00895DD3"/>
    <w:rsid w:val="008962D2"/>
    <w:rsid w:val="00896312"/>
    <w:rsid w:val="00896414"/>
    <w:rsid w:val="00896E0B"/>
    <w:rsid w:val="008972DE"/>
    <w:rsid w:val="008978A8"/>
    <w:rsid w:val="00897A8F"/>
    <w:rsid w:val="00897E3F"/>
    <w:rsid w:val="00897EE1"/>
    <w:rsid w:val="008A0964"/>
    <w:rsid w:val="008A0C32"/>
    <w:rsid w:val="008A0D6A"/>
    <w:rsid w:val="008A0EF7"/>
    <w:rsid w:val="008A1066"/>
    <w:rsid w:val="008A11F9"/>
    <w:rsid w:val="008A125C"/>
    <w:rsid w:val="008A12C6"/>
    <w:rsid w:val="008A2952"/>
    <w:rsid w:val="008A300B"/>
    <w:rsid w:val="008A3042"/>
    <w:rsid w:val="008A31E8"/>
    <w:rsid w:val="008A31F7"/>
    <w:rsid w:val="008A3450"/>
    <w:rsid w:val="008A38F2"/>
    <w:rsid w:val="008A3B88"/>
    <w:rsid w:val="008A3FE9"/>
    <w:rsid w:val="008A4229"/>
    <w:rsid w:val="008A431B"/>
    <w:rsid w:val="008A43D8"/>
    <w:rsid w:val="008A44B6"/>
    <w:rsid w:val="008A4612"/>
    <w:rsid w:val="008A48EC"/>
    <w:rsid w:val="008A4AB9"/>
    <w:rsid w:val="008A4D49"/>
    <w:rsid w:val="008A5077"/>
    <w:rsid w:val="008A53E6"/>
    <w:rsid w:val="008A5BD5"/>
    <w:rsid w:val="008A5BEF"/>
    <w:rsid w:val="008A5C16"/>
    <w:rsid w:val="008A615E"/>
    <w:rsid w:val="008A65F6"/>
    <w:rsid w:val="008A6926"/>
    <w:rsid w:val="008A6A68"/>
    <w:rsid w:val="008A6A80"/>
    <w:rsid w:val="008A726E"/>
    <w:rsid w:val="008A759D"/>
    <w:rsid w:val="008A79F0"/>
    <w:rsid w:val="008A7C31"/>
    <w:rsid w:val="008A7EF1"/>
    <w:rsid w:val="008B00DF"/>
    <w:rsid w:val="008B0618"/>
    <w:rsid w:val="008B0C16"/>
    <w:rsid w:val="008B0C78"/>
    <w:rsid w:val="008B12AF"/>
    <w:rsid w:val="008B1836"/>
    <w:rsid w:val="008B1A1D"/>
    <w:rsid w:val="008B1B66"/>
    <w:rsid w:val="008B1F69"/>
    <w:rsid w:val="008B1FC0"/>
    <w:rsid w:val="008B1FE2"/>
    <w:rsid w:val="008B2035"/>
    <w:rsid w:val="008B2488"/>
    <w:rsid w:val="008B2F0B"/>
    <w:rsid w:val="008B3EB8"/>
    <w:rsid w:val="008B43D4"/>
    <w:rsid w:val="008B4600"/>
    <w:rsid w:val="008B4D0A"/>
    <w:rsid w:val="008B5BFA"/>
    <w:rsid w:val="008B61AB"/>
    <w:rsid w:val="008B6359"/>
    <w:rsid w:val="008B64BF"/>
    <w:rsid w:val="008B6F4B"/>
    <w:rsid w:val="008B6FEB"/>
    <w:rsid w:val="008B71B4"/>
    <w:rsid w:val="008B75BC"/>
    <w:rsid w:val="008B7EEF"/>
    <w:rsid w:val="008C01E9"/>
    <w:rsid w:val="008C07EB"/>
    <w:rsid w:val="008C0A56"/>
    <w:rsid w:val="008C0C18"/>
    <w:rsid w:val="008C0E2F"/>
    <w:rsid w:val="008C0FE9"/>
    <w:rsid w:val="008C138F"/>
    <w:rsid w:val="008C17D7"/>
    <w:rsid w:val="008C17E1"/>
    <w:rsid w:val="008C18B2"/>
    <w:rsid w:val="008C1AC0"/>
    <w:rsid w:val="008C2004"/>
    <w:rsid w:val="008C247D"/>
    <w:rsid w:val="008C27BC"/>
    <w:rsid w:val="008C2A8F"/>
    <w:rsid w:val="008C2B05"/>
    <w:rsid w:val="008C2B8E"/>
    <w:rsid w:val="008C2D6D"/>
    <w:rsid w:val="008C2E6A"/>
    <w:rsid w:val="008C3277"/>
    <w:rsid w:val="008C3823"/>
    <w:rsid w:val="008C39C5"/>
    <w:rsid w:val="008C3C77"/>
    <w:rsid w:val="008C3E9D"/>
    <w:rsid w:val="008C4536"/>
    <w:rsid w:val="008C4692"/>
    <w:rsid w:val="008C4EE0"/>
    <w:rsid w:val="008C4FA6"/>
    <w:rsid w:val="008C4FB4"/>
    <w:rsid w:val="008C513F"/>
    <w:rsid w:val="008C52EE"/>
    <w:rsid w:val="008C5778"/>
    <w:rsid w:val="008C5947"/>
    <w:rsid w:val="008C60CB"/>
    <w:rsid w:val="008C66C7"/>
    <w:rsid w:val="008C7B4F"/>
    <w:rsid w:val="008C7EC0"/>
    <w:rsid w:val="008D0020"/>
    <w:rsid w:val="008D0359"/>
    <w:rsid w:val="008D0562"/>
    <w:rsid w:val="008D0614"/>
    <w:rsid w:val="008D0A50"/>
    <w:rsid w:val="008D1098"/>
    <w:rsid w:val="008D116B"/>
    <w:rsid w:val="008D15A5"/>
    <w:rsid w:val="008D165F"/>
    <w:rsid w:val="008D19A7"/>
    <w:rsid w:val="008D1C99"/>
    <w:rsid w:val="008D2349"/>
    <w:rsid w:val="008D25DC"/>
    <w:rsid w:val="008D30D3"/>
    <w:rsid w:val="008D30FD"/>
    <w:rsid w:val="008D3196"/>
    <w:rsid w:val="008D3726"/>
    <w:rsid w:val="008D3AC5"/>
    <w:rsid w:val="008D3D69"/>
    <w:rsid w:val="008D3E64"/>
    <w:rsid w:val="008D4368"/>
    <w:rsid w:val="008D4551"/>
    <w:rsid w:val="008D49D6"/>
    <w:rsid w:val="008D4AF6"/>
    <w:rsid w:val="008D5398"/>
    <w:rsid w:val="008D5511"/>
    <w:rsid w:val="008D5930"/>
    <w:rsid w:val="008D6611"/>
    <w:rsid w:val="008D6621"/>
    <w:rsid w:val="008D6740"/>
    <w:rsid w:val="008D6D03"/>
    <w:rsid w:val="008D6D9B"/>
    <w:rsid w:val="008D6E00"/>
    <w:rsid w:val="008D72F7"/>
    <w:rsid w:val="008D7C5A"/>
    <w:rsid w:val="008D7E6D"/>
    <w:rsid w:val="008D7F16"/>
    <w:rsid w:val="008E00D0"/>
    <w:rsid w:val="008E023F"/>
    <w:rsid w:val="008E0302"/>
    <w:rsid w:val="008E0380"/>
    <w:rsid w:val="008E051A"/>
    <w:rsid w:val="008E0879"/>
    <w:rsid w:val="008E0B05"/>
    <w:rsid w:val="008E107F"/>
    <w:rsid w:val="008E153B"/>
    <w:rsid w:val="008E1A1F"/>
    <w:rsid w:val="008E1ED6"/>
    <w:rsid w:val="008E1FE4"/>
    <w:rsid w:val="008E2334"/>
    <w:rsid w:val="008E26EA"/>
    <w:rsid w:val="008E276E"/>
    <w:rsid w:val="008E2797"/>
    <w:rsid w:val="008E2910"/>
    <w:rsid w:val="008E2C0F"/>
    <w:rsid w:val="008E2EC9"/>
    <w:rsid w:val="008E3389"/>
    <w:rsid w:val="008E3558"/>
    <w:rsid w:val="008E3730"/>
    <w:rsid w:val="008E3756"/>
    <w:rsid w:val="008E3ABA"/>
    <w:rsid w:val="008E441B"/>
    <w:rsid w:val="008E466A"/>
    <w:rsid w:val="008E46FA"/>
    <w:rsid w:val="008E4AC5"/>
    <w:rsid w:val="008E50F7"/>
    <w:rsid w:val="008E55E1"/>
    <w:rsid w:val="008E6A3D"/>
    <w:rsid w:val="008E6D8A"/>
    <w:rsid w:val="008E77A1"/>
    <w:rsid w:val="008E78E9"/>
    <w:rsid w:val="008E7BED"/>
    <w:rsid w:val="008E7C9D"/>
    <w:rsid w:val="008F06A2"/>
    <w:rsid w:val="008F10CE"/>
    <w:rsid w:val="008F15EA"/>
    <w:rsid w:val="008F16D5"/>
    <w:rsid w:val="008F22C3"/>
    <w:rsid w:val="008F2432"/>
    <w:rsid w:val="008F28AD"/>
    <w:rsid w:val="008F2EC8"/>
    <w:rsid w:val="008F3A3E"/>
    <w:rsid w:val="008F3D4F"/>
    <w:rsid w:val="008F3D6A"/>
    <w:rsid w:val="008F3DCC"/>
    <w:rsid w:val="008F447A"/>
    <w:rsid w:val="008F4787"/>
    <w:rsid w:val="008F4C6F"/>
    <w:rsid w:val="008F4F81"/>
    <w:rsid w:val="008F50A6"/>
    <w:rsid w:val="008F51DB"/>
    <w:rsid w:val="008F51FC"/>
    <w:rsid w:val="008F5CA9"/>
    <w:rsid w:val="008F64A9"/>
    <w:rsid w:val="008F677C"/>
    <w:rsid w:val="008F68C6"/>
    <w:rsid w:val="008F6979"/>
    <w:rsid w:val="008F6A6B"/>
    <w:rsid w:val="008F6E57"/>
    <w:rsid w:val="008F6FEE"/>
    <w:rsid w:val="008F71DC"/>
    <w:rsid w:val="008F7250"/>
    <w:rsid w:val="008F7297"/>
    <w:rsid w:val="008F759F"/>
    <w:rsid w:val="008F7B39"/>
    <w:rsid w:val="008F7FF9"/>
    <w:rsid w:val="00900131"/>
    <w:rsid w:val="009001F7"/>
    <w:rsid w:val="00900405"/>
    <w:rsid w:val="0090044F"/>
    <w:rsid w:val="00900D1F"/>
    <w:rsid w:val="0090107E"/>
    <w:rsid w:val="00901348"/>
    <w:rsid w:val="009015B5"/>
    <w:rsid w:val="00901A42"/>
    <w:rsid w:val="00901BCC"/>
    <w:rsid w:val="00901CD1"/>
    <w:rsid w:val="00901D90"/>
    <w:rsid w:val="009025FB"/>
    <w:rsid w:val="009026C9"/>
    <w:rsid w:val="009029F7"/>
    <w:rsid w:val="009030A3"/>
    <w:rsid w:val="009031E8"/>
    <w:rsid w:val="00903B1A"/>
    <w:rsid w:val="009040AA"/>
    <w:rsid w:val="00904491"/>
    <w:rsid w:val="00904779"/>
    <w:rsid w:val="00904D21"/>
    <w:rsid w:val="00904F14"/>
    <w:rsid w:val="00905031"/>
    <w:rsid w:val="009052C0"/>
    <w:rsid w:val="0090567B"/>
    <w:rsid w:val="00905730"/>
    <w:rsid w:val="00905B16"/>
    <w:rsid w:val="00905BEE"/>
    <w:rsid w:val="00906662"/>
    <w:rsid w:val="0090692F"/>
    <w:rsid w:val="0090694E"/>
    <w:rsid w:val="00906C3D"/>
    <w:rsid w:val="00907749"/>
    <w:rsid w:val="00907A52"/>
    <w:rsid w:val="00910716"/>
    <w:rsid w:val="00910751"/>
    <w:rsid w:val="00910990"/>
    <w:rsid w:val="00911238"/>
    <w:rsid w:val="009116AD"/>
    <w:rsid w:val="009116DB"/>
    <w:rsid w:val="00911A16"/>
    <w:rsid w:val="00911A97"/>
    <w:rsid w:val="00911B2D"/>
    <w:rsid w:val="0091209B"/>
    <w:rsid w:val="00912881"/>
    <w:rsid w:val="00912B89"/>
    <w:rsid w:val="00912D89"/>
    <w:rsid w:val="009131EE"/>
    <w:rsid w:val="009133EF"/>
    <w:rsid w:val="009134EB"/>
    <w:rsid w:val="00913AD8"/>
    <w:rsid w:val="00914B0B"/>
    <w:rsid w:val="00914CC6"/>
    <w:rsid w:val="009152CB"/>
    <w:rsid w:val="009154BB"/>
    <w:rsid w:val="009158DF"/>
    <w:rsid w:val="00916BCF"/>
    <w:rsid w:val="00916D88"/>
    <w:rsid w:val="009170D3"/>
    <w:rsid w:val="00917241"/>
    <w:rsid w:val="0091727B"/>
    <w:rsid w:val="0091745D"/>
    <w:rsid w:val="00917B5E"/>
    <w:rsid w:val="00917E33"/>
    <w:rsid w:val="00920B8B"/>
    <w:rsid w:val="00920F57"/>
    <w:rsid w:val="00921411"/>
    <w:rsid w:val="00921B1C"/>
    <w:rsid w:val="00921BAC"/>
    <w:rsid w:val="00921D71"/>
    <w:rsid w:val="00921E43"/>
    <w:rsid w:val="00921F13"/>
    <w:rsid w:val="00922379"/>
    <w:rsid w:val="00922660"/>
    <w:rsid w:val="00922B08"/>
    <w:rsid w:val="00922B81"/>
    <w:rsid w:val="00923921"/>
    <w:rsid w:val="00923981"/>
    <w:rsid w:val="009241E5"/>
    <w:rsid w:val="00924DFE"/>
    <w:rsid w:val="009255EB"/>
    <w:rsid w:val="00925EA0"/>
    <w:rsid w:val="00926150"/>
    <w:rsid w:val="00926201"/>
    <w:rsid w:val="00926221"/>
    <w:rsid w:val="0092699E"/>
    <w:rsid w:val="00926B1B"/>
    <w:rsid w:val="00927056"/>
    <w:rsid w:val="00927A7F"/>
    <w:rsid w:val="00927C36"/>
    <w:rsid w:val="00927F7B"/>
    <w:rsid w:val="009304ED"/>
    <w:rsid w:val="00930CD3"/>
    <w:rsid w:val="00930E69"/>
    <w:rsid w:val="00931656"/>
    <w:rsid w:val="0093183F"/>
    <w:rsid w:val="00931850"/>
    <w:rsid w:val="00931C5B"/>
    <w:rsid w:val="0093220A"/>
    <w:rsid w:val="00932326"/>
    <w:rsid w:val="009324A2"/>
    <w:rsid w:val="009329EE"/>
    <w:rsid w:val="00932B0C"/>
    <w:rsid w:val="00932DED"/>
    <w:rsid w:val="009331EA"/>
    <w:rsid w:val="009336CF"/>
    <w:rsid w:val="00933732"/>
    <w:rsid w:val="009337C6"/>
    <w:rsid w:val="00933BEE"/>
    <w:rsid w:val="00934640"/>
    <w:rsid w:val="009347B4"/>
    <w:rsid w:val="00934DD8"/>
    <w:rsid w:val="00934E7D"/>
    <w:rsid w:val="00935660"/>
    <w:rsid w:val="00935830"/>
    <w:rsid w:val="009358E1"/>
    <w:rsid w:val="009359DE"/>
    <w:rsid w:val="00935A91"/>
    <w:rsid w:val="00936592"/>
    <w:rsid w:val="009368A6"/>
    <w:rsid w:val="009368A9"/>
    <w:rsid w:val="00936A6C"/>
    <w:rsid w:val="00936BF1"/>
    <w:rsid w:val="009372FC"/>
    <w:rsid w:val="0093741E"/>
    <w:rsid w:val="0093746C"/>
    <w:rsid w:val="009376D1"/>
    <w:rsid w:val="00937D36"/>
    <w:rsid w:val="009404AB"/>
    <w:rsid w:val="00940A91"/>
    <w:rsid w:val="00940AF7"/>
    <w:rsid w:val="00940E65"/>
    <w:rsid w:val="0094143C"/>
    <w:rsid w:val="0094155E"/>
    <w:rsid w:val="00941868"/>
    <w:rsid w:val="00941B63"/>
    <w:rsid w:val="00941D7F"/>
    <w:rsid w:val="00942003"/>
    <w:rsid w:val="0094228A"/>
    <w:rsid w:val="0094266F"/>
    <w:rsid w:val="0094287B"/>
    <w:rsid w:val="00942DAB"/>
    <w:rsid w:val="00942F07"/>
    <w:rsid w:val="00943105"/>
    <w:rsid w:val="00943ABE"/>
    <w:rsid w:val="00944072"/>
    <w:rsid w:val="0094408A"/>
    <w:rsid w:val="009445E0"/>
    <w:rsid w:val="0094460F"/>
    <w:rsid w:val="00944C48"/>
    <w:rsid w:val="00944FA0"/>
    <w:rsid w:val="00945E56"/>
    <w:rsid w:val="00945EC9"/>
    <w:rsid w:val="00946A05"/>
    <w:rsid w:val="0094707D"/>
    <w:rsid w:val="009470CF"/>
    <w:rsid w:val="009472D7"/>
    <w:rsid w:val="00947B3D"/>
    <w:rsid w:val="009500E5"/>
    <w:rsid w:val="0095055C"/>
    <w:rsid w:val="009506F2"/>
    <w:rsid w:val="00950766"/>
    <w:rsid w:val="00950923"/>
    <w:rsid w:val="009509F9"/>
    <w:rsid w:val="00950E42"/>
    <w:rsid w:val="009510E7"/>
    <w:rsid w:val="0095131B"/>
    <w:rsid w:val="0095142B"/>
    <w:rsid w:val="00951434"/>
    <w:rsid w:val="00951494"/>
    <w:rsid w:val="00951782"/>
    <w:rsid w:val="009517F4"/>
    <w:rsid w:val="00951CE6"/>
    <w:rsid w:val="00951D98"/>
    <w:rsid w:val="009523EA"/>
    <w:rsid w:val="0095266F"/>
    <w:rsid w:val="00952743"/>
    <w:rsid w:val="0095286A"/>
    <w:rsid w:val="00952A34"/>
    <w:rsid w:val="00952B4F"/>
    <w:rsid w:val="0095365A"/>
    <w:rsid w:val="009536CB"/>
    <w:rsid w:val="009539C7"/>
    <w:rsid w:val="00953E72"/>
    <w:rsid w:val="00953F59"/>
    <w:rsid w:val="00954751"/>
    <w:rsid w:val="00954CD6"/>
    <w:rsid w:val="00954D1C"/>
    <w:rsid w:val="00954ED4"/>
    <w:rsid w:val="009551B8"/>
    <w:rsid w:val="009557CE"/>
    <w:rsid w:val="0095591B"/>
    <w:rsid w:val="00955DFD"/>
    <w:rsid w:val="0095655D"/>
    <w:rsid w:val="00956D8F"/>
    <w:rsid w:val="00956E99"/>
    <w:rsid w:val="00957053"/>
    <w:rsid w:val="009570F3"/>
    <w:rsid w:val="00957483"/>
    <w:rsid w:val="0095767B"/>
    <w:rsid w:val="00957C63"/>
    <w:rsid w:val="00957C98"/>
    <w:rsid w:val="00957D10"/>
    <w:rsid w:val="00957E7F"/>
    <w:rsid w:val="0096015E"/>
    <w:rsid w:val="00960449"/>
    <w:rsid w:val="009607FD"/>
    <w:rsid w:val="00960900"/>
    <w:rsid w:val="00960947"/>
    <w:rsid w:val="00960CF2"/>
    <w:rsid w:val="00960E04"/>
    <w:rsid w:val="00961138"/>
    <w:rsid w:val="00961169"/>
    <w:rsid w:val="00961250"/>
    <w:rsid w:val="009615C5"/>
    <w:rsid w:val="009616C2"/>
    <w:rsid w:val="00961A1A"/>
    <w:rsid w:val="00961A4C"/>
    <w:rsid w:val="00961F8C"/>
    <w:rsid w:val="009621A5"/>
    <w:rsid w:val="009623CA"/>
    <w:rsid w:val="0096287B"/>
    <w:rsid w:val="0096366A"/>
    <w:rsid w:val="009637FD"/>
    <w:rsid w:val="00963D19"/>
    <w:rsid w:val="00963DD1"/>
    <w:rsid w:val="0096411E"/>
    <w:rsid w:val="0096416C"/>
    <w:rsid w:val="009643A6"/>
    <w:rsid w:val="00964F01"/>
    <w:rsid w:val="0096535C"/>
    <w:rsid w:val="009658AB"/>
    <w:rsid w:val="00965C39"/>
    <w:rsid w:val="00965CE0"/>
    <w:rsid w:val="00965E31"/>
    <w:rsid w:val="00965E46"/>
    <w:rsid w:val="0096634B"/>
    <w:rsid w:val="00966357"/>
    <w:rsid w:val="00966A50"/>
    <w:rsid w:val="00966CA6"/>
    <w:rsid w:val="00966ED7"/>
    <w:rsid w:val="00967ADB"/>
    <w:rsid w:val="0097010A"/>
    <w:rsid w:val="009706D4"/>
    <w:rsid w:val="00970B6A"/>
    <w:rsid w:val="00970CC4"/>
    <w:rsid w:val="00970D7B"/>
    <w:rsid w:val="0097140F"/>
    <w:rsid w:val="00971B41"/>
    <w:rsid w:val="009727B8"/>
    <w:rsid w:val="00972956"/>
    <w:rsid w:val="00972B1E"/>
    <w:rsid w:val="00972F49"/>
    <w:rsid w:val="00973700"/>
    <w:rsid w:val="00973960"/>
    <w:rsid w:val="009739B4"/>
    <w:rsid w:val="00973C50"/>
    <w:rsid w:val="00974679"/>
    <w:rsid w:val="00974AB5"/>
    <w:rsid w:val="0097539B"/>
    <w:rsid w:val="009753CB"/>
    <w:rsid w:val="009753EB"/>
    <w:rsid w:val="00975A34"/>
    <w:rsid w:val="00975C91"/>
    <w:rsid w:val="00975D0A"/>
    <w:rsid w:val="00975D72"/>
    <w:rsid w:val="00976366"/>
    <w:rsid w:val="009767A0"/>
    <w:rsid w:val="00976960"/>
    <w:rsid w:val="00976B89"/>
    <w:rsid w:val="00977318"/>
    <w:rsid w:val="0097757C"/>
    <w:rsid w:val="00977710"/>
    <w:rsid w:val="0098053B"/>
    <w:rsid w:val="009807CF"/>
    <w:rsid w:val="009809AF"/>
    <w:rsid w:val="00980ACA"/>
    <w:rsid w:val="0098125C"/>
    <w:rsid w:val="009813B3"/>
    <w:rsid w:val="0098146B"/>
    <w:rsid w:val="009816C7"/>
    <w:rsid w:val="00981877"/>
    <w:rsid w:val="00981F81"/>
    <w:rsid w:val="00982197"/>
    <w:rsid w:val="009827C0"/>
    <w:rsid w:val="009829FD"/>
    <w:rsid w:val="00982BBF"/>
    <w:rsid w:val="00982F90"/>
    <w:rsid w:val="00983984"/>
    <w:rsid w:val="00983BA8"/>
    <w:rsid w:val="00983C3B"/>
    <w:rsid w:val="00984DFF"/>
    <w:rsid w:val="0098555E"/>
    <w:rsid w:val="00985A32"/>
    <w:rsid w:val="00986158"/>
    <w:rsid w:val="00986423"/>
    <w:rsid w:val="00986548"/>
    <w:rsid w:val="00986CD4"/>
    <w:rsid w:val="00986D0E"/>
    <w:rsid w:val="00986F51"/>
    <w:rsid w:val="009871C5"/>
    <w:rsid w:val="0098742C"/>
    <w:rsid w:val="0098765F"/>
    <w:rsid w:val="00987688"/>
    <w:rsid w:val="00987A47"/>
    <w:rsid w:val="00987DFA"/>
    <w:rsid w:val="00987E44"/>
    <w:rsid w:val="009905AC"/>
    <w:rsid w:val="00990DDE"/>
    <w:rsid w:val="00991123"/>
    <w:rsid w:val="0099117B"/>
    <w:rsid w:val="00991239"/>
    <w:rsid w:val="00991550"/>
    <w:rsid w:val="0099181B"/>
    <w:rsid w:val="00992907"/>
    <w:rsid w:val="00992DA4"/>
    <w:rsid w:val="00993756"/>
    <w:rsid w:val="0099391F"/>
    <w:rsid w:val="00993ACA"/>
    <w:rsid w:val="00993DAE"/>
    <w:rsid w:val="00993E0A"/>
    <w:rsid w:val="009942BA"/>
    <w:rsid w:val="0099451F"/>
    <w:rsid w:val="00994EAF"/>
    <w:rsid w:val="00995139"/>
    <w:rsid w:val="00995264"/>
    <w:rsid w:val="009953FE"/>
    <w:rsid w:val="0099549A"/>
    <w:rsid w:val="009959E3"/>
    <w:rsid w:val="00995BA1"/>
    <w:rsid w:val="0099603B"/>
    <w:rsid w:val="00997271"/>
    <w:rsid w:val="00997461"/>
    <w:rsid w:val="00997829"/>
    <w:rsid w:val="00997A4A"/>
    <w:rsid w:val="009A015E"/>
    <w:rsid w:val="009A0387"/>
    <w:rsid w:val="009A03F1"/>
    <w:rsid w:val="009A0B18"/>
    <w:rsid w:val="009A0B30"/>
    <w:rsid w:val="009A0B77"/>
    <w:rsid w:val="009A0FBA"/>
    <w:rsid w:val="009A1685"/>
    <w:rsid w:val="009A1781"/>
    <w:rsid w:val="009A1DFB"/>
    <w:rsid w:val="009A1E37"/>
    <w:rsid w:val="009A2131"/>
    <w:rsid w:val="009A228A"/>
    <w:rsid w:val="009A2627"/>
    <w:rsid w:val="009A28F9"/>
    <w:rsid w:val="009A2D74"/>
    <w:rsid w:val="009A2E7A"/>
    <w:rsid w:val="009A2F7F"/>
    <w:rsid w:val="009A31BC"/>
    <w:rsid w:val="009A347B"/>
    <w:rsid w:val="009A39B3"/>
    <w:rsid w:val="009A3A46"/>
    <w:rsid w:val="009A4AF1"/>
    <w:rsid w:val="009A4EA9"/>
    <w:rsid w:val="009A5218"/>
    <w:rsid w:val="009A53C1"/>
    <w:rsid w:val="009A5D79"/>
    <w:rsid w:val="009A5E07"/>
    <w:rsid w:val="009A608A"/>
    <w:rsid w:val="009A62E0"/>
    <w:rsid w:val="009A6354"/>
    <w:rsid w:val="009A64BF"/>
    <w:rsid w:val="009A6959"/>
    <w:rsid w:val="009A6BD5"/>
    <w:rsid w:val="009A73C5"/>
    <w:rsid w:val="009A74C3"/>
    <w:rsid w:val="009A7D1C"/>
    <w:rsid w:val="009B0580"/>
    <w:rsid w:val="009B0714"/>
    <w:rsid w:val="009B0AE5"/>
    <w:rsid w:val="009B0F6A"/>
    <w:rsid w:val="009B129D"/>
    <w:rsid w:val="009B131E"/>
    <w:rsid w:val="009B1335"/>
    <w:rsid w:val="009B14D7"/>
    <w:rsid w:val="009B1665"/>
    <w:rsid w:val="009B241F"/>
    <w:rsid w:val="009B25FA"/>
    <w:rsid w:val="009B27B5"/>
    <w:rsid w:val="009B2875"/>
    <w:rsid w:val="009B31D6"/>
    <w:rsid w:val="009B381E"/>
    <w:rsid w:val="009B385E"/>
    <w:rsid w:val="009B4E07"/>
    <w:rsid w:val="009B5C60"/>
    <w:rsid w:val="009B5C61"/>
    <w:rsid w:val="009B5CA5"/>
    <w:rsid w:val="009B5EB0"/>
    <w:rsid w:val="009B5F86"/>
    <w:rsid w:val="009B649A"/>
    <w:rsid w:val="009B68A3"/>
    <w:rsid w:val="009B69D6"/>
    <w:rsid w:val="009B6AAC"/>
    <w:rsid w:val="009B6F5B"/>
    <w:rsid w:val="009B6FF5"/>
    <w:rsid w:val="009B702A"/>
    <w:rsid w:val="009B7152"/>
    <w:rsid w:val="009C01F0"/>
    <w:rsid w:val="009C0303"/>
    <w:rsid w:val="009C0410"/>
    <w:rsid w:val="009C0539"/>
    <w:rsid w:val="009C0693"/>
    <w:rsid w:val="009C0E41"/>
    <w:rsid w:val="009C0EC8"/>
    <w:rsid w:val="009C18BB"/>
    <w:rsid w:val="009C1904"/>
    <w:rsid w:val="009C1AD8"/>
    <w:rsid w:val="009C1AF3"/>
    <w:rsid w:val="009C1CBF"/>
    <w:rsid w:val="009C1DA9"/>
    <w:rsid w:val="009C1E7C"/>
    <w:rsid w:val="009C1FD9"/>
    <w:rsid w:val="009C2033"/>
    <w:rsid w:val="009C21E0"/>
    <w:rsid w:val="009C256D"/>
    <w:rsid w:val="009C2F3D"/>
    <w:rsid w:val="009C31C4"/>
    <w:rsid w:val="009C3555"/>
    <w:rsid w:val="009C3562"/>
    <w:rsid w:val="009C368F"/>
    <w:rsid w:val="009C379A"/>
    <w:rsid w:val="009C37C7"/>
    <w:rsid w:val="009C38A5"/>
    <w:rsid w:val="009C3936"/>
    <w:rsid w:val="009C4190"/>
    <w:rsid w:val="009C473C"/>
    <w:rsid w:val="009C49C5"/>
    <w:rsid w:val="009C51DE"/>
    <w:rsid w:val="009C5224"/>
    <w:rsid w:val="009C52D8"/>
    <w:rsid w:val="009C5419"/>
    <w:rsid w:val="009C5519"/>
    <w:rsid w:val="009C5BEB"/>
    <w:rsid w:val="009C5DB1"/>
    <w:rsid w:val="009C5E27"/>
    <w:rsid w:val="009C64FA"/>
    <w:rsid w:val="009C65A8"/>
    <w:rsid w:val="009C6C1D"/>
    <w:rsid w:val="009C6EDB"/>
    <w:rsid w:val="009C6EFB"/>
    <w:rsid w:val="009C76E4"/>
    <w:rsid w:val="009C7CCC"/>
    <w:rsid w:val="009C7CE6"/>
    <w:rsid w:val="009D046D"/>
    <w:rsid w:val="009D0E38"/>
    <w:rsid w:val="009D0E99"/>
    <w:rsid w:val="009D0F7A"/>
    <w:rsid w:val="009D1640"/>
    <w:rsid w:val="009D1720"/>
    <w:rsid w:val="009D1A2B"/>
    <w:rsid w:val="009D1A60"/>
    <w:rsid w:val="009D1D45"/>
    <w:rsid w:val="009D244A"/>
    <w:rsid w:val="009D27D6"/>
    <w:rsid w:val="009D28F0"/>
    <w:rsid w:val="009D3554"/>
    <w:rsid w:val="009D3E92"/>
    <w:rsid w:val="009D4157"/>
    <w:rsid w:val="009D434D"/>
    <w:rsid w:val="009D4394"/>
    <w:rsid w:val="009D43BD"/>
    <w:rsid w:val="009D45AE"/>
    <w:rsid w:val="009D4B38"/>
    <w:rsid w:val="009D50B3"/>
    <w:rsid w:val="009D5517"/>
    <w:rsid w:val="009D5F44"/>
    <w:rsid w:val="009D665C"/>
    <w:rsid w:val="009D691C"/>
    <w:rsid w:val="009D6A87"/>
    <w:rsid w:val="009D6B92"/>
    <w:rsid w:val="009D6F6C"/>
    <w:rsid w:val="009D756C"/>
    <w:rsid w:val="009D7879"/>
    <w:rsid w:val="009D7C0D"/>
    <w:rsid w:val="009D7D08"/>
    <w:rsid w:val="009D7DE6"/>
    <w:rsid w:val="009E0584"/>
    <w:rsid w:val="009E0B37"/>
    <w:rsid w:val="009E0BF0"/>
    <w:rsid w:val="009E0C93"/>
    <w:rsid w:val="009E0D05"/>
    <w:rsid w:val="009E0F8F"/>
    <w:rsid w:val="009E13E5"/>
    <w:rsid w:val="009E1853"/>
    <w:rsid w:val="009E1CCF"/>
    <w:rsid w:val="009E1EAC"/>
    <w:rsid w:val="009E27B7"/>
    <w:rsid w:val="009E2CF1"/>
    <w:rsid w:val="009E2E11"/>
    <w:rsid w:val="009E2F3B"/>
    <w:rsid w:val="009E3341"/>
    <w:rsid w:val="009E335E"/>
    <w:rsid w:val="009E3528"/>
    <w:rsid w:val="009E3BBC"/>
    <w:rsid w:val="009E3C3B"/>
    <w:rsid w:val="009E4848"/>
    <w:rsid w:val="009E4BD3"/>
    <w:rsid w:val="009E4BF6"/>
    <w:rsid w:val="009E4D3F"/>
    <w:rsid w:val="009E5456"/>
    <w:rsid w:val="009E54A0"/>
    <w:rsid w:val="009E5A1A"/>
    <w:rsid w:val="009E5BFF"/>
    <w:rsid w:val="009E5D41"/>
    <w:rsid w:val="009E6606"/>
    <w:rsid w:val="009E681A"/>
    <w:rsid w:val="009E6F7C"/>
    <w:rsid w:val="009E71B1"/>
    <w:rsid w:val="009E7621"/>
    <w:rsid w:val="009E765C"/>
    <w:rsid w:val="009E76AC"/>
    <w:rsid w:val="009E775C"/>
    <w:rsid w:val="009E77D2"/>
    <w:rsid w:val="009F022D"/>
    <w:rsid w:val="009F08E5"/>
    <w:rsid w:val="009F0F39"/>
    <w:rsid w:val="009F12E1"/>
    <w:rsid w:val="009F132D"/>
    <w:rsid w:val="009F136E"/>
    <w:rsid w:val="009F1416"/>
    <w:rsid w:val="009F170E"/>
    <w:rsid w:val="009F176C"/>
    <w:rsid w:val="009F1906"/>
    <w:rsid w:val="009F1986"/>
    <w:rsid w:val="009F204D"/>
    <w:rsid w:val="009F20AA"/>
    <w:rsid w:val="009F24FC"/>
    <w:rsid w:val="009F26D5"/>
    <w:rsid w:val="009F26F4"/>
    <w:rsid w:val="009F28C7"/>
    <w:rsid w:val="009F2912"/>
    <w:rsid w:val="009F30F1"/>
    <w:rsid w:val="009F31D9"/>
    <w:rsid w:val="009F3538"/>
    <w:rsid w:val="009F376E"/>
    <w:rsid w:val="009F3846"/>
    <w:rsid w:val="009F3EBC"/>
    <w:rsid w:val="009F40DE"/>
    <w:rsid w:val="009F43E1"/>
    <w:rsid w:val="009F4633"/>
    <w:rsid w:val="009F4E62"/>
    <w:rsid w:val="009F4EA8"/>
    <w:rsid w:val="009F532D"/>
    <w:rsid w:val="009F5BA6"/>
    <w:rsid w:val="009F5CF0"/>
    <w:rsid w:val="009F5D83"/>
    <w:rsid w:val="009F5E97"/>
    <w:rsid w:val="009F5EB7"/>
    <w:rsid w:val="009F61A9"/>
    <w:rsid w:val="009F62B5"/>
    <w:rsid w:val="009F683B"/>
    <w:rsid w:val="009F68BB"/>
    <w:rsid w:val="009F6F55"/>
    <w:rsid w:val="009F71DE"/>
    <w:rsid w:val="009F7316"/>
    <w:rsid w:val="009F73AC"/>
    <w:rsid w:val="009F7423"/>
    <w:rsid w:val="009F7468"/>
    <w:rsid w:val="009F756B"/>
    <w:rsid w:val="00A00531"/>
    <w:rsid w:val="00A00784"/>
    <w:rsid w:val="00A0093A"/>
    <w:rsid w:val="00A00C33"/>
    <w:rsid w:val="00A00E9C"/>
    <w:rsid w:val="00A01211"/>
    <w:rsid w:val="00A01DC4"/>
    <w:rsid w:val="00A0276E"/>
    <w:rsid w:val="00A028C3"/>
    <w:rsid w:val="00A02A0A"/>
    <w:rsid w:val="00A02D57"/>
    <w:rsid w:val="00A0310E"/>
    <w:rsid w:val="00A03767"/>
    <w:rsid w:val="00A0424C"/>
    <w:rsid w:val="00A04902"/>
    <w:rsid w:val="00A049CA"/>
    <w:rsid w:val="00A04A55"/>
    <w:rsid w:val="00A04E88"/>
    <w:rsid w:val="00A05096"/>
    <w:rsid w:val="00A050E2"/>
    <w:rsid w:val="00A05269"/>
    <w:rsid w:val="00A05DA1"/>
    <w:rsid w:val="00A05E04"/>
    <w:rsid w:val="00A05E4A"/>
    <w:rsid w:val="00A05F57"/>
    <w:rsid w:val="00A068D9"/>
    <w:rsid w:val="00A06A21"/>
    <w:rsid w:val="00A06AB1"/>
    <w:rsid w:val="00A07034"/>
    <w:rsid w:val="00A07F76"/>
    <w:rsid w:val="00A10084"/>
    <w:rsid w:val="00A101B9"/>
    <w:rsid w:val="00A10584"/>
    <w:rsid w:val="00A10656"/>
    <w:rsid w:val="00A10897"/>
    <w:rsid w:val="00A10C8A"/>
    <w:rsid w:val="00A1110B"/>
    <w:rsid w:val="00A113D7"/>
    <w:rsid w:val="00A115E8"/>
    <w:rsid w:val="00A11BA2"/>
    <w:rsid w:val="00A11C70"/>
    <w:rsid w:val="00A11F87"/>
    <w:rsid w:val="00A1246A"/>
    <w:rsid w:val="00A124A0"/>
    <w:rsid w:val="00A128AF"/>
    <w:rsid w:val="00A12996"/>
    <w:rsid w:val="00A12A98"/>
    <w:rsid w:val="00A138B8"/>
    <w:rsid w:val="00A139AC"/>
    <w:rsid w:val="00A13AA6"/>
    <w:rsid w:val="00A13AD6"/>
    <w:rsid w:val="00A1416B"/>
    <w:rsid w:val="00A1431F"/>
    <w:rsid w:val="00A14C73"/>
    <w:rsid w:val="00A14D6A"/>
    <w:rsid w:val="00A1545C"/>
    <w:rsid w:val="00A15676"/>
    <w:rsid w:val="00A156B5"/>
    <w:rsid w:val="00A159CE"/>
    <w:rsid w:val="00A15DCB"/>
    <w:rsid w:val="00A16110"/>
    <w:rsid w:val="00A168B8"/>
    <w:rsid w:val="00A16A45"/>
    <w:rsid w:val="00A16AB7"/>
    <w:rsid w:val="00A16B92"/>
    <w:rsid w:val="00A1747D"/>
    <w:rsid w:val="00A17AB7"/>
    <w:rsid w:val="00A17CDF"/>
    <w:rsid w:val="00A17CFF"/>
    <w:rsid w:val="00A202FD"/>
    <w:rsid w:val="00A208AA"/>
    <w:rsid w:val="00A20C03"/>
    <w:rsid w:val="00A20FFB"/>
    <w:rsid w:val="00A2103D"/>
    <w:rsid w:val="00A21346"/>
    <w:rsid w:val="00A213FA"/>
    <w:rsid w:val="00A2167F"/>
    <w:rsid w:val="00A219F9"/>
    <w:rsid w:val="00A21F9F"/>
    <w:rsid w:val="00A21FDC"/>
    <w:rsid w:val="00A222B9"/>
    <w:rsid w:val="00A225D7"/>
    <w:rsid w:val="00A225FD"/>
    <w:rsid w:val="00A22B57"/>
    <w:rsid w:val="00A22CFD"/>
    <w:rsid w:val="00A232F4"/>
    <w:rsid w:val="00A2342A"/>
    <w:rsid w:val="00A234E8"/>
    <w:rsid w:val="00A2376F"/>
    <w:rsid w:val="00A23790"/>
    <w:rsid w:val="00A23F6E"/>
    <w:rsid w:val="00A2401A"/>
    <w:rsid w:val="00A2431B"/>
    <w:rsid w:val="00A2432C"/>
    <w:rsid w:val="00A2435B"/>
    <w:rsid w:val="00A246E5"/>
    <w:rsid w:val="00A2472D"/>
    <w:rsid w:val="00A247FD"/>
    <w:rsid w:val="00A24DD7"/>
    <w:rsid w:val="00A24E69"/>
    <w:rsid w:val="00A24F5C"/>
    <w:rsid w:val="00A2512F"/>
    <w:rsid w:val="00A253D5"/>
    <w:rsid w:val="00A25A01"/>
    <w:rsid w:val="00A25B4B"/>
    <w:rsid w:val="00A25FF6"/>
    <w:rsid w:val="00A2617E"/>
    <w:rsid w:val="00A26603"/>
    <w:rsid w:val="00A26BCA"/>
    <w:rsid w:val="00A26E4A"/>
    <w:rsid w:val="00A273DB"/>
    <w:rsid w:val="00A275DF"/>
    <w:rsid w:val="00A278A4"/>
    <w:rsid w:val="00A27A41"/>
    <w:rsid w:val="00A27D76"/>
    <w:rsid w:val="00A27F19"/>
    <w:rsid w:val="00A27F7E"/>
    <w:rsid w:val="00A3009A"/>
    <w:rsid w:val="00A30356"/>
    <w:rsid w:val="00A3084E"/>
    <w:rsid w:val="00A30995"/>
    <w:rsid w:val="00A30ABB"/>
    <w:rsid w:val="00A312C5"/>
    <w:rsid w:val="00A3137B"/>
    <w:rsid w:val="00A31534"/>
    <w:rsid w:val="00A31BA7"/>
    <w:rsid w:val="00A31FF7"/>
    <w:rsid w:val="00A32357"/>
    <w:rsid w:val="00A3254C"/>
    <w:rsid w:val="00A3271A"/>
    <w:rsid w:val="00A3277A"/>
    <w:rsid w:val="00A32C88"/>
    <w:rsid w:val="00A32CC5"/>
    <w:rsid w:val="00A33AF9"/>
    <w:rsid w:val="00A33B2D"/>
    <w:rsid w:val="00A33F26"/>
    <w:rsid w:val="00A3438C"/>
    <w:rsid w:val="00A34864"/>
    <w:rsid w:val="00A348E4"/>
    <w:rsid w:val="00A34F3B"/>
    <w:rsid w:val="00A35451"/>
    <w:rsid w:val="00A357B2"/>
    <w:rsid w:val="00A357C3"/>
    <w:rsid w:val="00A359E3"/>
    <w:rsid w:val="00A35CF8"/>
    <w:rsid w:val="00A35EDB"/>
    <w:rsid w:val="00A368C3"/>
    <w:rsid w:val="00A36B36"/>
    <w:rsid w:val="00A36EC4"/>
    <w:rsid w:val="00A36FD3"/>
    <w:rsid w:val="00A37449"/>
    <w:rsid w:val="00A378EA"/>
    <w:rsid w:val="00A37EF4"/>
    <w:rsid w:val="00A37F97"/>
    <w:rsid w:val="00A40257"/>
    <w:rsid w:val="00A404FE"/>
    <w:rsid w:val="00A4067F"/>
    <w:rsid w:val="00A4098A"/>
    <w:rsid w:val="00A40ADC"/>
    <w:rsid w:val="00A40BE2"/>
    <w:rsid w:val="00A40CF6"/>
    <w:rsid w:val="00A40E37"/>
    <w:rsid w:val="00A4108E"/>
    <w:rsid w:val="00A41907"/>
    <w:rsid w:val="00A41996"/>
    <w:rsid w:val="00A41C3C"/>
    <w:rsid w:val="00A4212D"/>
    <w:rsid w:val="00A42756"/>
    <w:rsid w:val="00A42773"/>
    <w:rsid w:val="00A42B8E"/>
    <w:rsid w:val="00A42DF0"/>
    <w:rsid w:val="00A4361D"/>
    <w:rsid w:val="00A4399A"/>
    <w:rsid w:val="00A4399E"/>
    <w:rsid w:val="00A43AC9"/>
    <w:rsid w:val="00A43B1D"/>
    <w:rsid w:val="00A44135"/>
    <w:rsid w:val="00A4454A"/>
    <w:rsid w:val="00A44622"/>
    <w:rsid w:val="00A45099"/>
    <w:rsid w:val="00A45858"/>
    <w:rsid w:val="00A45D29"/>
    <w:rsid w:val="00A45FF5"/>
    <w:rsid w:val="00A46449"/>
    <w:rsid w:val="00A4684E"/>
    <w:rsid w:val="00A46BB5"/>
    <w:rsid w:val="00A46D28"/>
    <w:rsid w:val="00A472EE"/>
    <w:rsid w:val="00A47771"/>
    <w:rsid w:val="00A4778B"/>
    <w:rsid w:val="00A477B0"/>
    <w:rsid w:val="00A477BD"/>
    <w:rsid w:val="00A479BA"/>
    <w:rsid w:val="00A5011A"/>
    <w:rsid w:val="00A501C0"/>
    <w:rsid w:val="00A503C6"/>
    <w:rsid w:val="00A504F2"/>
    <w:rsid w:val="00A505EE"/>
    <w:rsid w:val="00A50BC8"/>
    <w:rsid w:val="00A51361"/>
    <w:rsid w:val="00A51872"/>
    <w:rsid w:val="00A51A9F"/>
    <w:rsid w:val="00A52470"/>
    <w:rsid w:val="00A5290F"/>
    <w:rsid w:val="00A52E7D"/>
    <w:rsid w:val="00A53095"/>
    <w:rsid w:val="00A53193"/>
    <w:rsid w:val="00A5321D"/>
    <w:rsid w:val="00A53CA1"/>
    <w:rsid w:val="00A53CEB"/>
    <w:rsid w:val="00A53EAB"/>
    <w:rsid w:val="00A54248"/>
    <w:rsid w:val="00A54345"/>
    <w:rsid w:val="00A54895"/>
    <w:rsid w:val="00A54972"/>
    <w:rsid w:val="00A54AFC"/>
    <w:rsid w:val="00A54C4A"/>
    <w:rsid w:val="00A54C8A"/>
    <w:rsid w:val="00A55099"/>
    <w:rsid w:val="00A551BD"/>
    <w:rsid w:val="00A5581C"/>
    <w:rsid w:val="00A55B53"/>
    <w:rsid w:val="00A55E0F"/>
    <w:rsid w:val="00A562C4"/>
    <w:rsid w:val="00A565D5"/>
    <w:rsid w:val="00A5680E"/>
    <w:rsid w:val="00A56E27"/>
    <w:rsid w:val="00A56E85"/>
    <w:rsid w:val="00A57420"/>
    <w:rsid w:val="00A57929"/>
    <w:rsid w:val="00A57AF9"/>
    <w:rsid w:val="00A57B08"/>
    <w:rsid w:val="00A6046E"/>
    <w:rsid w:val="00A60B55"/>
    <w:rsid w:val="00A60CB7"/>
    <w:rsid w:val="00A613D9"/>
    <w:rsid w:val="00A61413"/>
    <w:rsid w:val="00A61530"/>
    <w:rsid w:val="00A61580"/>
    <w:rsid w:val="00A615F7"/>
    <w:rsid w:val="00A61A08"/>
    <w:rsid w:val="00A61B2C"/>
    <w:rsid w:val="00A61B81"/>
    <w:rsid w:val="00A61BA9"/>
    <w:rsid w:val="00A61DDD"/>
    <w:rsid w:val="00A623DA"/>
    <w:rsid w:val="00A627AA"/>
    <w:rsid w:val="00A62811"/>
    <w:rsid w:val="00A63134"/>
    <w:rsid w:val="00A631C8"/>
    <w:rsid w:val="00A63E8C"/>
    <w:rsid w:val="00A63EEE"/>
    <w:rsid w:val="00A642B4"/>
    <w:rsid w:val="00A64C9F"/>
    <w:rsid w:val="00A64E2B"/>
    <w:rsid w:val="00A650DA"/>
    <w:rsid w:val="00A65FB6"/>
    <w:rsid w:val="00A666F7"/>
    <w:rsid w:val="00A669E6"/>
    <w:rsid w:val="00A66B7D"/>
    <w:rsid w:val="00A66BA1"/>
    <w:rsid w:val="00A66C93"/>
    <w:rsid w:val="00A66F00"/>
    <w:rsid w:val="00A67691"/>
    <w:rsid w:val="00A67702"/>
    <w:rsid w:val="00A677CF"/>
    <w:rsid w:val="00A67DA8"/>
    <w:rsid w:val="00A706F6"/>
    <w:rsid w:val="00A712F7"/>
    <w:rsid w:val="00A71B92"/>
    <w:rsid w:val="00A71BE0"/>
    <w:rsid w:val="00A7235A"/>
    <w:rsid w:val="00A72362"/>
    <w:rsid w:val="00A724E8"/>
    <w:rsid w:val="00A72531"/>
    <w:rsid w:val="00A72E89"/>
    <w:rsid w:val="00A7303D"/>
    <w:rsid w:val="00A7319C"/>
    <w:rsid w:val="00A73291"/>
    <w:rsid w:val="00A7334C"/>
    <w:rsid w:val="00A73467"/>
    <w:rsid w:val="00A73809"/>
    <w:rsid w:val="00A73A43"/>
    <w:rsid w:val="00A73C6A"/>
    <w:rsid w:val="00A73CFF"/>
    <w:rsid w:val="00A73D3B"/>
    <w:rsid w:val="00A73E27"/>
    <w:rsid w:val="00A7415E"/>
    <w:rsid w:val="00A74459"/>
    <w:rsid w:val="00A74DA9"/>
    <w:rsid w:val="00A7545C"/>
    <w:rsid w:val="00A754ED"/>
    <w:rsid w:val="00A756AD"/>
    <w:rsid w:val="00A7645D"/>
    <w:rsid w:val="00A7655A"/>
    <w:rsid w:val="00A76EC8"/>
    <w:rsid w:val="00A772EB"/>
    <w:rsid w:val="00A774B8"/>
    <w:rsid w:val="00A775A3"/>
    <w:rsid w:val="00A77C0D"/>
    <w:rsid w:val="00A8050C"/>
    <w:rsid w:val="00A80817"/>
    <w:rsid w:val="00A809BE"/>
    <w:rsid w:val="00A80E34"/>
    <w:rsid w:val="00A8106E"/>
    <w:rsid w:val="00A818C4"/>
    <w:rsid w:val="00A81BF1"/>
    <w:rsid w:val="00A822B2"/>
    <w:rsid w:val="00A82E84"/>
    <w:rsid w:val="00A82FDE"/>
    <w:rsid w:val="00A83388"/>
    <w:rsid w:val="00A83517"/>
    <w:rsid w:val="00A8388C"/>
    <w:rsid w:val="00A840B4"/>
    <w:rsid w:val="00A842B9"/>
    <w:rsid w:val="00A84409"/>
    <w:rsid w:val="00A84A95"/>
    <w:rsid w:val="00A84AB7"/>
    <w:rsid w:val="00A84FBB"/>
    <w:rsid w:val="00A85143"/>
    <w:rsid w:val="00A85540"/>
    <w:rsid w:val="00A85F86"/>
    <w:rsid w:val="00A85FD8"/>
    <w:rsid w:val="00A86025"/>
    <w:rsid w:val="00A86220"/>
    <w:rsid w:val="00A86289"/>
    <w:rsid w:val="00A86B00"/>
    <w:rsid w:val="00A86E76"/>
    <w:rsid w:val="00A87080"/>
    <w:rsid w:val="00A8747A"/>
    <w:rsid w:val="00A876D0"/>
    <w:rsid w:val="00A87B67"/>
    <w:rsid w:val="00A90052"/>
    <w:rsid w:val="00A907F7"/>
    <w:rsid w:val="00A90858"/>
    <w:rsid w:val="00A909B6"/>
    <w:rsid w:val="00A90B68"/>
    <w:rsid w:val="00A90D4E"/>
    <w:rsid w:val="00A90F91"/>
    <w:rsid w:val="00A910DA"/>
    <w:rsid w:val="00A91384"/>
    <w:rsid w:val="00A919D6"/>
    <w:rsid w:val="00A92200"/>
    <w:rsid w:val="00A9284A"/>
    <w:rsid w:val="00A929A0"/>
    <w:rsid w:val="00A933A1"/>
    <w:rsid w:val="00A93E28"/>
    <w:rsid w:val="00A93F4B"/>
    <w:rsid w:val="00A93FC2"/>
    <w:rsid w:val="00A942BA"/>
    <w:rsid w:val="00A949D2"/>
    <w:rsid w:val="00A94E76"/>
    <w:rsid w:val="00A952F6"/>
    <w:rsid w:val="00A9559C"/>
    <w:rsid w:val="00A955CE"/>
    <w:rsid w:val="00A95B1D"/>
    <w:rsid w:val="00A95DD5"/>
    <w:rsid w:val="00A961F8"/>
    <w:rsid w:val="00A964D5"/>
    <w:rsid w:val="00A96A4E"/>
    <w:rsid w:val="00A96DEA"/>
    <w:rsid w:val="00A96FF0"/>
    <w:rsid w:val="00A9708C"/>
    <w:rsid w:val="00A97435"/>
    <w:rsid w:val="00A977A0"/>
    <w:rsid w:val="00A97C74"/>
    <w:rsid w:val="00A97CA5"/>
    <w:rsid w:val="00A97D4C"/>
    <w:rsid w:val="00A97D59"/>
    <w:rsid w:val="00AA0165"/>
    <w:rsid w:val="00AA06C5"/>
    <w:rsid w:val="00AA094A"/>
    <w:rsid w:val="00AA0B93"/>
    <w:rsid w:val="00AA0D27"/>
    <w:rsid w:val="00AA1142"/>
    <w:rsid w:val="00AA12CB"/>
    <w:rsid w:val="00AA1768"/>
    <w:rsid w:val="00AA17E6"/>
    <w:rsid w:val="00AA1AA6"/>
    <w:rsid w:val="00AA1AAC"/>
    <w:rsid w:val="00AA1E7C"/>
    <w:rsid w:val="00AA208B"/>
    <w:rsid w:val="00AA21C0"/>
    <w:rsid w:val="00AA22A8"/>
    <w:rsid w:val="00AA23E2"/>
    <w:rsid w:val="00AA24BA"/>
    <w:rsid w:val="00AA27A3"/>
    <w:rsid w:val="00AA2B8F"/>
    <w:rsid w:val="00AA2D08"/>
    <w:rsid w:val="00AA2E92"/>
    <w:rsid w:val="00AA34E3"/>
    <w:rsid w:val="00AA3625"/>
    <w:rsid w:val="00AA3C21"/>
    <w:rsid w:val="00AA3DD9"/>
    <w:rsid w:val="00AA4173"/>
    <w:rsid w:val="00AA4186"/>
    <w:rsid w:val="00AA4306"/>
    <w:rsid w:val="00AA43E8"/>
    <w:rsid w:val="00AA58B9"/>
    <w:rsid w:val="00AA68B3"/>
    <w:rsid w:val="00AA6991"/>
    <w:rsid w:val="00AA6C49"/>
    <w:rsid w:val="00AA6C65"/>
    <w:rsid w:val="00AA741E"/>
    <w:rsid w:val="00AA7833"/>
    <w:rsid w:val="00AA7C65"/>
    <w:rsid w:val="00AB14B9"/>
    <w:rsid w:val="00AB225D"/>
    <w:rsid w:val="00AB2532"/>
    <w:rsid w:val="00AB275F"/>
    <w:rsid w:val="00AB27EA"/>
    <w:rsid w:val="00AB2AD5"/>
    <w:rsid w:val="00AB2EB2"/>
    <w:rsid w:val="00AB325D"/>
    <w:rsid w:val="00AB3877"/>
    <w:rsid w:val="00AB3A2D"/>
    <w:rsid w:val="00AB3C26"/>
    <w:rsid w:val="00AB3E85"/>
    <w:rsid w:val="00AB4154"/>
    <w:rsid w:val="00AB4171"/>
    <w:rsid w:val="00AB48D3"/>
    <w:rsid w:val="00AB4979"/>
    <w:rsid w:val="00AB4A5C"/>
    <w:rsid w:val="00AB52DB"/>
    <w:rsid w:val="00AB5365"/>
    <w:rsid w:val="00AB59CB"/>
    <w:rsid w:val="00AB5AAB"/>
    <w:rsid w:val="00AB5C7E"/>
    <w:rsid w:val="00AB62DB"/>
    <w:rsid w:val="00AB6431"/>
    <w:rsid w:val="00AB644B"/>
    <w:rsid w:val="00AB6775"/>
    <w:rsid w:val="00AB75E9"/>
    <w:rsid w:val="00AB75FC"/>
    <w:rsid w:val="00AB78C3"/>
    <w:rsid w:val="00AB7E88"/>
    <w:rsid w:val="00AB7F96"/>
    <w:rsid w:val="00AC0049"/>
    <w:rsid w:val="00AC0287"/>
    <w:rsid w:val="00AC0A16"/>
    <w:rsid w:val="00AC0BBF"/>
    <w:rsid w:val="00AC1084"/>
    <w:rsid w:val="00AC155C"/>
    <w:rsid w:val="00AC1FFA"/>
    <w:rsid w:val="00AC28FE"/>
    <w:rsid w:val="00AC297B"/>
    <w:rsid w:val="00AC3862"/>
    <w:rsid w:val="00AC3CB3"/>
    <w:rsid w:val="00AC4123"/>
    <w:rsid w:val="00AC451A"/>
    <w:rsid w:val="00AC478F"/>
    <w:rsid w:val="00AC4C2C"/>
    <w:rsid w:val="00AC4DE1"/>
    <w:rsid w:val="00AC537D"/>
    <w:rsid w:val="00AC552C"/>
    <w:rsid w:val="00AC5CF0"/>
    <w:rsid w:val="00AC6358"/>
    <w:rsid w:val="00AC6437"/>
    <w:rsid w:val="00AC652C"/>
    <w:rsid w:val="00AC6554"/>
    <w:rsid w:val="00AC68D7"/>
    <w:rsid w:val="00AC6B78"/>
    <w:rsid w:val="00AC6D0B"/>
    <w:rsid w:val="00AC70C0"/>
    <w:rsid w:val="00AC77B4"/>
    <w:rsid w:val="00AC7D37"/>
    <w:rsid w:val="00AC7D54"/>
    <w:rsid w:val="00AD025E"/>
    <w:rsid w:val="00AD02B7"/>
    <w:rsid w:val="00AD03B3"/>
    <w:rsid w:val="00AD03D6"/>
    <w:rsid w:val="00AD0451"/>
    <w:rsid w:val="00AD0593"/>
    <w:rsid w:val="00AD05B0"/>
    <w:rsid w:val="00AD0B66"/>
    <w:rsid w:val="00AD1831"/>
    <w:rsid w:val="00AD18EE"/>
    <w:rsid w:val="00AD2747"/>
    <w:rsid w:val="00AD3037"/>
    <w:rsid w:val="00AD3038"/>
    <w:rsid w:val="00AD3296"/>
    <w:rsid w:val="00AD33BC"/>
    <w:rsid w:val="00AD3D23"/>
    <w:rsid w:val="00AD4943"/>
    <w:rsid w:val="00AD49FA"/>
    <w:rsid w:val="00AD4C26"/>
    <w:rsid w:val="00AD52BD"/>
    <w:rsid w:val="00AD54B4"/>
    <w:rsid w:val="00AD5C00"/>
    <w:rsid w:val="00AD63D1"/>
    <w:rsid w:val="00AD661A"/>
    <w:rsid w:val="00AD67D6"/>
    <w:rsid w:val="00AD6824"/>
    <w:rsid w:val="00AD692D"/>
    <w:rsid w:val="00AD6B3E"/>
    <w:rsid w:val="00AD6F78"/>
    <w:rsid w:val="00AD781A"/>
    <w:rsid w:val="00AD7C28"/>
    <w:rsid w:val="00AD7C88"/>
    <w:rsid w:val="00AD7E3A"/>
    <w:rsid w:val="00AE03DA"/>
    <w:rsid w:val="00AE048D"/>
    <w:rsid w:val="00AE0962"/>
    <w:rsid w:val="00AE0A91"/>
    <w:rsid w:val="00AE0E6D"/>
    <w:rsid w:val="00AE0FCB"/>
    <w:rsid w:val="00AE1152"/>
    <w:rsid w:val="00AE1849"/>
    <w:rsid w:val="00AE1B7D"/>
    <w:rsid w:val="00AE1C38"/>
    <w:rsid w:val="00AE2D07"/>
    <w:rsid w:val="00AE2FBA"/>
    <w:rsid w:val="00AE3242"/>
    <w:rsid w:val="00AE382A"/>
    <w:rsid w:val="00AE38F7"/>
    <w:rsid w:val="00AE3D13"/>
    <w:rsid w:val="00AE407F"/>
    <w:rsid w:val="00AE53B1"/>
    <w:rsid w:val="00AE57A5"/>
    <w:rsid w:val="00AE5A7C"/>
    <w:rsid w:val="00AE6073"/>
    <w:rsid w:val="00AE6090"/>
    <w:rsid w:val="00AE6236"/>
    <w:rsid w:val="00AE6583"/>
    <w:rsid w:val="00AE6630"/>
    <w:rsid w:val="00AE710C"/>
    <w:rsid w:val="00AE7484"/>
    <w:rsid w:val="00AE77D6"/>
    <w:rsid w:val="00AF0002"/>
    <w:rsid w:val="00AF0C58"/>
    <w:rsid w:val="00AF1079"/>
    <w:rsid w:val="00AF1D5E"/>
    <w:rsid w:val="00AF1F19"/>
    <w:rsid w:val="00AF2484"/>
    <w:rsid w:val="00AF2729"/>
    <w:rsid w:val="00AF2BC0"/>
    <w:rsid w:val="00AF2C8C"/>
    <w:rsid w:val="00AF49EA"/>
    <w:rsid w:val="00AF4E42"/>
    <w:rsid w:val="00AF4ED4"/>
    <w:rsid w:val="00AF4F66"/>
    <w:rsid w:val="00AF5472"/>
    <w:rsid w:val="00AF5652"/>
    <w:rsid w:val="00AF56B7"/>
    <w:rsid w:val="00AF584F"/>
    <w:rsid w:val="00AF5AFE"/>
    <w:rsid w:val="00AF6551"/>
    <w:rsid w:val="00AF666D"/>
    <w:rsid w:val="00AF6804"/>
    <w:rsid w:val="00AF6A8D"/>
    <w:rsid w:val="00AF6AA5"/>
    <w:rsid w:val="00AF6AB0"/>
    <w:rsid w:val="00AF6DE2"/>
    <w:rsid w:val="00AF6F44"/>
    <w:rsid w:val="00AF701C"/>
    <w:rsid w:val="00AF7210"/>
    <w:rsid w:val="00AF7582"/>
    <w:rsid w:val="00AF781C"/>
    <w:rsid w:val="00AF784F"/>
    <w:rsid w:val="00B00433"/>
    <w:rsid w:val="00B00AFA"/>
    <w:rsid w:val="00B017D8"/>
    <w:rsid w:val="00B01A1E"/>
    <w:rsid w:val="00B01A56"/>
    <w:rsid w:val="00B01E99"/>
    <w:rsid w:val="00B0251D"/>
    <w:rsid w:val="00B025A5"/>
    <w:rsid w:val="00B028B5"/>
    <w:rsid w:val="00B0383E"/>
    <w:rsid w:val="00B03852"/>
    <w:rsid w:val="00B03B76"/>
    <w:rsid w:val="00B03C53"/>
    <w:rsid w:val="00B03D71"/>
    <w:rsid w:val="00B03D8E"/>
    <w:rsid w:val="00B04507"/>
    <w:rsid w:val="00B0456E"/>
    <w:rsid w:val="00B04C65"/>
    <w:rsid w:val="00B04FF3"/>
    <w:rsid w:val="00B05AD9"/>
    <w:rsid w:val="00B06117"/>
    <w:rsid w:val="00B06122"/>
    <w:rsid w:val="00B06278"/>
    <w:rsid w:val="00B06932"/>
    <w:rsid w:val="00B069A8"/>
    <w:rsid w:val="00B06ADB"/>
    <w:rsid w:val="00B06C42"/>
    <w:rsid w:val="00B06CC6"/>
    <w:rsid w:val="00B06FDC"/>
    <w:rsid w:val="00B070B9"/>
    <w:rsid w:val="00B07480"/>
    <w:rsid w:val="00B075AD"/>
    <w:rsid w:val="00B0787B"/>
    <w:rsid w:val="00B07891"/>
    <w:rsid w:val="00B07980"/>
    <w:rsid w:val="00B07B63"/>
    <w:rsid w:val="00B07DA6"/>
    <w:rsid w:val="00B100A5"/>
    <w:rsid w:val="00B10712"/>
    <w:rsid w:val="00B10795"/>
    <w:rsid w:val="00B10956"/>
    <w:rsid w:val="00B10E0B"/>
    <w:rsid w:val="00B110D6"/>
    <w:rsid w:val="00B11876"/>
    <w:rsid w:val="00B124BB"/>
    <w:rsid w:val="00B1287F"/>
    <w:rsid w:val="00B12922"/>
    <w:rsid w:val="00B1292C"/>
    <w:rsid w:val="00B12F5A"/>
    <w:rsid w:val="00B1392B"/>
    <w:rsid w:val="00B139D5"/>
    <w:rsid w:val="00B13AF4"/>
    <w:rsid w:val="00B14196"/>
    <w:rsid w:val="00B1487F"/>
    <w:rsid w:val="00B14921"/>
    <w:rsid w:val="00B14E80"/>
    <w:rsid w:val="00B1501A"/>
    <w:rsid w:val="00B153FD"/>
    <w:rsid w:val="00B15683"/>
    <w:rsid w:val="00B1580B"/>
    <w:rsid w:val="00B15B7C"/>
    <w:rsid w:val="00B15C7C"/>
    <w:rsid w:val="00B15EDE"/>
    <w:rsid w:val="00B1651F"/>
    <w:rsid w:val="00B166D4"/>
    <w:rsid w:val="00B16745"/>
    <w:rsid w:val="00B16F37"/>
    <w:rsid w:val="00B175E1"/>
    <w:rsid w:val="00B175E2"/>
    <w:rsid w:val="00B1777F"/>
    <w:rsid w:val="00B179BB"/>
    <w:rsid w:val="00B20290"/>
    <w:rsid w:val="00B20C6A"/>
    <w:rsid w:val="00B20DA0"/>
    <w:rsid w:val="00B20DB6"/>
    <w:rsid w:val="00B21199"/>
    <w:rsid w:val="00B213DE"/>
    <w:rsid w:val="00B21420"/>
    <w:rsid w:val="00B2147E"/>
    <w:rsid w:val="00B2149A"/>
    <w:rsid w:val="00B217C4"/>
    <w:rsid w:val="00B21FAC"/>
    <w:rsid w:val="00B2231F"/>
    <w:rsid w:val="00B223DF"/>
    <w:rsid w:val="00B224A8"/>
    <w:rsid w:val="00B229BB"/>
    <w:rsid w:val="00B22C57"/>
    <w:rsid w:val="00B23142"/>
    <w:rsid w:val="00B2360C"/>
    <w:rsid w:val="00B23832"/>
    <w:rsid w:val="00B23EFF"/>
    <w:rsid w:val="00B24365"/>
    <w:rsid w:val="00B24765"/>
    <w:rsid w:val="00B24C80"/>
    <w:rsid w:val="00B24FBC"/>
    <w:rsid w:val="00B250F9"/>
    <w:rsid w:val="00B25AB2"/>
    <w:rsid w:val="00B260EC"/>
    <w:rsid w:val="00B26305"/>
    <w:rsid w:val="00B26E17"/>
    <w:rsid w:val="00B26E98"/>
    <w:rsid w:val="00B26F77"/>
    <w:rsid w:val="00B27011"/>
    <w:rsid w:val="00B270F6"/>
    <w:rsid w:val="00B27582"/>
    <w:rsid w:val="00B2767E"/>
    <w:rsid w:val="00B27922"/>
    <w:rsid w:val="00B27940"/>
    <w:rsid w:val="00B27ACE"/>
    <w:rsid w:val="00B27B27"/>
    <w:rsid w:val="00B30238"/>
    <w:rsid w:val="00B3044D"/>
    <w:rsid w:val="00B307F2"/>
    <w:rsid w:val="00B3082A"/>
    <w:rsid w:val="00B309AB"/>
    <w:rsid w:val="00B30A60"/>
    <w:rsid w:val="00B30C98"/>
    <w:rsid w:val="00B310F8"/>
    <w:rsid w:val="00B314B1"/>
    <w:rsid w:val="00B314D1"/>
    <w:rsid w:val="00B315A8"/>
    <w:rsid w:val="00B31748"/>
    <w:rsid w:val="00B31B73"/>
    <w:rsid w:val="00B31C36"/>
    <w:rsid w:val="00B31F3C"/>
    <w:rsid w:val="00B32338"/>
    <w:rsid w:val="00B32EF8"/>
    <w:rsid w:val="00B33139"/>
    <w:rsid w:val="00B336C5"/>
    <w:rsid w:val="00B33B3A"/>
    <w:rsid w:val="00B33F15"/>
    <w:rsid w:val="00B340A6"/>
    <w:rsid w:val="00B34227"/>
    <w:rsid w:val="00B3429A"/>
    <w:rsid w:val="00B344D7"/>
    <w:rsid w:val="00B3450B"/>
    <w:rsid w:val="00B34990"/>
    <w:rsid w:val="00B35C30"/>
    <w:rsid w:val="00B36280"/>
    <w:rsid w:val="00B36423"/>
    <w:rsid w:val="00B3655F"/>
    <w:rsid w:val="00B36596"/>
    <w:rsid w:val="00B368ED"/>
    <w:rsid w:val="00B370F3"/>
    <w:rsid w:val="00B372E3"/>
    <w:rsid w:val="00B37B74"/>
    <w:rsid w:val="00B37BA4"/>
    <w:rsid w:val="00B4072C"/>
    <w:rsid w:val="00B4095A"/>
    <w:rsid w:val="00B40A2C"/>
    <w:rsid w:val="00B40BBE"/>
    <w:rsid w:val="00B40CAF"/>
    <w:rsid w:val="00B41153"/>
    <w:rsid w:val="00B418B2"/>
    <w:rsid w:val="00B426D1"/>
    <w:rsid w:val="00B427AF"/>
    <w:rsid w:val="00B42D85"/>
    <w:rsid w:val="00B42EAB"/>
    <w:rsid w:val="00B43484"/>
    <w:rsid w:val="00B434F1"/>
    <w:rsid w:val="00B4369C"/>
    <w:rsid w:val="00B4405C"/>
    <w:rsid w:val="00B44444"/>
    <w:rsid w:val="00B4513B"/>
    <w:rsid w:val="00B4516E"/>
    <w:rsid w:val="00B45389"/>
    <w:rsid w:val="00B457E2"/>
    <w:rsid w:val="00B458C2"/>
    <w:rsid w:val="00B4690A"/>
    <w:rsid w:val="00B47097"/>
    <w:rsid w:val="00B4717F"/>
    <w:rsid w:val="00B4780B"/>
    <w:rsid w:val="00B505FB"/>
    <w:rsid w:val="00B50730"/>
    <w:rsid w:val="00B509DE"/>
    <w:rsid w:val="00B50CB1"/>
    <w:rsid w:val="00B50F32"/>
    <w:rsid w:val="00B512C9"/>
    <w:rsid w:val="00B51811"/>
    <w:rsid w:val="00B51CA5"/>
    <w:rsid w:val="00B52051"/>
    <w:rsid w:val="00B5248C"/>
    <w:rsid w:val="00B526A3"/>
    <w:rsid w:val="00B52C6A"/>
    <w:rsid w:val="00B52D73"/>
    <w:rsid w:val="00B53063"/>
    <w:rsid w:val="00B533C7"/>
    <w:rsid w:val="00B5361C"/>
    <w:rsid w:val="00B53682"/>
    <w:rsid w:val="00B53884"/>
    <w:rsid w:val="00B53B4A"/>
    <w:rsid w:val="00B53EE2"/>
    <w:rsid w:val="00B54457"/>
    <w:rsid w:val="00B54531"/>
    <w:rsid w:val="00B54903"/>
    <w:rsid w:val="00B54BCE"/>
    <w:rsid w:val="00B54FAF"/>
    <w:rsid w:val="00B55189"/>
    <w:rsid w:val="00B55530"/>
    <w:rsid w:val="00B55A37"/>
    <w:rsid w:val="00B55B93"/>
    <w:rsid w:val="00B566E6"/>
    <w:rsid w:val="00B56D3B"/>
    <w:rsid w:val="00B56FB8"/>
    <w:rsid w:val="00B57901"/>
    <w:rsid w:val="00B57B00"/>
    <w:rsid w:val="00B57BDF"/>
    <w:rsid w:val="00B57E69"/>
    <w:rsid w:val="00B601AA"/>
    <w:rsid w:val="00B60DC1"/>
    <w:rsid w:val="00B617D8"/>
    <w:rsid w:val="00B62003"/>
    <w:rsid w:val="00B62110"/>
    <w:rsid w:val="00B623C5"/>
    <w:rsid w:val="00B62AEB"/>
    <w:rsid w:val="00B62B7B"/>
    <w:rsid w:val="00B62BAF"/>
    <w:rsid w:val="00B62D4B"/>
    <w:rsid w:val="00B6322E"/>
    <w:rsid w:val="00B634B8"/>
    <w:rsid w:val="00B6353C"/>
    <w:rsid w:val="00B63B96"/>
    <w:rsid w:val="00B63F44"/>
    <w:rsid w:val="00B6404F"/>
    <w:rsid w:val="00B64667"/>
    <w:rsid w:val="00B6549C"/>
    <w:rsid w:val="00B6561B"/>
    <w:rsid w:val="00B6566B"/>
    <w:rsid w:val="00B656F3"/>
    <w:rsid w:val="00B65C8D"/>
    <w:rsid w:val="00B65DA8"/>
    <w:rsid w:val="00B65EFE"/>
    <w:rsid w:val="00B666EF"/>
    <w:rsid w:val="00B66B90"/>
    <w:rsid w:val="00B670BF"/>
    <w:rsid w:val="00B670E1"/>
    <w:rsid w:val="00B674B6"/>
    <w:rsid w:val="00B67853"/>
    <w:rsid w:val="00B67A58"/>
    <w:rsid w:val="00B67E6A"/>
    <w:rsid w:val="00B7023B"/>
    <w:rsid w:val="00B702FF"/>
    <w:rsid w:val="00B70436"/>
    <w:rsid w:val="00B70558"/>
    <w:rsid w:val="00B70562"/>
    <w:rsid w:val="00B70983"/>
    <w:rsid w:val="00B70D27"/>
    <w:rsid w:val="00B70D3B"/>
    <w:rsid w:val="00B71320"/>
    <w:rsid w:val="00B71B3E"/>
    <w:rsid w:val="00B71BB3"/>
    <w:rsid w:val="00B71DB7"/>
    <w:rsid w:val="00B71F92"/>
    <w:rsid w:val="00B7211A"/>
    <w:rsid w:val="00B72791"/>
    <w:rsid w:val="00B7279C"/>
    <w:rsid w:val="00B72A42"/>
    <w:rsid w:val="00B72C32"/>
    <w:rsid w:val="00B7377D"/>
    <w:rsid w:val="00B739CC"/>
    <w:rsid w:val="00B73ADA"/>
    <w:rsid w:val="00B740EF"/>
    <w:rsid w:val="00B74861"/>
    <w:rsid w:val="00B74B7C"/>
    <w:rsid w:val="00B75123"/>
    <w:rsid w:val="00B75A06"/>
    <w:rsid w:val="00B75C14"/>
    <w:rsid w:val="00B76499"/>
    <w:rsid w:val="00B7657D"/>
    <w:rsid w:val="00B76A62"/>
    <w:rsid w:val="00B76DE4"/>
    <w:rsid w:val="00B76FAE"/>
    <w:rsid w:val="00B77603"/>
    <w:rsid w:val="00B77C75"/>
    <w:rsid w:val="00B77DA9"/>
    <w:rsid w:val="00B77F09"/>
    <w:rsid w:val="00B80403"/>
    <w:rsid w:val="00B80545"/>
    <w:rsid w:val="00B807F7"/>
    <w:rsid w:val="00B80BE4"/>
    <w:rsid w:val="00B80CD3"/>
    <w:rsid w:val="00B81AA9"/>
    <w:rsid w:val="00B81D7D"/>
    <w:rsid w:val="00B81EC8"/>
    <w:rsid w:val="00B82061"/>
    <w:rsid w:val="00B8208A"/>
    <w:rsid w:val="00B8248A"/>
    <w:rsid w:val="00B82664"/>
    <w:rsid w:val="00B82864"/>
    <w:rsid w:val="00B82A0A"/>
    <w:rsid w:val="00B82B66"/>
    <w:rsid w:val="00B82C27"/>
    <w:rsid w:val="00B82EA0"/>
    <w:rsid w:val="00B83024"/>
    <w:rsid w:val="00B83179"/>
    <w:rsid w:val="00B83287"/>
    <w:rsid w:val="00B836F9"/>
    <w:rsid w:val="00B83BCF"/>
    <w:rsid w:val="00B83E0A"/>
    <w:rsid w:val="00B84117"/>
    <w:rsid w:val="00B841E5"/>
    <w:rsid w:val="00B84996"/>
    <w:rsid w:val="00B849BC"/>
    <w:rsid w:val="00B8504C"/>
    <w:rsid w:val="00B8583A"/>
    <w:rsid w:val="00B85886"/>
    <w:rsid w:val="00B86118"/>
    <w:rsid w:val="00B862EF"/>
    <w:rsid w:val="00B86500"/>
    <w:rsid w:val="00B8691D"/>
    <w:rsid w:val="00B86B16"/>
    <w:rsid w:val="00B870F1"/>
    <w:rsid w:val="00B87187"/>
    <w:rsid w:val="00B8751C"/>
    <w:rsid w:val="00B90687"/>
    <w:rsid w:val="00B90768"/>
    <w:rsid w:val="00B90893"/>
    <w:rsid w:val="00B908DA"/>
    <w:rsid w:val="00B91016"/>
    <w:rsid w:val="00B9168D"/>
    <w:rsid w:val="00B91721"/>
    <w:rsid w:val="00B9172A"/>
    <w:rsid w:val="00B91993"/>
    <w:rsid w:val="00B91B5C"/>
    <w:rsid w:val="00B92004"/>
    <w:rsid w:val="00B927B5"/>
    <w:rsid w:val="00B92BF0"/>
    <w:rsid w:val="00B92DD1"/>
    <w:rsid w:val="00B9359C"/>
    <w:rsid w:val="00B93813"/>
    <w:rsid w:val="00B93856"/>
    <w:rsid w:val="00B93B79"/>
    <w:rsid w:val="00B942BD"/>
    <w:rsid w:val="00B94515"/>
    <w:rsid w:val="00B945E8"/>
    <w:rsid w:val="00B94A33"/>
    <w:rsid w:val="00B94AEA"/>
    <w:rsid w:val="00B94B1A"/>
    <w:rsid w:val="00B95327"/>
    <w:rsid w:val="00B95700"/>
    <w:rsid w:val="00B9586A"/>
    <w:rsid w:val="00B95B7D"/>
    <w:rsid w:val="00B95C09"/>
    <w:rsid w:val="00B95D29"/>
    <w:rsid w:val="00B95D37"/>
    <w:rsid w:val="00B95F5E"/>
    <w:rsid w:val="00B9611C"/>
    <w:rsid w:val="00B96473"/>
    <w:rsid w:val="00B966A1"/>
    <w:rsid w:val="00B968D3"/>
    <w:rsid w:val="00B97493"/>
    <w:rsid w:val="00B9761E"/>
    <w:rsid w:val="00B9762E"/>
    <w:rsid w:val="00B97A26"/>
    <w:rsid w:val="00B97C5F"/>
    <w:rsid w:val="00BA02BA"/>
    <w:rsid w:val="00BA0307"/>
    <w:rsid w:val="00BA0612"/>
    <w:rsid w:val="00BA0760"/>
    <w:rsid w:val="00BA0E6D"/>
    <w:rsid w:val="00BA1490"/>
    <w:rsid w:val="00BA156B"/>
    <w:rsid w:val="00BA1605"/>
    <w:rsid w:val="00BA2245"/>
    <w:rsid w:val="00BA287A"/>
    <w:rsid w:val="00BA288A"/>
    <w:rsid w:val="00BA2A44"/>
    <w:rsid w:val="00BA2D3B"/>
    <w:rsid w:val="00BA2DDF"/>
    <w:rsid w:val="00BA3616"/>
    <w:rsid w:val="00BA3AA5"/>
    <w:rsid w:val="00BA3B7E"/>
    <w:rsid w:val="00BA4241"/>
    <w:rsid w:val="00BA4391"/>
    <w:rsid w:val="00BA43C5"/>
    <w:rsid w:val="00BA4E19"/>
    <w:rsid w:val="00BA51E6"/>
    <w:rsid w:val="00BA5389"/>
    <w:rsid w:val="00BA5405"/>
    <w:rsid w:val="00BA54D2"/>
    <w:rsid w:val="00BA58A1"/>
    <w:rsid w:val="00BA5BD0"/>
    <w:rsid w:val="00BA61EB"/>
    <w:rsid w:val="00BA655E"/>
    <w:rsid w:val="00BA65EC"/>
    <w:rsid w:val="00BA7507"/>
    <w:rsid w:val="00BA7B4C"/>
    <w:rsid w:val="00BB019A"/>
    <w:rsid w:val="00BB03B6"/>
    <w:rsid w:val="00BB06D7"/>
    <w:rsid w:val="00BB09F9"/>
    <w:rsid w:val="00BB122A"/>
    <w:rsid w:val="00BB15B8"/>
    <w:rsid w:val="00BB1B50"/>
    <w:rsid w:val="00BB1C51"/>
    <w:rsid w:val="00BB1C6C"/>
    <w:rsid w:val="00BB1CF5"/>
    <w:rsid w:val="00BB225C"/>
    <w:rsid w:val="00BB2277"/>
    <w:rsid w:val="00BB2767"/>
    <w:rsid w:val="00BB2A2B"/>
    <w:rsid w:val="00BB2DB2"/>
    <w:rsid w:val="00BB318E"/>
    <w:rsid w:val="00BB35F3"/>
    <w:rsid w:val="00BB3619"/>
    <w:rsid w:val="00BB369F"/>
    <w:rsid w:val="00BB3C7B"/>
    <w:rsid w:val="00BB4405"/>
    <w:rsid w:val="00BB4546"/>
    <w:rsid w:val="00BB4557"/>
    <w:rsid w:val="00BB4B4F"/>
    <w:rsid w:val="00BB4D24"/>
    <w:rsid w:val="00BB5913"/>
    <w:rsid w:val="00BB5B68"/>
    <w:rsid w:val="00BB5B8A"/>
    <w:rsid w:val="00BB6023"/>
    <w:rsid w:val="00BB6176"/>
    <w:rsid w:val="00BB61E1"/>
    <w:rsid w:val="00BB647F"/>
    <w:rsid w:val="00BB66CF"/>
    <w:rsid w:val="00BB67EF"/>
    <w:rsid w:val="00BB6DCE"/>
    <w:rsid w:val="00BB766C"/>
    <w:rsid w:val="00BB771E"/>
    <w:rsid w:val="00BB7EEF"/>
    <w:rsid w:val="00BC0602"/>
    <w:rsid w:val="00BC0DC9"/>
    <w:rsid w:val="00BC0F18"/>
    <w:rsid w:val="00BC15FC"/>
    <w:rsid w:val="00BC1AD5"/>
    <w:rsid w:val="00BC1B8F"/>
    <w:rsid w:val="00BC1BF9"/>
    <w:rsid w:val="00BC1F14"/>
    <w:rsid w:val="00BC2134"/>
    <w:rsid w:val="00BC235A"/>
    <w:rsid w:val="00BC248D"/>
    <w:rsid w:val="00BC2917"/>
    <w:rsid w:val="00BC2C8D"/>
    <w:rsid w:val="00BC314B"/>
    <w:rsid w:val="00BC3346"/>
    <w:rsid w:val="00BC336C"/>
    <w:rsid w:val="00BC36DD"/>
    <w:rsid w:val="00BC4020"/>
    <w:rsid w:val="00BC49CD"/>
    <w:rsid w:val="00BC5478"/>
    <w:rsid w:val="00BC54EF"/>
    <w:rsid w:val="00BC554E"/>
    <w:rsid w:val="00BC559A"/>
    <w:rsid w:val="00BC5780"/>
    <w:rsid w:val="00BC5AE5"/>
    <w:rsid w:val="00BC5D9E"/>
    <w:rsid w:val="00BC5DFA"/>
    <w:rsid w:val="00BC5EC4"/>
    <w:rsid w:val="00BC62FE"/>
    <w:rsid w:val="00BC6484"/>
    <w:rsid w:val="00BC6D72"/>
    <w:rsid w:val="00BC7173"/>
    <w:rsid w:val="00BC71BC"/>
    <w:rsid w:val="00BC7888"/>
    <w:rsid w:val="00BC79F4"/>
    <w:rsid w:val="00BC7C6E"/>
    <w:rsid w:val="00BC7C79"/>
    <w:rsid w:val="00BD014A"/>
    <w:rsid w:val="00BD027C"/>
    <w:rsid w:val="00BD0318"/>
    <w:rsid w:val="00BD044B"/>
    <w:rsid w:val="00BD052E"/>
    <w:rsid w:val="00BD0578"/>
    <w:rsid w:val="00BD07C1"/>
    <w:rsid w:val="00BD087D"/>
    <w:rsid w:val="00BD0B35"/>
    <w:rsid w:val="00BD0D53"/>
    <w:rsid w:val="00BD10CB"/>
    <w:rsid w:val="00BD1442"/>
    <w:rsid w:val="00BD154F"/>
    <w:rsid w:val="00BD16A2"/>
    <w:rsid w:val="00BD19B4"/>
    <w:rsid w:val="00BD1B1A"/>
    <w:rsid w:val="00BD1ED5"/>
    <w:rsid w:val="00BD20B1"/>
    <w:rsid w:val="00BD225E"/>
    <w:rsid w:val="00BD23E9"/>
    <w:rsid w:val="00BD271D"/>
    <w:rsid w:val="00BD2AF3"/>
    <w:rsid w:val="00BD34BB"/>
    <w:rsid w:val="00BD356A"/>
    <w:rsid w:val="00BD36AC"/>
    <w:rsid w:val="00BD476F"/>
    <w:rsid w:val="00BD484E"/>
    <w:rsid w:val="00BD4BC3"/>
    <w:rsid w:val="00BD4C55"/>
    <w:rsid w:val="00BD4C63"/>
    <w:rsid w:val="00BD4CC0"/>
    <w:rsid w:val="00BD4F6D"/>
    <w:rsid w:val="00BD4FE9"/>
    <w:rsid w:val="00BD5039"/>
    <w:rsid w:val="00BD5111"/>
    <w:rsid w:val="00BD59B4"/>
    <w:rsid w:val="00BD59B9"/>
    <w:rsid w:val="00BD59EE"/>
    <w:rsid w:val="00BD5AD4"/>
    <w:rsid w:val="00BD5DAC"/>
    <w:rsid w:val="00BD5F8E"/>
    <w:rsid w:val="00BD6301"/>
    <w:rsid w:val="00BD6855"/>
    <w:rsid w:val="00BD6D85"/>
    <w:rsid w:val="00BD7468"/>
    <w:rsid w:val="00BD7697"/>
    <w:rsid w:val="00BD7A4E"/>
    <w:rsid w:val="00BD7C73"/>
    <w:rsid w:val="00BE01AD"/>
    <w:rsid w:val="00BE04A5"/>
    <w:rsid w:val="00BE0A86"/>
    <w:rsid w:val="00BE0BE3"/>
    <w:rsid w:val="00BE1443"/>
    <w:rsid w:val="00BE1950"/>
    <w:rsid w:val="00BE1A85"/>
    <w:rsid w:val="00BE2211"/>
    <w:rsid w:val="00BE2571"/>
    <w:rsid w:val="00BE2751"/>
    <w:rsid w:val="00BE2793"/>
    <w:rsid w:val="00BE27D3"/>
    <w:rsid w:val="00BE28E7"/>
    <w:rsid w:val="00BE2CD5"/>
    <w:rsid w:val="00BE2E5C"/>
    <w:rsid w:val="00BE36CC"/>
    <w:rsid w:val="00BE3813"/>
    <w:rsid w:val="00BE393E"/>
    <w:rsid w:val="00BE3C93"/>
    <w:rsid w:val="00BE3CD3"/>
    <w:rsid w:val="00BE3F82"/>
    <w:rsid w:val="00BE426A"/>
    <w:rsid w:val="00BE4301"/>
    <w:rsid w:val="00BE520A"/>
    <w:rsid w:val="00BE5406"/>
    <w:rsid w:val="00BE601D"/>
    <w:rsid w:val="00BE6342"/>
    <w:rsid w:val="00BE7094"/>
    <w:rsid w:val="00BE7160"/>
    <w:rsid w:val="00BE7455"/>
    <w:rsid w:val="00BE780B"/>
    <w:rsid w:val="00BF0A04"/>
    <w:rsid w:val="00BF0A20"/>
    <w:rsid w:val="00BF0C82"/>
    <w:rsid w:val="00BF0DB0"/>
    <w:rsid w:val="00BF191E"/>
    <w:rsid w:val="00BF1E7D"/>
    <w:rsid w:val="00BF1F2E"/>
    <w:rsid w:val="00BF203C"/>
    <w:rsid w:val="00BF22B6"/>
    <w:rsid w:val="00BF2454"/>
    <w:rsid w:val="00BF264D"/>
    <w:rsid w:val="00BF2B62"/>
    <w:rsid w:val="00BF2E18"/>
    <w:rsid w:val="00BF2F5D"/>
    <w:rsid w:val="00BF33F4"/>
    <w:rsid w:val="00BF3572"/>
    <w:rsid w:val="00BF35B1"/>
    <w:rsid w:val="00BF3903"/>
    <w:rsid w:val="00BF3970"/>
    <w:rsid w:val="00BF3EAB"/>
    <w:rsid w:val="00BF3F4F"/>
    <w:rsid w:val="00BF44D4"/>
    <w:rsid w:val="00BF4D9D"/>
    <w:rsid w:val="00BF5778"/>
    <w:rsid w:val="00BF57DE"/>
    <w:rsid w:val="00BF5D87"/>
    <w:rsid w:val="00BF5E1E"/>
    <w:rsid w:val="00BF5ECF"/>
    <w:rsid w:val="00BF65CD"/>
    <w:rsid w:val="00BF687C"/>
    <w:rsid w:val="00BF730C"/>
    <w:rsid w:val="00BF732A"/>
    <w:rsid w:val="00BF759E"/>
    <w:rsid w:val="00BF76E0"/>
    <w:rsid w:val="00BF7F62"/>
    <w:rsid w:val="00C00A36"/>
    <w:rsid w:val="00C00A4F"/>
    <w:rsid w:val="00C01033"/>
    <w:rsid w:val="00C012F5"/>
    <w:rsid w:val="00C01479"/>
    <w:rsid w:val="00C014C4"/>
    <w:rsid w:val="00C02742"/>
    <w:rsid w:val="00C03E57"/>
    <w:rsid w:val="00C04246"/>
    <w:rsid w:val="00C0469D"/>
    <w:rsid w:val="00C047B0"/>
    <w:rsid w:val="00C0483E"/>
    <w:rsid w:val="00C04DEA"/>
    <w:rsid w:val="00C0597C"/>
    <w:rsid w:val="00C05B0E"/>
    <w:rsid w:val="00C05B94"/>
    <w:rsid w:val="00C05C59"/>
    <w:rsid w:val="00C06105"/>
    <w:rsid w:val="00C06750"/>
    <w:rsid w:val="00C06879"/>
    <w:rsid w:val="00C06BC8"/>
    <w:rsid w:val="00C06C60"/>
    <w:rsid w:val="00C070BF"/>
    <w:rsid w:val="00C07280"/>
    <w:rsid w:val="00C07364"/>
    <w:rsid w:val="00C07BA7"/>
    <w:rsid w:val="00C07EB0"/>
    <w:rsid w:val="00C07EFB"/>
    <w:rsid w:val="00C101EC"/>
    <w:rsid w:val="00C108CE"/>
    <w:rsid w:val="00C109A6"/>
    <w:rsid w:val="00C10E5F"/>
    <w:rsid w:val="00C11023"/>
    <w:rsid w:val="00C11036"/>
    <w:rsid w:val="00C111ED"/>
    <w:rsid w:val="00C12492"/>
    <w:rsid w:val="00C12C13"/>
    <w:rsid w:val="00C13010"/>
    <w:rsid w:val="00C1322C"/>
    <w:rsid w:val="00C132C8"/>
    <w:rsid w:val="00C134BA"/>
    <w:rsid w:val="00C13527"/>
    <w:rsid w:val="00C140F7"/>
    <w:rsid w:val="00C141AD"/>
    <w:rsid w:val="00C14361"/>
    <w:rsid w:val="00C14669"/>
    <w:rsid w:val="00C1466B"/>
    <w:rsid w:val="00C14BDF"/>
    <w:rsid w:val="00C14DB9"/>
    <w:rsid w:val="00C14DD9"/>
    <w:rsid w:val="00C150EB"/>
    <w:rsid w:val="00C15A13"/>
    <w:rsid w:val="00C15D91"/>
    <w:rsid w:val="00C15DF5"/>
    <w:rsid w:val="00C162BC"/>
    <w:rsid w:val="00C16533"/>
    <w:rsid w:val="00C165B7"/>
    <w:rsid w:val="00C167F8"/>
    <w:rsid w:val="00C16DF6"/>
    <w:rsid w:val="00C170C0"/>
    <w:rsid w:val="00C17364"/>
    <w:rsid w:val="00C17BE6"/>
    <w:rsid w:val="00C17E34"/>
    <w:rsid w:val="00C20550"/>
    <w:rsid w:val="00C206A4"/>
    <w:rsid w:val="00C20C40"/>
    <w:rsid w:val="00C20FE8"/>
    <w:rsid w:val="00C210A6"/>
    <w:rsid w:val="00C21545"/>
    <w:rsid w:val="00C21915"/>
    <w:rsid w:val="00C219F9"/>
    <w:rsid w:val="00C21B98"/>
    <w:rsid w:val="00C21D84"/>
    <w:rsid w:val="00C21D9C"/>
    <w:rsid w:val="00C21EC9"/>
    <w:rsid w:val="00C221D5"/>
    <w:rsid w:val="00C222C7"/>
    <w:rsid w:val="00C22490"/>
    <w:rsid w:val="00C226E8"/>
    <w:rsid w:val="00C227D1"/>
    <w:rsid w:val="00C22959"/>
    <w:rsid w:val="00C23333"/>
    <w:rsid w:val="00C23797"/>
    <w:rsid w:val="00C2413D"/>
    <w:rsid w:val="00C2419D"/>
    <w:rsid w:val="00C247C8"/>
    <w:rsid w:val="00C24844"/>
    <w:rsid w:val="00C24B57"/>
    <w:rsid w:val="00C24B8B"/>
    <w:rsid w:val="00C24E5E"/>
    <w:rsid w:val="00C24E74"/>
    <w:rsid w:val="00C24FC3"/>
    <w:rsid w:val="00C2505C"/>
    <w:rsid w:val="00C251D9"/>
    <w:rsid w:val="00C25432"/>
    <w:rsid w:val="00C25592"/>
    <w:rsid w:val="00C25749"/>
    <w:rsid w:val="00C2580C"/>
    <w:rsid w:val="00C25A3F"/>
    <w:rsid w:val="00C25C9E"/>
    <w:rsid w:val="00C25FC0"/>
    <w:rsid w:val="00C26C8E"/>
    <w:rsid w:val="00C270CC"/>
    <w:rsid w:val="00C2728B"/>
    <w:rsid w:val="00C272C4"/>
    <w:rsid w:val="00C27351"/>
    <w:rsid w:val="00C2741F"/>
    <w:rsid w:val="00C27473"/>
    <w:rsid w:val="00C274E5"/>
    <w:rsid w:val="00C27A42"/>
    <w:rsid w:val="00C27E51"/>
    <w:rsid w:val="00C30935"/>
    <w:rsid w:val="00C30987"/>
    <w:rsid w:val="00C30AFA"/>
    <w:rsid w:val="00C30B58"/>
    <w:rsid w:val="00C30D8F"/>
    <w:rsid w:val="00C30DEB"/>
    <w:rsid w:val="00C30E89"/>
    <w:rsid w:val="00C31358"/>
    <w:rsid w:val="00C31439"/>
    <w:rsid w:val="00C31588"/>
    <w:rsid w:val="00C31C12"/>
    <w:rsid w:val="00C3200B"/>
    <w:rsid w:val="00C32337"/>
    <w:rsid w:val="00C32704"/>
    <w:rsid w:val="00C32A12"/>
    <w:rsid w:val="00C32AF1"/>
    <w:rsid w:val="00C3322C"/>
    <w:rsid w:val="00C3344C"/>
    <w:rsid w:val="00C34D97"/>
    <w:rsid w:val="00C3507E"/>
    <w:rsid w:val="00C35370"/>
    <w:rsid w:val="00C35AC0"/>
    <w:rsid w:val="00C35BCB"/>
    <w:rsid w:val="00C35FAE"/>
    <w:rsid w:val="00C36605"/>
    <w:rsid w:val="00C3661C"/>
    <w:rsid w:val="00C36B01"/>
    <w:rsid w:val="00C36BCF"/>
    <w:rsid w:val="00C36C13"/>
    <w:rsid w:val="00C36C40"/>
    <w:rsid w:val="00C36C82"/>
    <w:rsid w:val="00C370C8"/>
    <w:rsid w:val="00C37BB6"/>
    <w:rsid w:val="00C37D0B"/>
    <w:rsid w:val="00C37DBE"/>
    <w:rsid w:val="00C404EC"/>
    <w:rsid w:val="00C4097C"/>
    <w:rsid w:val="00C40B96"/>
    <w:rsid w:val="00C40BD7"/>
    <w:rsid w:val="00C40EFB"/>
    <w:rsid w:val="00C40FD6"/>
    <w:rsid w:val="00C41864"/>
    <w:rsid w:val="00C41CD3"/>
    <w:rsid w:val="00C421D3"/>
    <w:rsid w:val="00C42303"/>
    <w:rsid w:val="00C42380"/>
    <w:rsid w:val="00C4238C"/>
    <w:rsid w:val="00C424F6"/>
    <w:rsid w:val="00C42B7C"/>
    <w:rsid w:val="00C42D07"/>
    <w:rsid w:val="00C42E06"/>
    <w:rsid w:val="00C434B3"/>
    <w:rsid w:val="00C43C5C"/>
    <w:rsid w:val="00C43E12"/>
    <w:rsid w:val="00C443F2"/>
    <w:rsid w:val="00C44764"/>
    <w:rsid w:val="00C448BB"/>
    <w:rsid w:val="00C44AC9"/>
    <w:rsid w:val="00C44E9F"/>
    <w:rsid w:val="00C450A2"/>
    <w:rsid w:val="00C4515D"/>
    <w:rsid w:val="00C4516D"/>
    <w:rsid w:val="00C451CA"/>
    <w:rsid w:val="00C455E7"/>
    <w:rsid w:val="00C456E5"/>
    <w:rsid w:val="00C4577D"/>
    <w:rsid w:val="00C45EDF"/>
    <w:rsid w:val="00C46FC9"/>
    <w:rsid w:val="00C4716B"/>
    <w:rsid w:val="00C4721E"/>
    <w:rsid w:val="00C474A3"/>
    <w:rsid w:val="00C47AD2"/>
    <w:rsid w:val="00C509E0"/>
    <w:rsid w:val="00C51011"/>
    <w:rsid w:val="00C51174"/>
    <w:rsid w:val="00C515D3"/>
    <w:rsid w:val="00C51B84"/>
    <w:rsid w:val="00C52067"/>
    <w:rsid w:val="00C52374"/>
    <w:rsid w:val="00C52634"/>
    <w:rsid w:val="00C5268B"/>
    <w:rsid w:val="00C52B18"/>
    <w:rsid w:val="00C52B31"/>
    <w:rsid w:val="00C52FD2"/>
    <w:rsid w:val="00C5304D"/>
    <w:rsid w:val="00C532A1"/>
    <w:rsid w:val="00C53724"/>
    <w:rsid w:val="00C53AA8"/>
    <w:rsid w:val="00C53DDB"/>
    <w:rsid w:val="00C54305"/>
    <w:rsid w:val="00C54994"/>
    <w:rsid w:val="00C54DE2"/>
    <w:rsid w:val="00C5546B"/>
    <w:rsid w:val="00C557C0"/>
    <w:rsid w:val="00C55FAF"/>
    <w:rsid w:val="00C565BD"/>
    <w:rsid w:val="00C565FD"/>
    <w:rsid w:val="00C57758"/>
    <w:rsid w:val="00C579C8"/>
    <w:rsid w:val="00C57C36"/>
    <w:rsid w:val="00C600CF"/>
    <w:rsid w:val="00C6022A"/>
    <w:rsid w:val="00C6039F"/>
    <w:rsid w:val="00C60451"/>
    <w:rsid w:val="00C60670"/>
    <w:rsid w:val="00C60737"/>
    <w:rsid w:val="00C61257"/>
    <w:rsid w:val="00C6136E"/>
    <w:rsid w:val="00C61968"/>
    <w:rsid w:val="00C61B60"/>
    <w:rsid w:val="00C6290D"/>
    <w:rsid w:val="00C6361D"/>
    <w:rsid w:val="00C63B82"/>
    <w:rsid w:val="00C63B87"/>
    <w:rsid w:val="00C63BB3"/>
    <w:rsid w:val="00C63C0B"/>
    <w:rsid w:val="00C63DCE"/>
    <w:rsid w:val="00C6401F"/>
    <w:rsid w:val="00C64055"/>
    <w:rsid w:val="00C6414E"/>
    <w:rsid w:val="00C642B6"/>
    <w:rsid w:val="00C6479D"/>
    <w:rsid w:val="00C648AC"/>
    <w:rsid w:val="00C65140"/>
    <w:rsid w:val="00C65336"/>
    <w:rsid w:val="00C65D22"/>
    <w:rsid w:val="00C6660B"/>
    <w:rsid w:val="00C666DD"/>
    <w:rsid w:val="00C66758"/>
    <w:rsid w:val="00C66B33"/>
    <w:rsid w:val="00C66CF0"/>
    <w:rsid w:val="00C67029"/>
    <w:rsid w:val="00C6714B"/>
    <w:rsid w:val="00C6734C"/>
    <w:rsid w:val="00C67603"/>
    <w:rsid w:val="00C678DC"/>
    <w:rsid w:val="00C67C2A"/>
    <w:rsid w:val="00C67C61"/>
    <w:rsid w:val="00C70182"/>
    <w:rsid w:val="00C701F5"/>
    <w:rsid w:val="00C70382"/>
    <w:rsid w:val="00C705E4"/>
    <w:rsid w:val="00C7062D"/>
    <w:rsid w:val="00C70786"/>
    <w:rsid w:val="00C7081B"/>
    <w:rsid w:val="00C71635"/>
    <w:rsid w:val="00C721E8"/>
    <w:rsid w:val="00C732D1"/>
    <w:rsid w:val="00C734A5"/>
    <w:rsid w:val="00C73522"/>
    <w:rsid w:val="00C7376F"/>
    <w:rsid w:val="00C73B96"/>
    <w:rsid w:val="00C73C80"/>
    <w:rsid w:val="00C73F6D"/>
    <w:rsid w:val="00C74007"/>
    <w:rsid w:val="00C740A8"/>
    <w:rsid w:val="00C74238"/>
    <w:rsid w:val="00C747C4"/>
    <w:rsid w:val="00C747F0"/>
    <w:rsid w:val="00C74A14"/>
    <w:rsid w:val="00C74A5B"/>
    <w:rsid w:val="00C74AF6"/>
    <w:rsid w:val="00C74D6F"/>
    <w:rsid w:val="00C74F1F"/>
    <w:rsid w:val="00C75A98"/>
    <w:rsid w:val="00C75E0F"/>
    <w:rsid w:val="00C75ECC"/>
    <w:rsid w:val="00C75FD7"/>
    <w:rsid w:val="00C76228"/>
    <w:rsid w:val="00C762BE"/>
    <w:rsid w:val="00C763B6"/>
    <w:rsid w:val="00C765D7"/>
    <w:rsid w:val="00C766E2"/>
    <w:rsid w:val="00C76A60"/>
    <w:rsid w:val="00C76C56"/>
    <w:rsid w:val="00C77610"/>
    <w:rsid w:val="00C77B60"/>
    <w:rsid w:val="00C77B9A"/>
    <w:rsid w:val="00C77E4B"/>
    <w:rsid w:val="00C80A7E"/>
    <w:rsid w:val="00C80C19"/>
    <w:rsid w:val="00C80C33"/>
    <w:rsid w:val="00C80C5B"/>
    <w:rsid w:val="00C81244"/>
    <w:rsid w:val="00C819F3"/>
    <w:rsid w:val="00C81E90"/>
    <w:rsid w:val="00C81F1E"/>
    <w:rsid w:val="00C828EF"/>
    <w:rsid w:val="00C82C71"/>
    <w:rsid w:val="00C83B22"/>
    <w:rsid w:val="00C83D26"/>
    <w:rsid w:val="00C845B7"/>
    <w:rsid w:val="00C85395"/>
    <w:rsid w:val="00C858A1"/>
    <w:rsid w:val="00C85E16"/>
    <w:rsid w:val="00C8600E"/>
    <w:rsid w:val="00C86505"/>
    <w:rsid w:val="00C86F92"/>
    <w:rsid w:val="00C8742E"/>
    <w:rsid w:val="00C874D1"/>
    <w:rsid w:val="00C87FB3"/>
    <w:rsid w:val="00C902AA"/>
    <w:rsid w:val="00C9058E"/>
    <w:rsid w:val="00C90811"/>
    <w:rsid w:val="00C908D4"/>
    <w:rsid w:val="00C909AB"/>
    <w:rsid w:val="00C914C5"/>
    <w:rsid w:val="00C91540"/>
    <w:rsid w:val="00C91584"/>
    <w:rsid w:val="00C9158B"/>
    <w:rsid w:val="00C91703"/>
    <w:rsid w:val="00C91B1E"/>
    <w:rsid w:val="00C91C28"/>
    <w:rsid w:val="00C923FF"/>
    <w:rsid w:val="00C926E2"/>
    <w:rsid w:val="00C92C19"/>
    <w:rsid w:val="00C936A8"/>
    <w:rsid w:val="00C93AA0"/>
    <w:rsid w:val="00C93F6A"/>
    <w:rsid w:val="00C94090"/>
    <w:rsid w:val="00C9422C"/>
    <w:rsid w:val="00C94656"/>
    <w:rsid w:val="00C949F5"/>
    <w:rsid w:val="00C94BFD"/>
    <w:rsid w:val="00C94FBE"/>
    <w:rsid w:val="00C95433"/>
    <w:rsid w:val="00C95F0C"/>
    <w:rsid w:val="00C96153"/>
    <w:rsid w:val="00C967E9"/>
    <w:rsid w:val="00C96891"/>
    <w:rsid w:val="00C96AAA"/>
    <w:rsid w:val="00C96C67"/>
    <w:rsid w:val="00C96D6C"/>
    <w:rsid w:val="00C96F25"/>
    <w:rsid w:val="00C97657"/>
    <w:rsid w:val="00CA1166"/>
    <w:rsid w:val="00CA117C"/>
    <w:rsid w:val="00CA13D3"/>
    <w:rsid w:val="00CA1566"/>
    <w:rsid w:val="00CA1759"/>
    <w:rsid w:val="00CA178C"/>
    <w:rsid w:val="00CA18A7"/>
    <w:rsid w:val="00CA1A2F"/>
    <w:rsid w:val="00CA1D01"/>
    <w:rsid w:val="00CA1DB7"/>
    <w:rsid w:val="00CA1F0E"/>
    <w:rsid w:val="00CA24EC"/>
    <w:rsid w:val="00CA2AD6"/>
    <w:rsid w:val="00CA2E0C"/>
    <w:rsid w:val="00CA2E81"/>
    <w:rsid w:val="00CA2FBC"/>
    <w:rsid w:val="00CA3229"/>
    <w:rsid w:val="00CA3407"/>
    <w:rsid w:val="00CA34F9"/>
    <w:rsid w:val="00CA3BD2"/>
    <w:rsid w:val="00CA3EA8"/>
    <w:rsid w:val="00CA4545"/>
    <w:rsid w:val="00CA460D"/>
    <w:rsid w:val="00CA4884"/>
    <w:rsid w:val="00CA4C1F"/>
    <w:rsid w:val="00CA534F"/>
    <w:rsid w:val="00CA59B8"/>
    <w:rsid w:val="00CA61CC"/>
    <w:rsid w:val="00CA6653"/>
    <w:rsid w:val="00CA6EE9"/>
    <w:rsid w:val="00CA759D"/>
    <w:rsid w:val="00CA77E7"/>
    <w:rsid w:val="00CA7FBB"/>
    <w:rsid w:val="00CB0687"/>
    <w:rsid w:val="00CB08DC"/>
    <w:rsid w:val="00CB1C2D"/>
    <w:rsid w:val="00CB1CA5"/>
    <w:rsid w:val="00CB1CC6"/>
    <w:rsid w:val="00CB22E9"/>
    <w:rsid w:val="00CB2443"/>
    <w:rsid w:val="00CB2579"/>
    <w:rsid w:val="00CB2AB7"/>
    <w:rsid w:val="00CB2B01"/>
    <w:rsid w:val="00CB2D0D"/>
    <w:rsid w:val="00CB2F49"/>
    <w:rsid w:val="00CB33B9"/>
    <w:rsid w:val="00CB357C"/>
    <w:rsid w:val="00CB395E"/>
    <w:rsid w:val="00CB4229"/>
    <w:rsid w:val="00CB43FE"/>
    <w:rsid w:val="00CB4520"/>
    <w:rsid w:val="00CB45F8"/>
    <w:rsid w:val="00CB4A05"/>
    <w:rsid w:val="00CB4BB7"/>
    <w:rsid w:val="00CB5179"/>
    <w:rsid w:val="00CB5968"/>
    <w:rsid w:val="00CB5D45"/>
    <w:rsid w:val="00CB6AFC"/>
    <w:rsid w:val="00CB6E70"/>
    <w:rsid w:val="00CB6ED8"/>
    <w:rsid w:val="00CB7E6A"/>
    <w:rsid w:val="00CB7EB0"/>
    <w:rsid w:val="00CB7ECA"/>
    <w:rsid w:val="00CB7F5E"/>
    <w:rsid w:val="00CC0119"/>
    <w:rsid w:val="00CC091C"/>
    <w:rsid w:val="00CC0B00"/>
    <w:rsid w:val="00CC0B5F"/>
    <w:rsid w:val="00CC10BA"/>
    <w:rsid w:val="00CC11E1"/>
    <w:rsid w:val="00CC1CFC"/>
    <w:rsid w:val="00CC29B3"/>
    <w:rsid w:val="00CC2BDE"/>
    <w:rsid w:val="00CC2F9B"/>
    <w:rsid w:val="00CC31EC"/>
    <w:rsid w:val="00CC3E96"/>
    <w:rsid w:val="00CC43B2"/>
    <w:rsid w:val="00CC4718"/>
    <w:rsid w:val="00CC4791"/>
    <w:rsid w:val="00CC54F6"/>
    <w:rsid w:val="00CC5707"/>
    <w:rsid w:val="00CC5A45"/>
    <w:rsid w:val="00CC5BE8"/>
    <w:rsid w:val="00CC5F43"/>
    <w:rsid w:val="00CC65DB"/>
    <w:rsid w:val="00CC67D4"/>
    <w:rsid w:val="00CC731B"/>
    <w:rsid w:val="00CC7676"/>
    <w:rsid w:val="00CC7832"/>
    <w:rsid w:val="00CC7B75"/>
    <w:rsid w:val="00CC7D03"/>
    <w:rsid w:val="00CC7E21"/>
    <w:rsid w:val="00CC7FA6"/>
    <w:rsid w:val="00CC7FEC"/>
    <w:rsid w:val="00CD08A7"/>
    <w:rsid w:val="00CD0A0D"/>
    <w:rsid w:val="00CD102F"/>
    <w:rsid w:val="00CD1112"/>
    <w:rsid w:val="00CD1A91"/>
    <w:rsid w:val="00CD1F29"/>
    <w:rsid w:val="00CD259B"/>
    <w:rsid w:val="00CD2779"/>
    <w:rsid w:val="00CD2AE7"/>
    <w:rsid w:val="00CD2E4B"/>
    <w:rsid w:val="00CD3465"/>
    <w:rsid w:val="00CD3C1D"/>
    <w:rsid w:val="00CD420A"/>
    <w:rsid w:val="00CD42BB"/>
    <w:rsid w:val="00CD42D7"/>
    <w:rsid w:val="00CD490E"/>
    <w:rsid w:val="00CD5284"/>
    <w:rsid w:val="00CD5946"/>
    <w:rsid w:val="00CD5BD2"/>
    <w:rsid w:val="00CD6279"/>
    <w:rsid w:val="00CD640D"/>
    <w:rsid w:val="00CD6A39"/>
    <w:rsid w:val="00CD6B96"/>
    <w:rsid w:val="00CD6CA0"/>
    <w:rsid w:val="00CD7156"/>
    <w:rsid w:val="00CD71C6"/>
    <w:rsid w:val="00CE035E"/>
    <w:rsid w:val="00CE0A5A"/>
    <w:rsid w:val="00CE1164"/>
    <w:rsid w:val="00CE1BBC"/>
    <w:rsid w:val="00CE1CBE"/>
    <w:rsid w:val="00CE1D3C"/>
    <w:rsid w:val="00CE1EB8"/>
    <w:rsid w:val="00CE1F5A"/>
    <w:rsid w:val="00CE209D"/>
    <w:rsid w:val="00CE214F"/>
    <w:rsid w:val="00CE272F"/>
    <w:rsid w:val="00CE277A"/>
    <w:rsid w:val="00CE2D7F"/>
    <w:rsid w:val="00CE3238"/>
    <w:rsid w:val="00CE3279"/>
    <w:rsid w:val="00CE3400"/>
    <w:rsid w:val="00CE3C63"/>
    <w:rsid w:val="00CE4184"/>
    <w:rsid w:val="00CE4A76"/>
    <w:rsid w:val="00CE4A97"/>
    <w:rsid w:val="00CE55E8"/>
    <w:rsid w:val="00CE5D76"/>
    <w:rsid w:val="00CE5F7A"/>
    <w:rsid w:val="00CE61A8"/>
    <w:rsid w:val="00CE67CA"/>
    <w:rsid w:val="00CE6D96"/>
    <w:rsid w:val="00CE735B"/>
    <w:rsid w:val="00CE7BD0"/>
    <w:rsid w:val="00CF0247"/>
    <w:rsid w:val="00CF0275"/>
    <w:rsid w:val="00CF036F"/>
    <w:rsid w:val="00CF063E"/>
    <w:rsid w:val="00CF065E"/>
    <w:rsid w:val="00CF0F21"/>
    <w:rsid w:val="00CF12E0"/>
    <w:rsid w:val="00CF1AFB"/>
    <w:rsid w:val="00CF1F26"/>
    <w:rsid w:val="00CF1F68"/>
    <w:rsid w:val="00CF210C"/>
    <w:rsid w:val="00CF26A1"/>
    <w:rsid w:val="00CF27B4"/>
    <w:rsid w:val="00CF2A9A"/>
    <w:rsid w:val="00CF2D24"/>
    <w:rsid w:val="00CF2EBB"/>
    <w:rsid w:val="00CF3444"/>
    <w:rsid w:val="00CF3659"/>
    <w:rsid w:val="00CF3C71"/>
    <w:rsid w:val="00CF3F6E"/>
    <w:rsid w:val="00CF4C20"/>
    <w:rsid w:val="00CF5159"/>
    <w:rsid w:val="00CF5652"/>
    <w:rsid w:val="00CF57B2"/>
    <w:rsid w:val="00CF5C3A"/>
    <w:rsid w:val="00CF5C7A"/>
    <w:rsid w:val="00CF5D7B"/>
    <w:rsid w:val="00CF603F"/>
    <w:rsid w:val="00CF68B1"/>
    <w:rsid w:val="00CF6922"/>
    <w:rsid w:val="00CF6C84"/>
    <w:rsid w:val="00CF6C95"/>
    <w:rsid w:val="00CF6D76"/>
    <w:rsid w:val="00CF6FD8"/>
    <w:rsid w:val="00CF7A36"/>
    <w:rsid w:val="00CF7D01"/>
    <w:rsid w:val="00D0030C"/>
    <w:rsid w:val="00D0046C"/>
    <w:rsid w:val="00D00689"/>
    <w:rsid w:val="00D007B2"/>
    <w:rsid w:val="00D008D4"/>
    <w:rsid w:val="00D00C59"/>
    <w:rsid w:val="00D0138C"/>
    <w:rsid w:val="00D013DA"/>
    <w:rsid w:val="00D01545"/>
    <w:rsid w:val="00D01806"/>
    <w:rsid w:val="00D018FD"/>
    <w:rsid w:val="00D019D3"/>
    <w:rsid w:val="00D01B4F"/>
    <w:rsid w:val="00D02183"/>
    <w:rsid w:val="00D026E7"/>
    <w:rsid w:val="00D02A71"/>
    <w:rsid w:val="00D02F06"/>
    <w:rsid w:val="00D033CA"/>
    <w:rsid w:val="00D03652"/>
    <w:rsid w:val="00D039FC"/>
    <w:rsid w:val="00D03D23"/>
    <w:rsid w:val="00D0452E"/>
    <w:rsid w:val="00D04B0B"/>
    <w:rsid w:val="00D05416"/>
    <w:rsid w:val="00D05502"/>
    <w:rsid w:val="00D056C0"/>
    <w:rsid w:val="00D05892"/>
    <w:rsid w:val="00D058A3"/>
    <w:rsid w:val="00D058F8"/>
    <w:rsid w:val="00D05C75"/>
    <w:rsid w:val="00D05F26"/>
    <w:rsid w:val="00D06068"/>
    <w:rsid w:val="00D060F3"/>
    <w:rsid w:val="00D06131"/>
    <w:rsid w:val="00D069F6"/>
    <w:rsid w:val="00D06BA2"/>
    <w:rsid w:val="00D06DE5"/>
    <w:rsid w:val="00D0713A"/>
    <w:rsid w:val="00D07346"/>
    <w:rsid w:val="00D0770C"/>
    <w:rsid w:val="00D07793"/>
    <w:rsid w:val="00D078B3"/>
    <w:rsid w:val="00D079ED"/>
    <w:rsid w:val="00D07D86"/>
    <w:rsid w:val="00D07F22"/>
    <w:rsid w:val="00D101A8"/>
    <w:rsid w:val="00D10310"/>
    <w:rsid w:val="00D10510"/>
    <w:rsid w:val="00D10855"/>
    <w:rsid w:val="00D10A3A"/>
    <w:rsid w:val="00D10B5B"/>
    <w:rsid w:val="00D10BA1"/>
    <w:rsid w:val="00D10CAE"/>
    <w:rsid w:val="00D10D39"/>
    <w:rsid w:val="00D10DA8"/>
    <w:rsid w:val="00D1112F"/>
    <w:rsid w:val="00D11669"/>
    <w:rsid w:val="00D1184C"/>
    <w:rsid w:val="00D11856"/>
    <w:rsid w:val="00D11A2C"/>
    <w:rsid w:val="00D11BDF"/>
    <w:rsid w:val="00D11FA5"/>
    <w:rsid w:val="00D124E5"/>
    <w:rsid w:val="00D12ACC"/>
    <w:rsid w:val="00D13044"/>
    <w:rsid w:val="00D13526"/>
    <w:rsid w:val="00D13655"/>
    <w:rsid w:val="00D13749"/>
    <w:rsid w:val="00D13A28"/>
    <w:rsid w:val="00D13A7B"/>
    <w:rsid w:val="00D13CD3"/>
    <w:rsid w:val="00D14121"/>
    <w:rsid w:val="00D14427"/>
    <w:rsid w:val="00D147A8"/>
    <w:rsid w:val="00D14A4A"/>
    <w:rsid w:val="00D14D48"/>
    <w:rsid w:val="00D14EE7"/>
    <w:rsid w:val="00D14F29"/>
    <w:rsid w:val="00D14F40"/>
    <w:rsid w:val="00D15210"/>
    <w:rsid w:val="00D15362"/>
    <w:rsid w:val="00D15591"/>
    <w:rsid w:val="00D1570C"/>
    <w:rsid w:val="00D1655E"/>
    <w:rsid w:val="00D16623"/>
    <w:rsid w:val="00D16A40"/>
    <w:rsid w:val="00D16DEC"/>
    <w:rsid w:val="00D16E03"/>
    <w:rsid w:val="00D1715D"/>
    <w:rsid w:val="00D17B79"/>
    <w:rsid w:val="00D17F9A"/>
    <w:rsid w:val="00D205CE"/>
    <w:rsid w:val="00D2084B"/>
    <w:rsid w:val="00D20BB8"/>
    <w:rsid w:val="00D21479"/>
    <w:rsid w:val="00D214E7"/>
    <w:rsid w:val="00D21524"/>
    <w:rsid w:val="00D21CA0"/>
    <w:rsid w:val="00D21CD3"/>
    <w:rsid w:val="00D21E8A"/>
    <w:rsid w:val="00D2267C"/>
    <w:rsid w:val="00D22895"/>
    <w:rsid w:val="00D23179"/>
    <w:rsid w:val="00D2333E"/>
    <w:rsid w:val="00D23A71"/>
    <w:rsid w:val="00D23D0E"/>
    <w:rsid w:val="00D23DE1"/>
    <w:rsid w:val="00D25604"/>
    <w:rsid w:val="00D25630"/>
    <w:rsid w:val="00D257D7"/>
    <w:rsid w:val="00D25B8C"/>
    <w:rsid w:val="00D26FC2"/>
    <w:rsid w:val="00D270B3"/>
    <w:rsid w:val="00D270C2"/>
    <w:rsid w:val="00D27135"/>
    <w:rsid w:val="00D2739A"/>
    <w:rsid w:val="00D27CB2"/>
    <w:rsid w:val="00D27FF2"/>
    <w:rsid w:val="00D30567"/>
    <w:rsid w:val="00D30CFC"/>
    <w:rsid w:val="00D30DFC"/>
    <w:rsid w:val="00D30F5F"/>
    <w:rsid w:val="00D31166"/>
    <w:rsid w:val="00D316B2"/>
    <w:rsid w:val="00D31FB6"/>
    <w:rsid w:val="00D32195"/>
    <w:rsid w:val="00D32E8E"/>
    <w:rsid w:val="00D330A7"/>
    <w:rsid w:val="00D33354"/>
    <w:rsid w:val="00D33742"/>
    <w:rsid w:val="00D33F14"/>
    <w:rsid w:val="00D34079"/>
    <w:rsid w:val="00D34347"/>
    <w:rsid w:val="00D34367"/>
    <w:rsid w:val="00D34502"/>
    <w:rsid w:val="00D346A0"/>
    <w:rsid w:val="00D34734"/>
    <w:rsid w:val="00D34820"/>
    <w:rsid w:val="00D3542A"/>
    <w:rsid w:val="00D354C5"/>
    <w:rsid w:val="00D35C58"/>
    <w:rsid w:val="00D35F49"/>
    <w:rsid w:val="00D35F5A"/>
    <w:rsid w:val="00D3659C"/>
    <w:rsid w:val="00D36952"/>
    <w:rsid w:val="00D3697A"/>
    <w:rsid w:val="00D370E5"/>
    <w:rsid w:val="00D37164"/>
    <w:rsid w:val="00D374AD"/>
    <w:rsid w:val="00D37659"/>
    <w:rsid w:val="00D4014E"/>
    <w:rsid w:val="00D4019B"/>
    <w:rsid w:val="00D40820"/>
    <w:rsid w:val="00D41403"/>
    <w:rsid w:val="00D41678"/>
    <w:rsid w:val="00D41D4C"/>
    <w:rsid w:val="00D41FB8"/>
    <w:rsid w:val="00D42003"/>
    <w:rsid w:val="00D4264E"/>
    <w:rsid w:val="00D42A70"/>
    <w:rsid w:val="00D43AC8"/>
    <w:rsid w:val="00D43C10"/>
    <w:rsid w:val="00D43C58"/>
    <w:rsid w:val="00D43CDD"/>
    <w:rsid w:val="00D43D05"/>
    <w:rsid w:val="00D44334"/>
    <w:rsid w:val="00D4438B"/>
    <w:rsid w:val="00D4447C"/>
    <w:rsid w:val="00D44859"/>
    <w:rsid w:val="00D44C91"/>
    <w:rsid w:val="00D44FC4"/>
    <w:rsid w:val="00D456F2"/>
    <w:rsid w:val="00D45A41"/>
    <w:rsid w:val="00D45E5B"/>
    <w:rsid w:val="00D460F1"/>
    <w:rsid w:val="00D46251"/>
    <w:rsid w:val="00D468F2"/>
    <w:rsid w:val="00D472AF"/>
    <w:rsid w:val="00D4738C"/>
    <w:rsid w:val="00D4761C"/>
    <w:rsid w:val="00D478CD"/>
    <w:rsid w:val="00D47C8E"/>
    <w:rsid w:val="00D47FF7"/>
    <w:rsid w:val="00D500BD"/>
    <w:rsid w:val="00D50180"/>
    <w:rsid w:val="00D503C0"/>
    <w:rsid w:val="00D5044B"/>
    <w:rsid w:val="00D50917"/>
    <w:rsid w:val="00D519BB"/>
    <w:rsid w:val="00D51B82"/>
    <w:rsid w:val="00D51DD0"/>
    <w:rsid w:val="00D536EF"/>
    <w:rsid w:val="00D538D4"/>
    <w:rsid w:val="00D538D8"/>
    <w:rsid w:val="00D54965"/>
    <w:rsid w:val="00D54DBF"/>
    <w:rsid w:val="00D5556B"/>
    <w:rsid w:val="00D55663"/>
    <w:rsid w:val="00D5594A"/>
    <w:rsid w:val="00D55CDD"/>
    <w:rsid w:val="00D562FC"/>
    <w:rsid w:val="00D5669A"/>
    <w:rsid w:val="00D56808"/>
    <w:rsid w:val="00D56B18"/>
    <w:rsid w:val="00D57193"/>
    <w:rsid w:val="00D572C3"/>
    <w:rsid w:val="00D573B4"/>
    <w:rsid w:val="00D5745E"/>
    <w:rsid w:val="00D60692"/>
    <w:rsid w:val="00D6071B"/>
    <w:rsid w:val="00D607FB"/>
    <w:rsid w:val="00D60AAE"/>
    <w:rsid w:val="00D60C8F"/>
    <w:rsid w:val="00D60D93"/>
    <w:rsid w:val="00D60FA5"/>
    <w:rsid w:val="00D61069"/>
    <w:rsid w:val="00D610F3"/>
    <w:rsid w:val="00D6110B"/>
    <w:rsid w:val="00D61148"/>
    <w:rsid w:val="00D611A6"/>
    <w:rsid w:val="00D6183E"/>
    <w:rsid w:val="00D619CF"/>
    <w:rsid w:val="00D61ABC"/>
    <w:rsid w:val="00D61BDD"/>
    <w:rsid w:val="00D61CA4"/>
    <w:rsid w:val="00D6249A"/>
    <w:rsid w:val="00D62F30"/>
    <w:rsid w:val="00D6301D"/>
    <w:rsid w:val="00D632E4"/>
    <w:rsid w:val="00D63475"/>
    <w:rsid w:val="00D63796"/>
    <w:rsid w:val="00D639B5"/>
    <w:rsid w:val="00D63A6C"/>
    <w:rsid w:val="00D63CBE"/>
    <w:rsid w:val="00D63D48"/>
    <w:rsid w:val="00D63F84"/>
    <w:rsid w:val="00D6449A"/>
    <w:rsid w:val="00D64748"/>
    <w:rsid w:val="00D647A4"/>
    <w:rsid w:val="00D64989"/>
    <w:rsid w:val="00D64FD1"/>
    <w:rsid w:val="00D65004"/>
    <w:rsid w:val="00D65096"/>
    <w:rsid w:val="00D6546E"/>
    <w:rsid w:val="00D6579A"/>
    <w:rsid w:val="00D6586A"/>
    <w:rsid w:val="00D65ABC"/>
    <w:rsid w:val="00D65B43"/>
    <w:rsid w:val="00D65C51"/>
    <w:rsid w:val="00D65E3A"/>
    <w:rsid w:val="00D66196"/>
    <w:rsid w:val="00D66A56"/>
    <w:rsid w:val="00D66B22"/>
    <w:rsid w:val="00D66BCB"/>
    <w:rsid w:val="00D67001"/>
    <w:rsid w:val="00D67569"/>
    <w:rsid w:val="00D6783D"/>
    <w:rsid w:val="00D67BAA"/>
    <w:rsid w:val="00D70537"/>
    <w:rsid w:val="00D7066E"/>
    <w:rsid w:val="00D70792"/>
    <w:rsid w:val="00D70C58"/>
    <w:rsid w:val="00D710A9"/>
    <w:rsid w:val="00D71424"/>
    <w:rsid w:val="00D7153E"/>
    <w:rsid w:val="00D71F72"/>
    <w:rsid w:val="00D72A3E"/>
    <w:rsid w:val="00D72BC8"/>
    <w:rsid w:val="00D72D57"/>
    <w:rsid w:val="00D7356A"/>
    <w:rsid w:val="00D7378B"/>
    <w:rsid w:val="00D73C62"/>
    <w:rsid w:val="00D73E90"/>
    <w:rsid w:val="00D74584"/>
    <w:rsid w:val="00D747A7"/>
    <w:rsid w:val="00D75298"/>
    <w:rsid w:val="00D75704"/>
    <w:rsid w:val="00D7587C"/>
    <w:rsid w:val="00D75A93"/>
    <w:rsid w:val="00D75FF5"/>
    <w:rsid w:val="00D76EF0"/>
    <w:rsid w:val="00D779E9"/>
    <w:rsid w:val="00D77C22"/>
    <w:rsid w:val="00D805E0"/>
    <w:rsid w:val="00D80648"/>
    <w:rsid w:val="00D809C1"/>
    <w:rsid w:val="00D80B5C"/>
    <w:rsid w:val="00D80BAD"/>
    <w:rsid w:val="00D80D2C"/>
    <w:rsid w:val="00D80DD3"/>
    <w:rsid w:val="00D81894"/>
    <w:rsid w:val="00D81954"/>
    <w:rsid w:val="00D82181"/>
    <w:rsid w:val="00D824DF"/>
    <w:rsid w:val="00D82A76"/>
    <w:rsid w:val="00D82C6F"/>
    <w:rsid w:val="00D83191"/>
    <w:rsid w:val="00D8336B"/>
    <w:rsid w:val="00D83512"/>
    <w:rsid w:val="00D835CD"/>
    <w:rsid w:val="00D83A6A"/>
    <w:rsid w:val="00D841D6"/>
    <w:rsid w:val="00D84DD7"/>
    <w:rsid w:val="00D85A44"/>
    <w:rsid w:val="00D86022"/>
    <w:rsid w:val="00D8613A"/>
    <w:rsid w:val="00D862B0"/>
    <w:rsid w:val="00D86B2E"/>
    <w:rsid w:val="00D86BBA"/>
    <w:rsid w:val="00D86DB1"/>
    <w:rsid w:val="00D86FCF"/>
    <w:rsid w:val="00D872C1"/>
    <w:rsid w:val="00D874AE"/>
    <w:rsid w:val="00D875FA"/>
    <w:rsid w:val="00D87830"/>
    <w:rsid w:val="00D87866"/>
    <w:rsid w:val="00D87A96"/>
    <w:rsid w:val="00D87E3C"/>
    <w:rsid w:val="00D9006A"/>
    <w:rsid w:val="00D902A0"/>
    <w:rsid w:val="00D9044A"/>
    <w:rsid w:val="00D904EC"/>
    <w:rsid w:val="00D906BB"/>
    <w:rsid w:val="00D90929"/>
    <w:rsid w:val="00D90BFB"/>
    <w:rsid w:val="00D910FE"/>
    <w:rsid w:val="00D915B7"/>
    <w:rsid w:val="00D91CEB"/>
    <w:rsid w:val="00D91F7E"/>
    <w:rsid w:val="00D9204D"/>
    <w:rsid w:val="00D9209C"/>
    <w:rsid w:val="00D92B1C"/>
    <w:rsid w:val="00D92BF6"/>
    <w:rsid w:val="00D93171"/>
    <w:rsid w:val="00D93194"/>
    <w:rsid w:val="00D931C3"/>
    <w:rsid w:val="00D936E6"/>
    <w:rsid w:val="00D93E1C"/>
    <w:rsid w:val="00D943AD"/>
    <w:rsid w:val="00D9474B"/>
    <w:rsid w:val="00D94F7E"/>
    <w:rsid w:val="00D9517F"/>
    <w:rsid w:val="00D95B90"/>
    <w:rsid w:val="00D96B03"/>
    <w:rsid w:val="00D9720D"/>
    <w:rsid w:val="00D972DF"/>
    <w:rsid w:val="00D9742F"/>
    <w:rsid w:val="00D9746A"/>
    <w:rsid w:val="00D97711"/>
    <w:rsid w:val="00D97B01"/>
    <w:rsid w:val="00D97C41"/>
    <w:rsid w:val="00DA066E"/>
    <w:rsid w:val="00DA0680"/>
    <w:rsid w:val="00DA09FE"/>
    <w:rsid w:val="00DA0D82"/>
    <w:rsid w:val="00DA150F"/>
    <w:rsid w:val="00DA172A"/>
    <w:rsid w:val="00DA1753"/>
    <w:rsid w:val="00DA1F6B"/>
    <w:rsid w:val="00DA1F8E"/>
    <w:rsid w:val="00DA1F99"/>
    <w:rsid w:val="00DA204C"/>
    <w:rsid w:val="00DA2694"/>
    <w:rsid w:val="00DA2A2F"/>
    <w:rsid w:val="00DA2BA1"/>
    <w:rsid w:val="00DA3357"/>
    <w:rsid w:val="00DA362D"/>
    <w:rsid w:val="00DA41DF"/>
    <w:rsid w:val="00DA420B"/>
    <w:rsid w:val="00DA42A8"/>
    <w:rsid w:val="00DA49C5"/>
    <w:rsid w:val="00DA4A20"/>
    <w:rsid w:val="00DA4C01"/>
    <w:rsid w:val="00DA4F0F"/>
    <w:rsid w:val="00DA5902"/>
    <w:rsid w:val="00DA5A49"/>
    <w:rsid w:val="00DA6459"/>
    <w:rsid w:val="00DA64FC"/>
    <w:rsid w:val="00DA6961"/>
    <w:rsid w:val="00DA6A1D"/>
    <w:rsid w:val="00DA6F2A"/>
    <w:rsid w:val="00DA70A2"/>
    <w:rsid w:val="00DA714B"/>
    <w:rsid w:val="00DA7502"/>
    <w:rsid w:val="00DA75D8"/>
    <w:rsid w:val="00DA7A4B"/>
    <w:rsid w:val="00DA7ACC"/>
    <w:rsid w:val="00DA7B2F"/>
    <w:rsid w:val="00DB02E2"/>
    <w:rsid w:val="00DB0825"/>
    <w:rsid w:val="00DB0DA0"/>
    <w:rsid w:val="00DB0F93"/>
    <w:rsid w:val="00DB1319"/>
    <w:rsid w:val="00DB17F5"/>
    <w:rsid w:val="00DB1FC0"/>
    <w:rsid w:val="00DB2118"/>
    <w:rsid w:val="00DB230F"/>
    <w:rsid w:val="00DB278D"/>
    <w:rsid w:val="00DB29C0"/>
    <w:rsid w:val="00DB2A8D"/>
    <w:rsid w:val="00DB2AD1"/>
    <w:rsid w:val="00DB2C25"/>
    <w:rsid w:val="00DB2F5C"/>
    <w:rsid w:val="00DB365E"/>
    <w:rsid w:val="00DB38A0"/>
    <w:rsid w:val="00DB3BD8"/>
    <w:rsid w:val="00DB3C59"/>
    <w:rsid w:val="00DB3CBC"/>
    <w:rsid w:val="00DB4162"/>
    <w:rsid w:val="00DB43A5"/>
    <w:rsid w:val="00DB458B"/>
    <w:rsid w:val="00DB476B"/>
    <w:rsid w:val="00DB49DE"/>
    <w:rsid w:val="00DB4C00"/>
    <w:rsid w:val="00DB4EA5"/>
    <w:rsid w:val="00DB571D"/>
    <w:rsid w:val="00DB57A6"/>
    <w:rsid w:val="00DB59FD"/>
    <w:rsid w:val="00DB5A9B"/>
    <w:rsid w:val="00DB60EF"/>
    <w:rsid w:val="00DB6289"/>
    <w:rsid w:val="00DB62AD"/>
    <w:rsid w:val="00DB6631"/>
    <w:rsid w:val="00DB67A2"/>
    <w:rsid w:val="00DB690A"/>
    <w:rsid w:val="00DB6E34"/>
    <w:rsid w:val="00DB74A3"/>
    <w:rsid w:val="00DB788A"/>
    <w:rsid w:val="00DB79E5"/>
    <w:rsid w:val="00DB7AB1"/>
    <w:rsid w:val="00DB7B81"/>
    <w:rsid w:val="00DB7BC4"/>
    <w:rsid w:val="00DB7DE1"/>
    <w:rsid w:val="00DB7E45"/>
    <w:rsid w:val="00DC04E1"/>
    <w:rsid w:val="00DC0C74"/>
    <w:rsid w:val="00DC123C"/>
    <w:rsid w:val="00DC1A8B"/>
    <w:rsid w:val="00DC1D59"/>
    <w:rsid w:val="00DC206C"/>
    <w:rsid w:val="00DC228D"/>
    <w:rsid w:val="00DC2443"/>
    <w:rsid w:val="00DC24FB"/>
    <w:rsid w:val="00DC2514"/>
    <w:rsid w:val="00DC3078"/>
    <w:rsid w:val="00DC3267"/>
    <w:rsid w:val="00DC34EA"/>
    <w:rsid w:val="00DC35B3"/>
    <w:rsid w:val="00DC37BD"/>
    <w:rsid w:val="00DC3889"/>
    <w:rsid w:val="00DC3AEA"/>
    <w:rsid w:val="00DC4118"/>
    <w:rsid w:val="00DC4361"/>
    <w:rsid w:val="00DC455B"/>
    <w:rsid w:val="00DC48CF"/>
    <w:rsid w:val="00DC4B81"/>
    <w:rsid w:val="00DC4B93"/>
    <w:rsid w:val="00DC501D"/>
    <w:rsid w:val="00DC5751"/>
    <w:rsid w:val="00DC5F11"/>
    <w:rsid w:val="00DC5FAE"/>
    <w:rsid w:val="00DC62BC"/>
    <w:rsid w:val="00DC6BD0"/>
    <w:rsid w:val="00DC6C10"/>
    <w:rsid w:val="00DC787B"/>
    <w:rsid w:val="00DC78B2"/>
    <w:rsid w:val="00DD09DC"/>
    <w:rsid w:val="00DD12E2"/>
    <w:rsid w:val="00DD16E7"/>
    <w:rsid w:val="00DD1C2D"/>
    <w:rsid w:val="00DD1CBF"/>
    <w:rsid w:val="00DD210E"/>
    <w:rsid w:val="00DD29F3"/>
    <w:rsid w:val="00DD2B93"/>
    <w:rsid w:val="00DD2D60"/>
    <w:rsid w:val="00DD3022"/>
    <w:rsid w:val="00DD319B"/>
    <w:rsid w:val="00DD3361"/>
    <w:rsid w:val="00DD37D5"/>
    <w:rsid w:val="00DD38FB"/>
    <w:rsid w:val="00DD397F"/>
    <w:rsid w:val="00DD3A09"/>
    <w:rsid w:val="00DD4200"/>
    <w:rsid w:val="00DD47D8"/>
    <w:rsid w:val="00DD482D"/>
    <w:rsid w:val="00DD48AC"/>
    <w:rsid w:val="00DD48B3"/>
    <w:rsid w:val="00DD49CF"/>
    <w:rsid w:val="00DD4A55"/>
    <w:rsid w:val="00DD54FD"/>
    <w:rsid w:val="00DD5A6E"/>
    <w:rsid w:val="00DD5C06"/>
    <w:rsid w:val="00DD5DD0"/>
    <w:rsid w:val="00DD63FD"/>
    <w:rsid w:val="00DD6ACB"/>
    <w:rsid w:val="00DD6E3B"/>
    <w:rsid w:val="00DD6F13"/>
    <w:rsid w:val="00DD725C"/>
    <w:rsid w:val="00DD735B"/>
    <w:rsid w:val="00DD75DF"/>
    <w:rsid w:val="00DD7E84"/>
    <w:rsid w:val="00DD7F1E"/>
    <w:rsid w:val="00DE0276"/>
    <w:rsid w:val="00DE03C3"/>
    <w:rsid w:val="00DE0639"/>
    <w:rsid w:val="00DE07DE"/>
    <w:rsid w:val="00DE09EA"/>
    <w:rsid w:val="00DE0C15"/>
    <w:rsid w:val="00DE0FB2"/>
    <w:rsid w:val="00DE12FF"/>
    <w:rsid w:val="00DE14DB"/>
    <w:rsid w:val="00DE15E3"/>
    <w:rsid w:val="00DE1CF8"/>
    <w:rsid w:val="00DE20CE"/>
    <w:rsid w:val="00DE27B9"/>
    <w:rsid w:val="00DE291C"/>
    <w:rsid w:val="00DE3281"/>
    <w:rsid w:val="00DE32BD"/>
    <w:rsid w:val="00DE403C"/>
    <w:rsid w:val="00DE4486"/>
    <w:rsid w:val="00DE4C6A"/>
    <w:rsid w:val="00DE4F04"/>
    <w:rsid w:val="00DE5058"/>
    <w:rsid w:val="00DE522B"/>
    <w:rsid w:val="00DE56E6"/>
    <w:rsid w:val="00DE5E78"/>
    <w:rsid w:val="00DE6F72"/>
    <w:rsid w:val="00DE710A"/>
    <w:rsid w:val="00DE7B2D"/>
    <w:rsid w:val="00DE7B55"/>
    <w:rsid w:val="00DE7F6D"/>
    <w:rsid w:val="00DF04F9"/>
    <w:rsid w:val="00DF053E"/>
    <w:rsid w:val="00DF0C0A"/>
    <w:rsid w:val="00DF10C9"/>
    <w:rsid w:val="00DF11CA"/>
    <w:rsid w:val="00DF1784"/>
    <w:rsid w:val="00DF17C2"/>
    <w:rsid w:val="00DF1ECF"/>
    <w:rsid w:val="00DF2132"/>
    <w:rsid w:val="00DF2161"/>
    <w:rsid w:val="00DF2488"/>
    <w:rsid w:val="00DF254F"/>
    <w:rsid w:val="00DF26F1"/>
    <w:rsid w:val="00DF27D5"/>
    <w:rsid w:val="00DF2E94"/>
    <w:rsid w:val="00DF413F"/>
    <w:rsid w:val="00DF41F4"/>
    <w:rsid w:val="00DF439C"/>
    <w:rsid w:val="00DF44B4"/>
    <w:rsid w:val="00DF4642"/>
    <w:rsid w:val="00DF4E4F"/>
    <w:rsid w:val="00DF52EB"/>
    <w:rsid w:val="00DF54C2"/>
    <w:rsid w:val="00DF5538"/>
    <w:rsid w:val="00DF58D4"/>
    <w:rsid w:val="00DF5DCE"/>
    <w:rsid w:val="00DF67BA"/>
    <w:rsid w:val="00DF6F40"/>
    <w:rsid w:val="00DF7076"/>
    <w:rsid w:val="00DF7205"/>
    <w:rsid w:val="00DF7419"/>
    <w:rsid w:val="00DF7B47"/>
    <w:rsid w:val="00E00725"/>
    <w:rsid w:val="00E008B2"/>
    <w:rsid w:val="00E00D33"/>
    <w:rsid w:val="00E00DF3"/>
    <w:rsid w:val="00E011D4"/>
    <w:rsid w:val="00E01D3A"/>
    <w:rsid w:val="00E023BD"/>
    <w:rsid w:val="00E02609"/>
    <w:rsid w:val="00E02965"/>
    <w:rsid w:val="00E02BCF"/>
    <w:rsid w:val="00E03055"/>
    <w:rsid w:val="00E03063"/>
    <w:rsid w:val="00E03599"/>
    <w:rsid w:val="00E0373C"/>
    <w:rsid w:val="00E037B6"/>
    <w:rsid w:val="00E038BC"/>
    <w:rsid w:val="00E03B69"/>
    <w:rsid w:val="00E0438E"/>
    <w:rsid w:val="00E043CA"/>
    <w:rsid w:val="00E04631"/>
    <w:rsid w:val="00E051A7"/>
    <w:rsid w:val="00E05356"/>
    <w:rsid w:val="00E054A1"/>
    <w:rsid w:val="00E05618"/>
    <w:rsid w:val="00E05786"/>
    <w:rsid w:val="00E05EB7"/>
    <w:rsid w:val="00E0650D"/>
    <w:rsid w:val="00E06832"/>
    <w:rsid w:val="00E06C46"/>
    <w:rsid w:val="00E06E11"/>
    <w:rsid w:val="00E0707C"/>
    <w:rsid w:val="00E07792"/>
    <w:rsid w:val="00E0783E"/>
    <w:rsid w:val="00E07915"/>
    <w:rsid w:val="00E10B2C"/>
    <w:rsid w:val="00E10F3E"/>
    <w:rsid w:val="00E10FB2"/>
    <w:rsid w:val="00E11351"/>
    <w:rsid w:val="00E11BCD"/>
    <w:rsid w:val="00E11EF6"/>
    <w:rsid w:val="00E11F35"/>
    <w:rsid w:val="00E12115"/>
    <w:rsid w:val="00E1217D"/>
    <w:rsid w:val="00E122D6"/>
    <w:rsid w:val="00E12340"/>
    <w:rsid w:val="00E1270D"/>
    <w:rsid w:val="00E1279C"/>
    <w:rsid w:val="00E12E8A"/>
    <w:rsid w:val="00E135E3"/>
    <w:rsid w:val="00E140DB"/>
    <w:rsid w:val="00E14410"/>
    <w:rsid w:val="00E14907"/>
    <w:rsid w:val="00E14E50"/>
    <w:rsid w:val="00E14E8B"/>
    <w:rsid w:val="00E152A4"/>
    <w:rsid w:val="00E1547E"/>
    <w:rsid w:val="00E15996"/>
    <w:rsid w:val="00E15B7C"/>
    <w:rsid w:val="00E15CE9"/>
    <w:rsid w:val="00E15CF2"/>
    <w:rsid w:val="00E15F9C"/>
    <w:rsid w:val="00E16144"/>
    <w:rsid w:val="00E162F9"/>
    <w:rsid w:val="00E16B68"/>
    <w:rsid w:val="00E16B94"/>
    <w:rsid w:val="00E16D5B"/>
    <w:rsid w:val="00E17260"/>
    <w:rsid w:val="00E1727E"/>
    <w:rsid w:val="00E1732F"/>
    <w:rsid w:val="00E175F1"/>
    <w:rsid w:val="00E1796F"/>
    <w:rsid w:val="00E1798C"/>
    <w:rsid w:val="00E17C6D"/>
    <w:rsid w:val="00E17EC7"/>
    <w:rsid w:val="00E17F95"/>
    <w:rsid w:val="00E2028F"/>
    <w:rsid w:val="00E202D0"/>
    <w:rsid w:val="00E2047C"/>
    <w:rsid w:val="00E20680"/>
    <w:rsid w:val="00E20B59"/>
    <w:rsid w:val="00E20C81"/>
    <w:rsid w:val="00E21402"/>
    <w:rsid w:val="00E21688"/>
    <w:rsid w:val="00E21AF4"/>
    <w:rsid w:val="00E22111"/>
    <w:rsid w:val="00E22281"/>
    <w:rsid w:val="00E223D9"/>
    <w:rsid w:val="00E22F11"/>
    <w:rsid w:val="00E24147"/>
    <w:rsid w:val="00E24573"/>
    <w:rsid w:val="00E247B4"/>
    <w:rsid w:val="00E24919"/>
    <w:rsid w:val="00E2492F"/>
    <w:rsid w:val="00E24B44"/>
    <w:rsid w:val="00E24D05"/>
    <w:rsid w:val="00E24F33"/>
    <w:rsid w:val="00E251A2"/>
    <w:rsid w:val="00E254E5"/>
    <w:rsid w:val="00E254F5"/>
    <w:rsid w:val="00E25BCE"/>
    <w:rsid w:val="00E25F88"/>
    <w:rsid w:val="00E26130"/>
    <w:rsid w:val="00E269D3"/>
    <w:rsid w:val="00E26A34"/>
    <w:rsid w:val="00E26C3A"/>
    <w:rsid w:val="00E26E66"/>
    <w:rsid w:val="00E26EB2"/>
    <w:rsid w:val="00E27260"/>
    <w:rsid w:val="00E27518"/>
    <w:rsid w:val="00E27DAA"/>
    <w:rsid w:val="00E27F2C"/>
    <w:rsid w:val="00E301D1"/>
    <w:rsid w:val="00E306A2"/>
    <w:rsid w:val="00E30EAD"/>
    <w:rsid w:val="00E314AD"/>
    <w:rsid w:val="00E31B8A"/>
    <w:rsid w:val="00E3206C"/>
    <w:rsid w:val="00E3215F"/>
    <w:rsid w:val="00E32730"/>
    <w:rsid w:val="00E32A05"/>
    <w:rsid w:val="00E32BE3"/>
    <w:rsid w:val="00E3346C"/>
    <w:rsid w:val="00E3371C"/>
    <w:rsid w:val="00E337D1"/>
    <w:rsid w:val="00E33BF7"/>
    <w:rsid w:val="00E34147"/>
    <w:rsid w:val="00E344D7"/>
    <w:rsid w:val="00E34C25"/>
    <w:rsid w:val="00E34CB6"/>
    <w:rsid w:val="00E34D35"/>
    <w:rsid w:val="00E3511C"/>
    <w:rsid w:val="00E3515A"/>
    <w:rsid w:val="00E3556F"/>
    <w:rsid w:val="00E3576A"/>
    <w:rsid w:val="00E3585C"/>
    <w:rsid w:val="00E35F9D"/>
    <w:rsid w:val="00E35FF3"/>
    <w:rsid w:val="00E3606E"/>
    <w:rsid w:val="00E361B2"/>
    <w:rsid w:val="00E36764"/>
    <w:rsid w:val="00E368B6"/>
    <w:rsid w:val="00E36ECB"/>
    <w:rsid w:val="00E3707E"/>
    <w:rsid w:val="00E37291"/>
    <w:rsid w:val="00E37602"/>
    <w:rsid w:val="00E37C0C"/>
    <w:rsid w:val="00E40815"/>
    <w:rsid w:val="00E40C05"/>
    <w:rsid w:val="00E40C6C"/>
    <w:rsid w:val="00E410D6"/>
    <w:rsid w:val="00E417BC"/>
    <w:rsid w:val="00E41A79"/>
    <w:rsid w:val="00E41B46"/>
    <w:rsid w:val="00E42691"/>
    <w:rsid w:val="00E426DA"/>
    <w:rsid w:val="00E4281C"/>
    <w:rsid w:val="00E428E3"/>
    <w:rsid w:val="00E42B3B"/>
    <w:rsid w:val="00E42C94"/>
    <w:rsid w:val="00E43084"/>
    <w:rsid w:val="00E4314C"/>
    <w:rsid w:val="00E433BE"/>
    <w:rsid w:val="00E437BC"/>
    <w:rsid w:val="00E43CD5"/>
    <w:rsid w:val="00E44D0A"/>
    <w:rsid w:val="00E44FE4"/>
    <w:rsid w:val="00E4522B"/>
    <w:rsid w:val="00E459BF"/>
    <w:rsid w:val="00E46901"/>
    <w:rsid w:val="00E46C23"/>
    <w:rsid w:val="00E47149"/>
    <w:rsid w:val="00E473E7"/>
    <w:rsid w:val="00E47BAF"/>
    <w:rsid w:val="00E47D1E"/>
    <w:rsid w:val="00E47F0B"/>
    <w:rsid w:val="00E47F73"/>
    <w:rsid w:val="00E50111"/>
    <w:rsid w:val="00E503CD"/>
    <w:rsid w:val="00E50CB1"/>
    <w:rsid w:val="00E511C3"/>
    <w:rsid w:val="00E513DD"/>
    <w:rsid w:val="00E5145C"/>
    <w:rsid w:val="00E514AA"/>
    <w:rsid w:val="00E516F2"/>
    <w:rsid w:val="00E51954"/>
    <w:rsid w:val="00E51FB0"/>
    <w:rsid w:val="00E52159"/>
    <w:rsid w:val="00E52350"/>
    <w:rsid w:val="00E52360"/>
    <w:rsid w:val="00E52857"/>
    <w:rsid w:val="00E53106"/>
    <w:rsid w:val="00E5392B"/>
    <w:rsid w:val="00E5396F"/>
    <w:rsid w:val="00E53BEA"/>
    <w:rsid w:val="00E53C6F"/>
    <w:rsid w:val="00E53F32"/>
    <w:rsid w:val="00E542B6"/>
    <w:rsid w:val="00E54971"/>
    <w:rsid w:val="00E549B0"/>
    <w:rsid w:val="00E54C69"/>
    <w:rsid w:val="00E54CA9"/>
    <w:rsid w:val="00E54DFE"/>
    <w:rsid w:val="00E55225"/>
    <w:rsid w:val="00E55516"/>
    <w:rsid w:val="00E55F48"/>
    <w:rsid w:val="00E5624B"/>
    <w:rsid w:val="00E562E6"/>
    <w:rsid w:val="00E56586"/>
    <w:rsid w:val="00E5662B"/>
    <w:rsid w:val="00E56BD0"/>
    <w:rsid w:val="00E56C2A"/>
    <w:rsid w:val="00E5721E"/>
    <w:rsid w:val="00E5734B"/>
    <w:rsid w:val="00E57739"/>
    <w:rsid w:val="00E57BBE"/>
    <w:rsid w:val="00E57DCD"/>
    <w:rsid w:val="00E57EEE"/>
    <w:rsid w:val="00E605ED"/>
    <w:rsid w:val="00E606E7"/>
    <w:rsid w:val="00E608BD"/>
    <w:rsid w:val="00E60BE7"/>
    <w:rsid w:val="00E60DE1"/>
    <w:rsid w:val="00E60DF1"/>
    <w:rsid w:val="00E61262"/>
    <w:rsid w:val="00E61276"/>
    <w:rsid w:val="00E6130D"/>
    <w:rsid w:val="00E614CE"/>
    <w:rsid w:val="00E616FE"/>
    <w:rsid w:val="00E61965"/>
    <w:rsid w:val="00E61AC8"/>
    <w:rsid w:val="00E61CAF"/>
    <w:rsid w:val="00E620C5"/>
    <w:rsid w:val="00E62139"/>
    <w:rsid w:val="00E62326"/>
    <w:rsid w:val="00E6239D"/>
    <w:rsid w:val="00E626BE"/>
    <w:rsid w:val="00E62825"/>
    <w:rsid w:val="00E62D73"/>
    <w:rsid w:val="00E633B7"/>
    <w:rsid w:val="00E63879"/>
    <w:rsid w:val="00E63B7A"/>
    <w:rsid w:val="00E63EF1"/>
    <w:rsid w:val="00E6422A"/>
    <w:rsid w:val="00E644BF"/>
    <w:rsid w:val="00E6468D"/>
    <w:rsid w:val="00E64788"/>
    <w:rsid w:val="00E64B70"/>
    <w:rsid w:val="00E6537D"/>
    <w:rsid w:val="00E653DF"/>
    <w:rsid w:val="00E6553D"/>
    <w:rsid w:val="00E65E5B"/>
    <w:rsid w:val="00E66437"/>
    <w:rsid w:val="00E66F17"/>
    <w:rsid w:val="00E67234"/>
    <w:rsid w:val="00E67381"/>
    <w:rsid w:val="00E67AC7"/>
    <w:rsid w:val="00E67BA4"/>
    <w:rsid w:val="00E703BF"/>
    <w:rsid w:val="00E70A71"/>
    <w:rsid w:val="00E70B11"/>
    <w:rsid w:val="00E70D6D"/>
    <w:rsid w:val="00E70F61"/>
    <w:rsid w:val="00E712F5"/>
    <w:rsid w:val="00E71401"/>
    <w:rsid w:val="00E71D0B"/>
    <w:rsid w:val="00E72461"/>
    <w:rsid w:val="00E7246B"/>
    <w:rsid w:val="00E72C91"/>
    <w:rsid w:val="00E73199"/>
    <w:rsid w:val="00E73266"/>
    <w:rsid w:val="00E7362F"/>
    <w:rsid w:val="00E739B0"/>
    <w:rsid w:val="00E74013"/>
    <w:rsid w:val="00E74054"/>
    <w:rsid w:val="00E741AB"/>
    <w:rsid w:val="00E749B4"/>
    <w:rsid w:val="00E74A3E"/>
    <w:rsid w:val="00E74CBF"/>
    <w:rsid w:val="00E75059"/>
    <w:rsid w:val="00E758BB"/>
    <w:rsid w:val="00E75FFA"/>
    <w:rsid w:val="00E76018"/>
    <w:rsid w:val="00E7616C"/>
    <w:rsid w:val="00E764C6"/>
    <w:rsid w:val="00E765CE"/>
    <w:rsid w:val="00E766C0"/>
    <w:rsid w:val="00E77461"/>
    <w:rsid w:val="00E77CAE"/>
    <w:rsid w:val="00E77DDD"/>
    <w:rsid w:val="00E8018B"/>
    <w:rsid w:val="00E80430"/>
    <w:rsid w:val="00E80E0A"/>
    <w:rsid w:val="00E814F1"/>
    <w:rsid w:val="00E81542"/>
    <w:rsid w:val="00E816AF"/>
    <w:rsid w:val="00E8186B"/>
    <w:rsid w:val="00E825EC"/>
    <w:rsid w:val="00E82882"/>
    <w:rsid w:val="00E829ED"/>
    <w:rsid w:val="00E82B4E"/>
    <w:rsid w:val="00E83286"/>
    <w:rsid w:val="00E8372C"/>
    <w:rsid w:val="00E839AF"/>
    <w:rsid w:val="00E83A82"/>
    <w:rsid w:val="00E83CF0"/>
    <w:rsid w:val="00E84532"/>
    <w:rsid w:val="00E84542"/>
    <w:rsid w:val="00E84621"/>
    <w:rsid w:val="00E846AF"/>
    <w:rsid w:val="00E853FC"/>
    <w:rsid w:val="00E856DD"/>
    <w:rsid w:val="00E85A14"/>
    <w:rsid w:val="00E85D3D"/>
    <w:rsid w:val="00E85E73"/>
    <w:rsid w:val="00E86C92"/>
    <w:rsid w:val="00E86D91"/>
    <w:rsid w:val="00E86F02"/>
    <w:rsid w:val="00E87202"/>
    <w:rsid w:val="00E87347"/>
    <w:rsid w:val="00E875C5"/>
    <w:rsid w:val="00E87B3F"/>
    <w:rsid w:val="00E90569"/>
    <w:rsid w:val="00E9072E"/>
    <w:rsid w:val="00E90778"/>
    <w:rsid w:val="00E908B6"/>
    <w:rsid w:val="00E915BF"/>
    <w:rsid w:val="00E9176C"/>
    <w:rsid w:val="00E92193"/>
    <w:rsid w:val="00E921C5"/>
    <w:rsid w:val="00E92B96"/>
    <w:rsid w:val="00E9377C"/>
    <w:rsid w:val="00E9381A"/>
    <w:rsid w:val="00E938B6"/>
    <w:rsid w:val="00E93D98"/>
    <w:rsid w:val="00E9404C"/>
    <w:rsid w:val="00E949A5"/>
    <w:rsid w:val="00E94AC8"/>
    <w:rsid w:val="00E95025"/>
    <w:rsid w:val="00E95227"/>
    <w:rsid w:val="00E952AB"/>
    <w:rsid w:val="00E95576"/>
    <w:rsid w:val="00E96331"/>
    <w:rsid w:val="00E9636B"/>
    <w:rsid w:val="00E96576"/>
    <w:rsid w:val="00E9658B"/>
    <w:rsid w:val="00E96D09"/>
    <w:rsid w:val="00E96EF6"/>
    <w:rsid w:val="00E96FED"/>
    <w:rsid w:val="00E97686"/>
    <w:rsid w:val="00E97776"/>
    <w:rsid w:val="00E979FE"/>
    <w:rsid w:val="00EA00B4"/>
    <w:rsid w:val="00EA0292"/>
    <w:rsid w:val="00EA02FD"/>
    <w:rsid w:val="00EA036B"/>
    <w:rsid w:val="00EA08B3"/>
    <w:rsid w:val="00EA09C8"/>
    <w:rsid w:val="00EA0AC5"/>
    <w:rsid w:val="00EA0F13"/>
    <w:rsid w:val="00EA114B"/>
    <w:rsid w:val="00EA1178"/>
    <w:rsid w:val="00EA117A"/>
    <w:rsid w:val="00EA1449"/>
    <w:rsid w:val="00EA1822"/>
    <w:rsid w:val="00EA182F"/>
    <w:rsid w:val="00EA19E3"/>
    <w:rsid w:val="00EA1ABC"/>
    <w:rsid w:val="00EA1D08"/>
    <w:rsid w:val="00EA265E"/>
    <w:rsid w:val="00EA29DF"/>
    <w:rsid w:val="00EA3163"/>
    <w:rsid w:val="00EA31C8"/>
    <w:rsid w:val="00EA3498"/>
    <w:rsid w:val="00EA397A"/>
    <w:rsid w:val="00EA397D"/>
    <w:rsid w:val="00EA3B3D"/>
    <w:rsid w:val="00EA3DD2"/>
    <w:rsid w:val="00EA3F5A"/>
    <w:rsid w:val="00EA4C44"/>
    <w:rsid w:val="00EA4D19"/>
    <w:rsid w:val="00EA4F8A"/>
    <w:rsid w:val="00EA524E"/>
    <w:rsid w:val="00EA57A3"/>
    <w:rsid w:val="00EA5A7F"/>
    <w:rsid w:val="00EA5C9A"/>
    <w:rsid w:val="00EA62B1"/>
    <w:rsid w:val="00EA660E"/>
    <w:rsid w:val="00EA6703"/>
    <w:rsid w:val="00EA6C70"/>
    <w:rsid w:val="00EA741A"/>
    <w:rsid w:val="00EA7530"/>
    <w:rsid w:val="00EA7BF6"/>
    <w:rsid w:val="00EA7C61"/>
    <w:rsid w:val="00EB0304"/>
    <w:rsid w:val="00EB0315"/>
    <w:rsid w:val="00EB05F5"/>
    <w:rsid w:val="00EB1712"/>
    <w:rsid w:val="00EB1A1D"/>
    <w:rsid w:val="00EB1F97"/>
    <w:rsid w:val="00EB2495"/>
    <w:rsid w:val="00EB296D"/>
    <w:rsid w:val="00EB2B25"/>
    <w:rsid w:val="00EB33BC"/>
    <w:rsid w:val="00EB3564"/>
    <w:rsid w:val="00EB36BA"/>
    <w:rsid w:val="00EB38F4"/>
    <w:rsid w:val="00EB3C9C"/>
    <w:rsid w:val="00EB3DBF"/>
    <w:rsid w:val="00EB3EB1"/>
    <w:rsid w:val="00EB4036"/>
    <w:rsid w:val="00EB4178"/>
    <w:rsid w:val="00EB4C05"/>
    <w:rsid w:val="00EB52AF"/>
    <w:rsid w:val="00EB5405"/>
    <w:rsid w:val="00EB54B5"/>
    <w:rsid w:val="00EB5940"/>
    <w:rsid w:val="00EB5AC7"/>
    <w:rsid w:val="00EB5B7E"/>
    <w:rsid w:val="00EB5C59"/>
    <w:rsid w:val="00EB5F11"/>
    <w:rsid w:val="00EB651C"/>
    <w:rsid w:val="00EB65AC"/>
    <w:rsid w:val="00EB6757"/>
    <w:rsid w:val="00EB74D6"/>
    <w:rsid w:val="00EB7608"/>
    <w:rsid w:val="00EB760C"/>
    <w:rsid w:val="00EB7743"/>
    <w:rsid w:val="00EC00F7"/>
    <w:rsid w:val="00EC0386"/>
    <w:rsid w:val="00EC0612"/>
    <w:rsid w:val="00EC0724"/>
    <w:rsid w:val="00EC08F4"/>
    <w:rsid w:val="00EC0A69"/>
    <w:rsid w:val="00EC0D4A"/>
    <w:rsid w:val="00EC1044"/>
    <w:rsid w:val="00EC1484"/>
    <w:rsid w:val="00EC2328"/>
    <w:rsid w:val="00EC2929"/>
    <w:rsid w:val="00EC30A5"/>
    <w:rsid w:val="00EC3971"/>
    <w:rsid w:val="00EC39A2"/>
    <w:rsid w:val="00EC3C07"/>
    <w:rsid w:val="00EC3FA5"/>
    <w:rsid w:val="00EC4250"/>
    <w:rsid w:val="00EC42DC"/>
    <w:rsid w:val="00EC446D"/>
    <w:rsid w:val="00EC4911"/>
    <w:rsid w:val="00EC50C9"/>
    <w:rsid w:val="00EC51B4"/>
    <w:rsid w:val="00EC5283"/>
    <w:rsid w:val="00EC5523"/>
    <w:rsid w:val="00EC5C13"/>
    <w:rsid w:val="00EC5C28"/>
    <w:rsid w:val="00EC5EE0"/>
    <w:rsid w:val="00EC6162"/>
    <w:rsid w:val="00EC621C"/>
    <w:rsid w:val="00EC6270"/>
    <w:rsid w:val="00EC6615"/>
    <w:rsid w:val="00EC686D"/>
    <w:rsid w:val="00EC6AA7"/>
    <w:rsid w:val="00EC6D72"/>
    <w:rsid w:val="00EC77BC"/>
    <w:rsid w:val="00EC7833"/>
    <w:rsid w:val="00EC791B"/>
    <w:rsid w:val="00EC7A43"/>
    <w:rsid w:val="00EC7AAB"/>
    <w:rsid w:val="00ED00CE"/>
    <w:rsid w:val="00ED038F"/>
    <w:rsid w:val="00ED09D9"/>
    <w:rsid w:val="00ED09EA"/>
    <w:rsid w:val="00ED0EAE"/>
    <w:rsid w:val="00ED0F86"/>
    <w:rsid w:val="00ED1197"/>
    <w:rsid w:val="00ED12C1"/>
    <w:rsid w:val="00ED168A"/>
    <w:rsid w:val="00ED1FE7"/>
    <w:rsid w:val="00ED2096"/>
    <w:rsid w:val="00ED2496"/>
    <w:rsid w:val="00ED2657"/>
    <w:rsid w:val="00ED2EB8"/>
    <w:rsid w:val="00ED34F6"/>
    <w:rsid w:val="00ED35FD"/>
    <w:rsid w:val="00ED3811"/>
    <w:rsid w:val="00ED3911"/>
    <w:rsid w:val="00ED3BEC"/>
    <w:rsid w:val="00ED3D9E"/>
    <w:rsid w:val="00ED3DA0"/>
    <w:rsid w:val="00ED42F0"/>
    <w:rsid w:val="00ED477D"/>
    <w:rsid w:val="00ED47B6"/>
    <w:rsid w:val="00ED4A13"/>
    <w:rsid w:val="00ED5115"/>
    <w:rsid w:val="00ED5179"/>
    <w:rsid w:val="00ED527B"/>
    <w:rsid w:val="00ED5589"/>
    <w:rsid w:val="00ED57CE"/>
    <w:rsid w:val="00ED5887"/>
    <w:rsid w:val="00ED5F50"/>
    <w:rsid w:val="00ED607E"/>
    <w:rsid w:val="00ED6202"/>
    <w:rsid w:val="00ED657F"/>
    <w:rsid w:val="00ED6A0C"/>
    <w:rsid w:val="00ED6D45"/>
    <w:rsid w:val="00ED6EC4"/>
    <w:rsid w:val="00ED6FA5"/>
    <w:rsid w:val="00ED744E"/>
    <w:rsid w:val="00ED75A5"/>
    <w:rsid w:val="00EE081C"/>
    <w:rsid w:val="00EE0BDC"/>
    <w:rsid w:val="00EE0CC9"/>
    <w:rsid w:val="00EE0F85"/>
    <w:rsid w:val="00EE10E5"/>
    <w:rsid w:val="00EE1603"/>
    <w:rsid w:val="00EE2072"/>
    <w:rsid w:val="00EE2153"/>
    <w:rsid w:val="00EE3097"/>
    <w:rsid w:val="00EE3A69"/>
    <w:rsid w:val="00EE3D13"/>
    <w:rsid w:val="00EE3D35"/>
    <w:rsid w:val="00EE3EBB"/>
    <w:rsid w:val="00EE4997"/>
    <w:rsid w:val="00EE49BF"/>
    <w:rsid w:val="00EE4AFC"/>
    <w:rsid w:val="00EE5532"/>
    <w:rsid w:val="00EE591B"/>
    <w:rsid w:val="00EE5C7B"/>
    <w:rsid w:val="00EE61AD"/>
    <w:rsid w:val="00EE6A67"/>
    <w:rsid w:val="00EE6E5F"/>
    <w:rsid w:val="00EE6EF4"/>
    <w:rsid w:val="00EE76F0"/>
    <w:rsid w:val="00EE78DF"/>
    <w:rsid w:val="00EE7A0B"/>
    <w:rsid w:val="00EE7CAB"/>
    <w:rsid w:val="00EF00BE"/>
    <w:rsid w:val="00EF0168"/>
    <w:rsid w:val="00EF034B"/>
    <w:rsid w:val="00EF08BA"/>
    <w:rsid w:val="00EF0C8E"/>
    <w:rsid w:val="00EF0D1B"/>
    <w:rsid w:val="00EF0D5E"/>
    <w:rsid w:val="00EF0F35"/>
    <w:rsid w:val="00EF10CF"/>
    <w:rsid w:val="00EF110A"/>
    <w:rsid w:val="00EF123C"/>
    <w:rsid w:val="00EF14F8"/>
    <w:rsid w:val="00EF1B1D"/>
    <w:rsid w:val="00EF1BF6"/>
    <w:rsid w:val="00EF224B"/>
    <w:rsid w:val="00EF2FC9"/>
    <w:rsid w:val="00EF3458"/>
    <w:rsid w:val="00EF373E"/>
    <w:rsid w:val="00EF3D3F"/>
    <w:rsid w:val="00EF3F56"/>
    <w:rsid w:val="00EF430B"/>
    <w:rsid w:val="00EF460B"/>
    <w:rsid w:val="00EF563F"/>
    <w:rsid w:val="00EF5823"/>
    <w:rsid w:val="00EF6341"/>
    <w:rsid w:val="00EF6562"/>
    <w:rsid w:val="00EF66D9"/>
    <w:rsid w:val="00EF695D"/>
    <w:rsid w:val="00EF724D"/>
    <w:rsid w:val="00EF75FE"/>
    <w:rsid w:val="00EF7A5F"/>
    <w:rsid w:val="00EF7AAB"/>
    <w:rsid w:val="00EF7E45"/>
    <w:rsid w:val="00EF7E8E"/>
    <w:rsid w:val="00F001FD"/>
    <w:rsid w:val="00F004EB"/>
    <w:rsid w:val="00F00518"/>
    <w:rsid w:val="00F0072E"/>
    <w:rsid w:val="00F009B0"/>
    <w:rsid w:val="00F016C8"/>
    <w:rsid w:val="00F018EC"/>
    <w:rsid w:val="00F01C9C"/>
    <w:rsid w:val="00F01E57"/>
    <w:rsid w:val="00F01E88"/>
    <w:rsid w:val="00F01F96"/>
    <w:rsid w:val="00F020A5"/>
    <w:rsid w:val="00F028E1"/>
    <w:rsid w:val="00F02C33"/>
    <w:rsid w:val="00F02D86"/>
    <w:rsid w:val="00F031E4"/>
    <w:rsid w:val="00F03856"/>
    <w:rsid w:val="00F038E2"/>
    <w:rsid w:val="00F03BAE"/>
    <w:rsid w:val="00F04172"/>
    <w:rsid w:val="00F041BD"/>
    <w:rsid w:val="00F043F9"/>
    <w:rsid w:val="00F048BD"/>
    <w:rsid w:val="00F04D17"/>
    <w:rsid w:val="00F050C7"/>
    <w:rsid w:val="00F056C8"/>
    <w:rsid w:val="00F0589F"/>
    <w:rsid w:val="00F05C62"/>
    <w:rsid w:val="00F05E7B"/>
    <w:rsid w:val="00F05EE8"/>
    <w:rsid w:val="00F06508"/>
    <w:rsid w:val="00F0669A"/>
    <w:rsid w:val="00F067DC"/>
    <w:rsid w:val="00F068E6"/>
    <w:rsid w:val="00F06CA0"/>
    <w:rsid w:val="00F06E66"/>
    <w:rsid w:val="00F07639"/>
    <w:rsid w:val="00F076EE"/>
    <w:rsid w:val="00F078A2"/>
    <w:rsid w:val="00F078CD"/>
    <w:rsid w:val="00F07A4A"/>
    <w:rsid w:val="00F07ADB"/>
    <w:rsid w:val="00F07BCF"/>
    <w:rsid w:val="00F07CE0"/>
    <w:rsid w:val="00F10288"/>
    <w:rsid w:val="00F10954"/>
    <w:rsid w:val="00F11097"/>
    <w:rsid w:val="00F11189"/>
    <w:rsid w:val="00F11349"/>
    <w:rsid w:val="00F116CF"/>
    <w:rsid w:val="00F11738"/>
    <w:rsid w:val="00F11CCD"/>
    <w:rsid w:val="00F12416"/>
    <w:rsid w:val="00F128E3"/>
    <w:rsid w:val="00F12FE6"/>
    <w:rsid w:val="00F1306F"/>
    <w:rsid w:val="00F130F5"/>
    <w:rsid w:val="00F1334D"/>
    <w:rsid w:val="00F13416"/>
    <w:rsid w:val="00F13590"/>
    <w:rsid w:val="00F1363C"/>
    <w:rsid w:val="00F13B6C"/>
    <w:rsid w:val="00F13E57"/>
    <w:rsid w:val="00F13EF6"/>
    <w:rsid w:val="00F13F1F"/>
    <w:rsid w:val="00F14445"/>
    <w:rsid w:val="00F1473E"/>
    <w:rsid w:val="00F15021"/>
    <w:rsid w:val="00F15559"/>
    <w:rsid w:val="00F159B8"/>
    <w:rsid w:val="00F16146"/>
    <w:rsid w:val="00F165E6"/>
    <w:rsid w:val="00F169D7"/>
    <w:rsid w:val="00F16A5D"/>
    <w:rsid w:val="00F16A64"/>
    <w:rsid w:val="00F1756F"/>
    <w:rsid w:val="00F204AA"/>
    <w:rsid w:val="00F208CA"/>
    <w:rsid w:val="00F20DF0"/>
    <w:rsid w:val="00F210A1"/>
    <w:rsid w:val="00F21378"/>
    <w:rsid w:val="00F21940"/>
    <w:rsid w:val="00F21A36"/>
    <w:rsid w:val="00F21F1B"/>
    <w:rsid w:val="00F2284B"/>
    <w:rsid w:val="00F22851"/>
    <w:rsid w:val="00F22900"/>
    <w:rsid w:val="00F2299D"/>
    <w:rsid w:val="00F229EB"/>
    <w:rsid w:val="00F22AD8"/>
    <w:rsid w:val="00F22B23"/>
    <w:rsid w:val="00F233FC"/>
    <w:rsid w:val="00F23E78"/>
    <w:rsid w:val="00F23EA0"/>
    <w:rsid w:val="00F24177"/>
    <w:rsid w:val="00F24799"/>
    <w:rsid w:val="00F248B9"/>
    <w:rsid w:val="00F24944"/>
    <w:rsid w:val="00F24C06"/>
    <w:rsid w:val="00F24CF6"/>
    <w:rsid w:val="00F24DDE"/>
    <w:rsid w:val="00F25616"/>
    <w:rsid w:val="00F257CA"/>
    <w:rsid w:val="00F25B09"/>
    <w:rsid w:val="00F25B71"/>
    <w:rsid w:val="00F2606F"/>
    <w:rsid w:val="00F261AD"/>
    <w:rsid w:val="00F26603"/>
    <w:rsid w:val="00F267B3"/>
    <w:rsid w:val="00F267DB"/>
    <w:rsid w:val="00F269A3"/>
    <w:rsid w:val="00F26DF9"/>
    <w:rsid w:val="00F271BB"/>
    <w:rsid w:val="00F272C0"/>
    <w:rsid w:val="00F27780"/>
    <w:rsid w:val="00F277A6"/>
    <w:rsid w:val="00F27A37"/>
    <w:rsid w:val="00F27A3F"/>
    <w:rsid w:val="00F27AB5"/>
    <w:rsid w:val="00F301CC"/>
    <w:rsid w:val="00F303A1"/>
    <w:rsid w:val="00F304DF"/>
    <w:rsid w:val="00F30C81"/>
    <w:rsid w:val="00F30CDF"/>
    <w:rsid w:val="00F30F65"/>
    <w:rsid w:val="00F3104E"/>
    <w:rsid w:val="00F312B4"/>
    <w:rsid w:val="00F312B5"/>
    <w:rsid w:val="00F31A5B"/>
    <w:rsid w:val="00F31C91"/>
    <w:rsid w:val="00F31D19"/>
    <w:rsid w:val="00F31E3E"/>
    <w:rsid w:val="00F31E97"/>
    <w:rsid w:val="00F32008"/>
    <w:rsid w:val="00F3204F"/>
    <w:rsid w:val="00F327AA"/>
    <w:rsid w:val="00F3304D"/>
    <w:rsid w:val="00F331DA"/>
    <w:rsid w:val="00F33227"/>
    <w:rsid w:val="00F33E93"/>
    <w:rsid w:val="00F34047"/>
    <w:rsid w:val="00F3420C"/>
    <w:rsid w:val="00F3465B"/>
    <w:rsid w:val="00F34EAC"/>
    <w:rsid w:val="00F3523F"/>
    <w:rsid w:val="00F35979"/>
    <w:rsid w:val="00F35D9B"/>
    <w:rsid w:val="00F35FDF"/>
    <w:rsid w:val="00F36093"/>
    <w:rsid w:val="00F362CA"/>
    <w:rsid w:val="00F366C1"/>
    <w:rsid w:val="00F3676C"/>
    <w:rsid w:val="00F368D7"/>
    <w:rsid w:val="00F36C78"/>
    <w:rsid w:val="00F375AE"/>
    <w:rsid w:val="00F37E74"/>
    <w:rsid w:val="00F40403"/>
    <w:rsid w:val="00F4047D"/>
    <w:rsid w:val="00F40AB4"/>
    <w:rsid w:val="00F41112"/>
    <w:rsid w:val="00F411B4"/>
    <w:rsid w:val="00F4185B"/>
    <w:rsid w:val="00F418D3"/>
    <w:rsid w:val="00F42107"/>
    <w:rsid w:val="00F4260A"/>
    <w:rsid w:val="00F42A49"/>
    <w:rsid w:val="00F42A75"/>
    <w:rsid w:val="00F42A7A"/>
    <w:rsid w:val="00F42EFD"/>
    <w:rsid w:val="00F44062"/>
    <w:rsid w:val="00F44818"/>
    <w:rsid w:val="00F44C58"/>
    <w:rsid w:val="00F4541A"/>
    <w:rsid w:val="00F45720"/>
    <w:rsid w:val="00F457B1"/>
    <w:rsid w:val="00F45C9E"/>
    <w:rsid w:val="00F45CA1"/>
    <w:rsid w:val="00F468B7"/>
    <w:rsid w:val="00F47012"/>
    <w:rsid w:val="00F471B0"/>
    <w:rsid w:val="00F47307"/>
    <w:rsid w:val="00F4763B"/>
    <w:rsid w:val="00F4765A"/>
    <w:rsid w:val="00F47BCB"/>
    <w:rsid w:val="00F47D69"/>
    <w:rsid w:val="00F47F5A"/>
    <w:rsid w:val="00F47FD5"/>
    <w:rsid w:val="00F501F3"/>
    <w:rsid w:val="00F5023D"/>
    <w:rsid w:val="00F50B94"/>
    <w:rsid w:val="00F50C6C"/>
    <w:rsid w:val="00F50F92"/>
    <w:rsid w:val="00F51056"/>
    <w:rsid w:val="00F51676"/>
    <w:rsid w:val="00F52A74"/>
    <w:rsid w:val="00F52E42"/>
    <w:rsid w:val="00F531E0"/>
    <w:rsid w:val="00F534CD"/>
    <w:rsid w:val="00F536DF"/>
    <w:rsid w:val="00F53818"/>
    <w:rsid w:val="00F538E5"/>
    <w:rsid w:val="00F53D55"/>
    <w:rsid w:val="00F54252"/>
    <w:rsid w:val="00F54320"/>
    <w:rsid w:val="00F549FB"/>
    <w:rsid w:val="00F54ACF"/>
    <w:rsid w:val="00F54D7B"/>
    <w:rsid w:val="00F55384"/>
    <w:rsid w:val="00F55EC3"/>
    <w:rsid w:val="00F560C2"/>
    <w:rsid w:val="00F560F9"/>
    <w:rsid w:val="00F56360"/>
    <w:rsid w:val="00F568C1"/>
    <w:rsid w:val="00F569C8"/>
    <w:rsid w:val="00F56DE0"/>
    <w:rsid w:val="00F56FD2"/>
    <w:rsid w:val="00F57133"/>
    <w:rsid w:val="00F5713F"/>
    <w:rsid w:val="00F57931"/>
    <w:rsid w:val="00F57EDB"/>
    <w:rsid w:val="00F60202"/>
    <w:rsid w:val="00F606C1"/>
    <w:rsid w:val="00F60818"/>
    <w:rsid w:val="00F6092F"/>
    <w:rsid w:val="00F60AB8"/>
    <w:rsid w:val="00F6141B"/>
    <w:rsid w:val="00F619F6"/>
    <w:rsid w:val="00F61ADE"/>
    <w:rsid w:val="00F61DAA"/>
    <w:rsid w:val="00F61FC8"/>
    <w:rsid w:val="00F62154"/>
    <w:rsid w:val="00F62269"/>
    <w:rsid w:val="00F62809"/>
    <w:rsid w:val="00F63172"/>
    <w:rsid w:val="00F634BB"/>
    <w:rsid w:val="00F63E68"/>
    <w:rsid w:val="00F63EC8"/>
    <w:rsid w:val="00F6440A"/>
    <w:rsid w:val="00F64B58"/>
    <w:rsid w:val="00F64D45"/>
    <w:rsid w:val="00F64D52"/>
    <w:rsid w:val="00F64F51"/>
    <w:rsid w:val="00F65061"/>
    <w:rsid w:val="00F652DA"/>
    <w:rsid w:val="00F65345"/>
    <w:rsid w:val="00F655CD"/>
    <w:rsid w:val="00F65622"/>
    <w:rsid w:val="00F658D1"/>
    <w:rsid w:val="00F658E4"/>
    <w:rsid w:val="00F65936"/>
    <w:rsid w:val="00F65A37"/>
    <w:rsid w:val="00F65AD5"/>
    <w:rsid w:val="00F65C86"/>
    <w:rsid w:val="00F66384"/>
    <w:rsid w:val="00F663C4"/>
    <w:rsid w:val="00F6666A"/>
    <w:rsid w:val="00F667EF"/>
    <w:rsid w:val="00F67155"/>
    <w:rsid w:val="00F672D7"/>
    <w:rsid w:val="00F674E3"/>
    <w:rsid w:val="00F6751D"/>
    <w:rsid w:val="00F67C84"/>
    <w:rsid w:val="00F700B6"/>
    <w:rsid w:val="00F7012D"/>
    <w:rsid w:val="00F7061C"/>
    <w:rsid w:val="00F7081B"/>
    <w:rsid w:val="00F70890"/>
    <w:rsid w:val="00F71580"/>
    <w:rsid w:val="00F71EDC"/>
    <w:rsid w:val="00F7215C"/>
    <w:rsid w:val="00F72813"/>
    <w:rsid w:val="00F72868"/>
    <w:rsid w:val="00F72873"/>
    <w:rsid w:val="00F72A89"/>
    <w:rsid w:val="00F72DC1"/>
    <w:rsid w:val="00F731FF"/>
    <w:rsid w:val="00F733F4"/>
    <w:rsid w:val="00F7399E"/>
    <w:rsid w:val="00F73B13"/>
    <w:rsid w:val="00F73DF8"/>
    <w:rsid w:val="00F73F66"/>
    <w:rsid w:val="00F7438C"/>
    <w:rsid w:val="00F74CA7"/>
    <w:rsid w:val="00F74D16"/>
    <w:rsid w:val="00F751BE"/>
    <w:rsid w:val="00F75223"/>
    <w:rsid w:val="00F760EE"/>
    <w:rsid w:val="00F76223"/>
    <w:rsid w:val="00F7653C"/>
    <w:rsid w:val="00F76B07"/>
    <w:rsid w:val="00F77306"/>
    <w:rsid w:val="00F77896"/>
    <w:rsid w:val="00F77BB3"/>
    <w:rsid w:val="00F805AB"/>
    <w:rsid w:val="00F80770"/>
    <w:rsid w:val="00F8097E"/>
    <w:rsid w:val="00F8149A"/>
    <w:rsid w:val="00F816B7"/>
    <w:rsid w:val="00F8178C"/>
    <w:rsid w:val="00F81E14"/>
    <w:rsid w:val="00F824E8"/>
    <w:rsid w:val="00F8333D"/>
    <w:rsid w:val="00F836D5"/>
    <w:rsid w:val="00F83C7B"/>
    <w:rsid w:val="00F84106"/>
    <w:rsid w:val="00F842BF"/>
    <w:rsid w:val="00F849FF"/>
    <w:rsid w:val="00F84D4A"/>
    <w:rsid w:val="00F84F59"/>
    <w:rsid w:val="00F85101"/>
    <w:rsid w:val="00F851AE"/>
    <w:rsid w:val="00F858E0"/>
    <w:rsid w:val="00F85F58"/>
    <w:rsid w:val="00F86066"/>
    <w:rsid w:val="00F864E7"/>
    <w:rsid w:val="00F8670F"/>
    <w:rsid w:val="00F86963"/>
    <w:rsid w:val="00F87086"/>
    <w:rsid w:val="00F8709B"/>
    <w:rsid w:val="00F871B0"/>
    <w:rsid w:val="00F90134"/>
    <w:rsid w:val="00F905B1"/>
    <w:rsid w:val="00F90753"/>
    <w:rsid w:val="00F907C7"/>
    <w:rsid w:val="00F9198D"/>
    <w:rsid w:val="00F91B7E"/>
    <w:rsid w:val="00F91E64"/>
    <w:rsid w:val="00F92016"/>
    <w:rsid w:val="00F9243E"/>
    <w:rsid w:val="00F925F6"/>
    <w:rsid w:val="00F93AA3"/>
    <w:rsid w:val="00F93AD2"/>
    <w:rsid w:val="00F9443B"/>
    <w:rsid w:val="00F94C33"/>
    <w:rsid w:val="00F952C5"/>
    <w:rsid w:val="00F953FE"/>
    <w:rsid w:val="00F956EF"/>
    <w:rsid w:val="00F95BDD"/>
    <w:rsid w:val="00F96183"/>
    <w:rsid w:val="00F96A41"/>
    <w:rsid w:val="00F96B15"/>
    <w:rsid w:val="00F97198"/>
    <w:rsid w:val="00F97540"/>
    <w:rsid w:val="00F9777B"/>
    <w:rsid w:val="00F979B0"/>
    <w:rsid w:val="00F97F0B"/>
    <w:rsid w:val="00F97FB0"/>
    <w:rsid w:val="00FA05F6"/>
    <w:rsid w:val="00FA0937"/>
    <w:rsid w:val="00FA0BCC"/>
    <w:rsid w:val="00FA0C2E"/>
    <w:rsid w:val="00FA1070"/>
    <w:rsid w:val="00FA164F"/>
    <w:rsid w:val="00FA165E"/>
    <w:rsid w:val="00FA1A25"/>
    <w:rsid w:val="00FA1ACB"/>
    <w:rsid w:val="00FA1BB5"/>
    <w:rsid w:val="00FA1FDF"/>
    <w:rsid w:val="00FA21C9"/>
    <w:rsid w:val="00FA21F4"/>
    <w:rsid w:val="00FA2F3A"/>
    <w:rsid w:val="00FA304B"/>
    <w:rsid w:val="00FA3214"/>
    <w:rsid w:val="00FA3AD1"/>
    <w:rsid w:val="00FA4C7D"/>
    <w:rsid w:val="00FA4ED6"/>
    <w:rsid w:val="00FA4FD7"/>
    <w:rsid w:val="00FA5874"/>
    <w:rsid w:val="00FA5BDA"/>
    <w:rsid w:val="00FA6341"/>
    <w:rsid w:val="00FA6476"/>
    <w:rsid w:val="00FA66CF"/>
    <w:rsid w:val="00FA6915"/>
    <w:rsid w:val="00FA6A95"/>
    <w:rsid w:val="00FA6E13"/>
    <w:rsid w:val="00FA70CC"/>
    <w:rsid w:val="00FA77D4"/>
    <w:rsid w:val="00FA798A"/>
    <w:rsid w:val="00FB0173"/>
    <w:rsid w:val="00FB0FF2"/>
    <w:rsid w:val="00FB18B5"/>
    <w:rsid w:val="00FB197F"/>
    <w:rsid w:val="00FB22DC"/>
    <w:rsid w:val="00FB23DD"/>
    <w:rsid w:val="00FB2707"/>
    <w:rsid w:val="00FB2EBC"/>
    <w:rsid w:val="00FB312F"/>
    <w:rsid w:val="00FB3299"/>
    <w:rsid w:val="00FB409D"/>
    <w:rsid w:val="00FB4172"/>
    <w:rsid w:val="00FB4272"/>
    <w:rsid w:val="00FB493A"/>
    <w:rsid w:val="00FB512D"/>
    <w:rsid w:val="00FB546C"/>
    <w:rsid w:val="00FB580C"/>
    <w:rsid w:val="00FB5EF1"/>
    <w:rsid w:val="00FB6343"/>
    <w:rsid w:val="00FB6A75"/>
    <w:rsid w:val="00FB6BF7"/>
    <w:rsid w:val="00FB746B"/>
    <w:rsid w:val="00FB74A0"/>
    <w:rsid w:val="00FB7BFD"/>
    <w:rsid w:val="00FC0142"/>
    <w:rsid w:val="00FC03A1"/>
    <w:rsid w:val="00FC1215"/>
    <w:rsid w:val="00FC12E5"/>
    <w:rsid w:val="00FC1B1E"/>
    <w:rsid w:val="00FC1D06"/>
    <w:rsid w:val="00FC1FB3"/>
    <w:rsid w:val="00FC2855"/>
    <w:rsid w:val="00FC3001"/>
    <w:rsid w:val="00FC317B"/>
    <w:rsid w:val="00FC34C2"/>
    <w:rsid w:val="00FC3623"/>
    <w:rsid w:val="00FC3C61"/>
    <w:rsid w:val="00FC3C67"/>
    <w:rsid w:val="00FC3CCA"/>
    <w:rsid w:val="00FC42C3"/>
    <w:rsid w:val="00FC47DE"/>
    <w:rsid w:val="00FC48B4"/>
    <w:rsid w:val="00FC4A9E"/>
    <w:rsid w:val="00FC4BAB"/>
    <w:rsid w:val="00FC4DDB"/>
    <w:rsid w:val="00FC51A3"/>
    <w:rsid w:val="00FC5353"/>
    <w:rsid w:val="00FC539A"/>
    <w:rsid w:val="00FC5DF3"/>
    <w:rsid w:val="00FC6049"/>
    <w:rsid w:val="00FC65FC"/>
    <w:rsid w:val="00FC66C1"/>
    <w:rsid w:val="00FC6703"/>
    <w:rsid w:val="00FC6922"/>
    <w:rsid w:val="00FC6984"/>
    <w:rsid w:val="00FC6BA8"/>
    <w:rsid w:val="00FC6FBD"/>
    <w:rsid w:val="00FC76C0"/>
    <w:rsid w:val="00FD0AD2"/>
    <w:rsid w:val="00FD0DC2"/>
    <w:rsid w:val="00FD0F80"/>
    <w:rsid w:val="00FD19A1"/>
    <w:rsid w:val="00FD245D"/>
    <w:rsid w:val="00FD296C"/>
    <w:rsid w:val="00FD3406"/>
    <w:rsid w:val="00FD3499"/>
    <w:rsid w:val="00FD358A"/>
    <w:rsid w:val="00FD3644"/>
    <w:rsid w:val="00FD376D"/>
    <w:rsid w:val="00FD3BEE"/>
    <w:rsid w:val="00FD3D3D"/>
    <w:rsid w:val="00FD40D1"/>
    <w:rsid w:val="00FD415C"/>
    <w:rsid w:val="00FD49B4"/>
    <w:rsid w:val="00FD4B84"/>
    <w:rsid w:val="00FD5F8B"/>
    <w:rsid w:val="00FD5FFD"/>
    <w:rsid w:val="00FD61DA"/>
    <w:rsid w:val="00FD61E3"/>
    <w:rsid w:val="00FD6281"/>
    <w:rsid w:val="00FD6751"/>
    <w:rsid w:val="00FD6980"/>
    <w:rsid w:val="00FD6AAB"/>
    <w:rsid w:val="00FD6D30"/>
    <w:rsid w:val="00FD7001"/>
    <w:rsid w:val="00FD701C"/>
    <w:rsid w:val="00FD755A"/>
    <w:rsid w:val="00FD76D9"/>
    <w:rsid w:val="00FD7C64"/>
    <w:rsid w:val="00FD7DCF"/>
    <w:rsid w:val="00FD7F1A"/>
    <w:rsid w:val="00FE00DF"/>
    <w:rsid w:val="00FE01E9"/>
    <w:rsid w:val="00FE0398"/>
    <w:rsid w:val="00FE0888"/>
    <w:rsid w:val="00FE0C08"/>
    <w:rsid w:val="00FE1448"/>
    <w:rsid w:val="00FE156E"/>
    <w:rsid w:val="00FE1855"/>
    <w:rsid w:val="00FE1B15"/>
    <w:rsid w:val="00FE1C44"/>
    <w:rsid w:val="00FE21FE"/>
    <w:rsid w:val="00FE222A"/>
    <w:rsid w:val="00FE22B4"/>
    <w:rsid w:val="00FE22B8"/>
    <w:rsid w:val="00FE31B9"/>
    <w:rsid w:val="00FE32BC"/>
    <w:rsid w:val="00FE3716"/>
    <w:rsid w:val="00FE37FF"/>
    <w:rsid w:val="00FE389E"/>
    <w:rsid w:val="00FE423A"/>
    <w:rsid w:val="00FE449D"/>
    <w:rsid w:val="00FE4949"/>
    <w:rsid w:val="00FE4B78"/>
    <w:rsid w:val="00FE55DF"/>
    <w:rsid w:val="00FE5641"/>
    <w:rsid w:val="00FE5A58"/>
    <w:rsid w:val="00FE5CAA"/>
    <w:rsid w:val="00FE6915"/>
    <w:rsid w:val="00FE6B67"/>
    <w:rsid w:val="00FE72AE"/>
    <w:rsid w:val="00FE75ED"/>
    <w:rsid w:val="00FE79DD"/>
    <w:rsid w:val="00FE7BC4"/>
    <w:rsid w:val="00FF0038"/>
    <w:rsid w:val="00FF0A09"/>
    <w:rsid w:val="00FF0BE3"/>
    <w:rsid w:val="00FF0BF3"/>
    <w:rsid w:val="00FF11C6"/>
    <w:rsid w:val="00FF1384"/>
    <w:rsid w:val="00FF2495"/>
    <w:rsid w:val="00FF289D"/>
    <w:rsid w:val="00FF28E2"/>
    <w:rsid w:val="00FF2AC3"/>
    <w:rsid w:val="00FF2EC4"/>
    <w:rsid w:val="00FF2FDF"/>
    <w:rsid w:val="00FF32EE"/>
    <w:rsid w:val="00FF36AA"/>
    <w:rsid w:val="00FF37A7"/>
    <w:rsid w:val="00FF3C3C"/>
    <w:rsid w:val="00FF3D9F"/>
    <w:rsid w:val="00FF3EE1"/>
    <w:rsid w:val="00FF4055"/>
    <w:rsid w:val="00FF4786"/>
    <w:rsid w:val="00FF4BA5"/>
    <w:rsid w:val="00FF5328"/>
    <w:rsid w:val="00FF5399"/>
    <w:rsid w:val="00FF58CC"/>
    <w:rsid w:val="00FF69BA"/>
    <w:rsid w:val="00FF6A50"/>
    <w:rsid w:val="00FF70E3"/>
    <w:rsid w:val="00FF74EF"/>
    <w:rsid w:val="00FF75FD"/>
    <w:rsid w:val="00FF786F"/>
    <w:rsid w:val="00FF7896"/>
    <w:rsid w:val="00FF79BD"/>
    <w:rsid w:val="00FF7C50"/>
    <w:rsid w:val="00FF7FE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342CCA3A"/>
  <w15:docId w15:val="{FEAF850D-C5B4-4065-AA8A-A625EBE2A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000000" w:themeColor="text1"/>
        <w:sz w:val="22"/>
        <w:szCs w:val="22"/>
        <w:lang w:val="en-AU" w:eastAsia="en-AU" w:bidi="ar-SA"/>
      </w:rPr>
    </w:rPrDefault>
    <w:pPrDefault>
      <w:pPr>
        <w:spacing w:before="200" w:after="200" w:line="280" w:lineRule="atLeast"/>
      </w:pPr>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2"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3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3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iPriority="39" w:unhideWhenUsed="1"/>
    <w:lsdException w:name="Plain Text" w:semiHidden="1" w:uiPriority="3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3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FD3644"/>
  </w:style>
  <w:style w:type="paragraph" w:styleId="Heading1">
    <w:name w:val="heading 1"/>
    <w:basedOn w:val="Normal"/>
    <w:next w:val="BodyText"/>
    <w:link w:val="Heading1Char"/>
    <w:qFormat/>
    <w:rsid w:val="005A746E"/>
    <w:pPr>
      <w:keepNext/>
      <w:keepLines/>
      <w:pageBreakBefore/>
      <w:spacing w:after="360" w:line="240" w:lineRule="auto"/>
      <w:outlineLvl w:val="0"/>
    </w:pPr>
    <w:rPr>
      <w:rFonts w:ascii="Arial Bold" w:eastAsiaTheme="majorEastAsia" w:hAnsi="Arial Bold" w:cstheme="majorBidi"/>
      <w:bCs/>
      <w:color w:val="auto"/>
      <w:sz w:val="40"/>
      <w:szCs w:val="28"/>
    </w:rPr>
  </w:style>
  <w:style w:type="paragraph" w:styleId="Heading2">
    <w:name w:val="heading 2"/>
    <w:basedOn w:val="Normal"/>
    <w:next w:val="BodyText"/>
    <w:link w:val="Heading2Char"/>
    <w:qFormat/>
    <w:rsid w:val="00417B1B"/>
    <w:pPr>
      <w:keepNext/>
      <w:keepLines/>
      <w:spacing w:before="240" w:after="120" w:line="360" w:lineRule="atLeast"/>
      <w:outlineLvl w:val="1"/>
    </w:pPr>
    <w:rPr>
      <w:rFonts w:ascii="Arial Bold" w:eastAsiaTheme="majorEastAsia" w:hAnsi="Arial Bold" w:cstheme="majorBidi"/>
      <w:bCs/>
      <w:color w:val="auto"/>
      <w:sz w:val="26"/>
      <w:szCs w:val="26"/>
    </w:rPr>
  </w:style>
  <w:style w:type="paragraph" w:styleId="Heading3">
    <w:name w:val="heading 3"/>
    <w:basedOn w:val="Normal"/>
    <w:next w:val="BodyText"/>
    <w:link w:val="Heading3Char"/>
    <w:qFormat/>
    <w:rsid w:val="007158F7"/>
    <w:pPr>
      <w:keepNext/>
      <w:keepLines/>
      <w:spacing w:before="240" w:after="120" w:line="320" w:lineRule="atLeast"/>
      <w:outlineLvl w:val="2"/>
    </w:pPr>
    <w:rPr>
      <w:rFonts w:ascii="Arial Bold" w:eastAsiaTheme="majorEastAsia" w:hAnsi="Arial Bold" w:cstheme="majorBidi"/>
      <w:bCs/>
      <w:color w:val="auto"/>
      <w:sz w:val="24"/>
    </w:rPr>
  </w:style>
  <w:style w:type="paragraph" w:styleId="Heading4">
    <w:name w:val="heading 4"/>
    <w:basedOn w:val="Normal"/>
    <w:next w:val="BodyText"/>
    <w:link w:val="Heading4Char"/>
    <w:qFormat/>
    <w:rsid w:val="00AD5C00"/>
    <w:pPr>
      <w:keepNext/>
      <w:keepLines/>
      <w:spacing w:before="240" w:after="120"/>
      <w:outlineLvl w:val="3"/>
    </w:pPr>
    <w:rPr>
      <w:rFonts w:ascii="Arial Bold" w:hAnsi="Arial Bold" w:cs="Times New Roman"/>
      <w:bCs/>
      <w:iCs/>
      <w:color w:val="auto"/>
    </w:rPr>
  </w:style>
  <w:style w:type="paragraph" w:styleId="Heading5">
    <w:name w:val="heading 5"/>
    <w:basedOn w:val="Normal"/>
    <w:next w:val="BodyText"/>
    <w:link w:val="Heading5Char"/>
    <w:qFormat/>
    <w:rsid w:val="00BC1B8F"/>
    <w:pPr>
      <w:keepNext/>
      <w:keepLines/>
      <w:spacing w:before="120" w:after="120"/>
      <w:outlineLvl w:val="4"/>
    </w:pPr>
    <w:rPr>
      <w:rFonts w:ascii="Arial Bold" w:eastAsiaTheme="majorEastAsia" w:hAnsi="Arial Bold" w:cstheme="majorBidi"/>
      <w:color w:val="auto"/>
      <w:sz w:val="20"/>
    </w:rPr>
  </w:style>
  <w:style w:type="paragraph" w:styleId="Heading6">
    <w:name w:val="heading 6"/>
    <w:basedOn w:val="Normal"/>
    <w:next w:val="BodyText"/>
    <w:link w:val="Heading6Char"/>
    <w:qFormat/>
    <w:rsid w:val="009C6EFB"/>
    <w:pPr>
      <w:keepNext/>
      <w:keepLines/>
      <w:spacing w:before="120" w:after="120"/>
      <w:outlineLvl w:val="5"/>
    </w:pPr>
    <w:rPr>
      <w:rFonts w:asciiTheme="majorHAnsi" w:eastAsiaTheme="majorEastAsia" w:hAnsiTheme="majorHAnsi" w:cstheme="majorBidi"/>
      <w:i/>
      <w:iCs/>
      <w:color w:val="auto"/>
    </w:rPr>
  </w:style>
  <w:style w:type="paragraph" w:styleId="Heading7">
    <w:name w:val="heading 7"/>
    <w:basedOn w:val="Normal"/>
    <w:next w:val="Normal"/>
    <w:link w:val="Heading7Char"/>
    <w:semiHidden/>
    <w:rsid w:val="00E61CAF"/>
    <w:pPr>
      <w:keepNext/>
      <w:keepLines/>
      <w:spacing w:before="120" w:after="60"/>
      <w:outlineLvl w:val="6"/>
    </w:pPr>
    <w:rPr>
      <w:rFonts w:asciiTheme="majorHAnsi" w:eastAsiaTheme="majorEastAsia" w:hAnsiTheme="majorHAnsi" w:cstheme="majorBidi"/>
      <w:i/>
      <w:iCs/>
    </w:rPr>
  </w:style>
  <w:style w:type="paragraph" w:styleId="Heading8">
    <w:name w:val="heading 8"/>
    <w:basedOn w:val="Normal"/>
    <w:next w:val="BodyText"/>
    <w:link w:val="Heading8Char"/>
    <w:uiPriority w:val="2"/>
    <w:semiHidden/>
    <w:rsid w:val="00EE5532"/>
    <w:pPr>
      <w:outlineLvl w:val="7"/>
    </w:pPr>
  </w:style>
  <w:style w:type="paragraph" w:styleId="Heading9">
    <w:name w:val="heading 9"/>
    <w:basedOn w:val="Heading8"/>
    <w:next w:val="BodyText"/>
    <w:link w:val="Heading9Char"/>
    <w:uiPriority w:val="2"/>
    <w:semiHidden/>
    <w:rsid w:val="00EE5532"/>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ccessibleTableNumerical">
    <w:name w:val="Accessible Table Numerical"/>
    <w:basedOn w:val="TableNormal"/>
    <w:uiPriority w:val="99"/>
    <w:rsid w:val="005123D2"/>
    <w:pPr>
      <w:spacing w:before="40" w:after="40" w:line="240" w:lineRule="auto"/>
      <w:jc w:val="right"/>
    </w:pPr>
    <w:tblPr>
      <w:tblBorders>
        <w:top w:val="single" w:sz="4" w:space="0" w:color="auto"/>
        <w:bottom w:val="single" w:sz="4" w:space="0" w:color="auto"/>
      </w:tblBorders>
      <w:tblCellMar>
        <w:left w:w="28" w:type="dxa"/>
        <w:right w:w="28" w:type="dxa"/>
      </w:tblCellMar>
    </w:tblPr>
    <w:tblStylePr w:type="firstRow">
      <w:pPr>
        <w:keepNext w:val="0"/>
        <w:wordWrap/>
        <w:jc w:val="right"/>
      </w:pPr>
      <w:rPr>
        <w:rFonts w:ascii="Arial Bold" w:hAnsi="Arial Bold"/>
      </w:rPr>
      <w:tblPr/>
      <w:trPr>
        <w:tblHeader/>
      </w:tr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StylePr>
    <w:tblStylePr w:type="nwCell">
      <w:pPr>
        <w:jc w:val="left"/>
      </w:pPr>
      <w:tblPr/>
      <w:tcPr>
        <w:vAlign w:val="bottom"/>
      </w:tcPr>
    </w:tblStylePr>
  </w:style>
  <w:style w:type="paragraph" w:styleId="Footer">
    <w:name w:val="footer"/>
    <w:basedOn w:val="Normal"/>
    <w:link w:val="FooterChar"/>
    <w:uiPriority w:val="99"/>
    <w:rsid w:val="00B21199"/>
    <w:pPr>
      <w:tabs>
        <w:tab w:val="right" w:pos="7938"/>
      </w:tabs>
      <w:spacing w:before="0" w:after="0" w:line="160" w:lineRule="atLeast"/>
      <w:jc w:val="right"/>
    </w:pPr>
    <w:rPr>
      <w:noProof/>
      <w:sz w:val="14"/>
    </w:rPr>
  </w:style>
  <w:style w:type="character" w:styleId="PageNumber">
    <w:name w:val="page number"/>
    <w:basedOn w:val="DefaultParagraphFont"/>
    <w:semiHidden/>
    <w:rsid w:val="003C3BC2"/>
    <w:rPr>
      <w:rFonts w:ascii="Arial" w:hAnsi="Arial"/>
      <w:b/>
      <w:color w:val="auto"/>
      <w:sz w:val="16"/>
    </w:rPr>
  </w:style>
  <w:style w:type="table" w:styleId="TableGrid">
    <w:name w:val="Table Grid"/>
    <w:basedOn w:val="TableNormal"/>
    <w:rsid w:val="00E57EEE"/>
    <w:pPr>
      <w:spacing w:before="70" w:after="70" w:line="260" w:lineRule="atLeast"/>
    </w:pPr>
    <w:tblPr>
      <w:tblBorders>
        <w:top w:val="single" w:sz="4" w:space="0" w:color="auto"/>
        <w:bottom w:val="single" w:sz="4" w:space="0" w:color="auto"/>
        <w:insideH w:val="single" w:sz="4" w:space="0" w:color="auto"/>
        <w:insideV w:val="single" w:sz="4" w:space="0" w:color="auto"/>
      </w:tblBorders>
    </w:tblPr>
    <w:tblStylePr w:type="firstRow">
      <w:rPr>
        <w:rFonts w:ascii="Arial Bold" w:hAnsi="Arial Bold"/>
      </w:rPr>
      <w:tblPr/>
      <w:trPr>
        <w:tblHeader/>
      </w:trPr>
    </w:tblStylePr>
  </w:style>
  <w:style w:type="character" w:customStyle="1" w:styleId="FooterChar">
    <w:name w:val="Footer Char"/>
    <w:basedOn w:val="DefaultParagraphFont"/>
    <w:link w:val="Footer"/>
    <w:uiPriority w:val="99"/>
    <w:rsid w:val="00B21199"/>
    <w:rPr>
      <w:noProof/>
      <w:sz w:val="14"/>
    </w:rPr>
  </w:style>
  <w:style w:type="paragraph" w:customStyle="1" w:styleId="FootnoteSeparator">
    <w:name w:val="Footnote Separator"/>
    <w:basedOn w:val="Normal"/>
    <w:uiPriority w:val="99"/>
    <w:unhideWhenUsed/>
    <w:rsid w:val="00C448BB"/>
    <w:pPr>
      <w:pBdr>
        <w:top w:val="single" w:sz="4" w:space="1" w:color="000000" w:themeColor="text1"/>
      </w:pBdr>
      <w:spacing w:before="180" w:line="80" w:lineRule="exact"/>
    </w:pPr>
    <w:rPr>
      <w:sz w:val="16"/>
      <w:szCs w:val="16"/>
    </w:rPr>
  </w:style>
  <w:style w:type="paragraph" w:customStyle="1" w:styleId="Emailaddress">
    <w:name w:val="Email address"/>
    <w:basedOn w:val="Normal"/>
    <w:semiHidden/>
    <w:rsid w:val="00606818"/>
    <w:rPr>
      <w:sz w:val="16"/>
      <w:szCs w:val="16"/>
    </w:rPr>
  </w:style>
  <w:style w:type="paragraph" w:styleId="ListContinue">
    <w:name w:val="List Continue"/>
    <w:basedOn w:val="Normal"/>
    <w:qFormat/>
    <w:rsid w:val="005257D2"/>
    <w:pPr>
      <w:spacing w:before="100" w:after="100"/>
      <w:ind w:left="454"/>
    </w:pPr>
  </w:style>
  <w:style w:type="paragraph" w:styleId="ListContinue2">
    <w:name w:val="List Continue 2"/>
    <w:basedOn w:val="Normal"/>
    <w:qFormat/>
    <w:rsid w:val="005257D2"/>
    <w:pPr>
      <w:spacing w:before="100" w:after="100"/>
      <w:ind w:left="907"/>
    </w:pPr>
  </w:style>
  <w:style w:type="paragraph" w:styleId="ListNumber">
    <w:name w:val="List Number"/>
    <w:basedOn w:val="Normal"/>
    <w:qFormat/>
    <w:rsid w:val="00720DE9"/>
    <w:pPr>
      <w:numPr>
        <w:numId w:val="6"/>
      </w:numPr>
      <w:spacing w:before="100" w:after="100"/>
    </w:pPr>
    <w:rPr>
      <w:rFonts w:eastAsia="Arial" w:cs="Times New Roman"/>
    </w:rPr>
  </w:style>
  <w:style w:type="paragraph" w:styleId="ListNumber2">
    <w:name w:val="List Number 2"/>
    <w:basedOn w:val="Normal"/>
    <w:rsid w:val="00720DE9"/>
    <w:pPr>
      <w:numPr>
        <w:ilvl w:val="1"/>
        <w:numId w:val="6"/>
      </w:numPr>
      <w:spacing w:before="100" w:after="100"/>
    </w:pPr>
    <w:rPr>
      <w:rFonts w:eastAsia="Arial" w:cs="Times New Roman"/>
    </w:rPr>
  </w:style>
  <w:style w:type="paragraph" w:styleId="ListNumber3">
    <w:name w:val="List Number 3"/>
    <w:basedOn w:val="Normal"/>
    <w:unhideWhenUsed/>
    <w:rsid w:val="00720DE9"/>
    <w:pPr>
      <w:numPr>
        <w:ilvl w:val="2"/>
        <w:numId w:val="6"/>
      </w:numPr>
      <w:spacing w:before="100" w:after="100"/>
    </w:pPr>
    <w:rPr>
      <w:rFonts w:eastAsia="Arial" w:cs="Times New Roman"/>
    </w:rPr>
  </w:style>
  <w:style w:type="numbering" w:styleId="1ai">
    <w:name w:val="Outline List 1"/>
    <w:basedOn w:val="NoList"/>
    <w:rsid w:val="00606818"/>
    <w:pPr>
      <w:numPr>
        <w:numId w:val="1"/>
      </w:numPr>
    </w:pPr>
  </w:style>
  <w:style w:type="paragraph" w:styleId="BalloonText">
    <w:name w:val="Balloon Text"/>
    <w:basedOn w:val="Normal"/>
    <w:link w:val="BalloonTextChar"/>
    <w:semiHidden/>
    <w:unhideWhenUsed/>
    <w:rsid w:val="00606818"/>
    <w:rPr>
      <w:rFonts w:ascii="Tahoma" w:hAnsi="Tahoma" w:cs="Tahoma"/>
      <w:sz w:val="16"/>
      <w:szCs w:val="16"/>
    </w:rPr>
  </w:style>
  <w:style w:type="paragraph" w:styleId="Header">
    <w:name w:val="header"/>
    <w:basedOn w:val="Normal"/>
    <w:link w:val="HeaderChar"/>
    <w:uiPriority w:val="99"/>
    <w:unhideWhenUsed/>
    <w:rsid w:val="00B21199"/>
    <w:pPr>
      <w:tabs>
        <w:tab w:val="center" w:pos="4513"/>
        <w:tab w:val="right" w:pos="9026"/>
      </w:tabs>
      <w:spacing w:before="0" w:after="0" w:line="240" w:lineRule="auto"/>
    </w:pPr>
  </w:style>
  <w:style w:type="paragraph" w:customStyle="1" w:styleId="TableTextBullet2">
    <w:name w:val="Table Text Bullet 2"/>
    <w:basedOn w:val="TableTextBullet1"/>
    <w:qFormat/>
    <w:rsid w:val="00BA3B7E"/>
    <w:pPr>
      <w:numPr>
        <w:ilvl w:val="1"/>
      </w:numPr>
    </w:pPr>
    <w:rPr>
      <w:bCs/>
    </w:rPr>
  </w:style>
  <w:style w:type="paragraph" w:customStyle="1" w:styleId="TableTextBullet3">
    <w:name w:val="Table Text Bullet 3"/>
    <w:basedOn w:val="TableTextBullet2"/>
    <w:qFormat/>
    <w:rsid w:val="00093051"/>
    <w:pPr>
      <w:numPr>
        <w:ilvl w:val="2"/>
      </w:numPr>
    </w:pPr>
    <w:rPr>
      <w:bCs w:val="0"/>
    </w:rPr>
  </w:style>
  <w:style w:type="paragraph" w:styleId="BodyText">
    <w:name w:val="Body Text"/>
    <w:basedOn w:val="Normal"/>
    <w:link w:val="BodyTextChar"/>
    <w:qFormat/>
    <w:rsid w:val="00793F32"/>
  </w:style>
  <w:style w:type="character" w:customStyle="1" w:styleId="BodyTextChar">
    <w:name w:val="Body Text Char"/>
    <w:basedOn w:val="DefaultParagraphFont"/>
    <w:link w:val="BodyText"/>
    <w:rsid w:val="00793F32"/>
  </w:style>
  <w:style w:type="paragraph" w:customStyle="1" w:styleId="NotesNumberedList">
    <w:name w:val="Notes Numbered List"/>
    <w:basedOn w:val="Normal"/>
    <w:rsid w:val="00A15DCB"/>
    <w:pPr>
      <w:keepLines/>
      <w:numPr>
        <w:numId w:val="5"/>
      </w:numPr>
      <w:spacing w:before="60" w:after="240" w:line="210" w:lineRule="atLeast"/>
      <w:contextualSpacing/>
    </w:pPr>
    <w:rPr>
      <w:sz w:val="18"/>
    </w:rPr>
  </w:style>
  <w:style w:type="paragraph" w:customStyle="1" w:styleId="TableHeading">
    <w:name w:val="Table Heading"/>
    <w:basedOn w:val="TableText"/>
    <w:qFormat/>
    <w:rsid w:val="00800B5A"/>
    <w:rPr>
      <w:rFonts w:ascii="Arial Bold" w:hAnsi="Arial Bold"/>
      <w:color w:val="FFFFFF" w:themeColor="background1"/>
    </w:rPr>
  </w:style>
  <w:style w:type="character" w:styleId="Hyperlink">
    <w:name w:val="Hyperlink"/>
    <w:basedOn w:val="DefaultParagraphFont"/>
    <w:uiPriority w:val="99"/>
    <w:unhideWhenUsed/>
    <w:rsid w:val="005243A7"/>
    <w:rPr>
      <w:color w:val="0000FF"/>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qFormat/>
    <w:rsid w:val="000C7EC1"/>
    <w:pPr>
      <w:keepNext/>
      <w:tabs>
        <w:tab w:val="left" w:pos="1134"/>
      </w:tabs>
      <w:spacing w:before="120" w:after="120" w:line="240" w:lineRule="auto"/>
      <w:ind w:left="1134" w:hanging="1134"/>
    </w:pPr>
    <w:rPr>
      <w:rFonts w:ascii="Arial Bold" w:hAnsi="Arial Bold"/>
      <w:bCs/>
      <w:color w:val="auto"/>
      <w:sz w:val="20"/>
    </w:rPr>
  </w:style>
  <w:style w:type="character" w:styleId="FootnoteReference">
    <w:name w:val="footnote reference"/>
    <w:basedOn w:val="DefaultParagraphFont"/>
    <w:uiPriority w:val="99"/>
    <w:rsid w:val="00791E42"/>
    <w:rPr>
      <w:color w:val="000000" w:themeColor="text1"/>
      <w:vertAlign w:val="superscript"/>
    </w:rPr>
  </w:style>
  <w:style w:type="paragraph" w:styleId="FootnoteText">
    <w:name w:val="footnote text"/>
    <w:basedOn w:val="Normal"/>
    <w:link w:val="FootnoteTextChar"/>
    <w:uiPriority w:val="99"/>
    <w:rsid w:val="000C7EC1"/>
    <w:pPr>
      <w:tabs>
        <w:tab w:val="left" w:pos="426"/>
      </w:tabs>
      <w:spacing w:before="100" w:after="100" w:line="240" w:lineRule="auto"/>
      <w:ind w:left="425" w:hanging="425"/>
      <w:contextualSpacing/>
    </w:pPr>
    <w:rPr>
      <w:kern w:val="16"/>
      <w:sz w:val="16"/>
    </w:rPr>
  </w:style>
  <w:style w:type="character" w:customStyle="1" w:styleId="FootnoteTextChar">
    <w:name w:val="Footnote Text Char"/>
    <w:basedOn w:val="DefaultParagraphFont"/>
    <w:link w:val="FootnoteText"/>
    <w:uiPriority w:val="99"/>
    <w:rsid w:val="000C7EC1"/>
    <w:rPr>
      <w:kern w:val="16"/>
      <w:sz w:val="16"/>
    </w:rPr>
  </w:style>
  <w:style w:type="paragraph" w:styleId="ListBullet">
    <w:name w:val="List Bullet"/>
    <w:basedOn w:val="Normal"/>
    <w:qFormat/>
    <w:rsid w:val="00B36596"/>
    <w:pPr>
      <w:numPr>
        <w:numId w:val="4"/>
      </w:numPr>
      <w:spacing w:before="110" w:after="110"/>
    </w:pPr>
    <w:rPr>
      <w:rFonts w:eastAsia="Arial" w:cs="Times New Roman"/>
    </w:rPr>
  </w:style>
  <w:style w:type="paragraph" w:styleId="ListBullet2">
    <w:name w:val="List Bullet 2"/>
    <w:basedOn w:val="Normal"/>
    <w:unhideWhenUsed/>
    <w:rsid w:val="00255F65"/>
    <w:pPr>
      <w:numPr>
        <w:ilvl w:val="1"/>
        <w:numId w:val="4"/>
      </w:numPr>
      <w:spacing w:before="110" w:after="120"/>
    </w:pPr>
    <w:rPr>
      <w:rFonts w:eastAsia="Arial" w:cs="Times New Roman"/>
    </w:rPr>
  </w:style>
  <w:style w:type="paragraph" w:styleId="ListBullet3">
    <w:name w:val="List Bullet 3"/>
    <w:basedOn w:val="Normal"/>
    <w:rsid w:val="00255F65"/>
    <w:pPr>
      <w:numPr>
        <w:ilvl w:val="2"/>
        <w:numId w:val="4"/>
      </w:numPr>
      <w:spacing w:before="110" w:after="120"/>
    </w:pPr>
    <w:rPr>
      <w:rFonts w:eastAsia="Arial" w:cs="Times New Roman"/>
    </w:rPr>
  </w:style>
  <w:style w:type="paragraph" w:styleId="Subtitle">
    <w:name w:val="Subtitle"/>
    <w:basedOn w:val="Normal"/>
    <w:next w:val="Normal"/>
    <w:link w:val="SubtitleChar"/>
    <w:rsid w:val="00A11BA2"/>
    <w:pPr>
      <w:numPr>
        <w:ilvl w:val="1"/>
      </w:numPr>
    </w:pPr>
    <w:rPr>
      <w:rFonts w:asciiTheme="majorHAnsi" w:eastAsiaTheme="majorEastAsia" w:hAnsiTheme="majorHAnsi" w:cstheme="majorBidi"/>
      <w:iCs/>
      <w:sz w:val="32"/>
    </w:rPr>
  </w:style>
  <w:style w:type="character" w:customStyle="1" w:styleId="SubtitleChar">
    <w:name w:val="Subtitle Char"/>
    <w:basedOn w:val="DefaultParagraphFont"/>
    <w:link w:val="Subtitle"/>
    <w:rsid w:val="00A11BA2"/>
    <w:rPr>
      <w:rFonts w:asciiTheme="majorHAnsi" w:eastAsiaTheme="majorEastAsia" w:hAnsiTheme="majorHAnsi" w:cstheme="majorBidi"/>
      <w:iCs/>
      <w:sz w:val="32"/>
    </w:rPr>
  </w:style>
  <w:style w:type="paragraph" w:customStyle="1" w:styleId="TableText">
    <w:name w:val="Table Text"/>
    <w:basedOn w:val="Normal"/>
    <w:qFormat/>
    <w:rsid w:val="00793F32"/>
    <w:pPr>
      <w:spacing w:before="70" w:after="70" w:line="260" w:lineRule="atLeast"/>
    </w:pPr>
    <w:rPr>
      <w:sz w:val="20"/>
    </w:rPr>
  </w:style>
  <w:style w:type="paragraph" w:customStyle="1" w:styleId="TableTextBullet1">
    <w:name w:val="Table Text Bullet 1"/>
    <w:basedOn w:val="TableText"/>
    <w:rsid w:val="00966357"/>
    <w:pPr>
      <w:numPr>
        <w:numId w:val="2"/>
      </w:numPr>
      <w:spacing w:line="228" w:lineRule="auto"/>
    </w:pPr>
    <w:rPr>
      <w:rFonts w:cs="Times New Roman"/>
    </w:rPr>
  </w:style>
  <w:style w:type="paragraph" w:customStyle="1" w:styleId="TableTextNumbered1">
    <w:name w:val="Table Text Numbered 1"/>
    <w:basedOn w:val="TableText"/>
    <w:qFormat/>
    <w:rsid w:val="00793F32"/>
    <w:pPr>
      <w:numPr>
        <w:numId w:val="8"/>
      </w:numPr>
    </w:pPr>
  </w:style>
  <w:style w:type="paragraph" w:customStyle="1" w:styleId="TableTextNumbered2">
    <w:name w:val="Table Text Numbered 2"/>
    <w:basedOn w:val="TableTextNumbered1"/>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xInlineShape">
    <w:name w:val="xInlineShape"/>
    <w:basedOn w:val="Normal"/>
    <w:next w:val="BodyText"/>
    <w:rsid w:val="00F25B09"/>
    <w:pPr>
      <w:keepNext/>
      <w:spacing w:before="120" w:after="120"/>
    </w:pPr>
  </w:style>
  <w:style w:type="character" w:customStyle="1" w:styleId="Heading4Char">
    <w:name w:val="Heading 4 Char"/>
    <w:basedOn w:val="DefaultParagraphFont"/>
    <w:link w:val="Heading4"/>
    <w:rsid w:val="00AD5C00"/>
    <w:rPr>
      <w:rFonts w:ascii="Arial Bold" w:hAnsi="Arial Bold" w:cs="Times New Roman"/>
      <w:bCs/>
      <w:iCs/>
      <w:color w:val="auto"/>
    </w:rPr>
  </w:style>
  <w:style w:type="paragraph" w:styleId="Title">
    <w:name w:val="Title"/>
    <w:basedOn w:val="Normal"/>
    <w:next w:val="Normal"/>
    <w:link w:val="TitleChar"/>
    <w:rsid w:val="00A11BA2"/>
    <w:pPr>
      <w:spacing w:line="720" w:lineRule="atLeast"/>
      <w:ind w:right="283"/>
    </w:pPr>
    <w:rPr>
      <w:rFonts w:ascii="Arial Bold" w:eastAsiaTheme="majorEastAsia" w:hAnsi="Arial Bold" w:cstheme="majorBidi"/>
      <w:color w:val="auto"/>
      <w:sz w:val="52"/>
      <w:szCs w:val="52"/>
    </w:rPr>
  </w:style>
  <w:style w:type="character" w:customStyle="1" w:styleId="TitleChar">
    <w:name w:val="Title Char"/>
    <w:basedOn w:val="DefaultParagraphFont"/>
    <w:link w:val="Title"/>
    <w:rsid w:val="00A11BA2"/>
    <w:rPr>
      <w:rFonts w:ascii="Arial Bold" w:eastAsiaTheme="majorEastAsia" w:hAnsi="Arial Bold" w:cstheme="majorBidi"/>
      <w:color w:val="auto"/>
      <w:sz w:val="52"/>
      <w:szCs w:val="52"/>
    </w:rPr>
  </w:style>
  <w:style w:type="table" w:customStyle="1" w:styleId="TableAsPlaceholder">
    <w:name w:val="Table As Placeholder"/>
    <w:basedOn w:val="TableNormal"/>
    <w:uiPriority w:val="99"/>
    <w:rsid w:val="00DC3267"/>
    <w:pPr>
      <w:spacing w:line="240" w:lineRule="auto"/>
    </w:pPr>
    <w:tblPr>
      <w:tblCellMar>
        <w:top w:w="28" w:type="dxa"/>
        <w:left w:w="0" w:type="dxa"/>
        <w:bottom w:w="255" w:type="dxa"/>
        <w:right w:w="85" w:type="dxa"/>
      </w:tblCellMar>
    </w:tblPr>
  </w:style>
  <w:style w:type="paragraph" w:styleId="TOC1">
    <w:name w:val="toc 1"/>
    <w:basedOn w:val="Normal"/>
    <w:next w:val="Normal"/>
    <w:uiPriority w:val="39"/>
    <w:rsid w:val="008107C7"/>
    <w:pPr>
      <w:tabs>
        <w:tab w:val="right" w:leader="dot" w:pos="9638"/>
      </w:tabs>
      <w:spacing w:before="100" w:after="60" w:line="240" w:lineRule="auto"/>
      <w:ind w:left="454" w:right="851" w:hanging="454"/>
    </w:pPr>
    <w:rPr>
      <w:rFonts w:eastAsia="Arial" w:cs="Times New Roman"/>
      <w:b/>
      <w:noProof/>
    </w:rPr>
  </w:style>
  <w:style w:type="paragraph" w:styleId="TOCHeading">
    <w:name w:val="TOC Heading"/>
    <w:basedOn w:val="Normal"/>
    <w:rsid w:val="00800B5A"/>
    <w:pPr>
      <w:keepNext/>
      <w:pageBreakBefore/>
      <w:tabs>
        <w:tab w:val="left" w:pos="1134"/>
        <w:tab w:val="left" w:pos="2268"/>
        <w:tab w:val="left" w:pos="3402"/>
        <w:tab w:val="left" w:pos="4536"/>
        <w:tab w:val="left" w:pos="5103"/>
      </w:tabs>
      <w:spacing w:after="360" w:line="240" w:lineRule="auto"/>
    </w:pPr>
    <w:rPr>
      <w:rFonts w:asciiTheme="majorHAnsi" w:hAnsiTheme="majorHAnsi" w:cstheme="majorHAnsi"/>
      <w:sz w:val="44"/>
      <w:szCs w:val="26"/>
    </w:rPr>
  </w:style>
  <w:style w:type="paragraph" w:styleId="TOC2">
    <w:name w:val="toc 2"/>
    <w:basedOn w:val="Normal"/>
    <w:next w:val="Normal"/>
    <w:uiPriority w:val="39"/>
    <w:rsid w:val="000C4EFC"/>
    <w:pPr>
      <w:tabs>
        <w:tab w:val="left" w:pos="1418"/>
        <w:tab w:val="right" w:leader="dot" w:pos="9638"/>
      </w:tabs>
      <w:spacing w:before="60" w:after="60" w:line="228" w:lineRule="auto"/>
      <w:ind w:left="1077" w:right="851" w:hanging="624"/>
    </w:pPr>
    <w:rPr>
      <w:rFonts w:eastAsia="Arial" w:cs="Times New Roman"/>
      <w:noProof/>
    </w:rPr>
  </w:style>
  <w:style w:type="paragraph" w:styleId="TOC3">
    <w:name w:val="toc 3"/>
    <w:basedOn w:val="TOC2"/>
    <w:next w:val="Normal"/>
    <w:uiPriority w:val="39"/>
    <w:rsid w:val="00B47097"/>
    <w:pPr>
      <w:ind w:left="1984" w:hanging="907"/>
    </w:pPr>
  </w:style>
  <w:style w:type="paragraph" w:styleId="TOC4">
    <w:name w:val="toc 4"/>
    <w:basedOn w:val="Normal"/>
    <w:uiPriority w:val="39"/>
    <w:rsid w:val="008107C7"/>
    <w:pPr>
      <w:spacing w:before="100" w:after="60"/>
      <w:ind w:right="680"/>
    </w:pPr>
    <w:rPr>
      <w:b/>
    </w:rPr>
  </w:style>
  <w:style w:type="paragraph" w:styleId="TableofFigures">
    <w:name w:val="table of figures"/>
    <w:basedOn w:val="Normal"/>
    <w:next w:val="Normal"/>
    <w:uiPriority w:val="99"/>
    <w:rsid w:val="003B4DF4"/>
    <w:pPr>
      <w:tabs>
        <w:tab w:val="left" w:pos="1134"/>
        <w:tab w:val="right" w:leader="dot" w:pos="9639"/>
      </w:tabs>
      <w:spacing w:before="60" w:after="60" w:line="228" w:lineRule="auto"/>
      <w:ind w:left="1134" w:right="851" w:hanging="1134"/>
    </w:pPr>
    <w:rPr>
      <w:noProof/>
    </w:rPr>
  </w:style>
  <w:style w:type="character" w:customStyle="1" w:styleId="Heading7Char">
    <w:name w:val="Heading 7 Char"/>
    <w:basedOn w:val="DefaultParagraphFont"/>
    <w:link w:val="Heading7"/>
    <w:semiHidden/>
    <w:rsid w:val="00E61CAF"/>
    <w:rPr>
      <w:rFonts w:asciiTheme="majorHAnsi" w:eastAsiaTheme="majorEastAsia" w:hAnsiTheme="majorHAnsi" w:cstheme="majorBidi"/>
      <w:i/>
      <w:iCs/>
    </w:rPr>
  </w:style>
  <w:style w:type="character" w:customStyle="1" w:styleId="Heading9Char">
    <w:name w:val="Heading 9 Char"/>
    <w:basedOn w:val="DefaultParagraphFont"/>
    <w:link w:val="Heading9"/>
    <w:uiPriority w:val="2"/>
    <w:semiHidden/>
    <w:rsid w:val="00EE5532"/>
  </w:style>
  <w:style w:type="paragraph" w:styleId="TOC5">
    <w:name w:val="toc 5"/>
    <w:basedOn w:val="Normal"/>
    <w:next w:val="Normal"/>
    <w:autoRedefine/>
    <w:uiPriority w:val="39"/>
    <w:rsid w:val="00EE5532"/>
    <w:pPr>
      <w:tabs>
        <w:tab w:val="right" w:leader="dot" w:pos="9629"/>
      </w:tabs>
      <w:spacing w:before="180"/>
      <w:ind w:right="851"/>
    </w:pPr>
    <w:rPr>
      <w:noProof/>
      <w:color w:val="auto"/>
    </w:rPr>
  </w:style>
  <w:style w:type="paragraph" w:styleId="TOC6">
    <w:name w:val="toc 6"/>
    <w:basedOn w:val="Normal"/>
    <w:next w:val="Normal"/>
    <w:autoRedefine/>
    <w:uiPriority w:val="39"/>
    <w:rsid w:val="00DE27B9"/>
    <w:pPr>
      <w:spacing w:after="100"/>
      <w:ind w:left="1000"/>
    </w:pPr>
  </w:style>
  <w:style w:type="paragraph" w:styleId="TOC7">
    <w:name w:val="toc 7"/>
    <w:basedOn w:val="Normal"/>
    <w:next w:val="Normal"/>
    <w:autoRedefine/>
    <w:uiPriority w:val="39"/>
    <w:rsid w:val="00DE27B9"/>
    <w:pPr>
      <w:spacing w:after="100"/>
      <w:ind w:left="1200"/>
    </w:pPr>
  </w:style>
  <w:style w:type="paragraph" w:styleId="TOC8">
    <w:name w:val="toc 8"/>
    <w:basedOn w:val="Normal"/>
    <w:next w:val="Normal"/>
    <w:autoRedefine/>
    <w:uiPriority w:val="39"/>
    <w:rsid w:val="00DE27B9"/>
    <w:pPr>
      <w:spacing w:after="100"/>
      <w:ind w:left="1400"/>
    </w:pPr>
  </w:style>
  <w:style w:type="paragraph" w:styleId="TOC9">
    <w:name w:val="toc 9"/>
    <w:basedOn w:val="Normal"/>
    <w:next w:val="Normal"/>
    <w:autoRedefine/>
    <w:uiPriority w:val="39"/>
    <w:rsid w:val="00DE27B9"/>
    <w:pPr>
      <w:spacing w:after="100"/>
      <w:ind w:left="1600"/>
    </w:pPr>
  </w:style>
  <w:style w:type="character" w:customStyle="1" w:styleId="Heading8Char">
    <w:name w:val="Heading 8 Char"/>
    <w:basedOn w:val="DefaultParagraphFont"/>
    <w:link w:val="Heading8"/>
    <w:uiPriority w:val="2"/>
    <w:semiHidden/>
    <w:rsid w:val="00EE5532"/>
  </w:style>
  <w:style w:type="paragraph" w:styleId="Quote">
    <w:name w:val="Quote"/>
    <w:basedOn w:val="Normal"/>
    <w:link w:val="QuoteChar"/>
    <w:qFormat/>
    <w:rsid w:val="007E5AD9"/>
    <w:pPr>
      <w:tabs>
        <w:tab w:val="left" w:pos="1134"/>
        <w:tab w:val="left" w:pos="1701"/>
        <w:tab w:val="left" w:pos="2268"/>
        <w:tab w:val="left" w:pos="2835"/>
        <w:tab w:val="left" w:pos="3402"/>
        <w:tab w:val="left" w:pos="3969"/>
        <w:tab w:val="left" w:pos="4536"/>
      </w:tabs>
      <w:spacing w:before="120" w:after="120"/>
      <w:ind w:left="567" w:right="567"/>
    </w:pPr>
    <w:rPr>
      <w:i/>
      <w:iCs/>
    </w:rPr>
  </w:style>
  <w:style w:type="character" w:customStyle="1" w:styleId="QuoteChar">
    <w:name w:val="Quote Char"/>
    <w:basedOn w:val="DefaultParagraphFont"/>
    <w:link w:val="Quote"/>
    <w:rsid w:val="007E5AD9"/>
    <w:rPr>
      <w:i/>
      <w:iCs/>
      <w:color w:val="000000" w:themeColor="text1"/>
      <w:spacing w:val="1"/>
    </w:rPr>
  </w:style>
  <w:style w:type="character" w:styleId="IntenseEmphasis">
    <w:name w:val="Intense Emphasis"/>
    <w:rsid w:val="00644027"/>
    <w:rPr>
      <w:b/>
      <w:bCs/>
      <w:i/>
      <w:iCs/>
      <w:color w:val="auto"/>
    </w:rPr>
  </w:style>
  <w:style w:type="character" w:customStyle="1" w:styleId="Heading6Char">
    <w:name w:val="Heading 6 Char"/>
    <w:basedOn w:val="DefaultParagraphFont"/>
    <w:link w:val="Heading6"/>
    <w:rsid w:val="009C6EFB"/>
    <w:rPr>
      <w:rFonts w:asciiTheme="majorHAnsi" w:eastAsiaTheme="majorEastAsia" w:hAnsiTheme="majorHAnsi" w:cstheme="majorBidi"/>
      <w:i/>
      <w:iCs/>
      <w:color w:val="auto"/>
    </w:rPr>
  </w:style>
  <w:style w:type="character" w:customStyle="1" w:styleId="Heading5Char">
    <w:name w:val="Heading 5 Char"/>
    <w:basedOn w:val="DefaultParagraphFont"/>
    <w:link w:val="Heading5"/>
    <w:rsid w:val="00BC1B8F"/>
    <w:rPr>
      <w:rFonts w:ascii="Arial Bold" w:eastAsiaTheme="majorEastAsia" w:hAnsi="Arial Bold" w:cstheme="majorBidi"/>
      <w:color w:val="auto"/>
      <w:sz w:val="20"/>
    </w:rPr>
  </w:style>
  <w:style w:type="paragraph" w:styleId="BlockText">
    <w:name w:val="Block Text"/>
    <w:basedOn w:val="Normal"/>
    <w:semiHidden/>
    <w:unhideWhenUsed/>
    <w:rsid w:val="0049165E"/>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ind w:left="1152" w:right="1152"/>
    </w:pPr>
    <w:rPr>
      <w:rFonts w:eastAsiaTheme="minorEastAsia" w:cstheme="minorBidi"/>
      <w:i/>
      <w:iCs/>
      <w:color w:val="44546A" w:themeColor="text2"/>
    </w:rPr>
  </w:style>
  <w:style w:type="paragraph" w:styleId="IntenseQuote">
    <w:name w:val="Intense Quote"/>
    <w:basedOn w:val="Normal"/>
    <w:next w:val="Normal"/>
    <w:link w:val="IntenseQuoteChar"/>
    <w:rsid w:val="00D35C58"/>
    <w:pPr>
      <w:pBdr>
        <w:bottom w:val="single" w:sz="4" w:space="4" w:color="4472C4" w:themeColor="accent1"/>
      </w:pBdr>
      <w:spacing w:after="280"/>
      <w:ind w:left="936" w:right="936"/>
    </w:pPr>
    <w:rPr>
      <w:b/>
      <w:bCs/>
      <w:i/>
      <w:iCs/>
      <w:color w:val="44546A" w:themeColor="text2"/>
    </w:rPr>
  </w:style>
  <w:style w:type="character" w:customStyle="1" w:styleId="IntenseQuoteChar">
    <w:name w:val="Intense Quote Char"/>
    <w:basedOn w:val="DefaultParagraphFont"/>
    <w:link w:val="IntenseQuote"/>
    <w:rsid w:val="00D35C58"/>
    <w:rPr>
      <w:b/>
      <w:bCs/>
      <w:i/>
      <w:iCs/>
      <w:color w:val="44546A" w:themeColor="text2"/>
      <w:sz w:val="22"/>
    </w:rPr>
  </w:style>
  <w:style w:type="paragraph" w:customStyle="1" w:styleId="PullOutBoxBodyText">
    <w:name w:val="Pull Out Box Body Text"/>
    <w:basedOn w:val="Normal"/>
    <w:qFormat/>
    <w:rsid w:val="00455290"/>
    <w:pPr>
      <w:pBdr>
        <w:top w:val="single" w:sz="4" w:space="10" w:color="auto"/>
        <w:left w:val="single" w:sz="4" w:space="12" w:color="auto"/>
        <w:bottom w:val="single" w:sz="4" w:space="10" w:color="auto"/>
        <w:right w:val="single" w:sz="4" w:space="12" w:color="auto"/>
      </w:pBdr>
      <w:spacing w:before="120" w:after="120"/>
      <w:ind w:left="284" w:right="284"/>
    </w:pPr>
  </w:style>
  <w:style w:type="paragraph" w:customStyle="1" w:styleId="PullOutBoxHeading">
    <w:name w:val="Pull Out Box Heading"/>
    <w:basedOn w:val="PullOutBoxBodyText"/>
    <w:qFormat/>
    <w:rsid w:val="009C6EFB"/>
    <w:rPr>
      <w:rFonts w:ascii="Arial Bold" w:hAnsi="Arial Bold"/>
    </w:rPr>
  </w:style>
  <w:style w:type="paragraph" w:customStyle="1" w:styleId="PullOutBoxBullet">
    <w:name w:val="Pull Out Box Bullet"/>
    <w:basedOn w:val="PullOutBoxBodyText"/>
    <w:qFormat/>
    <w:rsid w:val="009C6EFB"/>
    <w:pPr>
      <w:numPr>
        <w:numId w:val="9"/>
      </w:numPr>
    </w:pPr>
  </w:style>
  <w:style w:type="paragraph" w:customStyle="1" w:styleId="Source">
    <w:name w:val="Source"/>
    <w:basedOn w:val="Normal"/>
    <w:next w:val="BodyText"/>
    <w:rsid w:val="00A15DCB"/>
    <w:pPr>
      <w:spacing w:before="120" w:after="300" w:line="210" w:lineRule="atLeast"/>
    </w:pPr>
    <w:rPr>
      <w:sz w:val="18"/>
    </w:rPr>
  </w:style>
  <w:style w:type="paragraph" w:styleId="NoSpacing">
    <w:name w:val="No Spacing"/>
    <w:basedOn w:val="Normal"/>
    <w:qFormat/>
    <w:rsid w:val="0032480B"/>
    <w:pPr>
      <w:spacing w:before="0" w:after="0"/>
    </w:pPr>
  </w:style>
  <w:style w:type="paragraph" w:styleId="Date">
    <w:name w:val="Date"/>
    <w:basedOn w:val="Normal"/>
    <w:next w:val="Normal"/>
    <w:link w:val="DateChar"/>
    <w:semiHidden/>
    <w:rsid w:val="009F022D"/>
    <w:pPr>
      <w:spacing w:after="480"/>
    </w:pPr>
  </w:style>
  <w:style w:type="character" w:customStyle="1" w:styleId="DateChar">
    <w:name w:val="Date Char"/>
    <w:basedOn w:val="DefaultParagraphFont"/>
    <w:link w:val="Date"/>
    <w:semiHidden/>
    <w:rsid w:val="009F022D"/>
  </w:style>
  <w:style w:type="paragraph" w:customStyle="1" w:styleId="PullOutBoxNumbered">
    <w:name w:val="Pull Out Box Numbered"/>
    <w:basedOn w:val="PullOutBoxBodyText"/>
    <w:qFormat/>
    <w:rsid w:val="009C6EFB"/>
    <w:pPr>
      <w:numPr>
        <w:numId w:val="3"/>
      </w:numPr>
    </w:pPr>
  </w:style>
  <w:style w:type="paragraph" w:styleId="NormalWeb">
    <w:name w:val="Normal (Web)"/>
    <w:basedOn w:val="Normal"/>
    <w:uiPriority w:val="99"/>
    <w:unhideWhenUsed/>
    <w:rsid w:val="00E3556F"/>
  </w:style>
  <w:style w:type="paragraph" w:styleId="ListBullet4">
    <w:name w:val="List Bullet 4"/>
    <w:basedOn w:val="Normal"/>
    <w:rsid w:val="00255F65"/>
    <w:pPr>
      <w:numPr>
        <w:ilvl w:val="3"/>
        <w:numId w:val="4"/>
      </w:numPr>
      <w:spacing w:before="110" w:after="120"/>
    </w:pPr>
  </w:style>
  <w:style w:type="paragraph" w:customStyle="1" w:styleId="NotesText">
    <w:name w:val="Notes Text"/>
    <w:basedOn w:val="Normal"/>
    <w:qFormat/>
    <w:rsid w:val="005C74B3"/>
    <w:pPr>
      <w:keepNext/>
      <w:spacing w:before="60" w:after="60" w:line="210" w:lineRule="atLeast"/>
      <w:contextualSpacing/>
    </w:pPr>
    <w:rPr>
      <w:rFonts w:eastAsia="Arial" w:cs="Times New Roman"/>
      <w:sz w:val="18"/>
    </w:rPr>
  </w:style>
  <w:style w:type="paragraph" w:styleId="ListBullet5">
    <w:name w:val="List Bullet 5"/>
    <w:basedOn w:val="Normal"/>
    <w:rsid w:val="00255F65"/>
    <w:pPr>
      <w:numPr>
        <w:ilvl w:val="4"/>
        <w:numId w:val="4"/>
      </w:numPr>
      <w:spacing w:before="110" w:after="120"/>
    </w:pPr>
  </w:style>
  <w:style w:type="character" w:customStyle="1" w:styleId="Heading1Char">
    <w:name w:val="Heading 1 Char"/>
    <w:basedOn w:val="DefaultParagraphFont"/>
    <w:link w:val="Heading1"/>
    <w:rsid w:val="005A746E"/>
    <w:rPr>
      <w:rFonts w:ascii="Arial Bold" w:eastAsiaTheme="majorEastAsia" w:hAnsi="Arial Bold" w:cstheme="majorBidi"/>
      <w:bCs/>
      <w:color w:val="auto"/>
      <w:sz w:val="40"/>
      <w:szCs w:val="28"/>
    </w:rPr>
  </w:style>
  <w:style w:type="character" w:customStyle="1" w:styleId="Heading2Char">
    <w:name w:val="Heading 2 Char"/>
    <w:basedOn w:val="DefaultParagraphFont"/>
    <w:link w:val="Heading2"/>
    <w:rsid w:val="00417B1B"/>
    <w:rPr>
      <w:rFonts w:ascii="Arial Bold" w:eastAsiaTheme="majorEastAsia" w:hAnsi="Arial Bold" w:cstheme="majorBidi"/>
      <w:bCs/>
      <w:color w:val="auto"/>
      <w:sz w:val="26"/>
      <w:szCs w:val="26"/>
    </w:rPr>
  </w:style>
  <w:style w:type="character" w:customStyle="1" w:styleId="Heading3Char">
    <w:name w:val="Heading 3 Char"/>
    <w:basedOn w:val="DefaultParagraphFont"/>
    <w:link w:val="Heading3"/>
    <w:rsid w:val="007158F7"/>
    <w:rPr>
      <w:rFonts w:ascii="Arial Bold" w:eastAsiaTheme="majorEastAsia" w:hAnsi="Arial Bold" w:cstheme="majorBidi"/>
      <w:bCs/>
      <w:color w:val="auto"/>
      <w:sz w:val="24"/>
    </w:rPr>
  </w:style>
  <w:style w:type="paragraph" w:styleId="ListNumber4">
    <w:name w:val="List Number 4"/>
    <w:basedOn w:val="Normal"/>
    <w:unhideWhenUsed/>
    <w:rsid w:val="00720DE9"/>
    <w:pPr>
      <w:numPr>
        <w:ilvl w:val="3"/>
        <w:numId w:val="6"/>
      </w:numPr>
      <w:spacing w:before="100" w:after="100"/>
    </w:pPr>
    <w:rPr>
      <w:rFonts w:eastAsia="Arial" w:cs="Times New Roman"/>
    </w:rPr>
  </w:style>
  <w:style w:type="paragraph" w:styleId="ListNumber5">
    <w:name w:val="List Number 5"/>
    <w:basedOn w:val="Normal"/>
    <w:unhideWhenUsed/>
    <w:rsid w:val="00720DE9"/>
    <w:pPr>
      <w:numPr>
        <w:ilvl w:val="4"/>
        <w:numId w:val="6"/>
      </w:numPr>
      <w:spacing w:before="100" w:after="100"/>
    </w:pPr>
    <w:rPr>
      <w:rFonts w:eastAsia="Arial" w:cs="Times New Roman"/>
    </w:rPr>
  </w:style>
  <w:style w:type="paragraph" w:styleId="ListContinue3">
    <w:name w:val="List Continue 3"/>
    <w:basedOn w:val="Normal"/>
    <w:rsid w:val="005257D2"/>
    <w:pPr>
      <w:spacing w:before="100" w:after="100"/>
      <w:ind w:left="1361"/>
    </w:pPr>
  </w:style>
  <w:style w:type="paragraph" w:styleId="ListContinue4">
    <w:name w:val="List Continue 4"/>
    <w:basedOn w:val="Normal"/>
    <w:rsid w:val="005257D2"/>
    <w:pPr>
      <w:spacing w:before="100" w:after="100"/>
      <w:ind w:left="1814"/>
    </w:pPr>
  </w:style>
  <w:style w:type="paragraph" w:styleId="ListContinue5">
    <w:name w:val="List Continue 5"/>
    <w:basedOn w:val="Normal"/>
    <w:rsid w:val="005257D2"/>
    <w:pPr>
      <w:spacing w:before="100" w:after="100"/>
      <w:ind w:left="2268"/>
    </w:pPr>
  </w:style>
  <w:style w:type="table" w:styleId="ColorfulGrid">
    <w:name w:val="Colorful Grid"/>
    <w:basedOn w:val="TableNormal"/>
    <w:uiPriority w:val="73"/>
    <w:semiHidden/>
    <w:rsid w:val="0095131B"/>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95131B"/>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semiHidden/>
    <w:rsid w:val="0095131B"/>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rsid w:val="0095131B"/>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rsid w:val="0095131B"/>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rsid w:val="0095131B"/>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semiHidden/>
    <w:rsid w:val="0095131B"/>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rsid w:val="0095131B"/>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95131B"/>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rsid w:val="0095131B"/>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rsid w:val="0095131B"/>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rsid w:val="0095131B"/>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rsid w:val="0095131B"/>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rsid w:val="0095131B"/>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rsid w:val="0095131B"/>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95131B"/>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95131B"/>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95131B"/>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rsid w:val="0095131B"/>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95131B"/>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95131B"/>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95131B"/>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95131B"/>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semiHidden/>
    <w:rsid w:val="0095131B"/>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rsid w:val="0095131B"/>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rsid w:val="0095131B"/>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rsid w:val="0095131B"/>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rsid w:val="0095131B"/>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GridTable1Light">
    <w:name w:val="Grid Table 1 Light"/>
    <w:basedOn w:val="TableNormal"/>
    <w:uiPriority w:val="46"/>
    <w:rsid w:val="0095131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5131B"/>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5131B"/>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5131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5131B"/>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5131B"/>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5131B"/>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5131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5131B"/>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95131B"/>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95131B"/>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95131B"/>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95131B"/>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95131B"/>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95131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5131B"/>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95131B"/>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95131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95131B"/>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95131B"/>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95131B"/>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95131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5131B"/>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95131B"/>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95131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95131B"/>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95131B"/>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95131B"/>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95131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5131B"/>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2">
    <w:name w:val="Grid Table 6 Colorful Accent 2"/>
    <w:basedOn w:val="TableNormal"/>
    <w:uiPriority w:val="51"/>
    <w:rsid w:val="0095131B"/>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95131B"/>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95131B"/>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95131B"/>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95131B"/>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95131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5131B"/>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95131B"/>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95131B"/>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95131B"/>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95131B"/>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95131B"/>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ghtGrid">
    <w:name w:val="Light Grid"/>
    <w:basedOn w:val="TableNormal"/>
    <w:uiPriority w:val="62"/>
    <w:semiHidden/>
    <w:rsid w:val="0095131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95131B"/>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semiHidden/>
    <w:rsid w:val="0095131B"/>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rsid w:val="0095131B"/>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rsid w:val="0095131B"/>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rsid w:val="0095131B"/>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rsid w:val="0095131B"/>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rsid w:val="0095131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95131B"/>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rsid w:val="0095131B"/>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rsid w:val="0095131B"/>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rsid w:val="0095131B"/>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rsid w:val="0095131B"/>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rsid w:val="0095131B"/>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rsid w:val="0095131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95131B"/>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rsid w:val="0095131B"/>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rsid w:val="0095131B"/>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rsid w:val="0095131B"/>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rsid w:val="0095131B"/>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rsid w:val="0095131B"/>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stTable1Light">
    <w:name w:val="List Table 1 Light"/>
    <w:basedOn w:val="TableNormal"/>
    <w:uiPriority w:val="46"/>
    <w:rsid w:val="0095131B"/>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5131B"/>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95131B"/>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95131B"/>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95131B"/>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95131B"/>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95131B"/>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95131B"/>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5131B"/>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95131B"/>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95131B"/>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95131B"/>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95131B"/>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95131B"/>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95131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5131B"/>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95131B"/>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95131B"/>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95131B"/>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95131B"/>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95131B"/>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95131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5131B"/>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95131B"/>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95131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95131B"/>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95131B"/>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95131B"/>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95131B"/>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5131B"/>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5131B"/>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5131B"/>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5131B"/>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5131B"/>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5131B"/>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5131B"/>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5131B"/>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95131B"/>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95131B"/>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95131B"/>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95131B"/>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95131B"/>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95131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5131B"/>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5131B"/>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5131B"/>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5131B"/>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5131B"/>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5131B"/>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95131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95131B"/>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rsid w:val="0095131B"/>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rsid w:val="0095131B"/>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rsid w:val="0095131B"/>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rsid w:val="0095131B"/>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rsid w:val="0095131B"/>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rsid w:val="0095131B"/>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95131B"/>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rsid w:val="0095131B"/>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rsid w:val="0095131B"/>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rsid w:val="0095131B"/>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rsid w:val="0095131B"/>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rsid w:val="0095131B"/>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95131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95131B"/>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95131B"/>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95131B"/>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95131B"/>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95131B"/>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95131B"/>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95131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5131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5131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5131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5131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9513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istAlpha1">
    <w:name w:val="List Alpha 1"/>
    <w:basedOn w:val="BodyText"/>
    <w:qFormat/>
    <w:rsid w:val="001F0C8C"/>
    <w:pPr>
      <w:numPr>
        <w:numId w:val="7"/>
      </w:numPr>
      <w:spacing w:before="100"/>
    </w:pPr>
  </w:style>
  <w:style w:type="paragraph" w:customStyle="1" w:styleId="ListAlpha2">
    <w:name w:val="List Alpha 2"/>
    <w:basedOn w:val="BodyText"/>
    <w:qFormat/>
    <w:rsid w:val="001F0C8C"/>
    <w:pPr>
      <w:numPr>
        <w:ilvl w:val="1"/>
        <w:numId w:val="7"/>
      </w:numPr>
      <w:spacing w:before="100"/>
    </w:pPr>
  </w:style>
  <w:style w:type="paragraph" w:customStyle="1" w:styleId="ListAlpha3">
    <w:name w:val="List Alpha 3"/>
    <w:basedOn w:val="BodyText"/>
    <w:qFormat/>
    <w:rsid w:val="001F0C8C"/>
    <w:pPr>
      <w:numPr>
        <w:ilvl w:val="2"/>
        <w:numId w:val="7"/>
      </w:numPr>
      <w:spacing w:before="100"/>
    </w:pPr>
  </w:style>
  <w:style w:type="paragraph" w:customStyle="1" w:styleId="ListAlpha4">
    <w:name w:val="List Alpha 4"/>
    <w:basedOn w:val="BodyText"/>
    <w:qFormat/>
    <w:rsid w:val="00451413"/>
    <w:pPr>
      <w:numPr>
        <w:ilvl w:val="3"/>
        <w:numId w:val="7"/>
      </w:numPr>
    </w:pPr>
  </w:style>
  <w:style w:type="paragraph" w:styleId="EndnoteText">
    <w:name w:val="endnote text"/>
    <w:basedOn w:val="Normal"/>
    <w:link w:val="EndnoteTextChar"/>
    <w:semiHidden/>
    <w:unhideWhenUsed/>
    <w:rsid w:val="00C71635"/>
    <w:pPr>
      <w:spacing w:line="240" w:lineRule="auto"/>
    </w:pPr>
  </w:style>
  <w:style w:type="character" w:customStyle="1" w:styleId="EndnoteTextChar">
    <w:name w:val="Endnote Text Char"/>
    <w:basedOn w:val="DefaultParagraphFont"/>
    <w:link w:val="EndnoteText"/>
    <w:semiHidden/>
    <w:rsid w:val="00C71635"/>
    <w:rPr>
      <w:sz w:val="20"/>
      <w:szCs w:val="20"/>
    </w:rPr>
  </w:style>
  <w:style w:type="character" w:styleId="EndnoteReference">
    <w:name w:val="endnote reference"/>
    <w:basedOn w:val="DefaultParagraphFont"/>
    <w:semiHidden/>
    <w:unhideWhenUsed/>
    <w:rsid w:val="00C71635"/>
    <w:rPr>
      <w:vertAlign w:val="superscript"/>
    </w:rPr>
  </w:style>
  <w:style w:type="paragraph" w:customStyle="1" w:styleId="BodyTextfollowingListTable">
    <w:name w:val="Body Text following List/Table"/>
    <w:basedOn w:val="BodyText"/>
    <w:next w:val="BodyText"/>
    <w:qFormat/>
    <w:rsid w:val="00EB6757"/>
    <w:pPr>
      <w:spacing w:before="240"/>
    </w:pPr>
  </w:style>
  <w:style w:type="character" w:customStyle="1" w:styleId="HeaderChar">
    <w:name w:val="Header Char"/>
    <w:basedOn w:val="DefaultParagraphFont"/>
    <w:link w:val="Header"/>
    <w:uiPriority w:val="99"/>
    <w:rsid w:val="00B21199"/>
  </w:style>
  <w:style w:type="table" w:customStyle="1" w:styleId="AccessibleTableNormal">
    <w:name w:val="Accessible Table Normal"/>
    <w:basedOn w:val="TableNormal"/>
    <w:uiPriority w:val="99"/>
    <w:rsid w:val="002F6100"/>
    <w:pPr>
      <w:spacing w:before="70" w:after="70"/>
    </w:pPr>
    <w:tblPr>
      <w:tblCellMar>
        <w:top w:w="11" w:type="dxa"/>
        <w:left w:w="113" w:type="dxa"/>
        <w:bottom w:w="11" w:type="dxa"/>
        <w:right w:w="113" w:type="dxa"/>
      </w:tblCellMar>
    </w:tblPr>
    <w:tblStylePr w:type="firstRow">
      <w:rPr>
        <w:sz w:val="22"/>
      </w:rPr>
    </w:tblStylePr>
  </w:style>
  <w:style w:type="character" w:customStyle="1" w:styleId="UnresolvedMention1">
    <w:name w:val="Unresolved Mention1"/>
    <w:basedOn w:val="DefaultParagraphFont"/>
    <w:uiPriority w:val="99"/>
    <w:semiHidden/>
    <w:unhideWhenUsed/>
    <w:rsid w:val="003907CF"/>
    <w:rPr>
      <w:color w:val="605E5C"/>
      <w:shd w:val="clear" w:color="auto" w:fill="E1DFDD"/>
    </w:rPr>
  </w:style>
  <w:style w:type="paragraph" w:customStyle="1" w:styleId="TableListNumber">
    <w:name w:val="Table List Number"/>
    <w:basedOn w:val="Normal"/>
    <w:qFormat/>
    <w:rsid w:val="00ED2096"/>
    <w:pPr>
      <w:numPr>
        <w:numId w:val="10"/>
      </w:numPr>
      <w:spacing w:before="40" w:after="0" w:line="288" w:lineRule="auto"/>
      <w:ind w:right="113"/>
    </w:pPr>
    <w:rPr>
      <w:rFonts w:ascii="Arial" w:hAnsi="Arial" w:cs="Times New Roman"/>
      <w:color w:val="000000"/>
      <w:sz w:val="18"/>
      <w:szCs w:val="20"/>
    </w:rPr>
  </w:style>
  <w:style w:type="paragraph" w:customStyle="1" w:styleId="TableListNumber2">
    <w:name w:val="Table List Number 2"/>
    <w:basedOn w:val="TableListNumber"/>
    <w:qFormat/>
    <w:rsid w:val="00ED2096"/>
    <w:pPr>
      <w:numPr>
        <w:ilvl w:val="1"/>
      </w:numPr>
    </w:pPr>
  </w:style>
  <w:style w:type="paragraph" w:customStyle="1" w:styleId="TableListNumber3">
    <w:name w:val="Table List Number 3"/>
    <w:basedOn w:val="TableListNumber2"/>
    <w:qFormat/>
    <w:rsid w:val="00ED2096"/>
    <w:pPr>
      <w:numPr>
        <w:ilvl w:val="2"/>
      </w:numPr>
    </w:pPr>
  </w:style>
  <w:style w:type="character" w:customStyle="1" w:styleId="BalloonTextChar">
    <w:name w:val="Balloon Text Char"/>
    <w:basedOn w:val="DefaultParagraphFont"/>
    <w:link w:val="BalloonText"/>
    <w:semiHidden/>
    <w:rsid w:val="004B6BAC"/>
    <w:rPr>
      <w:rFonts w:ascii="Tahoma" w:hAnsi="Tahoma" w:cs="Tahoma"/>
      <w:sz w:val="16"/>
      <w:szCs w:val="16"/>
    </w:rPr>
  </w:style>
  <w:style w:type="paragraph" w:styleId="CommentText">
    <w:name w:val="annotation text"/>
    <w:basedOn w:val="Normal"/>
    <w:link w:val="CommentTextChar"/>
    <w:uiPriority w:val="39"/>
    <w:semiHidden/>
    <w:unhideWhenUsed/>
    <w:rsid w:val="004B6BAC"/>
    <w:pPr>
      <w:spacing w:line="240" w:lineRule="auto"/>
    </w:pPr>
    <w:rPr>
      <w:sz w:val="20"/>
      <w:szCs w:val="20"/>
    </w:rPr>
  </w:style>
  <w:style w:type="character" w:customStyle="1" w:styleId="CommentTextChar">
    <w:name w:val="Comment Text Char"/>
    <w:basedOn w:val="DefaultParagraphFont"/>
    <w:link w:val="CommentText"/>
    <w:uiPriority w:val="39"/>
    <w:semiHidden/>
    <w:rsid w:val="004B6BAC"/>
    <w:rPr>
      <w:sz w:val="20"/>
      <w:szCs w:val="20"/>
    </w:rPr>
  </w:style>
  <w:style w:type="paragraph" w:styleId="CommentSubject">
    <w:name w:val="annotation subject"/>
    <w:basedOn w:val="CommentText"/>
    <w:next w:val="CommentText"/>
    <w:link w:val="CommentSubjectChar"/>
    <w:uiPriority w:val="39"/>
    <w:semiHidden/>
    <w:unhideWhenUsed/>
    <w:rsid w:val="004B6BAC"/>
    <w:rPr>
      <w:b/>
      <w:bCs/>
    </w:rPr>
  </w:style>
  <w:style w:type="character" w:customStyle="1" w:styleId="CommentSubjectChar">
    <w:name w:val="Comment Subject Char"/>
    <w:basedOn w:val="CommentTextChar"/>
    <w:link w:val="CommentSubject"/>
    <w:uiPriority w:val="39"/>
    <w:semiHidden/>
    <w:rsid w:val="004B6BAC"/>
    <w:rPr>
      <w:b/>
      <w:bCs/>
      <w:sz w:val="20"/>
      <w:szCs w:val="20"/>
    </w:rPr>
  </w:style>
  <w:style w:type="character" w:styleId="CommentReference">
    <w:name w:val="annotation reference"/>
    <w:basedOn w:val="DefaultParagraphFont"/>
    <w:uiPriority w:val="39"/>
    <w:semiHidden/>
    <w:unhideWhenUsed/>
    <w:rsid w:val="004B6BAC"/>
    <w:rPr>
      <w:sz w:val="16"/>
      <w:szCs w:val="16"/>
    </w:rPr>
  </w:style>
  <w:style w:type="paragraph" w:styleId="DocumentMap">
    <w:name w:val="Document Map"/>
    <w:basedOn w:val="Normal"/>
    <w:link w:val="DocumentMapChar"/>
    <w:uiPriority w:val="39"/>
    <w:semiHidden/>
    <w:unhideWhenUsed/>
    <w:rsid w:val="004B6BAC"/>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39"/>
    <w:semiHidden/>
    <w:rsid w:val="004B6BAC"/>
    <w:rPr>
      <w:rFonts w:ascii="Segoe UI" w:hAnsi="Segoe UI" w:cs="Segoe UI"/>
      <w:sz w:val="16"/>
      <w:szCs w:val="16"/>
    </w:rPr>
  </w:style>
  <w:style w:type="paragraph" w:styleId="PlainText">
    <w:name w:val="Plain Text"/>
    <w:basedOn w:val="Normal"/>
    <w:link w:val="PlainTextChar"/>
    <w:uiPriority w:val="39"/>
    <w:semiHidden/>
    <w:unhideWhenUsed/>
    <w:rsid w:val="004B6BA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39"/>
    <w:semiHidden/>
    <w:rsid w:val="004B6BAC"/>
    <w:rPr>
      <w:rFonts w:ascii="Consolas" w:hAnsi="Consolas"/>
      <w:sz w:val="21"/>
      <w:szCs w:val="21"/>
    </w:rPr>
  </w:style>
  <w:style w:type="paragraph" w:customStyle="1" w:styleId="ListBulletContinue">
    <w:name w:val="List Bullet Continue"/>
    <w:basedOn w:val="ListContinue"/>
    <w:qFormat/>
    <w:rsid w:val="009F62B5"/>
    <w:pPr>
      <w:ind w:left="227"/>
    </w:pPr>
  </w:style>
  <w:style w:type="character" w:customStyle="1" w:styleId="Bold">
    <w:name w:val="Bold"/>
    <w:qFormat/>
    <w:rsid w:val="00D23179"/>
    <w:rPr>
      <w:rFonts w:ascii="Arial Bold" w:hAnsi="Arial Bold"/>
    </w:rPr>
  </w:style>
  <w:style w:type="paragraph" w:customStyle="1" w:styleId="TableHeader">
    <w:name w:val="Table Header"/>
    <w:basedOn w:val="Normal"/>
    <w:uiPriority w:val="99"/>
    <w:qFormat/>
    <w:rsid w:val="00417B1B"/>
    <w:pPr>
      <w:tabs>
        <w:tab w:val="left" w:pos="540"/>
        <w:tab w:val="left" w:pos="772"/>
      </w:tabs>
      <w:suppressAutoHyphens/>
      <w:autoSpaceDE w:val="0"/>
      <w:autoSpaceDN w:val="0"/>
      <w:adjustRightInd w:val="0"/>
      <w:spacing w:before="0" w:after="170" w:line="240" w:lineRule="atLeast"/>
      <w:textAlignment w:val="center"/>
    </w:pPr>
    <w:rPr>
      <w:rFonts w:ascii="DIN (T1) Medium" w:hAnsi="DIN (T1) Medium" w:cs="DIN (T1) Medium"/>
      <w:color w:val="FFFFFF"/>
      <w:sz w:val="18"/>
      <w:szCs w:val="18"/>
      <w:lang w:val="en-US"/>
    </w:rPr>
  </w:style>
  <w:style w:type="numbering" w:customStyle="1" w:styleId="ListNumbers">
    <w:name w:val="ListNumbers"/>
    <w:uiPriority w:val="99"/>
    <w:rsid w:val="009D43BD"/>
    <w:pPr>
      <w:numPr>
        <w:numId w:val="19"/>
      </w:numPr>
    </w:pPr>
  </w:style>
  <w:style w:type="character" w:customStyle="1" w:styleId="Italics">
    <w:name w:val="Italics"/>
    <w:qFormat/>
    <w:locked/>
    <w:rsid w:val="009D43BD"/>
    <w:rPr>
      <w:b w:val="0"/>
      <w:i/>
      <w:vertAlign w:val="baseline"/>
    </w:rPr>
  </w:style>
  <w:style w:type="paragraph" w:customStyle="1" w:styleId="TableParagraph">
    <w:name w:val="Table Paragraph"/>
    <w:basedOn w:val="Normal"/>
    <w:uiPriority w:val="1"/>
    <w:qFormat/>
    <w:rsid w:val="00417B1B"/>
    <w:pPr>
      <w:spacing w:before="0"/>
    </w:pPr>
  </w:style>
  <w:style w:type="character" w:customStyle="1" w:styleId="UnresolvedMention10">
    <w:name w:val="Unresolved Mention1"/>
    <w:basedOn w:val="DefaultParagraphFont"/>
    <w:uiPriority w:val="99"/>
    <w:semiHidden/>
    <w:unhideWhenUsed/>
    <w:rsid w:val="00417B1B"/>
    <w:rPr>
      <w:color w:val="605E5C"/>
      <w:shd w:val="clear" w:color="auto" w:fill="E1DFDD"/>
    </w:rPr>
  </w:style>
  <w:style w:type="paragraph" w:customStyle="1" w:styleId="NoParagraphStyle">
    <w:name w:val="[No Paragraph Style]"/>
    <w:rsid w:val="00AC0BBF"/>
    <w:pPr>
      <w:autoSpaceDE w:val="0"/>
      <w:autoSpaceDN w:val="0"/>
      <w:adjustRightInd w:val="0"/>
      <w:spacing w:before="0" w:after="0" w:line="288" w:lineRule="auto"/>
      <w:textAlignment w:val="center"/>
    </w:pPr>
    <w:rPr>
      <w:rFonts w:ascii="DIN (T1) Medium" w:hAnsi="DIN (T1) Medium"/>
      <w:color w:val="000000"/>
      <w:sz w:val="24"/>
      <w:szCs w:val="24"/>
      <w:lang w:val="en-US"/>
    </w:rPr>
  </w:style>
  <w:style w:type="paragraph" w:customStyle="1" w:styleId="Body">
    <w:name w:val="Body"/>
    <w:basedOn w:val="NoParagraphStyle"/>
    <w:uiPriority w:val="99"/>
    <w:rsid w:val="00AC0BBF"/>
    <w:pPr>
      <w:tabs>
        <w:tab w:val="left" w:pos="540"/>
        <w:tab w:val="left" w:pos="772"/>
      </w:tabs>
      <w:suppressAutoHyphens/>
      <w:spacing w:after="170" w:line="240" w:lineRule="atLeast"/>
    </w:pPr>
    <w:rPr>
      <w:color w:val="0A213A"/>
      <w:sz w:val="18"/>
      <w:szCs w:val="18"/>
    </w:rPr>
  </w:style>
  <w:style w:type="paragraph" w:customStyle="1" w:styleId="Ehead">
    <w:name w:val="E head"/>
    <w:basedOn w:val="Body"/>
    <w:uiPriority w:val="99"/>
    <w:rsid w:val="00AC0BBF"/>
    <w:rPr>
      <w:rFonts w:ascii="DIN (T1) Bold" w:hAnsi="DIN (T1) Bold" w:cs="DIN (T1) Bold"/>
      <w:b/>
      <w:bCs/>
      <w:caps/>
    </w:rPr>
  </w:style>
  <w:style w:type="character" w:styleId="UnresolvedMention">
    <w:name w:val="Unresolved Mention"/>
    <w:basedOn w:val="DefaultParagraphFont"/>
    <w:uiPriority w:val="99"/>
    <w:semiHidden/>
    <w:unhideWhenUsed/>
    <w:rsid w:val="004E22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153829">
      <w:bodyDiv w:val="1"/>
      <w:marLeft w:val="0"/>
      <w:marRight w:val="0"/>
      <w:marTop w:val="0"/>
      <w:marBottom w:val="0"/>
      <w:divBdr>
        <w:top w:val="none" w:sz="0" w:space="0" w:color="auto"/>
        <w:left w:val="none" w:sz="0" w:space="0" w:color="auto"/>
        <w:bottom w:val="none" w:sz="0" w:space="0" w:color="auto"/>
        <w:right w:val="none" w:sz="0" w:space="0" w:color="auto"/>
      </w:divBdr>
    </w:div>
    <w:div w:id="1401951282">
      <w:bodyDiv w:val="1"/>
      <w:marLeft w:val="0"/>
      <w:marRight w:val="0"/>
      <w:marTop w:val="0"/>
      <w:marBottom w:val="0"/>
      <w:divBdr>
        <w:top w:val="none" w:sz="0" w:space="0" w:color="auto"/>
        <w:left w:val="none" w:sz="0" w:space="0" w:color="auto"/>
        <w:bottom w:val="none" w:sz="0" w:space="0" w:color="auto"/>
        <w:right w:val="none" w:sz="0" w:space="0" w:color="auto"/>
      </w:divBdr>
    </w:div>
    <w:div w:id="1720518016">
      <w:bodyDiv w:val="1"/>
      <w:marLeft w:val="0"/>
      <w:marRight w:val="0"/>
      <w:marTop w:val="0"/>
      <w:marBottom w:val="0"/>
      <w:divBdr>
        <w:top w:val="none" w:sz="0" w:space="0" w:color="auto"/>
        <w:left w:val="none" w:sz="0" w:space="0" w:color="auto"/>
        <w:bottom w:val="none" w:sz="0" w:space="0" w:color="auto"/>
        <w:right w:val="none" w:sz="0" w:space="0" w:color="auto"/>
      </w:divBdr>
    </w:div>
    <w:div w:id="2027511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21" Type="http://schemas.openxmlformats.org/officeDocument/2006/relationships/image" Target="media/image12.png"/><Relationship Id="rId34" Type="http://schemas.openxmlformats.org/officeDocument/2006/relationships/hyperlink" Target="mailto:foi@courts.vic.gov.au" TargetMode="External"/><Relationship Id="rId42" Type="http://schemas.openxmlformats.org/officeDocument/2006/relationships/footer" Target="footer3.xml"/><Relationship Id="rId47" Type="http://schemas.openxmlformats.org/officeDocument/2006/relationships/footer" Target="footer4.xml"/><Relationship Id="rId50"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jp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www.ibac.vic.gov.au/"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g"/><Relationship Id="rId36" Type="http://schemas.openxmlformats.org/officeDocument/2006/relationships/hyperlink" Target="mailto:enquiries@audit.vic.gov.au" TargetMode="External"/><Relationship Id="rId49" Type="http://schemas.openxmlformats.org/officeDocument/2006/relationships/header" Target="header6.xml"/><Relationship Id="rId10" Type="http://schemas.openxmlformats.org/officeDocument/2006/relationships/hyperlink" Target="mailto:feedback@courts.vic.gov.au" TargetMode="External"/><Relationship Id="rId19" Type="http://schemas.openxmlformats.org/officeDocument/2006/relationships/image" Target="media/image10.jpg"/><Relationship Id="rId31" Type="http://schemas.openxmlformats.org/officeDocument/2006/relationships/image" Target="media/image22.jpg"/><Relationship Id="rId44" Type="http://schemas.openxmlformats.org/officeDocument/2006/relationships/image" Target="media/image2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urts.vic.gov.au" TargetMode="Externa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hyperlink" Target="mailto:feedback@courts.vic.gov.au" TargetMode="External"/><Relationship Id="rId43" Type="http://schemas.openxmlformats.org/officeDocument/2006/relationships/hyperlink" Target="https://fundsincourt.vic.gov.au/" TargetMode="External"/><Relationship Id="rId48" Type="http://schemas.openxmlformats.org/officeDocument/2006/relationships/footer" Target="footer5.xml"/><Relationship Id="rId8" Type="http://schemas.openxmlformats.org/officeDocument/2006/relationships/image" Target="media/image1.jp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mailto:feedback@courts.vic.gov.au" TargetMode="External"/><Relationship Id="rId38" Type="http://schemas.openxmlformats.org/officeDocument/2006/relationships/header" Target="header2.xml"/><Relationship Id="rId46" Type="http://schemas.openxmlformats.org/officeDocument/2006/relationships/header" Target="header5.xml"/><Relationship Id="rId20" Type="http://schemas.openxmlformats.org/officeDocument/2006/relationships/image" Target="media/image11.jp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ropbox\Invoices\Accessible%20Template%20Fiona.dotm" TargetMode="External"/></Relationships>
</file>

<file path=word/theme/theme1.xml><?xml version="1.0" encoding="utf-8"?>
<a:theme xmlns:a="http://schemas.openxmlformats.org/drawingml/2006/main" name="Western Power">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ETIU Ligh Blue">
      <a:srgbClr val="0071CE"/>
    </a:custClr>
    <a:custClr name="ETIU Dark Blue">
      <a:srgbClr val="002E6D"/>
    </a:custClr>
    <a:custClr name="ETIU Teal">
      <a:srgbClr val="00AF9A"/>
    </a:custClr>
    <a:custClr name=" ETIU  Olive">
      <a:srgbClr val="008065"/>
    </a:custClr>
    <a:custClr name=" ETIU  Sky Blue">
      <a:srgbClr val="8AB7E9"/>
    </a:custClr>
    <a:custClr name=" ETIU Yellow">
      <a:srgbClr val="FFCD00"/>
    </a:custClr>
    <a:custClr name=" ETIU Taupe">
      <a:srgbClr val="B99C15"/>
    </a:custClr>
    <a:custClr name=" ETIU  Ice Blue">
      <a:srgbClr val="7A97AB"/>
    </a:custClr>
    <a:custClr name=" ETIU  Green">
      <a:srgbClr val="009845"/>
    </a:custClr>
    <a:custClr name=" ETIU Emerald">
      <a:srgbClr val="004D43"/>
    </a:custClr>
    <a:custClr name=" ETIU  Orange">
      <a:srgbClr val="F18A00"/>
    </a:custClr>
    <a:custClr name=" ETIU Red">
      <a:srgbClr val="F32735"/>
    </a:custClr>
    <a:custClr name="Dark Grey">
      <a:srgbClr val="6E7C7C"/>
    </a:custClr>
    <a:custClr name=" ETIU Lilac">
      <a:srgbClr val="9264CC"/>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A5079-757B-4D25-A344-76B91F4EB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Accessible Template Fiona.dotm</Template>
  <TotalTime>62</TotalTime>
  <Pages>134</Pages>
  <Words>45691</Words>
  <Characters>260441</Characters>
  <Application>Microsoft Office Word</Application>
  <DocSecurity>0</DocSecurity>
  <Lines>2170</Lines>
  <Paragraphs>611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Court Services Victoria Annual Report 2018-2019</dc:title>
  <dc:subject/>
  <dc:creator>Owner</dc:creator>
  <cp:keywords/>
  <cp:lastModifiedBy>Owner</cp:lastModifiedBy>
  <cp:revision>19</cp:revision>
  <cp:lastPrinted>2019-08-21T11:15:00Z</cp:lastPrinted>
  <dcterms:created xsi:type="dcterms:W3CDTF">2019-10-22T10:17:00Z</dcterms:created>
  <dcterms:modified xsi:type="dcterms:W3CDTF">2019-10-23T09:30:00Z</dcterms:modified>
</cp:coreProperties>
</file>

<file path=userCustomization/customUI.xml><?xml version="1.0" encoding="utf-8"?>
<mso:customUI xmlns:doc="http://schemas.microsoft.com/office/2006/01/customui/currentDocument" xmlns:mso="http://schemas.microsoft.com/office/2006/01/customui">
  <mso:ribbon>
    <mso:qat>
      <mso:documentControls>
        <mso:button idQ="doc:BorderAboveAndBelow_1" visible="true" label="TemplateProject.modFormatting.BorderAboveAndBelow" imageMso="SelectionPaneHidden" onAction="BorderAboveAndBelow"/>
        <mso:button idQ="doc:BoldChrs_1" visible="true" label="TemplateProject.modFormatting.BoldChrs" imageMso="MagicEightBall" onAction="BoldChrs"/>
        <mso:button idQ="doc:SixPointsAbove_1" visible="true" label="TemplateProject.modFormatting.SixPointsAbove" imageMso="OutlineMoveUp" onAction="SixPointsAbove"/>
        <mso:control idQ="mso:TableStyleTotalRowWord" visible="true"/>
      </mso:documentControls>
    </mso:qat>
  </mso:ribbon>
</mso:customUI>
</file>